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5E61C" w14:textId="0FE461A3" w:rsidR="008A121E" w:rsidRPr="00AB31C7" w:rsidRDefault="00C14FD3" w:rsidP="008A121E">
      <w:pPr>
        <w:pStyle w:val="Pic"/>
      </w:pPr>
      <w:r w:rsidRPr="003354C6">
        <w:rPr>
          <w:noProof/>
        </w:rPr>
        <mc:AlternateContent>
          <mc:Choice Requires="wps">
            <w:drawing>
              <wp:anchor distT="0" distB="0" distL="114300" distR="114300" simplePos="0" relativeHeight="251658240" behindDoc="0" locked="0" layoutInCell="1" allowOverlap="1" wp14:anchorId="585169C5" wp14:editId="3DCBEC5A">
                <wp:simplePos x="0" y="0"/>
                <wp:positionH relativeFrom="page">
                  <wp:posOffset>-165232</wp:posOffset>
                </wp:positionH>
                <wp:positionV relativeFrom="paragraph">
                  <wp:posOffset>-932252</wp:posOffset>
                </wp:positionV>
                <wp:extent cx="7703820" cy="10955655"/>
                <wp:effectExtent l="0" t="0" r="0" b="0"/>
                <wp:wrapNone/>
                <wp:docPr id="609498232" name="Rectangle 609498232"/>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0F9889B" id="Rectangle 609498232" o:spid="_x0000_s1026" style="position:absolute;margin-left:-13pt;margin-top:-73.4pt;width:606.6pt;height:862.6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" fillcolor="#006579" stroked="f" strokeweight="2pt">
                <v:fill color2="#f9f9f9 [3212]" rotate="t" angle="90" colors="0 #006579;24248f #20a39d;51773f #f9f9f9;1 #f9f9f9" focus="100%" type="gradient"/>
                <w10:wrap anchorx="page"/>
              </v:rect>
            </w:pict>
          </mc:Fallback>
        </mc:AlternateContent>
      </w:r>
      <w:r w:rsidR="008A121E" w:rsidRPr="00AB31C7">
        <w:t> </w:t>
      </w:r>
    </w:p>
    <w:p w14:paraId="37A9BA75" w14:textId="1F4C6D20" w:rsidR="008A121E" w:rsidRPr="00AB31C7" w:rsidRDefault="00C14FD3" w:rsidP="008A121E">
      <w:pPr>
        <w:pStyle w:val="Footnote"/>
      </w:pPr>
      <w:r w:rsidRPr="00E87A82">
        <w:rPr>
          <w:noProof/>
        </w:rPr>
        <mc:AlternateContent>
          <mc:Choice Requires="wps">
            <w:drawing>
              <wp:anchor distT="0" distB="0" distL="114300" distR="114300" simplePos="0" relativeHeight="251658241" behindDoc="1" locked="0" layoutInCell="1" allowOverlap="1" wp14:anchorId="0D0E3B54" wp14:editId="5336FC94">
                <wp:simplePos x="0" y="0"/>
                <wp:positionH relativeFrom="margin">
                  <wp:posOffset>4345940</wp:posOffset>
                </wp:positionH>
                <wp:positionV relativeFrom="paragraph">
                  <wp:posOffset>80010</wp:posOffset>
                </wp:positionV>
                <wp:extent cx="1624965" cy="1715135"/>
                <wp:effectExtent l="0" t="6985" r="6350" b="6350"/>
                <wp:wrapSquare wrapText="bothSides"/>
                <wp:docPr id="102783145" name="Freeform: Shape 102783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rto="http://schemas.microsoft.com/office/word/2006/arto">
            <w:pict>
              <v:shape w14:anchorId="5395ADB4" id="Freeform: Shape 102783145" o:spid="_x0000_s1026" style="position:absolute;margin-left:342.2pt;margin-top:6.3pt;width:127.95pt;height:135.05pt;rotation:-90;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"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fillcolor="#00968f" stroked="f" strokeweight="2pt">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r w:rsidRPr="00F07661">
        <w:rPr>
          <w:noProof/>
          <w:szCs w:val="22"/>
        </w:rPr>
        <mc:AlternateContent>
          <mc:Choice Requires="wps">
            <w:drawing>
              <wp:anchor distT="45720" distB="45720" distL="114300" distR="114300" simplePos="0" relativeHeight="251658242" behindDoc="0" locked="0" layoutInCell="1" allowOverlap="1" wp14:anchorId="7A4461D5" wp14:editId="7F84A955">
                <wp:simplePos x="0" y="0"/>
                <wp:positionH relativeFrom="column">
                  <wp:posOffset>3093085</wp:posOffset>
                </wp:positionH>
                <wp:positionV relativeFrom="paragraph">
                  <wp:posOffset>2075180</wp:posOffset>
                </wp:positionV>
                <wp:extent cx="3419475" cy="5349875"/>
                <wp:effectExtent l="0" t="0" r="0" b="3175"/>
                <wp:wrapNone/>
                <wp:docPr id="1072339796" name="Text Box 1072339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349875"/>
                        </a:xfrm>
                        <a:prstGeom prst="rect">
                          <a:avLst/>
                        </a:prstGeom>
                        <a:noFill/>
                        <a:ln w="9525">
                          <a:noFill/>
                          <a:miter lim="800000"/>
                          <a:headEnd/>
                          <a:tailEnd/>
                        </a:ln>
                      </wps:spPr>
                      <wps:txbx>
                        <w:txbxContent>
                          <w:p w14:paraId="6C8FDE5F" w14:textId="77777777" w:rsidR="00C14FD3" w:rsidRDefault="00C14FD3" w:rsidP="00C14FD3">
                            <w:pPr>
                              <w:pStyle w:val="Title"/>
                            </w:pPr>
                            <w:r w:rsidRPr="00DB53DD">
                              <w:t xml:space="preserve">Shiatsu for </w:t>
                            </w:r>
                            <w:r w:rsidRPr="00653CE6">
                              <w:t>preventing</w:t>
                            </w:r>
                            <w:r w:rsidRPr="00DB53DD">
                              <w:t xml:space="preserve"> and treating health </w:t>
                            </w:r>
                            <w:r w:rsidRPr="009A7868">
                              <w:t>conditions</w:t>
                            </w:r>
                          </w:p>
                          <w:p w14:paraId="6652E58F" w14:textId="77777777" w:rsidR="00C14FD3" w:rsidRDefault="00C14FD3" w:rsidP="00C14FD3">
                            <w:pPr>
                              <w:pStyle w:val="Subtitle"/>
                            </w:pPr>
                          </w:p>
                          <w:p w14:paraId="76494145" w14:textId="551740F2" w:rsidR="00C14FD3" w:rsidRDefault="00C14FD3" w:rsidP="00C14FD3">
                            <w:pPr>
                              <w:pStyle w:val="CompanyAddress"/>
                            </w:pPr>
                            <w:r w:rsidRPr="00C14FD3">
                              <w:rPr>
                                <w:rFonts w:eastAsia="Calibri" w:cs="Tahoma"/>
                                <w:bCs/>
                                <w:caps/>
                                <w:sz w:val="32"/>
                                <w:lang w:val="en-US"/>
                              </w:rPr>
                              <w:t>Appendices A to C</w:t>
                            </w:r>
                          </w:p>
                          <w:p w14:paraId="30018DB6" w14:textId="77777777" w:rsidR="00C14FD3" w:rsidRDefault="00C14FD3" w:rsidP="00C14FD3">
                            <w:pPr>
                              <w:pStyle w:val="CompanyAddress"/>
                            </w:pPr>
                          </w:p>
                          <w:p w14:paraId="7359F2C4" w14:textId="6B517BA6" w:rsidR="00C14FD3" w:rsidRPr="009A7868" w:rsidRDefault="00C14FD3" w:rsidP="00C14FD3">
                            <w:pPr>
                              <w:pStyle w:val="CompanyAddress"/>
                            </w:pPr>
                            <w:r w:rsidRPr="009A7868">
                              <w:t>prepared by</w:t>
                            </w:r>
                          </w:p>
                          <w:p w14:paraId="5CC34F66" w14:textId="77777777" w:rsidR="00C14FD3" w:rsidRPr="009A7868" w:rsidRDefault="00C14FD3" w:rsidP="00C14FD3">
                            <w:pPr>
                              <w:pStyle w:val="Company"/>
                            </w:pPr>
                            <w:r w:rsidRPr="009A7868">
                              <w:rPr>
                                <w:rStyle w:val="Strong"/>
                              </w:rPr>
                              <w:t>HT</w:t>
                            </w:r>
                            <w:r w:rsidRPr="009A7868">
                              <w:t>ANALYSTS</w:t>
                            </w:r>
                          </w:p>
                          <w:p w14:paraId="4BC9E22E" w14:textId="77777777" w:rsidR="00C14FD3" w:rsidRDefault="00C14FD3" w:rsidP="00C14FD3">
                            <w:pPr>
                              <w:pStyle w:val="CompanyAddress"/>
                            </w:pPr>
                          </w:p>
                          <w:p w14:paraId="1AF6EEA8" w14:textId="77777777" w:rsidR="00C14FD3" w:rsidRPr="00DB53DD" w:rsidRDefault="00C14FD3" w:rsidP="00C14FD3">
                            <w:pPr>
                              <w:pStyle w:val="CompanyAddress"/>
                            </w:pPr>
                            <w:r>
                              <w:t>for</w:t>
                            </w:r>
                          </w:p>
                          <w:p w14:paraId="0E2E64BF" w14:textId="77777777" w:rsidR="00C14FD3" w:rsidRPr="00DB53DD" w:rsidRDefault="00C14FD3" w:rsidP="00C14FD3">
                            <w:pPr>
                              <w:pStyle w:val="Company"/>
                            </w:pPr>
                            <w:r w:rsidRPr="00DB53DD">
                              <w:t>National Health and Medical Research Council</w:t>
                            </w:r>
                          </w:p>
                          <w:p w14:paraId="24DBB254" w14:textId="77777777" w:rsidR="00C14FD3" w:rsidRPr="00DB53DD" w:rsidRDefault="00C14FD3" w:rsidP="00C14FD3">
                            <w:pPr>
                              <w:pStyle w:val="Company"/>
                            </w:pPr>
                          </w:p>
                          <w:p w14:paraId="1B550A2C" w14:textId="77777777" w:rsidR="00C14FD3" w:rsidRPr="00DB53DD" w:rsidRDefault="00C14FD3" w:rsidP="00C14FD3">
                            <w:pPr>
                              <w:pStyle w:val="CompanyAddress"/>
                            </w:pPr>
                            <w:r w:rsidRPr="00DB53DD">
                              <w:t>NHMRC | Natural Therapies Working Committee</w:t>
                            </w:r>
                          </w:p>
                          <w:p w14:paraId="287402AB" w14:textId="77777777" w:rsidR="00C14FD3" w:rsidRDefault="00C14FD3" w:rsidP="00C14FD3">
                            <w:pPr>
                              <w:pStyle w:val="CompanyAddress"/>
                            </w:pPr>
                            <w:r w:rsidRPr="00DB53DD">
                              <w:t>Canberra ACT 2601</w:t>
                            </w:r>
                          </w:p>
                          <w:p w14:paraId="059714F2" w14:textId="77777777" w:rsidR="00C14FD3" w:rsidRPr="00DB53DD" w:rsidRDefault="00C14FD3" w:rsidP="00C14FD3">
                            <w:pPr>
                              <w:pStyle w:val="CompanyAddress"/>
                            </w:pPr>
                          </w:p>
                          <w:p w14:paraId="100B2B95" w14:textId="4FA4256A" w:rsidR="00C14FD3" w:rsidRPr="00DB53DD" w:rsidRDefault="00C14FD3" w:rsidP="00C14FD3">
                            <w:pPr>
                              <w:pStyle w:val="Date"/>
                            </w:pPr>
                            <w:r w:rsidRPr="00DB53DD">
                              <w:t>June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461D5" id="_x0000_t202" coordsize="21600,21600" o:spt="202" path="m,l,21600r21600,l21600,xe">
                <v:stroke joinstyle="miter"/>
                <v:path gradientshapeok="t" o:connecttype="rect"/>
              </v:shapetype>
              <v:shape id="Text Box 1072339796" o:spid="_x0000_s1026" type="#_x0000_t202" style="position:absolute;left:0;text-align:left;margin-left:243.55pt;margin-top:163.4pt;width:269.25pt;height:42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" filled="f" stroked="f">
                <v:textbox>
                  <w:txbxContent>
                    <w:p w14:paraId="6C8FDE5F" w14:textId="77777777" w:rsidR="00C14FD3" w:rsidRDefault="00C14FD3" w:rsidP="00C14FD3">
                      <w:pPr>
                        <w:pStyle w:val="Title"/>
                      </w:pPr>
                      <w:r w:rsidRPr="00DB53DD">
                        <w:t xml:space="preserve">Shiatsu for </w:t>
                      </w:r>
                      <w:r w:rsidRPr="00653CE6">
                        <w:t>preventing</w:t>
                      </w:r>
                      <w:r w:rsidRPr="00DB53DD">
                        <w:t xml:space="preserve"> and treating health </w:t>
                      </w:r>
                      <w:r w:rsidRPr="009A7868">
                        <w:t>conditions</w:t>
                      </w:r>
                    </w:p>
                    <w:p w14:paraId="6652E58F" w14:textId="77777777" w:rsidR="00C14FD3" w:rsidRDefault="00C14FD3" w:rsidP="00C14FD3">
                      <w:pPr>
                        <w:pStyle w:val="Subtitle"/>
                      </w:pPr>
                    </w:p>
                    <w:p w14:paraId="76494145" w14:textId="551740F2" w:rsidR="00C14FD3" w:rsidRDefault="00C14FD3" w:rsidP="00C14FD3">
                      <w:pPr>
                        <w:pStyle w:val="CompanyAddress"/>
                      </w:pPr>
                      <w:r w:rsidRPr="00C14FD3">
                        <w:rPr>
                          <w:rFonts w:eastAsia="Calibri" w:cs="Tahoma"/>
                          <w:bCs/>
                          <w:caps/>
                          <w:sz w:val="32"/>
                          <w:lang w:val="en-US"/>
                        </w:rPr>
                        <w:t>Appendices A to C</w:t>
                      </w:r>
                    </w:p>
                    <w:p w14:paraId="30018DB6" w14:textId="77777777" w:rsidR="00C14FD3" w:rsidRDefault="00C14FD3" w:rsidP="00C14FD3">
                      <w:pPr>
                        <w:pStyle w:val="CompanyAddress"/>
                      </w:pPr>
                    </w:p>
                    <w:p w14:paraId="7359F2C4" w14:textId="6B517BA6" w:rsidR="00C14FD3" w:rsidRPr="009A7868" w:rsidRDefault="00C14FD3" w:rsidP="00C14FD3">
                      <w:pPr>
                        <w:pStyle w:val="CompanyAddress"/>
                      </w:pPr>
                      <w:r w:rsidRPr="009A7868">
                        <w:t>prepared by</w:t>
                      </w:r>
                    </w:p>
                    <w:p w14:paraId="5CC34F66" w14:textId="77777777" w:rsidR="00C14FD3" w:rsidRPr="009A7868" w:rsidRDefault="00C14FD3" w:rsidP="00C14FD3">
                      <w:pPr>
                        <w:pStyle w:val="Company"/>
                      </w:pPr>
                      <w:r w:rsidRPr="009A7868">
                        <w:rPr>
                          <w:rStyle w:val="Strong"/>
                        </w:rPr>
                        <w:t>HT</w:t>
                      </w:r>
                      <w:r w:rsidRPr="009A7868">
                        <w:t>ANALYSTS</w:t>
                      </w:r>
                    </w:p>
                    <w:p w14:paraId="4BC9E22E" w14:textId="77777777" w:rsidR="00C14FD3" w:rsidRDefault="00C14FD3" w:rsidP="00C14FD3">
                      <w:pPr>
                        <w:pStyle w:val="CompanyAddress"/>
                      </w:pPr>
                    </w:p>
                    <w:p w14:paraId="1AF6EEA8" w14:textId="77777777" w:rsidR="00C14FD3" w:rsidRPr="00DB53DD" w:rsidRDefault="00C14FD3" w:rsidP="00C14FD3">
                      <w:pPr>
                        <w:pStyle w:val="CompanyAddress"/>
                      </w:pPr>
                      <w:r>
                        <w:t>for</w:t>
                      </w:r>
                    </w:p>
                    <w:p w14:paraId="0E2E64BF" w14:textId="77777777" w:rsidR="00C14FD3" w:rsidRPr="00DB53DD" w:rsidRDefault="00C14FD3" w:rsidP="00C14FD3">
                      <w:pPr>
                        <w:pStyle w:val="Company"/>
                      </w:pPr>
                      <w:r w:rsidRPr="00DB53DD">
                        <w:t>National Health and Medical Research Council</w:t>
                      </w:r>
                    </w:p>
                    <w:p w14:paraId="24DBB254" w14:textId="77777777" w:rsidR="00C14FD3" w:rsidRPr="00DB53DD" w:rsidRDefault="00C14FD3" w:rsidP="00C14FD3">
                      <w:pPr>
                        <w:pStyle w:val="Company"/>
                      </w:pPr>
                    </w:p>
                    <w:p w14:paraId="1B550A2C" w14:textId="77777777" w:rsidR="00C14FD3" w:rsidRPr="00DB53DD" w:rsidRDefault="00C14FD3" w:rsidP="00C14FD3">
                      <w:pPr>
                        <w:pStyle w:val="CompanyAddress"/>
                      </w:pPr>
                      <w:r w:rsidRPr="00DB53DD">
                        <w:t>NHMRC | Natural Therapies Working Committee</w:t>
                      </w:r>
                    </w:p>
                    <w:p w14:paraId="287402AB" w14:textId="77777777" w:rsidR="00C14FD3" w:rsidRDefault="00C14FD3" w:rsidP="00C14FD3">
                      <w:pPr>
                        <w:pStyle w:val="CompanyAddress"/>
                      </w:pPr>
                      <w:r w:rsidRPr="00DB53DD">
                        <w:t>Canberra ACT 2601</w:t>
                      </w:r>
                    </w:p>
                    <w:p w14:paraId="059714F2" w14:textId="77777777" w:rsidR="00C14FD3" w:rsidRPr="00DB53DD" w:rsidRDefault="00C14FD3" w:rsidP="00C14FD3">
                      <w:pPr>
                        <w:pStyle w:val="CompanyAddress"/>
                      </w:pPr>
                    </w:p>
                    <w:p w14:paraId="100B2B95" w14:textId="4FA4256A" w:rsidR="00C14FD3" w:rsidRPr="00DB53DD" w:rsidRDefault="00C14FD3" w:rsidP="00C14FD3">
                      <w:pPr>
                        <w:pStyle w:val="Date"/>
                      </w:pPr>
                      <w:r w:rsidRPr="00DB53DD">
                        <w:t>June 2023</w:t>
                      </w:r>
                    </w:p>
                  </w:txbxContent>
                </v:textbox>
              </v:shape>
            </w:pict>
          </mc:Fallback>
        </mc:AlternateContent>
      </w:r>
    </w:p>
    <w:p w14:paraId="0562DEC4" w14:textId="5EACEA1C" w:rsidR="008A121E" w:rsidRPr="00AB31C7" w:rsidRDefault="008A121E" w:rsidP="008A121E">
      <w:pPr>
        <w:pStyle w:val="Footnote"/>
      </w:pPr>
    </w:p>
    <w:p w14:paraId="3D08CAE3" w14:textId="226C47BA" w:rsidR="008A121E" w:rsidRPr="00AB31C7" w:rsidRDefault="008A121E" w:rsidP="008A121E">
      <w:pPr>
        <w:pStyle w:val="CompanyAddress"/>
      </w:pPr>
      <w:r w:rsidRPr="00AB31C7">
        <w:t> </w:t>
      </w:r>
    </w:p>
    <w:p w14:paraId="155C3D76" w14:textId="562099C4" w:rsidR="008A121E" w:rsidRPr="00AB31C7" w:rsidRDefault="008A121E" w:rsidP="008A121E">
      <w:pPr>
        <w:pStyle w:val="CompanyAddress"/>
      </w:pPr>
    </w:p>
    <w:p w14:paraId="0EAE86ED" w14:textId="376F470F" w:rsidR="008A121E" w:rsidRPr="00AB31C7" w:rsidRDefault="008A121E" w:rsidP="008A121E">
      <w:pPr>
        <w:pStyle w:val="CompanyAddress"/>
      </w:pPr>
    </w:p>
    <w:p w14:paraId="587AE845" w14:textId="7F1BAC2F" w:rsidR="008A121E" w:rsidRPr="00AB31C7" w:rsidRDefault="008A121E" w:rsidP="008A121E">
      <w:pPr>
        <w:pStyle w:val="CompanyAddress"/>
      </w:pPr>
    </w:p>
    <w:p w14:paraId="7E2D856A" w14:textId="568C586E" w:rsidR="008A121E" w:rsidRPr="00AB31C7" w:rsidRDefault="008A121E" w:rsidP="008A121E">
      <w:pPr>
        <w:pStyle w:val="BodyText"/>
      </w:pPr>
    </w:p>
    <w:p w14:paraId="3364385B" w14:textId="09CFB3D3" w:rsidR="008A121E" w:rsidRPr="00AB31C7" w:rsidRDefault="008A121E" w:rsidP="008A121E"/>
    <w:p w14:paraId="26D2D6D9" w14:textId="430B4E30" w:rsidR="008A121E" w:rsidRPr="00AB31C7" w:rsidRDefault="008A121E" w:rsidP="00EA04B5">
      <w:pPr>
        <w:pStyle w:val="Heading1caps"/>
      </w:pPr>
      <w:bookmarkStart w:id="0" w:name="_Toc159843644"/>
      <w:r w:rsidRPr="00AB31C7">
        <w:lastRenderedPageBreak/>
        <w:t>Report</w:t>
      </w:r>
      <w:r w:rsidRPr="00AB31C7">
        <w:rPr>
          <w:rStyle w:val="Strong"/>
        </w:rPr>
        <w:t xml:space="preserve"> </w:t>
      </w:r>
      <w:r w:rsidRPr="00AB31C7">
        <w:t>information</w:t>
      </w:r>
      <w:bookmarkEnd w:id="0"/>
    </w:p>
    <w:p w14:paraId="018909DE" w14:textId="235F1944" w:rsidR="008A121E" w:rsidRPr="00AB31C7" w:rsidRDefault="008A121E" w:rsidP="00A758EB">
      <w:pPr>
        <w:pStyle w:val="H2-notoccolour"/>
      </w:pPr>
      <w:r w:rsidRPr="00AB31C7">
        <w:t>Authors</w:t>
      </w:r>
    </w:p>
    <w:p w14:paraId="014C449F" w14:textId="77777777" w:rsidR="008A121E" w:rsidRPr="00AB31C7" w:rsidRDefault="008A121E" w:rsidP="008A121E">
      <w:pPr>
        <w:pStyle w:val="BodyText"/>
      </w:pPr>
      <w:r w:rsidRPr="00AB31C7">
        <w:t>Jorgensen MA</w:t>
      </w:r>
      <w:bookmarkStart w:id="1" w:name="_Hlk31623406"/>
      <w:r w:rsidRPr="00AB31C7">
        <w:rPr>
          <w:rStyle w:val="FootnoteReference"/>
        </w:rPr>
        <w:t>1</w:t>
      </w:r>
      <w:bookmarkEnd w:id="1"/>
      <w:r w:rsidRPr="00AB31C7">
        <w:t>, Taylor A</w:t>
      </w:r>
      <w:r w:rsidRPr="00AB31C7">
        <w:rPr>
          <w:rStyle w:val="FootnoteReference"/>
        </w:rPr>
        <w:t>1</w:t>
      </w:r>
      <w:r w:rsidRPr="00AB31C7">
        <w:t>, Connor E</w:t>
      </w:r>
      <w:r w:rsidRPr="00AB31C7">
        <w:rPr>
          <w:rStyle w:val="FootnoteReference"/>
        </w:rPr>
        <w:t>1</w:t>
      </w:r>
      <w:r w:rsidRPr="00AB31C7">
        <w:t xml:space="preserve">, </w:t>
      </w:r>
    </w:p>
    <w:p w14:paraId="65F1395D" w14:textId="77777777" w:rsidR="008A121E" w:rsidRPr="00AB31C7" w:rsidRDefault="008A121E" w:rsidP="008A121E">
      <w:pPr>
        <w:pStyle w:val="BodyText"/>
      </w:pPr>
      <w:r w:rsidRPr="00AB31C7">
        <w:rPr>
          <w:rStyle w:val="FootnoteReference"/>
        </w:rPr>
        <w:t>1</w:t>
      </w:r>
      <w:r w:rsidRPr="00AB31C7">
        <w:t xml:space="preserve"> </w:t>
      </w:r>
      <w:r w:rsidRPr="00AB31C7">
        <w:rPr>
          <w:rStyle w:val="Strong"/>
        </w:rPr>
        <w:t>HT</w:t>
      </w:r>
      <w:r w:rsidRPr="00AB31C7">
        <w:t>ANALYSTS, Level 8, 46 Kippax Street, Surry Hills NSW 2010 Australia</w:t>
      </w:r>
    </w:p>
    <w:p w14:paraId="72329390" w14:textId="77777777" w:rsidR="008A121E" w:rsidRPr="00AB31C7" w:rsidRDefault="008A121E" w:rsidP="00A758EB">
      <w:pPr>
        <w:pStyle w:val="H2-notoccolour"/>
      </w:pPr>
      <w:bookmarkStart w:id="2" w:name="_Hlk515019696"/>
      <w:r w:rsidRPr="00AB31C7">
        <w:t>Dates</w:t>
      </w:r>
    </w:p>
    <w:p w14:paraId="1953E6B0" w14:textId="0A5C48CC" w:rsidR="008A121E" w:rsidRPr="00AB31C7" w:rsidRDefault="008A121E" w:rsidP="008A121E">
      <w:pPr>
        <w:pStyle w:val="BodyText"/>
      </w:pPr>
      <w:bookmarkStart w:id="3" w:name="_Hlk42188535"/>
      <w:bookmarkEnd w:id="2"/>
      <w:r w:rsidRPr="00AB31C7">
        <w:t xml:space="preserve">This technical report and accompanying </w:t>
      </w:r>
      <w:r w:rsidR="00462472">
        <w:t>e</w:t>
      </w:r>
      <w:r w:rsidRPr="00AB31C7">
        <w:t xml:space="preserve">vidence </w:t>
      </w:r>
      <w:r w:rsidR="00462472">
        <w:t>e</w:t>
      </w:r>
      <w:r w:rsidRPr="00AB31C7">
        <w:t xml:space="preserve">valuation </w:t>
      </w:r>
      <w:r w:rsidR="00462472">
        <w:t>r</w:t>
      </w:r>
      <w:r w:rsidRPr="00AB31C7">
        <w:t xml:space="preserve">eport received approval from the National Health and Medical Research Council (NHMRC) Natural Therapies Working Committee (NTWC) on </w:t>
      </w:r>
      <w:r w:rsidR="00A22F54" w:rsidRPr="00A22F54">
        <w:t>20</w:t>
      </w:r>
      <w:r w:rsidRPr="00A22F54">
        <w:t xml:space="preserve"> </w:t>
      </w:r>
      <w:r w:rsidR="00A22F54">
        <w:t>May</w:t>
      </w:r>
      <w:r w:rsidRPr="00AB31C7">
        <w:t xml:space="preserve"> 202</w:t>
      </w:r>
      <w:r w:rsidR="00A22F54">
        <w:t>4</w:t>
      </w:r>
      <w:r w:rsidRPr="00AB31C7">
        <w:t>.</w:t>
      </w:r>
    </w:p>
    <w:bookmarkEnd w:id="3"/>
    <w:p w14:paraId="42C5ACA7" w14:textId="77777777" w:rsidR="008A121E" w:rsidRPr="00AB31C7" w:rsidRDefault="008A121E" w:rsidP="008A121E">
      <w:pPr>
        <w:pStyle w:val="BodyText"/>
      </w:pPr>
      <w:r w:rsidRPr="00AB31C7">
        <w:t>The protocol for the evidence evaluation was approved by the NHMRC NTWC on 11 March 2021 and is published on PROSPERO (CRD42021243311).</w:t>
      </w:r>
    </w:p>
    <w:p w14:paraId="347D5DC8" w14:textId="77777777" w:rsidR="008A121E" w:rsidRPr="00AB31C7" w:rsidRDefault="008A121E" w:rsidP="00A758EB">
      <w:pPr>
        <w:pStyle w:val="H2-notoccolour"/>
      </w:pPr>
      <w:r w:rsidRPr="00AB31C7">
        <w:t>History</w:t>
      </w:r>
    </w:p>
    <w:p w14:paraId="488396B3" w14:textId="034DD42F" w:rsidR="008A121E" w:rsidRPr="00AB31C7" w:rsidRDefault="008A121E" w:rsidP="008A121E">
      <w:pPr>
        <w:pStyle w:val="BodyText"/>
      </w:pPr>
      <w:r w:rsidRPr="00AB31C7">
        <w:t>NHMRC were engaged by the Department of Health and Aged Care (form</w:t>
      </w:r>
      <w:r w:rsidR="00DC2E1C">
        <w:t>erly</w:t>
      </w:r>
      <w:r w:rsidRPr="00AB31C7">
        <w:t xml:space="preserve"> Department of Health; Department) to update the evidence underpinning the </w:t>
      </w:r>
      <w:r w:rsidRPr="00AB31C7">
        <w:rPr>
          <w:rStyle w:val="Emphasis"/>
        </w:rPr>
        <w:t>2015 Review of the Australian Government Rebate on Natural Therapies for Private Health Insurance</w:t>
      </w:r>
      <w:r w:rsidRPr="00AB31C7">
        <w:t xml:space="preserve"> (2015 Review) </w:t>
      </w:r>
      <w:r w:rsidRPr="00AB31C7">
        <w:fldChar w:fldCharType="begin"/>
      </w:r>
      <w:r w:rsidR="00E3486E">
        <w:instrText xml:space="preserve"> ADDIN EN.CITE &lt;EndNote&gt;&lt;Cite&gt;&lt;Author&gt;Department of Health and Aged Care&lt;/Author&gt;&lt;Year&gt;2019&lt;/Year&gt;&lt;RecNum&gt;1&lt;/RecNum&gt;&lt;DisplayText&gt;(1)&lt;/DisplayText&gt;&lt;record&gt;&lt;rec-number&gt;1&lt;/rec-number&gt;&lt;foreign-keys&gt;&lt;key app="EN" db-id="rfx5v25rowst08e59tbxx9ty5t2w0adwt52x" timestamp="1665017568"&gt;1&lt;/key&gt;&lt;/foreign-keys&gt;&lt;ref-type name="Electronic Article"&gt;43&lt;/ref-type&gt;&lt;contributors&gt;&lt;authors&gt;&lt;author&gt;Department of Health and Aged Care,&lt;/author&gt;&lt;/authors&gt;&lt;/contributors&gt;&lt;titles&gt;&lt;title&gt;The 2015 review of the Australian Government rebate on private health Iinsurance for natural therapies.&lt;/title&gt;&lt;/titles&gt;&lt;dates&gt;&lt;year&gt;2019&lt;/year&gt;&lt;pub-dates&gt;&lt;date&gt;15 December 2019&lt;/date&gt;&lt;/pub-dates&gt;&lt;/dates&gt;&lt;pub-location&gt;Canberra, ACT&lt;/pub-location&gt;&lt;urls&gt;&lt;related-urls&gt;&lt;url&gt;https://www.health.gov.au/internet/main/publishing.nsf/Content/phi-natural-therapies&lt;/url&gt;&lt;/related-urls&gt;&lt;/urls&gt;&lt;/record&gt;&lt;/Cite&gt;&lt;/EndNote&gt;</w:instrText>
      </w:r>
      <w:r w:rsidRPr="00AB31C7">
        <w:fldChar w:fldCharType="separate"/>
      </w:r>
      <w:r w:rsidRPr="00AB31C7">
        <w:rPr>
          <w:noProof/>
        </w:rPr>
        <w:t>(</w:t>
      </w:r>
      <w:hyperlink w:anchor="_ENREF_1" w:tooltip="Department of Health and Aged Care, 2019 #1" w:history="1">
        <w:r w:rsidR="00E3486E" w:rsidRPr="00AB31C7">
          <w:rPr>
            <w:noProof/>
          </w:rPr>
          <w:t>1</w:t>
        </w:r>
      </w:hyperlink>
      <w:r w:rsidRPr="00AB31C7">
        <w:rPr>
          <w:noProof/>
        </w:rPr>
        <w:t>)</w:t>
      </w:r>
      <w:r w:rsidRPr="00AB31C7">
        <w:fldChar w:fldCharType="end"/>
      </w:r>
      <w:r w:rsidRPr="00AB31C7">
        <w:t>. The natural therapies to be reviewed are Alexander technique, aromatherapy, Bowen therapy, Buteyko, Feldenkrais, homeopathy, iridology, kinesiology, naturopathy, Pilates, reflexology, Rolfing, shiatsu, tai chi, western herbal medicine and yoga. These therapies are among those excluded from the private health insurance rebate as of 1 April 2019.</w:t>
      </w:r>
    </w:p>
    <w:p w14:paraId="7B393115" w14:textId="663E4BD6" w:rsidR="008A121E" w:rsidRPr="00AB31C7" w:rsidRDefault="008A121E" w:rsidP="008A121E">
      <w:pPr>
        <w:pStyle w:val="BodyText"/>
      </w:pPr>
      <w:r w:rsidRPr="00AB31C7">
        <w:t xml:space="preserve">To support NHMRC in their evidence review, </w:t>
      </w:r>
      <w:r w:rsidRPr="00AB31C7">
        <w:rPr>
          <w:rStyle w:val="Strong"/>
        </w:rPr>
        <w:t>HT</w:t>
      </w:r>
      <w:r w:rsidRPr="00AB31C7">
        <w:t>ANALYSTS (form</w:t>
      </w:r>
      <w:r w:rsidR="00DC2E1C">
        <w:t>erly</w:t>
      </w:r>
      <w:r w:rsidRPr="00AB31C7">
        <w:t xml:space="preserve"> Health Technology Analysts) were engaged to conduct a systematic review of the evidence of clinical effectiveness of shiatsu. Eligible studies received from the Department’s public call for evidence, the Natural Therapies Review Expert Advisory Panel (NTREAP) and NTWC were also to be included in the evidence evaluation.</w:t>
      </w:r>
    </w:p>
    <w:p w14:paraId="5C1CED96" w14:textId="5A989066" w:rsidR="008A121E" w:rsidRPr="00AB31C7" w:rsidRDefault="008A121E" w:rsidP="008A121E">
      <w:pPr>
        <w:pStyle w:val="BodyText"/>
      </w:pPr>
      <w:r w:rsidRPr="00AB31C7">
        <w:t xml:space="preserve">This technical report has been developed by </w:t>
      </w:r>
      <w:r w:rsidRPr="00AB31C7">
        <w:rPr>
          <w:rStyle w:val="Strong"/>
        </w:rPr>
        <w:t>HT</w:t>
      </w:r>
      <w:r w:rsidRPr="00AB31C7">
        <w:t>ANALYSTS in conjunction with NHMRC, NTWC</w:t>
      </w:r>
      <w:r w:rsidR="00EC5350">
        <w:t xml:space="preserve"> and</w:t>
      </w:r>
      <w:r w:rsidRPr="00AB31C7">
        <w:t xml:space="preserve"> NTREAP. </w:t>
      </w:r>
      <w:bookmarkStart w:id="4" w:name="_Hlk42254791"/>
      <w:r w:rsidRPr="00AB31C7">
        <w:t xml:space="preserve">It provides the appendices </w:t>
      </w:r>
      <w:bookmarkStart w:id="5" w:name="_Hlk42189239"/>
      <w:r w:rsidRPr="00AB31C7">
        <w:t xml:space="preserve">and supplementary data </w:t>
      </w:r>
      <w:bookmarkEnd w:id="5"/>
      <w:r w:rsidRPr="00AB31C7">
        <w:t xml:space="preserve">related to an evidence valuation of </w:t>
      </w:r>
      <w:bookmarkStart w:id="6" w:name="_Hlk42188846"/>
      <w:r w:rsidRPr="00AB31C7">
        <w:t>the effect of shiatsu for preventing and treating health conditions</w:t>
      </w:r>
      <w:bookmarkEnd w:id="6"/>
      <w:r w:rsidRPr="00AB31C7">
        <w:t xml:space="preserve">. The main body of evidence is presented in the </w:t>
      </w:r>
      <w:r w:rsidR="00246886">
        <w:t>E</w:t>
      </w:r>
      <w:r w:rsidRPr="00AB31C7">
        <w:t xml:space="preserve">vidence </w:t>
      </w:r>
      <w:r w:rsidR="00246886">
        <w:t>E</w:t>
      </w:r>
      <w:r w:rsidRPr="00AB31C7">
        <w:t xml:space="preserve">valuation </w:t>
      </w:r>
      <w:r w:rsidR="00246886">
        <w:t>R</w:t>
      </w:r>
      <w:r w:rsidRPr="00AB31C7">
        <w:t xml:space="preserve">eport. </w:t>
      </w:r>
      <w:bookmarkEnd w:id="4"/>
      <w:r w:rsidRPr="00AB31C7">
        <w:t xml:space="preserve">All associated materials have been developed in a robust and transparent manner in accordance with relevant best practice standards </w:t>
      </w:r>
      <w:r w:rsidRPr="00AB31C7">
        <w:fldChar w:fldCharType="begin">
          <w:fldData xml:space="preserve">PEVuZE5vdGU+PENpdGU+PEF1dGhvcj5IaWdnaW5zIEpQVDwvQXV0aG9yPjxZZWFyPjIwMTk8L1ll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b3JkPipUZXJtaW5vbG9neSBhcyBUb3BpYzwva2V5d29yZD48L2tleXdvcmRzPjxkYXRlcz48eWVh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</w:fldData>
        </w:fldChar>
      </w:r>
      <w:r w:rsidR="008026B9">
        <w:instrText xml:space="preserve"> ADDIN EN.CITE </w:instrText>
      </w:r>
      <w:r w:rsidR="008026B9">
        <w:fldChar w:fldCharType="begin">
          <w:fldData xml:space="preserve">PEVuZE5vdGU+PENpdGU+PEF1dGhvcj5IaWdnaW5zIEpQVDwvQXV0aG9yPjxZZWFyPjIwMTk8L1ll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b3JkPipUZXJtaW5vbG9neSBhcyBUb3BpYzwva2V5d29yZD48L2tleXdvcmRzPjxkYXRlcz48eWVh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</w:fldData>
        </w:fldChar>
      </w:r>
      <w:r w:rsidR="008026B9">
        <w:instrText xml:space="preserve"> ADDIN EN.CITE.DATA </w:instrText>
      </w:r>
      <w:r w:rsidR="008026B9">
        <w:fldChar w:fldCharType="end"/>
      </w:r>
      <w:r w:rsidRPr="00AB31C7">
        <w:fldChar w:fldCharType="separate"/>
      </w:r>
      <w:r w:rsidRPr="00AB31C7">
        <w:rPr>
          <w:noProof/>
        </w:rPr>
        <w:t>(</w:t>
      </w:r>
      <w:hyperlink w:anchor="_ENREF_2" w:tooltip="Higgins JPT, 2019 #2" w:history="1">
        <w:r w:rsidR="00E3486E" w:rsidRPr="00AB31C7">
          <w:rPr>
            <w:noProof/>
          </w:rPr>
          <w:t>2-5</w:t>
        </w:r>
      </w:hyperlink>
      <w:r w:rsidRPr="00AB31C7">
        <w:rPr>
          <w:noProof/>
        </w:rPr>
        <w:t>)</w:t>
      </w:r>
      <w:r w:rsidRPr="00AB31C7">
        <w:fldChar w:fldCharType="end"/>
      </w:r>
      <w:r w:rsidRPr="00AB31C7">
        <w:t>.</w:t>
      </w:r>
    </w:p>
    <w:bookmarkStart w:id="7" w:name="_Hlk515020154" w:displacedByCustomXml="next"/>
    <w:bookmarkStart w:id="8" w:name="_Hlk515020147" w:displacedByCustomXml="next"/>
    <w:sdt>
      <w:sdtPr>
        <w:rPr>
          <w:rFonts w:ascii="Calibri" w:eastAsiaTheme="minorEastAsia" w:hAnsi="Calibri" w:cs="Calibri"/>
          <w:bCs w:val="0"/>
          <w:color w:val="auto"/>
          <w:sz w:val="22"/>
          <w:szCs w:val="22"/>
          <w:lang w:val="en-AU"/>
        </w:rPr>
        <w:id w:val="2015687"/>
        <w:docPartObj>
          <w:docPartGallery w:val="Table of Contents"/>
          <w:docPartUnique/>
        </w:docPartObj>
      </w:sdtPr>
      <w:sdtEndPr>
        <w:rPr>
          <w:rFonts w:ascii="Montserrat" w:hAnsi="Montserrat"/>
          <w:sz w:val="18"/>
          <w:szCs w:val="18"/>
        </w:rPr>
      </w:sdtEndPr>
      <w:sdtContent>
        <w:p w14:paraId="5CD3702D" w14:textId="77777777" w:rsidR="008A121E" w:rsidRPr="00AB31C7" w:rsidRDefault="008A121E" w:rsidP="00A758EB">
          <w:pPr>
            <w:pStyle w:val="TOCHeading"/>
            <w:rPr>
              <w:lang w:val="en-AU"/>
            </w:rPr>
          </w:pPr>
          <w:r w:rsidRPr="00AB31C7">
            <w:rPr>
              <w:lang w:val="en-AU"/>
            </w:rPr>
            <w:t>Contents</w:t>
          </w:r>
        </w:p>
        <w:p w14:paraId="446C09C8" w14:textId="06C6EB0F" w:rsidR="002629F0" w:rsidRDefault="008A121E">
          <w:pPr>
            <w:pStyle w:val="TOC1"/>
            <w:rPr>
              <w:rFonts w:asciiTheme="minorHAnsi" w:hAnsiTheme="minorHAnsi"/>
              <w:b w:val="0"/>
              <w:sz w:val="24"/>
              <w:szCs w:val="24"/>
            </w:rPr>
          </w:pPr>
          <w:r w:rsidRPr="00AB31C7">
            <w:rPr>
              <w:color w:val="000000"/>
            </w:rPr>
            <w:fldChar w:fldCharType="begin"/>
          </w:r>
          <w:r w:rsidRPr="00AB31C7">
            <w:instrText xml:space="preserve"> TOC \o "1-3" \h \z \u </w:instrText>
          </w:r>
          <w:r w:rsidRPr="00AB31C7">
            <w:rPr>
              <w:color w:val="000000"/>
            </w:rPr>
            <w:fldChar w:fldCharType="separate"/>
          </w:r>
          <w:hyperlink w:anchor="_Toc159843644" w:history="1">
            <w:r w:rsidR="002629F0" w:rsidRPr="00EA4CAD">
              <w:rPr>
                <w:rStyle w:val="Hyperlink"/>
              </w:rPr>
              <w:t>Report information</w:t>
            </w:r>
            <w:r w:rsidR="002629F0">
              <w:rPr>
                <w:webHidden/>
              </w:rPr>
              <w:tab/>
            </w:r>
            <w:r w:rsidR="002629F0">
              <w:rPr>
                <w:webHidden/>
              </w:rPr>
              <w:fldChar w:fldCharType="begin"/>
            </w:r>
            <w:r w:rsidR="002629F0">
              <w:rPr>
                <w:webHidden/>
              </w:rPr>
              <w:instrText xml:space="preserve"> PAGEREF _Toc159843644 \h </w:instrText>
            </w:r>
            <w:r w:rsidR="002629F0">
              <w:rPr>
                <w:webHidden/>
              </w:rPr>
            </w:r>
            <w:r w:rsidR="002629F0">
              <w:rPr>
                <w:webHidden/>
              </w:rPr>
              <w:fldChar w:fldCharType="separate"/>
            </w:r>
            <w:r w:rsidR="00472F61">
              <w:rPr>
                <w:webHidden/>
              </w:rPr>
              <w:t>2</w:t>
            </w:r>
            <w:r w:rsidR="002629F0">
              <w:rPr>
                <w:webHidden/>
              </w:rPr>
              <w:fldChar w:fldCharType="end"/>
            </w:r>
          </w:hyperlink>
        </w:p>
        <w:p w14:paraId="7FC024C1" w14:textId="2F6EB6EE" w:rsidR="002629F0" w:rsidRDefault="002629F0">
          <w:pPr>
            <w:pStyle w:val="TOC1"/>
            <w:rPr>
              <w:rFonts w:asciiTheme="minorHAnsi" w:hAnsiTheme="minorHAnsi"/>
              <w:b w:val="0"/>
              <w:sz w:val="24"/>
              <w:szCs w:val="24"/>
            </w:rPr>
          </w:pPr>
          <w:hyperlink w:anchor="_Toc159843645" w:history="1">
            <w:r w:rsidRPr="00EA4CAD">
              <w:rPr>
                <w:rStyle w:val="Hyperlink"/>
              </w:rPr>
              <w:t>List of tables</w:t>
            </w:r>
            <w:r>
              <w:rPr>
                <w:webHidden/>
              </w:rPr>
              <w:tab/>
            </w:r>
            <w:r>
              <w:rPr>
                <w:webHidden/>
              </w:rPr>
              <w:tab/>
            </w:r>
            <w:r>
              <w:rPr>
                <w:webHidden/>
              </w:rPr>
              <w:fldChar w:fldCharType="begin"/>
            </w:r>
            <w:r>
              <w:rPr>
                <w:webHidden/>
              </w:rPr>
              <w:instrText xml:space="preserve"> PAGEREF _Toc159843645 \h </w:instrText>
            </w:r>
            <w:r>
              <w:rPr>
                <w:webHidden/>
              </w:rPr>
            </w:r>
            <w:r>
              <w:rPr>
                <w:webHidden/>
              </w:rPr>
              <w:fldChar w:fldCharType="separate"/>
            </w:r>
            <w:r w:rsidR="00472F61">
              <w:rPr>
                <w:webHidden/>
              </w:rPr>
              <w:t>5</w:t>
            </w:r>
            <w:r>
              <w:rPr>
                <w:webHidden/>
              </w:rPr>
              <w:fldChar w:fldCharType="end"/>
            </w:r>
          </w:hyperlink>
        </w:p>
        <w:p w14:paraId="094EFDEC" w14:textId="7236C5AE" w:rsidR="002629F0" w:rsidRDefault="002629F0">
          <w:pPr>
            <w:pStyle w:val="TOC1"/>
            <w:rPr>
              <w:rFonts w:asciiTheme="minorHAnsi" w:hAnsiTheme="minorHAnsi"/>
              <w:b w:val="0"/>
              <w:sz w:val="24"/>
              <w:szCs w:val="24"/>
            </w:rPr>
          </w:pPr>
          <w:hyperlink w:anchor="_Toc159843646" w:history="1">
            <w:r w:rsidRPr="00EA4CAD">
              <w:rPr>
                <w:rStyle w:val="Hyperlink"/>
              </w:rPr>
              <w:t>List of figures</w:t>
            </w:r>
            <w:r>
              <w:rPr>
                <w:webHidden/>
              </w:rPr>
              <w:tab/>
            </w:r>
            <w:r>
              <w:rPr>
                <w:webHidden/>
              </w:rPr>
              <w:tab/>
            </w:r>
            <w:r>
              <w:rPr>
                <w:webHidden/>
              </w:rPr>
              <w:fldChar w:fldCharType="begin"/>
            </w:r>
            <w:r>
              <w:rPr>
                <w:webHidden/>
              </w:rPr>
              <w:instrText xml:space="preserve"> PAGEREF _Toc159843646 \h </w:instrText>
            </w:r>
            <w:r>
              <w:rPr>
                <w:webHidden/>
              </w:rPr>
            </w:r>
            <w:r>
              <w:rPr>
                <w:webHidden/>
              </w:rPr>
              <w:fldChar w:fldCharType="separate"/>
            </w:r>
            <w:r w:rsidR="00472F61">
              <w:rPr>
                <w:webHidden/>
              </w:rPr>
              <w:t>7</w:t>
            </w:r>
            <w:r>
              <w:rPr>
                <w:webHidden/>
              </w:rPr>
              <w:fldChar w:fldCharType="end"/>
            </w:r>
          </w:hyperlink>
        </w:p>
        <w:p w14:paraId="366FF950" w14:textId="5898B609" w:rsidR="002629F0" w:rsidRDefault="002629F0">
          <w:pPr>
            <w:pStyle w:val="TOC1"/>
            <w:rPr>
              <w:rFonts w:asciiTheme="minorHAnsi" w:hAnsiTheme="minorHAnsi"/>
              <w:b w:val="0"/>
              <w:sz w:val="24"/>
              <w:szCs w:val="24"/>
            </w:rPr>
          </w:pPr>
          <w:hyperlink w:anchor="_Toc159843647" w:history="1">
            <w:r w:rsidRPr="00EA4CAD">
              <w:rPr>
                <w:rStyle w:val="Hyperlink"/>
              </w:rPr>
              <w:t>List of frameworks</w:t>
            </w:r>
            <w:r>
              <w:rPr>
                <w:webHidden/>
              </w:rPr>
              <w:tab/>
            </w:r>
            <w:r>
              <w:rPr>
                <w:webHidden/>
              </w:rPr>
              <w:fldChar w:fldCharType="begin"/>
            </w:r>
            <w:r>
              <w:rPr>
                <w:webHidden/>
              </w:rPr>
              <w:instrText xml:space="preserve"> PAGEREF _Toc159843647 \h </w:instrText>
            </w:r>
            <w:r>
              <w:rPr>
                <w:webHidden/>
              </w:rPr>
            </w:r>
            <w:r>
              <w:rPr>
                <w:webHidden/>
              </w:rPr>
              <w:fldChar w:fldCharType="separate"/>
            </w:r>
            <w:r w:rsidR="00472F61">
              <w:rPr>
                <w:webHidden/>
              </w:rPr>
              <w:t>8</w:t>
            </w:r>
            <w:r>
              <w:rPr>
                <w:webHidden/>
              </w:rPr>
              <w:fldChar w:fldCharType="end"/>
            </w:r>
          </w:hyperlink>
        </w:p>
        <w:p w14:paraId="00BC3CD8" w14:textId="2432C3C9" w:rsidR="002629F0" w:rsidRDefault="002629F0">
          <w:pPr>
            <w:pStyle w:val="TOC1"/>
            <w:rPr>
              <w:rFonts w:asciiTheme="minorHAnsi" w:hAnsiTheme="minorHAnsi"/>
              <w:b w:val="0"/>
              <w:sz w:val="24"/>
              <w:szCs w:val="24"/>
            </w:rPr>
          </w:pPr>
          <w:hyperlink w:anchor="_Toc159843648" w:history="1">
            <w:r w:rsidRPr="00EA4CAD">
              <w:rPr>
                <w:rStyle w:val="Hyperlink"/>
              </w:rPr>
              <w:t>List of abbreviations</w:t>
            </w:r>
            <w:r>
              <w:rPr>
                <w:webHidden/>
              </w:rPr>
              <w:tab/>
            </w:r>
            <w:r>
              <w:rPr>
                <w:webHidden/>
              </w:rPr>
              <w:fldChar w:fldCharType="begin"/>
            </w:r>
            <w:r>
              <w:rPr>
                <w:webHidden/>
              </w:rPr>
              <w:instrText xml:space="preserve"> PAGEREF _Toc159843648 \h </w:instrText>
            </w:r>
            <w:r>
              <w:rPr>
                <w:webHidden/>
              </w:rPr>
            </w:r>
            <w:r>
              <w:rPr>
                <w:webHidden/>
              </w:rPr>
              <w:fldChar w:fldCharType="separate"/>
            </w:r>
            <w:r w:rsidR="00472F61">
              <w:rPr>
                <w:webHidden/>
              </w:rPr>
              <w:t>9</w:t>
            </w:r>
            <w:r>
              <w:rPr>
                <w:webHidden/>
              </w:rPr>
              <w:fldChar w:fldCharType="end"/>
            </w:r>
          </w:hyperlink>
        </w:p>
        <w:p w14:paraId="5076E895" w14:textId="387B357F" w:rsidR="002629F0" w:rsidRDefault="002629F0">
          <w:pPr>
            <w:pStyle w:val="TOC1"/>
            <w:rPr>
              <w:rFonts w:asciiTheme="minorHAnsi" w:hAnsiTheme="minorHAnsi"/>
              <w:b w:val="0"/>
              <w:sz w:val="24"/>
              <w:szCs w:val="24"/>
            </w:rPr>
          </w:pPr>
          <w:hyperlink w:anchor="_Toc159843649" w:history="1">
            <w:r w:rsidRPr="00EA4CAD">
              <w:rPr>
                <w:rStyle w:val="Hyperlink"/>
              </w:rPr>
              <w:t>Appendix A</w:t>
            </w:r>
            <w:r>
              <w:rPr>
                <w:rFonts w:asciiTheme="minorHAnsi" w:hAnsiTheme="minorHAnsi"/>
                <w:b w:val="0"/>
                <w:sz w:val="24"/>
                <w:szCs w:val="24"/>
              </w:rPr>
              <w:tab/>
            </w:r>
            <w:r w:rsidRPr="00EA4CAD">
              <w:rPr>
                <w:rStyle w:val="Hyperlink"/>
              </w:rPr>
              <w:t>Searching, selection criteria and screening</w:t>
            </w:r>
            <w:r>
              <w:rPr>
                <w:webHidden/>
              </w:rPr>
              <w:tab/>
            </w:r>
            <w:r>
              <w:rPr>
                <w:webHidden/>
              </w:rPr>
              <w:fldChar w:fldCharType="begin"/>
            </w:r>
            <w:r>
              <w:rPr>
                <w:webHidden/>
              </w:rPr>
              <w:instrText xml:space="preserve"> PAGEREF _Toc159843649 \h </w:instrText>
            </w:r>
            <w:r>
              <w:rPr>
                <w:webHidden/>
              </w:rPr>
            </w:r>
            <w:r>
              <w:rPr>
                <w:webHidden/>
              </w:rPr>
              <w:fldChar w:fldCharType="separate"/>
            </w:r>
            <w:r w:rsidR="00472F61">
              <w:rPr>
                <w:webHidden/>
              </w:rPr>
              <w:t>10</w:t>
            </w:r>
            <w:r>
              <w:rPr>
                <w:webHidden/>
              </w:rPr>
              <w:fldChar w:fldCharType="end"/>
            </w:r>
          </w:hyperlink>
        </w:p>
        <w:p w14:paraId="7CC58C38" w14:textId="0C8051AF"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50" w:history="1">
            <w:r w:rsidRPr="00EA4CAD">
              <w:rPr>
                <w:rStyle w:val="Hyperlink"/>
                <w:noProof/>
              </w:rPr>
              <w:t>A1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Search methods</w:t>
            </w:r>
            <w:r>
              <w:rPr>
                <w:noProof/>
                <w:webHidden/>
              </w:rPr>
              <w:tab/>
            </w:r>
            <w:r>
              <w:rPr>
                <w:noProof/>
                <w:webHidden/>
              </w:rPr>
              <w:fldChar w:fldCharType="begin"/>
            </w:r>
            <w:r>
              <w:rPr>
                <w:noProof/>
                <w:webHidden/>
              </w:rPr>
              <w:instrText xml:space="preserve"> PAGEREF _Toc159843650 \h </w:instrText>
            </w:r>
            <w:r>
              <w:rPr>
                <w:noProof/>
                <w:webHidden/>
              </w:rPr>
            </w:r>
            <w:r>
              <w:rPr>
                <w:noProof/>
                <w:webHidden/>
              </w:rPr>
              <w:fldChar w:fldCharType="separate"/>
            </w:r>
            <w:r w:rsidR="00472F61">
              <w:rPr>
                <w:noProof/>
                <w:webHidden/>
              </w:rPr>
              <w:t>10</w:t>
            </w:r>
            <w:r>
              <w:rPr>
                <w:noProof/>
                <w:webHidden/>
              </w:rPr>
              <w:fldChar w:fldCharType="end"/>
            </w:r>
          </w:hyperlink>
        </w:p>
        <w:p w14:paraId="41A141D2" w14:textId="3B0FF4D8"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51" w:history="1">
            <w:r w:rsidRPr="00EA4CAD">
              <w:rPr>
                <w:rStyle w:val="Hyperlink"/>
                <w:noProof/>
              </w:rPr>
              <w:t>A1.1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Electronic searches</w:t>
            </w:r>
            <w:r>
              <w:rPr>
                <w:noProof/>
                <w:webHidden/>
              </w:rPr>
              <w:tab/>
            </w:r>
            <w:r>
              <w:rPr>
                <w:noProof/>
                <w:webHidden/>
              </w:rPr>
              <w:fldChar w:fldCharType="begin"/>
            </w:r>
            <w:r>
              <w:rPr>
                <w:noProof/>
                <w:webHidden/>
              </w:rPr>
              <w:instrText xml:space="preserve"> PAGEREF _Toc159843651 \h </w:instrText>
            </w:r>
            <w:r>
              <w:rPr>
                <w:noProof/>
                <w:webHidden/>
              </w:rPr>
            </w:r>
            <w:r>
              <w:rPr>
                <w:noProof/>
                <w:webHidden/>
              </w:rPr>
              <w:fldChar w:fldCharType="separate"/>
            </w:r>
            <w:r w:rsidR="00472F61">
              <w:rPr>
                <w:noProof/>
                <w:webHidden/>
              </w:rPr>
              <w:t>10</w:t>
            </w:r>
            <w:r>
              <w:rPr>
                <w:noProof/>
                <w:webHidden/>
              </w:rPr>
              <w:fldChar w:fldCharType="end"/>
            </w:r>
          </w:hyperlink>
        </w:p>
        <w:p w14:paraId="6266EA55" w14:textId="61C5E849"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52" w:history="1">
            <w:r w:rsidRPr="00EA4CAD">
              <w:rPr>
                <w:rStyle w:val="Hyperlink"/>
                <w:noProof/>
              </w:rPr>
              <w:t>A1.2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Other resources</w:t>
            </w:r>
            <w:r>
              <w:rPr>
                <w:noProof/>
                <w:webHidden/>
              </w:rPr>
              <w:tab/>
            </w:r>
            <w:r>
              <w:rPr>
                <w:noProof/>
                <w:webHidden/>
              </w:rPr>
              <w:fldChar w:fldCharType="begin"/>
            </w:r>
            <w:r>
              <w:rPr>
                <w:noProof/>
                <w:webHidden/>
              </w:rPr>
              <w:instrText xml:space="preserve"> PAGEREF _Toc159843652 \h </w:instrText>
            </w:r>
            <w:r>
              <w:rPr>
                <w:noProof/>
                <w:webHidden/>
              </w:rPr>
            </w:r>
            <w:r>
              <w:rPr>
                <w:noProof/>
                <w:webHidden/>
              </w:rPr>
              <w:fldChar w:fldCharType="separate"/>
            </w:r>
            <w:r w:rsidR="00472F61">
              <w:rPr>
                <w:noProof/>
                <w:webHidden/>
              </w:rPr>
              <w:t>10</w:t>
            </w:r>
            <w:r>
              <w:rPr>
                <w:noProof/>
                <w:webHidden/>
              </w:rPr>
              <w:fldChar w:fldCharType="end"/>
            </w:r>
          </w:hyperlink>
        </w:p>
        <w:p w14:paraId="21389EF0" w14:textId="767401EA"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53" w:history="1">
            <w:r w:rsidRPr="00EA4CAD">
              <w:rPr>
                <w:rStyle w:val="Hyperlink"/>
                <w:noProof/>
              </w:rPr>
              <w:t>A1.3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Publication date</w:t>
            </w:r>
            <w:r>
              <w:rPr>
                <w:noProof/>
                <w:webHidden/>
              </w:rPr>
              <w:tab/>
            </w:r>
            <w:r>
              <w:rPr>
                <w:noProof/>
                <w:webHidden/>
              </w:rPr>
              <w:fldChar w:fldCharType="begin"/>
            </w:r>
            <w:r>
              <w:rPr>
                <w:noProof/>
                <w:webHidden/>
              </w:rPr>
              <w:instrText xml:space="preserve"> PAGEREF _Toc159843653 \h </w:instrText>
            </w:r>
            <w:r>
              <w:rPr>
                <w:noProof/>
                <w:webHidden/>
              </w:rPr>
            </w:r>
            <w:r>
              <w:rPr>
                <w:noProof/>
                <w:webHidden/>
              </w:rPr>
              <w:fldChar w:fldCharType="separate"/>
            </w:r>
            <w:r w:rsidR="00472F61">
              <w:rPr>
                <w:noProof/>
                <w:webHidden/>
              </w:rPr>
              <w:t>11</w:t>
            </w:r>
            <w:r>
              <w:rPr>
                <w:noProof/>
                <w:webHidden/>
              </w:rPr>
              <w:fldChar w:fldCharType="end"/>
            </w:r>
          </w:hyperlink>
        </w:p>
        <w:p w14:paraId="143631C9" w14:textId="018FBA2B"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54" w:history="1">
            <w:r w:rsidRPr="00EA4CAD">
              <w:rPr>
                <w:rStyle w:val="Hyperlink"/>
                <w:noProof/>
              </w:rPr>
              <w:t>A1.4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Studies published in languages other than English</w:t>
            </w:r>
            <w:r>
              <w:rPr>
                <w:noProof/>
                <w:webHidden/>
              </w:rPr>
              <w:tab/>
            </w:r>
            <w:r>
              <w:rPr>
                <w:noProof/>
                <w:webHidden/>
              </w:rPr>
              <w:fldChar w:fldCharType="begin"/>
            </w:r>
            <w:r>
              <w:rPr>
                <w:noProof/>
                <w:webHidden/>
              </w:rPr>
              <w:instrText xml:space="preserve"> PAGEREF _Toc159843654 \h </w:instrText>
            </w:r>
            <w:r>
              <w:rPr>
                <w:noProof/>
                <w:webHidden/>
              </w:rPr>
            </w:r>
            <w:r>
              <w:rPr>
                <w:noProof/>
                <w:webHidden/>
              </w:rPr>
              <w:fldChar w:fldCharType="separate"/>
            </w:r>
            <w:r w:rsidR="00472F61">
              <w:rPr>
                <w:noProof/>
                <w:webHidden/>
              </w:rPr>
              <w:t>11</w:t>
            </w:r>
            <w:r>
              <w:rPr>
                <w:noProof/>
                <w:webHidden/>
              </w:rPr>
              <w:fldChar w:fldCharType="end"/>
            </w:r>
          </w:hyperlink>
        </w:p>
        <w:p w14:paraId="7E20A244" w14:textId="63A2B7C8"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55" w:history="1">
            <w:r w:rsidRPr="00EA4CAD">
              <w:rPr>
                <w:rStyle w:val="Hyperlink"/>
                <w:noProof/>
              </w:rPr>
              <w:t>A2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Search strategy</w:t>
            </w:r>
            <w:r>
              <w:rPr>
                <w:noProof/>
                <w:webHidden/>
              </w:rPr>
              <w:tab/>
            </w:r>
            <w:r>
              <w:rPr>
                <w:noProof/>
                <w:webHidden/>
              </w:rPr>
              <w:fldChar w:fldCharType="begin"/>
            </w:r>
            <w:r>
              <w:rPr>
                <w:noProof/>
                <w:webHidden/>
              </w:rPr>
              <w:instrText xml:space="preserve"> PAGEREF _Toc159843655 \h </w:instrText>
            </w:r>
            <w:r>
              <w:rPr>
                <w:noProof/>
                <w:webHidden/>
              </w:rPr>
            </w:r>
            <w:r>
              <w:rPr>
                <w:noProof/>
                <w:webHidden/>
              </w:rPr>
              <w:fldChar w:fldCharType="separate"/>
            </w:r>
            <w:r w:rsidR="00472F61">
              <w:rPr>
                <w:noProof/>
                <w:webHidden/>
              </w:rPr>
              <w:t>12</w:t>
            </w:r>
            <w:r>
              <w:rPr>
                <w:noProof/>
                <w:webHidden/>
              </w:rPr>
              <w:fldChar w:fldCharType="end"/>
            </w:r>
          </w:hyperlink>
        </w:p>
        <w:p w14:paraId="44FDF806" w14:textId="3B50596A"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56" w:history="1">
            <w:r w:rsidRPr="00EA4CAD">
              <w:rPr>
                <w:rStyle w:val="Hyperlink"/>
                <w:noProof/>
              </w:rPr>
              <w:t>A3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Literature search results</w:t>
            </w:r>
            <w:r>
              <w:rPr>
                <w:noProof/>
                <w:webHidden/>
              </w:rPr>
              <w:tab/>
            </w:r>
            <w:r>
              <w:rPr>
                <w:noProof/>
                <w:webHidden/>
              </w:rPr>
              <w:fldChar w:fldCharType="begin"/>
            </w:r>
            <w:r>
              <w:rPr>
                <w:noProof/>
                <w:webHidden/>
              </w:rPr>
              <w:instrText xml:space="preserve"> PAGEREF _Toc159843656 \h </w:instrText>
            </w:r>
            <w:r>
              <w:rPr>
                <w:noProof/>
                <w:webHidden/>
              </w:rPr>
            </w:r>
            <w:r>
              <w:rPr>
                <w:noProof/>
                <w:webHidden/>
              </w:rPr>
              <w:fldChar w:fldCharType="separate"/>
            </w:r>
            <w:r w:rsidR="00472F61">
              <w:rPr>
                <w:noProof/>
                <w:webHidden/>
              </w:rPr>
              <w:t>15</w:t>
            </w:r>
            <w:r>
              <w:rPr>
                <w:noProof/>
                <w:webHidden/>
              </w:rPr>
              <w:fldChar w:fldCharType="end"/>
            </w:r>
          </w:hyperlink>
        </w:p>
        <w:p w14:paraId="5E20D89E" w14:textId="0348D47E"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57" w:history="1">
            <w:r w:rsidRPr="00EA4CAD">
              <w:rPr>
                <w:rStyle w:val="Hyperlink"/>
                <w:noProof/>
              </w:rPr>
              <w:t>A3.1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Systematic review of shiatsu</w:t>
            </w:r>
            <w:r>
              <w:rPr>
                <w:noProof/>
                <w:webHidden/>
              </w:rPr>
              <w:tab/>
            </w:r>
            <w:r>
              <w:rPr>
                <w:noProof/>
                <w:webHidden/>
              </w:rPr>
              <w:fldChar w:fldCharType="begin"/>
            </w:r>
            <w:r>
              <w:rPr>
                <w:noProof/>
                <w:webHidden/>
              </w:rPr>
              <w:instrText xml:space="preserve"> PAGEREF _Toc159843657 \h </w:instrText>
            </w:r>
            <w:r>
              <w:rPr>
                <w:noProof/>
                <w:webHidden/>
              </w:rPr>
            </w:r>
            <w:r>
              <w:rPr>
                <w:noProof/>
                <w:webHidden/>
              </w:rPr>
              <w:fldChar w:fldCharType="separate"/>
            </w:r>
            <w:r w:rsidR="00472F61">
              <w:rPr>
                <w:noProof/>
                <w:webHidden/>
              </w:rPr>
              <w:t>15</w:t>
            </w:r>
            <w:r>
              <w:rPr>
                <w:noProof/>
                <w:webHidden/>
              </w:rPr>
              <w:fldChar w:fldCharType="end"/>
            </w:r>
          </w:hyperlink>
        </w:p>
        <w:p w14:paraId="2D230875" w14:textId="27D65B27"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58" w:history="1">
            <w:r w:rsidRPr="00EA4CAD">
              <w:rPr>
                <w:rStyle w:val="Hyperlink"/>
                <w:noProof/>
              </w:rPr>
              <w:t>A3.2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Supplementary overview of acupressure</w:t>
            </w:r>
            <w:r>
              <w:rPr>
                <w:noProof/>
                <w:webHidden/>
              </w:rPr>
              <w:tab/>
            </w:r>
            <w:r>
              <w:rPr>
                <w:noProof/>
                <w:webHidden/>
              </w:rPr>
              <w:fldChar w:fldCharType="begin"/>
            </w:r>
            <w:r>
              <w:rPr>
                <w:noProof/>
                <w:webHidden/>
              </w:rPr>
              <w:instrText xml:space="preserve"> PAGEREF _Toc159843658 \h </w:instrText>
            </w:r>
            <w:r>
              <w:rPr>
                <w:noProof/>
                <w:webHidden/>
              </w:rPr>
            </w:r>
            <w:r>
              <w:rPr>
                <w:noProof/>
                <w:webHidden/>
              </w:rPr>
              <w:fldChar w:fldCharType="separate"/>
            </w:r>
            <w:r w:rsidR="00472F61">
              <w:rPr>
                <w:noProof/>
                <w:webHidden/>
              </w:rPr>
              <w:t>20</w:t>
            </w:r>
            <w:r>
              <w:rPr>
                <w:noProof/>
                <w:webHidden/>
              </w:rPr>
              <w:fldChar w:fldCharType="end"/>
            </w:r>
          </w:hyperlink>
        </w:p>
        <w:p w14:paraId="340828ED" w14:textId="23F9E453"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59" w:history="1">
            <w:r w:rsidRPr="00EA4CAD">
              <w:rPr>
                <w:rStyle w:val="Hyperlink"/>
                <w:noProof/>
              </w:rPr>
              <w:t>A4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Study selection criteria</w:t>
            </w:r>
            <w:r>
              <w:rPr>
                <w:noProof/>
                <w:webHidden/>
              </w:rPr>
              <w:tab/>
            </w:r>
            <w:r>
              <w:rPr>
                <w:noProof/>
                <w:webHidden/>
              </w:rPr>
              <w:fldChar w:fldCharType="begin"/>
            </w:r>
            <w:r>
              <w:rPr>
                <w:noProof/>
                <w:webHidden/>
              </w:rPr>
              <w:instrText xml:space="preserve"> PAGEREF _Toc159843659 \h </w:instrText>
            </w:r>
            <w:r>
              <w:rPr>
                <w:noProof/>
                <w:webHidden/>
              </w:rPr>
            </w:r>
            <w:r>
              <w:rPr>
                <w:noProof/>
                <w:webHidden/>
              </w:rPr>
              <w:fldChar w:fldCharType="separate"/>
            </w:r>
            <w:r w:rsidR="00472F61">
              <w:rPr>
                <w:noProof/>
                <w:webHidden/>
              </w:rPr>
              <w:t>24</w:t>
            </w:r>
            <w:r>
              <w:rPr>
                <w:noProof/>
                <w:webHidden/>
              </w:rPr>
              <w:fldChar w:fldCharType="end"/>
            </w:r>
          </w:hyperlink>
        </w:p>
        <w:p w14:paraId="3816DD52" w14:textId="094DF2A7"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0" w:history="1">
            <w:r w:rsidRPr="00EA4CAD">
              <w:rPr>
                <w:rStyle w:val="Hyperlink"/>
                <w:noProof/>
              </w:rPr>
              <w:t>A4.1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Types of studies</w:t>
            </w:r>
            <w:r>
              <w:rPr>
                <w:noProof/>
                <w:webHidden/>
              </w:rPr>
              <w:tab/>
            </w:r>
            <w:r>
              <w:rPr>
                <w:noProof/>
                <w:webHidden/>
              </w:rPr>
              <w:fldChar w:fldCharType="begin"/>
            </w:r>
            <w:r>
              <w:rPr>
                <w:noProof/>
                <w:webHidden/>
              </w:rPr>
              <w:instrText xml:space="preserve"> PAGEREF _Toc159843660 \h </w:instrText>
            </w:r>
            <w:r>
              <w:rPr>
                <w:noProof/>
                <w:webHidden/>
              </w:rPr>
            </w:r>
            <w:r>
              <w:rPr>
                <w:noProof/>
                <w:webHidden/>
              </w:rPr>
              <w:fldChar w:fldCharType="separate"/>
            </w:r>
            <w:r w:rsidR="00472F61">
              <w:rPr>
                <w:noProof/>
                <w:webHidden/>
              </w:rPr>
              <w:t>24</w:t>
            </w:r>
            <w:r>
              <w:rPr>
                <w:noProof/>
                <w:webHidden/>
              </w:rPr>
              <w:fldChar w:fldCharType="end"/>
            </w:r>
          </w:hyperlink>
        </w:p>
        <w:p w14:paraId="603568BB" w14:textId="790F134F"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1" w:history="1">
            <w:r w:rsidRPr="00EA4CAD">
              <w:rPr>
                <w:rStyle w:val="Hyperlink"/>
                <w:noProof/>
              </w:rPr>
              <w:t>A4.2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Types of participants</w:t>
            </w:r>
            <w:r>
              <w:rPr>
                <w:noProof/>
                <w:webHidden/>
              </w:rPr>
              <w:tab/>
            </w:r>
            <w:r>
              <w:rPr>
                <w:noProof/>
                <w:webHidden/>
              </w:rPr>
              <w:fldChar w:fldCharType="begin"/>
            </w:r>
            <w:r>
              <w:rPr>
                <w:noProof/>
                <w:webHidden/>
              </w:rPr>
              <w:instrText xml:space="preserve"> PAGEREF _Toc159843661 \h </w:instrText>
            </w:r>
            <w:r>
              <w:rPr>
                <w:noProof/>
                <w:webHidden/>
              </w:rPr>
            </w:r>
            <w:r>
              <w:rPr>
                <w:noProof/>
                <w:webHidden/>
              </w:rPr>
              <w:fldChar w:fldCharType="separate"/>
            </w:r>
            <w:r w:rsidR="00472F61">
              <w:rPr>
                <w:noProof/>
                <w:webHidden/>
              </w:rPr>
              <w:t>26</w:t>
            </w:r>
            <w:r>
              <w:rPr>
                <w:noProof/>
                <w:webHidden/>
              </w:rPr>
              <w:fldChar w:fldCharType="end"/>
            </w:r>
          </w:hyperlink>
        </w:p>
        <w:p w14:paraId="7BFFB4E2" w14:textId="7CC504DF"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2" w:history="1">
            <w:r w:rsidRPr="00EA4CAD">
              <w:rPr>
                <w:rStyle w:val="Hyperlink"/>
                <w:noProof/>
              </w:rPr>
              <w:t>A4.3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Types of interventions</w:t>
            </w:r>
            <w:r>
              <w:rPr>
                <w:noProof/>
                <w:webHidden/>
              </w:rPr>
              <w:tab/>
            </w:r>
            <w:r>
              <w:rPr>
                <w:noProof/>
                <w:webHidden/>
              </w:rPr>
              <w:fldChar w:fldCharType="begin"/>
            </w:r>
            <w:r>
              <w:rPr>
                <w:noProof/>
                <w:webHidden/>
              </w:rPr>
              <w:instrText xml:space="preserve"> PAGEREF _Toc159843662 \h </w:instrText>
            </w:r>
            <w:r>
              <w:rPr>
                <w:noProof/>
                <w:webHidden/>
              </w:rPr>
            </w:r>
            <w:r>
              <w:rPr>
                <w:noProof/>
                <w:webHidden/>
              </w:rPr>
              <w:fldChar w:fldCharType="separate"/>
            </w:r>
            <w:r w:rsidR="00472F61">
              <w:rPr>
                <w:noProof/>
                <w:webHidden/>
              </w:rPr>
              <w:t>26</w:t>
            </w:r>
            <w:r>
              <w:rPr>
                <w:noProof/>
                <w:webHidden/>
              </w:rPr>
              <w:fldChar w:fldCharType="end"/>
            </w:r>
          </w:hyperlink>
        </w:p>
        <w:p w14:paraId="1BCB31F9" w14:textId="4694A600"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3" w:history="1">
            <w:r w:rsidRPr="00EA4CAD">
              <w:rPr>
                <w:rStyle w:val="Hyperlink"/>
                <w:noProof/>
              </w:rPr>
              <w:t>A4.4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Types of outcome measure</w:t>
            </w:r>
            <w:r>
              <w:rPr>
                <w:noProof/>
                <w:webHidden/>
              </w:rPr>
              <w:tab/>
            </w:r>
            <w:r>
              <w:rPr>
                <w:noProof/>
                <w:webHidden/>
              </w:rPr>
              <w:fldChar w:fldCharType="begin"/>
            </w:r>
            <w:r>
              <w:rPr>
                <w:noProof/>
                <w:webHidden/>
              </w:rPr>
              <w:instrText xml:space="preserve"> PAGEREF _Toc159843663 \h </w:instrText>
            </w:r>
            <w:r>
              <w:rPr>
                <w:noProof/>
                <w:webHidden/>
              </w:rPr>
            </w:r>
            <w:r>
              <w:rPr>
                <w:noProof/>
                <w:webHidden/>
              </w:rPr>
              <w:fldChar w:fldCharType="separate"/>
            </w:r>
            <w:r w:rsidR="00472F61">
              <w:rPr>
                <w:noProof/>
                <w:webHidden/>
              </w:rPr>
              <w:t>27</w:t>
            </w:r>
            <w:r>
              <w:rPr>
                <w:noProof/>
                <w:webHidden/>
              </w:rPr>
              <w:fldChar w:fldCharType="end"/>
            </w:r>
          </w:hyperlink>
        </w:p>
        <w:p w14:paraId="5D48D846" w14:textId="58B16787"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64" w:history="1">
            <w:r w:rsidRPr="00EA4CAD">
              <w:rPr>
                <w:rStyle w:val="Hyperlink"/>
                <w:noProof/>
              </w:rPr>
              <w:t>A5</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Selection of studies (inclusion decisions)</w:t>
            </w:r>
            <w:r>
              <w:rPr>
                <w:noProof/>
                <w:webHidden/>
              </w:rPr>
              <w:tab/>
            </w:r>
            <w:r>
              <w:rPr>
                <w:noProof/>
                <w:webHidden/>
              </w:rPr>
              <w:fldChar w:fldCharType="begin"/>
            </w:r>
            <w:r>
              <w:rPr>
                <w:noProof/>
                <w:webHidden/>
              </w:rPr>
              <w:instrText xml:space="preserve"> PAGEREF _Toc159843664 \h </w:instrText>
            </w:r>
            <w:r>
              <w:rPr>
                <w:noProof/>
                <w:webHidden/>
              </w:rPr>
            </w:r>
            <w:r>
              <w:rPr>
                <w:noProof/>
                <w:webHidden/>
              </w:rPr>
              <w:fldChar w:fldCharType="separate"/>
            </w:r>
            <w:r w:rsidR="00472F61">
              <w:rPr>
                <w:noProof/>
                <w:webHidden/>
              </w:rPr>
              <w:t>29</w:t>
            </w:r>
            <w:r>
              <w:rPr>
                <w:noProof/>
                <w:webHidden/>
              </w:rPr>
              <w:fldChar w:fldCharType="end"/>
            </w:r>
          </w:hyperlink>
        </w:p>
        <w:p w14:paraId="4E9DE5D2" w14:textId="57BE8D66"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5" w:history="1">
            <w:r w:rsidRPr="00EA4CAD">
              <w:rPr>
                <w:rStyle w:val="Hyperlink"/>
                <w:noProof/>
              </w:rPr>
              <w:t>A5.1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Studies identified in the literature searches</w:t>
            </w:r>
            <w:r>
              <w:rPr>
                <w:noProof/>
                <w:webHidden/>
              </w:rPr>
              <w:tab/>
            </w:r>
            <w:r>
              <w:rPr>
                <w:noProof/>
                <w:webHidden/>
              </w:rPr>
              <w:fldChar w:fldCharType="begin"/>
            </w:r>
            <w:r>
              <w:rPr>
                <w:noProof/>
                <w:webHidden/>
              </w:rPr>
              <w:instrText xml:space="preserve"> PAGEREF _Toc159843665 \h </w:instrText>
            </w:r>
            <w:r>
              <w:rPr>
                <w:noProof/>
                <w:webHidden/>
              </w:rPr>
            </w:r>
            <w:r>
              <w:rPr>
                <w:noProof/>
                <w:webHidden/>
              </w:rPr>
              <w:fldChar w:fldCharType="separate"/>
            </w:r>
            <w:r w:rsidR="00472F61">
              <w:rPr>
                <w:noProof/>
                <w:webHidden/>
              </w:rPr>
              <w:t>29</w:t>
            </w:r>
            <w:r>
              <w:rPr>
                <w:noProof/>
                <w:webHidden/>
              </w:rPr>
              <w:fldChar w:fldCharType="end"/>
            </w:r>
          </w:hyperlink>
        </w:p>
        <w:p w14:paraId="1A8694D0" w14:textId="66D5D59D"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6" w:history="1">
            <w:r w:rsidRPr="00EA4CAD">
              <w:rPr>
                <w:rStyle w:val="Hyperlink"/>
                <w:noProof/>
              </w:rPr>
              <w:t>A5.2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Evidence provided through the Department’s public call for evidence</w:t>
            </w:r>
            <w:r>
              <w:rPr>
                <w:noProof/>
                <w:webHidden/>
              </w:rPr>
              <w:tab/>
            </w:r>
            <w:r>
              <w:rPr>
                <w:noProof/>
                <w:webHidden/>
              </w:rPr>
              <w:fldChar w:fldCharType="begin"/>
            </w:r>
            <w:r>
              <w:rPr>
                <w:noProof/>
                <w:webHidden/>
              </w:rPr>
              <w:instrText xml:space="preserve"> PAGEREF _Toc159843666 \h </w:instrText>
            </w:r>
            <w:r>
              <w:rPr>
                <w:noProof/>
                <w:webHidden/>
              </w:rPr>
            </w:r>
            <w:r>
              <w:rPr>
                <w:noProof/>
                <w:webHidden/>
              </w:rPr>
              <w:fldChar w:fldCharType="separate"/>
            </w:r>
            <w:r w:rsidR="00472F61">
              <w:rPr>
                <w:noProof/>
                <w:webHidden/>
              </w:rPr>
              <w:t>29</w:t>
            </w:r>
            <w:r>
              <w:rPr>
                <w:noProof/>
                <w:webHidden/>
              </w:rPr>
              <w:fldChar w:fldCharType="end"/>
            </w:r>
          </w:hyperlink>
        </w:p>
        <w:p w14:paraId="3807BC24" w14:textId="6562D931"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7" w:history="1">
            <w:r w:rsidRPr="00EA4CAD">
              <w:rPr>
                <w:rStyle w:val="Hyperlink"/>
                <w:noProof/>
              </w:rPr>
              <w:t>A5.3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Studies published in languages other than English</w:t>
            </w:r>
            <w:r>
              <w:rPr>
                <w:noProof/>
                <w:webHidden/>
              </w:rPr>
              <w:tab/>
            </w:r>
            <w:r>
              <w:rPr>
                <w:noProof/>
                <w:webHidden/>
              </w:rPr>
              <w:fldChar w:fldCharType="begin"/>
            </w:r>
            <w:r>
              <w:rPr>
                <w:noProof/>
                <w:webHidden/>
              </w:rPr>
              <w:instrText xml:space="preserve"> PAGEREF _Toc159843667 \h </w:instrText>
            </w:r>
            <w:r>
              <w:rPr>
                <w:noProof/>
                <w:webHidden/>
              </w:rPr>
            </w:r>
            <w:r>
              <w:rPr>
                <w:noProof/>
                <w:webHidden/>
              </w:rPr>
              <w:fldChar w:fldCharType="separate"/>
            </w:r>
            <w:r w:rsidR="00472F61">
              <w:rPr>
                <w:noProof/>
                <w:webHidden/>
              </w:rPr>
              <w:t>30</w:t>
            </w:r>
            <w:r>
              <w:rPr>
                <w:noProof/>
                <w:webHidden/>
              </w:rPr>
              <w:fldChar w:fldCharType="end"/>
            </w:r>
          </w:hyperlink>
        </w:p>
        <w:p w14:paraId="1BC97CFC" w14:textId="6E449FB8"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68" w:history="1">
            <w:r w:rsidRPr="00EA4CAD">
              <w:rPr>
                <w:rStyle w:val="Hyperlink"/>
                <w:noProof/>
              </w:rPr>
              <w:t>A5.4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Collation of studies</w:t>
            </w:r>
            <w:r>
              <w:rPr>
                <w:noProof/>
                <w:webHidden/>
              </w:rPr>
              <w:tab/>
            </w:r>
            <w:r>
              <w:rPr>
                <w:noProof/>
                <w:webHidden/>
              </w:rPr>
              <w:fldChar w:fldCharType="begin"/>
            </w:r>
            <w:r>
              <w:rPr>
                <w:noProof/>
                <w:webHidden/>
              </w:rPr>
              <w:instrText xml:space="preserve"> PAGEREF _Toc159843668 \h </w:instrText>
            </w:r>
            <w:r>
              <w:rPr>
                <w:noProof/>
                <w:webHidden/>
              </w:rPr>
            </w:r>
            <w:r>
              <w:rPr>
                <w:noProof/>
                <w:webHidden/>
              </w:rPr>
              <w:fldChar w:fldCharType="separate"/>
            </w:r>
            <w:r w:rsidR="00472F61">
              <w:rPr>
                <w:noProof/>
                <w:webHidden/>
              </w:rPr>
              <w:t>30</w:t>
            </w:r>
            <w:r>
              <w:rPr>
                <w:noProof/>
                <w:webHidden/>
              </w:rPr>
              <w:fldChar w:fldCharType="end"/>
            </w:r>
          </w:hyperlink>
        </w:p>
        <w:p w14:paraId="1BCC831A" w14:textId="5B8BCB6B"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69" w:history="1">
            <w:r w:rsidRPr="00EA4CAD">
              <w:rPr>
                <w:rStyle w:val="Hyperlink"/>
                <w:noProof/>
              </w:rPr>
              <w:t>A6</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Refining the research questions</w:t>
            </w:r>
            <w:r>
              <w:rPr>
                <w:noProof/>
                <w:webHidden/>
              </w:rPr>
              <w:tab/>
            </w:r>
            <w:r>
              <w:rPr>
                <w:noProof/>
                <w:webHidden/>
              </w:rPr>
              <w:fldChar w:fldCharType="begin"/>
            </w:r>
            <w:r>
              <w:rPr>
                <w:noProof/>
                <w:webHidden/>
              </w:rPr>
              <w:instrText xml:space="preserve"> PAGEREF _Toc159843669 \h </w:instrText>
            </w:r>
            <w:r>
              <w:rPr>
                <w:noProof/>
                <w:webHidden/>
              </w:rPr>
            </w:r>
            <w:r>
              <w:rPr>
                <w:noProof/>
                <w:webHidden/>
              </w:rPr>
              <w:fldChar w:fldCharType="separate"/>
            </w:r>
            <w:r w:rsidR="00472F61">
              <w:rPr>
                <w:noProof/>
                <w:webHidden/>
              </w:rPr>
              <w:t>37</w:t>
            </w:r>
            <w:r>
              <w:rPr>
                <w:noProof/>
                <w:webHidden/>
              </w:rPr>
              <w:fldChar w:fldCharType="end"/>
            </w:r>
          </w:hyperlink>
        </w:p>
        <w:p w14:paraId="0FCE2EBA" w14:textId="4D4301B4"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71" w:history="1">
            <w:r w:rsidRPr="00EA4CAD">
              <w:rPr>
                <w:rStyle w:val="Hyperlink"/>
                <w:noProof/>
              </w:rPr>
              <w:t>A6.1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Population prioritisation process</w:t>
            </w:r>
            <w:r>
              <w:rPr>
                <w:noProof/>
                <w:webHidden/>
              </w:rPr>
              <w:tab/>
            </w:r>
            <w:r>
              <w:rPr>
                <w:noProof/>
                <w:webHidden/>
              </w:rPr>
              <w:fldChar w:fldCharType="begin"/>
            </w:r>
            <w:r>
              <w:rPr>
                <w:noProof/>
                <w:webHidden/>
              </w:rPr>
              <w:instrText xml:space="preserve"> PAGEREF _Toc159843671 \h </w:instrText>
            </w:r>
            <w:r>
              <w:rPr>
                <w:noProof/>
                <w:webHidden/>
              </w:rPr>
            </w:r>
            <w:r>
              <w:rPr>
                <w:noProof/>
                <w:webHidden/>
              </w:rPr>
              <w:fldChar w:fldCharType="separate"/>
            </w:r>
            <w:r w:rsidR="00472F61">
              <w:rPr>
                <w:noProof/>
                <w:webHidden/>
              </w:rPr>
              <w:t>37</w:t>
            </w:r>
            <w:r>
              <w:rPr>
                <w:noProof/>
                <w:webHidden/>
              </w:rPr>
              <w:fldChar w:fldCharType="end"/>
            </w:r>
          </w:hyperlink>
        </w:p>
        <w:p w14:paraId="73E34479" w14:textId="456B543F"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72" w:history="1">
            <w:r w:rsidRPr="00EA4CAD">
              <w:rPr>
                <w:rStyle w:val="Hyperlink"/>
                <w:noProof/>
              </w:rPr>
              <w:t>A6.2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Outcome prioritisation process</w:t>
            </w:r>
            <w:r>
              <w:rPr>
                <w:noProof/>
                <w:webHidden/>
              </w:rPr>
              <w:tab/>
            </w:r>
            <w:r>
              <w:rPr>
                <w:noProof/>
                <w:webHidden/>
              </w:rPr>
              <w:fldChar w:fldCharType="begin"/>
            </w:r>
            <w:r>
              <w:rPr>
                <w:noProof/>
                <w:webHidden/>
              </w:rPr>
              <w:instrText xml:space="preserve"> PAGEREF _Toc159843672 \h </w:instrText>
            </w:r>
            <w:r>
              <w:rPr>
                <w:noProof/>
                <w:webHidden/>
              </w:rPr>
            </w:r>
            <w:r>
              <w:rPr>
                <w:noProof/>
                <w:webHidden/>
              </w:rPr>
              <w:fldChar w:fldCharType="separate"/>
            </w:r>
            <w:r w:rsidR="00472F61">
              <w:rPr>
                <w:noProof/>
                <w:webHidden/>
              </w:rPr>
              <w:t>41</w:t>
            </w:r>
            <w:r>
              <w:rPr>
                <w:noProof/>
                <w:webHidden/>
              </w:rPr>
              <w:fldChar w:fldCharType="end"/>
            </w:r>
          </w:hyperlink>
        </w:p>
        <w:p w14:paraId="70C6CAEB" w14:textId="2DAB8E8B"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73" w:history="1">
            <w:r w:rsidRPr="00EA4CAD">
              <w:rPr>
                <w:rStyle w:val="Hyperlink"/>
                <w:noProof/>
              </w:rPr>
              <w:t>A8</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Summary screening results</w:t>
            </w:r>
            <w:r>
              <w:rPr>
                <w:noProof/>
                <w:webHidden/>
              </w:rPr>
              <w:tab/>
            </w:r>
            <w:r>
              <w:rPr>
                <w:noProof/>
                <w:webHidden/>
              </w:rPr>
              <w:fldChar w:fldCharType="begin"/>
            </w:r>
            <w:r>
              <w:rPr>
                <w:noProof/>
                <w:webHidden/>
              </w:rPr>
              <w:instrText xml:space="preserve"> PAGEREF _Toc159843673 \h </w:instrText>
            </w:r>
            <w:r>
              <w:rPr>
                <w:noProof/>
                <w:webHidden/>
              </w:rPr>
            </w:r>
            <w:r>
              <w:rPr>
                <w:noProof/>
                <w:webHidden/>
              </w:rPr>
              <w:fldChar w:fldCharType="separate"/>
            </w:r>
            <w:r w:rsidR="00472F61">
              <w:rPr>
                <w:noProof/>
                <w:webHidden/>
              </w:rPr>
              <w:t>45</w:t>
            </w:r>
            <w:r>
              <w:rPr>
                <w:noProof/>
                <w:webHidden/>
              </w:rPr>
              <w:fldChar w:fldCharType="end"/>
            </w:r>
          </w:hyperlink>
        </w:p>
        <w:p w14:paraId="1563880B" w14:textId="68A76BF6"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74" w:history="1">
            <w:r w:rsidRPr="00EA4CAD">
              <w:rPr>
                <w:rStyle w:val="Hyperlink"/>
                <w:noProof/>
              </w:rPr>
              <w:t>A8.1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Search of published literature</w:t>
            </w:r>
            <w:r>
              <w:rPr>
                <w:noProof/>
                <w:webHidden/>
              </w:rPr>
              <w:tab/>
            </w:r>
            <w:r>
              <w:rPr>
                <w:noProof/>
                <w:webHidden/>
              </w:rPr>
              <w:fldChar w:fldCharType="begin"/>
            </w:r>
            <w:r>
              <w:rPr>
                <w:noProof/>
                <w:webHidden/>
              </w:rPr>
              <w:instrText xml:space="preserve"> PAGEREF _Toc159843674 \h </w:instrText>
            </w:r>
            <w:r>
              <w:rPr>
                <w:noProof/>
                <w:webHidden/>
              </w:rPr>
            </w:r>
            <w:r>
              <w:rPr>
                <w:noProof/>
                <w:webHidden/>
              </w:rPr>
              <w:fldChar w:fldCharType="separate"/>
            </w:r>
            <w:r w:rsidR="00472F61">
              <w:rPr>
                <w:noProof/>
                <w:webHidden/>
              </w:rPr>
              <w:t>45</w:t>
            </w:r>
            <w:r>
              <w:rPr>
                <w:noProof/>
                <w:webHidden/>
              </w:rPr>
              <w:fldChar w:fldCharType="end"/>
            </w:r>
          </w:hyperlink>
        </w:p>
        <w:p w14:paraId="2666CC6A" w14:textId="7852DA54"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75" w:history="1">
            <w:r w:rsidRPr="00EA4CAD">
              <w:rPr>
                <w:rStyle w:val="Hyperlink"/>
                <w:noProof/>
              </w:rPr>
              <w:t>A8.2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Evidence provided through the Department’s public call for evidence</w:t>
            </w:r>
            <w:r>
              <w:rPr>
                <w:noProof/>
                <w:webHidden/>
              </w:rPr>
              <w:tab/>
            </w:r>
            <w:r>
              <w:rPr>
                <w:noProof/>
                <w:webHidden/>
              </w:rPr>
              <w:fldChar w:fldCharType="begin"/>
            </w:r>
            <w:r>
              <w:rPr>
                <w:noProof/>
                <w:webHidden/>
              </w:rPr>
              <w:instrText xml:space="preserve"> PAGEREF _Toc159843675 \h </w:instrText>
            </w:r>
            <w:r>
              <w:rPr>
                <w:noProof/>
                <w:webHidden/>
              </w:rPr>
            </w:r>
            <w:r>
              <w:rPr>
                <w:noProof/>
                <w:webHidden/>
              </w:rPr>
              <w:fldChar w:fldCharType="separate"/>
            </w:r>
            <w:r w:rsidR="00472F61">
              <w:rPr>
                <w:noProof/>
                <w:webHidden/>
              </w:rPr>
              <w:t>47</w:t>
            </w:r>
            <w:r>
              <w:rPr>
                <w:noProof/>
                <w:webHidden/>
              </w:rPr>
              <w:fldChar w:fldCharType="end"/>
            </w:r>
          </w:hyperlink>
        </w:p>
        <w:p w14:paraId="50BCBDBF" w14:textId="06E86CED" w:rsidR="002629F0" w:rsidRDefault="002629F0">
          <w:pPr>
            <w:pStyle w:val="TOC1"/>
            <w:rPr>
              <w:rFonts w:asciiTheme="minorHAnsi" w:hAnsiTheme="minorHAnsi"/>
              <w:b w:val="0"/>
              <w:sz w:val="24"/>
              <w:szCs w:val="24"/>
            </w:rPr>
          </w:pPr>
          <w:hyperlink w:anchor="_Toc159843676" w:history="1">
            <w:r w:rsidRPr="00EA4CAD">
              <w:rPr>
                <w:rStyle w:val="Hyperlink"/>
              </w:rPr>
              <w:t>Appendix B</w:t>
            </w:r>
            <w:r>
              <w:rPr>
                <w:rFonts w:asciiTheme="minorHAnsi" w:hAnsiTheme="minorHAnsi"/>
                <w:b w:val="0"/>
                <w:sz w:val="24"/>
                <w:szCs w:val="24"/>
              </w:rPr>
              <w:tab/>
            </w:r>
            <w:r w:rsidRPr="00EA4CAD">
              <w:rPr>
                <w:rStyle w:val="Hyperlink"/>
              </w:rPr>
              <w:t>Methods of data appraisal, extraction, analysis and reporting (included studies)</w:t>
            </w:r>
            <w:r>
              <w:rPr>
                <w:webHidden/>
              </w:rPr>
              <w:tab/>
            </w:r>
            <w:r>
              <w:rPr>
                <w:webHidden/>
              </w:rPr>
              <w:fldChar w:fldCharType="begin"/>
            </w:r>
            <w:r>
              <w:rPr>
                <w:webHidden/>
              </w:rPr>
              <w:instrText xml:space="preserve"> PAGEREF _Toc159843676 \h </w:instrText>
            </w:r>
            <w:r>
              <w:rPr>
                <w:webHidden/>
              </w:rPr>
            </w:r>
            <w:r>
              <w:rPr>
                <w:webHidden/>
              </w:rPr>
              <w:fldChar w:fldCharType="separate"/>
            </w:r>
            <w:r w:rsidR="00472F61">
              <w:rPr>
                <w:webHidden/>
              </w:rPr>
              <w:t>48</w:t>
            </w:r>
            <w:r>
              <w:rPr>
                <w:webHidden/>
              </w:rPr>
              <w:fldChar w:fldCharType="end"/>
            </w:r>
          </w:hyperlink>
        </w:p>
        <w:p w14:paraId="73C82DE9" w14:textId="3C2EFE65"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77" w:history="1">
            <w:r w:rsidRPr="00EA4CAD">
              <w:rPr>
                <w:rStyle w:val="Hyperlink"/>
                <w:noProof/>
              </w:rPr>
              <w:t>B1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Risk of bias</w:t>
            </w:r>
            <w:r>
              <w:rPr>
                <w:noProof/>
                <w:webHidden/>
              </w:rPr>
              <w:tab/>
            </w:r>
            <w:r>
              <w:rPr>
                <w:noProof/>
                <w:webHidden/>
              </w:rPr>
              <w:fldChar w:fldCharType="begin"/>
            </w:r>
            <w:r>
              <w:rPr>
                <w:noProof/>
                <w:webHidden/>
              </w:rPr>
              <w:instrText xml:space="preserve"> PAGEREF _Toc159843677 \h </w:instrText>
            </w:r>
            <w:r>
              <w:rPr>
                <w:noProof/>
                <w:webHidden/>
              </w:rPr>
            </w:r>
            <w:r>
              <w:rPr>
                <w:noProof/>
                <w:webHidden/>
              </w:rPr>
              <w:fldChar w:fldCharType="separate"/>
            </w:r>
            <w:r w:rsidR="00472F61">
              <w:rPr>
                <w:noProof/>
                <w:webHidden/>
              </w:rPr>
              <w:t>48</w:t>
            </w:r>
            <w:r>
              <w:rPr>
                <w:noProof/>
                <w:webHidden/>
              </w:rPr>
              <w:fldChar w:fldCharType="end"/>
            </w:r>
          </w:hyperlink>
        </w:p>
        <w:p w14:paraId="61964891" w14:textId="0DC6681C"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78" w:history="1">
            <w:r w:rsidRPr="00EA4CAD">
              <w:rPr>
                <w:rStyle w:val="Hyperlink"/>
                <w:noProof/>
              </w:rPr>
              <w:t>B1.1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Tools used</w:t>
            </w:r>
            <w:r>
              <w:rPr>
                <w:noProof/>
                <w:webHidden/>
              </w:rPr>
              <w:tab/>
            </w:r>
            <w:r>
              <w:rPr>
                <w:noProof/>
                <w:webHidden/>
              </w:rPr>
              <w:fldChar w:fldCharType="begin"/>
            </w:r>
            <w:r>
              <w:rPr>
                <w:noProof/>
                <w:webHidden/>
              </w:rPr>
              <w:instrText xml:space="preserve"> PAGEREF _Toc159843678 \h </w:instrText>
            </w:r>
            <w:r>
              <w:rPr>
                <w:noProof/>
                <w:webHidden/>
              </w:rPr>
            </w:r>
            <w:r>
              <w:rPr>
                <w:noProof/>
                <w:webHidden/>
              </w:rPr>
              <w:fldChar w:fldCharType="separate"/>
            </w:r>
            <w:r w:rsidR="00472F61">
              <w:rPr>
                <w:noProof/>
                <w:webHidden/>
              </w:rPr>
              <w:t>48</w:t>
            </w:r>
            <w:r>
              <w:rPr>
                <w:noProof/>
                <w:webHidden/>
              </w:rPr>
              <w:fldChar w:fldCharType="end"/>
            </w:r>
          </w:hyperlink>
        </w:p>
        <w:p w14:paraId="5D6AC581" w14:textId="58602DBF"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79" w:history="1">
            <w:r w:rsidRPr="00EA4CAD">
              <w:rPr>
                <w:rStyle w:val="Hyperlink"/>
                <w:noProof/>
              </w:rPr>
              <w:t>B1.2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Assessment process</w:t>
            </w:r>
            <w:r>
              <w:rPr>
                <w:noProof/>
                <w:webHidden/>
              </w:rPr>
              <w:tab/>
            </w:r>
            <w:r>
              <w:rPr>
                <w:noProof/>
                <w:webHidden/>
              </w:rPr>
              <w:fldChar w:fldCharType="begin"/>
            </w:r>
            <w:r>
              <w:rPr>
                <w:noProof/>
                <w:webHidden/>
              </w:rPr>
              <w:instrText xml:space="preserve"> PAGEREF _Toc159843679 \h </w:instrText>
            </w:r>
            <w:r>
              <w:rPr>
                <w:noProof/>
                <w:webHidden/>
              </w:rPr>
            </w:r>
            <w:r>
              <w:rPr>
                <w:noProof/>
                <w:webHidden/>
              </w:rPr>
              <w:fldChar w:fldCharType="separate"/>
            </w:r>
            <w:r w:rsidR="00472F61">
              <w:rPr>
                <w:noProof/>
                <w:webHidden/>
              </w:rPr>
              <w:t>49</w:t>
            </w:r>
            <w:r>
              <w:rPr>
                <w:noProof/>
                <w:webHidden/>
              </w:rPr>
              <w:fldChar w:fldCharType="end"/>
            </w:r>
          </w:hyperlink>
        </w:p>
        <w:p w14:paraId="6427D61B" w14:textId="1CEF1DAC"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80" w:history="1">
            <w:r w:rsidRPr="00EA4CAD">
              <w:rPr>
                <w:rStyle w:val="Hyperlink"/>
                <w:noProof/>
              </w:rPr>
              <w:t>B2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Data extraction process</w:t>
            </w:r>
            <w:r>
              <w:rPr>
                <w:noProof/>
                <w:webHidden/>
              </w:rPr>
              <w:tab/>
            </w:r>
            <w:r>
              <w:rPr>
                <w:noProof/>
                <w:webHidden/>
              </w:rPr>
              <w:fldChar w:fldCharType="begin"/>
            </w:r>
            <w:r>
              <w:rPr>
                <w:noProof/>
                <w:webHidden/>
              </w:rPr>
              <w:instrText xml:space="preserve"> PAGEREF _Toc159843680 \h </w:instrText>
            </w:r>
            <w:r>
              <w:rPr>
                <w:noProof/>
                <w:webHidden/>
              </w:rPr>
            </w:r>
            <w:r>
              <w:rPr>
                <w:noProof/>
                <w:webHidden/>
              </w:rPr>
              <w:fldChar w:fldCharType="separate"/>
            </w:r>
            <w:r w:rsidR="00472F61">
              <w:rPr>
                <w:noProof/>
                <w:webHidden/>
              </w:rPr>
              <w:t>50</w:t>
            </w:r>
            <w:r>
              <w:rPr>
                <w:noProof/>
                <w:webHidden/>
              </w:rPr>
              <w:fldChar w:fldCharType="end"/>
            </w:r>
          </w:hyperlink>
        </w:p>
        <w:p w14:paraId="674DA764" w14:textId="10A77049"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81" w:history="1">
            <w:r w:rsidRPr="00EA4CAD">
              <w:rPr>
                <w:rStyle w:val="Hyperlink"/>
                <w:noProof/>
              </w:rPr>
              <w:t>B2.1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Data items</w:t>
            </w:r>
            <w:r>
              <w:rPr>
                <w:noProof/>
                <w:webHidden/>
              </w:rPr>
              <w:tab/>
            </w:r>
            <w:r>
              <w:rPr>
                <w:noProof/>
                <w:webHidden/>
              </w:rPr>
              <w:fldChar w:fldCharType="begin"/>
            </w:r>
            <w:r>
              <w:rPr>
                <w:noProof/>
                <w:webHidden/>
              </w:rPr>
              <w:instrText xml:space="preserve"> PAGEREF _Toc159843681 \h </w:instrText>
            </w:r>
            <w:r>
              <w:rPr>
                <w:noProof/>
                <w:webHidden/>
              </w:rPr>
            </w:r>
            <w:r>
              <w:rPr>
                <w:noProof/>
                <w:webHidden/>
              </w:rPr>
              <w:fldChar w:fldCharType="separate"/>
            </w:r>
            <w:r w:rsidR="00472F61">
              <w:rPr>
                <w:noProof/>
                <w:webHidden/>
              </w:rPr>
              <w:t>50</w:t>
            </w:r>
            <w:r>
              <w:rPr>
                <w:noProof/>
                <w:webHidden/>
              </w:rPr>
              <w:fldChar w:fldCharType="end"/>
            </w:r>
          </w:hyperlink>
        </w:p>
        <w:p w14:paraId="291BA283" w14:textId="3627EF0D"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83" w:history="1">
            <w:r w:rsidRPr="00EA4CAD">
              <w:rPr>
                <w:rStyle w:val="Hyperlink"/>
                <w:noProof/>
              </w:rPr>
              <w:t>B2.2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Requests for data</w:t>
            </w:r>
            <w:r>
              <w:rPr>
                <w:noProof/>
                <w:webHidden/>
              </w:rPr>
              <w:tab/>
            </w:r>
            <w:r>
              <w:rPr>
                <w:noProof/>
                <w:webHidden/>
              </w:rPr>
              <w:fldChar w:fldCharType="begin"/>
            </w:r>
            <w:r>
              <w:rPr>
                <w:noProof/>
                <w:webHidden/>
              </w:rPr>
              <w:instrText xml:space="preserve"> PAGEREF _Toc159843683 \h </w:instrText>
            </w:r>
            <w:r>
              <w:rPr>
                <w:noProof/>
                <w:webHidden/>
              </w:rPr>
            </w:r>
            <w:r>
              <w:rPr>
                <w:noProof/>
                <w:webHidden/>
              </w:rPr>
              <w:fldChar w:fldCharType="separate"/>
            </w:r>
            <w:r w:rsidR="00472F61">
              <w:rPr>
                <w:noProof/>
                <w:webHidden/>
              </w:rPr>
              <w:t>52</w:t>
            </w:r>
            <w:r>
              <w:rPr>
                <w:noProof/>
                <w:webHidden/>
              </w:rPr>
              <w:fldChar w:fldCharType="end"/>
            </w:r>
          </w:hyperlink>
        </w:p>
        <w:p w14:paraId="243646BF" w14:textId="724ACEFD"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84" w:history="1">
            <w:r w:rsidRPr="00EA4CAD">
              <w:rPr>
                <w:rStyle w:val="Hyperlink"/>
                <w:noProof/>
              </w:rPr>
              <w:t>B2.3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Transformations of data</w:t>
            </w:r>
            <w:r>
              <w:rPr>
                <w:noProof/>
                <w:webHidden/>
              </w:rPr>
              <w:tab/>
            </w:r>
            <w:r>
              <w:rPr>
                <w:noProof/>
                <w:webHidden/>
              </w:rPr>
              <w:fldChar w:fldCharType="begin"/>
            </w:r>
            <w:r>
              <w:rPr>
                <w:noProof/>
                <w:webHidden/>
              </w:rPr>
              <w:instrText xml:space="preserve"> PAGEREF _Toc159843684 \h </w:instrText>
            </w:r>
            <w:r>
              <w:rPr>
                <w:noProof/>
                <w:webHidden/>
              </w:rPr>
            </w:r>
            <w:r>
              <w:rPr>
                <w:noProof/>
                <w:webHidden/>
              </w:rPr>
              <w:fldChar w:fldCharType="separate"/>
            </w:r>
            <w:r w:rsidR="00472F61">
              <w:rPr>
                <w:noProof/>
                <w:webHidden/>
              </w:rPr>
              <w:t>52</w:t>
            </w:r>
            <w:r>
              <w:rPr>
                <w:noProof/>
                <w:webHidden/>
              </w:rPr>
              <w:fldChar w:fldCharType="end"/>
            </w:r>
          </w:hyperlink>
        </w:p>
        <w:p w14:paraId="5144C7FB" w14:textId="2F977E54"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85" w:history="1">
            <w:r w:rsidRPr="00EA4CAD">
              <w:rPr>
                <w:rStyle w:val="Hyperlink"/>
                <w:noProof/>
              </w:rPr>
              <w:t>B2.4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Missing outcome data</w:t>
            </w:r>
            <w:r>
              <w:rPr>
                <w:noProof/>
                <w:webHidden/>
              </w:rPr>
              <w:tab/>
            </w:r>
            <w:r>
              <w:rPr>
                <w:noProof/>
                <w:webHidden/>
              </w:rPr>
              <w:fldChar w:fldCharType="begin"/>
            </w:r>
            <w:r>
              <w:rPr>
                <w:noProof/>
                <w:webHidden/>
              </w:rPr>
              <w:instrText xml:space="preserve"> PAGEREF _Toc159843685 \h </w:instrText>
            </w:r>
            <w:r>
              <w:rPr>
                <w:noProof/>
                <w:webHidden/>
              </w:rPr>
            </w:r>
            <w:r>
              <w:rPr>
                <w:noProof/>
                <w:webHidden/>
              </w:rPr>
              <w:fldChar w:fldCharType="separate"/>
            </w:r>
            <w:r w:rsidR="00472F61">
              <w:rPr>
                <w:noProof/>
                <w:webHidden/>
              </w:rPr>
              <w:t>52</w:t>
            </w:r>
            <w:r>
              <w:rPr>
                <w:noProof/>
                <w:webHidden/>
              </w:rPr>
              <w:fldChar w:fldCharType="end"/>
            </w:r>
          </w:hyperlink>
        </w:p>
        <w:p w14:paraId="56B8C3AC" w14:textId="6DCB6273"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86" w:history="1">
            <w:r w:rsidRPr="00EA4CAD">
              <w:rPr>
                <w:rStyle w:val="Hyperlink"/>
                <w:noProof/>
              </w:rPr>
              <w:t>B3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Data analysis</w:t>
            </w:r>
            <w:r>
              <w:rPr>
                <w:noProof/>
                <w:webHidden/>
              </w:rPr>
              <w:tab/>
            </w:r>
            <w:r>
              <w:rPr>
                <w:noProof/>
                <w:webHidden/>
              </w:rPr>
              <w:fldChar w:fldCharType="begin"/>
            </w:r>
            <w:r>
              <w:rPr>
                <w:noProof/>
                <w:webHidden/>
              </w:rPr>
              <w:instrText xml:space="preserve"> PAGEREF _Toc159843686 \h </w:instrText>
            </w:r>
            <w:r>
              <w:rPr>
                <w:noProof/>
                <w:webHidden/>
              </w:rPr>
            </w:r>
            <w:r>
              <w:rPr>
                <w:noProof/>
                <w:webHidden/>
              </w:rPr>
              <w:fldChar w:fldCharType="separate"/>
            </w:r>
            <w:r w:rsidR="00472F61">
              <w:rPr>
                <w:noProof/>
                <w:webHidden/>
              </w:rPr>
              <w:t>53</w:t>
            </w:r>
            <w:r>
              <w:rPr>
                <w:noProof/>
                <w:webHidden/>
              </w:rPr>
              <w:fldChar w:fldCharType="end"/>
            </w:r>
          </w:hyperlink>
        </w:p>
        <w:p w14:paraId="09376F03" w14:textId="69D4C88E"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87" w:history="1">
            <w:r w:rsidRPr="00EA4CAD">
              <w:rPr>
                <w:rStyle w:val="Hyperlink"/>
                <w:noProof/>
              </w:rPr>
              <w:t>B3.1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Measures of treatment effect</w:t>
            </w:r>
            <w:r>
              <w:rPr>
                <w:noProof/>
                <w:webHidden/>
              </w:rPr>
              <w:tab/>
            </w:r>
            <w:r>
              <w:rPr>
                <w:noProof/>
                <w:webHidden/>
              </w:rPr>
              <w:fldChar w:fldCharType="begin"/>
            </w:r>
            <w:r>
              <w:rPr>
                <w:noProof/>
                <w:webHidden/>
              </w:rPr>
              <w:instrText xml:space="preserve"> PAGEREF _Toc159843687 \h </w:instrText>
            </w:r>
            <w:r>
              <w:rPr>
                <w:noProof/>
                <w:webHidden/>
              </w:rPr>
            </w:r>
            <w:r>
              <w:rPr>
                <w:noProof/>
                <w:webHidden/>
              </w:rPr>
              <w:fldChar w:fldCharType="separate"/>
            </w:r>
            <w:r w:rsidR="00472F61">
              <w:rPr>
                <w:noProof/>
                <w:webHidden/>
              </w:rPr>
              <w:t>53</w:t>
            </w:r>
            <w:r>
              <w:rPr>
                <w:noProof/>
                <w:webHidden/>
              </w:rPr>
              <w:fldChar w:fldCharType="end"/>
            </w:r>
          </w:hyperlink>
        </w:p>
        <w:p w14:paraId="2EAA6B2E" w14:textId="720AAAC5"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88" w:history="1">
            <w:r w:rsidRPr="00EA4CAD">
              <w:rPr>
                <w:rStyle w:val="Hyperlink"/>
                <w:noProof/>
              </w:rPr>
              <w:t>B3.2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Unit-of-analysis issues</w:t>
            </w:r>
            <w:r>
              <w:rPr>
                <w:noProof/>
                <w:webHidden/>
              </w:rPr>
              <w:tab/>
            </w:r>
            <w:r>
              <w:rPr>
                <w:noProof/>
                <w:webHidden/>
              </w:rPr>
              <w:fldChar w:fldCharType="begin"/>
            </w:r>
            <w:r>
              <w:rPr>
                <w:noProof/>
                <w:webHidden/>
              </w:rPr>
              <w:instrText xml:space="preserve"> PAGEREF _Toc159843688 \h </w:instrText>
            </w:r>
            <w:r>
              <w:rPr>
                <w:noProof/>
                <w:webHidden/>
              </w:rPr>
            </w:r>
            <w:r>
              <w:rPr>
                <w:noProof/>
                <w:webHidden/>
              </w:rPr>
              <w:fldChar w:fldCharType="separate"/>
            </w:r>
            <w:r w:rsidR="00472F61">
              <w:rPr>
                <w:noProof/>
                <w:webHidden/>
              </w:rPr>
              <w:t>54</w:t>
            </w:r>
            <w:r>
              <w:rPr>
                <w:noProof/>
                <w:webHidden/>
              </w:rPr>
              <w:fldChar w:fldCharType="end"/>
            </w:r>
          </w:hyperlink>
        </w:p>
        <w:p w14:paraId="5ADE9A2D" w14:textId="0A307740"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89" w:history="1">
            <w:r w:rsidRPr="00EA4CAD">
              <w:rPr>
                <w:rStyle w:val="Hyperlink"/>
                <w:noProof/>
              </w:rPr>
              <w:t>B3.3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Risk of reporting bias across studies</w:t>
            </w:r>
            <w:r>
              <w:rPr>
                <w:noProof/>
                <w:webHidden/>
              </w:rPr>
              <w:tab/>
            </w:r>
            <w:r>
              <w:rPr>
                <w:noProof/>
                <w:webHidden/>
              </w:rPr>
              <w:fldChar w:fldCharType="begin"/>
            </w:r>
            <w:r>
              <w:rPr>
                <w:noProof/>
                <w:webHidden/>
              </w:rPr>
              <w:instrText xml:space="preserve"> PAGEREF _Toc159843689 \h </w:instrText>
            </w:r>
            <w:r>
              <w:rPr>
                <w:noProof/>
                <w:webHidden/>
              </w:rPr>
            </w:r>
            <w:r>
              <w:rPr>
                <w:noProof/>
                <w:webHidden/>
              </w:rPr>
              <w:fldChar w:fldCharType="separate"/>
            </w:r>
            <w:r w:rsidR="00472F61">
              <w:rPr>
                <w:noProof/>
                <w:webHidden/>
              </w:rPr>
              <w:t>54</w:t>
            </w:r>
            <w:r>
              <w:rPr>
                <w:noProof/>
                <w:webHidden/>
              </w:rPr>
              <w:fldChar w:fldCharType="end"/>
            </w:r>
          </w:hyperlink>
        </w:p>
        <w:p w14:paraId="28CDA1B7" w14:textId="51542BAF"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90" w:history="1">
            <w:r w:rsidRPr="00EA4CAD">
              <w:rPr>
                <w:rStyle w:val="Hyperlink"/>
                <w:noProof/>
              </w:rPr>
              <w:t>B3.4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Data synthesis</w:t>
            </w:r>
            <w:r>
              <w:rPr>
                <w:noProof/>
                <w:webHidden/>
              </w:rPr>
              <w:tab/>
            </w:r>
            <w:r>
              <w:rPr>
                <w:noProof/>
                <w:webHidden/>
              </w:rPr>
              <w:fldChar w:fldCharType="begin"/>
            </w:r>
            <w:r>
              <w:rPr>
                <w:noProof/>
                <w:webHidden/>
              </w:rPr>
              <w:instrText xml:space="preserve"> PAGEREF _Toc159843690 \h </w:instrText>
            </w:r>
            <w:r>
              <w:rPr>
                <w:noProof/>
                <w:webHidden/>
              </w:rPr>
            </w:r>
            <w:r>
              <w:rPr>
                <w:noProof/>
                <w:webHidden/>
              </w:rPr>
              <w:fldChar w:fldCharType="separate"/>
            </w:r>
            <w:r w:rsidR="00472F61">
              <w:rPr>
                <w:noProof/>
                <w:webHidden/>
              </w:rPr>
              <w:t>55</w:t>
            </w:r>
            <w:r>
              <w:rPr>
                <w:noProof/>
                <w:webHidden/>
              </w:rPr>
              <w:fldChar w:fldCharType="end"/>
            </w:r>
          </w:hyperlink>
        </w:p>
        <w:p w14:paraId="73C1BC80" w14:textId="57FB57D1"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91" w:history="1">
            <w:r w:rsidRPr="00EA4CAD">
              <w:rPr>
                <w:rStyle w:val="Hyperlink"/>
                <w:noProof/>
              </w:rPr>
              <w:t>B4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Evidence statements</w:t>
            </w:r>
            <w:r>
              <w:rPr>
                <w:noProof/>
                <w:webHidden/>
              </w:rPr>
              <w:tab/>
            </w:r>
            <w:r>
              <w:rPr>
                <w:noProof/>
                <w:webHidden/>
              </w:rPr>
              <w:fldChar w:fldCharType="begin"/>
            </w:r>
            <w:r>
              <w:rPr>
                <w:noProof/>
                <w:webHidden/>
              </w:rPr>
              <w:instrText xml:space="preserve"> PAGEREF _Toc159843691 \h </w:instrText>
            </w:r>
            <w:r>
              <w:rPr>
                <w:noProof/>
                <w:webHidden/>
              </w:rPr>
            </w:r>
            <w:r>
              <w:rPr>
                <w:noProof/>
                <w:webHidden/>
              </w:rPr>
              <w:fldChar w:fldCharType="separate"/>
            </w:r>
            <w:r w:rsidR="00472F61">
              <w:rPr>
                <w:noProof/>
                <w:webHidden/>
              </w:rPr>
              <w:t>60</w:t>
            </w:r>
            <w:r>
              <w:rPr>
                <w:noProof/>
                <w:webHidden/>
              </w:rPr>
              <w:fldChar w:fldCharType="end"/>
            </w:r>
          </w:hyperlink>
        </w:p>
        <w:p w14:paraId="6A695E3A" w14:textId="165DB10A"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92" w:history="1">
            <w:r w:rsidRPr="00EA4CAD">
              <w:rPr>
                <w:rStyle w:val="Hyperlink"/>
                <w:noProof/>
              </w:rPr>
              <w:t>B4.1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Summary of findings and certainty of the evidence</w:t>
            </w:r>
            <w:r>
              <w:rPr>
                <w:noProof/>
                <w:webHidden/>
              </w:rPr>
              <w:tab/>
            </w:r>
            <w:r>
              <w:rPr>
                <w:noProof/>
                <w:webHidden/>
              </w:rPr>
              <w:fldChar w:fldCharType="begin"/>
            </w:r>
            <w:r>
              <w:rPr>
                <w:noProof/>
                <w:webHidden/>
              </w:rPr>
              <w:instrText xml:space="preserve"> PAGEREF _Toc159843692 \h </w:instrText>
            </w:r>
            <w:r>
              <w:rPr>
                <w:noProof/>
                <w:webHidden/>
              </w:rPr>
            </w:r>
            <w:r>
              <w:rPr>
                <w:noProof/>
                <w:webHidden/>
              </w:rPr>
              <w:fldChar w:fldCharType="separate"/>
            </w:r>
            <w:r w:rsidR="00472F61">
              <w:rPr>
                <w:noProof/>
                <w:webHidden/>
              </w:rPr>
              <w:t>60</w:t>
            </w:r>
            <w:r>
              <w:rPr>
                <w:noProof/>
                <w:webHidden/>
              </w:rPr>
              <w:fldChar w:fldCharType="end"/>
            </w:r>
          </w:hyperlink>
        </w:p>
        <w:p w14:paraId="6750CE47" w14:textId="57DFC320"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93" w:history="1">
            <w:r w:rsidRPr="00EA4CAD">
              <w:rPr>
                <w:rStyle w:val="Hyperlink"/>
                <w:noProof/>
              </w:rPr>
              <w:t>B4.2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Development of evidence statements</w:t>
            </w:r>
            <w:r>
              <w:rPr>
                <w:noProof/>
                <w:webHidden/>
              </w:rPr>
              <w:tab/>
            </w:r>
            <w:r>
              <w:rPr>
                <w:noProof/>
                <w:webHidden/>
              </w:rPr>
              <w:fldChar w:fldCharType="begin"/>
            </w:r>
            <w:r>
              <w:rPr>
                <w:noProof/>
                <w:webHidden/>
              </w:rPr>
              <w:instrText xml:space="preserve"> PAGEREF _Toc159843693 \h </w:instrText>
            </w:r>
            <w:r>
              <w:rPr>
                <w:noProof/>
                <w:webHidden/>
              </w:rPr>
            </w:r>
            <w:r>
              <w:rPr>
                <w:noProof/>
                <w:webHidden/>
              </w:rPr>
              <w:fldChar w:fldCharType="separate"/>
            </w:r>
            <w:r w:rsidR="00472F61">
              <w:rPr>
                <w:noProof/>
                <w:webHidden/>
              </w:rPr>
              <w:t>61</w:t>
            </w:r>
            <w:r>
              <w:rPr>
                <w:noProof/>
                <w:webHidden/>
              </w:rPr>
              <w:fldChar w:fldCharType="end"/>
            </w:r>
          </w:hyperlink>
        </w:p>
        <w:p w14:paraId="2206799F" w14:textId="3C95DF73" w:rsidR="002629F0" w:rsidRDefault="002629F0">
          <w:pPr>
            <w:pStyle w:val="TOC1"/>
            <w:rPr>
              <w:rFonts w:asciiTheme="minorHAnsi" w:hAnsiTheme="minorHAnsi"/>
              <w:b w:val="0"/>
              <w:sz w:val="24"/>
              <w:szCs w:val="24"/>
            </w:rPr>
          </w:pPr>
          <w:hyperlink w:anchor="_Toc159843694" w:history="1">
            <w:r w:rsidRPr="00EA4CAD">
              <w:rPr>
                <w:rStyle w:val="Hyperlink"/>
              </w:rPr>
              <w:t>Appendix C</w:t>
            </w:r>
            <w:r>
              <w:rPr>
                <w:rFonts w:asciiTheme="minorHAnsi" w:hAnsiTheme="minorHAnsi"/>
                <w:b w:val="0"/>
                <w:sz w:val="24"/>
                <w:szCs w:val="24"/>
              </w:rPr>
              <w:tab/>
            </w:r>
            <w:r w:rsidRPr="00EA4CAD">
              <w:rPr>
                <w:rStyle w:val="Hyperlink"/>
              </w:rPr>
              <w:t>Details of studies assessed at full text but not included</w:t>
            </w:r>
            <w:r>
              <w:rPr>
                <w:webHidden/>
              </w:rPr>
              <w:tab/>
            </w:r>
            <w:r>
              <w:rPr>
                <w:webHidden/>
              </w:rPr>
              <w:fldChar w:fldCharType="begin"/>
            </w:r>
            <w:r>
              <w:rPr>
                <w:webHidden/>
              </w:rPr>
              <w:instrText xml:space="preserve"> PAGEREF _Toc159843694 \h </w:instrText>
            </w:r>
            <w:r>
              <w:rPr>
                <w:webHidden/>
              </w:rPr>
            </w:r>
            <w:r>
              <w:rPr>
                <w:webHidden/>
              </w:rPr>
              <w:fldChar w:fldCharType="separate"/>
            </w:r>
            <w:r w:rsidR="00472F61">
              <w:rPr>
                <w:webHidden/>
              </w:rPr>
              <w:t>62</w:t>
            </w:r>
            <w:r>
              <w:rPr>
                <w:webHidden/>
              </w:rPr>
              <w:fldChar w:fldCharType="end"/>
            </w:r>
          </w:hyperlink>
        </w:p>
        <w:p w14:paraId="6D749DF4" w14:textId="01183E43"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95" w:history="1">
            <w:r w:rsidRPr="00EA4CAD">
              <w:rPr>
                <w:rStyle w:val="Hyperlink"/>
                <w:noProof/>
              </w:rPr>
              <w:t>C1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Citation details of excluded studies (not eligible)</w:t>
            </w:r>
            <w:r>
              <w:rPr>
                <w:noProof/>
                <w:webHidden/>
              </w:rPr>
              <w:tab/>
            </w:r>
            <w:r>
              <w:rPr>
                <w:noProof/>
                <w:webHidden/>
              </w:rPr>
              <w:fldChar w:fldCharType="begin"/>
            </w:r>
            <w:r>
              <w:rPr>
                <w:noProof/>
                <w:webHidden/>
              </w:rPr>
              <w:instrText xml:space="preserve"> PAGEREF _Toc159843695 \h </w:instrText>
            </w:r>
            <w:r>
              <w:rPr>
                <w:noProof/>
                <w:webHidden/>
              </w:rPr>
            </w:r>
            <w:r>
              <w:rPr>
                <w:noProof/>
                <w:webHidden/>
              </w:rPr>
              <w:fldChar w:fldCharType="separate"/>
            </w:r>
            <w:r w:rsidR="00472F61">
              <w:rPr>
                <w:noProof/>
                <w:webHidden/>
              </w:rPr>
              <w:t>62</w:t>
            </w:r>
            <w:r>
              <w:rPr>
                <w:noProof/>
                <w:webHidden/>
              </w:rPr>
              <w:fldChar w:fldCharType="end"/>
            </w:r>
          </w:hyperlink>
        </w:p>
        <w:p w14:paraId="2DDC87A3" w14:textId="53A23940"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96" w:history="1">
            <w:r w:rsidRPr="00EA4CAD">
              <w:rPr>
                <w:rStyle w:val="Hyperlink"/>
                <w:noProof/>
              </w:rPr>
              <w:t>C1.1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Systematic review of shiatsu</w:t>
            </w:r>
            <w:r>
              <w:rPr>
                <w:noProof/>
                <w:webHidden/>
              </w:rPr>
              <w:tab/>
            </w:r>
            <w:r>
              <w:rPr>
                <w:noProof/>
                <w:webHidden/>
              </w:rPr>
              <w:fldChar w:fldCharType="begin"/>
            </w:r>
            <w:r>
              <w:rPr>
                <w:noProof/>
                <w:webHidden/>
              </w:rPr>
              <w:instrText xml:space="preserve"> PAGEREF _Toc159843696 \h </w:instrText>
            </w:r>
            <w:r>
              <w:rPr>
                <w:noProof/>
                <w:webHidden/>
              </w:rPr>
            </w:r>
            <w:r>
              <w:rPr>
                <w:noProof/>
                <w:webHidden/>
              </w:rPr>
              <w:fldChar w:fldCharType="separate"/>
            </w:r>
            <w:r w:rsidR="00472F61">
              <w:rPr>
                <w:noProof/>
                <w:webHidden/>
              </w:rPr>
              <w:t>62</w:t>
            </w:r>
            <w:r>
              <w:rPr>
                <w:noProof/>
                <w:webHidden/>
              </w:rPr>
              <w:fldChar w:fldCharType="end"/>
            </w:r>
          </w:hyperlink>
        </w:p>
        <w:p w14:paraId="004C4492" w14:textId="3AFCD2BD"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697" w:history="1">
            <w:r w:rsidRPr="00EA4CAD">
              <w:rPr>
                <w:rStyle w:val="Hyperlink"/>
                <w:noProof/>
              </w:rPr>
              <w:t>C1.2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Supplementary overview of acupressure</w:t>
            </w:r>
            <w:r>
              <w:rPr>
                <w:noProof/>
                <w:webHidden/>
              </w:rPr>
              <w:tab/>
            </w:r>
            <w:r>
              <w:rPr>
                <w:noProof/>
                <w:webHidden/>
              </w:rPr>
              <w:fldChar w:fldCharType="begin"/>
            </w:r>
            <w:r>
              <w:rPr>
                <w:noProof/>
                <w:webHidden/>
              </w:rPr>
              <w:instrText xml:space="preserve"> PAGEREF _Toc159843697 \h </w:instrText>
            </w:r>
            <w:r>
              <w:rPr>
                <w:noProof/>
                <w:webHidden/>
              </w:rPr>
            </w:r>
            <w:r>
              <w:rPr>
                <w:noProof/>
                <w:webHidden/>
              </w:rPr>
              <w:fldChar w:fldCharType="separate"/>
            </w:r>
            <w:r w:rsidR="00472F61">
              <w:rPr>
                <w:noProof/>
                <w:webHidden/>
              </w:rPr>
              <w:t>62</w:t>
            </w:r>
            <w:r>
              <w:rPr>
                <w:noProof/>
                <w:webHidden/>
              </w:rPr>
              <w:fldChar w:fldCharType="end"/>
            </w:r>
          </w:hyperlink>
        </w:p>
        <w:p w14:paraId="08EF4C0A" w14:textId="3A0E2AD9"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98" w:history="1">
            <w:r w:rsidRPr="00EA4CAD">
              <w:rPr>
                <w:rStyle w:val="Hyperlink"/>
                <w:noProof/>
              </w:rPr>
              <w:t>C2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Citation details of studies provided through the Department’s public call for evidence</w:t>
            </w:r>
            <w:r>
              <w:rPr>
                <w:noProof/>
                <w:webHidden/>
              </w:rPr>
              <w:tab/>
            </w:r>
            <w:r>
              <w:rPr>
                <w:noProof/>
                <w:webHidden/>
              </w:rPr>
              <w:fldChar w:fldCharType="begin"/>
            </w:r>
            <w:r>
              <w:rPr>
                <w:noProof/>
                <w:webHidden/>
              </w:rPr>
              <w:instrText xml:space="preserve"> PAGEREF _Toc159843698 \h </w:instrText>
            </w:r>
            <w:r>
              <w:rPr>
                <w:noProof/>
                <w:webHidden/>
              </w:rPr>
            </w:r>
            <w:r>
              <w:rPr>
                <w:noProof/>
                <w:webHidden/>
              </w:rPr>
              <w:fldChar w:fldCharType="separate"/>
            </w:r>
            <w:r w:rsidR="00472F61">
              <w:rPr>
                <w:noProof/>
                <w:webHidden/>
              </w:rPr>
              <w:t>62</w:t>
            </w:r>
            <w:r>
              <w:rPr>
                <w:noProof/>
                <w:webHidden/>
              </w:rPr>
              <w:fldChar w:fldCharType="end"/>
            </w:r>
          </w:hyperlink>
        </w:p>
        <w:p w14:paraId="5F44DB8C" w14:textId="13EDD83B"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699" w:history="1">
            <w:r w:rsidRPr="00EA4CAD">
              <w:rPr>
                <w:rStyle w:val="Hyperlink"/>
                <w:noProof/>
              </w:rPr>
              <w:t>C3</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Citation details of studies awaiting classification</w:t>
            </w:r>
            <w:r>
              <w:rPr>
                <w:noProof/>
                <w:webHidden/>
              </w:rPr>
              <w:tab/>
            </w:r>
            <w:r>
              <w:rPr>
                <w:noProof/>
                <w:webHidden/>
              </w:rPr>
              <w:fldChar w:fldCharType="begin"/>
            </w:r>
            <w:r>
              <w:rPr>
                <w:noProof/>
                <w:webHidden/>
              </w:rPr>
              <w:instrText xml:space="preserve"> PAGEREF _Toc159843699 \h </w:instrText>
            </w:r>
            <w:r>
              <w:rPr>
                <w:noProof/>
                <w:webHidden/>
              </w:rPr>
            </w:r>
            <w:r>
              <w:rPr>
                <w:noProof/>
                <w:webHidden/>
              </w:rPr>
              <w:fldChar w:fldCharType="separate"/>
            </w:r>
            <w:r w:rsidR="00472F61">
              <w:rPr>
                <w:noProof/>
                <w:webHidden/>
              </w:rPr>
              <w:t>63</w:t>
            </w:r>
            <w:r>
              <w:rPr>
                <w:noProof/>
                <w:webHidden/>
              </w:rPr>
              <w:fldChar w:fldCharType="end"/>
            </w:r>
          </w:hyperlink>
        </w:p>
        <w:p w14:paraId="6FA76FC0" w14:textId="0E530CAD"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700" w:history="1">
            <w:r w:rsidRPr="00EA4CAD">
              <w:rPr>
                <w:rStyle w:val="Hyperlink"/>
                <w:noProof/>
              </w:rPr>
              <w:t>C3.1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Systematic review of shiatsu</w:t>
            </w:r>
            <w:r>
              <w:rPr>
                <w:noProof/>
                <w:webHidden/>
              </w:rPr>
              <w:tab/>
            </w:r>
            <w:r>
              <w:rPr>
                <w:noProof/>
                <w:webHidden/>
              </w:rPr>
              <w:fldChar w:fldCharType="begin"/>
            </w:r>
            <w:r>
              <w:rPr>
                <w:noProof/>
                <w:webHidden/>
              </w:rPr>
              <w:instrText xml:space="preserve"> PAGEREF _Toc159843700 \h </w:instrText>
            </w:r>
            <w:r>
              <w:rPr>
                <w:noProof/>
                <w:webHidden/>
              </w:rPr>
            </w:r>
            <w:r>
              <w:rPr>
                <w:noProof/>
                <w:webHidden/>
              </w:rPr>
              <w:fldChar w:fldCharType="separate"/>
            </w:r>
            <w:r w:rsidR="00472F61">
              <w:rPr>
                <w:noProof/>
                <w:webHidden/>
              </w:rPr>
              <w:t>63</w:t>
            </w:r>
            <w:r>
              <w:rPr>
                <w:noProof/>
                <w:webHidden/>
              </w:rPr>
              <w:fldChar w:fldCharType="end"/>
            </w:r>
          </w:hyperlink>
        </w:p>
        <w:p w14:paraId="05770ADF" w14:textId="393C3371"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701" w:history="1">
            <w:r w:rsidRPr="00EA4CAD">
              <w:rPr>
                <w:rStyle w:val="Hyperlink"/>
                <w:noProof/>
              </w:rPr>
              <w:t>C3.2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Supplementary overview of acupressure</w:t>
            </w:r>
            <w:r>
              <w:rPr>
                <w:noProof/>
                <w:webHidden/>
              </w:rPr>
              <w:tab/>
            </w:r>
            <w:r>
              <w:rPr>
                <w:noProof/>
                <w:webHidden/>
              </w:rPr>
              <w:fldChar w:fldCharType="begin"/>
            </w:r>
            <w:r>
              <w:rPr>
                <w:noProof/>
                <w:webHidden/>
              </w:rPr>
              <w:instrText xml:space="preserve"> PAGEREF _Toc159843701 \h </w:instrText>
            </w:r>
            <w:r>
              <w:rPr>
                <w:noProof/>
                <w:webHidden/>
              </w:rPr>
            </w:r>
            <w:r>
              <w:rPr>
                <w:noProof/>
                <w:webHidden/>
              </w:rPr>
              <w:fldChar w:fldCharType="separate"/>
            </w:r>
            <w:r w:rsidR="00472F61">
              <w:rPr>
                <w:noProof/>
                <w:webHidden/>
              </w:rPr>
              <w:t>70</w:t>
            </w:r>
            <w:r>
              <w:rPr>
                <w:noProof/>
                <w:webHidden/>
              </w:rPr>
              <w:fldChar w:fldCharType="end"/>
            </w:r>
          </w:hyperlink>
        </w:p>
        <w:p w14:paraId="42E8B2B3" w14:textId="5008EA96"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702" w:history="1">
            <w:r w:rsidRPr="00EA4CAD">
              <w:rPr>
                <w:rStyle w:val="Hyperlink"/>
                <w:noProof/>
              </w:rPr>
              <w:t>C4</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Citation details of ongoing studies</w:t>
            </w:r>
            <w:r>
              <w:rPr>
                <w:noProof/>
                <w:webHidden/>
              </w:rPr>
              <w:tab/>
            </w:r>
            <w:r>
              <w:rPr>
                <w:noProof/>
                <w:webHidden/>
              </w:rPr>
              <w:fldChar w:fldCharType="begin"/>
            </w:r>
            <w:r>
              <w:rPr>
                <w:noProof/>
                <w:webHidden/>
              </w:rPr>
              <w:instrText xml:space="preserve"> PAGEREF _Toc159843702 \h </w:instrText>
            </w:r>
            <w:r>
              <w:rPr>
                <w:noProof/>
                <w:webHidden/>
              </w:rPr>
            </w:r>
            <w:r>
              <w:rPr>
                <w:noProof/>
                <w:webHidden/>
              </w:rPr>
              <w:fldChar w:fldCharType="separate"/>
            </w:r>
            <w:r w:rsidR="00472F61">
              <w:rPr>
                <w:noProof/>
                <w:webHidden/>
              </w:rPr>
              <w:t>74</w:t>
            </w:r>
            <w:r>
              <w:rPr>
                <w:noProof/>
                <w:webHidden/>
              </w:rPr>
              <w:fldChar w:fldCharType="end"/>
            </w:r>
          </w:hyperlink>
        </w:p>
        <w:p w14:paraId="741C64E0" w14:textId="369ED2C2"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703" w:history="1">
            <w:r w:rsidRPr="00EA4CAD">
              <w:rPr>
                <w:rStyle w:val="Hyperlink"/>
                <w:noProof/>
              </w:rPr>
              <w:t>C4.1</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Systematic review of shiatsu</w:t>
            </w:r>
            <w:r>
              <w:rPr>
                <w:noProof/>
                <w:webHidden/>
              </w:rPr>
              <w:tab/>
            </w:r>
            <w:r>
              <w:rPr>
                <w:noProof/>
                <w:webHidden/>
              </w:rPr>
              <w:fldChar w:fldCharType="begin"/>
            </w:r>
            <w:r>
              <w:rPr>
                <w:noProof/>
                <w:webHidden/>
              </w:rPr>
              <w:instrText xml:space="preserve"> PAGEREF _Toc159843703 \h </w:instrText>
            </w:r>
            <w:r>
              <w:rPr>
                <w:noProof/>
                <w:webHidden/>
              </w:rPr>
            </w:r>
            <w:r>
              <w:rPr>
                <w:noProof/>
                <w:webHidden/>
              </w:rPr>
              <w:fldChar w:fldCharType="separate"/>
            </w:r>
            <w:r w:rsidR="00472F61">
              <w:rPr>
                <w:noProof/>
                <w:webHidden/>
              </w:rPr>
              <w:t>74</w:t>
            </w:r>
            <w:r>
              <w:rPr>
                <w:noProof/>
                <w:webHidden/>
              </w:rPr>
              <w:fldChar w:fldCharType="end"/>
            </w:r>
          </w:hyperlink>
        </w:p>
        <w:p w14:paraId="0056DC24" w14:textId="04ED54FF" w:rsidR="002629F0" w:rsidRDefault="002629F0">
          <w:pPr>
            <w:pStyle w:val="TOC3"/>
            <w:rPr>
              <w:rFonts w:asciiTheme="minorHAnsi" w:eastAsiaTheme="minorEastAsia" w:hAnsiTheme="minorHAnsi" w:cstheme="minorBidi"/>
              <w:noProof/>
              <w:color w:val="auto"/>
              <w:kern w:val="2"/>
              <w:sz w:val="24"/>
              <w:szCs w:val="24"/>
              <w:lang w:eastAsia="en-AU"/>
              <w14:ligatures w14:val="standardContextual"/>
            </w:rPr>
          </w:pPr>
          <w:hyperlink w:anchor="_Toc159843704" w:history="1">
            <w:r w:rsidRPr="00EA4CAD">
              <w:rPr>
                <w:rStyle w:val="Hyperlink"/>
                <w:noProof/>
              </w:rPr>
              <w:t>C4.2</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Supplementary overview of acupressure</w:t>
            </w:r>
            <w:r>
              <w:rPr>
                <w:noProof/>
                <w:webHidden/>
              </w:rPr>
              <w:tab/>
            </w:r>
            <w:r>
              <w:rPr>
                <w:noProof/>
                <w:webHidden/>
              </w:rPr>
              <w:fldChar w:fldCharType="begin"/>
            </w:r>
            <w:r>
              <w:rPr>
                <w:noProof/>
                <w:webHidden/>
              </w:rPr>
              <w:instrText xml:space="preserve"> PAGEREF _Toc159843704 \h </w:instrText>
            </w:r>
            <w:r>
              <w:rPr>
                <w:noProof/>
                <w:webHidden/>
              </w:rPr>
            </w:r>
            <w:r>
              <w:rPr>
                <w:noProof/>
                <w:webHidden/>
              </w:rPr>
              <w:fldChar w:fldCharType="separate"/>
            </w:r>
            <w:r w:rsidR="00472F61">
              <w:rPr>
                <w:noProof/>
                <w:webHidden/>
              </w:rPr>
              <w:t>78</w:t>
            </w:r>
            <w:r>
              <w:rPr>
                <w:noProof/>
                <w:webHidden/>
              </w:rPr>
              <w:fldChar w:fldCharType="end"/>
            </w:r>
          </w:hyperlink>
        </w:p>
        <w:p w14:paraId="1F4800CF" w14:textId="4BAD0B75" w:rsidR="002629F0" w:rsidRDefault="002629F0">
          <w:pPr>
            <w:pStyle w:val="TOC2"/>
            <w:rPr>
              <w:rFonts w:asciiTheme="minorHAnsi" w:eastAsiaTheme="minorEastAsia" w:hAnsiTheme="minorHAnsi" w:cstheme="minorBidi"/>
              <w:noProof/>
              <w:color w:val="auto"/>
              <w:kern w:val="2"/>
              <w:sz w:val="24"/>
              <w:szCs w:val="24"/>
              <w:lang w:eastAsia="en-AU"/>
              <w14:ligatures w14:val="standardContextual"/>
            </w:rPr>
          </w:pPr>
          <w:hyperlink w:anchor="_Toc159843705" w:history="1">
            <w:r w:rsidRPr="00EA4CAD">
              <w:rPr>
                <w:rStyle w:val="Hyperlink"/>
                <w:noProof/>
              </w:rPr>
              <w:t>C5</w:t>
            </w:r>
            <w:r>
              <w:rPr>
                <w:rFonts w:asciiTheme="minorHAnsi" w:eastAsiaTheme="minorEastAsia" w:hAnsiTheme="minorHAnsi" w:cstheme="minorBidi"/>
                <w:noProof/>
                <w:color w:val="auto"/>
                <w:kern w:val="2"/>
                <w:sz w:val="24"/>
                <w:szCs w:val="24"/>
                <w:lang w:eastAsia="en-AU"/>
                <w14:ligatures w14:val="standardContextual"/>
              </w:rPr>
              <w:tab/>
            </w:r>
            <w:r w:rsidRPr="00EA4CAD">
              <w:rPr>
                <w:rStyle w:val="Hyperlink"/>
                <w:noProof/>
              </w:rPr>
              <w:t>Systematic reviews of acupressure not included in the synthesis (no analogous shiatsu population)</w:t>
            </w:r>
            <w:r>
              <w:rPr>
                <w:noProof/>
                <w:webHidden/>
              </w:rPr>
              <w:tab/>
            </w:r>
            <w:r>
              <w:rPr>
                <w:noProof/>
                <w:webHidden/>
              </w:rPr>
              <w:tab/>
            </w:r>
            <w:r>
              <w:rPr>
                <w:noProof/>
                <w:webHidden/>
              </w:rPr>
              <w:fldChar w:fldCharType="begin"/>
            </w:r>
            <w:r>
              <w:rPr>
                <w:noProof/>
                <w:webHidden/>
              </w:rPr>
              <w:instrText xml:space="preserve"> PAGEREF _Toc159843705 \h </w:instrText>
            </w:r>
            <w:r>
              <w:rPr>
                <w:noProof/>
                <w:webHidden/>
              </w:rPr>
            </w:r>
            <w:r>
              <w:rPr>
                <w:noProof/>
                <w:webHidden/>
              </w:rPr>
              <w:fldChar w:fldCharType="separate"/>
            </w:r>
            <w:r w:rsidR="00472F61">
              <w:rPr>
                <w:noProof/>
                <w:webHidden/>
              </w:rPr>
              <w:t>81</w:t>
            </w:r>
            <w:r>
              <w:rPr>
                <w:noProof/>
                <w:webHidden/>
              </w:rPr>
              <w:fldChar w:fldCharType="end"/>
            </w:r>
          </w:hyperlink>
        </w:p>
        <w:p w14:paraId="2853D3BA" w14:textId="5A97C886" w:rsidR="002629F0" w:rsidRDefault="002629F0">
          <w:pPr>
            <w:pStyle w:val="TOC1"/>
            <w:rPr>
              <w:rFonts w:asciiTheme="minorHAnsi" w:hAnsiTheme="minorHAnsi"/>
              <w:b w:val="0"/>
              <w:sz w:val="24"/>
              <w:szCs w:val="24"/>
            </w:rPr>
          </w:pPr>
          <w:hyperlink w:anchor="_Toc159843706" w:history="1">
            <w:r w:rsidRPr="00EA4CAD">
              <w:rPr>
                <w:rStyle w:val="Hyperlink"/>
              </w:rPr>
              <w:t>References</w:t>
            </w:r>
            <w:r>
              <w:rPr>
                <w:webHidden/>
              </w:rPr>
              <w:tab/>
            </w:r>
            <w:r>
              <w:rPr>
                <w:webHidden/>
              </w:rPr>
              <w:tab/>
            </w:r>
            <w:r>
              <w:rPr>
                <w:webHidden/>
              </w:rPr>
              <w:fldChar w:fldCharType="begin"/>
            </w:r>
            <w:r>
              <w:rPr>
                <w:webHidden/>
              </w:rPr>
              <w:instrText xml:space="preserve"> PAGEREF _Toc159843706 \h </w:instrText>
            </w:r>
            <w:r>
              <w:rPr>
                <w:webHidden/>
              </w:rPr>
            </w:r>
            <w:r>
              <w:rPr>
                <w:webHidden/>
              </w:rPr>
              <w:fldChar w:fldCharType="separate"/>
            </w:r>
            <w:r w:rsidR="00472F61">
              <w:rPr>
                <w:webHidden/>
              </w:rPr>
              <w:t>93</w:t>
            </w:r>
            <w:r>
              <w:rPr>
                <w:webHidden/>
              </w:rPr>
              <w:fldChar w:fldCharType="end"/>
            </w:r>
          </w:hyperlink>
        </w:p>
        <w:p w14:paraId="651E4C17" w14:textId="32EE5638" w:rsidR="008A121E" w:rsidRPr="00AB31C7" w:rsidRDefault="008A121E" w:rsidP="008A121E">
          <w:r w:rsidRPr="00AB31C7">
            <w:rPr>
              <w:b/>
              <w:noProof/>
              <w:sz w:val="24"/>
            </w:rPr>
            <w:fldChar w:fldCharType="end"/>
          </w:r>
        </w:p>
      </w:sdtContent>
    </w:sdt>
    <w:p w14:paraId="5659EABE" w14:textId="77777777" w:rsidR="008A121E" w:rsidRPr="00AB31C7" w:rsidRDefault="008A121E" w:rsidP="00EA04B5">
      <w:pPr>
        <w:pStyle w:val="Heading1caps"/>
      </w:pPr>
      <w:bookmarkStart w:id="9" w:name="_Toc159843645"/>
      <w:r w:rsidRPr="00AB31C7">
        <w:lastRenderedPageBreak/>
        <w:t>List of tables</w:t>
      </w:r>
      <w:bookmarkEnd w:id="9"/>
    </w:p>
    <w:p w14:paraId="5B3233E3" w14:textId="44CE74FE" w:rsidR="00E3486E" w:rsidRDefault="008A121E">
      <w:pPr>
        <w:pStyle w:val="TableofFigures"/>
        <w:rPr>
          <w:rFonts w:asciiTheme="minorHAnsi" w:eastAsiaTheme="minorEastAsia" w:hAnsiTheme="minorHAnsi" w:cstheme="minorBidi"/>
          <w:noProof/>
          <w:color w:val="auto"/>
          <w:kern w:val="2"/>
          <w:sz w:val="24"/>
          <w:szCs w:val="24"/>
          <w:lang w:eastAsia="en-AU"/>
          <w14:ligatures w14:val="standardContextual"/>
        </w:rPr>
      </w:pPr>
      <w:r w:rsidRPr="00AB31C7">
        <w:fldChar w:fldCharType="begin"/>
      </w:r>
      <w:r w:rsidRPr="00AB31C7">
        <w:instrText xml:space="preserve"> TOC \h \z \c "Table" </w:instrText>
      </w:r>
      <w:r w:rsidRPr="00AB31C7">
        <w:fldChar w:fldCharType="separate"/>
      </w:r>
      <w:hyperlink w:anchor="_Toc164698248" w:history="1">
        <w:r w:rsidR="00E3486E" w:rsidRPr="00A71CAA">
          <w:rPr>
            <w:rStyle w:val="Hyperlink"/>
            <w:noProof/>
          </w:rPr>
          <w:t>Table A</w:t>
        </w:r>
        <w:r w:rsidR="00E3486E" w:rsidRPr="00A71CAA">
          <w:rPr>
            <w:rStyle w:val="Hyperlink"/>
            <w:noProof/>
          </w:rPr>
          <w:noBreakHyphen/>
          <w:t>1</w:t>
        </w:r>
        <w:r w:rsidR="00E3486E">
          <w:rPr>
            <w:rFonts w:asciiTheme="minorHAnsi" w:eastAsiaTheme="minorEastAsia" w:hAnsiTheme="minorHAnsi" w:cstheme="minorBidi"/>
            <w:noProof/>
            <w:color w:val="auto"/>
            <w:kern w:val="2"/>
            <w:sz w:val="24"/>
            <w:szCs w:val="24"/>
            <w:lang w:eastAsia="en-AU"/>
            <w14:ligatures w14:val="standardContextual"/>
          </w:rPr>
          <w:tab/>
        </w:r>
        <w:r w:rsidR="00E3486E" w:rsidRPr="00A71CAA">
          <w:rPr>
            <w:rStyle w:val="Hyperlink"/>
            <w:noProof/>
          </w:rPr>
          <w:t>Search results: Shiatsu via Ovid</w:t>
        </w:r>
        <w:r w:rsidR="00E3486E">
          <w:rPr>
            <w:noProof/>
            <w:webHidden/>
          </w:rPr>
          <w:tab/>
        </w:r>
        <w:r w:rsidR="00E3486E">
          <w:rPr>
            <w:noProof/>
            <w:webHidden/>
          </w:rPr>
          <w:fldChar w:fldCharType="begin"/>
        </w:r>
        <w:r w:rsidR="00E3486E">
          <w:rPr>
            <w:noProof/>
            <w:webHidden/>
          </w:rPr>
          <w:instrText xml:space="preserve"> PAGEREF _Toc164698248 \h </w:instrText>
        </w:r>
        <w:r w:rsidR="00E3486E">
          <w:rPr>
            <w:noProof/>
            <w:webHidden/>
          </w:rPr>
        </w:r>
        <w:r w:rsidR="00E3486E">
          <w:rPr>
            <w:noProof/>
            <w:webHidden/>
          </w:rPr>
          <w:fldChar w:fldCharType="separate"/>
        </w:r>
        <w:r w:rsidR="00472F61">
          <w:rPr>
            <w:noProof/>
            <w:webHidden/>
          </w:rPr>
          <w:t>15</w:t>
        </w:r>
        <w:r w:rsidR="00E3486E">
          <w:rPr>
            <w:noProof/>
            <w:webHidden/>
          </w:rPr>
          <w:fldChar w:fldCharType="end"/>
        </w:r>
      </w:hyperlink>
    </w:p>
    <w:p w14:paraId="2FFD636F" w14:textId="08AA647A"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49" w:history="1">
        <w:r w:rsidRPr="00A71CAA">
          <w:rPr>
            <w:rStyle w:val="Hyperlink"/>
            <w:noProof/>
          </w:rPr>
          <w:t>Table A</w:t>
        </w:r>
        <w:r w:rsidRPr="00A71CAA">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Shiatsu via EBSCOHost</w:t>
        </w:r>
        <w:r>
          <w:rPr>
            <w:noProof/>
            <w:webHidden/>
          </w:rPr>
          <w:tab/>
        </w:r>
        <w:r>
          <w:rPr>
            <w:noProof/>
            <w:webHidden/>
          </w:rPr>
          <w:fldChar w:fldCharType="begin"/>
        </w:r>
        <w:r>
          <w:rPr>
            <w:noProof/>
            <w:webHidden/>
          </w:rPr>
          <w:instrText xml:space="preserve"> PAGEREF _Toc164698249 \h </w:instrText>
        </w:r>
        <w:r>
          <w:rPr>
            <w:noProof/>
            <w:webHidden/>
          </w:rPr>
        </w:r>
        <w:r>
          <w:rPr>
            <w:noProof/>
            <w:webHidden/>
          </w:rPr>
          <w:fldChar w:fldCharType="separate"/>
        </w:r>
        <w:r w:rsidR="00472F61">
          <w:rPr>
            <w:noProof/>
            <w:webHidden/>
          </w:rPr>
          <w:t>16</w:t>
        </w:r>
        <w:r>
          <w:rPr>
            <w:noProof/>
            <w:webHidden/>
          </w:rPr>
          <w:fldChar w:fldCharType="end"/>
        </w:r>
      </w:hyperlink>
    </w:p>
    <w:p w14:paraId="26DC563E" w14:textId="475BD37A"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0" w:history="1">
        <w:r w:rsidRPr="00A71CAA">
          <w:rPr>
            <w:rStyle w:val="Hyperlink"/>
            <w:noProof/>
          </w:rPr>
          <w:t>Table A</w:t>
        </w:r>
        <w:r w:rsidRPr="00A71CAA">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Shiatsu via Cochrane Central Register of Controlled Trials</w:t>
        </w:r>
        <w:r>
          <w:rPr>
            <w:noProof/>
            <w:webHidden/>
          </w:rPr>
          <w:tab/>
        </w:r>
        <w:r>
          <w:rPr>
            <w:noProof/>
            <w:webHidden/>
          </w:rPr>
          <w:fldChar w:fldCharType="begin"/>
        </w:r>
        <w:r>
          <w:rPr>
            <w:noProof/>
            <w:webHidden/>
          </w:rPr>
          <w:instrText xml:space="preserve"> PAGEREF _Toc164698250 \h </w:instrText>
        </w:r>
        <w:r>
          <w:rPr>
            <w:noProof/>
            <w:webHidden/>
          </w:rPr>
        </w:r>
        <w:r>
          <w:rPr>
            <w:noProof/>
            <w:webHidden/>
          </w:rPr>
          <w:fldChar w:fldCharType="separate"/>
        </w:r>
        <w:r w:rsidR="00472F61">
          <w:rPr>
            <w:noProof/>
            <w:webHidden/>
          </w:rPr>
          <w:t>17</w:t>
        </w:r>
        <w:r>
          <w:rPr>
            <w:noProof/>
            <w:webHidden/>
          </w:rPr>
          <w:fldChar w:fldCharType="end"/>
        </w:r>
      </w:hyperlink>
    </w:p>
    <w:p w14:paraId="6DE555D9" w14:textId="515CB1F0"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1" w:history="1">
        <w:r w:rsidRPr="00A71CAA">
          <w:rPr>
            <w:rStyle w:val="Hyperlink"/>
            <w:noProof/>
          </w:rPr>
          <w:t>Table A</w:t>
        </w:r>
        <w:r w:rsidRPr="00A71CAA">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Shiatsu via PubMed</w:t>
        </w:r>
        <w:r>
          <w:rPr>
            <w:noProof/>
            <w:webHidden/>
          </w:rPr>
          <w:tab/>
        </w:r>
        <w:r>
          <w:rPr>
            <w:noProof/>
            <w:webHidden/>
          </w:rPr>
          <w:fldChar w:fldCharType="begin"/>
        </w:r>
        <w:r>
          <w:rPr>
            <w:noProof/>
            <w:webHidden/>
          </w:rPr>
          <w:instrText xml:space="preserve"> PAGEREF _Toc164698251 \h </w:instrText>
        </w:r>
        <w:r>
          <w:rPr>
            <w:noProof/>
            <w:webHidden/>
          </w:rPr>
        </w:r>
        <w:r>
          <w:rPr>
            <w:noProof/>
            <w:webHidden/>
          </w:rPr>
          <w:fldChar w:fldCharType="separate"/>
        </w:r>
        <w:r w:rsidR="00472F61">
          <w:rPr>
            <w:noProof/>
            <w:webHidden/>
          </w:rPr>
          <w:t>18</w:t>
        </w:r>
        <w:r>
          <w:rPr>
            <w:noProof/>
            <w:webHidden/>
          </w:rPr>
          <w:fldChar w:fldCharType="end"/>
        </w:r>
      </w:hyperlink>
    </w:p>
    <w:p w14:paraId="121B510F" w14:textId="1D8DFE53"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2" w:history="1">
        <w:r w:rsidRPr="00A71CAA">
          <w:rPr>
            <w:rStyle w:val="Hyperlink"/>
            <w:noProof/>
          </w:rPr>
          <w:t>Table A</w:t>
        </w:r>
        <w:r w:rsidRPr="00A71CAA">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Shiatsu via PAHO Virtual Health Library</w:t>
        </w:r>
        <w:r>
          <w:rPr>
            <w:noProof/>
            <w:webHidden/>
          </w:rPr>
          <w:tab/>
        </w:r>
        <w:r>
          <w:rPr>
            <w:noProof/>
            <w:webHidden/>
          </w:rPr>
          <w:fldChar w:fldCharType="begin"/>
        </w:r>
        <w:r>
          <w:rPr>
            <w:noProof/>
            <w:webHidden/>
          </w:rPr>
          <w:instrText xml:space="preserve"> PAGEREF _Toc164698252 \h </w:instrText>
        </w:r>
        <w:r>
          <w:rPr>
            <w:noProof/>
            <w:webHidden/>
          </w:rPr>
        </w:r>
        <w:r>
          <w:rPr>
            <w:noProof/>
            <w:webHidden/>
          </w:rPr>
          <w:fldChar w:fldCharType="separate"/>
        </w:r>
        <w:r w:rsidR="00472F61">
          <w:rPr>
            <w:noProof/>
            <w:webHidden/>
          </w:rPr>
          <w:t>19</w:t>
        </w:r>
        <w:r>
          <w:rPr>
            <w:noProof/>
            <w:webHidden/>
          </w:rPr>
          <w:fldChar w:fldCharType="end"/>
        </w:r>
      </w:hyperlink>
    </w:p>
    <w:p w14:paraId="3D015D3A" w14:textId="3C71F505"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3" w:history="1">
        <w:r w:rsidRPr="00A71CAA">
          <w:rPr>
            <w:rStyle w:val="Hyperlink"/>
            <w:noProof/>
          </w:rPr>
          <w:t>Table A</w:t>
        </w:r>
        <w:r w:rsidRPr="00A71CAA">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Acupressure via Ovid</w:t>
        </w:r>
        <w:r>
          <w:rPr>
            <w:noProof/>
            <w:webHidden/>
          </w:rPr>
          <w:tab/>
        </w:r>
        <w:r>
          <w:rPr>
            <w:noProof/>
            <w:webHidden/>
          </w:rPr>
          <w:fldChar w:fldCharType="begin"/>
        </w:r>
        <w:r>
          <w:rPr>
            <w:noProof/>
            <w:webHidden/>
          </w:rPr>
          <w:instrText xml:space="preserve"> PAGEREF _Toc164698253 \h </w:instrText>
        </w:r>
        <w:r>
          <w:rPr>
            <w:noProof/>
            <w:webHidden/>
          </w:rPr>
        </w:r>
        <w:r>
          <w:rPr>
            <w:noProof/>
            <w:webHidden/>
          </w:rPr>
          <w:fldChar w:fldCharType="separate"/>
        </w:r>
        <w:r w:rsidR="00472F61">
          <w:rPr>
            <w:noProof/>
            <w:webHidden/>
          </w:rPr>
          <w:t>20</w:t>
        </w:r>
        <w:r>
          <w:rPr>
            <w:noProof/>
            <w:webHidden/>
          </w:rPr>
          <w:fldChar w:fldCharType="end"/>
        </w:r>
      </w:hyperlink>
    </w:p>
    <w:p w14:paraId="78625D6C" w14:textId="540A8904"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4" w:history="1">
        <w:r w:rsidRPr="00A71CAA">
          <w:rPr>
            <w:rStyle w:val="Hyperlink"/>
            <w:noProof/>
          </w:rPr>
          <w:t>Table A</w:t>
        </w:r>
        <w:r w:rsidRPr="00A71CAA">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Acupressure via EBSCO</w:t>
        </w:r>
        <w:r w:rsidRPr="00A71CAA">
          <w:rPr>
            <w:rStyle w:val="Hyperlink"/>
            <w:i/>
            <w:iCs/>
            <w:noProof/>
          </w:rPr>
          <w:t>Host</w:t>
        </w:r>
        <w:r w:rsidRPr="00A71CAA">
          <w:rPr>
            <w:rStyle w:val="Hyperlink"/>
            <w:noProof/>
          </w:rPr>
          <w:t xml:space="preserve"> – SPORTDiscus</w:t>
        </w:r>
        <w:r>
          <w:rPr>
            <w:noProof/>
            <w:webHidden/>
          </w:rPr>
          <w:tab/>
        </w:r>
        <w:r>
          <w:rPr>
            <w:noProof/>
            <w:webHidden/>
          </w:rPr>
          <w:fldChar w:fldCharType="begin"/>
        </w:r>
        <w:r>
          <w:rPr>
            <w:noProof/>
            <w:webHidden/>
          </w:rPr>
          <w:instrText xml:space="preserve"> PAGEREF _Toc164698254 \h </w:instrText>
        </w:r>
        <w:r>
          <w:rPr>
            <w:noProof/>
            <w:webHidden/>
          </w:rPr>
        </w:r>
        <w:r>
          <w:rPr>
            <w:noProof/>
            <w:webHidden/>
          </w:rPr>
          <w:fldChar w:fldCharType="separate"/>
        </w:r>
        <w:r w:rsidR="00472F61">
          <w:rPr>
            <w:noProof/>
            <w:webHidden/>
          </w:rPr>
          <w:t>21</w:t>
        </w:r>
        <w:r>
          <w:rPr>
            <w:noProof/>
            <w:webHidden/>
          </w:rPr>
          <w:fldChar w:fldCharType="end"/>
        </w:r>
      </w:hyperlink>
    </w:p>
    <w:p w14:paraId="70A6F2E4" w14:textId="698B5A80"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5" w:history="1">
        <w:r w:rsidRPr="00A71CAA">
          <w:rPr>
            <w:rStyle w:val="Hyperlink"/>
            <w:noProof/>
          </w:rPr>
          <w:t>Table A</w:t>
        </w:r>
        <w:r w:rsidRPr="00A71CAA">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Acupressure via Cochrane Database of Systematic Reviews</w:t>
        </w:r>
        <w:r>
          <w:rPr>
            <w:noProof/>
            <w:webHidden/>
          </w:rPr>
          <w:tab/>
        </w:r>
        <w:r>
          <w:rPr>
            <w:noProof/>
            <w:webHidden/>
          </w:rPr>
          <w:fldChar w:fldCharType="begin"/>
        </w:r>
        <w:r>
          <w:rPr>
            <w:noProof/>
            <w:webHidden/>
          </w:rPr>
          <w:instrText xml:space="preserve"> PAGEREF _Toc164698255 \h </w:instrText>
        </w:r>
        <w:r>
          <w:rPr>
            <w:noProof/>
            <w:webHidden/>
          </w:rPr>
        </w:r>
        <w:r>
          <w:rPr>
            <w:noProof/>
            <w:webHidden/>
          </w:rPr>
          <w:fldChar w:fldCharType="separate"/>
        </w:r>
        <w:r w:rsidR="00472F61">
          <w:rPr>
            <w:noProof/>
            <w:webHidden/>
          </w:rPr>
          <w:t>21</w:t>
        </w:r>
        <w:r>
          <w:rPr>
            <w:noProof/>
            <w:webHidden/>
          </w:rPr>
          <w:fldChar w:fldCharType="end"/>
        </w:r>
      </w:hyperlink>
    </w:p>
    <w:p w14:paraId="4FC0FC01" w14:textId="20AB0088"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6" w:history="1">
        <w:r w:rsidRPr="00A71CAA">
          <w:rPr>
            <w:rStyle w:val="Hyperlink"/>
            <w:noProof/>
          </w:rPr>
          <w:t>Table A</w:t>
        </w:r>
        <w:r w:rsidRPr="00A71CAA">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Acupressure via PubMed</w:t>
        </w:r>
        <w:r>
          <w:rPr>
            <w:noProof/>
            <w:webHidden/>
          </w:rPr>
          <w:tab/>
        </w:r>
        <w:r>
          <w:rPr>
            <w:noProof/>
            <w:webHidden/>
          </w:rPr>
          <w:fldChar w:fldCharType="begin"/>
        </w:r>
        <w:r>
          <w:rPr>
            <w:noProof/>
            <w:webHidden/>
          </w:rPr>
          <w:instrText xml:space="preserve"> PAGEREF _Toc164698256 \h </w:instrText>
        </w:r>
        <w:r>
          <w:rPr>
            <w:noProof/>
            <w:webHidden/>
          </w:rPr>
        </w:r>
        <w:r>
          <w:rPr>
            <w:noProof/>
            <w:webHidden/>
          </w:rPr>
          <w:fldChar w:fldCharType="separate"/>
        </w:r>
        <w:r w:rsidR="00472F61">
          <w:rPr>
            <w:noProof/>
            <w:webHidden/>
          </w:rPr>
          <w:t>22</w:t>
        </w:r>
        <w:r>
          <w:rPr>
            <w:noProof/>
            <w:webHidden/>
          </w:rPr>
          <w:fldChar w:fldCharType="end"/>
        </w:r>
      </w:hyperlink>
    </w:p>
    <w:p w14:paraId="399090D9" w14:textId="49253D75"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7" w:history="1">
        <w:r w:rsidRPr="00A71CAA">
          <w:rPr>
            <w:rStyle w:val="Hyperlink"/>
            <w:noProof/>
          </w:rPr>
          <w:t>Table A</w:t>
        </w:r>
        <w:r w:rsidRPr="00A71CAA">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Acupressure via PAHO Virtual Health Library</w:t>
        </w:r>
        <w:r>
          <w:rPr>
            <w:noProof/>
            <w:webHidden/>
          </w:rPr>
          <w:tab/>
        </w:r>
        <w:r>
          <w:rPr>
            <w:noProof/>
            <w:webHidden/>
          </w:rPr>
          <w:fldChar w:fldCharType="begin"/>
        </w:r>
        <w:r>
          <w:rPr>
            <w:noProof/>
            <w:webHidden/>
          </w:rPr>
          <w:instrText xml:space="preserve"> PAGEREF _Toc164698257 \h </w:instrText>
        </w:r>
        <w:r>
          <w:rPr>
            <w:noProof/>
            <w:webHidden/>
          </w:rPr>
        </w:r>
        <w:r>
          <w:rPr>
            <w:noProof/>
            <w:webHidden/>
          </w:rPr>
          <w:fldChar w:fldCharType="separate"/>
        </w:r>
        <w:r w:rsidR="00472F61">
          <w:rPr>
            <w:noProof/>
            <w:webHidden/>
          </w:rPr>
          <w:t>23</w:t>
        </w:r>
        <w:r>
          <w:rPr>
            <w:noProof/>
            <w:webHidden/>
          </w:rPr>
          <w:fldChar w:fldCharType="end"/>
        </w:r>
      </w:hyperlink>
    </w:p>
    <w:p w14:paraId="7A11B08B" w14:textId="6637C92D"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8" w:history="1">
        <w:r w:rsidRPr="00A71CAA">
          <w:rPr>
            <w:rStyle w:val="Hyperlink"/>
            <w:noProof/>
          </w:rPr>
          <w:t>Table A</w:t>
        </w:r>
        <w:r w:rsidRPr="00A71CAA">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Search results: Acupressure via Systematic Review Data Repository</w:t>
        </w:r>
        <w:r>
          <w:rPr>
            <w:noProof/>
            <w:webHidden/>
          </w:rPr>
          <w:tab/>
        </w:r>
        <w:r>
          <w:rPr>
            <w:noProof/>
            <w:webHidden/>
          </w:rPr>
          <w:fldChar w:fldCharType="begin"/>
        </w:r>
        <w:r>
          <w:rPr>
            <w:noProof/>
            <w:webHidden/>
          </w:rPr>
          <w:instrText xml:space="preserve"> PAGEREF _Toc164698258 \h </w:instrText>
        </w:r>
        <w:r>
          <w:rPr>
            <w:noProof/>
            <w:webHidden/>
          </w:rPr>
        </w:r>
        <w:r>
          <w:rPr>
            <w:noProof/>
            <w:webHidden/>
          </w:rPr>
          <w:fldChar w:fldCharType="separate"/>
        </w:r>
        <w:r w:rsidR="00472F61">
          <w:rPr>
            <w:noProof/>
            <w:webHidden/>
          </w:rPr>
          <w:t>23</w:t>
        </w:r>
        <w:r>
          <w:rPr>
            <w:noProof/>
            <w:webHidden/>
          </w:rPr>
          <w:fldChar w:fldCharType="end"/>
        </w:r>
      </w:hyperlink>
    </w:p>
    <w:p w14:paraId="13AEAAED" w14:textId="426706F0"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59" w:history="1">
        <w:r w:rsidRPr="00A71CAA">
          <w:rPr>
            <w:rStyle w:val="Hyperlink"/>
            <w:noProof/>
          </w:rPr>
          <w:t>Table A</w:t>
        </w:r>
        <w:r w:rsidRPr="00A71CAA">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Sample preliminary data extraction (for prioritisation and progress checks)</w:t>
        </w:r>
        <w:r>
          <w:rPr>
            <w:noProof/>
            <w:webHidden/>
          </w:rPr>
          <w:tab/>
        </w:r>
        <w:r>
          <w:rPr>
            <w:noProof/>
            <w:webHidden/>
          </w:rPr>
          <w:fldChar w:fldCharType="begin"/>
        </w:r>
        <w:r>
          <w:rPr>
            <w:noProof/>
            <w:webHidden/>
          </w:rPr>
          <w:instrText xml:space="preserve"> PAGEREF _Toc164698259 \h </w:instrText>
        </w:r>
        <w:r>
          <w:rPr>
            <w:noProof/>
            <w:webHidden/>
          </w:rPr>
        </w:r>
        <w:r>
          <w:rPr>
            <w:noProof/>
            <w:webHidden/>
          </w:rPr>
          <w:fldChar w:fldCharType="separate"/>
        </w:r>
        <w:r w:rsidR="00472F61">
          <w:rPr>
            <w:noProof/>
            <w:webHidden/>
          </w:rPr>
          <w:t>35</w:t>
        </w:r>
        <w:r>
          <w:rPr>
            <w:noProof/>
            <w:webHidden/>
          </w:rPr>
          <w:fldChar w:fldCharType="end"/>
        </w:r>
      </w:hyperlink>
    </w:p>
    <w:p w14:paraId="2EE00543" w14:textId="655B55A5"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0" w:history="1">
        <w:r w:rsidRPr="00A71CAA">
          <w:rPr>
            <w:rStyle w:val="Hyperlink"/>
            <w:noProof/>
          </w:rPr>
          <w:t>Table A</w:t>
        </w:r>
        <w:r w:rsidRPr="00A71CAA">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List of populations to be considered in the review for shiatsu</w:t>
        </w:r>
        <w:r>
          <w:rPr>
            <w:noProof/>
            <w:webHidden/>
          </w:rPr>
          <w:tab/>
        </w:r>
        <w:r>
          <w:rPr>
            <w:noProof/>
            <w:webHidden/>
          </w:rPr>
          <w:fldChar w:fldCharType="begin"/>
        </w:r>
        <w:r>
          <w:rPr>
            <w:noProof/>
            <w:webHidden/>
          </w:rPr>
          <w:instrText xml:space="preserve"> PAGEREF _Toc164698260 \h </w:instrText>
        </w:r>
        <w:r>
          <w:rPr>
            <w:noProof/>
            <w:webHidden/>
          </w:rPr>
        </w:r>
        <w:r>
          <w:rPr>
            <w:noProof/>
            <w:webHidden/>
          </w:rPr>
          <w:fldChar w:fldCharType="separate"/>
        </w:r>
        <w:r w:rsidR="00472F61">
          <w:rPr>
            <w:noProof/>
            <w:webHidden/>
          </w:rPr>
          <w:t>39</w:t>
        </w:r>
        <w:r>
          <w:rPr>
            <w:noProof/>
            <w:webHidden/>
          </w:rPr>
          <w:fldChar w:fldCharType="end"/>
        </w:r>
      </w:hyperlink>
    </w:p>
    <w:p w14:paraId="6336B9E6" w14:textId="7EA02EB2"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1" w:history="1">
        <w:r w:rsidRPr="00A71CAA">
          <w:rPr>
            <w:rStyle w:val="Hyperlink"/>
            <w:noProof/>
          </w:rPr>
          <w:t>Table A</w:t>
        </w:r>
        <w:r w:rsidRPr="00A71CAA">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PICO criteria of studies not included in the data synthesis: Preterm infants</w:t>
        </w:r>
        <w:r>
          <w:rPr>
            <w:noProof/>
            <w:webHidden/>
          </w:rPr>
          <w:tab/>
        </w:r>
        <w:r>
          <w:rPr>
            <w:noProof/>
            <w:webHidden/>
          </w:rPr>
          <w:fldChar w:fldCharType="begin"/>
        </w:r>
        <w:r>
          <w:rPr>
            <w:noProof/>
            <w:webHidden/>
          </w:rPr>
          <w:instrText xml:space="preserve"> PAGEREF _Toc164698261 \h </w:instrText>
        </w:r>
        <w:r>
          <w:rPr>
            <w:noProof/>
            <w:webHidden/>
          </w:rPr>
        </w:r>
        <w:r>
          <w:rPr>
            <w:noProof/>
            <w:webHidden/>
          </w:rPr>
          <w:fldChar w:fldCharType="separate"/>
        </w:r>
        <w:r w:rsidR="00472F61">
          <w:rPr>
            <w:noProof/>
            <w:webHidden/>
          </w:rPr>
          <w:t>40</w:t>
        </w:r>
        <w:r>
          <w:rPr>
            <w:noProof/>
            <w:webHidden/>
          </w:rPr>
          <w:fldChar w:fldCharType="end"/>
        </w:r>
      </w:hyperlink>
    </w:p>
    <w:p w14:paraId="45868F3C" w14:textId="5CA8A715"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2" w:history="1">
        <w:r w:rsidRPr="00A71CAA">
          <w:rPr>
            <w:rStyle w:val="Hyperlink"/>
            <w:noProof/>
          </w:rPr>
          <w:t>Table A</w:t>
        </w:r>
        <w:r w:rsidRPr="00A71CAA">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Sample outcome spreadsheet (for prioritisation)</w:t>
        </w:r>
        <w:r>
          <w:rPr>
            <w:noProof/>
            <w:webHidden/>
          </w:rPr>
          <w:tab/>
        </w:r>
        <w:r>
          <w:rPr>
            <w:noProof/>
            <w:webHidden/>
          </w:rPr>
          <w:fldChar w:fldCharType="begin"/>
        </w:r>
        <w:r>
          <w:rPr>
            <w:noProof/>
            <w:webHidden/>
          </w:rPr>
          <w:instrText xml:space="preserve"> PAGEREF _Toc164698262 \h </w:instrText>
        </w:r>
        <w:r>
          <w:rPr>
            <w:noProof/>
            <w:webHidden/>
          </w:rPr>
        </w:r>
        <w:r>
          <w:rPr>
            <w:noProof/>
            <w:webHidden/>
          </w:rPr>
          <w:fldChar w:fldCharType="separate"/>
        </w:r>
        <w:r w:rsidR="00472F61">
          <w:rPr>
            <w:noProof/>
            <w:webHidden/>
          </w:rPr>
          <w:t>42</w:t>
        </w:r>
        <w:r>
          <w:rPr>
            <w:noProof/>
            <w:webHidden/>
          </w:rPr>
          <w:fldChar w:fldCharType="end"/>
        </w:r>
      </w:hyperlink>
    </w:p>
    <w:p w14:paraId="5631D31A" w14:textId="2EFF926D"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3" w:history="1">
        <w:r w:rsidRPr="00A71CAA">
          <w:rPr>
            <w:rStyle w:val="Hyperlink"/>
            <w:noProof/>
          </w:rPr>
          <w:t>Table A</w:t>
        </w:r>
        <w:r w:rsidRPr="00A71CAA">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Screening results: studies identified in the literature search and additional evidence provided through the Department’s public call for evidence</w:t>
        </w:r>
        <w:r>
          <w:rPr>
            <w:noProof/>
            <w:webHidden/>
          </w:rPr>
          <w:tab/>
        </w:r>
        <w:r>
          <w:rPr>
            <w:noProof/>
            <w:webHidden/>
          </w:rPr>
          <w:fldChar w:fldCharType="begin"/>
        </w:r>
        <w:r>
          <w:rPr>
            <w:noProof/>
            <w:webHidden/>
          </w:rPr>
          <w:instrText xml:space="preserve"> PAGEREF _Toc164698263 \h </w:instrText>
        </w:r>
        <w:r>
          <w:rPr>
            <w:noProof/>
            <w:webHidden/>
          </w:rPr>
        </w:r>
        <w:r>
          <w:rPr>
            <w:noProof/>
            <w:webHidden/>
          </w:rPr>
          <w:fldChar w:fldCharType="separate"/>
        </w:r>
        <w:r w:rsidR="00472F61">
          <w:rPr>
            <w:noProof/>
            <w:webHidden/>
          </w:rPr>
          <w:t>45</w:t>
        </w:r>
        <w:r>
          <w:rPr>
            <w:noProof/>
            <w:webHidden/>
          </w:rPr>
          <w:fldChar w:fldCharType="end"/>
        </w:r>
      </w:hyperlink>
    </w:p>
    <w:p w14:paraId="507C7246" w14:textId="4D562D29"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4" w:history="1">
        <w:r w:rsidRPr="00A71CAA">
          <w:rPr>
            <w:rStyle w:val="Hyperlink"/>
            <w:noProof/>
          </w:rPr>
          <w:t>Table A</w:t>
        </w:r>
        <w:r w:rsidRPr="00A71CAA">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Screening result: evidence provided through the Department’s public call for evidence</w:t>
        </w:r>
        <w:r>
          <w:rPr>
            <w:noProof/>
            <w:webHidden/>
          </w:rPr>
          <w:tab/>
        </w:r>
        <w:r>
          <w:rPr>
            <w:noProof/>
            <w:webHidden/>
          </w:rPr>
          <w:fldChar w:fldCharType="begin"/>
        </w:r>
        <w:r>
          <w:rPr>
            <w:noProof/>
            <w:webHidden/>
          </w:rPr>
          <w:instrText xml:space="preserve"> PAGEREF _Toc164698264 \h </w:instrText>
        </w:r>
        <w:r>
          <w:rPr>
            <w:noProof/>
            <w:webHidden/>
          </w:rPr>
        </w:r>
        <w:r>
          <w:rPr>
            <w:noProof/>
            <w:webHidden/>
          </w:rPr>
          <w:fldChar w:fldCharType="separate"/>
        </w:r>
        <w:r w:rsidR="00472F61">
          <w:rPr>
            <w:noProof/>
            <w:webHidden/>
          </w:rPr>
          <w:t>47</w:t>
        </w:r>
        <w:r>
          <w:rPr>
            <w:noProof/>
            <w:webHidden/>
          </w:rPr>
          <w:fldChar w:fldCharType="end"/>
        </w:r>
      </w:hyperlink>
    </w:p>
    <w:p w14:paraId="5138BB80" w14:textId="2E942E3C"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5" w:history="1">
        <w:r w:rsidRPr="00A71CAA">
          <w:rPr>
            <w:rStyle w:val="Hyperlink"/>
            <w:noProof/>
          </w:rPr>
          <w:t>Table B</w:t>
        </w:r>
        <w:r w:rsidRPr="00A71CAA">
          <w:rPr>
            <w:rStyle w:val="Hyperlink"/>
            <w:noProof/>
          </w:rPr>
          <w:noBreakHyphen/>
          <w:t>1</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List of informative statements to communicate results of systematic reviews</w:t>
        </w:r>
        <w:r>
          <w:rPr>
            <w:noProof/>
            <w:webHidden/>
          </w:rPr>
          <w:tab/>
        </w:r>
        <w:r>
          <w:rPr>
            <w:noProof/>
            <w:webHidden/>
          </w:rPr>
          <w:fldChar w:fldCharType="begin"/>
        </w:r>
        <w:r>
          <w:rPr>
            <w:noProof/>
            <w:webHidden/>
          </w:rPr>
          <w:instrText xml:space="preserve"> PAGEREF _Toc164698265 \h </w:instrText>
        </w:r>
        <w:r>
          <w:rPr>
            <w:noProof/>
            <w:webHidden/>
          </w:rPr>
        </w:r>
        <w:r>
          <w:rPr>
            <w:noProof/>
            <w:webHidden/>
          </w:rPr>
          <w:fldChar w:fldCharType="separate"/>
        </w:r>
        <w:r w:rsidR="00472F61">
          <w:rPr>
            <w:noProof/>
            <w:webHidden/>
          </w:rPr>
          <w:t>61</w:t>
        </w:r>
        <w:r>
          <w:rPr>
            <w:noProof/>
            <w:webHidden/>
          </w:rPr>
          <w:fldChar w:fldCharType="end"/>
        </w:r>
      </w:hyperlink>
    </w:p>
    <w:p w14:paraId="087DEFB3" w14:textId="7AB9B2F8"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6" w:history="1">
        <w:r w:rsidRPr="00A71CAA">
          <w:rPr>
            <w:rStyle w:val="Hyperlink"/>
            <w:noProof/>
          </w:rPr>
          <w:t>Table C</w:t>
        </w:r>
        <w:r w:rsidRPr="00A71CAA">
          <w:rPr>
            <w:rStyle w:val="Hyperlink"/>
            <w:noProof/>
          </w:rPr>
          <w:noBreakHyphen/>
          <w:t>1</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Citation details of studies screened and excluded a full text (by reason for exclusion): Shiatsu</w:t>
        </w:r>
        <w:r>
          <w:rPr>
            <w:noProof/>
            <w:webHidden/>
          </w:rPr>
          <w:tab/>
        </w:r>
        <w:r>
          <w:rPr>
            <w:noProof/>
            <w:webHidden/>
          </w:rPr>
          <w:fldChar w:fldCharType="begin"/>
        </w:r>
        <w:r>
          <w:rPr>
            <w:noProof/>
            <w:webHidden/>
          </w:rPr>
          <w:instrText xml:space="preserve"> PAGEREF _Toc164698266 \h </w:instrText>
        </w:r>
        <w:r>
          <w:rPr>
            <w:noProof/>
            <w:webHidden/>
          </w:rPr>
        </w:r>
        <w:r>
          <w:rPr>
            <w:noProof/>
            <w:webHidden/>
          </w:rPr>
          <w:fldChar w:fldCharType="separate"/>
        </w:r>
        <w:r w:rsidR="00472F61">
          <w:rPr>
            <w:noProof/>
            <w:webHidden/>
          </w:rPr>
          <w:t>62</w:t>
        </w:r>
        <w:r>
          <w:rPr>
            <w:noProof/>
            <w:webHidden/>
          </w:rPr>
          <w:fldChar w:fldCharType="end"/>
        </w:r>
      </w:hyperlink>
    </w:p>
    <w:p w14:paraId="62616377" w14:textId="303A3F91"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7" w:history="1">
        <w:r w:rsidRPr="00A71CAA">
          <w:rPr>
            <w:rStyle w:val="Hyperlink"/>
            <w:noProof/>
          </w:rPr>
          <w:t>Table C</w:t>
        </w:r>
        <w:r w:rsidRPr="00A71CAA">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Citation details of systematic reviews screened and excluded a full text (by reason for exclusion): Acupressure</w:t>
        </w:r>
        <w:r>
          <w:rPr>
            <w:noProof/>
            <w:webHidden/>
          </w:rPr>
          <w:tab/>
        </w:r>
        <w:r>
          <w:rPr>
            <w:noProof/>
            <w:webHidden/>
          </w:rPr>
          <w:fldChar w:fldCharType="begin"/>
        </w:r>
        <w:r>
          <w:rPr>
            <w:noProof/>
            <w:webHidden/>
          </w:rPr>
          <w:instrText xml:space="preserve"> PAGEREF _Toc164698267 \h </w:instrText>
        </w:r>
        <w:r>
          <w:rPr>
            <w:noProof/>
            <w:webHidden/>
          </w:rPr>
        </w:r>
        <w:r>
          <w:rPr>
            <w:noProof/>
            <w:webHidden/>
          </w:rPr>
          <w:fldChar w:fldCharType="separate"/>
        </w:r>
        <w:r w:rsidR="00472F61">
          <w:rPr>
            <w:noProof/>
            <w:webHidden/>
          </w:rPr>
          <w:t>62</w:t>
        </w:r>
        <w:r>
          <w:rPr>
            <w:noProof/>
            <w:webHidden/>
          </w:rPr>
          <w:fldChar w:fldCharType="end"/>
        </w:r>
      </w:hyperlink>
    </w:p>
    <w:p w14:paraId="4D31CA56" w14:textId="7407213D"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8" w:history="1">
        <w:r w:rsidRPr="00A71CAA">
          <w:rPr>
            <w:rStyle w:val="Hyperlink"/>
            <w:noProof/>
          </w:rPr>
          <w:t>Table C</w:t>
        </w:r>
        <w:r w:rsidRPr="00A71CAA">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Citation details of studies provided through the Department’s public call for evidence with reasons: Shiatsu &amp; acupressure</w:t>
        </w:r>
        <w:r>
          <w:rPr>
            <w:noProof/>
            <w:webHidden/>
          </w:rPr>
          <w:tab/>
        </w:r>
        <w:r>
          <w:rPr>
            <w:noProof/>
            <w:webHidden/>
          </w:rPr>
          <w:fldChar w:fldCharType="begin"/>
        </w:r>
        <w:r>
          <w:rPr>
            <w:noProof/>
            <w:webHidden/>
          </w:rPr>
          <w:instrText xml:space="preserve"> PAGEREF _Toc164698268 \h </w:instrText>
        </w:r>
        <w:r>
          <w:rPr>
            <w:noProof/>
            <w:webHidden/>
          </w:rPr>
        </w:r>
        <w:r>
          <w:rPr>
            <w:noProof/>
            <w:webHidden/>
          </w:rPr>
          <w:fldChar w:fldCharType="separate"/>
        </w:r>
        <w:r w:rsidR="00472F61">
          <w:rPr>
            <w:noProof/>
            <w:webHidden/>
          </w:rPr>
          <w:t>62</w:t>
        </w:r>
        <w:r>
          <w:rPr>
            <w:noProof/>
            <w:webHidden/>
          </w:rPr>
          <w:fldChar w:fldCharType="end"/>
        </w:r>
      </w:hyperlink>
    </w:p>
    <w:p w14:paraId="0A2C139F" w14:textId="37BB9B3A"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69" w:history="1">
        <w:r w:rsidRPr="00A71CAA">
          <w:rPr>
            <w:rStyle w:val="Hyperlink"/>
            <w:noProof/>
          </w:rPr>
          <w:t>Table C</w:t>
        </w:r>
        <w:r w:rsidRPr="00A71CAA">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Overview of studies awaiting classification (by ICD-11 disease category): Shiatsu</w:t>
        </w:r>
        <w:r>
          <w:rPr>
            <w:noProof/>
            <w:webHidden/>
          </w:rPr>
          <w:tab/>
        </w:r>
        <w:r>
          <w:rPr>
            <w:noProof/>
            <w:webHidden/>
          </w:rPr>
          <w:fldChar w:fldCharType="begin"/>
        </w:r>
        <w:r>
          <w:rPr>
            <w:noProof/>
            <w:webHidden/>
          </w:rPr>
          <w:instrText xml:space="preserve"> PAGEREF _Toc164698269 \h </w:instrText>
        </w:r>
        <w:r>
          <w:rPr>
            <w:noProof/>
            <w:webHidden/>
          </w:rPr>
        </w:r>
        <w:r>
          <w:rPr>
            <w:noProof/>
            <w:webHidden/>
          </w:rPr>
          <w:fldChar w:fldCharType="separate"/>
        </w:r>
        <w:r w:rsidR="00472F61">
          <w:rPr>
            <w:noProof/>
            <w:webHidden/>
          </w:rPr>
          <w:t>63</w:t>
        </w:r>
        <w:r>
          <w:rPr>
            <w:noProof/>
            <w:webHidden/>
          </w:rPr>
          <w:fldChar w:fldCharType="end"/>
        </w:r>
      </w:hyperlink>
    </w:p>
    <w:p w14:paraId="57F96E16" w14:textId="09385F7D"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0" w:history="1">
        <w:r w:rsidRPr="00A71CAA">
          <w:rPr>
            <w:rStyle w:val="Hyperlink"/>
            <w:noProof/>
          </w:rPr>
          <w:t>Table C</w:t>
        </w:r>
        <w:r w:rsidRPr="00A71CAA">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Characteristics of studies with incomplete or missing data (by ICD-11 disease category): Shiatsu</w:t>
        </w:r>
        <w:r>
          <w:rPr>
            <w:noProof/>
            <w:webHidden/>
          </w:rPr>
          <w:tab/>
        </w:r>
        <w:r>
          <w:rPr>
            <w:noProof/>
            <w:webHidden/>
          </w:rPr>
          <w:fldChar w:fldCharType="begin"/>
        </w:r>
        <w:r>
          <w:rPr>
            <w:noProof/>
            <w:webHidden/>
          </w:rPr>
          <w:instrText xml:space="preserve"> PAGEREF _Toc164698270 \h </w:instrText>
        </w:r>
        <w:r>
          <w:rPr>
            <w:noProof/>
            <w:webHidden/>
          </w:rPr>
        </w:r>
        <w:r>
          <w:rPr>
            <w:noProof/>
            <w:webHidden/>
          </w:rPr>
          <w:fldChar w:fldCharType="separate"/>
        </w:r>
        <w:r w:rsidR="00472F61">
          <w:rPr>
            <w:noProof/>
            <w:webHidden/>
          </w:rPr>
          <w:t>64</w:t>
        </w:r>
        <w:r>
          <w:rPr>
            <w:noProof/>
            <w:webHidden/>
          </w:rPr>
          <w:fldChar w:fldCharType="end"/>
        </w:r>
      </w:hyperlink>
    </w:p>
    <w:p w14:paraId="17012C18" w14:textId="5E44ACC3"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1" w:history="1">
        <w:r w:rsidRPr="00A71CAA">
          <w:rPr>
            <w:rStyle w:val="Hyperlink"/>
            <w:noProof/>
          </w:rPr>
          <w:t>Table C</w:t>
        </w:r>
        <w:r w:rsidRPr="00A71CAA">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Characteristics of studies published in languages other than English (by ICD-11 disease category): Shiatsu</w:t>
        </w:r>
        <w:r>
          <w:rPr>
            <w:noProof/>
            <w:webHidden/>
          </w:rPr>
          <w:tab/>
        </w:r>
        <w:r>
          <w:rPr>
            <w:noProof/>
            <w:webHidden/>
          </w:rPr>
          <w:fldChar w:fldCharType="begin"/>
        </w:r>
        <w:r>
          <w:rPr>
            <w:noProof/>
            <w:webHidden/>
          </w:rPr>
          <w:instrText xml:space="preserve"> PAGEREF _Toc164698271 \h </w:instrText>
        </w:r>
        <w:r>
          <w:rPr>
            <w:noProof/>
            <w:webHidden/>
          </w:rPr>
        </w:r>
        <w:r>
          <w:rPr>
            <w:noProof/>
            <w:webHidden/>
          </w:rPr>
          <w:fldChar w:fldCharType="separate"/>
        </w:r>
        <w:r w:rsidR="00472F61">
          <w:rPr>
            <w:noProof/>
            <w:webHidden/>
          </w:rPr>
          <w:t>65</w:t>
        </w:r>
        <w:r>
          <w:rPr>
            <w:noProof/>
            <w:webHidden/>
          </w:rPr>
          <w:fldChar w:fldCharType="end"/>
        </w:r>
      </w:hyperlink>
    </w:p>
    <w:p w14:paraId="23054FFD" w14:textId="4555801D"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2" w:history="1">
        <w:r w:rsidRPr="00A71CAA">
          <w:rPr>
            <w:rStyle w:val="Hyperlink"/>
            <w:noProof/>
          </w:rPr>
          <w:t>Table C</w:t>
        </w:r>
        <w:r w:rsidRPr="00A71CAA">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List of studies unable to be translated or interpreted at the title/abstract stage (by ICD-11 disease category): Shiatsu</w:t>
        </w:r>
        <w:r>
          <w:rPr>
            <w:noProof/>
            <w:webHidden/>
          </w:rPr>
          <w:tab/>
        </w:r>
        <w:r>
          <w:rPr>
            <w:noProof/>
            <w:webHidden/>
          </w:rPr>
          <w:fldChar w:fldCharType="begin"/>
        </w:r>
        <w:r>
          <w:rPr>
            <w:noProof/>
            <w:webHidden/>
          </w:rPr>
          <w:instrText xml:space="preserve"> PAGEREF _Toc164698272 \h </w:instrText>
        </w:r>
        <w:r>
          <w:rPr>
            <w:noProof/>
            <w:webHidden/>
          </w:rPr>
        </w:r>
        <w:r>
          <w:rPr>
            <w:noProof/>
            <w:webHidden/>
          </w:rPr>
          <w:fldChar w:fldCharType="separate"/>
        </w:r>
        <w:r w:rsidR="00472F61">
          <w:rPr>
            <w:noProof/>
            <w:webHidden/>
          </w:rPr>
          <w:t>69</w:t>
        </w:r>
        <w:r>
          <w:rPr>
            <w:noProof/>
            <w:webHidden/>
          </w:rPr>
          <w:fldChar w:fldCharType="end"/>
        </w:r>
      </w:hyperlink>
    </w:p>
    <w:p w14:paraId="1DDA6A63" w14:textId="0BFACEFA"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3" w:history="1">
        <w:r w:rsidRPr="00A71CAA">
          <w:rPr>
            <w:rStyle w:val="Hyperlink"/>
            <w:noProof/>
          </w:rPr>
          <w:t>Table C</w:t>
        </w:r>
        <w:r w:rsidRPr="00A71CAA">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Overview of studies awaiting classification (by ICD-11 disease category): Acupressure</w:t>
        </w:r>
        <w:r>
          <w:rPr>
            <w:noProof/>
            <w:webHidden/>
          </w:rPr>
          <w:tab/>
        </w:r>
        <w:r>
          <w:rPr>
            <w:noProof/>
            <w:webHidden/>
          </w:rPr>
          <w:fldChar w:fldCharType="begin"/>
        </w:r>
        <w:r>
          <w:rPr>
            <w:noProof/>
            <w:webHidden/>
          </w:rPr>
          <w:instrText xml:space="preserve"> PAGEREF _Toc164698273 \h </w:instrText>
        </w:r>
        <w:r>
          <w:rPr>
            <w:noProof/>
            <w:webHidden/>
          </w:rPr>
        </w:r>
        <w:r>
          <w:rPr>
            <w:noProof/>
            <w:webHidden/>
          </w:rPr>
          <w:fldChar w:fldCharType="separate"/>
        </w:r>
        <w:r w:rsidR="00472F61">
          <w:rPr>
            <w:noProof/>
            <w:webHidden/>
          </w:rPr>
          <w:t>70</w:t>
        </w:r>
        <w:r>
          <w:rPr>
            <w:noProof/>
            <w:webHidden/>
          </w:rPr>
          <w:fldChar w:fldCharType="end"/>
        </w:r>
      </w:hyperlink>
    </w:p>
    <w:p w14:paraId="5F302AC2" w14:textId="3072CD99"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4" w:history="1">
        <w:r w:rsidRPr="00A71CAA">
          <w:rPr>
            <w:rStyle w:val="Hyperlink"/>
            <w:noProof/>
          </w:rPr>
          <w:t>Table C</w:t>
        </w:r>
        <w:r w:rsidRPr="00A71CAA">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Characteristics of reviews with incomplete or missing data (by ICD-11 disease category): Acupressure</w:t>
        </w:r>
        <w:r>
          <w:rPr>
            <w:noProof/>
            <w:webHidden/>
          </w:rPr>
          <w:tab/>
        </w:r>
        <w:r>
          <w:rPr>
            <w:noProof/>
            <w:webHidden/>
          </w:rPr>
          <w:fldChar w:fldCharType="begin"/>
        </w:r>
        <w:r>
          <w:rPr>
            <w:noProof/>
            <w:webHidden/>
          </w:rPr>
          <w:instrText xml:space="preserve"> PAGEREF _Toc164698274 \h </w:instrText>
        </w:r>
        <w:r>
          <w:rPr>
            <w:noProof/>
            <w:webHidden/>
          </w:rPr>
        </w:r>
        <w:r>
          <w:rPr>
            <w:noProof/>
            <w:webHidden/>
          </w:rPr>
          <w:fldChar w:fldCharType="separate"/>
        </w:r>
        <w:r w:rsidR="00472F61">
          <w:rPr>
            <w:noProof/>
            <w:webHidden/>
          </w:rPr>
          <w:t>71</w:t>
        </w:r>
        <w:r>
          <w:rPr>
            <w:noProof/>
            <w:webHidden/>
          </w:rPr>
          <w:fldChar w:fldCharType="end"/>
        </w:r>
      </w:hyperlink>
    </w:p>
    <w:p w14:paraId="55E549AA" w14:textId="0070B6F8"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5" w:history="1">
        <w:r w:rsidRPr="00A71CAA">
          <w:rPr>
            <w:rStyle w:val="Hyperlink"/>
            <w:noProof/>
          </w:rPr>
          <w:t>Table C</w:t>
        </w:r>
        <w:r w:rsidRPr="00A71CAA">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Characteristics of reviews published in languages other than English (by ICD-11 disease category): Acupressure</w:t>
        </w:r>
        <w:r>
          <w:rPr>
            <w:noProof/>
            <w:webHidden/>
          </w:rPr>
          <w:tab/>
        </w:r>
        <w:r>
          <w:rPr>
            <w:noProof/>
            <w:webHidden/>
          </w:rPr>
          <w:fldChar w:fldCharType="begin"/>
        </w:r>
        <w:r>
          <w:rPr>
            <w:noProof/>
            <w:webHidden/>
          </w:rPr>
          <w:instrText xml:space="preserve"> PAGEREF _Toc164698275 \h </w:instrText>
        </w:r>
        <w:r>
          <w:rPr>
            <w:noProof/>
            <w:webHidden/>
          </w:rPr>
        </w:r>
        <w:r>
          <w:rPr>
            <w:noProof/>
            <w:webHidden/>
          </w:rPr>
          <w:fldChar w:fldCharType="separate"/>
        </w:r>
        <w:r w:rsidR="00472F61">
          <w:rPr>
            <w:noProof/>
            <w:webHidden/>
          </w:rPr>
          <w:t>72</w:t>
        </w:r>
        <w:r>
          <w:rPr>
            <w:noProof/>
            <w:webHidden/>
          </w:rPr>
          <w:fldChar w:fldCharType="end"/>
        </w:r>
      </w:hyperlink>
    </w:p>
    <w:p w14:paraId="5847DBE4" w14:textId="3B49E8F4"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6" w:history="1">
        <w:r w:rsidRPr="00A71CAA">
          <w:rPr>
            <w:rStyle w:val="Hyperlink"/>
            <w:noProof/>
          </w:rPr>
          <w:t>Table C</w:t>
        </w:r>
        <w:r w:rsidRPr="00A71CAA">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List of reviews not able to be retrieved (by ICD-11 disease category): Acupressure</w:t>
        </w:r>
        <w:r>
          <w:rPr>
            <w:noProof/>
            <w:webHidden/>
          </w:rPr>
          <w:tab/>
        </w:r>
        <w:r>
          <w:rPr>
            <w:noProof/>
            <w:webHidden/>
          </w:rPr>
          <w:fldChar w:fldCharType="begin"/>
        </w:r>
        <w:r>
          <w:rPr>
            <w:noProof/>
            <w:webHidden/>
          </w:rPr>
          <w:instrText xml:space="preserve"> PAGEREF _Toc164698276 \h </w:instrText>
        </w:r>
        <w:r>
          <w:rPr>
            <w:noProof/>
            <w:webHidden/>
          </w:rPr>
        </w:r>
        <w:r>
          <w:rPr>
            <w:noProof/>
            <w:webHidden/>
          </w:rPr>
          <w:fldChar w:fldCharType="separate"/>
        </w:r>
        <w:r w:rsidR="00472F61">
          <w:rPr>
            <w:noProof/>
            <w:webHidden/>
          </w:rPr>
          <w:t>73</w:t>
        </w:r>
        <w:r>
          <w:rPr>
            <w:noProof/>
            <w:webHidden/>
          </w:rPr>
          <w:fldChar w:fldCharType="end"/>
        </w:r>
      </w:hyperlink>
    </w:p>
    <w:p w14:paraId="57CBB190" w14:textId="08DE562F"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7" w:history="1">
        <w:r w:rsidRPr="00A71CAA">
          <w:rPr>
            <w:rStyle w:val="Hyperlink"/>
            <w:noProof/>
          </w:rPr>
          <w:t>Table C</w:t>
        </w:r>
        <w:r w:rsidRPr="00A71CAA">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Overview of ongoing studies (by ICD-11 Category): Shiatsu</w:t>
        </w:r>
        <w:r>
          <w:rPr>
            <w:noProof/>
            <w:webHidden/>
          </w:rPr>
          <w:tab/>
        </w:r>
        <w:r>
          <w:rPr>
            <w:noProof/>
            <w:webHidden/>
          </w:rPr>
          <w:fldChar w:fldCharType="begin"/>
        </w:r>
        <w:r>
          <w:rPr>
            <w:noProof/>
            <w:webHidden/>
          </w:rPr>
          <w:instrText xml:space="preserve"> PAGEREF _Toc164698277 \h </w:instrText>
        </w:r>
        <w:r>
          <w:rPr>
            <w:noProof/>
            <w:webHidden/>
          </w:rPr>
        </w:r>
        <w:r>
          <w:rPr>
            <w:noProof/>
            <w:webHidden/>
          </w:rPr>
          <w:fldChar w:fldCharType="separate"/>
        </w:r>
        <w:r w:rsidR="00472F61">
          <w:rPr>
            <w:noProof/>
            <w:webHidden/>
          </w:rPr>
          <w:t>74</w:t>
        </w:r>
        <w:r>
          <w:rPr>
            <w:noProof/>
            <w:webHidden/>
          </w:rPr>
          <w:fldChar w:fldCharType="end"/>
        </w:r>
      </w:hyperlink>
    </w:p>
    <w:p w14:paraId="3C67C531" w14:textId="26E4AFA3"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8" w:history="1">
        <w:r w:rsidRPr="00A71CAA">
          <w:rPr>
            <w:rStyle w:val="Hyperlink"/>
            <w:noProof/>
          </w:rPr>
          <w:t>Table C</w:t>
        </w:r>
        <w:r w:rsidRPr="00A71CAA">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List of ongoing studies (by ICD-11 Category): Shiatsu</w:t>
        </w:r>
        <w:r>
          <w:rPr>
            <w:noProof/>
            <w:webHidden/>
          </w:rPr>
          <w:tab/>
        </w:r>
        <w:r>
          <w:rPr>
            <w:noProof/>
            <w:webHidden/>
          </w:rPr>
          <w:fldChar w:fldCharType="begin"/>
        </w:r>
        <w:r>
          <w:rPr>
            <w:noProof/>
            <w:webHidden/>
          </w:rPr>
          <w:instrText xml:space="preserve"> PAGEREF _Toc164698278 \h </w:instrText>
        </w:r>
        <w:r>
          <w:rPr>
            <w:noProof/>
            <w:webHidden/>
          </w:rPr>
        </w:r>
        <w:r>
          <w:rPr>
            <w:noProof/>
            <w:webHidden/>
          </w:rPr>
          <w:fldChar w:fldCharType="separate"/>
        </w:r>
        <w:r w:rsidR="00472F61">
          <w:rPr>
            <w:noProof/>
            <w:webHidden/>
          </w:rPr>
          <w:t>75</w:t>
        </w:r>
        <w:r>
          <w:rPr>
            <w:noProof/>
            <w:webHidden/>
          </w:rPr>
          <w:fldChar w:fldCharType="end"/>
        </w:r>
      </w:hyperlink>
    </w:p>
    <w:p w14:paraId="7404C782" w14:textId="6BF04A47"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79" w:history="1">
        <w:r w:rsidRPr="00A71CAA">
          <w:rPr>
            <w:rStyle w:val="Hyperlink"/>
            <w:noProof/>
          </w:rPr>
          <w:t>Table C</w:t>
        </w:r>
        <w:r w:rsidRPr="00A71CAA">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Overview of ongoing systematic reviews (by ICD-11 Category): Acupressure</w:t>
        </w:r>
        <w:r>
          <w:rPr>
            <w:noProof/>
            <w:webHidden/>
          </w:rPr>
          <w:tab/>
        </w:r>
        <w:r>
          <w:rPr>
            <w:noProof/>
            <w:webHidden/>
          </w:rPr>
          <w:fldChar w:fldCharType="begin"/>
        </w:r>
        <w:r>
          <w:rPr>
            <w:noProof/>
            <w:webHidden/>
          </w:rPr>
          <w:instrText xml:space="preserve"> PAGEREF _Toc164698279 \h </w:instrText>
        </w:r>
        <w:r>
          <w:rPr>
            <w:noProof/>
            <w:webHidden/>
          </w:rPr>
        </w:r>
        <w:r>
          <w:rPr>
            <w:noProof/>
            <w:webHidden/>
          </w:rPr>
          <w:fldChar w:fldCharType="separate"/>
        </w:r>
        <w:r w:rsidR="00472F61">
          <w:rPr>
            <w:noProof/>
            <w:webHidden/>
          </w:rPr>
          <w:t>78</w:t>
        </w:r>
        <w:r>
          <w:rPr>
            <w:noProof/>
            <w:webHidden/>
          </w:rPr>
          <w:fldChar w:fldCharType="end"/>
        </w:r>
      </w:hyperlink>
    </w:p>
    <w:p w14:paraId="7666B6D7" w14:textId="50222693"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0" w:history="1">
        <w:r w:rsidRPr="00A71CAA">
          <w:rPr>
            <w:rStyle w:val="Hyperlink"/>
            <w:noProof/>
          </w:rPr>
          <w:t>Table C</w:t>
        </w:r>
        <w:r w:rsidRPr="00A71CAA">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List of ongoing studies (by ICD-11 Category): Acupressure</w:t>
        </w:r>
        <w:r>
          <w:rPr>
            <w:noProof/>
            <w:webHidden/>
          </w:rPr>
          <w:tab/>
        </w:r>
        <w:r>
          <w:rPr>
            <w:noProof/>
            <w:webHidden/>
          </w:rPr>
          <w:fldChar w:fldCharType="begin"/>
        </w:r>
        <w:r>
          <w:rPr>
            <w:noProof/>
            <w:webHidden/>
          </w:rPr>
          <w:instrText xml:space="preserve"> PAGEREF _Toc164698280 \h </w:instrText>
        </w:r>
        <w:r>
          <w:rPr>
            <w:noProof/>
            <w:webHidden/>
          </w:rPr>
        </w:r>
        <w:r>
          <w:rPr>
            <w:noProof/>
            <w:webHidden/>
          </w:rPr>
          <w:fldChar w:fldCharType="separate"/>
        </w:r>
        <w:r w:rsidR="00472F61">
          <w:rPr>
            <w:noProof/>
            <w:webHidden/>
          </w:rPr>
          <w:t>79</w:t>
        </w:r>
        <w:r>
          <w:rPr>
            <w:noProof/>
            <w:webHidden/>
          </w:rPr>
          <w:fldChar w:fldCharType="end"/>
        </w:r>
      </w:hyperlink>
    </w:p>
    <w:p w14:paraId="5D81569B" w14:textId="1FC366A9"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1" w:history="1">
        <w:r w:rsidRPr="00A71CAA">
          <w:rPr>
            <w:rStyle w:val="Hyperlink"/>
            <w:noProof/>
          </w:rPr>
          <w:t>Table C</w:t>
        </w:r>
        <w:r w:rsidRPr="00A71CAA">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A71CAA">
          <w:rPr>
            <w:rStyle w:val="Hyperlink"/>
            <w:noProof/>
          </w:rPr>
          <w:t>Overview of systematic reviews of populations not included in the synthesis (no analogous shiatsu population)</w:t>
        </w:r>
        <w:r>
          <w:rPr>
            <w:noProof/>
            <w:webHidden/>
          </w:rPr>
          <w:tab/>
        </w:r>
        <w:r>
          <w:rPr>
            <w:noProof/>
            <w:webHidden/>
          </w:rPr>
          <w:fldChar w:fldCharType="begin"/>
        </w:r>
        <w:r>
          <w:rPr>
            <w:noProof/>
            <w:webHidden/>
          </w:rPr>
          <w:instrText xml:space="preserve"> PAGEREF _Toc164698281 \h </w:instrText>
        </w:r>
        <w:r>
          <w:rPr>
            <w:noProof/>
            <w:webHidden/>
          </w:rPr>
        </w:r>
        <w:r>
          <w:rPr>
            <w:noProof/>
            <w:webHidden/>
          </w:rPr>
          <w:fldChar w:fldCharType="separate"/>
        </w:r>
        <w:r w:rsidR="00472F61">
          <w:rPr>
            <w:noProof/>
            <w:webHidden/>
          </w:rPr>
          <w:t>81</w:t>
        </w:r>
        <w:r>
          <w:rPr>
            <w:noProof/>
            <w:webHidden/>
          </w:rPr>
          <w:fldChar w:fldCharType="end"/>
        </w:r>
      </w:hyperlink>
    </w:p>
    <w:p w14:paraId="41E27E9D" w14:textId="45E465EE" w:rsidR="008A121E" w:rsidRPr="007F6294" w:rsidRDefault="008A121E" w:rsidP="007F6294">
      <w:pPr>
        <w:pStyle w:val="TableofFigures"/>
      </w:pPr>
      <w:r w:rsidRPr="00AB31C7">
        <w:fldChar w:fldCharType="end"/>
      </w:r>
    </w:p>
    <w:p w14:paraId="29201EEF" w14:textId="77777777" w:rsidR="008A121E" w:rsidRPr="00AB31C7" w:rsidRDefault="008A121E" w:rsidP="00EA04B5">
      <w:pPr>
        <w:pStyle w:val="Heading1caps"/>
      </w:pPr>
      <w:bookmarkStart w:id="10" w:name="_Toc159843646"/>
      <w:r w:rsidRPr="00AB31C7">
        <w:lastRenderedPageBreak/>
        <w:t>List of figures</w:t>
      </w:r>
      <w:bookmarkEnd w:id="10"/>
    </w:p>
    <w:p w14:paraId="310BA27A" w14:textId="6EC5C531" w:rsidR="00E3486E" w:rsidRDefault="008A121E">
      <w:pPr>
        <w:pStyle w:val="TableofFigures"/>
        <w:rPr>
          <w:rFonts w:asciiTheme="minorHAnsi" w:eastAsiaTheme="minorEastAsia" w:hAnsiTheme="minorHAnsi" w:cstheme="minorBidi"/>
          <w:noProof/>
          <w:color w:val="auto"/>
          <w:kern w:val="2"/>
          <w:sz w:val="24"/>
          <w:szCs w:val="24"/>
          <w:lang w:eastAsia="en-AU"/>
          <w14:ligatures w14:val="standardContextual"/>
        </w:rPr>
      </w:pPr>
      <w:r w:rsidRPr="00AB31C7">
        <w:fldChar w:fldCharType="begin"/>
      </w:r>
      <w:r w:rsidRPr="00AB31C7">
        <w:instrText xml:space="preserve"> TOC \h \z \c "Figure" </w:instrText>
      </w:r>
      <w:r w:rsidRPr="00AB31C7">
        <w:fldChar w:fldCharType="separate"/>
      </w:r>
      <w:hyperlink w:anchor="_Toc164698282" w:history="1">
        <w:r w:rsidR="00E3486E" w:rsidRPr="00FC3C4F">
          <w:rPr>
            <w:rStyle w:val="Hyperlink"/>
            <w:noProof/>
          </w:rPr>
          <w:t>Figure A.1</w:t>
        </w:r>
        <w:r w:rsidR="00E3486E">
          <w:rPr>
            <w:rFonts w:asciiTheme="minorHAnsi" w:eastAsiaTheme="minorEastAsia" w:hAnsiTheme="minorHAnsi" w:cstheme="minorBidi"/>
            <w:noProof/>
            <w:color w:val="auto"/>
            <w:kern w:val="2"/>
            <w:sz w:val="24"/>
            <w:szCs w:val="24"/>
            <w:lang w:eastAsia="en-AU"/>
            <w14:ligatures w14:val="standardContextual"/>
          </w:rPr>
          <w:tab/>
        </w:r>
        <w:r w:rsidR="00E3486E" w:rsidRPr="00FC3C4F">
          <w:rPr>
            <w:rStyle w:val="Hyperlink"/>
            <w:noProof/>
          </w:rPr>
          <w:t>Eligible design features of nonrandomised studies of interventions</w:t>
        </w:r>
        <w:r w:rsidR="00E3486E">
          <w:rPr>
            <w:noProof/>
            <w:webHidden/>
          </w:rPr>
          <w:tab/>
        </w:r>
        <w:r w:rsidR="00E3486E">
          <w:rPr>
            <w:noProof/>
            <w:webHidden/>
          </w:rPr>
          <w:fldChar w:fldCharType="begin"/>
        </w:r>
        <w:r w:rsidR="00E3486E">
          <w:rPr>
            <w:noProof/>
            <w:webHidden/>
          </w:rPr>
          <w:instrText xml:space="preserve"> PAGEREF _Toc164698282 \h </w:instrText>
        </w:r>
        <w:r w:rsidR="00E3486E">
          <w:rPr>
            <w:noProof/>
            <w:webHidden/>
          </w:rPr>
        </w:r>
        <w:r w:rsidR="00E3486E">
          <w:rPr>
            <w:noProof/>
            <w:webHidden/>
          </w:rPr>
          <w:fldChar w:fldCharType="separate"/>
        </w:r>
        <w:r w:rsidR="00472F61">
          <w:rPr>
            <w:noProof/>
            <w:webHidden/>
          </w:rPr>
          <w:t>25</w:t>
        </w:r>
        <w:r w:rsidR="00E3486E">
          <w:rPr>
            <w:noProof/>
            <w:webHidden/>
          </w:rPr>
          <w:fldChar w:fldCharType="end"/>
        </w:r>
      </w:hyperlink>
    </w:p>
    <w:p w14:paraId="2664F7D1" w14:textId="6AC6F94D"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3" w:history="1">
        <w:r w:rsidRPr="00FC3C4F">
          <w:rPr>
            <w:rStyle w:val="Hyperlink"/>
            <w:noProof/>
          </w:rPr>
          <w:t>Figure A.2</w:t>
        </w:r>
        <w:r>
          <w:rPr>
            <w:rFonts w:asciiTheme="minorHAnsi" w:eastAsiaTheme="minorEastAsia" w:hAnsiTheme="minorHAnsi" w:cstheme="minorBidi"/>
            <w:noProof/>
            <w:color w:val="auto"/>
            <w:kern w:val="2"/>
            <w:sz w:val="24"/>
            <w:szCs w:val="24"/>
            <w:lang w:eastAsia="en-AU"/>
            <w14:ligatures w14:val="standardContextual"/>
          </w:rPr>
          <w:tab/>
        </w:r>
        <w:r w:rsidRPr="00FC3C4F">
          <w:rPr>
            <w:rStyle w:val="Hyperlink"/>
            <w:noProof/>
          </w:rPr>
          <w:t>Overview of potential ICD-11 categories</w:t>
        </w:r>
        <w:r>
          <w:rPr>
            <w:noProof/>
            <w:webHidden/>
          </w:rPr>
          <w:tab/>
        </w:r>
        <w:r>
          <w:rPr>
            <w:noProof/>
            <w:webHidden/>
          </w:rPr>
          <w:fldChar w:fldCharType="begin"/>
        </w:r>
        <w:r>
          <w:rPr>
            <w:noProof/>
            <w:webHidden/>
          </w:rPr>
          <w:instrText xml:space="preserve"> PAGEREF _Toc164698283 \h </w:instrText>
        </w:r>
        <w:r>
          <w:rPr>
            <w:noProof/>
            <w:webHidden/>
          </w:rPr>
        </w:r>
        <w:r>
          <w:rPr>
            <w:noProof/>
            <w:webHidden/>
          </w:rPr>
          <w:fldChar w:fldCharType="separate"/>
        </w:r>
        <w:r w:rsidR="00472F61">
          <w:rPr>
            <w:noProof/>
            <w:webHidden/>
          </w:rPr>
          <w:t>36</w:t>
        </w:r>
        <w:r>
          <w:rPr>
            <w:noProof/>
            <w:webHidden/>
          </w:rPr>
          <w:fldChar w:fldCharType="end"/>
        </w:r>
      </w:hyperlink>
    </w:p>
    <w:p w14:paraId="0A83CA12" w14:textId="1829AE4F"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4" w:history="1">
        <w:r w:rsidRPr="00FC3C4F">
          <w:rPr>
            <w:rStyle w:val="Hyperlink"/>
            <w:noProof/>
          </w:rPr>
          <w:t>Figure A.3</w:t>
        </w:r>
        <w:r>
          <w:rPr>
            <w:rFonts w:asciiTheme="minorHAnsi" w:eastAsiaTheme="minorEastAsia" w:hAnsiTheme="minorHAnsi" w:cstheme="minorBidi"/>
            <w:noProof/>
            <w:color w:val="auto"/>
            <w:kern w:val="2"/>
            <w:sz w:val="24"/>
            <w:szCs w:val="24"/>
            <w:lang w:eastAsia="en-AU"/>
            <w14:ligatures w14:val="standardContextual"/>
          </w:rPr>
          <w:tab/>
        </w:r>
        <w:r w:rsidRPr="00FC3C4F">
          <w:rPr>
            <w:rStyle w:val="Hyperlink"/>
            <w:noProof/>
          </w:rPr>
          <w:t>GRADE rating scale</w:t>
        </w:r>
        <w:r>
          <w:rPr>
            <w:noProof/>
            <w:webHidden/>
          </w:rPr>
          <w:tab/>
        </w:r>
        <w:r>
          <w:rPr>
            <w:noProof/>
            <w:webHidden/>
          </w:rPr>
          <w:fldChar w:fldCharType="begin"/>
        </w:r>
        <w:r>
          <w:rPr>
            <w:noProof/>
            <w:webHidden/>
          </w:rPr>
          <w:instrText xml:space="preserve"> PAGEREF _Toc164698284 \h </w:instrText>
        </w:r>
        <w:r>
          <w:rPr>
            <w:noProof/>
            <w:webHidden/>
          </w:rPr>
        </w:r>
        <w:r>
          <w:rPr>
            <w:noProof/>
            <w:webHidden/>
          </w:rPr>
          <w:fldChar w:fldCharType="separate"/>
        </w:r>
        <w:r w:rsidR="00472F61">
          <w:rPr>
            <w:noProof/>
            <w:webHidden/>
          </w:rPr>
          <w:t>41</w:t>
        </w:r>
        <w:r>
          <w:rPr>
            <w:noProof/>
            <w:webHidden/>
          </w:rPr>
          <w:fldChar w:fldCharType="end"/>
        </w:r>
      </w:hyperlink>
    </w:p>
    <w:p w14:paraId="7CEBD067" w14:textId="2B6F2491"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5" w:history="1">
        <w:r w:rsidRPr="00FC3C4F">
          <w:rPr>
            <w:rStyle w:val="Hyperlink"/>
            <w:noProof/>
          </w:rPr>
          <w:t>Figure A.4</w:t>
        </w:r>
        <w:r>
          <w:rPr>
            <w:rFonts w:asciiTheme="minorHAnsi" w:eastAsiaTheme="minorEastAsia" w:hAnsiTheme="minorHAnsi" w:cstheme="minorBidi"/>
            <w:noProof/>
            <w:color w:val="auto"/>
            <w:kern w:val="2"/>
            <w:sz w:val="24"/>
            <w:szCs w:val="24"/>
            <w:lang w:eastAsia="en-AU"/>
            <w14:ligatures w14:val="standardContextual"/>
          </w:rPr>
          <w:tab/>
        </w:r>
        <w:r w:rsidRPr="00FC3C4F">
          <w:rPr>
            <w:rStyle w:val="Hyperlink"/>
            <w:noProof/>
          </w:rPr>
          <w:t>Sample outcome domain and outcome measures</w:t>
        </w:r>
        <w:r>
          <w:rPr>
            <w:noProof/>
            <w:webHidden/>
          </w:rPr>
          <w:tab/>
        </w:r>
        <w:r>
          <w:rPr>
            <w:noProof/>
            <w:webHidden/>
          </w:rPr>
          <w:fldChar w:fldCharType="begin"/>
        </w:r>
        <w:r>
          <w:rPr>
            <w:noProof/>
            <w:webHidden/>
          </w:rPr>
          <w:instrText xml:space="preserve"> PAGEREF _Toc164698285 \h </w:instrText>
        </w:r>
        <w:r>
          <w:rPr>
            <w:noProof/>
            <w:webHidden/>
          </w:rPr>
        </w:r>
        <w:r>
          <w:rPr>
            <w:noProof/>
            <w:webHidden/>
          </w:rPr>
          <w:fldChar w:fldCharType="separate"/>
        </w:r>
        <w:r w:rsidR="00472F61">
          <w:rPr>
            <w:noProof/>
            <w:webHidden/>
          </w:rPr>
          <w:t>44</w:t>
        </w:r>
        <w:r>
          <w:rPr>
            <w:noProof/>
            <w:webHidden/>
          </w:rPr>
          <w:fldChar w:fldCharType="end"/>
        </w:r>
      </w:hyperlink>
    </w:p>
    <w:p w14:paraId="5E94BE5F" w14:textId="7DA704A3" w:rsidR="008A121E" w:rsidRPr="00AB31C7" w:rsidRDefault="008A121E" w:rsidP="008A121E">
      <w:pPr>
        <w:pStyle w:val="BodyText"/>
      </w:pPr>
      <w:r w:rsidRPr="00AB31C7">
        <w:fldChar w:fldCharType="end"/>
      </w:r>
    </w:p>
    <w:p w14:paraId="0B58239F" w14:textId="77777777" w:rsidR="008A121E" w:rsidRPr="00AB31C7" w:rsidRDefault="008A121E" w:rsidP="008A121E">
      <w:pPr>
        <w:pStyle w:val="BodyText"/>
      </w:pPr>
      <w:r w:rsidRPr="00AB31C7">
        <w:br w:type="page"/>
      </w:r>
    </w:p>
    <w:p w14:paraId="4F5B4DD2" w14:textId="77777777" w:rsidR="008A121E" w:rsidRPr="00AB31C7" w:rsidRDefault="008A121E" w:rsidP="00EA04B5">
      <w:pPr>
        <w:pStyle w:val="Heading1caps"/>
      </w:pPr>
      <w:bookmarkStart w:id="11" w:name="_Toc159843647"/>
      <w:r w:rsidRPr="00AB31C7">
        <w:lastRenderedPageBreak/>
        <w:t>List of frameworks</w:t>
      </w:r>
      <w:bookmarkEnd w:id="11"/>
    </w:p>
    <w:p w14:paraId="3CFDEBBF" w14:textId="1BE4689C" w:rsidR="00E3486E" w:rsidRDefault="008A121E">
      <w:pPr>
        <w:pStyle w:val="TableofFigures"/>
        <w:rPr>
          <w:rFonts w:asciiTheme="minorHAnsi" w:eastAsiaTheme="minorEastAsia" w:hAnsiTheme="minorHAnsi" w:cstheme="minorBidi"/>
          <w:noProof/>
          <w:color w:val="auto"/>
          <w:kern w:val="2"/>
          <w:sz w:val="24"/>
          <w:szCs w:val="24"/>
          <w:lang w:eastAsia="en-AU"/>
          <w14:ligatures w14:val="standardContextual"/>
        </w:rPr>
      </w:pPr>
      <w:r w:rsidRPr="00AB31C7">
        <w:fldChar w:fldCharType="begin"/>
      </w:r>
      <w:r w:rsidRPr="00AB31C7">
        <w:instrText xml:space="preserve"> TOC \h \z \c "Framework" </w:instrText>
      </w:r>
      <w:r w:rsidRPr="00AB31C7">
        <w:fldChar w:fldCharType="separate"/>
      </w:r>
      <w:hyperlink w:anchor="_Toc164698286" w:history="1">
        <w:r w:rsidR="00E3486E" w:rsidRPr="00D1738E">
          <w:rPr>
            <w:rStyle w:val="Hyperlink"/>
            <w:noProof/>
          </w:rPr>
          <w:t>Framework 1</w:t>
        </w:r>
        <w:r w:rsidR="00E3486E">
          <w:rPr>
            <w:rFonts w:asciiTheme="minorHAnsi" w:eastAsiaTheme="minorEastAsia" w:hAnsiTheme="minorHAnsi" w:cstheme="minorBidi"/>
            <w:noProof/>
            <w:color w:val="auto"/>
            <w:kern w:val="2"/>
            <w:sz w:val="24"/>
            <w:szCs w:val="24"/>
            <w:lang w:eastAsia="en-AU"/>
            <w14:ligatures w14:val="standardContextual"/>
          </w:rPr>
          <w:tab/>
        </w:r>
        <w:r w:rsidR="00E3486E" w:rsidRPr="00D1738E">
          <w:rPr>
            <w:rStyle w:val="Hyperlink"/>
            <w:noProof/>
          </w:rPr>
          <w:t>Framework for screening studies at abstract / title stage</w:t>
        </w:r>
        <w:r w:rsidR="00E3486E">
          <w:rPr>
            <w:noProof/>
            <w:webHidden/>
          </w:rPr>
          <w:tab/>
        </w:r>
        <w:r w:rsidR="00E3486E">
          <w:rPr>
            <w:noProof/>
            <w:webHidden/>
          </w:rPr>
          <w:fldChar w:fldCharType="begin"/>
        </w:r>
        <w:r w:rsidR="00E3486E">
          <w:rPr>
            <w:noProof/>
            <w:webHidden/>
          </w:rPr>
          <w:instrText xml:space="preserve"> PAGEREF _Toc164698286 \h </w:instrText>
        </w:r>
        <w:r w:rsidR="00E3486E">
          <w:rPr>
            <w:noProof/>
            <w:webHidden/>
          </w:rPr>
        </w:r>
        <w:r w:rsidR="00E3486E">
          <w:rPr>
            <w:noProof/>
            <w:webHidden/>
          </w:rPr>
          <w:fldChar w:fldCharType="separate"/>
        </w:r>
        <w:r w:rsidR="00472F61">
          <w:rPr>
            <w:noProof/>
            <w:webHidden/>
          </w:rPr>
          <w:t>32</w:t>
        </w:r>
        <w:r w:rsidR="00E3486E">
          <w:rPr>
            <w:noProof/>
            <w:webHidden/>
          </w:rPr>
          <w:fldChar w:fldCharType="end"/>
        </w:r>
      </w:hyperlink>
    </w:p>
    <w:p w14:paraId="7449CA10" w14:textId="75CCBB3A"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7" w:history="1">
        <w:r w:rsidRPr="00D1738E">
          <w:rPr>
            <w:rStyle w:val="Hyperlink"/>
            <w:noProof/>
          </w:rPr>
          <w:t>Framework 2</w:t>
        </w:r>
        <w:r>
          <w:rPr>
            <w:rFonts w:asciiTheme="minorHAnsi" w:eastAsiaTheme="minorEastAsia" w:hAnsiTheme="minorHAnsi" w:cstheme="minorBidi"/>
            <w:noProof/>
            <w:color w:val="auto"/>
            <w:kern w:val="2"/>
            <w:sz w:val="24"/>
            <w:szCs w:val="24"/>
            <w:lang w:eastAsia="en-AU"/>
            <w14:ligatures w14:val="standardContextual"/>
          </w:rPr>
          <w:tab/>
        </w:r>
        <w:r w:rsidRPr="00D1738E">
          <w:rPr>
            <w:rStyle w:val="Hyperlink"/>
            <w:noProof/>
          </w:rPr>
          <w:t>Framework for screening studies at full text</w:t>
        </w:r>
        <w:r>
          <w:rPr>
            <w:noProof/>
            <w:webHidden/>
          </w:rPr>
          <w:tab/>
        </w:r>
        <w:r>
          <w:rPr>
            <w:noProof/>
            <w:webHidden/>
          </w:rPr>
          <w:fldChar w:fldCharType="begin"/>
        </w:r>
        <w:r>
          <w:rPr>
            <w:noProof/>
            <w:webHidden/>
          </w:rPr>
          <w:instrText xml:space="preserve"> PAGEREF _Toc164698287 \h </w:instrText>
        </w:r>
        <w:r>
          <w:rPr>
            <w:noProof/>
            <w:webHidden/>
          </w:rPr>
        </w:r>
        <w:r>
          <w:rPr>
            <w:noProof/>
            <w:webHidden/>
          </w:rPr>
          <w:fldChar w:fldCharType="separate"/>
        </w:r>
        <w:r w:rsidR="00472F61">
          <w:rPr>
            <w:noProof/>
            <w:webHidden/>
          </w:rPr>
          <w:t>33</w:t>
        </w:r>
        <w:r>
          <w:rPr>
            <w:noProof/>
            <w:webHidden/>
          </w:rPr>
          <w:fldChar w:fldCharType="end"/>
        </w:r>
      </w:hyperlink>
    </w:p>
    <w:p w14:paraId="4DD9B32F" w14:textId="50B0CA56"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8" w:history="1">
        <w:r w:rsidRPr="00D1738E">
          <w:rPr>
            <w:rStyle w:val="Hyperlink"/>
            <w:noProof/>
          </w:rPr>
          <w:t>Framework 3</w:t>
        </w:r>
        <w:r>
          <w:rPr>
            <w:rFonts w:asciiTheme="minorHAnsi" w:eastAsiaTheme="minorEastAsia" w:hAnsiTheme="minorHAnsi" w:cstheme="minorBidi"/>
            <w:noProof/>
            <w:color w:val="auto"/>
            <w:kern w:val="2"/>
            <w:sz w:val="24"/>
            <w:szCs w:val="24"/>
            <w:lang w:eastAsia="en-AU"/>
            <w14:ligatures w14:val="standardContextual"/>
          </w:rPr>
          <w:tab/>
        </w:r>
        <w:r w:rsidRPr="00D1738E">
          <w:rPr>
            <w:rStyle w:val="Hyperlink"/>
            <w:noProof/>
          </w:rPr>
          <w:t>Framework for confirming and reviewing eligible studies</w:t>
        </w:r>
        <w:r>
          <w:rPr>
            <w:noProof/>
            <w:webHidden/>
          </w:rPr>
          <w:tab/>
        </w:r>
        <w:r>
          <w:rPr>
            <w:noProof/>
            <w:webHidden/>
          </w:rPr>
          <w:fldChar w:fldCharType="begin"/>
        </w:r>
        <w:r>
          <w:rPr>
            <w:noProof/>
            <w:webHidden/>
          </w:rPr>
          <w:instrText xml:space="preserve"> PAGEREF _Toc164698288 \h </w:instrText>
        </w:r>
        <w:r>
          <w:rPr>
            <w:noProof/>
            <w:webHidden/>
          </w:rPr>
        </w:r>
        <w:r>
          <w:rPr>
            <w:noProof/>
            <w:webHidden/>
          </w:rPr>
          <w:fldChar w:fldCharType="separate"/>
        </w:r>
        <w:r w:rsidR="00472F61">
          <w:rPr>
            <w:noProof/>
            <w:webHidden/>
          </w:rPr>
          <w:t>34</w:t>
        </w:r>
        <w:r>
          <w:rPr>
            <w:noProof/>
            <w:webHidden/>
          </w:rPr>
          <w:fldChar w:fldCharType="end"/>
        </w:r>
      </w:hyperlink>
    </w:p>
    <w:p w14:paraId="33BBF727" w14:textId="59D8AC47"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89" w:history="1">
        <w:r w:rsidRPr="00D1738E">
          <w:rPr>
            <w:rStyle w:val="Hyperlink"/>
            <w:noProof/>
          </w:rPr>
          <w:t>Framework 4</w:t>
        </w:r>
        <w:r>
          <w:rPr>
            <w:rFonts w:asciiTheme="minorHAnsi" w:eastAsiaTheme="minorEastAsia" w:hAnsiTheme="minorHAnsi" w:cstheme="minorBidi"/>
            <w:noProof/>
            <w:color w:val="auto"/>
            <w:kern w:val="2"/>
            <w:sz w:val="24"/>
            <w:szCs w:val="24"/>
            <w:lang w:eastAsia="en-AU"/>
            <w14:ligatures w14:val="standardContextual"/>
          </w:rPr>
          <w:tab/>
        </w:r>
        <w:r w:rsidRPr="00D1738E">
          <w:rPr>
            <w:rStyle w:val="Hyperlink"/>
            <w:noProof/>
          </w:rPr>
          <w:t>Framework for refining the research questions and conducting the evidence review</w:t>
        </w:r>
        <w:r>
          <w:rPr>
            <w:noProof/>
            <w:webHidden/>
          </w:rPr>
          <w:tab/>
        </w:r>
        <w:r>
          <w:rPr>
            <w:noProof/>
            <w:webHidden/>
          </w:rPr>
          <w:fldChar w:fldCharType="begin"/>
        </w:r>
        <w:r>
          <w:rPr>
            <w:noProof/>
            <w:webHidden/>
          </w:rPr>
          <w:instrText xml:space="preserve"> PAGEREF _Toc164698289 \h </w:instrText>
        </w:r>
        <w:r>
          <w:rPr>
            <w:noProof/>
            <w:webHidden/>
          </w:rPr>
        </w:r>
        <w:r>
          <w:rPr>
            <w:noProof/>
            <w:webHidden/>
          </w:rPr>
          <w:fldChar w:fldCharType="separate"/>
        </w:r>
        <w:r w:rsidR="00472F61">
          <w:rPr>
            <w:noProof/>
            <w:webHidden/>
          </w:rPr>
          <w:t>38</w:t>
        </w:r>
        <w:r>
          <w:rPr>
            <w:noProof/>
            <w:webHidden/>
          </w:rPr>
          <w:fldChar w:fldCharType="end"/>
        </w:r>
      </w:hyperlink>
    </w:p>
    <w:p w14:paraId="4D056E48" w14:textId="44E0B2D3" w:rsidR="00E3486E" w:rsidRDefault="00E3486E">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64698290" w:history="1">
        <w:r w:rsidRPr="00D1738E">
          <w:rPr>
            <w:rStyle w:val="Hyperlink"/>
            <w:noProof/>
          </w:rPr>
          <w:t>Framework 5</w:t>
        </w:r>
        <w:r>
          <w:rPr>
            <w:rFonts w:asciiTheme="minorHAnsi" w:eastAsiaTheme="minorEastAsia" w:hAnsiTheme="minorHAnsi" w:cstheme="minorBidi"/>
            <w:noProof/>
            <w:color w:val="auto"/>
            <w:kern w:val="2"/>
            <w:sz w:val="24"/>
            <w:szCs w:val="24"/>
            <w:lang w:eastAsia="en-AU"/>
            <w14:ligatures w14:val="standardContextual"/>
          </w:rPr>
          <w:tab/>
        </w:r>
        <w:r w:rsidRPr="00D1738E">
          <w:rPr>
            <w:rStyle w:val="Hyperlink"/>
            <w:noProof/>
          </w:rPr>
          <w:t>Framework for selecting the systematic review from which to extract data, for any given comparison and outcome for acupressure</w:t>
        </w:r>
        <w:r>
          <w:rPr>
            <w:noProof/>
            <w:webHidden/>
          </w:rPr>
          <w:tab/>
        </w:r>
        <w:r>
          <w:rPr>
            <w:noProof/>
            <w:webHidden/>
          </w:rPr>
          <w:fldChar w:fldCharType="begin"/>
        </w:r>
        <w:r>
          <w:rPr>
            <w:noProof/>
            <w:webHidden/>
          </w:rPr>
          <w:instrText xml:space="preserve"> PAGEREF _Toc164698290 \h </w:instrText>
        </w:r>
        <w:r>
          <w:rPr>
            <w:noProof/>
            <w:webHidden/>
          </w:rPr>
        </w:r>
        <w:r>
          <w:rPr>
            <w:noProof/>
            <w:webHidden/>
          </w:rPr>
          <w:fldChar w:fldCharType="separate"/>
        </w:r>
        <w:r w:rsidR="00472F61">
          <w:rPr>
            <w:noProof/>
            <w:webHidden/>
          </w:rPr>
          <w:t>58</w:t>
        </w:r>
        <w:r>
          <w:rPr>
            <w:noProof/>
            <w:webHidden/>
          </w:rPr>
          <w:fldChar w:fldCharType="end"/>
        </w:r>
      </w:hyperlink>
    </w:p>
    <w:p w14:paraId="0427338A" w14:textId="64649533" w:rsidR="008A121E" w:rsidRPr="00AB31C7" w:rsidRDefault="008A121E" w:rsidP="008A121E">
      <w:pPr>
        <w:pStyle w:val="BodyText"/>
      </w:pPr>
      <w:r w:rsidRPr="00AB31C7">
        <w:fldChar w:fldCharType="end"/>
      </w:r>
    </w:p>
    <w:p w14:paraId="6EF0EB14" w14:textId="77777777" w:rsidR="008A121E" w:rsidRPr="00AB31C7" w:rsidRDefault="008A121E" w:rsidP="00EA04B5">
      <w:pPr>
        <w:pStyle w:val="Heading1caps"/>
      </w:pPr>
      <w:bookmarkStart w:id="12" w:name="_Toc159843648"/>
      <w:r w:rsidRPr="00AB31C7">
        <w:lastRenderedPageBreak/>
        <w:t>List of abbreviations</w:t>
      </w:r>
      <w:bookmarkEnd w:id="12"/>
    </w:p>
    <w:tbl>
      <w:tblPr>
        <w:tblStyle w:val="TableNoBorders"/>
        <w:tblW w:w="5000" w:type="pct"/>
        <w:tblLook w:val="04A0" w:firstRow="1" w:lastRow="0" w:firstColumn="1" w:lastColumn="0" w:noHBand="0" w:noVBand="1"/>
      </w:tblPr>
      <w:tblGrid>
        <w:gridCol w:w="1519"/>
        <w:gridCol w:w="8226"/>
      </w:tblGrid>
      <w:tr w:rsidR="008A121E" w:rsidRPr="00AB31C7" w14:paraId="2C08DD36" w14:textId="77777777" w:rsidTr="00747076">
        <w:tc>
          <w:tcPr>
            <w:tcW w:w="1519" w:type="dxa"/>
          </w:tcPr>
          <w:p w14:paraId="2B775614" w14:textId="77777777" w:rsidR="008A121E" w:rsidRPr="00AB31C7" w:rsidRDefault="008A121E" w:rsidP="00747076">
            <w:pPr>
              <w:pStyle w:val="BodyText"/>
            </w:pPr>
            <w:r w:rsidRPr="00AB31C7">
              <w:t>BRISA</w:t>
            </w:r>
          </w:p>
        </w:tc>
        <w:tc>
          <w:tcPr>
            <w:tcW w:w="8226" w:type="dxa"/>
          </w:tcPr>
          <w:p w14:paraId="1C2E01D4" w14:textId="77777777" w:rsidR="008A121E" w:rsidRPr="00AB31C7" w:rsidRDefault="008A121E" w:rsidP="00747076">
            <w:pPr>
              <w:pStyle w:val="BodyText"/>
            </w:pPr>
            <w:r w:rsidRPr="00AB31C7">
              <w:t>Regional Base of Health Technology Assessment Reports of the Americas</w:t>
            </w:r>
          </w:p>
        </w:tc>
      </w:tr>
      <w:tr w:rsidR="008A121E" w:rsidRPr="00AB31C7" w14:paraId="4BB21BF2" w14:textId="77777777" w:rsidTr="00747076">
        <w:tc>
          <w:tcPr>
            <w:tcW w:w="1519" w:type="dxa"/>
          </w:tcPr>
          <w:p w14:paraId="6B1B271F" w14:textId="77777777" w:rsidR="008A121E" w:rsidRPr="00AB31C7" w:rsidRDefault="008A121E" w:rsidP="00747076">
            <w:pPr>
              <w:pStyle w:val="BodyText"/>
            </w:pPr>
            <w:r w:rsidRPr="00AB31C7">
              <w:t xml:space="preserve">CINAHL </w:t>
            </w:r>
          </w:p>
        </w:tc>
        <w:tc>
          <w:tcPr>
            <w:tcW w:w="8226" w:type="dxa"/>
          </w:tcPr>
          <w:p w14:paraId="0BB8CD8C" w14:textId="77777777" w:rsidR="008A121E" w:rsidRPr="00AB31C7" w:rsidRDefault="008A121E" w:rsidP="00747076">
            <w:pPr>
              <w:pStyle w:val="BodyText"/>
            </w:pPr>
            <w:r w:rsidRPr="00AB31C7">
              <w:t>Cumulative Index to Nursing and Allied Health Literature</w:t>
            </w:r>
          </w:p>
        </w:tc>
      </w:tr>
      <w:tr w:rsidR="008A121E" w:rsidRPr="00AB31C7" w14:paraId="7DF59175" w14:textId="77777777" w:rsidTr="00747076">
        <w:tc>
          <w:tcPr>
            <w:tcW w:w="1519" w:type="dxa"/>
          </w:tcPr>
          <w:p w14:paraId="0AE6F393" w14:textId="77777777" w:rsidR="008A121E" w:rsidRPr="00AB31C7" w:rsidRDefault="008A121E" w:rsidP="00747076">
            <w:pPr>
              <w:pStyle w:val="BodyText"/>
            </w:pPr>
            <w:r w:rsidRPr="00AB31C7">
              <w:t>COMET</w:t>
            </w:r>
          </w:p>
        </w:tc>
        <w:tc>
          <w:tcPr>
            <w:tcW w:w="8226" w:type="dxa"/>
          </w:tcPr>
          <w:p w14:paraId="591B0E04" w14:textId="77777777" w:rsidR="008A121E" w:rsidRPr="00AB31C7" w:rsidRDefault="008A121E" w:rsidP="00747076">
            <w:pPr>
              <w:pStyle w:val="BodyText"/>
            </w:pPr>
            <w:r w:rsidRPr="00AB31C7">
              <w:t>Core Outcome Measures in Effectiveness Trials</w:t>
            </w:r>
          </w:p>
        </w:tc>
      </w:tr>
      <w:tr w:rsidR="008A121E" w:rsidRPr="00AB31C7" w14:paraId="338D880A" w14:textId="77777777" w:rsidTr="00747076">
        <w:tc>
          <w:tcPr>
            <w:tcW w:w="1519" w:type="dxa"/>
          </w:tcPr>
          <w:p w14:paraId="50DA25D2" w14:textId="77777777" w:rsidR="008A121E" w:rsidRPr="00AB31C7" w:rsidRDefault="008A121E" w:rsidP="00747076">
            <w:pPr>
              <w:pStyle w:val="BodyText"/>
            </w:pPr>
            <w:r w:rsidRPr="00AB31C7">
              <w:t>GRADE</w:t>
            </w:r>
          </w:p>
        </w:tc>
        <w:tc>
          <w:tcPr>
            <w:tcW w:w="8226" w:type="dxa"/>
          </w:tcPr>
          <w:p w14:paraId="5BE9CDEB" w14:textId="77777777" w:rsidR="008A121E" w:rsidRPr="00AB31C7" w:rsidRDefault="008A121E" w:rsidP="00747076">
            <w:pPr>
              <w:pStyle w:val="BodyText"/>
            </w:pPr>
            <w:r w:rsidRPr="00AB31C7">
              <w:t>Grading of Recommendations Assessment, Development and Evaluation</w:t>
            </w:r>
          </w:p>
        </w:tc>
      </w:tr>
      <w:tr w:rsidR="008A121E" w:rsidRPr="00AB31C7" w14:paraId="7EC808C5" w14:textId="77777777" w:rsidTr="00747076">
        <w:tc>
          <w:tcPr>
            <w:tcW w:w="1519" w:type="dxa"/>
          </w:tcPr>
          <w:p w14:paraId="57A8AF0A" w14:textId="77777777" w:rsidR="008A121E" w:rsidRPr="00AB31C7" w:rsidRDefault="008A121E" w:rsidP="00747076">
            <w:pPr>
              <w:pStyle w:val="BodyText"/>
            </w:pPr>
            <w:r w:rsidRPr="00AB31C7">
              <w:t>ICD-11</w:t>
            </w:r>
          </w:p>
        </w:tc>
        <w:tc>
          <w:tcPr>
            <w:tcW w:w="8226" w:type="dxa"/>
          </w:tcPr>
          <w:p w14:paraId="7D4FF071" w14:textId="77777777" w:rsidR="008A121E" w:rsidRPr="00AB31C7" w:rsidRDefault="008A121E" w:rsidP="00747076">
            <w:pPr>
              <w:pStyle w:val="BodyText"/>
            </w:pPr>
            <w:r w:rsidRPr="00AB31C7">
              <w:t>International Statistical Classification of Diseases and Related Health Problems 11th Revision WHO Version (2021)</w:t>
            </w:r>
          </w:p>
        </w:tc>
      </w:tr>
      <w:tr w:rsidR="008A121E" w:rsidRPr="00AB31C7" w14:paraId="07EEECCE" w14:textId="77777777" w:rsidTr="00747076">
        <w:tc>
          <w:tcPr>
            <w:tcW w:w="1519" w:type="dxa"/>
          </w:tcPr>
          <w:p w14:paraId="5B057928" w14:textId="77777777" w:rsidR="008A121E" w:rsidRPr="00AB31C7" w:rsidRDefault="008A121E" w:rsidP="00747076">
            <w:pPr>
              <w:pStyle w:val="BodyText"/>
            </w:pPr>
            <w:r w:rsidRPr="00AB31C7">
              <w:t>ITT</w:t>
            </w:r>
          </w:p>
        </w:tc>
        <w:tc>
          <w:tcPr>
            <w:tcW w:w="8226" w:type="dxa"/>
          </w:tcPr>
          <w:p w14:paraId="7C05DCA7" w14:textId="77777777" w:rsidR="008A121E" w:rsidRPr="00AB31C7" w:rsidRDefault="008A121E" w:rsidP="00747076">
            <w:pPr>
              <w:pStyle w:val="BodyText"/>
            </w:pPr>
            <w:r w:rsidRPr="00AB31C7">
              <w:t>Intent-to-treat</w:t>
            </w:r>
          </w:p>
        </w:tc>
      </w:tr>
      <w:tr w:rsidR="00887EF3" w:rsidRPr="00AB31C7" w14:paraId="41A1FF1A" w14:textId="77777777" w:rsidTr="00747076">
        <w:tc>
          <w:tcPr>
            <w:tcW w:w="1519" w:type="dxa"/>
          </w:tcPr>
          <w:p w14:paraId="0E85AC9D" w14:textId="37977B81" w:rsidR="00887EF3" w:rsidRPr="00887EF3" w:rsidRDefault="00887EF3" w:rsidP="00887EF3">
            <w:pPr>
              <w:pStyle w:val="BodyText"/>
            </w:pPr>
            <w:r w:rsidRPr="00887EF3">
              <w:t>MCID</w:t>
            </w:r>
          </w:p>
        </w:tc>
        <w:tc>
          <w:tcPr>
            <w:tcW w:w="8226" w:type="dxa"/>
          </w:tcPr>
          <w:p w14:paraId="393BAE7F" w14:textId="48657AF2" w:rsidR="00887EF3" w:rsidRPr="00887EF3" w:rsidRDefault="00887EF3" w:rsidP="00887EF3">
            <w:pPr>
              <w:pStyle w:val="BodyText"/>
            </w:pPr>
            <w:r w:rsidRPr="00887EF3">
              <w:t>Minimal clinically important difference</w:t>
            </w:r>
          </w:p>
        </w:tc>
      </w:tr>
      <w:tr w:rsidR="00887EF3" w:rsidRPr="00AB31C7" w14:paraId="10131C19" w14:textId="77777777" w:rsidTr="00747076">
        <w:tc>
          <w:tcPr>
            <w:tcW w:w="1519" w:type="dxa"/>
          </w:tcPr>
          <w:p w14:paraId="5B9DE2A0" w14:textId="0F8213EE" w:rsidR="00887EF3" w:rsidRPr="00887EF3" w:rsidRDefault="00887EF3" w:rsidP="00887EF3">
            <w:pPr>
              <w:pStyle w:val="BodyText"/>
            </w:pPr>
            <w:r>
              <w:t>MD</w:t>
            </w:r>
          </w:p>
        </w:tc>
        <w:tc>
          <w:tcPr>
            <w:tcW w:w="8226" w:type="dxa"/>
          </w:tcPr>
          <w:p w14:paraId="530C0B1C" w14:textId="3AEBC0B2" w:rsidR="00887EF3" w:rsidRPr="00887EF3" w:rsidRDefault="00887EF3" w:rsidP="00887EF3">
            <w:pPr>
              <w:pStyle w:val="BodyText"/>
            </w:pPr>
            <w:r>
              <w:t>Mean difference</w:t>
            </w:r>
          </w:p>
        </w:tc>
      </w:tr>
      <w:tr w:rsidR="00887EF3" w:rsidRPr="00AB31C7" w14:paraId="0D96F289" w14:textId="77777777" w:rsidTr="00747076">
        <w:tc>
          <w:tcPr>
            <w:tcW w:w="1519" w:type="dxa"/>
          </w:tcPr>
          <w:p w14:paraId="0236F933" w14:textId="41370904" w:rsidR="00887EF3" w:rsidRDefault="00887EF3" w:rsidP="00887EF3">
            <w:pPr>
              <w:pStyle w:val="BodyText"/>
            </w:pPr>
            <w:r>
              <w:t>MDC</w:t>
            </w:r>
          </w:p>
        </w:tc>
        <w:tc>
          <w:tcPr>
            <w:tcW w:w="8226" w:type="dxa"/>
          </w:tcPr>
          <w:p w14:paraId="1202B99A" w14:textId="77E6C77C" w:rsidR="00887EF3" w:rsidRDefault="00887EF3" w:rsidP="00887EF3">
            <w:pPr>
              <w:pStyle w:val="BodyText"/>
            </w:pPr>
            <w:r>
              <w:t>Minimal detectable change</w:t>
            </w:r>
          </w:p>
        </w:tc>
      </w:tr>
      <w:tr w:rsidR="008A121E" w:rsidRPr="00AB31C7" w14:paraId="1ECAA577" w14:textId="77777777" w:rsidTr="00747076">
        <w:tc>
          <w:tcPr>
            <w:tcW w:w="1519" w:type="dxa"/>
          </w:tcPr>
          <w:p w14:paraId="73FF514E" w14:textId="77777777" w:rsidR="008A121E" w:rsidRPr="00AB31C7" w:rsidRDefault="008A121E" w:rsidP="00747076">
            <w:pPr>
              <w:pStyle w:val="BodyText"/>
            </w:pPr>
            <w:r w:rsidRPr="00AB31C7">
              <w:t>NHMRC</w:t>
            </w:r>
          </w:p>
        </w:tc>
        <w:tc>
          <w:tcPr>
            <w:tcW w:w="8226" w:type="dxa"/>
          </w:tcPr>
          <w:p w14:paraId="24DF1F90" w14:textId="77777777" w:rsidR="008A121E" w:rsidRPr="00AB31C7" w:rsidRDefault="008A121E" w:rsidP="00747076">
            <w:pPr>
              <w:pStyle w:val="BodyText"/>
            </w:pPr>
            <w:r w:rsidRPr="00AB31C7">
              <w:t>National Health and Medical Research Council</w:t>
            </w:r>
          </w:p>
        </w:tc>
      </w:tr>
      <w:tr w:rsidR="008A121E" w:rsidRPr="00AB31C7" w14:paraId="1F2D49BC" w14:textId="77777777" w:rsidTr="00747076">
        <w:tc>
          <w:tcPr>
            <w:tcW w:w="1519" w:type="dxa"/>
          </w:tcPr>
          <w:p w14:paraId="5F3A8B03" w14:textId="77777777" w:rsidR="008A121E" w:rsidRPr="00AB31C7" w:rsidRDefault="008A121E" w:rsidP="00747076">
            <w:pPr>
              <w:pStyle w:val="BodyText"/>
            </w:pPr>
            <w:r w:rsidRPr="00AB31C7">
              <w:t>NRSI</w:t>
            </w:r>
          </w:p>
        </w:tc>
        <w:tc>
          <w:tcPr>
            <w:tcW w:w="8226" w:type="dxa"/>
          </w:tcPr>
          <w:p w14:paraId="63F3E88D" w14:textId="77777777" w:rsidR="008A121E" w:rsidRPr="00AB31C7" w:rsidRDefault="008A121E" w:rsidP="00747076">
            <w:pPr>
              <w:pStyle w:val="BodyText"/>
            </w:pPr>
            <w:r w:rsidRPr="00AB31C7">
              <w:t>Nonrandomised study of an intervention</w:t>
            </w:r>
          </w:p>
        </w:tc>
      </w:tr>
      <w:tr w:rsidR="008A121E" w:rsidRPr="00AB31C7" w14:paraId="7A2BECF5" w14:textId="77777777" w:rsidTr="00747076">
        <w:tc>
          <w:tcPr>
            <w:tcW w:w="1519" w:type="dxa"/>
          </w:tcPr>
          <w:p w14:paraId="277262FA" w14:textId="77777777" w:rsidR="008A121E" w:rsidRPr="00AB31C7" w:rsidRDefault="008A121E" w:rsidP="00747076">
            <w:pPr>
              <w:pStyle w:val="BodyText"/>
            </w:pPr>
            <w:r w:rsidRPr="00AB31C7">
              <w:t>NTREAP</w:t>
            </w:r>
          </w:p>
        </w:tc>
        <w:tc>
          <w:tcPr>
            <w:tcW w:w="8226" w:type="dxa"/>
          </w:tcPr>
          <w:p w14:paraId="6A4BD4B4" w14:textId="77777777" w:rsidR="008A121E" w:rsidRPr="00AB31C7" w:rsidRDefault="008A121E" w:rsidP="00747076">
            <w:pPr>
              <w:pStyle w:val="BodyText"/>
            </w:pPr>
            <w:r w:rsidRPr="00AB31C7">
              <w:t>Natural Therapies Review Expert Advisory Panel</w:t>
            </w:r>
          </w:p>
        </w:tc>
      </w:tr>
      <w:tr w:rsidR="008A121E" w:rsidRPr="00AB31C7" w14:paraId="5F42628E" w14:textId="77777777" w:rsidTr="00747076">
        <w:tc>
          <w:tcPr>
            <w:tcW w:w="1519" w:type="dxa"/>
          </w:tcPr>
          <w:p w14:paraId="022E5E9B" w14:textId="77777777" w:rsidR="008A121E" w:rsidRPr="00AB31C7" w:rsidRDefault="008A121E" w:rsidP="00747076">
            <w:pPr>
              <w:pStyle w:val="BodyText"/>
            </w:pPr>
            <w:r w:rsidRPr="00AB31C7">
              <w:t>NTWC</w:t>
            </w:r>
          </w:p>
        </w:tc>
        <w:tc>
          <w:tcPr>
            <w:tcW w:w="8226" w:type="dxa"/>
          </w:tcPr>
          <w:p w14:paraId="47F00D7D" w14:textId="77777777" w:rsidR="008A121E" w:rsidRPr="00AB31C7" w:rsidRDefault="008A121E" w:rsidP="00747076">
            <w:pPr>
              <w:pStyle w:val="BodyText"/>
            </w:pPr>
            <w:r w:rsidRPr="00AB31C7">
              <w:t>Natural Therapies Working Committee</w:t>
            </w:r>
          </w:p>
        </w:tc>
      </w:tr>
      <w:tr w:rsidR="008A121E" w:rsidRPr="00AB31C7" w14:paraId="3A94A63C" w14:textId="77777777" w:rsidTr="00747076">
        <w:tc>
          <w:tcPr>
            <w:tcW w:w="1519" w:type="dxa"/>
          </w:tcPr>
          <w:p w14:paraId="10CBD2E1" w14:textId="77777777" w:rsidR="008A121E" w:rsidRPr="00AB31C7" w:rsidRDefault="008A121E" w:rsidP="00747076">
            <w:pPr>
              <w:pStyle w:val="BodyText"/>
            </w:pPr>
            <w:r w:rsidRPr="00AB31C7">
              <w:t>OR</w:t>
            </w:r>
          </w:p>
        </w:tc>
        <w:tc>
          <w:tcPr>
            <w:tcW w:w="8226" w:type="dxa"/>
          </w:tcPr>
          <w:p w14:paraId="7665CDCA" w14:textId="77777777" w:rsidR="008A121E" w:rsidRPr="00AB31C7" w:rsidRDefault="008A121E" w:rsidP="00747076">
            <w:pPr>
              <w:pStyle w:val="BodyText"/>
            </w:pPr>
            <w:r w:rsidRPr="00AB31C7">
              <w:t>Odds ratios</w:t>
            </w:r>
          </w:p>
        </w:tc>
      </w:tr>
      <w:tr w:rsidR="008A121E" w:rsidRPr="00AB31C7" w14:paraId="7A47268F" w14:textId="77777777" w:rsidTr="00747076">
        <w:tc>
          <w:tcPr>
            <w:tcW w:w="1519" w:type="dxa"/>
          </w:tcPr>
          <w:p w14:paraId="73BA1C58" w14:textId="77777777" w:rsidR="008A121E" w:rsidRPr="00AB31C7" w:rsidRDefault="008A121E" w:rsidP="00747076">
            <w:pPr>
              <w:pStyle w:val="BodyText"/>
            </w:pPr>
            <w:r w:rsidRPr="00AB31C7">
              <w:t>PAHO</w:t>
            </w:r>
          </w:p>
        </w:tc>
        <w:tc>
          <w:tcPr>
            <w:tcW w:w="8226" w:type="dxa"/>
          </w:tcPr>
          <w:p w14:paraId="45DE3FEC" w14:textId="77777777" w:rsidR="008A121E" w:rsidRPr="00AB31C7" w:rsidRDefault="008A121E" w:rsidP="00747076">
            <w:pPr>
              <w:pStyle w:val="BodyText"/>
            </w:pPr>
            <w:r w:rsidRPr="00AB31C7">
              <w:t>Pan American Health Organization</w:t>
            </w:r>
          </w:p>
        </w:tc>
      </w:tr>
      <w:tr w:rsidR="008A121E" w:rsidRPr="00AB31C7" w14:paraId="213478A8" w14:textId="77777777" w:rsidTr="00747076">
        <w:tc>
          <w:tcPr>
            <w:tcW w:w="1519" w:type="dxa"/>
          </w:tcPr>
          <w:p w14:paraId="169F3663" w14:textId="77777777" w:rsidR="008A121E" w:rsidRPr="00AB31C7" w:rsidRDefault="008A121E" w:rsidP="00747076">
            <w:pPr>
              <w:pStyle w:val="BodyText"/>
            </w:pPr>
            <w:r w:rsidRPr="00AB31C7">
              <w:t>PICO</w:t>
            </w:r>
          </w:p>
        </w:tc>
        <w:tc>
          <w:tcPr>
            <w:tcW w:w="8226" w:type="dxa"/>
          </w:tcPr>
          <w:p w14:paraId="74F61FF2" w14:textId="77777777" w:rsidR="008A121E" w:rsidRPr="00AB31C7" w:rsidRDefault="008A121E" w:rsidP="00747076">
            <w:pPr>
              <w:pStyle w:val="BodyText"/>
            </w:pPr>
            <w:r w:rsidRPr="00AB31C7">
              <w:t>Population, Intervention, Comparator, Outcome</w:t>
            </w:r>
          </w:p>
        </w:tc>
      </w:tr>
      <w:tr w:rsidR="008A121E" w:rsidRPr="00AB31C7" w14:paraId="2B81ABFC" w14:textId="77777777" w:rsidTr="00747076">
        <w:tc>
          <w:tcPr>
            <w:tcW w:w="1519" w:type="dxa"/>
          </w:tcPr>
          <w:p w14:paraId="750594AD" w14:textId="77777777" w:rsidR="008A121E" w:rsidRPr="00AB31C7" w:rsidRDefault="008A121E" w:rsidP="00747076">
            <w:pPr>
              <w:pStyle w:val="BodyText"/>
            </w:pPr>
            <w:r w:rsidRPr="00AB31C7">
              <w:t>PP</w:t>
            </w:r>
          </w:p>
        </w:tc>
        <w:tc>
          <w:tcPr>
            <w:tcW w:w="8226" w:type="dxa"/>
          </w:tcPr>
          <w:p w14:paraId="7225B445" w14:textId="77777777" w:rsidR="008A121E" w:rsidRPr="00AB31C7" w:rsidRDefault="008A121E" w:rsidP="00747076">
            <w:pPr>
              <w:pStyle w:val="BodyText"/>
            </w:pPr>
            <w:r w:rsidRPr="00AB31C7">
              <w:t>Per protocol</w:t>
            </w:r>
          </w:p>
        </w:tc>
      </w:tr>
      <w:tr w:rsidR="008A121E" w:rsidRPr="00AB31C7" w14:paraId="6D594C79" w14:textId="77777777" w:rsidTr="00747076">
        <w:tc>
          <w:tcPr>
            <w:tcW w:w="1519" w:type="dxa"/>
          </w:tcPr>
          <w:p w14:paraId="28AFB233" w14:textId="77777777" w:rsidR="008A121E" w:rsidRPr="00AB31C7" w:rsidRDefault="008A121E" w:rsidP="00747076">
            <w:pPr>
              <w:pStyle w:val="BodyText"/>
            </w:pPr>
            <w:r w:rsidRPr="00AB31C7">
              <w:t>PRISMA</w:t>
            </w:r>
          </w:p>
        </w:tc>
        <w:tc>
          <w:tcPr>
            <w:tcW w:w="8226" w:type="dxa"/>
          </w:tcPr>
          <w:p w14:paraId="77540539" w14:textId="77777777" w:rsidR="008A121E" w:rsidRPr="00AB31C7" w:rsidRDefault="008A121E" w:rsidP="00747076">
            <w:pPr>
              <w:pStyle w:val="BodyText"/>
            </w:pPr>
            <w:r w:rsidRPr="00AB31C7">
              <w:t>Preferred Reporting Items for Systematic Reviews and Meta-Analyses</w:t>
            </w:r>
          </w:p>
        </w:tc>
      </w:tr>
      <w:tr w:rsidR="008A121E" w:rsidRPr="00AB31C7" w14:paraId="3CA5CF25" w14:textId="77777777" w:rsidTr="00747076">
        <w:tc>
          <w:tcPr>
            <w:tcW w:w="1519" w:type="dxa"/>
          </w:tcPr>
          <w:p w14:paraId="15D7A609" w14:textId="77777777" w:rsidR="008A121E" w:rsidRPr="00AB31C7" w:rsidRDefault="008A121E" w:rsidP="00747076">
            <w:pPr>
              <w:pStyle w:val="BodyText"/>
            </w:pPr>
            <w:r w:rsidRPr="00AB31C7">
              <w:t>RCT</w:t>
            </w:r>
          </w:p>
        </w:tc>
        <w:tc>
          <w:tcPr>
            <w:tcW w:w="8226" w:type="dxa"/>
          </w:tcPr>
          <w:p w14:paraId="0D09664A" w14:textId="77777777" w:rsidR="008A121E" w:rsidRPr="00AB31C7" w:rsidRDefault="008A121E" w:rsidP="00747076">
            <w:pPr>
              <w:pStyle w:val="BodyText"/>
            </w:pPr>
            <w:r w:rsidRPr="00AB31C7">
              <w:t>Randomised controlled trial</w:t>
            </w:r>
          </w:p>
        </w:tc>
      </w:tr>
      <w:tr w:rsidR="008A121E" w:rsidRPr="00AB31C7" w14:paraId="249BCC75" w14:textId="77777777" w:rsidTr="00747076">
        <w:tc>
          <w:tcPr>
            <w:tcW w:w="1519" w:type="dxa"/>
          </w:tcPr>
          <w:p w14:paraId="40088300" w14:textId="77777777" w:rsidR="008A121E" w:rsidRPr="00AB31C7" w:rsidRDefault="008A121E" w:rsidP="00747076">
            <w:pPr>
              <w:pStyle w:val="BodyText"/>
            </w:pPr>
            <w:r w:rsidRPr="00AB31C7">
              <w:t>RoB</w:t>
            </w:r>
          </w:p>
        </w:tc>
        <w:tc>
          <w:tcPr>
            <w:tcW w:w="8226" w:type="dxa"/>
          </w:tcPr>
          <w:p w14:paraId="2196788F" w14:textId="77777777" w:rsidR="008A121E" w:rsidRPr="00AB31C7" w:rsidRDefault="008A121E" w:rsidP="00747076">
            <w:pPr>
              <w:pStyle w:val="BodyText"/>
            </w:pPr>
            <w:r w:rsidRPr="00AB31C7">
              <w:t>Risk of bias</w:t>
            </w:r>
          </w:p>
        </w:tc>
      </w:tr>
      <w:tr w:rsidR="008A121E" w:rsidRPr="00AB31C7" w14:paraId="6CA3963B" w14:textId="77777777" w:rsidTr="00747076">
        <w:tc>
          <w:tcPr>
            <w:tcW w:w="1519" w:type="dxa"/>
          </w:tcPr>
          <w:p w14:paraId="07FF7B6D" w14:textId="77777777" w:rsidR="008A121E" w:rsidRPr="00AB31C7" w:rsidRDefault="008A121E" w:rsidP="00747076">
            <w:pPr>
              <w:pStyle w:val="BodyText"/>
            </w:pPr>
            <w:r w:rsidRPr="00AB31C7">
              <w:t>RR</w:t>
            </w:r>
          </w:p>
        </w:tc>
        <w:tc>
          <w:tcPr>
            <w:tcW w:w="8226" w:type="dxa"/>
          </w:tcPr>
          <w:p w14:paraId="6F2EACAF" w14:textId="77777777" w:rsidR="008A121E" w:rsidRPr="00AB31C7" w:rsidRDefault="008A121E" w:rsidP="00747076">
            <w:pPr>
              <w:pStyle w:val="BodyText"/>
            </w:pPr>
            <w:r w:rsidRPr="00AB31C7">
              <w:t>Risk ratios</w:t>
            </w:r>
          </w:p>
        </w:tc>
      </w:tr>
      <w:tr w:rsidR="00887EF3" w:rsidRPr="00AB31C7" w14:paraId="6DA163B3" w14:textId="77777777" w:rsidTr="00747076">
        <w:tc>
          <w:tcPr>
            <w:tcW w:w="1519" w:type="dxa"/>
          </w:tcPr>
          <w:p w14:paraId="68BAE186" w14:textId="3645FC73" w:rsidR="00887EF3" w:rsidRPr="00AB31C7" w:rsidRDefault="00887EF3" w:rsidP="00747076">
            <w:pPr>
              <w:pStyle w:val="BodyText"/>
            </w:pPr>
            <w:r>
              <w:t>SMD</w:t>
            </w:r>
          </w:p>
        </w:tc>
        <w:tc>
          <w:tcPr>
            <w:tcW w:w="8226" w:type="dxa"/>
          </w:tcPr>
          <w:p w14:paraId="646ABB54" w14:textId="4350E196" w:rsidR="00887EF3" w:rsidRPr="00AB31C7" w:rsidRDefault="00887EF3" w:rsidP="00747076">
            <w:pPr>
              <w:pStyle w:val="BodyText"/>
            </w:pPr>
            <w:r>
              <w:t>Standardised mean differences</w:t>
            </w:r>
          </w:p>
        </w:tc>
      </w:tr>
      <w:tr w:rsidR="008A121E" w:rsidRPr="00AB31C7" w14:paraId="72780EC5" w14:textId="77777777" w:rsidTr="00747076">
        <w:tc>
          <w:tcPr>
            <w:tcW w:w="1519" w:type="dxa"/>
          </w:tcPr>
          <w:p w14:paraId="5AC73B8F" w14:textId="77777777" w:rsidR="008A121E" w:rsidRPr="00AB31C7" w:rsidRDefault="008A121E" w:rsidP="00747076">
            <w:pPr>
              <w:pStyle w:val="BodyText"/>
            </w:pPr>
            <w:r w:rsidRPr="00AB31C7">
              <w:t>SR</w:t>
            </w:r>
          </w:p>
        </w:tc>
        <w:tc>
          <w:tcPr>
            <w:tcW w:w="8226" w:type="dxa"/>
          </w:tcPr>
          <w:p w14:paraId="2844CCF8" w14:textId="77777777" w:rsidR="008A121E" w:rsidRPr="00AB31C7" w:rsidRDefault="008A121E" w:rsidP="00747076">
            <w:pPr>
              <w:pStyle w:val="BodyText"/>
            </w:pPr>
            <w:r w:rsidRPr="00AB31C7">
              <w:t>Systematic review</w:t>
            </w:r>
          </w:p>
        </w:tc>
      </w:tr>
      <w:tr w:rsidR="008A121E" w:rsidRPr="00AB31C7" w14:paraId="7E34B4B4" w14:textId="77777777" w:rsidTr="00747076">
        <w:tc>
          <w:tcPr>
            <w:tcW w:w="1519" w:type="dxa"/>
          </w:tcPr>
          <w:p w14:paraId="02DBA31E" w14:textId="77777777" w:rsidR="008A121E" w:rsidRPr="00AB31C7" w:rsidRDefault="008A121E" w:rsidP="00747076">
            <w:pPr>
              <w:pStyle w:val="BodyText"/>
            </w:pPr>
            <w:r w:rsidRPr="00AB31C7">
              <w:t>SD</w:t>
            </w:r>
          </w:p>
        </w:tc>
        <w:tc>
          <w:tcPr>
            <w:tcW w:w="8226" w:type="dxa"/>
          </w:tcPr>
          <w:p w14:paraId="3F0D59A4" w14:textId="77777777" w:rsidR="008A121E" w:rsidRPr="00AB31C7" w:rsidRDefault="008A121E" w:rsidP="00747076">
            <w:pPr>
              <w:pStyle w:val="BodyText"/>
            </w:pPr>
            <w:r w:rsidRPr="00AB31C7">
              <w:t>Standard deviation</w:t>
            </w:r>
          </w:p>
        </w:tc>
      </w:tr>
      <w:tr w:rsidR="008A121E" w:rsidRPr="00AB31C7" w14:paraId="2A3306C3" w14:textId="77777777" w:rsidTr="00747076">
        <w:tc>
          <w:tcPr>
            <w:tcW w:w="1519" w:type="dxa"/>
          </w:tcPr>
          <w:p w14:paraId="47056336" w14:textId="77777777" w:rsidR="008A121E" w:rsidRPr="00AB31C7" w:rsidRDefault="008A121E" w:rsidP="00747076">
            <w:pPr>
              <w:pStyle w:val="BodyText"/>
            </w:pPr>
            <w:r w:rsidRPr="00AB31C7">
              <w:t>TIDIER</w:t>
            </w:r>
          </w:p>
        </w:tc>
        <w:tc>
          <w:tcPr>
            <w:tcW w:w="8226" w:type="dxa"/>
          </w:tcPr>
          <w:p w14:paraId="34BBF858" w14:textId="77777777" w:rsidR="008A121E" w:rsidRPr="00AB31C7" w:rsidRDefault="008A121E" w:rsidP="00747076">
            <w:pPr>
              <w:pStyle w:val="BodyText"/>
            </w:pPr>
            <w:r w:rsidRPr="00AB31C7">
              <w:t>Template for Intervention Description and Replication</w:t>
            </w:r>
          </w:p>
        </w:tc>
      </w:tr>
    </w:tbl>
    <w:p w14:paraId="26014D47" w14:textId="39235114" w:rsidR="00887EF3" w:rsidRDefault="00887EF3" w:rsidP="00887EF3">
      <w:pPr>
        <w:pStyle w:val="TableFigNotes18"/>
      </w:pPr>
    </w:p>
    <w:p w14:paraId="4A949A81" w14:textId="77777777" w:rsidR="00887EF3" w:rsidRDefault="00887EF3" w:rsidP="008A121E">
      <w:pPr>
        <w:pStyle w:val="BodyText"/>
      </w:pPr>
    </w:p>
    <w:p w14:paraId="02972290" w14:textId="77777777" w:rsidR="00887EF3" w:rsidRPr="00AB31C7" w:rsidRDefault="00887EF3" w:rsidP="008A121E">
      <w:pPr>
        <w:pStyle w:val="BodyText"/>
        <w:sectPr w:rsidR="00887EF3" w:rsidRPr="00AB31C7" w:rsidSect="00296A7C">
          <w:headerReference w:type="default" r:id="rId11"/>
          <w:footerReference w:type="default" r:id="rId12"/>
          <w:pgSz w:w="11905" w:h="16837" w:code="9"/>
          <w:pgMar w:top="1440" w:right="1080" w:bottom="1440" w:left="1080" w:header="720" w:footer="397" w:gutter="0"/>
          <w:paperSrc w:first="261" w:other="261"/>
          <w:cols w:space="708"/>
          <w:docGrid w:linePitch="299"/>
        </w:sectPr>
      </w:pPr>
    </w:p>
    <w:p w14:paraId="7B1598DE" w14:textId="77777777" w:rsidR="008A121E" w:rsidRPr="00AB31C7" w:rsidRDefault="008A121E" w:rsidP="00A758EB">
      <w:pPr>
        <w:pStyle w:val="Heading1"/>
      </w:pPr>
      <w:bookmarkStart w:id="13" w:name="_Ref93328370"/>
      <w:bookmarkStart w:id="14" w:name="_Toc159843649"/>
      <w:r w:rsidRPr="00AB31C7">
        <w:lastRenderedPageBreak/>
        <w:t>Searching, selection criteria and screening</w:t>
      </w:r>
      <w:bookmarkEnd w:id="13"/>
      <w:bookmarkEnd w:id="14"/>
    </w:p>
    <w:p w14:paraId="06968373" w14:textId="75AC2C42" w:rsidR="008A121E" w:rsidRPr="00AB31C7" w:rsidRDefault="008A121E" w:rsidP="008A121E">
      <w:pPr>
        <w:pStyle w:val="BodyText"/>
      </w:pPr>
      <w:bookmarkStart w:id="15" w:name="_Ref92467600"/>
      <w:r w:rsidRPr="00AB31C7">
        <w:t>This appendix documents the search strategy used to inform the systematic review on the effect of shiatsu for preventing and treating any health condition</w:t>
      </w:r>
      <w:r w:rsidR="009A7466">
        <w:t xml:space="preserve">, as well as the supplementary </w:t>
      </w:r>
      <w:r w:rsidR="00F567B2">
        <w:t>overview of acupressure as a component of shiatsu</w:t>
      </w:r>
      <w:r w:rsidRPr="00AB31C7">
        <w:t>.</w:t>
      </w:r>
      <w:r w:rsidR="000804EA">
        <w:t xml:space="preserve"> </w:t>
      </w:r>
    </w:p>
    <w:p w14:paraId="573D947D" w14:textId="77777777" w:rsidR="008A121E" w:rsidRPr="00AB31C7" w:rsidRDefault="008A121E" w:rsidP="00A758EB">
      <w:pPr>
        <w:pStyle w:val="Heading2"/>
      </w:pPr>
      <w:bookmarkStart w:id="16" w:name="_Toc159843650"/>
      <w:r w:rsidRPr="00AB31C7">
        <w:t>Search methods</w:t>
      </w:r>
      <w:bookmarkEnd w:id="15"/>
      <w:bookmarkEnd w:id="16"/>
      <w:r w:rsidRPr="00AB31C7">
        <w:t xml:space="preserve"> </w:t>
      </w:r>
    </w:p>
    <w:p w14:paraId="707664B6" w14:textId="77777777" w:rsidR="008A121E" w:rsidRPr="00AB31C7" w:rsidRDefault="008A121E" w:rsidP="00E96DB4">
      <w:pPr>
        <w:pStyle w:val="Heading3"/>
      </w:pPr>
      <w:bookmarkStart w:id="17" w:name="_Ref95226833"/>
      <w:bookmarkStart w:id="18" w:name="_Toc159843651"/>
      <w:r w:rsidRPr="00AB31C7">
        <w:t>Electronic searches</w:t>
      </w:r>
      <w:bookmarkEnd w:id="17"/>
      <w:bookmarkEnd w:id="18"/>
    </w:p>
    <w:p w14:paraId="09028A23" w14:textId="75E2F14E" w:rsidR="008A121E" w:rsidRPr="00AB31C7" w:rsidRDefault="008A121E" w:rsidP="008A121E">
      <w:pPr>
        <w:pStyle w:val="BodyText"/>
      </w:pPr>
      <w:bookmarkStart w:id="19" w:name="_Hlk42189687"/>
      <w:r w:rsidRPr="00AB31C7">
        <w:t xml:space="preserve">The literature search strategy </w:t>
      </w:r>
      <w:r w:rsidR="004E18E3">
        <w:t xml:space="preserve">for shiatsu </w:t>
      </w:r>
      <w:r w:rsidRPr="00AB31C7">
        <w:t>was developed in Ovid (for Embase, MEDLINE and Emcare) based on the key element of research question (i.e. the intervention). The search was not limited by population or outcome, but rather by study type; with methodological filters for identifying SRs, RCTs and NRSIs and exclusions for other publication types based on filters that were developed and published previously</w:t>
      </w:r>
      <w:bookmarkEnd w:id="19"/>
      <w:r w:rsidRPr="00AB31C7">
        <w:t xml:space="preserve"> </w:t>
      </w:r>
      <w:r w:rsidRPr="00AB31C7">
        <w:fldChar w:fldCharType="begin"/>
      </w:r>
      <w:r w:rsidRPr="00AB31C7">
        <w:instrText xml:space="preserve"> ADDIN EN.CITE &lt;EndNote&gt;&lt;Cite&gt;&lt;Author&gt;National Blood Authority&lt;/Author&gt;&lt;Year&gt;2016&lt;/Year&gt;&lt;RecNum&gt;257&lt;/RecNum&gt;&lt;DisplayText&gt;(6)&lt;/DisplayText&gt;&lt;record&gt;&lt;rec-number&gt;257&lt;/rec-number&gt;&lt;foreign-keys&gt;&lt;key app="EN" db-id="rfx5v25rowst08e59tbxx9ty5t2w0adwt52x" timestamp="1665029232"&gt;257&lt;/key&gt;&lt;/foreign-keys&gt;&lt;ref-type name="Electronic Book"&gt;44&lt;/ref-type&gt;&lt;contributors&gt;&lt;authors&gt;&lt;author&gt;National Blood Authority,&lt;/author&gt;&lt;/authors&gt;&lt;/contributors&gt;&lt;titles&gt;&lt;title&gt;Patient Blood Management Guidelines: Module 6 Neonatal and Paediatrics. Technical report - Volume 2&lt;/title&gt;&lt;/titles&gt;&lt;dates&gt;&lt;year&gt;2016&lt;/year&gt;&lt;/dates&gt;&lt;pub-location&gt;Canberra, Australia&lt;/pub-location&gt;&lt;publisher&gt;National Blood Authority&lt;/publisher&gt;&lt;urls&gt;&lt;related-urls&gt;&lt;url&gt;https://www.blood.gov.au/pbm-module-6&lt;/url&gt;&lt;/related-urls&gt;&lt;/urls&gt;&lt;research-notes&gt;ALL&lt;/research-notes&gt;&lt;/record&gt;&lt;/Cite&gt;&lt;/EndNote&gt;</w:instrText>
      </w:r>
      <w:r w:rsidRPr="00AB31C7">
        <w:fldChar w:fldCharType="separate"/>
      </w:r>
      <w:r w:rsidRPr="00AB31C7">
        <w:rPr>
          <w:noProof/>
        </w:rPr>
        <w:t>(</w:t>
      </w:r>
      <w:hyperlink w:anchor="_ENREF_6" w:tooltip="National Blood Authority, 2016 #257" w:history="1">
        <w:r w:rsidR="00E3486E" w:rsidRPr="00AB31C7">
          <w:rPr>
            <w:noProof/>
          </w:rPr>
          <w:t>6</w:t>
        </w:r>
      </w:hyperlink>
      <w:r w:rsidRPr="00AB31C7">
        <w:rPr>
          <w:noProof/>
        </w:rPr>
        <w:t>)</w:t>
      </w:r>
      <w:r w:rsidRPr="00AB31C7">
        <w:fldChar w:fldCharType="end"/>
      </w:r>
      <w:r w:rsidRPr="00AB31C7">
        <w:t xml:space="preserve">. </w:t>
      </w:r>
    </w:p>
    <w:p w14:paraId="417A2978" w14:textId="3B7E6EFE" w:rsidR="008A121E" w:rsidRPr="00AB31C7" w:rsidRDefault="008A121E" w:rsidP="008A121E">
      <w:pPr>
        <w:pStyle w:val="BodyText"/>
      </w:pPr>
      <w:bookmarkStart w:id="20" w:name="_Hlk42189784"/>
      <w:r w:rsidRPr="00AB31C7">
        <w:t xml:space="preserve">In developing the search strategy, we appraised and adapted the relevant search strategies provided in the 2015 review; with recent SRs identified in the scoping report and studies suggested by NTWC also reviewed to identify other potentially relevant search concepts. Terms or concepts proven not suitable were removed and other terms added. </w:t>
      </w:r>
    </w:p>
    <w:p w14:paraId="0695C8BF" w14:textId="22ED1934" w:rsidR="008A121E" w:rsidRPr="00AB31C7" w:rsidRDefault="008A121E" w:rsidP="008A121E">
      <w:pPr>
        <w:pStyle w:val="BodyText"/>
      </w:pPr>
      <w:r w:rsidRPr="00AB31C7">
        <w:t>No date, language or geographic limitations were applied when conducting the search of English</w:t>
      </w:r>
      <w:r w:rsidR="007541AA">
        <w:t>-</w:t>
      </w:r>
      <w:r w:rsidRPr="00AB31C7">
        <w:t xml:space="preserve">language databases. Non-English databases were not searched. </w:t>
      </w:r>
    </w:p>
    <w:p w14:paraId="3B430D4C" w14:textId="1DFF4A8B" w:rsidR="008A121E" w:rsidRPr="00AB31C7" w:rsidRDefault="008A121E" w:rsidP="000E09DE">
      <w:pPr>
        <w:pStyle w:val="Bulletintro"/>
      </w:pPr>
      <w:r w:rsidRPr="00AB31C7">
        <w:t xml:space="preserve">The strategy </w:t>
      </w:r>
      <w:r w:rsidR="00861F0D">
        <w:t xml:space="preserve">for shiatsu </w:t>
      </w:r>
      <w:r w:rsidRPr="00AB31C7">
        <w:t>was adapted to suit the required syntax for the following electronic bibliographic databases:</w:t>
      </w:r>
    </w:p>
    <w:p w14:paraId="1661E225" w14:textId="77777777" w:rsidR="008A121E" w:rsidRPr="00AB31C7" w:rsidRDefault="008A121E" w:rsidP="008A121E">
      <w:pPr>
        <w:pStyle w:val="Bullet12"/>
      </w:pPr>
      <w:r w:rsidRPr="00AB31C7">
        <w:t>Embase (via Ovid)</w:t>
      </w:r>
    </w:p>
    <w:p w14:paraId="442D6E7F" w14:textId="77777777" w:rsidR="008A121E" w:rsidRPr="00AB31C7" w:rsidRDefault="008A121E" w:rsidP="008A121E">
      <w:pPr>
        <w:pStyle w:val="Bullet12"/>
      </w:pPr>
      <w:r w:rsidRPr="00AB31C7">
        <w:t>MEDLINE (via Ovid)</w:t>
      </w:r>
    </w:p>
    <w:p w14:paraId="1DF4DBCD" w14:textId="77777777" w:rsidR="008A121E" w:rsidRPr="00AB31C7" w:rsidRDefault="008A121E" w:rsidP="008A121E">
      <w:pPr>
        <w:pStyle w:val="Bullet12"/>
      </w:pPr>
      <w:r w:rsidRPr="00AB31C7">
        <w:t>Cochrane Central Register of Controlled Trials (via Cochrane Library)</w:t>
      </w:r>
    </w:p>
    <w:p w14:paraId="55A0FCE5" w14:textId="77777777" w:rsidR="008A121E" w:rsidRPr="00AB31C7" w:rsidRDefault="008A121E" w:rsidP="008A121E">
      <w:pPr>
        <w:pStyle w:val="Bullet12"/>
      </w:pPr>
      <w:r w:rsidRPr="00AB31C7">
        <w:t>Emcare (via Ovid) – coverage of all nursing specialty areas</w:t>
      </w:r>
    </w:p>
    <w:p w14:paraId="1C12CA97" w14:textId="77777777" w:rsidR="008A121E" w:rsidRPr="00AB31C7" w:rsidRDefault="008A121E" w:rsidP="008A121E">
      <w:pPr>
        <w:pStyle w:val="Bullet12"/>
      </w:pPr>
      <w:r w:rsidRPr="00AB31C7">
        <w:t>PsycINFO® (via Ovid) – coverage of behavioural science and mental health</w:t>
      </w:r>
    </w:p>
    <w:p w14:paraId="17F2BDD4" w14:textId="77777777" w:rsidR="008A121E" w:rsidRPr="00AB31C7" w:rsidRDefault="008A121E" w:rsidP="008A121E">
      <w:pPr>
        <w:pStyle w:val="Bullet12"/>
      </w:pPr>
      <w:r w:rsidRPr="00AB31C7">
        <w:t xml:space="preserve">AMED (via </w:t>
      </w:r>
      <w:r w:rsidRPr="00AB31C7">
        <w:rPr>
          <w:rStyle w:val="BodyTextChar"/>
        </w:rPr>
        <w:t>Ovid</w:t>
      </w:r>
      <w:r w:rsidRPr="00AB31C7">
        <w:t xml:space="preserve">) – coverage of Allied and Complementary Medicine </w:t>
      </w:r>
    </w:p>
    <w:p w14:paraId="56691F9E" w14:textId="77777777" w:rsidR="008A121E" w:rsidRPr="00AB31C7" w:rsidRDefault="008A121E" w:rsidP="008A121E">
      <w:pPr>
        <w:pStyle w:val="Bullet12"/>
      </w:pPr>
      <w:r w:rsidRPr="00AB31C7">
        <w:t>PEDro – coverage of physiotherapy</w:t>
      </w:r>
    </w:p>
    <w:p w14:paraId="19EED3AE" w14:textId="77777777" w:rsidR="008A121E" w:rsidRPr="00AB31C7" w:rsidRDefault="008A121E" w:rsidP="008A121E">
      <w:pPr>
        <w:pStyle w:val="Bullet12"/>
      </w:pPr>
      <w:r w:rsidRPr="00AB31C7">
        <w:t>CINAHL (via EBSCO</w:t>
      </w:r>
      <w:r w:rsidRPr="00AB31C7">
        <w:rPr>
          <w:rStyle w:val="Emphasis"/>
        </w:rPr>
        <w:t>Host</w:t>
      </w:r>
      <w:r w:rsidRPr="00AB31C7">
        <w:t>) – Cumulative Index to Nursing and Allied Health Literature</w:t>
      </w:r>
    </w:p>
    <w:p w14:paraId="7A3B8789" w14:textId="77777777" w:rsidR="008A121E" w:rsidRPr="00AB31C7" w:rsidRDefault="008A121E" w:rsidP="008A121E">
      <w:pPr>
        <w:pStyle w:val="Bullet12"/>
      </w:pPr>
      <w:r w:rsidRPr="00AB31C7">
        <w:t>SPORTDiscus (via EBSCO</w:t>
      </w:r>
      <w:r w:rsidRPr="00AB31C7">
        <w:rPr>
          <w:rStyle w:val="Emphasis"/>
        </w:rPr>
        <w:t>Host</w:t>
      </w:r>
      <w:r w:rsidRPr="00AB31C7">
        <w:t>) – coverage of exercise physiology, medicine, biomechanics, coaching, counselling, psychology and sports medicine</w:t>
      </w:r>
    </w:p>
    <w:p w14:paraId="58CB7DFE" w14:textId="77777777" w:rsidR="008A121E" w:rsidRPr="00AB31C7" w:rsidRDefault="008A121E" w:rsidP="008A121E">
      <w:pPr>
        <w:pStyle w:val="Bullet12"/>
      </w:pPr>
      <w:r w:rsidRPr="00AB31C7">
        <w:t>PubMed (limited to in‐process citations and citations not indexed in MEDLINE) – to retrieve citations not yet indexed in OVID</w:t>
      </w:r>
    </w:p>
    <w:p w14:paraId="11AD506B" w14:textId="4B1AAF83" w:rsidR="008A121E" w:rsidRPr="00AB31C7" w:rsidRDefault="008A121E" w:rsidP="007021DE">
      <w:pPr>
        <w:pStyle w:val="Bullet12"/>
      </w:pPr>
      <w:r w:rsidRPr="00AB31C7">
        <w:t xml:space="preserve">Pan American Health Organization (PAHO) Virtual Health Library (VHL) – including Lilacs (Health information from Latin America and the Caribbean countries), PAHO IRIS (institutional repository for information sharing), and BRISA (Regional Base of Health Technology Assessment Reports of the Americas) </w:t>
      </w:r>
    </w:p>
    <w:p w14:paraId="40F2D5DD" w14:textId="4E41E650" w:rsidR="008A121E" w:rsidRPr="00AB31C7" w:rsidRDefault="000B2192" w:rsidP="008A121E">
      <w:pPr>
        <w:pStyle w:val="BodyText"/>
      </w:pPr>
      <w:r>
        <w:t xml:space="preserve">For </w:t>
      </w:r>
      <w:r w:rsidR="000A1A93">
        <w:t>acupressure</w:t>
      </w:r>
      <w:r w:rsidR="00EE64A6">
        <w:t>,</w:t>
      </w:r>
      <w:r w:rsidR="000A1A93">
        <w:t xml:space="preserve"> the</w:t>
      </w:r>
      <w:r w:rsidR="00E624F8">
        <w:t xml:space="preserve"> Cochrane </w:t>
      </w:r>
      <w:r w:rsidR="00446E3A">
        <w:t>Database of systematic reviews was searched instead of Cochrane Central</w:t>
      </w:r>
      <w:r w:rsidR="000A1A93">
        <w:t xml:space="preserve"> </w:t>
      </w:r>
      <w:r w:rsidR="00446E3A">
        <w:t xml:space="preserve">and </w:t>
      </w:r>
      <w:r w:rsidR="00EE64A6">
        <w:t>the</w:t>
      </w:r>
      <w:r w:rsidR="009D58B0">
        <w:t xml:space="preserve"> </w:t>
      </w:r>
      <w:r w:rsidR="009D58B0" w:rsidRPr="00AB31C7">
        <w:t>Agency for Healthcare Research and Quality</w:t>
      </w:r>
      <w:r w:rsidR="009D58B0">
        <w:t>’s</w:t>
      </w:r>
      <w:r w:rsidR="00EE64A6">
        <w:t xml:space="preserve"> </w:t>
      </w:r>
      <w:r w:rsidR="00EE64A6" w:rsidRPr="003223E0">
        <w:t>Systematic Review Data Repository</w:t>
      </w:r>
      <w:r w:rsidR="00EE64A6">
        <w:t xml:space="preserve"> was searched in addition.</w:t>
      </w:r>
      <w:r w:rsidR="00EE64A6" w:rsidRPr="003223E0">
        <w:t xml:space="preserve"> </w:t>
      </w:r>
      <w:r w:rsidR="008A121E" w:rsidRPr="00AB31C7">
        <w:t xml:space="preserve">Details of the search strategy and results for each database are provided in </w:t>
      </w:r>
      <w:hyperlink w:anchor="_Search_strategy" w:history="1">
        <w:r w:rsidR="008A121E" w:rsidRPr="00AB31C7">
          <w:rPr>
            <w:rStyle w:val="Hyperlink"/>
          </w:rPr>
          <w:t>Appendix A2</w:t>
        </w:r>
      </w:hyperlink>
      <w:r w:rsidR="008A121E" w:rsidRPr="00AB31C7">
        <w:t xml:space="preserve"> and </w:t>
      </w:r>
      <w:hyperlink w:anchor="_Literature_search_results" w:history="1">
        <w:r w:rsidR="008A121E" w:rsidRPr="00AB31C7">
          <w:rPr>
            <w:rStyle w:val="Hyperlink"/>
          </w:rPr>
          <w:t>Appendix A3</w:t>
        </w:r>
      </w:hyperlink>
      <w:r w:rsidR="008A121E" w:rsidRPr="00AB31C7">
        <w:t>.</w:t>
      </w:r>
    </w:p>
    <w:p w14:paraId="3F035394" w14:textId="77777777" w:rsidR="008A121E" w:rsidRPr="00AB31C7" w:rsidRDefault="008A121E" w:rsidP="00E96DB4">
      <w:pPr>
        <w:pStyle w:val="Heading3"/>
      </w:pPr>
      <w:bookmarkStart w:id="21" w:name="_Toc42163557"/>
      <w:bookmarkStart w:id="22" w:name="_Toc515013240"/>
      <w:bookmarkStart w:id="23" w:name="_Toc518163119"/>
      <w:bookmarkStart w:id="24" w:name="_Toc159843652"/>
      <w:r w:rsidRPr="00AB31C7">
        <w:t>Other resources</w:t>
      </w:r>
      <w:bookmarkEnd w:id="21"/>
      <w:bookmarkEnd w:id="22"/>
      <w:bookmarkEnd w:id="23"/>
      <w:bookmarkEnd w:id="24"/>
    </w:p>
    <w:p w14:paraId="7DAA3BDD" w14:textId="77777777" w:rsidR="008A121E" w:rsidRPr="00AB31C7" w:rsidRDefault="008A121E" w:rsidP="008A121E">
      <w:pPr>
        <w:pStyle w:val="BodyText"/>
      </w:pPr>
      <w:r w:rsidRPr="00AB31C7">
        <w:t xml:space="preserve">Reference lists of included studies were checked to identify any additional studies not identified through searches of the primary databases. The public was also invited by the Department to submit references for published research evidence (not examined in the 2015 Review). Grey literature was not eligible for inclusion. </w:t>
      </w:r>
    </w:p>
    <w:p w14:paraId="06C78B18" w14:textId="77777777" w:rsidR="008A121E" w:rsidRPr="00AB31C7" w:rsidRDefault="008A121E" w:rsidP="00E96DB4">
      <w:pPr>
        <w:pStyle w:val="Heading3"/>
      </w:pPr>
      <w:bookmarkStart w:id="25" w:name="_Toc86781021"/>
      <w:bookmarkStart w:id="26" w:name="_Toc159843653"/>
      <w:r w:rsidRPr="00AB31C7">
        <w:lastRenderedPageBreak/>
        <w:t>Publication date</w:t>
      </w:r>
      <w:bookmarkEnd w:id="25"/>
      <w:bookmarkEnd w:id="26"/>
      <w:r w:rsidRPr="00AB31C7">
        <w:t xml:space="preserve"> </w:t>
      </w:r>
    </w:p>
    <w:p w14:paraId="302FCA4C" w14:textId="77777777" w:rsidR="008A121E" w:rsidRPr="00AB31C7" w:rsidRDefault="008A121E" w:rsidP="008A121E">
      <w:pPr>
        <w:pStyle w:val="BodyText"/>
      </w:pPr>
      <w:r w:rsidRPr="00AB31C7">
        <w:t xml:space="preserve">The literature was searched on 21 April 2021. There were no limitations on publication date. This was to minimise bias, and to maintain the integrity of the systematic review process. </w:t>
      </w:r>
    </w:p>
    <w:p w14:paraId="34709064" w14:textId="77777777" w:rsidR="008A121E" w:rsidRPr="00AB31C7" w:rsidRDefault="008A121E" w:rsidP="008A121E">
      <w:pPr>
        <w:pStyle w:val="BodyText"/>
      </w:pPr>
      <w:r w:rsidRPr="00AB31C7">
        <w:t>Studies that were published (or submitted to the Department) after the literature search date were to be listed within the ‘</w:t>
      </w:r>
      <w:r w:rsidRPr="00AB31C7">
        <w:rPr>
          <w:rStyle w:val="Emphasis"/>
        </w:rPr>
        <w:t>Studies Awaiting Classification</w:t>
      </w:r>
      <w:r w:rsidRPr="00AB31C7">
        <w:t xml:space="preserve">’ table of the evaluation report and a brief statement about the study and its potential impact on the overall conclusions of the evidence review was to be included under relevant sections of the review (e.g. </w:t>
      </w:r>
      <w:r w:rsidRPr="00AB31C7">
        <w:rPr>
          <w:rStyle w:val="Emphasis"/>
        </w:rPr>
        <w:t>‘Overall completeness and applicability of evidence’</w:t>
      </w:r>
      <w:r w:rsidRPr="00AB31C7">
        <w:t xml:space="preserve">). </w:t>
      </w:r>
    </w:p>
    <w:p w14:paraId="5D600A71" w14:textId="77777777" w:rsidR="008A121E" w:rsidRPr="00AB31C7" w:rsidRDefault="008A121E" w:rsidP="008A121E">
      <w:pPr>
        <w:pStyle w:val="BodyText"/>
      </w:pPr>
      <w:r w:rsidRPr="00AB31C7">
        <w:t>No studies were identified or submitted after the literature search date.</w:t>
      </w:r>
    </w:p>
    <w:p w14:paraId="487D8125" w14:textId="77777777" w:rsidR="008A121E" w:rsidRPr="00AB31C7" w:rsidRDefault="008A121E" w:rsidP="00E96DB4">
      <w:pPr>
        <w:pStyle w:val="Heading3"/>
      </w:pPr>
      <w:bookmarkStart w:id="27" w:name="_Toc86781022"/>
      <w:bookmarkStart w:id="28" w:name="_Ref101445280"/>
      <w:bookmarkStart w:id="29" w:name="_Toc159843654"/>
      <w:r w:rsidRPr="00AB31C7">
        <w:t>Studies published in languages other than English</w:t>
      </w:r>
      <w:bookmarkEnd w:id="27"/>
      <w:bookmarkEnd w:id="28"/>
      <w:bookmarkEnd w:id="29"/>
    </w:p>
    <w:p w14:paraId="11D03818" w14:textId="5C2ED373" w:rsidR="008A121E" w:rsidRPr="00AB31C7" w:rsidRDefault="008A121E" w:rsidP="008A121E">
      <w:pPr>
        <w:pStyle w:val="BodyText"/>
      </w:pPr>
      <w:r w:rsidRPr="00AB31C7">
        <w:t xml:space="preserve">The literature search, as well as the Department’s call for evidence, was not limited by language of publication. Studies in languages other than English could be identified via the English-language databases listed in Appendix </w:t>
      </w:r>
      <w:r w:rsidRPr="00AB31C7">
        <w:fldChar w:fldCharType="begin"/>
      </w:r>
      <w:r w:rsidRPr="00AB31C7">
        <w:instrText xml:space="preserve"> REF _Ref95226833 \r \h </w:instrText>
      </w:r>
      <w:r w:rsidRPr="00AB31C7">
        <w:fldChar w:fldCharType="separate"/>
      </w:r>
      <w:r w:rsidR="00472F61">
        <w:t>A1.1</w:t>
      </w:r>
      <w:r w:rsidRPr="00AB31C7">
        <w:fldChar w:fldCharType="end"/>
      </w:r>
      <w:r w:rsidRPr="00AB31C7">
        <w:t xml:space="preserve">, however databases in languages other than English were not searched. </w:t>
      </w:r>
    </w:p>
    <w:p w14:paraId="7C04A76A" w14:textId="3BF9EC31" w:rsidR="008A121E" w:rsidRPr="00AB31C7" w:rsidRDefault="008A121E" w:rsidP="008A121E">
      <w:pPr>
        <w:pStyle w:val="BodyText"/>
      </w:pPr>
      <w:r w:rsidRPr="00AB31C7">
        <w:t xml:space="preserve">For pragmatic reasons, potentially eligible studies published in languages other than English were documented via a process outlined in Appendix </w:t>
      </w:r>
      <w:r w:rsidRPr="00AB31C7">
        <w:fldChar w:fldCharType="begin"/>
      </w:r>
      <w:r w:rsidRPr="00AB31C7">
        <w:instrText xml:space="preserve"> REF _Ref95226914 \r \h </w:instrText>
      </w:r>
      <w:r w:rsidRPr="00AB31C7">
        <w:fldChar w:fldCharType="separate"/>
      </w:r>
      <w:r w:rsidR="00472F61">
        <w:t>A5.3</w:t>
      </w:r>
      <w:r w:rsidRPr="00AB31C7">
        <w:fldChar w:fldCharType="end"/>
      </w:r>
      <w:r w:rsidRPr="00AB31C7">
        <w:t xml:space="preserve"> and were listed within the ‘</w:t>
      </w:r>
      <w:r w:rsidRPr="00AB31C7">
        <w:rPr>
          <w:rStyle w:val="Emphasis"/>
        </w:rPr>
        <w:t>Studies Awaiting Classification</w:t>
      </w:r>
      <w:r w:rsidRPr="00AB31C7">
        <w:t xml:space="preserve">’ table of the technical report (see Appendix </w:t>
      </w:r>
      <w:r w:rsidR="00CD06B5">
        <w:fldChar w:fldCharType="begin"/>
      </w:r>
      <w:r w:rsidR="00CD06B5">
        <w:instrText xml:space="preserve"> REF _Ref155194270 \r \h </w:instrText>
      </w:r>
      <w:r w:rsidR="00CD06B5">
        <w:fldChar w:fldCharType="separate"/>
      </w:r>
      <w:r w:rsidR="00472F61">
        <w:t>C3.1.2</w:t>
      </w:r>
      <w:r w:rsidR="00CD06B5">
        <w:fldChar w:fldCharType="end"/>
      </w:r>
      <w:r w:rsidRPr="00AB31C7">
        <w:t xml:space="preserve"> [shiatsu] and Appendix </w:t>
      </w:r>
      <w:r w:rsidR="00CD06B5">
        <w:fldChar w:fldCharType="begin"/>
      </w:r>
      <w:r w:rsidR="00CD06B5">
        <w:instrText xml:space="preserve"> REF _Ref155194297 \r \h </w:instrText>
      </w:r>
      <w:r w:rsidR="00CD06B5">
        <w:fldChar w:fldCharType="separate"/>
      </w:r>
      <w:r w:rsidR="00472F61">
        <w:t>C3.2.2</w:t>
      </w:r>
      <w:r w:rsidR="00CD06B5">
        <w:fldChar w:fldCharType="end"/>
      </w:r>
      <w:r w:rsidRPr="00AB31C7">
        <w:t xml:space="preserve"> [acupressure]). </w:t>
      </w:r>
    </w:p>
    <w:p w14:paraId="59977E46" w14:textId="77777777" w:rsidR="008A121E" w:rsidRPr="00AB31C7" w:rsidRDefault="008A121E" w:rsidP="008A121E">
      <w:pPr>
        <w:pStyle w:val="BodyText"/>
      </w:pPr>
      <w:r w:rsidRPr="00AB31C7">
        <w:br w:type="page"/>
      </w:r>
    </w:p>
    <w:p w14:paraId="23D42B82" w14:textId="77777777" w:rsidR="008A121E" w:rsidRPr="00AB31C7" w:rsidRDefault="008A121E" w:rsidP="00A758EB">
      <w:pPr>
        <w:pStyle w:val="Heading2"/>
      </w:pPr>
      <w:bookmarkStart w:id="30" w:name="_Search_strategy"/>
      <w:bookmarkStart w:id="31" w:name="_Ref95226772"/>
      <w:bookmarkStart w:id="32" w:name="_Toc159843655"/>
      <w:bookmarkEnd w:id="30"/>
      <w:r w:rsidRPr="00AB31C7">
        <w:lastRenderedPageBreak/>
        <w:t>Search strategy</w:t>
      </w:r>
      <w:bookmarkEnd w:id="31"/>
      <w:bookmarkEnd w:id="32"/>
    </w:p>
    <w:p w14:paraId="78054F56" w14:textId="7C9909D9" w:rsidR="000724F7" w:rsidRPr="00AB31C7" w:rsidRDefault="008A121E" w:rsidP="008A121E">
      <w:pPr>
        <w:pStyle w:val="BodyText"/>
      </w:pPr>
      <w:r w:rsidRPr="00AB31C7">
        <w:t>The search strategy was developed in-house for the Ovid interface and was adapted to suit EBSCO</w:t>
      </w:r>
      <w:r w:rsidRPr="00AB31C7">
        <w:rPr>
          <w:rStyle w:val="Emphasis"/>
        </w:rPr>
        <w:t>Host</w:t>
      </w:r>
      <w:r w:rsidRPr="00AB31C7">
        <w:t>, the Cochrane Library and PubMed (limited to in-process citations and citations not indexed in MEDLINE).</w:t>
      </w:r>
      <w:r w:rsidR="000724F7" w:rsidRPr="00AB31C7">
        <w:t xml:space="preserve"> </w:t>
      </w:r>
      <w:r w:rsidR="00026E23" w:rsidRPr="00AB31C7">
        <w:t xml:space="preserve">The PubMed search comprised free-text terms only and replicated the free-text sets in the Embase search (converted from the Ovid syntax). The search was restricted to records that are not indexed for MEDLINE (i.e. in-process citations and citations from journals (or parts of journals) that are not currently MEDLINE-indexed). </w:t>
      </w:r>
    </w:p>
    <w:p w14:paraId="6C5C1A81" w14:textId="77777777" w:rsidR="00005A31" w:rsidRPr="00AB31C7" w:rsidRDefault="00005A31" w:rsidP="00E96DB4">
      <w:pPr>
        <w:pStyle w:val="H3notoc"/>
      </w:pPr>
      <w:r w:rsidRPr="00AB31C7">
        <w:t>Concept: Study design limits (SR, RCT, NRSI, not animals)</w:t>
      </w:r>
    </w:p>
    <w:p w14:paraId="2471ADE4" w14:textId="77777777" w:rsidR="00005A31" w:rsidRPr="00AB31C7" w:rsidRDefault="00005A31" w:rsidP="00005A31">
      <w:pPr>
        <w:pStyle w:val="BodyText"/>
      </w:pPr>
      <w:r w:rsidRPr="00AB31C7">
        <w:t>1. exp meta analysis/ or meta analysis.mp. or exp systematic review/ or systematic review.mp. or pooled analysis.mp. or ((exp review/ or review.mp.) and (systemat* or pool*).mp.)</w:t>
      </w:r>
    </w:p>
    <w:p w14:paraId="3828D460" w14:textId="77777777" w:rsidR="00005A31" w:rsidRPr="00AB31C7" w:rsidRDefault="00005A31" w:rsidP="00005A31">
      <w:pPr>
        <w:pStyle w:val="BodyText"/>
      </w:pPr>
      <w:r w:rsidRPr="00AB31C7">
        <w:t>2. exp comparative study/ or comparative study.mp. or exp clinical trial/ or clinical trial.mp. or randomized controlled trial.mp. or randomi?ed controlled trial.mp. or exp randomized controlled trial/ or exp randomization/ or randomization.mp. or randomi?ation.mp. or exp single blind procedure/ or single blind procedure.mp. or exp double blind procedure/ or double blind procedure.mp. or exp triple blind procedure/ or triple blind procedure.mp. or exp crossover procedure/ or crossover procedure.mp. or exp placebo/ or placebo*.mp. or random*.mp. or rct.mp. or single blind.mp. or single blinded.mp. or double blind.mp. or double blinded.mp. or treble blind.mp. or triple blind.mp. or triple blinded.mp. or exp prospective study/ or prospective study.mp.</w:t>
      </w:r>
      <w:r w:rsidRPr="00AB31C7">
        <w:tab/>
      </w:r>
    </w:p>
    <w:p w14:paraId="11684AD5" w14:textId="77777777" w:rsidR="00005A31" w:rsidRPr="00AB31C7" w:rsidRDefault="00005A31" w:rsidP="00005A31">
      <w:pPr>
        <w:pStyle w:val="BodyText"/>
      </w:pPr>
      <w:r w:rsidRPr="00AB31C7">
        <w:t>3. exp clinical study/ or exp case control study/ or exp family study/ or exp longitudinal study/ or exp retrospective study/ or exp cohort analysis/ or (cohort adj1 stud*).mp. or (case control adj1 stud*).mp. or (exp prospective study/ not randomi?ed controlled trials.mp.) or (follow up adj1 stud*).mp. or (observational adj1 stud*).mp. or (epidemiologic* adj1 stud*).mp. or (cross sectional adj1 stud*).mp.</w:t>
      </w:r>
      <w:r w:rsidRPr="00AB31C7">
        <w:tab/>
      </w:r>
    </w:p>
    <w:p w14:paraId="690B8CB1" w14:textId="77777777" w:rsidR="00005A31" w:rsidRPr="00AB31C7" w:rsidRDefault="00005A31" w:rsidP="00005A31">
      <w:pPr>
        <w:pStyle w:val="BodyText"/>
      </w:pPr>
      <w:r w:rsidRPr="00AB31C7">
        <w:t>4. case report/</w:t>
      </w:r>
      <w:r w:rsidRPr="00AB31C7">
        <w:tab/>
      </w:r>
    </w:p>
    <w:p w14:paraId="7B214ECB" w14:textId="77777777" w:rsidR="00005A31" w:rsidRPr="00AB31C7" w:rsidRDefault="00005A31" w:rsidP="00005A31">
      <w:pPr>
        <w:pStyle w:val="BodyText"/>
      </w:pPr>
      <w:r w:rsidRPr="00AB31C7">
        <w:t>5. (editorial or letter or comment or historical article).pt.</w:t>
      </w:r>
    </w:p>
    <w:p w14:paraId="47D8C28C" w14:textId="77777777" w:rsidR="00005A31" w:rsidRPr="00AB31C7" w:rsidRDefault="00005A31" w:rsidP="00005A31">
      <w:pPr>
        <w:pStyle w:val="BodyText"/>
      </w:pPr>
      <w:r w:rsidRPr="00AB31C7">
        <w:t>6. (animals/ or nonhuman/) not humans/</w:t>
      </w:r>
    </w:p>
    <w:p w14:paraId="0D3B9E8F" w14:textId="61AC57FD" w:rsidR="006E205C" w:rsidRPr="00AB31C7" w:rsidRDefault="00005A31" w:rsidP="00005A31">
      <w:pPr>
        <w:pStyle w:val="BodyText"/>
      </w:pPr>
      <w:r w:rsidRPr="00AB31C7">
        <w:t>7. 4 or 5 or 6</w:t>
      </w:r>
    </w:p>
    <w:p w14:paraId="7B188DE3" w14:textId="77777777" w:rsidR="00005A31" w:rsidRPr="00AB31C7" w:rsidRDefault="00005A31" w:rsidP="00E96DB4">
      <w:pPr>
        <w:pStyle w:val="H3notoc"/>
      </w:pPr>
      <w:r w:rsidRPr="00AB31C7">
        <w:t>Concept: Acupressure</w:t>
      </w:r>
    </w:p>
    <w:p w14:paraId="78083951" w14:textId="77777777" w:rsidR="00005A31" w:rsidRPr="00AB31C7" w:rsidRDefault="00005A31" w:rsidP="00005A31">
      <w:pPr>
        <w:pStyle w:val="BodyText"/>
      </w:pPr>
      <w:r w:rsidRPr="00AB31C7">
        <w:t>8. exp acupressure/</w:t>
      </w:r>
    </w:p>
    <w:p w14:paraId="6E8BE25E" w14:textId="77777777" w:rsidR="00005A31" w:rsidRPr="00AB31C7" w:rsidRDefault="00005A31" w:rsidP="00005A31">
      <w:pPr>
        <w:pStyle w:val="BodyText"/>
      </w:pPr>
      <w:r w:rsidRPr="00AB31C7">
        <w:t>9. Digitopression.ti,ab.</w:t>
      </w:r>
    </w:p>
    <w:p w14:paraId="0778196D" w14:textId="77777777" w:rsidR="00005A31" w:rsidRPr="00AB31C7" w:rsidRDefault="00005A31" w:rsidP="00005A31">
      <w:pPr>
        <w:pStyle w:val="BodyText"/>
      </w:pPr>
      <w:r w:rsidRPr="00AB31C7">
        <w:t>10. Digitopuncture.ti,ab.</w:t>
      </w:r>
    </w:p>
    <w:p w14:paraId="25742605" w14:textId="77777777" w:rsidR="00005A31" w:rsidRPr="00AB31C7" w:rsidRDefault="00005A31" w:rsidP="00005A31">
      <w:pPr>
        <w:pStyle w:val="BodyText"/>
      </w:pPr>
      <w:r w:rsidRPr="00AB31C7">
        <w:t>11. Acupresion.ti,ab.</w:t>
      </w:r>
    </w:p>
    <w:p w14:paraId="73E342DD" w14:textId="77777777" w:rsidR="00005A31" w:rsidRPr="00AB31C7" w:rsidRDefault="00005A31" w:rsidP="00005A31">
      <w:pPr>
        <w:pStyle w:val="BodyText"/>
      </w:pPr>
      <w:r w:rsidRPr="00AB31C7">
        <w:t>12. Acupressure.ti,ab.</w:t>
      </w:r>
    </w:p>
    <w:p w14:paraId="70890933" w14:textId="77777777" w:rsidR="00005A31" w:rsidRPr="00AB31C7" w:rsidRDefault="00005A31" w:rsidP="00005A31">
      <w:pPr>
        <w:pStyle w:val="BodyText"/>
      </w:pPr>
      <w:r w:rsidRPr="00AB31C7">
        <w:t>13. Acupression.ti,ab.</w:t>
      </w:r>
    </w:p>
    <w:p w14:paraId="5432DF8A" w14:textId="77777777" w:rsidR="00005A31" w:rsidRPr="00AB31C7" w:rsidRDefault="00005A31" w:rsidP="00005A31">
      <w:pPr>
        <w:pStyle w:val="BodyText"/>
      </w:pPr>
      <w:r w:rsidRPr="00AB31C7">
        <w:t>14. Acupressao.ti,ab.</w:t>
      </w:r>
    </w:p>
    <w:p w14:paraId="3EB68E45" w14:textId="77777777" w:rsidR="00005A31" w:rsidRPr="00AB31C7" w:rsidRDefault="00005A31" w:rsidP="00005A31">
      <w:pPr>
        <w:pStyle w:val="BodyText"/>
      </w:pPr>
      <w:r w:rsidRPr="00AB31C7">
        <w:t>15. acupress*.ti,ab.</w:t>
      </w:r>
    </w:p>
    <w:p w14:paraId="08C3635D" w14:textId="7C7CBE6F" w:rsidR="00005A31" w:rsidRPr="00AB31C7" w:rsidRDefault="00005A31" w:rsidP="00005A31">
      <w:pPr>
        <w:pStyle w:val="BodyText"/>
      </w:pPr>
      <w:r w:rsidRPr="00AB31C7">
        <w:t>16. or/8-15</w:t>
      </w:r>
    </w:p>
    <w:p w14:paraId="4CEF1C15" w14:textId="77777777" w:rsidR="00005A31" w:rsidRPr="00AB31C7" w:rsidRDefault="00005A31" w:rsidP="00E96DB4">
      <w:pPr>
        <w:pStyle w:val="H3notoc"/>
      </w:pPr>
      <w:r w:rsidRPr="00AB31C7">
        <w:t>Concept: shiatsu or amna</w:t>
      </w:r>
    </w:p>
    <w:p w14:paraId="0C153E0E" w14:textId="77777777" w:rsidR="00005A31" w:rsidRPr="00AB31C7" w:rsidRDefault="00005A31" w:rsidP="00005A31">
      <w:pPr>
        <w:pStyle w:val="BodyText"/>
      </w:pPr>
      <w:r w:rsidRPr="00AB31C7">
        <w:t>17. exp shiatsu/</w:t>
      </w:r>
      <w:r w:rsidRPr="00AB31C7">
        <w:tab/>
      </w:r>
    </w:p>
    <w:p w14:paraId="25FA4C32" w14:textId="77777777" w:rsidR="00005A31" w:rsidRPr="00AB31C7" w:rsidRDefault="00005A31" w:rsidP="00005A31">
      <w:pPr>
        <w:pStyle w:val="BodyText"/>
      </w:pPr>
      <w:r w:rsidRPr="00AB31C7">
        <w:t>18. (Japanese adj2 massage).ti,ab.</w:t>
      </w:r>
    </w:p>
    <w:p w14:paraId="0E49DAFB" w14:textId="77777777" w:rsidR="00005A31" w:rsidRPr="00AB31C7" w:rsidRDefault="00005A31" w:rsidP="00005A31">
      <w:pPr>
        <w:pStyle w:val="BodyText"/>
      </w:pPr>
      <w:r w:rsidRPr="00AB31C7">
        <w:t>19. Chih Ya.ti,ab.</w:t>
      </w:r>
      <w:r w:rsidRPr="00AB31C7">
        <w:tab/>
      </w:r>
    </w:p>
    <w:p w14:paraId="4262873B" w14:textId="77777777" w:rsidR="00005A31" w:rsidRPr="00AB31C7" w:rsidRDefault="00005A31" w:rsidP="00005A31">
      <w:pPr>
        <w:pStyle w:val="BodyText"/>
      </w:pPr>
      <w:r w:rsidRPr="00AB31C7">
        <w:lastRenderedPageBreak/>
        <w:t>20. Zhi Ya.ti,ab.</w:t>
      </w:r>
      <w:r w:rsidRPr="00AB31C7">
        <w:tab/>
      </w:r>
    </w:p>
    <w:p w14:paraId="58EAB72D" w14:textId="77777777" w:rsidR="00005A31" w:rsidRPr="00AB31C7" w:rsidRDefault="00005A31" w:rsidP="00005A31">
      <w:pPr>
        <w:pStyle w:val="BodyText"/>
      </w:pPr>
      <w:r w:rsidRPr="00AB31C7">
        <w:t>21. Shiat?u.ti,ab.</w:t>
      </w:r>
      <w:r w:rsidRPr="00AB31C7">
        <w:tab/>
      </w:r>
    </w:p>
    <w:p w14:paraId="3F8223E5" w14:textId="2D7039F3" w:rsidR="00005A31" w:rsidRPr="00AB31C7" w:rsidRDefault="00005A31" w:rsidP="00005A31">
      <w:pPr>
        <w:pStyle w:val="BodyText"/>
      </w:pPr>
      <w:r w:rsidRPr="00AB31C7">
        <w:t>22. Shiatsu.ti,ab.</w:t>
      </w:r>
    </w:p>
    <w:p w14:paraId="7EA7ED44" w14:textId="77777777" w:rsidR="00005A31" w:rsidRPr="00AB31C7" w:rsidRDefault="00005A31" w:rsidP="00005A31">
      <w:pPr>
        <w:pStyle w:val="BodyText"/>
      </w:pPr>
      <w:r w:rsidRPr="00AB31C7">
        <w:t>23. shiatzu.ti,ab.</w:t>
      </w:r>
      <w:r w:rsidRPr="00AB31C7">
        <w:tab/>
      </w:r>
    </w:p>
    <w:p w14:paraId="0B464B2F" w14:textId="77777777" w:rsidR="00005A31" w:rsidRPr="00AB31C7" w:rsidRDefault="00005A31" w:rsidP="00005A31">
      <w:pPr>
        <w:pStyle w:val="BodyText"/>
      </w:pPr>
      <w:r w:rsidRPr="00AB31C7">
        <w:t>24. anma.ti,ab.</w:t>
      </w:r>
    </w:p>
    <w:p w14:paraId="53DBA285" w14:textId="7EEFE947" w:rsidR="00005A31" w:rsidRDefault="00005A31" w:rsidP="00005A31">
      <w:pPr>
        <w:pStyle w:val="BodyText"/>
      </w:pPr>
      <w:r w:rsidRPr="00AB31C7">
        <w:t>25. amna.ti,ab.</w:t>
      </w:r>
      <w:r w:rsidRPr="00AB31C7">
        <w:tab/>
      </w:r>
    </w:p>
    <w:p w14:paraId="37D21F46" w14:textId="2CC063D5" w:rsidR="003059C8" w:rsidRDefault="003059C8" w:rsidP="004676A6">
      <w:pPr>
        <w:pStyle w:val="Tabletext"/>
        <w:spacing w:before="0" w:after="120"/>
      </w:pPr>
      <w:r>
        <w:t>26. amma.ti,ab.</w:t>
      </w:r>
      <w:r>
        <w:tab/>
      </w:r>
    </w:p>
    <w:p w14:paraId="13068E6F" w14:textId="787FF2E2" w:rsidR="003059C8" w:rsidRDefault="003059C8" w:rsidP="004676A6">
      <w:pPr>
        <w:pStyle w:val="Tabletext"/>
        <w:spacing w:before="0" w:after="120"/>
      </w:pPr>
      <w:r>
        <w:t>27. gua gon.ti,ab.</w:t>
      </w:r>
    </w:p>
    <w:p w14:paraId="7D92EF2B" w14:textId="422FEBCB" w:rsidR="003059C8" w:rsidRDefault="003059C8" w:rsidP="004676A6">
      <w:pPr>
        <w:pStyle w:val="Tabletext"/>
        <w:spacing w:before="0" w:after="120"/>
      </w:pPr>
      <w:r>
        <w:t>28. gua sha.ti,ab.</w:t>
      </w:r>
    </w:p>
    <w:p w14:paraId="08EE4354" w14:textId="7B78F54D" w:rsidR="003059C8" w:rsidRDefault="003059C8" w:rsidP="004676A6">
      <w:pPr>
        <w:pStyle w:val="Tabletext"/>
        <w:spacing w:before="0" w:after="120"/>
      </w:pPr>
      <w:r>
        <w:t>29. or/17-28</w:t>
      </w:r>
    </w:p>
    <w:p w14:paraId="6E6F8D16" w14:textId="77777777" w:rsidR="008A0494" w:rsidRPr="00AB31C7" w:rsidRDefault="008A0494" w:rsidP="00005A31">
      <w:pPr>
        <w:pStyle w:val="BodyText"/>
      </w:pPr>
    </w:p>
    <w:p w14:paraId="7B4B6340" w14:textId="77777777" w:rsidR="00005A31" w:rsidRPr="00AB31C7" w:rsidRDefault="00005A31" w:rsidP="00E96DB4">
      <w:pPr>
        <w:pStyle w:val="H3notoc"/>
      </w:pPr>
      <w:r w:rsidRPr="00AB31C7">
        <w:t>Concept: acupoint</w:t>
      </w:r>
    </w:p>
    <w:p w14:paraId="162B8D68" w14:textId="77777777" w:rsidR="00005A31" w:rsidRPr="00AB31C7" w:rsidRDefault="00005A31" w:rsidP="00005A31">
      <w:pPr>
        <w:pStyle w:val="BodyText"/>
      </w:pPr>
      <w:r w:rsidRPr="00AB31C7">
        <w:t>30. (acupoint and massage).ti,ab.</w:t>
      </w:r>
    </w:p>
    <w:p w14:paraId="1FDC8BB3" w14:textId="77777777" w:rsidR="00005A31" w:rsidRPr="00AB31C7" w:rsidRDefault="00005A31" w:rsidP="00005A31">
      <w:pPr>
        <w:pStyle w:val="BodyText"/>
      </w:pPr>
      <w:r w:rsidRPr="00AB31C7">
        <w:t>31. (acupoint adj3 pressure).ti,ab.</w:t>
      </w:r>
    </w:p>
    <w:p w14:paraId="6AE81F5A" w14:textId="77777777" w:rsidR="00005A31" w:rsidRPr="00AB31C7" w:rsidRDefault="00005A31" w:rsidP="00005A31">
      <w:pPr>
        <w:pStyle w:val="BodyText"/>
      </w:pPr>
      <w:r w:rsidRPr="00AB31C7">
        <w:t>32. acupoint therap*.ti,ab.</w:t>
      </w:r>
      <w:r w:rsidRPr="00AB31C7">
        <w:tab/>
      </w:r>
    </w:p>
    <w:p w14:paraId="6607AAEA" w14:textId="77777777" w:rsidR="00005A31" w:rsidRPr="00AB31C7" w:rsidRDefault="00005A31" w:rsidP="00005A31">
      <w:pPr>
        <w:pStyle w:val="BodyText"/>
      </w:pPr>
      <w:r w:rsidRPr="00AB31C7">
        <w:t>33. (meridian* and (stretching or massage)).ti,ab.</w:t>
      </w:r>
      <w:r w:rsidRPr="00AB31C7">
        <w:tab/>
      </w:r>
    </w:p>
    <w:p w14:paraId="4F34D083" w14:textId="77777777" w:rsidR="00005A31" w:rsidRPr="00AB31C7" w:rsidRDefault="00005A31" w:rsidP="00005A31">
      <w:pPr>
        <w:pStyle w:val="BodyText"/>
      </w:pPr>
      <w:r w:rsidRPr="00AB31C7">
        <w:t>34. (meridian* adj3 pressure).ti,ab.</w:t>
      </w:r>
    </w:p>
    <w:p w14:paraId="383014F2" w14:textId="77777777" w:rsidR="00005A31" w:rsidRPr="00AB31C7" w:rsidRDefault="00005A31" w:rsidP="00005A31">
      <w:pPr>
        <w:pStyle w:val="BodyText"/>
      </w:pPr>
      <w:r w:rsidRPr="00AB31C7">
        <w:t>35. (meridian* adj3 manipulat*).ti,ab.</w:t>
      </w:r>
    </w:p>
    <w:p w14:paraId="5B8390CC" w14:textId="27A05C36" w:rsidR="00005A31" w:rsidRPr="00AB31C7" w:rsidRDefault="00005A31" w:rsidP="00005A31">
      <w:pPr>
        <w:pStyle w:val="BodyText"/>
      </w:pPr>
      <w:r w:rsidRPr="00AB31C7">
        <w:t>36. or/30-35</w:t>
      </w:r>
    </w:p>
    <w:p w14:paraId="68C81429" w14:textId="77777777" w:rsidR="00005A31" w:rsidRPr="00AB31C7" w:rsidRDefault="00005A31" w:rsidP="00E96DB4">
      <w:pPr>
        <w:pStyle w:val="H3notoc"/>
      </w:pPr>
      <w:r w:rsidRPr="00AB31C7">
        <w:t>Concept: SR of acupressure or acupoint</w:t>
      </w:r>
    </w:p>
    <w:p w14:paraId="5EBA650D" w14:textId="77777777" w:rsidR="00005A31" w:rsidRPr="00AB31C7" w:rsidRDefault="00005A31" w:rsidP="00005A31">
      <w:pPr>
        <w:pStyle w:val="BodyText"/>
      </w:pPr>
      <w:r w:rsidRPr="00AB31C7">
        <w:t>37. 1 AND (16 or 36)</w:t>
      </w:r>
    </w:p>
    <w:p w14:paraId="64032A34" w14:textId="2FC37CBD" w:rsidR="00005A31" w:rsidRPr="00AB31C7" w:rsidRDefault="00005A31" w:rsidP="00005A31">
      <w:pPr>
        <w:pStyle w:val="BodyText"/>
      </w:pPr>
      <w:r w:rsidRPr="00AB31C7">
        <w:t>38. 37 NOT 7</w:t>
      </w:r>
    </w:p>
    <w:p w14:paraId="49CE52D1" w14:textId="77777777" w:rsidR="00005A31" w:rsidRPr="00AB31C7" w:rsidRDefault="00005A31" w:rsidP="00E96DB4">
      <w:pPr>
        <w:pStyle w:val="H3notoc"/>
      </w:pPr>
      <w:r w:rsidRPr="00AB31C7">
        <w:t>Concept: RCT of shiatsu or acupoint</w:t>
      </w:r>
    </w:p>
    <w:p w14:paraId="0B4C0820" w14:textId="77777777" w:rsidR="00005A31" w:rsidRPr="00AB31C7" w:rsidRDefault="00005A31" w:rsidP="00005A31">
      <w:pPr>
        <w:pStyle w:val="BodyText"/>
      </w:pPr>
      <w:r w:rsidRPr="00AB31C7">
        <w:t>39. 2 AND (29 or 36)</w:t>
      </w:r>
    </w:p>
    <w:p w14:paraId="28E38ED9" w14:textId="7EE07230" w:rsidR="009A6F68" w:rsidRPr="00AB31C7" w:rsidRDefault="00005A31" w:rsidP="00005A31">
      <w:pPr>
        <w:pStyle w:val="BodyText"/>
      </w:pPr>
      <w:r w:rsidRPr="00AB31C7">
        <w:t>40. 39 NOT 7</w:t>
      </w:r>
    </w:p>
    <w:p w14:paraId="5C1B5DCB" w14:textId="77777777" w:rsidR="00005A31" w:rsidRPr="00AB31C7" w:rsidRDefault="00005A31" w:rsidP="00E96DB4">
      <w:pPr>
        <w:pStyle w:val="H3notoc"/>
      </w:pPr>
      <w:r w:rsidRPr="00AB31C7">
        <w:t>Concept: NRSI of shiatsu or acupoint</w:t>
      </w:r>
    </w:p>
    <w:p w14:paraId="20EA2344" w14:textId="77777777" w:rsidR="00005A31" w:rsidRPr="00AB31C7" w:rsidRDefault="00005A31" w:rsidP="00005A31">
      <w:pPr>
        <w:pStyle w:val="BodyText"/>
      </w:pPr>
      <w:r w:rsidRPr="00AB31C7">
        <w:t>41. 3 AND (29 or 36)</w:t>
      </w:r>
    </w:p>
    <w:p w14:paraId="71413732" w14:textId="406F46D1" w:rsidR="000724F7" w:rsidRPr="00AB31C7" w:rsidRDefault="00005A31" w:rsidP="00005A31">
      <w:pPr>
        <w:pStyle w:val="BodyText"/>
      </w:pPr>
      <w:r w:rsidRPr="00AB31C7">
        <w:t>42. 41 NOT 7</w:t>
      </w:r>
    </w:p>
    <w:p w14:paraId="4527F5BD" w14:textId="77777777" w:rsidR="00026E23" w:rsidRPr="00AB31C7" w:rsidRDefault="00026E23" w:rsidP="00005A31">
      <w:pPr>
        <w:pStyle w:val="BodyText"/>
      </w:pPr>
    </w:p>
    <w:p w14:paraId="752ADD74" w14:textId="77777777" w:rsidR="00026E23" w:rsidRPr="00F05645" w:rsidRDefault="00026E23" w:rsidP="00F05645">
      <w:pPr>
        <w:pStyle w:val="BodyText"/>
      </w:pPr>
      <w:r w:rsidRPr="00AB31C7">
        <w:br w:type="page"/>
      </w:r>
    </w:p>
    <w:p w14:paraId="7303D317" w14:textId="5E5B71D5" w:rsidR="008A121E" w:rsidRPr="00AB31C7" w:rsidRDefault="008A121E" w:rsidP="00E96DB4">
      <w:pPr>
        <w:pStyle w:val="H3notoc"/>
      </w:pPr>
      <w:r w:rsidRPr="00AB31C7">
        <w:lastRenderedPageBreak/>
        <w:t>Ovid syntax</w:t>
      </w:r>
    </w:p>
    <w:p w14:paraId="74C61955" w14:textId="77777777" w:rsidR="008A121E" w:rsidRPr="00AB31C7" w:rsidRDefault="008A121E" w:rsidP="000724F7">
      <w:pPr>
        <w:pStyle w:val="Tabletext9pt"/>
      </w:pPr>
      <w:r w:rsidRPr="00AB31C7">
        <w:t>Exp explodes controlled vocabulary term (i.e. includes all narrower terms in the hierarchy)</w:t>
      </w:r>
    </w:p>
    <w:p w14:paraId="6EC6B502" w14:textId="77777777" w:rsidR="008A121E" w:rsidRPr="00AB31C7" w:rsidRDefault="008A121E" w:rsidP="000724F7">
      <w:pPr>
        <w:pStyle w:val="Tabletext9pt"/>
      </w:pPr>
      <w:r w:rsidRPr="00AB31C7">
        <w:t>* denotes a term that has been searched as a major subject heading</w:t>
      </w:r>
    </w:p>
    <w:p w14:paraId="581AF38E" w14:textId="77777777" w:rsidR="008A121E" w:rsidRPr="00AB31C7" w:rsidRDefault="008A121E" w:rsidP="000724F7">
      <w:pPr>
        <w:pStyle w:val="Tabletext9pt"/>
      </w:pPr>
      <w:r w:rsidRPr="00AB31C7">
        <w:t>/ denotes controlled vocabulary terms (EMTREE)</w:t>
      </w:r>
    </w:p>
    <w:p w14:paraId="1CFE62BC" w14:textId="77777777" w:rsidR="008A121E" w:rsidRPr="00AB31C7" w:rsidRDefault="008A121E" w:rsidP="000724F7">
      <w:pPr>
        <w:pStyle w:val="Tabletext9pt"/>
      </w:pPr>
      <w:r w:rsidRPr="00AB31C7">
        <w:t>$ truncation character (unlimited truncation)</w:t>
      </w:r>
    </w:p>
    <w:p w14:paraId="661E7919" w14:textId="77777777" w:rsidR="008A121E" w:rsidRPr="00AB31C7" w:rsidRDefault="008A121E" w:rsidP="000724F7">
      <w:pPr>
        <w:pStyle w:val="Tabletext9pt"/>
      </w:pPr>
      <w:r w:rsidRPr="00AB31C7">
        <w:t>$</w:t>
      </w:r>
      <w:r w:rsidRPr="00AB31C7">
        <w:rPr>
          <w:rStyle w:val="Emphasis"/>
        </w:rPr>
        <w:t xml:space="preserve">n </w:t>
      </w:r>
      <w:r w:rsidRPr="00AB31C7">
        <w:t>truncation limited to specified number (</w:t>
      </w:r>
      <w:r w:rsidRPr="00AB31C7">
        <w:rPr>
          <w:rStyle w:val="Emphasis"/>
        </w:rPr>
        <w:t>n</w:t>
      </w:r>
      <w:r w:rsidRPr="00AB31C7">
        <w:t>) of characters (e.g. time$1 identifies time, timed, timer, times but not timetable)</w:t>
      </w:r>
    </w:p>
    <w:p w14:paraId="3A1893C4" w14:textId="77777777" w:rsidR="008A121E" w:rsidRPr="00AB31C7" w:rsidRDefault="008A121E" w:rsidP="000724F7">
      <w:pPr>
        <w:pStyle w:val="Tabletext9pt"/>
        <w:rPr>
          <w:lang w:eastAsia="en-AU"/>
        </w:rPr>
      </w:pPr>
      <w:r w:rsidRPr="00AB31C7">
        <w:rPr>
          <w:lang w:eastAsia="en-AU"/>
        </w:rPr>
        <w:t xml:space="preserve">* </w:t>
      </w:r>
      <w:r w:rsidRPr="00AB31C7">
        <w:t>truncation character (unlimited truncation)</w:t>
      </w:r>
    </w:p>
    <w:p w14:paraId="5BE99E51" w14:textId="77777777" w:rsidR="008A121E" w:rsidRPr="00AB31C7" w:rsidRDefault="008A121E" w:rsidP="000724F7">
      <w:pPr>
        <w:pStyle w:val="Tabletext9pt"/>
      </w:pPr>
      <w:r w:rsidRPr="00AB31C7">
        <w:t>? substitutes any letter (e.g. oxidi?ed identifies oxidised and oxidized)</w:t>
      </w:r>
    </w:p>
    <w:p w14:paraId="2C6B7AA5" w14:textId="77777777" w:rsidR="008A121E" w:rsidRPr="00AB31C7" w:rsidRDefault="008A121E" w:rsidP="000724F7">
      <w:pPr>
        <w:pStyle w:val="Tabletext9pt"/>
      </w:pPr>
      <w:r w:rsidRPr="00AB31C7">
        <w:t>adj</w:t>
      </w:r>
      <w:r w:rsidRPr="00AB31C7">
        <w:rPr>
          <w:rStyle w:val="Emphasis"/>
        </w:rPr>
        <w:t xml:space="preserve">n </w:t>
      </w:r>
      <w:r w:rsidRPr="00AB31C7">
        <w:t>search terms within a specified number (</w:t>
      </w:r>
      <w:r w:rsidRPr="00AB31C7">
        <w:rPr>
          <w:rStyle w:val="Emphasis"/>
        </w:rPr>
        <w:t>n</w:t>
      </w:r>
      <w:r w:rsidRPr="00AB31C7">
        <w:t>) of words from each other in any order</w:t>
      </w:r>
    </w:p>
    <w:p w14:paraId="324CD107" w14:textId="77777777" w:rsidR="008A121E" w:rsidRPr="00AB31C7" w:rsidRDefault="008A121E" w:rsidP="000724F7">
      <w:pPr>
        <w:pStyle w:val="Tabletext9pt"/>
      </w:pPr>
      <w:r w:rsidRPr="00AB31C7">
        <w:t>.ti. limit to title field</w:t>
      </w:r>
    </w:p>
    <w:p w14:paraId="47FBBF27" w14:textId="77777777" w:rsidR="008A121E" w:rsidRPr="00AB31C7" w:rsidRDefault="008A121E" w:rsidP="000724F7">
      <w:pPr>
        <w:pStyle w:val="Tabletext9pt"/>
      </w:pPr>
      <w:r w:rsidRPr="00AB31C7">
        <w:t>.ti,ab. limit to title and abstract fields</w:t>
      </w:r>
    </w:p>
    <w:p w14:paraId="1FE10B32" w14:textId="77777777" w:rsidR="008A121E" w:rsidRPr="00AB31C7" w:rsidRDefault="008A121E" w:rsidP="000724F7">
      <w:pPr>
        <w:pStyle w:val="Tabletext9pt"/>
      </w:pPr>
      <w:r w:rsidRPr="00AB31C7">
        <w:t>.kw,ti,ab. limit to keyword, title and abstract field</w:t>
      </w:r>
    </w:p>
    <w:p w14:paraId="17773058" w14:textId="77777777" w:rsidR="008A121E" w:rsidRPr="00AB31C7" w:rsidRDefault="008A121E" w:rsidP="000724F7">
      <w:pPr>
        <w:pStyle w:val="Tabletext9pt"/>
      </w:pPr>
      <w:r w:rsidRPr="00AB31C7">
        <w:t>.pt limit to publication type</w:t>
      </w:r>
    </w:p>
    <w:p w14:paraId="03B7CCAB" w14:textId="77777777" w:rsidR="000724F7" w:rsidRPr="00AB31C7" w:rsidRDefault="000724F7" w:rsidP="008A121E">
      <w:pPr>
        <w:pStyle w:val="Tabletext9pt"/>
      </w:pPr>
    </w:p>
    <w:p w14:paraId="528655C4" w14:textId="77777777" w:rsidR="008A121E" w:rsidRPr="00AB31C7" w:rsidRDefault="008A121E" w:rsidP="00E96DB4">
      <w:pPr>
        <w:pStyle w:val="H3notoc"/>
      </w:pPr>
      <w:r w:rsidRPr="00AB31C7">
        <w:t>CINHAL syntax</w:t>
      </w:r>
    </w:p>
    <w:p w14:paraId="06952A15" w14:textId="77777777" w:rsidR="008A121E" w:rsidRPr="00AB31C7" w:rsidRDefault="008A121E" w:rsidP="000724F7">
      <w:pPr>
        <w:pStyle w:val="Tabletext9pt"/>
        <w:rPr>
          <w:noProof/>
        </w:rPr>
      </w:pPr>
      <w:r w:rsidRPr="00AB31C7">
        <w:rPr>
          <w:noProof/>
        </w:rPr>
        <w:t>* truncation character (unlimited truncation)</w:t>
      </w:r>
    </w:p>
    <w:p w14:paraId="237C0DFF" w14:textId="77777777" w:rsidR="008A121E" w:rsidRPr="00AB31C7" w:rsidRDefault="008A121E" w:rsidP="000724F7">
      <w:pPr>
        <w:pStyle w:val="Tabletext9pt"/>
        <w:rPr>
          <w:noProof/>
        </w:rPr>
      </w:pPr>
      <w:r w:rsidRPr="00AB31C7">
        <w:rPr>
          <w:noProof/>
        </w:rPr>
        <w:t># wildcard character will replace 1 or 0 characters (e.g. f#etus will retrieve fetus and foetus)</w:t>
      </w:r>
    </w:p>
    <w:p w14:paraId="6931A31C" w14:textId="77777777" w:rsidR="008A121E" w:rsidRPr="00AB31C7" w:rsidRDefault="008A121E" w:rsidP="000724F7">
      <w:pPr>
        <w:pStyle w:val="Tabletext9pt"/>
        <w:rPr>
          <w:noProof/>
        </w:rPr>
      </w:pPr>
      <w:r w:rsidRPr="00AB31C7">
        <w:rPr>
          <w:noProof/>
        </w:rPr>
        <w:t>? wildcard character will replace one character (e.g. wom?n will retrieve women and woman)</w:t>
      </w:r>
    </w:p>
    <w:p w14:paraId="304B6135" w14:textId="77777777" w:rsidR="008A121E" w:rsidRPr="00AB31C7" w:rsidRDefault="008A121E" w:rsidP="000724F7">
      <w:pPr>
        <w:pStyle w:val="Tabletext9pt"/>
        <w:rPr>
          <w:noProof/>
        </w:rPr>
      </w:pPr>
      <w:r w:rsidRPr="00AB31C7">
        <w:rPr>
          <w:noProof/>
        </w:rPr>
        <w:t>MH - Search the exact CINAHL® subject heading; searches both major and minor headings</w:t>
      </w:r>
    </w:p>
    <w:p w14:paraId="56DD07A4" w14:textId="77777777" w:rsidR="008A121E" w:rsidRPr="00AB31C7" w:rsidRDefault="008A121E" w:rsidP="000724F7">
      <w:pPr>
        <w:pStyle w:val="Tabletext9pt"/>
        <w:rPr>
          <w:noProof/>
        </w:rPr>
      </w:pPr>
      <w:r w:rsidRPr="00AB31C7">
        <w:rPr>
          <w:noProof/>
        </w:rPr>
        <w:t>MH”heading”+ Search an exploded subheading</w:t>
      </w:r>
    </w:p>
    <w:p w14:paraId="787B132A" w14:textId="77777777" w:rsidR="008A121E" w:rsidRPr="00AB31C7" w:rsidRDefault="008A121E" w:rsidP="000724F7">
      <w:pPr>
        <w:pStyle w:val="Tabletext9pt"/>
        <w:rPr>
          <w:noProof/>
        </w:rPr>
      </w:pPr>
      <w:r w:rsidRPr="00AB31C7">
        <w:rPr>
          <w:noProof/>
        </w:rPr>
        <w:t>TI search title fields</w:t>
      </w:r>
    </w:p>
    <w:p w14:paraId="249B2460" w14:textId="77777777" w:rsidR="008A121E" w:rsidRPr="00AB31C7" w:rsidRDefault="008A121E" w:rsidP="000724F7">
      <w:pPr>
        <w:pStyle w:val="Tabletext9pt"/>
        <w:rPr>
          <w:noProof/>
        </w:rPr>
      </w:pPr>
      <w:r w:rsidRPr="00AB31C7">
        <w:rPr>
          <w:noProof/>
        </w:rPr>
        <w:t>AB search abstract fields</w:t>
      </w:r>
    </w:p>
    <w:p w14:paraId="6ECF42ED" w14:textId="77777777" w:rsidR="008A121E" w:rsidRPr="00AB31C7" w:rsidRDefault="008A121E" w:rsidP="000724F7">
      <w:pPr>
        <w:pStyle w:val="Tabletext9pt"/>
        <w:rPr>
          <w:noProof/>
        </w:rPr>
      </w:pPr>
      <w:r w:rsidRPr="00AB31C7">
        <w:rPr>
          <w:noProof/>
        </w:rPr>
        <w:t>Nn – Proximity “near” operator will find a result if the terms are within a certain number (n) words of each other, regardless of the order in which they appear. (e.g. eating N5 disorders for results that contain eating disorders, as well as mental disorders and eating pathology.)</w:t>
      </w:r>
    </w:p>
    <w:p w14:paraId="204765F3" w14:textId="77777777" w:rsidR="008A121E" w:rsidRPr="00AB31C7" w:rsidRDefault="008A121E" w:rsidP="000724F7">
      <w:pPr>
        <w:pStyle w:val="Tabletext9pt"/>
      </w:pPr>
      <w:r w:rsidRPr="00AB31C7">
        <w:rPr>
          <w:noProof/>
        </w:rPr>
        <w:t>PT limit to publication type</w:t>
      </w:r>
    </w:p>
    <w:p w14:paraId="16FD5D92" w14:textId="62F039FE" w:rsidR="00026E23" w:rsidRPr="00AB31C7" w:rsidRDefault="008A121E" w:rsidP="00E96DB4">
      <w:pPr>
        <w:pStyle w:val="H3notoc"/>
      </w:pPr>
      <w:r w:rsidRPr="00AB31C7">
        <w:t>PubMed syntax</w:t>
      </w:r>
    </w:p>
    <w:p w14:paraId="3349E19C" w14:textId="77777777" w:rsidR="008A121E" w:rsidRPr="00AB31C7" w:rsidRDefault="008A121E" w:rsidP="008A121E">
      <w:pPr>
        <w:pStyle w:val="Tabletext9pt"/>
      </w:pPr>
      <w:r w:rsidRPr="00AB31C7">
        <w:t>* truncation character (unlimited truncation)</w:t>
      </w:r>
    </w:p>
    <w:p w14:paraId="3460DD23" w14:textId="77777777" w:rsidR="008A121E" w:rsidRPr="00AB31C7" w:rsidRDefault="008A121E" w:rsidP="008A121E">
      <w:pPr>
        <w:pStyle w:val="Tabletext9pt"/>
      </w:pPr>
      <w:r w:rsidRPr="00AB31C7">
        <w:t>[TI] limit to title field</w:t>
      </w:r>
    </w:p>
    <w:p w14:paraId="03105BCA" w14:textId="77777777" w:rsidR="008A121E" w:rsidRPr="00AB31C7" w:rsidRDefault="008A121E" w:rsidP="008A121E">
      <w:pPr>
        <w:pStyle w:val="Tabletext9pt"/>
      </w:pPr>
      <w:r w:rsidRPr="00AB31C7">
        <w:t>[TIAB] limit to title and abstract fields</w:t>
      </w:r>
    </w:p>
    <w:p w14:paraId="259E0038" w14:textId="77777777" w:rsidR="008A121E" w:rsidRPr="00AB31C7" w:rsidRDefault="008A121E" w:rsidP="008A121E">
      <w:pPr>
        <w:pStyle w:val="Tabletext9pt"/>
      </w:pPr>
      <w:r w:rsidRPr="00AB31C7">
        <w:t>[EDAT] date citation added to PubMed</w:t>
      </w:r>
    </w:p>
    <w:p w14:paraId="397B21CA" w14:textId="77777777" w:rsidR="008A121E" w:rsidRPr="00AB31C7" w:rsidRDefault="008A121E" w:rsidP="008A121E">
      <w:pPr>
        <w:pStyle w:val="Tabletext9pt"/>
      </w:pPr>
      <w:r w:rsidRPr="00AB31C7">
        <w:t>[SB] PubMed subset</w:t>
      </w:r>
    </w:p>
    <w:p w14:paraId="43CC0AC3" w14:textId="77777777" w:rsidR="008A121E" w:rsidRPr="00AB31C7" w:rsidRDefault="008A121E" w:rsidP="008A121E">
      <w:pPr>
        <w:pStyle w:val="BodyText"/>
        <w:rPr>
          <w:noProof/>
        </w:rPr>
      </w:pPr>
    </w:p>
    <w:p w14:paraId="05C5C684" w14:textId="77777777" w:rsidR="008A121E" w:rsidRPr="00AB31C7" w:rsidRDefault="008A121E" w:rsidP="008A121E">
      <w:pPr>
        <w:pStyle w:val="BodyText"/>
        <w:rPr>
          <w:noProof/>
        </w:rPr>
      </w:pPr>
      <w:r w:rsidRPr="00AB31C7">
        <w:rPr>
          <w:noProof/>
        </w:rPr>
        <w:t>AND pubmednotmedline[sb] was added to the last line of search string</w:t>
      </w:r>
    </w:p>
    <w:p w14:paraId="0DBC5179" w14:textId="77777777" w:rsidR="008A121E" w:rsidRPr="00AB31C7" w:rsidRDefault="008A121E" w:rsidP="008A121E">
      <w:pPr>
        <w:pStyle w:val="BodyText"/>
      </w:pPr>
      <w:r w:rsidRPr="00AB31C7">
        <w:br w:type="page"/>
      </w:r>
    </w:p>
    <w:p w14:paraId="0C8E4343" w14:textId="77777777" w:rsidR="008A121E" w:rsidRPr="00AB31C7" w:rsidRDefault="008A121E" w:rsidP="00A758EB">
      <w:pPr>
        <w:pStyle w:val="Heading2"/>
      </w:pPr>
      <w:bookmarkStart w:id="33" w:name="_Literature_search_results"/>
      <w:bookmarkStart w:id="34" w:name="_Ref93328644"/>
      <w:bookmarkStart w:id="35" w:name="_Toc159843656"/>
      <w:bookmarkEnd w:id="33"/>
      <w:r w:rsidRPr="00AB31C7">
        <w:lastRenderedPageBreak/>
        <w:t>Literature search results</w:t>
      </w:r>
      <w:bookmarkEnd w:id="34"/>
      <w:bookmarkEnd w:id="35"/>
    </w:p>
    <w:p w14:paraId="48B70C93" w14:textId="200C34AF" w:rsidR="008A121E" w:rsidRPr="00AB31C7" w:rsidRDefault="008A121E" w:rsidP="008A121E">
      <w:pPr>
        <w:pStyle w:val="BodyText"/>
      </w:pPr>
      <w:r w:rsidRPr="00AB31C7">
        <w:t>This appendix documents the results of the literature search and screening for a systematic review on the effect of shiatsu for preventing and treating any health condition</w:t>
      </w:r>
      <w:r w:rsidR="00790905">
        <w:t>, as well as</w:t>
      </w:r>
      <w:r w:rsidR="0092411B">
        <w:t xml:space="preserve"> </w:t>
      </w:r>
      <w:r w:rsidR="0092411B" w:rsidRPr="00AB31C7">
        <w:t>results of the literature search and screening for</w:t>
      </w:r>
      <w:r w:rsidR="00790905">
        <w:t xml:space="preserve"> the </w:t>
      </w:r>
      <w:r w:rsidR="00785CBF">
        <w:t>supplement on acupressure</w:t>
      </w:r>
      <w:r w:rsidRPr="00AB31C7">
        <w:t xml:space="preserve">. The literature search strategy was developed and conducted as described in Appendix </w:t>
      </w:r>
      <w:r w:rsidRPr="00AB31C7">
        <w:fldChar w:fldCharType="begin"/>
      </w:r>
      <w:r w:rsidRPr="00AB31C7">
        <w:instrText xml:space="preserve"> REF _Ref95226772 \r \h </w:instrText>
      </w:r>
      <w:r w:rsidRPr="00AB31C7">
        <w:fldChar w:fldCharType="separate"/>
      </w:r>
      <w:r w:rsidR="00472F61">
        <w:t>A2</w:t>
      </w:r>
      <w:r w:rsidRPr="00AB31C7">
        <w:fldChar w:fldCharType="end"/>
      </w:r>
      <w:r w:rsidRPr="00AB31C7">
        <w:t xml:space="preserve">. </w:t>
      </w:r>
    </w:p>
    <w:p w14:paraId="316A35D3" w14:textId="16A32FBB" w:rsidR="008A121E" w:rsidRPr="00AB31C7" w:rsidRDefault="008A121E" w:rsidP="00E96DB4">
      <w:pPr>
        <w:pStyle w:val="Heading3"/>
      </w:pPr>
      <w:bookmarkStart w:id="36" w:name="_Toc159843657"/>
      <w:r w:rsidRPr="00AB31C7">
        <w:t>S</w:t>
      </w:r>
      <w:r w:rsidR="0041431E">
        <w:t>ystematic review of s</w:t>
      </w:r>
      <w:r w:rsidRPr="00AB31C7">
        <w:t>hiatsu</w:t>
      </w:r>
      <w:bookmarkEnd w:id="36"/>
      <w:r w:rsidRPr="00AB31C7">
        <w:t xml:space="preserve"> </w:t>
      </w:r>
    </w:p>
    <w:p w14:paraId="529FB1FF" w14:textId="77777777" w:rsidR="008A121E" w:rsidRPr="00AB31C7" w:rsidRDefault="008A121E" w:rsidP="0060438B">
      <w:pPr>
        <w:pStyle w:val="Heading4"/>
      </w:pPr>
      <w:r w:rsidRPr="00AB31C7">
        <w:t xml:space="preserve">Ovid </w:t>
      </w:r>
    </w:p>
    <w:p w14:paraId="537C7561" w14:textId="77777777" w:rsidR="008A121E" w:rsidRPr="00AB31C7" w:rsidRDefault="008A121E" w:rsidP="008A121E">
      <w:pPr>
        <w:pStyle w:val="BodyText"/>
      </w:pPr>
      <w:r w:rsidRPr="00AB31C7">
        <w:t xml:space="preserve">The search for RCTs and NRSIs via Ovid was conducted on 21 April 2021. </w:t>
      </w:r>
    </w:p>
    <w:p w14:paraId="68AFD9BC" w14:textId="77777777" w:rsidR="008A121E" w:rsidRPr="00AB31C7" w:rsidRDefault="008A121E" w:rsidP="008A121E">
      <w:pPr>
        <w:pStyle w:val="BodyText"/>
      </w:pPr>
      <w:r w:rsidRPr="00AB31C7">
        <w:t xml:space="preserve">Databases searched were as follows: </w:t>
      </w:r>
    </w:p>
    <w:p w14:paraId="3D40F6C9" w14:textId="77777777" w:rsidR="008A121E" w:rsidRPr="00AB31C7" w:rsidRDefault="008A121E" w:rsidP="008A121E">
      <w:pPr>
        <w:pStyle w:val="Bullet12"/>
      </w:pPr>
      <w:r w:rsidRPr="00AB31C7">
        <w:t>AMED (Allied and Complementary Medicine) 1985 to April 2021 </w:t>
      </w:r>
    </w:p>
    <w:p w14:paraId="00484FAB" w14:textId="77777777" w:rsidR="008A121E" w:rsidRPr="00AB31C7" w:rsidRDefault="008A121E" w:rsidP="008A121E">
      <w:pPr>
        <w:pStyle w:val="Bullet12"/>
      </w:pPr>
      <w:r w:rsidRPr="00AB31C7">
        <w:t>Embase Classic+Embase 1947 to 2021</w:t>
      </w:r>
      <w:r w:rsidRPr="00AB31C7">
        <w:rPr>
          <w:rFonts w:cs="Montserrat"/>
        </w:rPr>
        <w:t> </w:t>
      </w:r>
      <w:r w:rsidRPr="00AB31C7">
        <w:t>April</w:t>
      </w:r>
      <w:r w:rsidRPr="00AB31C7">
        <w:rPr>
          <w:rFonts w:cs="Montserrat"/>
        </w:rPr>
        <w:t> </w:t>
      </w:r>
      <w:r w:rsidRPr="00AB31C7">
        <w:t>19</w:t>
      </w:r>
    </w:p>
    <w:p w14:paraId="71251402" w14:textId="77777777" w:rsidR="008A121E" w:rsidRPr="00AB31C7" w:rsidRDefault="008A121E" w:rsidP="008A121E">
      <w:pPr>
        <w:pStyle w:val="Bullet12"/>
      </w:pPr>
      <w:r w:rsidRPr="00AB31C7">
        <w:t>Ovid Emcare 1995 to 2021 Week 14</w:t>
      </w:r>
    </w:p>
    <w:p w14:paraId="367D761B" w14:textId="77777777" w:rsidR="008A121E" w:rsidRPr="00AB31C7" w:rsidRDefault="008A121E" w:rsidP="008A121E">
      <w:pPr>
        <w:pStyle w:val="Bullet12"/>
      </w:pPr>
      <w:r w:rsidRPr="00AB31C7">
        <w:t>APA PsycINFO® 1806 to April Week 2 2021</w:t>
      </w:r>
    </w:p>
    <w:p w14:paraId="0628C8E5" w14:textId="77777777" w:rsidR="008A121E" w:rsidRPr="00AB31C7" w:rsidRDefault="008A121E" w:rsidP="008A121E">
      <w:pPr>
        <w:pStyle w:val="Bullet12"/>
      </w:pPr>
      <w:r w:rsidRPr="00AB31C7">
        <w:t>Ovid MEDLINE(R) and Epub Ahead of Print, In-Process &amp; Other Non-Indexed Citations, Daily and Versions(R) 1946 to April 19, 2021 </w:t>
      </w:r>
    </w:p>
    <w:p w14:paraId="65AFBFEC" w14:textId="39BF442B" w:rsidR="008A121E" w:rsidRPr="00AB31C7" w:rsidRDefault="008A121E" w:rsidP="008A121E">
      <w:pPr>
        <w:pStyle w:val="Caption"/>
      </w:pPr>
      <w:bookmarkStart w:id="37" w:name="_Ref93327960"/>
      <w:bookmarkStart w:id="38" w:name="_Toc88048965"/>
      <w:bookmarkStart w:id="39" w:name="_Toc164698248"/>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w:t>
      </w:r>
      <w:r w:rsidR="00FD5A7E">
        <w:fldChar w:fldCharType="end"/>
      </w:r>
      <w:bookmarkEnd w:id="37"/>
      <w:r w:rsidRPr="00AB31C7">
        <w:tab/>
        <w:t>Search results: Shiatsu via Ovid</w:t>
      </w:r>
      <w:bookmarkEnd w:id="38"/>
      <w:bookmarkEnd w:id="39"/>
    </w:p>
    <w:tbl>
      <w:tblPr>
        <w:tblStyle w:val="TableGridLight"/>
        <w:tblW w:w="5000" w:type="pct"/>
        <w:tblLook w:val="06A0" w:firstRow="1" w:lastRow="0" w:firstColumn="1" w:lastColumn="0" w:noHBand="1" w:noVBand="1"/>
      </w:tblPr>
      <w:tblGrid>
        <w:gridCol w:w="542"/>
        <w:gridCol w:w="4415"/>
        <w:gridCol w:w="955"/>
        <w:gridCol w:w="957"/>
        <w:gridCol w:w="956"/>
        <w:gridCol w:w="957"/>
        <w:gridCol w:w="957"/>
      </w:tblGrid>
      <w:tr w:rsidR="008A121E" w:rsidRPr="00AB31C7" w14:paraId="3B359FC5" w14:textId="77777777" w:rsidTr="00026E23">
        <w:trPr>
          <w:cnfStyle w:val="100000000000" w:firstRow="1" w:lastRow="0" w:firstColumn="0" w:lastColumn="0" w:oddVBand="0" w:evenVBand="0" w:oddHBand="0" w:evenHBand="0" w:firstRowFirstColumn="0" w:firstRowLastColumn="0" w:lastRowFirstColumn="0" w:lastRowLastColumn="0"/>
          <w:tblHeader/>
        </w:trPr>
        <w:tc>
          <w:tcPr>
            <w:tcW w:w="543" w:type="dxa"/>
            <w:hideMark/>
          </w:tcPr>
          <w:p w14:paraId="2262AC8F" w14:textId="77777777" w:rsidR="008A121E" w:rsidRPr="00AB31C7" w:rsidRDefault="008A121E" w:rsidP="00747076">
            <w:pPr>
              <w:pStyle w:val="Tabletext8pt"/>
            </w:pPr>
            <w:r w:rsidRPr="00AB31C7">
              <w:t>#</w:t>
            </w:r>
          </w:p>
        </w:tc>
        <w:tc>
          <w:tcPr>
            <w:tcW w:w="4419" w:type="dxa"/>
            <w:hideMark/>
          </w:tcPr>
          <w:p w14:paraId="3E82AC09" w14:textId="77777777" w:rsidR="008A121E" w:rsidRPr="00AB31C7" w:rsidRDefault="008A121E" w:rsidP="00747076">
            <w:pPr>
              <w:pStyle w:val="Tabletext8pt"/>
            </w:pPr>
            <w:r w:rsidRPr="00AB31C7">
              <w:t>Searches</w:t>
            </w:r>
          </w:p>
        </w:tc>
        <w:tc>
          <w:tcPr>
            <w:tcW w:w="956" w:type="dxa"/>
            <w:hideMark/>
          </w:tcPr>
          <w:p w14:paraId="360EB70D" w14:textId="77777777" w:rsidR="008A121E" w:rsidRPr="00AB31C7" w:rsidRDefault="008A121E" w:rsidP="00747076">
            <w:pPr>
              <w:pStyle w:val="Tabletext8pt"/>
            </w:pPr>
            <w:r w:rsidRPr="00AB31C7">
              <w:t>AMED</w:t>
            </w:r>
          </w:p>
        </w:tc>
        <w:tc>
          <w:tcPr>
            <w:tcW w:w="957" w:type="dxa"/>
          </w:tcPr>
          <w:p w14:paraId="6D914922" w14:textId="77777777" w:rsidR="008A121E" w:rsidRPr="00AB31C7" w:rsidRDefault="008A121E" w:rsidP="00747076">
            <w:pPr>
              <w:pStyle w:val="Tabletext8pt"/>
            </w:pPr>
            <w:r w:rsidRPr="00AB31C7">
              <w:t>Embase</w:t>
            </w:r>
          </w:p>
        </w:tc>
        <w:tc>
          <w:tcPr>
            <w:tcW w:w="956" w:type="dxa"/>
          </w:tcPr>
          <w:p w14:paraId="79AF8E44" w14:textId="77777777" w:rsidR="008A121E" w:rsidRPr="00AB31C7" w:rsidRDefault="008A121E" w:rsidP="00747076">
            <w:pPr>
              <w:pStyle w:val="Tabletext8pt"/>
            </w:pPr>
            <w:r w:rsidRPr="00AB31C7">
              <w:t>Emcare</w:t>
            </w:r>
          </w:p>
        </w:tc>
        <w:tc>
          <w:tcPr>
            <w:tcW w:w="957" w:type="dxa"/>
          </w:tcPr>
          <w:p w14:paraId="5EF1BCB7" w14:textId="77777777" w:rsidR="008A121E" w:rsidRPr="00AB31C7" w:rsidRDefault="008A121E" w:rsidP="00747076">
            <w:pPr>
              <w:pStyle w:val="Tabletext8pt"/>
            </w:pPr>
            <w:r w:rsidRPr="00AB31C7">
              <w:t>PsycINFO</w:t>
            </w:r>
          </w:p>
        </w:tc>
        <w:tc>
          <w:tcPr>
            <w:tcW w:w="957" w:type="dxa"/>
          </w:tcPr>
          <w:p w14:paraId="7AE1959D" w14:textId="5D2B76EA" w:rsidR="008A121E" w:rsidRPr="00AB31C7" w:rsidRDefault="008A121E" w:rsidP="00747076">
            <w:pPr>
              <w:pStyle w:val="Tabletext8pt"/>
            </w:pPr>
            <w:r w:rsidRPr="00AB31C7">
              <w:t>M</w:t>
            </w:r>
            <w:r w:rsidR="007378BE">
              <w:t>EDLINE</w:t>
            </w:r>
          </w:p>
        </w:tc>
      </w:tr>
      <w:tr w:rsidR="00026E23" w:rsidRPr="00AB31C7" w14:paraId="2CB0CCDA" w14:textId="77777777" w:rsidTr="00026E23">
        <w:tc>
          <w:tcPr>
            <w:tcW w:w="543" w:type="dxa"/>
            <w:hideMark/>
          </w:tcPr>
          <w:p w14:paraId="133F2C99" w14:textId="77777777" w:rsidR="008A121E" w:rsidRPr="00AB31C7" w:rsidRDefault="008A121E" w:rsidP="00747076">
            <w:pPr>
              <w:pStyle w:val="Tabletext8pt"/>
            </w:pPr>
            <w:r w:rsidRPr="00AB31C7">
              <w:t>1</w:t>
            </w:r>
          </w:p>
        </w:tc>
        <w:tc>
          <w:tcPr>
            <w:tcW w:w="4419" w:type="dxa"/>
            <w:hideMark/>
          </w:tcPr>
          <w:p w14:paraId="799EAFDD" w14:textId="77777777" w:rsidR="008A121E" w:rsidRPr="00AB31C7" w:rsidRDefault="008A121E" w:rsidP="00747076">
            <w:pPr>
              <w:pStyle w:val="Tabletext8pt"/>
            </w:pPr>
            <w:r w:rsidRPr="00AB31C7">
              <w:t>exp comparative study/ or comparative study.mp. or exp clinical trial/ or clinical trial.mp. or randomized controlled trial.mp. or randomi?ed controlled trial.mp. or exp randomized controlled trial/ or exp randomization/ or randomization.mp. or randomi?ation.mp. or exp single blind procedure/ or single blind procedure.mp. or exp double blind procedure/ or double blind procedure.mp. or exp triple blind procedure/ or triple blind procedure.mp. or exp crossover procedure/ or crossover procedure.mp. or exp placebo/ or placebo*.mp. or random*.mp. or rct.mp. or single blind.mp. or single blinded.mp. or double blind.mp. or double blinded.mp. or treble blind.mp. or triple blind.mp. or triple blinded.mp. or exp prospective study/ or prospective study.mp. </w:t>
            </w:r>
          </w:p>
        </w:tc>
        <w:tc>
          <w:tcPr>
            <w:tcW w:w="956" w:type="dxa"/>
            <w:hideMark/>
          </w:tcPr>
          <w:p w14:paraId="57CD99A9" w14:textId="77777777" w:rsidR="008A121E" w:rsidRPr="00AB31C7" w:rsidRDefault="008A121E" w:rsidP="00747076">
            <w:pPr>
              <w:pStyle w:val="Tabletext8pt"/>
            </w:pPr>
            <w:r w:rsidRPr="00AB31C7">
              <w:t>31824</w:t>
            </w:r>
          </w:p>
        </w:tc>
        <w:tc>
          <w:tcPr>
            <w:tcW w:w="957" w:type="dxa"/>
          </w:tcPr>
          <w:p w14:paraId="058CC349" w14:textId="77777777" w:rsidR="008A121E" w:rsidRPr="00AB31C7" w:rsidRDefault="008A121E" w:rsidP="00747076">
            <w:pPr>
              <w:pStyle w:val="Tabletext8pt"/>
            </w:pPr>
            <w:r w:rsidRPr="00AB31C7">
              <w:t>4883544</w:t>
            </w:r>
          </w:p>
        </w:tc>
        <w:tc>
          <w:tcPr>
            <w:tcW w:w="956" w:type="dxa"/>
          </w:tcPr>
          <w:p w14:paraId="042C87AA" w14:textId="77777777" w:rsidR="008A121E" w:rsidRPr="00AB31C7" w:rsidRDefault="008A121E" w:rsidP="00747076">
            <w:pPr>
              <w:pStyle w:val="Tabletext8pt"/>
            </w:pPr>
            <w:r w:rsidRPr="00AB31C7">
              <w:t>1119354</w:t>
            </w:r>
          </w:p>
        </w:tc>
        <w:tc>
          <w:tcPr>
            <w:tcW w:w="957" w:type="dxa"/>
          </w:tcPr>
          <w:p w14:paraId="3B5D2474" w14:textId="77777777" w:rsidR="008A121E" w:rsidRPr="00AB31C7" w:rsidRDefault="008A121E" w:rsidP="00747076">
            <w:pPr>
              <w:pStyle w:val="Tabletext8pt"/>
            </w:pPr>
            <w:r w:rsidRPr="00AB31C7">
              <w:t>280267</w:t>
            </w:r>
          </w:p>
        </w:tc>
        <w:tc>
          <w:tcPr>
            <w:tcW w:w="957" w:type="dxa"/>
          </w:tcPr>
          <w:p w14:paraId="7F4C499B" w14:textId="77777777" w:rsidR="008A121E" w:rsidRPr="00AB31C7" w:rsidRDefault="008A121E" w:rsidP="00747076">
            <w:pPr>
              <w:pStyle w:val="Tabletext8pt"/>
            </w:pPr>
            <w:r w:rsidRPr="00AB31C7">
              <w:t>3912753</w:t>
            </w:r>
          </w:p>
        </w:tc>
      </w:tr>
      <w:tr w:rsidR="008A121E" w:rsidRPr="00AB31C7" w14:paraId="40117C05" w14:textId="77777777" w:rsidTr="00026E23">
        <w:tc>
          <w:tcPr>
            <w:tcW w:w="543" w:type="dxa"/>
            <w:hideMark/>
          </w:tcPr>
          <w:p w14:paraId="15AF7F52" w14:textId="77777777" w:rsidR="008A121E" w:rsidRPr="00AB31C7" w:rsidRDefault="008A121E" w:rsidP="00747076">
            <w:pPr>
              <w:pStyle w:val="Tabletext8pt"/>
            </w:pPr>
            <w:r w:rsidRPr="00AB31C7">
              <w:t>2</w:t>
            </w:r>
          </w:p>
        </w:tc>
        <w:tc>
          <w:tcPr>
            <w:tcW w:w="4419" w:type="dxa"/>
            <w:hideMark/>
          </w:tcPr>
          <w:p w14:paraId="08B42224" w14:textId="77777777" w:rsidR="008A121E" w:rsidRPr="00AB31C7" w:rsidRDefault="008A121E" w:rsidP="00747076">
            <w:pPr>
              <w:pStyle w:val="Tabletext8pt"/>
            </w:pPr>
            <w:r w:rsidRPr="00AB31C7">
              <w:t>exp clinical study/ or exp case control study/ or exp family study/ or exp longitudinal study/ or exp retrospective study/ or exp cohort analysis/ or (cohort adj1 stud*).mp. or (case control adj1 stud*).mp. or (exp prospective study/ not randomi?ed controlled trials.mp.) or (follow up adj1 stud*).mp. or (observational adj1 stud*).mp. or (epidemiologic* adj1 stud*).mp. or (cross sectional adj1 stud*).mp. </w:t>
            </w:r>
          </w:p>
        </w:tc>
        <w:tc>
          <w:tcPr>
            <w:tcW w:w="956" w:type="dxa"/>
            <w:hideMark/>
          </w:tcPr>
          <w:p w14:paraId="018E7F25" w14:textId="77777777" w:rsidR="008A121E" w:rsidRPr="00AB31C7" w:rsidRDefault="008A121E" w:rsidP="00747076">
            <w:pPr>
              <w:pStyle w:val="Tabletext8pt"/>
            </w:pPr>
            <w:r w:rsidRPr="00AB31C7">
              <w:t>11093</w:t>
            </w:r>
          </w:p>
        </w:tc>
        <w:tc>
          <w:tcPr>
            <w:tcW w:w="957" w:type="dxa"/>
          </w:tcPr>
          <w:p w14:paraId="52B06D88" w14:textId="77777777" w:rsidR="008A121E" w:rsidRPr="00AB31C7" w:rsidRDefault="008A121E" w:rsidP="00747076">
            <w:pPr>
              <w:pStyle w:val="Tabletext8pt"/>
            </w:pPr>
            <w:r w:rsidRPr="00AB31C7">
              <w:t>11247596</w:t>
            </w:r>
          </w:p>
        </w:tc>
        <w:tc>
          <w:tcPr>
            <w:tcW w:w="956" w:type="dxa"/>
          </w:tcPr>
          <w:p w14:paraId="5566D1FF" w14:textId="77777777" w:rsidR="008A121E" w:rsidRPr="00AB31C7" w:rsidRDefault="008A121E" w:rsidP="00747076">
            <w:pPr>
              <w:pStyle w:val="Tabletext8pt"/>
            </w:pPr>
            <w:r w:rsidRPr="00AB31C7">
              <w:t>2583221</w:t>
            </w:r>
          </w:p>
        </w:tc>
        <w:tc>
          <w:tcPr>
            <w:tcW w:w="957" w:type="dxa"/>
          </w:tcPr>
          <w:p w14:paraId="649315E7" w14:textId="77777777" w:rsidR="008A121E" w:rsidRPr="00AB31C7" w:rsidRDefault="008A121E" w:rsidP="00747076">
            <w:pPr>
              <w:pStyle w:val="Tabletext8pt"/>
            </w:pPr>
            <w:r w:rsidRPr="00AB31C7">
              <w:t>118821</w:t>
            </w:r>
          </w:p>
        </w:tc>
        <w:tc>
          <w:tcPr>
            <w:tcW w:w="957" w:type="dxa"/>
          </w:tcPr>
          <w:p w14:paraId="79BC18D4" w14:textId="77777777" w:rsidR="008A121E" w:rsidRPr="00AB31C7" w:rsidRDefault="008A121E" w:rsidP="00747076">
            <w:pPr>
              <w:pStyle w:val="Tabletext8pt"/>
            </w:pPr>
            <w:r w:rsidRPr="00AB31C7">
              <w:t>3599065</w:t>
            </w:r>
          </w:p>
        </w:tc>
      </w:tr>
      <w:tr w:rsidR="00026E23" w:rsidRPr="00AB31C7" w14:paraId="21379AB1" w14:textId="77777777" w:rsidTr="00026E23">
        <w:tc>
          <w:tcPr>
            <w:tcW w:w="543" w:type="dxa"/>
            <w:hideMark/>
          </w:tcPr>
          <w:p w14:paraId="79CFA128" w14:textId="77777777" w:rsidR="008A121E" w:rsidRPr="00AB31C7" w:rsidRDefault="008A121E" w:rsidP="00747076">
            <w:pPr>
              <w:pStyle w:val="Tabletext8pt"/>
            </w:pPr>
            <w:r w:rsidRPr="00AB31C7">
              <w:t>3</w:t>
            </w:r>
          </w:p>
        </w:tc>
        <w:tc>
          <w:tcPr>
            <w:tcW w:w="4419" w:type="dxa"/>
            <w:hideMark/>
          </w:tcPr>
          <w:p w14:paraId="2D667777" w14:textId="77777777" w:rsidR="008A121E" w:rsidRPr="00AB31C7" w:rsidRDefault="008A121E" w:rsidP="00747076">
            <w:pPr>
              <w:pStyle w:val="Tabletext8pt"/>
            </w:pPr>
            <w:r w:rsidRPr="00AB31C7">
              <w:t>case report/ </w:t>
            </w:r>
          </w:p>
        </w:tc>
        <w:tc>
          <w:tcPr>
            <w:tcW w:w="956" w:type="dxa"/>
            <w:hideMark/>
          </w:tcPr>
          <w:p w14:paraId="4F01D47D" w14:textId="77777777" w:rsidR="008A121E" w:rsidRPr="00AB31C7" w:rsidRDefault="008A121E" w:rsidP="00747076">
            <w:pPr>
              <w:pStyle w:val="Tabletext8pt"/>
            </w:pPr>
            <w:r w:rsidRPr="00AB31C7">
              <w:t>8215</w:t>
            </w:r>
          </w:p>
        </w:tc>
        <w:tc>
          <w:tcPr>
            <w:tcW w:w="957" w:type="dxa"/>
          </w:tcPr>
          <w:p w14:paraId="1441AB76" w14:textId="77777777" w:rsidR="008A121E" w:rsidRPr="00AB31C7" w:rsidRDefault="008A121E" w:rsidP="00747076">
            <w:pPr>
              <w:pStyle w:val="Tabletext8pt"/>
            </w:pPr>
            <w:r w:rsidRPr="00AB31C7">
              <w:t>2733920</w:t>
            </w:r>
          </w:p>
        </w:tc>
        <w:tc>
          <w:tcPr>
            <w:tcW w:w="956" w:type="dxa"/>
          </w:tcPr>
          <w:p w14:paraId="365B7E7F" w14:textId="77777777" w:rsidR="008A121E" w:rsidRPr="00AB31C7" w:rsidRDefault="008A121E" w:rsidP="00747076">
            <w:pPr>
              <w:pStyle w:val="Tabletext8pt"/>
            </w:pPr>
            <w:r w:rsidRPr="00AB31C7">
              <w:t>471320</w:t>
            </w:r>
          </w:p>
        </w:tc>
        <w:tc>
          <w:tcPr>
            <w:tcW w:w="957" w:type="dxa"/>
          </w:tcPr>
          <w:p w14:paraId="6F10A38D" w14:textId="77777777" w:rsidR="008A121E" w:rsidRPr="00AB31C7" w:rsidRDefault="008A121E" w:rsidP="00747076">
            <w:pPr>
              <w:pStyle w:val="Tabletext8pt"/>
            </w:pPr>
            <w:r w:rsidRPr="00AB31C7">
              <w:t>23042</w:t>
            </w:r>
          </w:p>
        </w:tc>
        <w:tc>
          <w:tcPr>
            <w:tcW w:w="957" w:type="dxa"/>
          </w:tcPr>
          <w:p w14:paraId="6C5F5B1F" w14:textId="77777777" w:rsidR="008A121E" w:rsidRPr="00AB31C7" w:rsidRDefault="008A121E" w:rsidP="00747076">
            <w:pPr>
              <w:pStyle w:val="Tabletext8pt"/>
            </w:pPr>
            <w:r w:rsidRPr="00AB31C7">
              <w:t>2169214</w:t>
            </w:r>
          </w:p>
        </w:tc>
      </w:tr>
      <w:tr w:rsidR="008A121E" w:rsidRPr="00AB31C7" w14:paraId="17BE21F0" w14:textId="77777777" w:rsidTr="00026E23">
        <w:tc>
          <w:tcPr>
            <w:tcW w:w="543" w:type="dxa"/>
            <w:hideMark/>
          </w:tcPr>
          <w:p w14:paraId="6D363777" w14:textId="77777777" w:rsidR="008A121E" w:rsidRPr="00AB31C7" w:rsidRDefault="008A121E" w:rsidP="00747076">
            <w:pPr>
              <w:pStyle w:val="Tabletext8pt"/>
            </w:pPr>
            <w:r w:rsidRPr="00AB31C7">
              <w:t>4</w:t>
            </w:r>
          </w:p>
        </w:tc>
        <w:tc>
          <w:tcPr>
            <w:tcW w:w="4419" w:type="dxa"/>
            <w:hideMark/>
          </w:tcPr>
          <w:p w14:paraId="53FAAECA" w14:textId="77777777" w:rsidR="008A121E" w:rsidRPr="00AB31C7" w:rsidRDefault="008A121E" w:rsidP="00747076">
            <w:pPr>
              <w:pStyle w:val="Tabletext8pt"/>
            </w:pPr>
            <w:r w:rsidRPr="00AB31C7">
              <w:t>(editorial or letter or comment or historical article).pt. </w:t>
            </w:r>
          </w:p>
        </w:tc>
        <w:tc>
          <w:tcPr>
            <w:tcW w:w="956" w:type="dxa"/>
            <w:hideMark/>
          </w:tcPr>
          <w:p w14:paraId="53105E36" w14:textId="77777777" w:rsidR="008A121E" w:rsidRPr="00AB31C7" w:rsidRDefault="008A121E" w:rsidP="00747076">
            <w:pPr>
              <w:pStyle w:val="Tabletext8pt"/>
            </w:pPr>
            <w:r w:rsidRPr="00AB31C7">
              <w:t>15266</w:t>
            </w:r>
          </w:p>
        </w:tc>
        <w:tc>
          <w:tcPr>
            <w:tcW w:w="957" w:type="dxa"/>
          </w:tcPr>
          <w:p w14:paraId="35FB2DDC" w14:textId="77777777" w:rsidR="008A121E" w:rsidRPr="00AB31C7" w:rsidRDefault="008A121E" w:rsidP="00747076">
            <w:pPr>
              <w:pStyle w:val="Tabletext8pt"/>
            </w:pPr>
            <w:r w:rsidRPr="00AB31C7">
              <w:t>1898982</w:t>
            </w:r>
          </w:p>
        </w:tc>
        <w:tc>
          <w:tcPr>
            <w:tcW w:w="956" w:type="dxa"/>
          </w:tcPr>
          <w:p w14:paraId="001B2E83" w14:textId="77777777" w:rsidR="008A121E" w:rsidRPr="00AB31C7" w:rsidRDefault="008A121E" w:rsidP="00747076">
            <w:pPr>
              <w:pStyle w:val="Tabletext8pt"/>
            </w:pPr>
            <w:r w:rsidRPr="00AB31C7">
              <w:t>631255</w:t>
            </w:r>
          </w:p>
        </w:tc>
        <w:tc>
          <w:tcPr>
            <w:tcW w:w="957" w:type="dxa"/>
          </w:tcPr>
          <w:p w14:paraId="2DD4060C" w14:textId="77777777" w:rsidR="008A121E" w:rsidRPr="00AB31C7" w:rsidRDefault="008A121E" w:rsidP="00747076">
            <w:pPr>
              <w:pStyle w:val="Tabletext8pt"/>
            </w:pPr>
            <w:r w:rsidRPr="00AB31C7">
              <w:t>0</w:t>
            </w:r>
          </w:p>
        </w:tc>
        <w:tc>
          <w:tcPr>
            <w:tcW w:w="957" w:type="dxa"/>
          </w:tcPr>
          <w:p w14:paraId="39F8C584" w14:textId="77777777" w:rsidR="008A121E" w:rsidRPr="00AB31C7" w:rsidRDefault="008A121E" w:rsidP="00747076">
            <w:pPr>
              <w:pStyle w:val="Tabletext8pt"/>
            </w:pPr>
            <w:r w:rsidRPr="00AB31C7">
              <w:t>2293815</w:t>
            </w:r>
          </w:p>
        </w:tc>
      </w:tr>
      <w:tr w:rsidR="00026E23" w:rsidRPr="00AB31C7" w14:paraId="19BA4F59" w14:textId="77777777" w:rsidTr="00026E23">
        <w:tc>
          <w:tcPr>
            <w:tcW w:w="543" w:type="dxa"/>
            <w:hideMark/>
          </w:tcPr>
          <w:p w14:paraId="7428A483" w14:textId="77777777" w:rsidR="008A121E" w:rsidRPr="00AB31C7" w:rsidRDefault="008A121E" w:rsidP="00747076">
            <w:pPr>
              <w:pStyle w:val="Tabletext8pt"/>
            </w:pPr>
            <w:r w:rsidRPr="00AB31C7">
              <w:t>5</w:t>
            </w:r>
          </w:p>
        </w:tc>
        <w:tc>
          <w:tcPr>
            <w:tcW w:w="4419" w:type="dxa"/>
            <w:hideMark/>
          </w:tcPr>
          <w:p w14:paraId="563C3BDC" w14:textId="77777777" w:rsidR="008A121E" w:rsidRPr="00AB31C7" w:rsidRDefault="008A121E" w:rsidP="00747076">
            <w:pPr>
              <w:pStyle w:val="Tabletext8pt"/>
            </w:pPr>
            <w:r w:rsidRPr="00AB31C7">
              <w:t>(animals/ or nonhuman/) not humans/ </w:t>
            </w:r>
          </w:p>
        </w:tc>
        <w:tc>
          <w:tcPr>
            <w:tcW w:w="956" w:type="dxa"/>
            <w:hideMark/>
          </w:tcPr>
          <w:p w14:paraId="5FD153F1" w14:textId="77777777" w:rsidR="008A121E" w:rsidRPr="00AB31C7" w:rsidRDefault="008A121E" w:rsidP="00747076">
            <w:pPr>
              <w:pStyle w:val="Tabletext8pt"/>
            </w:pPr>
            <w:r w:rsidRPr="00AB31C7">
              <w:t>10302</w:t>
            </w:r>
          </w:p>
        </w:tc>
        <w:tc>
          <w:tcPr>
            <w:tcW w:w="957" w:type="dxa"/>
          </w:tcPr>
          <w:p w14:paraId="7C8E2967" w14:textId="77777777" w:rsidR="008A121E" w:rsidRPr="00AB31C7" w:rsidRDefault="008A121E" w:rsidP="00747076">
            <w:pPr>
              <w:pStyle w:val="Tabletext8pt"/>
            </w:pPr>
            <w:r w:rsidRPr="00AB31C7">
              <w:t>6747666</w:t>
            </w:r>
          </w:p>
        </w:tc>
        <w:tc>
          <w:tcPr>
            <w:tcW w:w="956" w:type="dxa"/>
          </w:tcPr>
          <w:p w14:paraId="74D740FC" w14:textId="77777777" w:rsidR="008A121E" w:rsidRPr="00AB31C7" w:rsidRDefault="008A121E" w:rsidP="00747076">
            <w:pPr>
              <w:pStyle w:val="Tabletext8pt"/>
            </w:pPr>
            <w:r w:rsidRPr="00AB31C7">
              <w:t>655109</w:t>
            </w:r>
          </w:p>
        </w:tc>
        <w:tc>
          <w:tcPr>
            <w:tcW w:w="957" w:type="dxa"/>
          </w:tcPr>
          <w:p w14:paraId="00E50B65" w14:textId="77777777" w:rsidR="008A121E" w:rsidRPr="00AB31C7" w:rsidRDefault="008A121E" w:rsidP="00747076">
            <w:pPr>
              <w:pStyle w:val="Tabletext8pt"/>
            </w:pPr>
            <w:r w:rsidRPr="00AB31C7">
              <w:t>7299</w:t>
            </w:r>
          </w:p>
        </w:tc>
        <w:tc>
          <w:tcPr>
            <w:tcW w:w="957" w:type="dxa"/>
          </w:tcPr>
          <w:p w14:paraId="6DF2E14E" w14:textId="77777777" w:rsidR="008A121E" w:rsidRPr="00AB31C7" w:rsidRDefault="008A121E" w:rsidP="00747076">
            <w:pPr>
              <w:pStyle w:val="Tabletext8pt"/>
            </w:pPr>
            <w:r w:rsidRPr="00AB31C7">
              <w:t>4780671</w:t>
            </w:r>
          </w:p>
        </w:tc>
      </w:tr>
      <w:tr w:rsidR="008A121E" w:rsidRPr="00AB31C7" w14:paraId="797C4CDE" w14:textId="77777777" w:rsidTr="00026E23">
        <w:tc>
          <w:tcPr>
            <w:tcW w:w="543" w:type="dxa"/>
            <w:hideMark/>
          </w:tcPr>
          <w:p w14:paraId="1B82B877" w14:textId="77777777" w:rsidR="008A121E" w:rsidRPr="00AB31C7" w:rsidRDefault="008A121E" w:rsidP="00747076">
            <w:pPr>
              <w:pStyle w:val="Tabletext8pt"/>
            </w:pPr>
            <w:r w:rsidRPr="00AB31C7">
              <w:t>6</w:t>
            </w:r>
          </w:p>
        </w:tc>
        <w:tc>
          <w:tcPr>
            <w:tcW w:w="4419" w:type="dxa"/>
            <w:hideMark/>
          </w:tcPr>
          <w:p w14:paraId="00EB6A60" w14:textId="77777777" w:rsidR="008A121E" w:rsidRPr="00AB31C7" w:rsidRDefault="008A121E" w:rsidP="00747076">
            <w:pPr>
              <w:pStyle w:val="Tabletext8pt"/>
            </w:pPr>
            <w:r w:rsidRPr="00AB31C7">
              <w:t>3 or 4 or 5 </w:t>
            </w:r>
          </w:p>
        </w:tc>
        <w:tc>
          <w:tcPr>
            <w:tcW w:w="956" w:type="dxa"/>
            <w:hideMark/>
          </w:tcPr>
          <w:p w14:paraId="625CA0BE" w14:textId="77777777" w:rsidR="008A121E" w:rsidRPr="00AB31C7" w:rsidRDefault="008A121E" w:rsidP="00747076">
            <w:pPr>
              <w:pStyle w:val="Tabletext8pt"/>
            </w:pPr>
            <w:r w:rsidRPr="00AB31C7">
              <w:t>33586</w:t>
            </w:r>
          </w:p>
        </w:tc>
        <w:tc>
          <w:tcPr>
            <w:tcW w:w="957" w:type="dxa"/>
          </w:tcPr>
          <w:p w14:paraId="168F77E3" w14:textId="77777777" w:rsidR="008A121E" w:rsidRPr="00AB31C7" w:rsidRDefault="008A121E" w:rsidP="00747076">
            <w:pPr>
              <w:pStyle w:val="Tabletext8pt"/>
            </w:pPr>
            <w:r w:rsidRPr="00AB31C7">
              <w:t>11033534</w:t>
            </w:r>
          </w:p>
        </w:tc>
        <w:tc>
          <w:tcPr>
            <w:tcW w:w="956" w:type="dxa"/>
          </w:tcPr>
          <w:p w14:paraId="18F6FCC2" w14:textId="77777777" w:rsidR="008A121E" w:rsidRPr="00AB31C7" w:rsidRDefault="008A121E" w:rsidP="00747076">
            <w:pPr>
              <w:pStyle w:val="Tabletext8pt"/>
            </w:pPr>
            <w:r w:rsidRPr="00AB31C7">
              <w:t>1688502</w:t>
            </w:r>
          </w:p>
        </w:tc>
        <w:tc>
          <w:tcPr>
            <w:tcW w:w="957" w:type="dxa"/>
          </w:tcPr>
          <w:p w14:paraId="564B6848" w14:textId="77777777" w:rsidR="008A121E" w:rsidRPr="00AB31C7" w:rsidRDefault="008A121E" w:rsidP="00747076">
            <w:pPr>
              <w:pStyle w:val="Tabletext8pt"/>
            </w:pPr>
            <w:r w:rsidRPr="00AB31C7">
              <w:t>30337</w:t>
            </w:r>
          </w:p>
        </w:tc>
        <w:tc>
          <w:tcPr>
            <w:tcW w:w="957" w:type="dxa"/>
          </w:tcPr>
          <w:p w14:paraId="25EC68C6" w14:textId="77777777" w:rsidR="008A121E" w:rsidRPr="00AB31C7" w:rsidRDefault="008A121E" w:rsidP="00747076">
            <w:pPr>
              <w:pStyle w:val="Tabletext8pt"/>
            </w:pPr>
            <w:r w:rsidRPr="00AB31C7">
              <w:t>8910468</w:t>
            </w:r>
          </w:p>
        </w:tc>
      </w:tr>
      <w:tr w:rsidR="00026E23" w:rsidRPr="00AB31C7" w14:paraId="21F10B10" w14:textId="77777777" w:rsidTr="00026E23">
        <w:tc>
          <w:tcPr>
            <w:tcW w:w="543" w:type="dxa"/>
            <w:hideMark/>
          </w:tcPr>
          <w:p w14:paraId="309DD1CB" w14:textId="77777777" w:rsidR="008A121E" w:rsidRPr="00AB31C7" w:rsidRDefault="008A121E" w:rsidP="00747076">
            <w:pPr>
              <w:pStyle w:val="Tabletext8pt"/>
            </w:pPr>
            <w:r w:rsidRPr="00AB31C7">
              <w:t>7</w:t>
            </w:r>
          </w:p>
        </w:tc>
        <w:tc>
          <w:tcPr>
            <w:tcW w:w="4419" w:type="dxa"/>
            <w:hideMark/>
          </w:tcPr>
          <w:p w14:paraId="31861703" w14:textId="77777777" w:rsidR="008A121E" w:rsidRPr="00AB31C7" w:rsidRDefault="008A121E" w:rsidP="00747076">
            <w:pPr>
              <w:pStyle w:val="Tabletext8pt"/>
            </w:pPr>
            <w:r w:rsidRPr="00AB31C7">
              <w:t>exp shiatsu/ </w:t>
            </w:r>
          </w:p>
        </w:tc>
        <w:tc>
          <w:tcPr>
            <w:tcW w:w="956" w:type="dxa"/>
            <w:hideMark/>
          </w:tcPr>
          <w:p w14:paraId="002DA5C3" w14:textId="77777777" w:rsidR="008A121E" w:rsidRPr="00AB31C7" w:rsidRDefault="008A121E" w:rsidP="00747076">
            <w:pPr>
              <w:pStyle w:val="Tabletext8pt"/>
            </w:pPr>
            <w:r w:rsidRPr="00AB31C7">
              <w:t>258</w:t>
            </w:r>
          </w:p>
        </w:tc>
        <w:tc>
          <w:tcPr>
            <w:tcW w:w="957" w:type="dxa"/>
          </w:tcPr>
          <w:p w14:paraId="723CCAE1" w14:textId="77777777" w:rsidR="008A121E" w:rsidRPr="00AB31C7" w:rsidRDefault="008A121E" w:rsidP="00747076">
            <w:pPr>
              <w:pStyle w:val="Tabletext8pt"/>
            </w:pPr>
            <w:r w:rsidRPr="00AB31C7">
              <w:t>113</w:t>
            </w:r>
          </w:p>
        </w:tc>
        <w:tc>
          <w:tcPr>
            <w:tcW w:w="956" w:type="dxa"/>
          </w:tcPr>
          <w:p w14:paraId="21401DEA" w14:textId="77777777" w:rsidR="008A121E" w:rsidRPr="00AB31C7" w:rsidRDefault="008A121E" w:rsidP="00747076">
            <w:pPr>
              <w:pStyle w:val="Tabletext8pt"/>
            </w:pPr>
            <w:r w:rsidRPr="00AB31C7">
              <w:t>115</w:t>
            </w:r>
          </w:p>
        </w:tc>
        <w:tc>
          <w:tcPr>
            <w:tcW w:w="957" w:type="dxa"/>
          </w:tcPr>
          <w:p w14:paraId="33C86BC1" w14:textId="77777777" w:rsidR="008A121E" w:rsidRPr="00AB31C7" w:rsidRDefault="008A121E" w:rsidP="00747076">
            <w:pPr>
              <w:pStyle w:val="Tabletext8pt"/>
            </w:pPr>
            <w:r w:rsidRPr="00AB31C7">
              <w:t>0</w:t>
            </w:r>
          </w:p>
        </w:tc>
        <w:tc>
          <w:tcPr>
            <w:tcW w:w="957" w:type="dxa"/>
          </w:tcPr>
          <w:p w14:paraId="2ADAAB79" w14:textId="77777777" w:rsidR="008A121E" w:rsidRPr="00AB31C7" w:rsidRDefault="008A121E" w:rsidP="00747076">
            <w:pPr>
              <w:pStyle w:val="Tabletext8pt"/>
            </w:pPr>
            <w:r w:rsidRPr="00AB31C7">
              <w:t>797</w:t>
            </w:r>
          </w:p>
        </w:tc>
      </w:tr>
      <w:tr w:rsidR="008A121E" w:rsidRPr="00AB31C7" w14:paraId="369C2C34" w14:textId="77777777" w:rsidTr="00026E23">
        <w:tc>
          <w:tcPr>
            <w:tcW w:w="543" w:type="dxa"/>
            <w:hideMark/>
          </w:tcPr>
          <w:p w14:paraId="374230F1" w14:textId="77777777" w:rsidR="008A121E" w:rsidRPr="00AB31C7" w:rsidRDefault="008A121E" w:rsidP="00747076">
            <w:pPr>
              <w:pStyle w:val="Tabletext8pt"/>
            </w:pPr>
            <w:r w:rsidRPr="00AB31C7">
              <w:t>8</w:t>
            </w:r>
          </w:p>
        </w:tc>
        <w:tc>
          <w:tcPr>
            <w:tcW w:w="4419" w:type="dxa"/>
            <w:hideMark/>
          </w:tcPr>
          <w:p w14:paraId="015C5603" w14:textId="77777777" w:rsidR="008A121E" w:rsidRPr="00AB31C7" w:rsidRDefault="008A121E" w:rsidP="00747076">
            <w:pPr>
              <w:pStyle w:val="Tabletext8pt"/>
            </w:pPr>
            <w:r w:rsidRPr="00AB31C7">
              <w:t>(Japanese adj2 massage).ti,ab. </w:t>
            </w:r>
          </w:p>
        </w:tc>
        <w:tc>
          <w:tcPr>
            <w:tcW w:w="956" w:type="dxa"/>
            <w:hideMark/>
          </w:tcPr>
          <w:p w14:paraId="4E5C5701" w14:textId="77777777" w:rsidR="008A121E" w:rsidRPr="00AB31C7" w:rsidRDefault="008A121E" w:rsidP="00747076">
            <w:pPr>
              <w:pStyle w:val="Tabletext8pt"/>
            </w:pPr>
            <w:r w:rsidRPr="00AB31C7">
              <w:t>8</w:t>
            </w:r>
          </w:p>
        </w:tc>
        <w:tc>
          <w:tcPr>
            <w:tcW w:w="957" w:type="dxa"/>
          </w:tcPr>
          <w:p w14:paraId="478297C2" w14:textId="77777777" w:rsidR="008A121E" w:rsidRPr="00AB31C7" w:rsidRDefault="008A121E" w:rsidP="00747076">
            <w:pPr>
              <w:pStyle w:val="Tabletext8pt"/>
            </w:pPr>
            <w:r w:rsidRPr="00AB31C7">
              <w:t>16</w:t>
            </w:r>
          </w:p>
        </w:tc>
        <w:tc>
          <w:tcPr>
            <w:tcW w:w="956" w:type="dxa"/>
          </w:tcPr>
          <w:p w14:paraId="7804BCF9" w14:textId="77777777" w:rsidR="008A121E" w:rsidRPr="00AB31C7" w:rsidRDefault="008A121E" w:rsidP="00747076">
            <w:pPr>
              <w:pStyle w:val="Tabletext8pt"/>
            </w:pPr>
            <w:r w:rsidRPr="00AB31C7">
              <w:t>9</w:t>
            </w:r>
          </w:p>
        </w:tc>
        <w:tc>
          <w:tcPr>
            <w:tcW w:w="957" w:type="dxa"/>
          </w:tcPr>
          <w:p w14:paraId="68D291F1" w14:textId="77777777" w:rsidR="008A121E" w:rsidRPr="00AB31C7" w:rsidRDefault="008A121E" w:rsidP="00747076">
            <w:pPr>
              <w:pStyle w:val="Tabletext8pt"/>
            </w:pPr>
            <w:r w:rsidRPr="00AB31C7">
              <w:t>3</w:t>
            </w:r>
          </w:p>
        </w:tc>
        <w:tc>
          <w:tcPr>
            <w:tcW w:w="957" w:type="dxa"/>
          </w:tcPr>
          <w:p w14:paraId="7135C38F" w14:textId="77777777" w:rsidR="008A121E" w:rsidRPr="00AB31C7" w:rsidRDefault="008A121E" w:rsidP="00747076">
            <w:pPr>
              <w:pStyle w:val="Tabletext8pt"/>
            </w:pPr>
            <w:r w:rsidRPr="00AB31C7">
              <w:t>12</w:t>
            </w:r>
          </w:p>
        </w:tc>
      </w:tr>
      <w:tr w:rsidR="00026E23" w:rsidRPr="00AB31C7" w14:paraId="5026505C" w14:textId="77777777" w:rsidTr="00026E23">
        <w:tc>
          <w:tcPr>
            <w:tcW w:w="543" w:type="dxa"/>
            <w:hideMark/>
          </w:tcPr>
          <w:p w14:paraId="2058860F" w14:textId="77777777" w:rsidR="008A121E" w:rsidRPr="00AB31C7" w:rsidRDefault="008A121E" w:rsidP="00747076">
            <w:pPr>
              <w:pStyle w:val="Tabletext8pt"/>
            </w:pPr>
            <w:r w:rsidRPr="00AB31C7">
              <w:t>9</w:t>
            </w:r>
          </w:p>
        </w:tc>
        <w:tc>
          <w:tcPr>
            <w:tcW w:w="4419" w:type="dxa"/>
            <w:hideMark/>
          </w:tcPr>
          <w:p w14:paraId="7F1BA5A4" w14:textId="77777777" w:rsidR="008A121E" w:rsidRPr="00AB31C7" w:rsidRDefault="008A121E" w:rsidP="00747076">
            <w:pPr>
              <w:pStyle w:val="Tabletext8pt"/>
            </w:pPr>
            <w:r w:rsidRPr="00AB31C7">
              <w:t>Chih Ya.ti,ab. </w:t>
            </w:r>
          </w:p>
        </w:tc>
        <w:tc>
          <w:tcPr>
            <w:tcW w:w="956" w:type="dxa"/>
            <w:hideMark/>
          </w:tcPr>
          <w:p w14:paraId="62AE8D9F" w14:textId="77777777" w:rsidR="008A121E" w:rsidRPr="00AB31C7" w:rsidRDefault="008A121E" w:rsidP="00747076">
            <w:pPr>
              <w:pStyle w:val="Tabletext8pt"/>
            </w:pPr>
            <w:r w:rsidRPr="00AB31C7">
              <w:t>0</w:t>
            </w:r>
          </w:p>
        </w:tc>
        <w:tc>
          <w:tcPr>
            <w:tcW w:w="957" w:type="dxa"/>
          </w:tcPr>
          <w:p w14:paraId="5D7BEF24" w14:textId="77777777" w:rsidR="008A121E" w:rsidRPr="00AB31C7" w:rsidRDefault="008A121E" w:rsidP="00747076">
            <w:pPr>
              <w:pStyle w:val="Tabletext8pt"/>
            </w:pPr>
            <w:r w:rsidRPr="00AB31C7">
              <w:t>0</w:t>
            </w:r>
          </w:p>
        </w:tc>
        <w:tc>
          <w:tcPr>
            <w:tcW w:w="956" w:type="dxa"/>
          </w:tcPr>
          <w:p w14:paraId="769224DF" w14:textId="77777777" w:rsidR="008A121E" w:rsidRPr="00AB31C7" w:rsidRDefault="008A121E" w:rsidP="00747076">
            <w:pPr>
              <w:pStyle w:val="Tabletext8pt"/>
            </w:pPr>
            <w:r w:rsidRPr="00AB31C7">
              <w:t>0</w:t>
            </w:r>
          </w:p>
        </w:tc>
        <w:tc>
          <w:tcPr>
            <w:tcW w:w="957" w:type="dxa"/>
          </w:tcPr>
          <w:p w14:paraId="5F9D7552" w14:textId="77777777" w:rsidR="008A121E" w:rsidRPr="00AB31C7" w:rsidRDefault="008A121E" w:rsidP="00747076">
            <w:pPr>
              <w:pStyle w:val="Tabletext8pt"/>
            </w:pPr>
            <w:r w:rsidRPr="00AB31C7">
              <w:t>0</w:t>
            </w:r>
          </w:p>
        </w:tc>
        <w:tc>
          <w:tcPr>
            <w:tcW w:w="957" w:type="dxa"/>
          </w:tcPr>
          <w:p w14:paraId="36AAC3CD" w14:textId="77777777" w:rsidR="008A121E" w:rsidRPr="00AB31C7" w:rsidRDefault="008A121E" w:rsidP="00747076">
            <w:pPr>
              <w:pStyle w:val="Tabletext8pt"/>
            </w:pPr>
            <w:r w:rsidRPr="00AB31C7">
              <w:t>0</w:t>
            </w:r>
          </w:p>
        </w:tc>
      </w:tr>
      <w:tr w:rsidR="008A121E" w:rsidRPr="00AB31C7" w14:paraId="5B07950F" w14:textId="77777777" w:rsidTr="00026E23">
        <w:tc>
          <w:tcPr>
            <w:tcW w:w="543" w:type="dxa"/>
            <w:hideMark/>
          </w:tcPr>
          <w:p w14:paraId="68E5BECC" w14:textId="77777777" w:rsidR="008A121E" w:rsidRPr="00AB31C7" w:rsidRDefault="008A121E" w:rsidP="00747076">
            <w:pPr>
              <w:pStyle w:val="Tabletext8pt"/>
            </w:pPr>
            <w:r w:rsidRPr="00AB31C7">
              <w:t>10</w:t>
            </w:r>
          </w:p>
        </w:tc>
        <w:tc>
          <w:tcPr>
            <w:tcW w:w="4419" w:type="dxa"/>
            <w:hideMark/>
          </w:tcPr>
          <w:p w14:paraId="50D58F18" w14:textId="77777777" w:rsidR="008A121E" w:rsidRPr="00AB31C7" w:rsidRDefault="008A121E" w:rsidP="00747076">
            <w:pPr>
              <w:pStyle w:val="Tabletext8pt"/>
            </w:pPr>
            <w:r w:rsidRPr="00AB31C7">
              <w:t>Zhi Ya.ti,ab. </w:t>
            </w:r>
          </w:p>
        </w:tc>
        <w:tc>
          <w:tcPr>
            <w:tcW w:w="956" w:type="dxa"/>
            <w:hideMark/>
          </w:tcPr>
          <w:p w14:paraId="2BDF76A5" w14:textId="77777777" w:rsidR="008A121E" w:rsidRPr="00AB31C7" w:rsidRDefault="008A121E" w:rsidP="00747076">
            <w:pPr>
              <w:pStyle w:val="Tabletext8pt"/>
            </w:pPr>
            <w:r w:rsidRPr="00AB31C7">
              <w:t>0</w:t>
            </w:r>
          </w:p>
        </w:tc>
        <w:tc>
          <w:tcPr>
            <w:tcW w:w="957" w:type="dxa"/>
          </w:tcPr>
          <w:p w14:paraId="36D75323" w14:textId="77777777" w:rsidR="008A121E" w:rsidRPr="00AB31C7" w:rsidRDefault="008A121E" w:rsidP="00747076">
            <w:pPr>
              <w:pStyle w:val="Tabletext8pt"/>
            </w:pPr>
            <w:r w:rsidRPr="00AB31C7">
              <w:t>1</w:t>
            </w:r>
          </w:p>
        </w:tc>
        <w:tc>
          <w:tcPr>
            <w:tcW w:w="956" w:type="dxa"/>
          </w:tcPr>
          <w:p w14:paraId="7D9D2C38" w14:textId="77777777" w:rsidR="008A121E" w:rsidRPr="00AB31C7" w:rsidRDefault="008A121E" w:rsidP="00747076">
            <w:pPr>
              <w:pStyle w:val="Tabletext8pt"/>
            </w:pPr>
            <w:r w:rsidRPr="00AB31C7">
              <w:t>1</w:t>
            </w:r>
          </w:p>
        </w:tc>
        <w:tc>
          <w:tcPr>
            <w:tcW w:w="957" w:type="dxa"/>
          </w:tcPr>
          <w:p w14:paraId="11B65DA1" w14:textId="77777777" w:rsidR="008A121E" w:rsidRPr="00AB31C7" w:rsidRDefault="008A121E" w:rsidP="00747076">
            <w:pPr>
              <w:pStyle w:val="Tabletext8pt"/>
            </w:pPr>
            <w:r w:rsidRPr="00AB31C7">
              <w:t>0</w:t>
            </w:r>
          </w:p>
        </w:tc>
        <w:tc>
          <w:tcPr>
            <w:tcW w:w="957" w:type="dxa"/>
          </w:tcPr>
          <w:p w14:paraId="1C329194" w14:textId="77777777" w:rsidR="008A121E" w:rsidRPr="00AB31C7" w:rsidRDefault="008A121E" w:rsidP="00747076">
            <w:pPr>
              <w:pStyle w:val="Tabletext8pt"/>
            </w:pPr>
            <w:r w:rsidRPr="00AB31C7">
              <w:t>1</w:t>
            </w:r>
          </w:p>
        </w:tc>
      </w:tr>
      <w:tr w:rsidR="00026E23" w:rsidRPr="00AB31C7" w14:paraId="33041064" w14:textId="77777777" w:rsidTr="00026E23">
        <w:tc>
          <w:tcPr>
            <w:tcW w:w="543" w:type="dxa"/>
            <w:hideMark/>
          </w:tcPr>
          <w:p w14:paraId="4CEE466D" w14:textId="77777777" w:rsidR="008A121E" w:rsidRPr="00AB31C7" w:rsidRDefault="008A121E" w:rsidP="00747076">
            <w:pPr>
              <w:pStyle w:val="Tabletext8pt"/>
            </w:pPr>
            <w:r w:rsidRPr="00AB31C7">
              <w:t>11</w:t>
            </w:r>
          </w:p>
        </w:tc>
        <w:tc>
          <w:tcPr>
            <w:tcW w:w="4419" w:type="dxa"/>
            <w:hideMark/>
          </w:tcPr>
          <w:p w14:paraId="6C10A59A" w14:textId="147E0926" w:rsidR="008A121E" w:rsidRPr="00AB31C7" w:rsidRDefault="008A121E" w:rsidP="00747076">
            <w:pPr>
              <w:pStyle w:val="Tabletext8pt"/>
            </w:pPr>
            <w:r w:rsidRPr="00AB31C7">
              <w:t>Shiat?u.ti,ab.</w:t>
            </w:r>
          </w:p>
        </w:tc>
        <w:tc>
          <w:tcPr>
            <w:tcW w:w="956" w:type="dxa"/>
            <w:hideMark/>
          </w:tcPr>
          <w:p w14:paraId="55ADF543" w14:textId="77777777" w:rsidR="008A121E" w:rsidRPr="00AB31C7" w:rsidRDefault="008A121E" w:rsidP="00747076">
            <w:pPr>
              <w:pStyle w:val="Tabletext8pt"/>
            </w:pPr>
            <w:r w:rsidRPr="00AB31C7">
              <w:t>201</w:t>
            </w:r>
          </w:p>
        </w:tc>
        <w:tc>
          <w:tcPr>
            <w:tcW w:w="957" w:type="dxa"/>
          </w:tcPr>
          <w:p w14:paraId="0DA6EFF9" w14:textId="77777777" w:rsidR="008A121E" w:rsidRPr="00AB31C7" w:rsidRDefault="008A121E" w:rsidP="00747076">
            <w:pPr>
              <w:pStyle w:val="Tabletext8pt"/>
            </w:pPr>
            <w:r w:rsidRPr="00AB31C7">
              <w:t>143</w:t>
            </w:r>
          </w:p>
        </w:tc>
        <w:tc>
          <w:tcPr>
            <w:tcW w:w="956" w:type="dxa"/>
          </w:tcPr>
          <w:p w14:paraId="5850D4C2" w14:textId="77777777" w:rsidR="008A121E" w:rsidRPr="00AB31C7" w:rsidRDefault="008A121E" w:rsidP="00747076">
            <w:pPr>
              <w:pStyle w:val="Tabletext8pt"/>
            </w:pPr>
            <w:r w:rsidRPr="00AB31C7">
              <w:t>77</w:t>
            </w:r>
          </w:p>
        </w:tc>
        <w:tc>
          <w:tcPr>
            <w:tcW w:w="957" w:type="dxa"/>
          </w:tcPr>
          <w:p w14:paraId="2FFF043F" w14:textId="77777777" w:rsidR="008A121E" w:rsidRPr="00AB31C7" w:rsidRDefault="008A121E" w:rsidP="00747076">
            <w:pPr>
              <w:pStyle w:val="Tabletext8pt"/>
            </w:pPr>
            <w:r w:rsidRPr="00AB31C7">
              <w:t>19</w:t>
            </w:r>
          </w:p>
        </w:tc>
        <w:tc>
          <w:tcPr>
            <w:tcW w:w="957" w:type="dxa"/>
          </w:tcPr>
          <w:p w14:paraId="6552C2B2" w14:textId="77777777" w:rsidR="008A121E" w:rsidRPr="00AB31C7" w:rsidRDefault="008A121E" w:rsidP="00747076">
            <w:pPr>
              <w:pStyle w:val="Tabletext8pt"/>
            </w:pPr>
            <w:r w:rsidRPr="00AB31C7">
              <w:t>97</w:t>
            </w:r>
          </w:p>
        </w:tc>
      </w:tr>
      <w:tr w:rsidR="008A121E" w:rsidRPr="00AB31C7" w14:paraId="5CC33AB1" w14:textId="77777777" w:rsidTr="00026E23">
        <w:tc>
          <w:tcPr>
            <w:tcW w:w="543" w:type="dxa"/>
            <w:hideMark/>
          </w:tcPr>
          <w:p w14:paraId="3DF58B1E" w14:textId="77777777" w:rsidR="008A121E" w:rsidRPr="00AB31C7" w:rsidRDefault="008A121E" w:rsidP="00747076">
            <w:pPr>
              <w:pStyle w:val="Tabletext8pt"/>
            </w:pPr>
            <w:r w:rsidRPr="00AB31C7">
              <w:lastRenderedPageBreak/>
              <w:t>12</w:t>
            </w:r>
          </w:p>
        </w:tc>
        <w:tc>
          <w:tcPr>
            <w:tcW w:w="4419" w:type="dxa"/>
            <w:hideMark/>
          </w:tcPr>
          <w:p w14:paraId="0FE6DFFC" w14:textId="4231C2C8" w:rsidR="008A121E" w:rsidRPr="00AB31C7" w:rsidRDefault="008A121E" w:rsidP="00747076">
            <w:pPr>
              <w:pStyle w:val="Tabletext8pt"/>
            </w:pPr>
            <w:r w:rsidRPr="00AB31C7">
              <w:t>Shiatsu.ti,ab.</w:t>
            </w:r>
          </w:p>
        </w:tc>
        <w:tc>
          <w:tcPr>
            <w:tcW w:w="956" w:type="dxa"/>
            <w:hideMark/>
          </w:tcPr>
          <w:p w14:paraId="272B711C" w14:textId="77777777" w:rsidR="008A121E" w:rsidRPr="00AB31C7" w:rsidRDefault="008A121E" w:rsidP="00747076">
            <w:pPr>
              <w:pStyle w:val="Tabletext8pt"/>
            </w:pPr>
            <w:r w:rsidRPr="00AB31C7">
              <w:t>201</w:t>
            </w:r>
          </w:p>
        </w:tc>
        <w:tc>
          <w:tcPr>
            <w:tcW w:w="957" w:type="dxa"/>
          </w:tcPr>
          <w:p w14:paraId="489EF93E" w14:textId="77777777" w:rsidR="008A121E" w:rsidRPr="00AB31C7" w:rsidRDefault="008A121E" w:rsidP="00747076">
            <w:pPr>
              <w:pStyle w:val="Tabletext8pt"/>
            </w:pPr>
            <w:r w:rsidRPr="00AB31C7">
              <w:t>142</w:t>
            </w:r>
          </w:p>
        </w:tc>
        <w:tc>
          <w:tcPr>
            <w:tcW w:w="956" w:type="dxa"/>
          </w:tcPr>
          <w:p w14:paraId="15CC9099" w14:textId="77777777" w:rsidR="008A121E" w:rsidRPr="00AB31C7" w:rsidRDefault="008A121E" w:rsidP="00747076">
            <w:pPr>
              <w:pStyle w:val="Tabletext8pt"/>
            </w:pPr>
            <w:r w:rsidRPr="00AB31C7">
              <w:t>77</w:t>
            </w:r>
          </w:p>
        </w:tc>
        <w:tc>
          <w:tcPr>
            <w:tcW w:w="957" w:type="dxa"/>
          </w:tcPr>
          <w:p w14:paraId="63D40596" w14:textId="77777777" w:rsidR="008A121E" w:rsidRPr="00AB31C7" w:rsidRDefault="008A121E" w:rsidP="00747076">
            <w:pPr>
              <w:pStyle w:val="Tabletext8pt"/>
            </w:pPr>
            <w:r w:rsidRPr="00AB31C7">
              <w:t>19</w:t>
            </w:r>
          </w:p>
        </w:tc>
        <w:tc>
          <w:tcPr>
            <w:tcW w:w="957" w:type="dxa"/>
          </w:tcPr>
          <w:p w14:paraId="57E73AAF" w14:textId="77777777" w:rsidR="008A121E" w:rsidRPr="00AB31C7" w:rsidRDefault="008A121E" w:rsidP="00747076">
            <w:pPr>
              <w:pStyle w:val="Tabletext8pt"/>
            </w:pPr>
            <w:r w:rsidRPr="00AB31C7">
              <w:t>97</w:t>
            </w:r>
          </w:p>
        </w:tc>
      </w:tr>
      <w:tr w:rsidR="00026E23" w:rsidRPr="00AB31C7" w14:paraId="4B3FAAAC" w14:textId="77777777" w:rsidTr="00026E23">
        <w:tc>
          <w:tcPr>
            <w:tcW w:w="543" w:type="dxa"/>
            <w:hideMark/>
          </w:tcPr>
          <w:p w14:paraId="48AF8073" w14:textId="77777777" w:rsidR="008A121E" w:rsidRPr="00AB31C7" w:rsidRDefault="008A121E" w:rsidP="00747076">
            <w:pPr>
              <w:pStyle w:val="Tabletext8pt"/>
            </w:pPr>
            <w:r w:rsidRPr="00AB31C7">
              <w:t>13</w:t>
            </w:r>
          </w:p>
        </w:tc>
        <w:tc>
          <w:tcPr>
            <w:tcW w:w="4419" w:type="dxa"/>
            <w:hideMark/>
          </w:tcPr>
          <w:p w14:paraId="0FDFA80D" w14:textId="77777777" w:rsidR="008A121E" w:rsidRPr="00AB31C7" w:rsidRDefault="008A121E" w:rsidP="00747076">
            <w:pPr>
              <w:pStyle w:val="Tabletext8pt"/>
            </w:pPr>
            <w:r w:rsidRPr="00AB31C7">
              <w:t>shiatzu.ti,ab. </w:t>
            </w:r>
          </w:p>
        </w:tc>
        <w:tc>
          <w:tcPr>
            <w:tcW w:w="956" w:type="dxa"/>
            <w:hideMark/>
          </w:tcPr>
          <w:p w14:paraId="123EC042" w14:textId="77777777" w:rsidR="008A121E" w:rsidRPr="00AB31C7" w:rsidRDefault="008A121E" w:rsidP="00747076">
            <w:pPr>
              <w:pStyle w:val="Tabletext8pt"/>
            </w:pPr>
            <w:r w:rsidRPr="00AB31C7">
              <w:t>0</w:t>
            </w:r>
          </w:p>
        </w:tc>
        <w:tc>
          <w:tcPr>
            <w:tcW w:w="957" w:type="dxa"/>
          </w:tcPr>
          <w:p w14:paraId="0C626D09" w14:textId="77777777" w:rsidR="008A121E" w:rsidRPr="00AB31C7" w:rsidRDefault="008A121E" w:rsidP="00747076">
            <w:pPr>
              <w:pStyle w:val="Tabletext8pt"/>
            </w:pPr>
            <w:r w:rsidRPr="00AB31C7">
              <w:t>2</w:t>
            </w:r>
          </w:p>
        </w:tc>
        <w:tc>
          <w:tcPr>
            <w:tcW w:w="956" w:type="dxa"/>
          </w:tcPr>
          <w:p w14:paraId="36FDA991" w14:textId="77777777" w:rsidR="008A121E" w:rsidRPr="00AB31C7" w:rsidRDefault="008A121E" w:rsidP="00747076">
            <w:pPr>
              <w:pStyle w:val="Tabletext8pt"/>
            </w:pPr>
            <w:r w:rsidRPr="00AB31C7">
              <w:t>0</w:t>
            </w:r>
          </w:p>
        </w:tc>
        <w:tc>
          <w:tcPr>
            <w:tcW w:w="957" w:type="dxa"/>
          </w:tcPr>
          <w:p w14:paraId="3C5EFB77" w14:textId="77777777" w:rsidR="008A121E" w:rsidRPr="00AB31C7" w:rsidRDefault="008A121E" w:rsidP="00747076">
            <w:pPr>
              <w:pStyle w:val="Tabletext8pt"/>
            </w:pPr>
            <w:r w:rsidRPr="00AB31C7">
              <w:t>0</w:t>
            </w:r>
          </w:p>
        </w:tc>
        <w:tc>
          <w:tcPr>
            <w:tcW w:w="957" w:type="dxa"/>
          </w:tcPr>
          <w:p w14:paraId="22E1CB44" w14:textId="77777777" w:rsidR="008A121E" w:rsidRPr="00AB31C7" w:rsidRDefault="008A121E" w:rsidP="00747076">
            <w:pPr>
              <w:pStyle w:val="Tabletext8pt"/>
            </w:pPr>
            <w:r w:rsidRPr="00AB31C7">
              <w:t>0</w:t>
            </w:r>
          </w:p>
        </w:tc>
      </w:tr>
      <w:tr w:rsidR="008A121E" w:rsidRPr="00AB31C7" w14:paraId="47534857" w14:textId="77777777" w:rsidTr="00026E23">
        <w:tc>
          <w:tcPr>
            <w:tcW w:w="543" w:type="dxa"/>
            <w:hideMark/>
          </w:tcPr>
          <w:p w14:paraId="64836073" w14:textId="77777777" w:rsidR="008A121E" w:rsidRPr="00AB31C7" w:rsidRDefault="008A121E" w:rsidP="00747076">
            <w:pPr>
              <w:pStyle w:val="Tabletext8pt"/>
            </w:pPr>
            <w:r w:rsidRPr="00AB31C7">
              <w:t>14</w:t>
            </w:r>
          </w:p>
        </w:tc>
        <w:tc>
          <w:tcPr>
            <w:tcW w:w="4419" w:type="dxa"/>
            <w:hideMark/>
          </w:tcPr>
          <w:p w14:paraId="1F17FF0F" w14:textId="77777777" w:rsidR="008A121E" w:rsidRPr="00AB31C7" w:rsidRDefault="008A121E" w:rsidP="00747076">
            <w:pPr>
              <w:pStyle w:val="Tabletext8pt"/>
            </w:pPr>
            <w:r w:rsidRPr="00AB31C7">
              <w:t>anma.ti,ab. </w:t>
            </w:r>
          </w:p>
        </w:tc>
        <w:tc>
          <w:tcPr>
            <w:tcW w:w="956" w:type="dxa"/>
            <w:hideMark/>
          </w:tcPr>
          <w:p w14:paraId="76A0AFC6" w14:textId="77777777" w:rsidR="008A121E" w:rsidRPr="00AB31C7" w:rsidRDefault="008A121E" w:rsidP="00747076">
            <w:pPr>
              <w:pStyle w:val="Tabletext8pt"/>
            </w:pPr>
            <w:r w:rsidRPr="00AB31C7">
              <w:t>3</w:t>
            </w:r>
          </w:p>
        </w:tc>
        <w:tc>
          <w:tcPr>
            <w:tcW w:w="957" w:type="dxa"/>
          </w:tcPr>
          <w:p w14:paraId="0D842A28" w14:textId="77777777" w:rsidR="008A121E" w:rsidRPr="00AB31C7" w:rsidRDefault="008A121E" w:rsidP="00747076">
            <w:pPr>
              <w:pStyle w:val="Tabletext8pt"/>
            </w:pPr>
            <w:r w:rsidRPr="00AB31C7">
              <w:t>26</w:t>
            </w:r>
          </w:p>
        </w:tc>
        <w:tc>
          <w:tcPr>
            <w:tcW w:w="956" w:type="dxa"/>
          </w:tcPr>
          <w:p w14:paraId="2251F150" w14:textId="77777777" w:rsidR="008A121E" w:rsidRPr="00AB31C7" w:rsidRDefault="008A121E" w:rsidP="00747076">
            <w:pPr>
              <w:pStyle w:val="Tabletext8pt"/>
            </w:pPr>
            <w:r w:rsidRPr="00AB31C7">
              <w:t>12</w:t>
            </w:r>
          </w:p>
        </w:tc>
        <w:tc>
          <w:tcPr>
            <w:tcW w:w="957" w:type="dxa"/>
          </w:tcPr>
          <w:p w14:paraId="3CA3470E" w14:textId="77777777" w:rsidR="008A121E" w:rsidRPr="00AB31C7" w:rsidRDefault="008A121E" w:rsidP="00747076">
            <w:pPr>
              <w:pStyle w:val="Tabletext8pt"/>
            </w:pPr>
            <w:r w:rsidRPr="00AB31C7">
              <w:t>1</w:t>
            </w:r>
          </w:p>
        </w:tc>
        <w:tc>
          <w:tcPr>
            <w:tcW w:w="957" w:type="dxa"/>
          </w:tcPr>
          <w:p w14:paraId="5EE9B861" w14:textId="77777777" w:rsidR="008A121E" w:rsidRPr="00AB31C7" w:rsidRDefault="008A121E" w:rsidP="00747076">
            <w:pPr>
              <w:pStyle w:val="Tabletext8pt"/>
            </w:pPr>
            <w:r w:rsidRPr="00AB31C7">
              <w:t>23</w:t>
            </w:r>
          </w:p>
        </w:tc>
      </w:tr>
      <w:tr w:rsidR="00026E23" w:rsidRPr="00AB31C7" w14:paraId="580B85BC" w14:textId="77777777" w:rsidTr="00026E23">
        <w:tc>
          <w:tcPr>
            <w:tcW w:w="543" w:type="dxa"/>
            <w:hideMark/>
          </w:tcPr>
          <w:p w14:paraId="610B090C" w14:textId="77777777" w:rsidR="008A121E" w:rsidRPr="00AB31C7" w:rsidRDefault="008A121E" w:rsidP="00747076">
            <w:pPr>
              <w:pStyle w:val="Tabletext8pt"/>
            </w:pPr>
            <w:r w:rsidRPr="00AB31C7">
              <w:t>15</w:t>
            </w:r>
          </w:p>
        </w:tc>
        <w:tc>
          <w:tcPr>
            <w:tcW w:w="4419" w:type="dxa"/>
            <w:hideMark/>
          </w:tcPr>
          <w:p w14:paraId="7F66EA39" w14:textId="77777777" w:rsidR="008A121E" w:rsidRPr="00AB31C7" w:rsidRDefault="008A121E" w:rsidP="00747076">
            <w:pPr>
              <w:pStyle w:val="Tabletext8pt"/>
            </w:pPr>
            <w:r w:rsidRPr="00AB31C7">
              <w:t>amna.ti,ab. </w:t>
            </w:r>
          </w:p>
        </w:tc>
        <w:tc>
          <w:tcPr>
            <w:tcW w:w="956" w:type="dxa"/>
            <w:hideMark/>
          </w:tcPr>
          <w:p w14:paraId="2A3476E2" w14:textId="77777777" w:rsidR="008A121E" w:rsidRPr="00AB31C7" w:rsidRDefault="008A121E" w:rsidP="00747076">
            <w:pPr>
              <w:pStyle w:val="Tabletext8pt"/>
            </w:pPr>
            <w:r w:rsidRPr="00AB31C7">
              <w:t>0</w:t>
            </w:r>
          </w:p>
        </w:tc>
        <w:tc>
          <w:tcPr>
            <w:tcW w:w="957" w:type="dxa"/>
          </w:tcPr>
          <w:p w14:paraId="39C17E6A" w14:textId="77777777" w:rsidR="008A121E" w:rsidRPr="00AB31C7" w:rsidRDefault="008A121E" w:rsidP="00747076">
            <w:pPr>
              <w:pStyle w:val="Tabletext8pt"/>
            </w:pPr>
            <w:r w:rsidRPr="00AB31C7">
              <w:t>38</w:t>
            </w:r>
          </w:p>
        </w:tc>
        <w:tc>
          <w:tcPr>
            <w:tcW w:w="956" w:type="dxa"/>
          </w:tcPr>
          <w:p w14:paraId="4F1B78D5" w14:textId="77777777" w:rsidR="008A121E" w:rsidRPr="00AB31C7" w:rsidRDefault="008A121E" w:rsidP="00747076">
            <w:pPr>
              <w:pStyle w:val="Tabletext8pt"/>
            </w:pPr>
            <w:r w:rsidRPr="00AB31C7">
              <w:t>6</w:t>
            </w:r>
          </w:p>
        </w:tc>
        <w:tc>
          <w:tcPr>
            <w:tcW w:w="957" w:type="dxa"/>
          </w:tcPr>
          <w:p w14:paraId="6BF7526D" w14:textId="77777777" w:rsidR="008A121E" w:rsidRPr="00AB31C7" w:rsidRDefault="008A121E" w:rsidP="00747076">
            <w:pPr>
              <w:pStyle w:val="Tabletext8pt"/>
            </w:pPr>
            <w:r w:rsidRPr="00AB31C7">
              <w:t>7</w:t>
            </w:r>
          </w:p>
        </w:tc>
        <w:tc>
          <w:tcPr>
            <w:tcW w:w="957" w:type="dxa"/>
          </w:tcPr>
          <w:p w14:paraId="0A2211A4" w14:textId="77777777" w:rsidR="008A121E" w:rsidRPr="00AB31C7" w:rsidRDefault="008A121E" w:rsidP="00747076">
            <w:pPr>
              <w:pStyle w:val="Tabletext8pt"/>
            </w:pPr>
            <w:r w:rsidRPr="00AB31C7">
              <w:t>14</w:t>
            </w:r>
          </w:p>
        </w:tc>
      </w:tr>
      <w:tr w:rsidR="008A121E" w:rsidRPr="00AB31C7" w14:paraId="77AF4976" w14:textId="77777777" w:rsidTr="00026E23">
        <w:tc>
          <w:tcPr>
            <w:tcW w:w="543" w:type="dxa"/>
            <w:hideMark/>
          </w:tcPr>
          <w:p w14:paraId="4D16703D" w14:textId="77777777" w:rsidR="008A121E" w:rsidRPr="00AB31C7" w:rsidRDefault="008A121E" w:rsidP="00747076">
            <w:pPr>
              <w:pStyle w:val="Tabletext8pt"/>
            </w:pPr>
            <w:r w:rsidRPr="00AB31C7">
              <w:t>16</w:t>
            </w:r>
          </w:p>
        </w:tc>
        <w:tc>
          <w:tcPr>
            <w:tcW w:w="4419" w:type="dxa"/>
            <w:hideMark/>
          </w:tcPr>
          <w:p w14:paraId="70DCA00F" w14:textId="77777777" w:rsidR="008A121E" w:rsidRPr="00AB31C7" w:rsidRDefault="008A121E" w:rsidP="00747076">
            <w:pPr>
              <w:pStyle w:val="Tabletext8pt"/>
            </w:pPr>
            <w:r w:rsidRPr="00AB31C7">
              <w:t>amma.ti,ab. </w:t>
            </w:r>
          </w:p>
        </w:tc>
        <w:tc>
          <w:tcPr>
            <w:tcW w:w="956" w:type="dxa"/>
            <w:hideMark/>
          </w:tcPr>
          <w:p w14:paraId="5AF55FBA" w14:textId="77777777" w:rsidR="008A121E" w:rsidRPr="00AB31C7" w:rsidRDefault="008A121E" w:rsidP="00747076">
            <w:pPr>
              <w:pStyle w:val="Tabletext8pt"/>
            </w:pPr>
            <w:r w:rsidRPr="00AB31C7">
              <w:t>2</w:t>
            </w:r>
          </w:p>
        </w:tc>
        <w:tc>
          <w:tcPr>
            <w:tcW w:w="957" w:type="dxa"/>
          </w:tcPr>
          <w:p w14:paraId="12663B37" w14:textId="77777777" w:rsidR="008A121E" w:rsidRPr="00AB31C7" w:rsidRDefault="008A121E" w:rsidP="00747076">
            <w:pPr>
              <w:pStyle w:val="Tabletext8pt"/>
            </w:pPr>
            <w:r w:rsidRPr="00AB31C7">
              <w:t>64</w:t>
            </w:r>
          </w:p>
        </w:tc>
        <w:tc>
          <w:tcPr>
            <w:tcW w:w="956" w:type="dxa"/>
          </w:tcPr>
          <w:p w14:paraId="76FA5BE2" w14:textId="77777777" w:rsidR="008A121E" w:rsidRPr="00AB31C7" w:rsidRDefault="008A121E" w:rsidP="00747076">
            <w:pPr>
              <w:pStyle w:val="Tabletext8pt"/>
            </w:pPr>
            <w:r w:rsidRPr="00AB31C7">
              <w:t>11</w:t>
            </w:r>
          </w:p>
        </w:tc>
        <w:tc>
          <w:tcPr>
            <w:tcW w:w="957" w:type="dxa"/>
          </w:tcPr>
          <w:p w14:paraId="7DA3E210" w14:textId="77777777" w:rsidR="008A121E" w:rsidRPr="00AB31C7" w:rsidRDefault="008A121E" w:rsidP="00747076">
            <w:pPr>
              <w:pStyle w:val="Tabletext8pt"/>
            </w:pPr>
            <w:r w:rsidRPr="00AB31C7">
              <w:t>19</w:t>
            </w:r>
          </w:p>
        </w:tc>
        <w:tc>
          <w:tcPr>
            <w:tcW w:w="957" w:type="dxa"/>
          </w:tcPr>
          <w:p w14:paraId="13246E7C" w14:textId="77777777" w:rsidR="008A121E" w:rsidRPr="00AB31C7" w:rsidRDefault="008A121E" w:rsidP="00747076">
            <w:pPr>
              <w:pStyle w:val="Tabletext8pt"/>
            </w:pPr>
            <w:r w:rsidRPr="00AB31C7">
              <w:t>59</w:t>
            </w:r>
          </w:p>
        </w:tc>
      </w:tr>
      <w:tr w:rsidR="00026E23" w:rsidRPr="00AB31C7" w14:paraId="6B93352E" w14:textId="77777777" w:rsidTr="00026E23">
        <w:tc>
          <w:tcPr>
            <w:tcW w:w="543" w:type="dxa"/>
            <w:hideMark/>
          </w:tcPr>
          <w:p w14:paraId="1AA21979" w14:textId="77777777" w:rsidR="008A121E" w:rsidRPr="00AB31C7" w:rsidRDefault="008A121E" w:rsidP="00747076">
            <w:pPr>
              <w:pStyle w:val="Tabletext8pt"/>
            </w:pPr>
            <w:r w:rsidRPr="00AB31C7">
              <w:t>17</w:t>
            </w:r>
          </w:p>
        </w:tc>
        <w:tc>
          <w:tcPr>
            <w:tcW w:w="4419" w:type="dxa"/>
            <w:hideMark/>
          </w:tcPr>
          <w:p w14:paraId="57B7F61F" w14:textId="77777777" w:rsidR="008A121E" w:rsidRPr="00AB31C7" w:rsidRDefault="008A121E" w:rsidP="00747076">
            <w:pPr>
              <w:pStyle w:val="Tabletext8pt"/>
            </w:pPr>
            <w:r w:rsidRPr="00AB31C7">
              <w:t>Gua gon.ti,ab. </w:t>
            </w:r>
          </w:p>
        </w:tc>
        <w:tc>
          <w:tcPr>
            <w:tcW w:w="956" w:type="dxa"/>
            <w:hideMark/>
          </w:tcPr>
          <w:p w14:paraId="4769E1D2" w14:textId="77777777" w:rsidR="008A121E" w:rsidRPr="00AB31C7" w:rsidRDefault="008A121E" w:rsidP="00747076">
            <w:pPr>
              <w:pStyle w:val="Tabletext8pt"/>
            </w:pPr>
            <w:r w:rsidRPr="00AB31C7">
              <w:t>0</w:t>
            </w:r>
          </w:p>
        </w:tc>
        <w:tc>
          <w:tcPr>
            <w:tcW w:w="957" w:type="dxa"/>
          </w:tcPr>
          <w:p w14:paraId="440917F8" w14:textId="77777777" w:rsidR="008A121E" w:rsidRPr="00AB31C7" w:rsidRDefault="008A121E" w:rsidP="00747076">
            <w:pPr>
              <w:pStyle w:val="Tabletext8pt"/>
            </w:pPr>
            <w:r w:rsidRPr="00AB31C7">
              <w:t>0</w:t>
            </w:r>
          </w:p>
        </w:tc>
        <w:tc>
          <w:tcPr>
            <w:tcW w:w="956" w:type="dxa"/>
          </w:tcPr>
          <w:p w14:paraId="2BE96767" w14:textId="77777777" w:rsidR="008A121E" w:rsidRPr="00AB31C7" w:rsidRDefault="008A121E" w:rsidP="00747076">
            <w:pPr>
              <w:pStyle w:val="Tabletext8pt"/>
            </w:pPr>
            <w:r w:rsidRPr="00AB31C7">
              <w:t>0</w:t>
            </w:r>
          </w:p>
        </w:tc>
        <w:tc>
          <w:tcPr>
            <w:tcW w:w="957" w:type="dxa"/>
          </w:tcPr>
          <w:p w14:paraId="343099E2" w14:textId="77777777" w:rsidR="008A121E" w:rsidRPr="00AB31C7" w:rsidRDefault="008A121E" w:rsidP="00747076">
            <w:pPr>
              <w:pStyle w:val="Tabletext8pt"/>
            </w:pPr>
            <w:r w:rsidRPr="00AB31C7">
              <w:t>0</w:t>
            </w:r>
          </w:p>
        </w:tc>
        <w:tc>
          <w:tcPr>
            <w:tcW w:w="957" w:type="dxa"/>
          </w:tcPr>
          <w:p w14:paraId="478C472C" w14:textId="77777777" w:rsidR="008A121E" w:rsidRPr="00AB31C7" w:rsidRDefault="008A121E" w:rsidP="00747076">
            <w:pPr>
              <w:pStyle w:val="Tabletext8pt"/>
            </w:pPr>
            <w:r w:rsidRPr="00AB31C7">
              <w:t>0</w:t>
            </w:r>
          </w:p>
        </w:tc>
      </w:tr>
      <w:tr w:rsidR="008A121E" w:rsidRPr="00AB31C7" w14:paraId="4E4D7DBF" w14:textId="77777777" w:rsidTr="00026E23">
        <w:tc>
          <w:tcPr>
            <w:tcW w:w="543" w:type="dxa"/>
            <w:hideMark/>
          </w:tcPr>
          <w:p w14:paraId="096C0985" w14:textId="77777777" w:rsidR="008A121E" w:rsidRPr="00AB31C7" w:rsidRDefault="008A121E" w:rsidP="00747076">
            <w:pPr>
              <w:pStyle w:val="Tabletext8pt"/>
            </w:pPr>
            <w:r w:rsidRPr="00AB31C7">
              <w:t>18</w:t>
            </w:r>
          </w:p>
        </w:tc>
        <w:tc>
          <w:tcPr>
            <w:tcW w:w="4419" w:type="dxa"/>
            <w:hideMark/>
          </w:tcPr>
          <w:p w14:paraId="10B5E4B3" w14:textId="77777777" w:rsidR="008A121E" w:rsidRPr="00AB31C7" w:rsidRDefault="008A121E" w:rsidP="00747076">
            <w:pPr>
              <w:pStyle w:val="Tabletext8pt"/>
            </w:pPr>
            <w:r w:rsidRPr="00AB31C7">
              <w:t>Gua sha.ti,ab. </w:t>
            </w:r>
          </w:p>
        </w:tc>
        <w:tc>
          <w:tcPr>
            <w:tcW w:w="956" w:type="dxa"/>
            <w:hideMark/>
          </w:tcPr>
          <w:p w14:paraId="2D134F0A" w14:textId="77777777" w:rsidR="008A121E" w:rsidRPr="00AB31C7" w:rsidRDefault="008A121E" w:rsidP="00747076">
            <w:pPr>
              <w:pStyle w:val="Tabletext8pt"/>
            </w:pPr>
            <w:r w:rsidRPr="00AB31C7">
              <w:t>17</w:t>
            </w:r>
          </w:p>
        </w:tc>
        <w:tc>
          <w:tcPr>
            <w:tcW w:w="957" w:type="dxa"/>
          </w:tcPr>
          <w:p w14:paraId="58CC0C52" w14:textId="77777777" w:rsidR="008A121E" w:rsidRPr="00AB31C7" w:rsidRDefault="008A121E" w:rsidP="00747076">
            <w:pPr>
              <w:pStyle w:val="Tabletext8pt"/>
            </w:pPr>
            <w:r w:rsidRPr="00AB31C7">
              <w:t>53</w:t>
            </w:r>
          </w:p>
        </w:tc>
        <w:tc>
          <w:tcPr>
            <w:tcW w:w="956" w:type="dxa"/>
          </w:tcPr>
          <w:p w14:paraId="27018FE4" w14:textId="77777777" w:rsidR="008A121E" w:rsidRPr="00AB31C7" w:rsidRDefault="008A121E" w:rsidP="00747076">
            <w:pPr>
              <w:pStyle w:val="Tabletext8pt"/>
            </w:pPr>
            <w:r w:rsidRPr="00AB31C7">
              <w:t>32</w:t>
            </w:r>
          </w:p>
        </w:tc>
        <w:tc>
          <w:tcPr>
            <w:tcW w:w="957" w:type="dxa"/>
          </w:tcPr>
          <w:p w14:paraId="01F9D91A" w14:textId="77777777" w:rsidR="008A121E" w:rsidRPr="00AB31C7" w:rsidRDefault="008A121E" w:rsidP="00747076">
            <w:pPr>
              <w:pStyle w:val="Tabletext8pt"/>
            </w:pPr>
            <w:r w:rsidRPr="00AB31C7">
              <w:t>1</w:t>
            </w:r>
          </w:p>
        </w:tc>
        <w:tc>
          <w:tcPr>
            <w:tcW w:w="957" w:type="dxa"/>
          </w:tcPr>
          <w:p w14:paraId="690A618E" w14:textId="77777777" w:rsidR="008A121E" w:rsidRPr="00AB31C7" w:rsidRDefault="008A121E" w:rsidP="00747076">
            <w:pPr>
              <w:pStyle w:val="Tabletext8pt"/>
            </w:pPr>
            <w:r w:rsidRPr="00AB31C7">
              <w:t>42</w:t>
            </w:r>
          </w:p>
        </w:tc>
      </w:tr>
      <w:tr w:rsidR="00026E23" w:rsidRPr="00AB31C7" w14:paraId="46BFB5DC" w14:textId="77777777" w:rsidTr="00026E23">
        <w:tc>
          <w:tcPr>
            <w:tcW w:w="543" w:type="dxa"/>
            <w:hideMark/>
          </w:tcPr>
          <w:p w14:paraId="0DDDEE38" w14:textId="77777777" w:rsidR="008A121E" w:rsidRPr="00AB31C7" w:rsidRDefault="008A121E" w:rsidP="00747076">
            <w:pPr>
              <w:pStyle w:val="Tabletext8pt"/>
            </w:pPr>
            <w:r w:rsidRPr="00AB31C7">
              <w:t>19</w:t>
            </w:r>
          </w:p>
        </w:tc>
        <w:tc>
          <w:tcPr>
            <w:tcW w:w="4419" w:type="dxa"/>
            <w:hideMark/>
          </w:tcPr>
          <w:p w14:paraId="1608880E" w14:textId="77777777" w:rsidR="008A121E" w:rsidRPr="00AB31C7" w:rsidRDefault="008A121E" w:rsidP="00747076">
            <w:pPr>
              <w:pStyle w:val="Tabletext8pt"/>
            </w:pPr>
            <w:r w:rsidRPr="00AB31C7">
              <w:t>or/7-18 </w:t>
            </w:r>
          </w:p>
        </w:tc>
        <w:tc>
          <w:tcPr>
            <w:tcW w:w="956" w:type="dxa"/>
            <w:hideMark/>
          </w:tcPr>
          <w:p w14:paraId="60582CEB" w14:textId="77777777" w:rsidR="008A121E" w:rsidRPr="00AB31C7" w:rsidRDefault="008A121E" w:rsidP="00747076">
            <w:pPr>
              <w:pStyle w:val="Tabletext8pt"/>
            </w:pPr>
            <w:r w:rsidRPr="00AB31C7">
              <w:t>353</w:t>
            </w:r>
          </w:p>
        </w:tc>
        <w:tc>
          <w:tcPr>
            <w:tcW w:w="957" w:type="dxa"/>
          </w:tcPr>
          <w:p w14:paraId="31C0172D" w14:textId="77777777" w:rsidR="008A121E" w:rsidRPr="00AB31C7" w:rsidRDefault="008A121E" w:rsidP="00747076">
            <w:pPr>
              <w:pStyle w:val="Tabletext8pt"/>
            </w:pPr>
            <w:r w:rsidRPr="00AB31C7">
              <w:t>393</w:t>
            </w:r>
          </w:p>
        </w:tc>
        <w:tc>
          <w:tcPr>
            <w:tcW w:w="956" w:type="dxa"/>
          </w:tcPr>
          <w:p w14:paraId="3145F117" w14:textId="77777777" w:rsidR="008A121E" w:rsidRPr="00AB31C7" w:rsidRDefault="008A121E" w:rsidP="00747076">
            <w:pPr>
              <w:pStyle w:val="Tabletext8pt"/>
            </w:pPr>
            <w:r w:rsidRPr="00AB31C7">
              <w:t>189</w:t>
            </w:r>
          </w:p>
        </w:tc>
        <w:tc>
          <w:tcPr>
            <w:tcW w:w="957" w:type="dxa"/>
          </w:tcPr>
          <w:p w14:paraId="633ECDBB" w14:textId="77777777" w:rsidR="008A121E" w:rsidRPr="00AB31C7" w:rsidRDefault="008A121E" w:rsidP="00747076">
            <w:pPr>
              <w:pStyle w:val="Tabletext8pt"/>
            </w:pPr>
            <w:r w:rsidRPr="00AB31C7">
              <w:t>49</w:t>
            </w:r>
          </w:p>
        </w:tc>
        <w:tc>
          <w:tcPr>
            <w:tcW w:w="957" w:type="dxa"/>
          </w:tcPr>
          <w:p w14:paraId="7B67589F" w14:textId="77777777" w:rsidR="008A121E" w:rsidRPr="00AB31C7" w:rsidRDefault="008A121E" w:rsidP="00747076">
            <w:pPr>
              <w:pStyle w:val="Tabletext8pt"/>
            </w:pPr>
            <w:r w:rsidRPr="00AB31C7">
              <w:t>994</w:t>
            </w:r>
          </w:p>
        </w:tc>
      </w:tr>
      <w:tr w:rsidR="008A121E" w:rsidRPr="00AB31C7" w14:paraId="7F94A467" w14:textId="77777777" w:rsidTr="00026E23">
        <w:tc>
          <w:tcPr>
            <w:tcW w:w="543" w:type="dxa"/>
            <w:hideMark/>
          </w:tcPr>
          <w:p w14:paraId="43B09A8E" w14:textId="77777777" w:rsidR="008A121E" w:rsidRPr="00AB31C7" w:rsidRDefault="008A121E" w:rsidP="00747076">
            <w:pPr>
              <w:pStyle w:val="Tabletext8pt"/>
            </w:pPr>
            <w:r w:rsidRPr="00AB31C7">
              <w:t>20</w:t>
            </w:r>
          </w:p>
        </w:tc>
        <w:tc>
          <w:tcPr>
            <w:tcW w:w="4419" w:type="dxa"/>
            <w:hideMark/>
          </w:tcPr>
          <w:p w14:paraId="6926070F" w14:textId="77777777" w:rsidR="008A121E" w:rsidRPr="00AB31C7" w:rsidRDefault="008A121E" w:rsidP="00747076">
            <w:pPr>
              <w:pStyle w:val="Tabletext8pt"/>
            </w:pPr>
            <w:r w:rsidRPr="00AB31C7">
              <w:t>(acupoint and massage).ti,ab. </w:t>
            </w:r>
          </w:p>
        </w:tc>
        <w:tc>
          <w:tcPr>
            <w:tcW w:w="956" w:type="dxa"/>
            <w:hideMark/>
          </w:tcPr>
          <w:p w14:paraId="72E9C39B" w14:textId="77777777" w:rsidR="008A121E" w:rsidRPr="00AB31C7" w:rsidRDefault="008A121E" w:rsidP="00747076">
            <w:pPr>
              <w:pStyle w:val="Tabletext8pt"/>
            </w:pPr>
            <w:r w:rsidRPr="00AB31C7">
              <w:t>18</w:t>
            </w:r>
          </w:p>
        </w:tc>
        <w:tc>
          <w:tcPr>
            <w:tcW w:w="957" w:type="dxa"/>
          </w:tcPr>
          <w:p w14:paraId="0D020680" w14:textId="77777777" w:rsidR="008A121E" w:rsidRPr="00AB31C7" w:rsidRDefault="008A121E" w:rsidP="00747076">
            <w:pPr>
              <w:pStyle w:val="Tabletext8pt"/>
            </w:pPr>
            <w:r w:rsidRPr="00AB31C7">
              <w:t>111</w:t>
            </w:r>
          </w:p>
        </w:tc>
        <w:tc>
          <w:tcPr>
            <w:tcW w:w="956" w:type="dxa"/>
          </w:tcPr>
          <w:p w14:paraId="21C01346" w14:textId="77777777" w:rsidR="008A121E" w:rsidRPr="00AB31C7" w:rsidRDefault="008A121E" w:rsidP="00747076">
            <w:pPr>
              <w:pStyle w:val="Tabletext8pt"/>
            </w:pPr>
            <w:r w:rsidRPr="00AB31C7">
              <w:t>47</w:t>
            </w:r>
          </w:p>
        </w:tc>
        <w:tc>
          <w:tcPr>
            <w:tcW w:w="957" w:type="dxa"/>
          </w:tcPr>
          <w:p w14:paraId="60B035CD" w14:textId="77777777" w:rsidR="008A121E" w:rsidRPr="00AB31C7" w:rsidRDefault="008A121E" w:rsidP="00747076">
            <w:pPr>
              <w:pStyle w:val="Tabletext8pt"/>
            </w:pPr>
            <w:r w:rsidRPr="00AB31C7">
              <w:t>4</w:t>
            </w:r>
          </w:p>
        </w:tc>
        <w:tc>
          <w:tcPr>
            <w:tcW w:w="957" w:type="dxa"/>
          </w:tcPr>
          <w:p w14:paraId="630CDD5A" w14:textId="77777777" w:rsidR="008A121E" w:rsidRPr="00AB31C7" w:rsidRDefault="008A121E" w:rsidP="00747076">
            <w:pPr>
              <w:pStyle w:val="Tabletext8pt"/>
            </w:pPr>
            <w:r w:rsidRPr="00AB31C7">
              <w:t>62</w:t>
            </w:r>
          </w:p>
        </w:tc>
      </w:tr>
      <w:tr w:rsidR="00026E23" w:rsidRPr="00AB31C7" w14:paraId="56AC7956" w14:textId="77777777" w:rsidTr="00026E23">
        <w:tc>
          <w:tcPr>
            <w:tcW w:w="543" w:type="dxa"/>
            <w:hideMark/>
          </w:tcPr>
          <w:p w14:paraId="0473F40A" w14:textId="77777777" w:rsidR="008A121E" w:rsidRPr="00AB31C7" w:rsidRDefault="008A121E" w:rsidP="00747076">
            <w:pPr>
              <w:pStyle w:val="Tabletext8pt"/>
            </w:pPr>
            <w:r w:rsidRPr="00AB31C7">
              <w:t>21</w:t>
            </w:r>
          </w:p>
        </w:tc>
        <w:tc>
          <w:tcPr>
            <w:tcW w:w="4419" w:type="dxa"/>
            <w:hideMark/>
          </w:tcPr>
          <w:p w14:paraId="6F65D768" w14:textId="77777777" w:rsidR="008A121E" w:rsidRPr="00AB31C7" w:rsidRDefault="008A121E" w:rsidP="00747076">
            <w:pPr>
              <w:pStyle w:val="Tabletext8pt"/>
            </w:pPr>
            <w:r w:rsidRPr="00AB31C7">
              <w:t>(acupoint adj3 pressure).ti,ab. </w:t>
            </w:r>
          </w:p>
        </w:tc>
        <w:tc>
          <w:tcPr>
            <w:tcW w:w="956" w:type="dxa"/>
            <w:hideMark/>
          </w:tcPr>
          <w:p w14:paraId="31059E54" w14:textId="77777777" w:rsidR="008A121E" w:rsidRPr="00AB31C7" w:rsidRDefault="008A121E" w:rsidP="00747076">
            <w:pPr>
              <w:pStyle w:val="Tabletext8pt"/>
            </w:pPr>
            <w:r w:rsidRPr="00AB31C7">
              <w:t>14</w:t>
            </w:r>
          </w:p>
        </w:tc>
        <w:tc>
          <w:tcPr>
            <w:tcW w:w="957" w:type="dxa"/>
          </w:tcPr>
          <w:p w14:paraId="3F97C592" w14:textId="77777777" w:rsidR="008A121E" w:rsidRPr="00AB31C7" w:rsidRDefault="008A121E" w:rsidP="00747076">
            <w:pPr>
              <w:pStyle w:val="Tabletext8pt"/>
            </w:pPr>
            <w:r w:rsidRPr="00AB31C7">
              <w:t>29</w:t>
            </w:r>
          </w:p>
        </w:tc>
        <w:tc>
          <w:tcPr>
            <w:tcW w:w="956" w:type="dxa"/>
          </w:tcPr>
          <w:p w14:paraId="3C834FB3" w14:textId="77777777" w:rsidR="008A121E" w:rsidRPr="00AB31C7" w:rsidRDefault="008A121E" w:rsidP="00747076">
            <w:pPr>
              <w:pStyle w:val="Tabletext8pt"/>
            </w:pPr>
            <w:r w:rsidRPr="00AB31C7">
              <w:t>11</w:t>
            </w:r>
          </w:p>
        </w:tc>
        <w:tc>
          <w:tcPr>
            <w:tcW w:w="957" w:type="dxa"/>
          </w:tcPr>
          <w:p w14:paraId="149561D1" w14:textId="77777777" w:rsidR="008A121E" w:rsidRPr="00AB31C7" w:rsidRDefault="008A121E" w:rsidP="00747076">
            <w:pPr>
              <w:pStyle w:val="Tabletext8pt"/>
            </w:pPr>
            <w:r w:rsidRPr="00AB31C7">
              <w:t>0</w:t>
            </w:r>
          </w:p>
        </w:tc>
        <w:tc>
          <w:tcPr>
            <w:tcW w:w="957" w:type="dxa"/>
          </w:tcPr>
          <w:p w14:paraId="41D655F5" w14:textId="77777777" w:rsidR="008A121E" w:rsidRPr="00AB31C7" w:rsidRDefault="008A121E" w:rsidP="00747076">
            <w:pPr>
              <w:pStyle w:val="Tabletext8pt"/>
            </w:pPr>
            <w:r w:rsidRPr="00AB31C7">
              <w:t>22</w:t>
            </w:r>
          </w:p>
        </w:tc>
      </w:tr>
      <w:tr w:rsidR="008A121E" w:rsidRPr="00AB31C7" w14:paraId="343AB141" w14:textId="77777777" w:rsidTr="00026E23">
        <w:tc>
          <w:tcPr>
            <w:tcW w:w="543" w:type="dxa"/>
            <w:hideMark/>
          </w:tcPr>
          <w:p w14:paraId="31B7B036" w14:textId="77777777" w:rsidR="008A121E" w:rsidRPr="00AB31C7" w:rsidRDefault="008A121E" w:rsidP="00747076">
            <w:pPr>
              <w:pStyle w:val="Tabletext8pt"/>
            </w:pPr>
            <w:r w:rsidRPr="00AB31C7">
              <w:t>22</w:t>
            </w:r>
          </w:p>
        </w:tc>
        <w:tc>
          <w:tcPr>
            <w:tcW w:w="4419" w:type="dxa"/>
            <w:hideMark/>
          </w:tcPr>
          <w:p w14:paraId="6EEFC488" w14:textId="77777777" w:rsidR="008A121E" w:rsidRPr="00AB31C7" w:rsidRDefault="008A121E" w:rsidP="00747076">
            <w:pPr>
              <w:pStyle w:val="Tabletext8pt"/>
            </w:pPr>
            <w:r w:rsidRPr="00AB31C7">
              <w:t>acupoint therap*.ti,ab. </w:t>
            </w:r>
          </w:p>
        </w:tc>
        <w:tc>
          <w:tcPr>
            <w:tcW w:w="956" w:type="dxa"/>
            <w:hideMark/>
          </w:tcPr>
          <w:p w14:paraId="7F538918" w14:textId="77777777" w:rsidR="008A121E" w:rsidRPr="00AB31C7" w:rsidRDefault="008A121E" w:rsidP="00747076">
            <w:pPr>
              <w:pStyle w:val="Tabletext8pt"/>
            </w:pPr>
            <w:r w:rsidRPr="00AB31C7">
              <w:t>9</w:t>
            </w:r>
          </w:p>
        </w:tc>
        <w:tc>
          <w:tcPr>
            <w:tcW w:w="957" w:type="dxa"/>
          </w:tcPr>
          <w:p w14:paraId="42BF48F1" w14:textId="77777777" w:rsidR="008A121E" w:rsidRPr="00AB31C7" w:rsidRDefault="008A121E" w:rsidP="00747076">
            <w:pPr>
              <w:pStyle w:val="Tabletext8pt"/>
            </w:pPr>
            <w:r w:rsidRPr="00AB31C7">
              <w:t>34</w:t>
            </w:r>
          </w:p>
        </w:tc>
        <w:tc>
          <w:tcPr>
            <w:tcW w:w="956" w:type="dxa"/>
          </w:tcPr>
          <w:p w14:paraId="3F5E1CB1" w14:textId="77777777" w:rsidR="008A121E" w:rsidRPr="00AB31C7" w:rsidRDefault="008A121E" w:rsidP="00747076">
            <w:pPr>
              <w:pStyle w:val="Tabletext8pt"/>
            </w:pPr>
            <w:r w:rsidRPr="00AB31C7">
              <w:t>12</w:t>
            </w:r>
          </w:p>
        </w:tc>
        <w:tc>
          <w:tcPr>
            <w:tcW w:w="957" w:type="dxa"/>
          </w:tcPr>
          <w:p w14:paraId="187F95A9" w14:textId="77777777" w:rsidR="008A121E" w:rsidRPr="00AB31C7" w:rsidRDefault="008A121E" w:rsidP="00747076">
            <w:pPr>
              <w:pStyle w:val="Tabletext8pt"/>
            </w:pPr>
            <w:r w:rsidRPr="00AB31C7">
              <w:t>0</w:t>
            </w:r>
          </w:p>
        </w:tc>
        <w:tc>
          <w:tcPr>
            <w:tcW w:w="957" w:type="dxa"/>
          </w:tcPr>
          <w:p w14:paraId="719D2253" w14:textId="77777777" w:rsidR="008A121E" w:rsidRPr="00AB31C7" w:rsidRDefault="008A121E" w:rsidP="00747076">
            <w:pPr>
              <w:pStyle w:val="Tabletext8pt"/>
            </w:pPr>
            <w:r w:rsidRPr="00AB31C7">
              <w:t>22</w:t>
            </w:r>
          </w:p>
        </w:tc>
      </w:tr>
      <w:tr w:rsidR="00026E23" w:rsidRPr="00AB31C7" w14:paraId="5ED31961" w14:textId="77777777" w:rsidTr="00026E23">
        <w:tc>
          <w:tcPr>
            <w:tcW w:w="543" w:type="dxa"/>
            <w:hideMark/>
          </w:tcPr>
          <w:p w14:paraId="4AAEE20E" w14:textId="77777777" w:rsidR="008A121E" w:rsidRPr="00AB31C7" w:rsidRDefault="008A121E" w:rsidP="00747076">
            <w:pPr>
              <w:pStyle w:val="Tabletext8pt"/>
            </w:pPr>
            <w:r w:rsidRPr="00AB31C7">
              <w:t>23</w:t>
            </w:r>
          </w:p>
        </w:tc>
        <w:tc>
          <w:tcPr>
            <w:tcW w:w="4419" w:type="dxa"/>
            <w:hideMark/>
          </w:tcPr>
          <w:p w14:paraId="32230BF4" w14:textId="77777777" w:rsidR="008A121E" w:rsidRPr="00AB31C7" w:rsidRDefault="008A121E" w:rsidP="00747076">
            <w:pPr>
              <w:pStyle w:val="Tabletext8pt"/>
            </w:pPr>
            <w:r w:rsidRPr="00AB31C7">
              <w:t>(meridian* and (stretching or massage)).ti,ab. </w:t>
            </w:r>
          </w:p>
        </w:tc>
        <w:tc>
          <w:tcPr>
            <w:tcW w:w="956" w:type="dxa"/>
            <w:hideMark/>
          </w:tcPr>
          <w:p w14:paraId="058E5374" w14:textId="77777777" w:rsidR="008A121E" w:rsidRPr="00AB31C7" w:rsidRDefault="008A121E" w:rsidP="00747076">
            <w:pPr>
              <w:pStyle w:val="Tabletext8pt"/>
            </w:pPr>
            <w:r w:rsidRPr="00AB31C7">
              <w:t>17</w:t>
            </w:r>
          </w:p>
        </w:tc>
        <w:tc>
          <w:tcPr>
            <w:tcW w:w="957" w:type="dxa"/>
          </w:tcPr>
          <w:p w14:paraId="40244B61" w14:textId="77777777" w:rsidR="008A121E" w:rsidRPr="00AB31C7" w:rsidRDefault="008A121E" w:rsidP="00747076">
            <w:pPr>
              <w:pStyle w:val="Tabletext8pt"/>
            </w:pPr>
            <w:r w:rsidRPr="00AB31C7">
              <w:t>112</w:t>
            </w:r>
          </w:p>
        </w:tc>
        <w:tc>
          <w:tcPr>
            <w:tcW w:w="956" w:type="dxa"/>
          </w:tcPr>
          <w:p w14:paraId="4B6C9198" w14:textId="77777777" w:rsidR="008A121E" w:rsidRPr="00AB31C7" w:rsidRDefault="008A121E" w:rsidP="00747076">
            <w:pPr>
              <w:pStyle w:val="Tabletext8pt"/>
            </w:pPr>
            <w:r w:rsidRPr="00AB31C7">
              <w:t>51</w:t>
            </w:r>
          </w:p>
        </w:tc>
        <w:tc>
          <w:tcPr>
            <w:tcW w:w="957" w:type="dxa"/>
          </w:tcPr>
          <w:p w14:paraId="1F1A4764" w14:textId="77777777" w:rsidR="008A121E" w:rsidRPr="00AB31C7" w:rsidRDefault="008A121E" w:rsidP="00747076">
            <w:pPr>
              <w:pStyle w:val="Tabletext8pt"/>
            </w:pPr>
            <w:r w:rsidRPr="00AB31C7">
              <w:t>5</w:t>
            </w:r>
          </w:p>
        </w:tc>
        <w:tc>
          <w:tcPr>
            <w:tcW w:w="957" w:type="dxa"/>
          </w:tcPr>
          <w:p w14:paraId="4E3192A1" w14:textId="77777777" w:rsidR="008A121E" w:rsidRPr="00AB31C7" w:rsidRDefault="008A121E" w:rsidP="00747076">
            <w:pPr>
              <w:pStyle w:val="Tabletext8pt"/>
            </w:pPr>
            <w:r w:rsidRPr="00AB31C7">
              <w:t>61</w:t>
            </w:r>
          </w:p>
        </w:tc>
      </w:tr>
      <w:tr w:rsidR="008A121E" w:rsidRPr="00AB31C7" w14:paraId="0E3471D1" w14:textId="77777777" w:rsidTr="00026E23">
        <w:tc>
          <w:tcPr>
            <w:tcW w:w="543" w:type="dxa"/>
            <w:hideMark/>
          </w:tcPr>
          <w:p w14:paraId="638197D8" w14:textId="77777777" w:rsidR="008A121E" w:rsidRPr="00AB31C7" w:rsidRDefault="008A121E" w:rsidP="00747076">
            <w:pPr>
              <w:pStyle w:val="Tabletext8pt"/>
            </w:pPr>
            <w:r w:rsidRPr="00AB31C7">
              <w:t>24</w:t>
            </w:r>
          </w:p>
        </w:tc>
        <w:tc>
          <w:tcPr>
            <w:tcW w:w="4419" w:type="dxa"/>
            <w:hideMark/>
          </w:tcPr>
          <w:p w14:paraId="7DAB321A" w14:textId="77777777" w:rsidR="008A121E" w:rsidRPr="00AB31C7" w:rsidRDefault="008A121E" w:rsidP="00747076">
            <w:pPr>
              <w:pStyle w:val="Tabletext8pt"/>
            </w:pPr>
            <w:r w:rsidRPr="00AB31C7">
              <w:t>(meridian* adj3 pressure).ti,ab. </w:t>
            </w:r>
          </w:p>
        </w:tc>
        <w:tc>
          <w:tcPr>
            <w:tcW w:w="956" w:type="dxa"/>
            <w:hideMark/>
          </w:tcPr>
          <w:p w14:paraId="2BADFA38" w14:textId="77777777" w:rsidR="008A121E" w:rsidRPr="00AB31C7" w:rsidRDefault="008A121E" w:rsidP="00747076">
            <w:pPr>
              <w:pStyle w:val="Tabletext8pt"/>
            </w:pPr>
            <w:r w:rsidRPr="00AB31C7">
              <w:t>3</w:t>
            </w:r>
          </w:p>
        </w:tc>
        <w:tc>
          <w:tcPr>
            <w:tcW w:w="957" w:type="dxa"/>
          </w:tcPr>
          <w:p w14:paraId="4C650A0A" w14:textId="77777777" w:rsidR="008A121E" w:rsidRPr="00AB31C7" w:rsidRDefault="008A121E" w:rsidP="00747076">
            <w:pPr>
              <w:pStyle w:val="Tabletext8pt"/>
            </w:pPr>
            <w:r w:rsidRPr="00AB31C7">
              <w:t>5</w:t>
            </w:r>
          </w:p>
        </w:tc>
        <w:tc>
          <w:tcPr>
            <w:tcW w:w="956" w:type="dxa"/>
          </w:tcPr>
          <w:p w14:paraId="5B3EF759" w14:textId="77777777" w:rsidR="008A121E" w:rsidRPr="00AB31C7" w:rsidRDefault="008A121E" w:rsidP="00747076">
            <w:pPr>
              <w:pStyle w:val="Tabletext8pt"/>
            </w:pPr>
            <w:r w:rsidRPr="00AB31C7">
              <w:t>0</w:t>
            </w:r>
          </w:p>
        </w:tc>
        <w:tc>
          <w:tcPr>
            <w:tcW w:w="957" w:type="dxa"/>
          </w:tcPr>
          <w:p w14:paraId="19A409BF" w14:textId="77777777" w:rsidR="008A121E" w:rsidRPr="00AB31C7" w:rsidRDefault="008A121E" w:rsidP="00747076">
            <w:pPr>
              <w:pStyle w:val="Tabletext8pt"/>
            </w:pPr>
            <w:r w:rsidRPr="00AB31C7">
              <w:t>0</w:t>
            </w:r>
          </w:p>
        </w:tc>
        <w:tc>
          <w:tcPr>
            <w:tcW w:w="957" w:type="dxa"/>
          </w:tcPr>
          <w:p w14:paraId="451693E4" w14:textId="77777777" w:rsidR="008A121E" w:rsidRPr="00AB31C7" w:rsidRDefault="008A121E" w:rsidP="00747076">
            <w:pPr>
              <w:pStyle w:val="Tabletext8pt"/>
            </w:pPr>
            <w:r w:rsidRPr="00AB31C7">
              <w:t>3</w:t>
            </w:r>
          </w:p>
        </w:tc>
      </w:tr>
      <w:tr w:rsidR="00026E23" w:rsidRPr="00AB31C7" w14:paraId="090F5E65" w14:textId="77777777" w:rsidTr="00026E23">
        <w:tc>
          <w:tcPr>
            <w:tcW w:w="543" w:type="dxa"/>
            <w:hideMark/>
          </w:tcPr>
          <w:p w14:paraId="0CFF0631" w14:textId="77777777" w:rsidR="008A121E" w:rsidRPr="00AB31C7" w:rsidRDefault="008A121E" w:rsidP="00747076">
            <w:pPr>
              <w:pStyle w:val="Tabletext8pt"/>
            </w:pPr>
            <w:r w:rsidRPr="00AB31C7">
              <w:t>25</w:t>
            </w:r>
          </w:p>
        </w:tc>
        <w:tc>
          <w:tcPr>
            <w:tcW w:w="4419" w:type="dxa"/>
            <w:hideMark/>
          </w:tcPr>
          <w:p w14:paraId="2E9D402C" w14:textId="77777777" w:rsidR="008A121E" w:rsidRPr="00AB31C7" w:rsidRDefault="008A121E" w:rsidP="00747076">
            <w:pPr>
              <w:pStyle w:val="Tabletext8pt"/>
            </w:pPr>
            <w:r w:rsidRPr="00AB31C7">
              <w:t>(meridian* adj3 manipulat*).ti,ab. </w:t>
            </w:r>
          </w:p>
        </w:tc>
        <w:tc>
          <w:tcPr>
            <w:tcW w:w="956" w:type="dxa"/>
            <w:hideMark/>
          </w:tcPr>
          <w:p w14:paraId="61B39E91" w14:textId="77777777" w:rsidR="008A121E" w:rsidRPr="00AB31C7" w:rsidRDefault="008A121E" w:rsidP="00747076">
            <w:pPr>
              <w:pStyle w:val="Tabletext8pt"/>
            </w:pPr>
            <w:r w:rsidRPr="00AB31C7">
              <w:t>2</w:t>
            </w:r>
          </w:p>
        </w:tc>
        <w:tc>
          <w:tcPr>
            <w:tcW w:w="957" w:type="dxa"/>
          </w:tcPr>
          <w:p w14:paraId="42D6FE90" w14:textId="77777777" w:rsidR="008A121E" w:rsidRPr="00AB31C7" w:rsidRDefault="008A121E" w:rsidP="00747076">
            <w:pPr>
              <w:pStyle w:val="Tabletext8pt"/>
            </w:pPr>
            <w:r w:rsidRPr="00AB31C7">
              <w:t>11</w:t>
            </w:r>
          </w:p>
        </w:tc>
        <w:tc>
          <w:tcPr>
            <w:tcW w:w="956" w:type="dxa"/>
          </w:tcPr>
          <w:p w14:paraId="4CF0A4A4" w14:textId="77777777" w:rsidR="008A121E" w:rsidRPr="00AB31C7" w:rsidRDefault="008A121E" w:rsidP="00747076">
            <w:pPr>
              <w:pStyle w:val="Tabletext8pt"/>
            </w:pPr>
            <w:r w:rsidRPr="00AB31C7">
              <w:t>3</w:t>
            </w:r>
          </w:p>
        </w:tc>
        <w:tc>
          <w:tcPr>
            <w:tcW w:w="957" w:type="dxa"/>
          </w:tcPr>
          <w:p w14:paraId="46E9089C" w14:textId="77777777" w:rsidR="008A121E" w:rsidRPr="00AB31C7" w:rsidRDefault="008A121E" w:rsidP="00747076">
            <w:pPr>
              <w:pStyle w:val="Tabletext8pt"/>
            </w:pPr>
            <w:r w:rsidRPr="00AB31C7">
              <w:t>0</w:t>
            </w:r>
          </w:p>
        </w:tc>
        <w:tc>
          <w:tcPr>
            <w:tcW w:w="957" w:type="dxa"/>
          </w:tcPr>
          <w:p w14:paraId="74FC2B20" w14:textId="77777777" w:rsidR="008A121E" w:rsidRPr="00AB31C7" w:rsidRDefault="008A121E" w:rsidP="00747076">
            <w:pPr>
              <w:pStyle w:val="Tabletext8pt"/>
            </w:pPr>
            <w:r w:rsidRPr="00AB31C7">
              <w:t>7</w:t>
            </w:r>
          </w:p>
        </w:tc>
      </w:tr>
      <w:tr w:rsidR="008A121E" w:rsidRPr="00AB31C7" w14:paraId="71667E4F" w14:textId="77777777" w:rsidTr="00026E23">
        <w:tc>
          <w:tcPr>
            <w:tcW w:w="543" w:type="dxa"/>
            <w:hideMark/>
          </w:tcPr>
          <w:p w14:paraId="2DA4EE3B" w14:textId="77777777" w:rsidR="008A121E" w:rsidRPr="00AB31C7" w:rsidRDefault="008A121E" w:rsidP="00747076">
            <w:pPr>
              <w:pStyle w:val="Tabletext8pt"/>
            </w:pPr>
            <w:bookmarkStart w:id="40" w:name="_Hlk170833045"/>
            <w:r w:rsidRPr="00AB31C7">
              <w:t>26</w:t>
            </w:r>
          </w:p>
        </w:tc>
        <w:tc>
          <w:tcPr>
            <w:tcW w:w="4419" w:type="dxa"/>
            <w:hideMark/>
          </w:tcPr>
          <w:p w14:paraId="2B542759" w14:textId="77777777" w:rsidR="008A121E" w:rsidRPr="00AB31C7" w:rsidRDefault="008A121E" w:rsidP="00747076">
            <w:pPr>
              <w:pStyle w:val="Tabletext8pt"/>
            </w:pPr>
            <w:r w:rsidRPr="00AB31C7">
              <w:t>or/20-25 </w:t>
            </w:r>
          </w:p>
        </w:tc>
        <w:tc>
          <w:tcPr>
            <w:tcW w:w="956" w:type="dxa"/>
            <w:hideMark/>
          </w:tcPr>
          <w:p w14:paraId="567659F9" w14:textId="77777777" w:rsidR="008A121E" w:rsidRPr="00AB31C7" w:rsidRDefault="008A121E" w:rsidP="00747076">
            <w:pPr>
              <w:pStyle w:val="Tabletext8pt"/>
            </w:pPr>
            <w:r w:rsidRPr="00AB31C7">
              <w:t>57</w:t>
            </w:r>
          </w:p>
        </w:tc>
        <w:tc>
          <w:tcPr>
            <w:tcW w:w="957" w:type="dxa"/>
          </w:tcPr>
          <w:p w14:paraId="15667ABA" w14:textId="77777777" w:rsidR="008A121E" w:rsidRPr="00AB31C7" w:rsidRDefault="008A121E" w:rsidP="00747076">
            <w:pPr>
              <w:pStyle w:val="Tabletext8pt"/>
            </w:pPr>
            <w:r w:rsidRPr="00AB31C7">
              <w:t>279</w:t>
            </w:r>
          </w:p>
        </w:tc>
        <w:tc>
          <w:tcPr>
            <w:tcW w:w="956" w:type="dxa"/>
          </w:tcPr>
          <w:p w14:paraId="177F002C" w14:textId="77777777" w:rsidR="008A121E" w:rsidRPr="00AB31C7" w:rsidRDefault="008A121E" w:rsidP="00747076">
            <w:pPr>
              <w:pStyle w:val="Tabletext8pt"/>
            </w:pPr>
            <w:r w:rsidRPr="00AB31C7">
              <w:t>116</w:t>
            </w:r>
          </w:p>
        </w:tc>
        <w:tc>
          <w:tcPr>
            <w:tcW w:w="957" w:type="dxa"/>
          </w:tcPr>
          <w:p w14:paraId="7E366036" w14:textId="77777777" w:rsidR="008A121E" w:rsidRPr="00AB31C7" w:rsidRDefault="008A121E" w:rsidP="00747076">
            <w:pPr>
              <w:pStyle w:val="Tabletext8pt"/>
            </w:pPr>
            <w:r w:rsidRPr="00AB31C7">
              <w:t>9</w:t>
            </w:r>
          </w:p>
        </w:tc>
        <w:tc>
          <w:tcPr>
            <w:tcW w:w="957" w:type="dxa"/>
          </w:tcPr>
          <w:p w14:paraId="0715FBB8" w14:textId="77777777" w:rsidR="008A121E" w:rsidRPr="00AB31C7" w:rsidRDefault="008A121E" w:rsidP="00747076">
            <w:pPr>
              <w:pStyle w:val="Tabletext8pt"/>
            </w:pPr>
            <w:r w:rsidRPr="00AB31C7">
              <w:t>162</w:t>
            </w:r>
          </w:p>
        </w:tc>
      </w:tr>
      <w:tr w:rsidR="00026E23" w:rsidRPr="00AB31C7" w14:paraId="4BAEF50B" w14:textId="77777777" w:rsidTr="00026E23">
        <w:tc>
          <w:tcPr>
            <w:tcW w:w="543" w:type="dxa"/>
            <w:hideMark/>
          </w:tcPr>
          <w:p w14:paraId="04088CF2" w14:textId="77777777" w:rsidR="008A121E" w:rsidRPr="00AB31C7" w:rsidRDefault="008A121E" w:rsidP="00747076">
            <w:pPr>
              <w:pStyle w:val="Tabletext8pt"/>
            </w:pPr>
            <w:r w:rsidRPr="00AB31C7">
              <w:t>27</w:t>
            </w:r>
          </w:p>
        </w:tc>
        <w:tc>
          <w:tcPr>
            <w:tcW w:w="4419" w:type="dxa"/>
            <w:hideMark/>
          </w:tcPr>
          <w:p w14:paraId="5713D749" w14:textId="77777777" w:rsidR="008A121E" w:rsidRPr="00AB31C7" w:rsidRDefault="008A121E" w:rsidP="00747076">
            <w:pPr>
              <w:pStyle w:val="Tabletext8pt"/>
            </w:pPr>
            <w:r w:rsidRPr="00AB31C7">
              <w:t>(1 and (19 or 26)) not 6 </w:t>
            </w:r>
          </w:p>
        </w:tc>
        <w:tc>
          <w:tcPr>
            <w:tcW w:w="956" w:type="dxa"/>
            <w:hideMark/>
          </w:tcPr>
          <w:p w14:paraId="2F36EE47" w14:textId="77777777" w:rsidR="008A121E" w:rsidRPr="00AB31C7" w:rsidRDefault="008A121E" w:rsidP="00747076">
            <w:pPr>
              <w:pStyle w:val="Tabletext8pt"/>
            </w:pPr>
            <w:r w:rsidRPr="00AB31C7">
              <w:t>33</w:t>
            </w:r>
          </w:p>
        </w:tc>
        <w:tc>
          <w:tcPr>
            <w:tcW w:w="957" w:type="dxa"/>
          </w:tcPr>
          <w:p w14:paraId="695FDCB4" w14:textId="77777777" w:rsidR="008A121E" w:rsidRPr="00AB31C7" w:rsidRDefault="008A121E" w:rsidP="00747076">
            <w:pPr>
              <w:pStyle w:val="Tabletext8pt"/>
            </w:pPr>
            <w:r w:rsidRPr="00AB31C7">
              <w:t>241</w:t>
            </w:r>
          </w:p>
        </w:tc>
        <w:tc>
          <w:tcPr>
            <w:tcW w:w="956" w:type="dxa"/>
          </w:tcPr>
          <w:p w14:paraId="1DA2C719" w14:textId="77777777" w:rsidR="008A121E" w:rsidRPr="00AB31C7" w:rsidRDefault="008A121E" w:rsidP="00747076">
            <w:pPr>
              <w:pStyle w:val="Tabletext8pt"/>
            </w:pPr>
            <w:r w:rsidRPr="00AB31C7">
              <w:t>130</w:t>
            </w:r>
          </w:p>
        </w:tc>
        <w:tc>
          <w:tcPr>
            <w:tcW w:w="957" w:type="dxa"/>
          </w:tcPr>
          <w:p w14:paraId="08BCDE88" w14:textId="77777777" w:rsidR="008A121E" w:rsidRPr="00AB31C7" w:rsidRDefault="008A121E" w:rsidP="00747076">
            <w:pPr>
              <w:pStyle w:val="Tabletext8pt"/>
            </w:pPr>
            <w:r w:rsidRPr="00AB31C7">
              <w:t>10</w:t>
            </w:r>
          </w:p>
        </w:tc>
        <w:tc>
          <w:tcPr>
            <w:tcW w:w="957" w:type="dxa"/>
          </w:tcPr>
          <w:p w14:paraId="50B1AFB8" w14:textId="77777777" w:rsidR="008A121E" w:rsidRPr="00AB31C7" w:rsidRDefault="008A121E" w:rsidP="00747076">
            <w:pPr>
              <w:pStyle w:val="Tabletext8pt"/>
            </w:pPr>
            <w:r w:rsidRPr="00AB31C7">
              <w:t>624</w:t>
            </w:r>
          </w:p>
        </w:tc>
      </w:tr>
      <w:tr w:rsidR="008A121E" w:rsidRPr="00AB31C7" w14:paraId="4D667C6E" w14:textId="77777777" w:rsidTr="00026E23">
        <w:tc>
          <w:tcPr>
            <w:tcW w:w="543" w:type="dxa"/>
            <w:hideMark/>
          </w:tcPr>
          <w:p w14:paraId="11FB809D" w14:textId="77777777" w:rsidR="008A121E" w:rsidRPr="00AB31C7" w:rsidRDefault="008A121E" w:rsidP="00747076">
            <w:pPr>
              <w:pStyle w:val="Tabletext8pt"/>
            </w:pPr>
            <w:r w:rsidRPr="00AB31C7">
              <w:t>28</w:t>
            </w:r>
          </w:p>
        </w:tc>
        <w:tc>
          <w:tcPr>
            <w:tcW w:w="4419" w:type="dxa"/>
            <w:hideMark/>
          </w:tcPr>
          <w:p w14:paraId="7881C3CD" w14:textId="77777777" w:rsidR="008A121E" w:rsidRPr="00AB31C7" w:rsidRDefault="008A121E" w:rsidP="00747076">
            <w:pPr>
              <w:pStyle w:val="Tabletext8pt"/>
            </w:pPr>
            <w:r w:rsidRPr="00AB31C7">
              <w:t>(2 and (19 or 26)) not 6 </w:t>
            </w:r>
          </w:p>
        </w:tc>
        <w:tc>
          <w:tcPr>
            <w:tcW w:w="956" w:type="dxa"/>
            <w:hideMark/>
          </w:tcPr>
          <w:p w14:paraId="2541753A" w14:textId="77777777" w:rsidR="008A121E" w:rsidRPr="00AB31C7" w:rsidRDefault="008A121E" w:rsidP="00747076">
            <w:pPr>
              <w:pStyle w:val="Tabletext8pt"/>
            </w:pPr>
            <w:r w:rsidRPr="00AB31C7">
              <w:t>0</w:t>
            </w:r>
          </w:p>
        </w:tc>
        <w:tc>
          <w:tcPr>
            <w:tcW w:w="957" w:type="dxa"/>
          </w:tcPr>
          <w:p w14:paraId="5B3AFF52" w14:textId="77777777" w:rsidR="008A121E" w:rsidRPr="00AB31C7" w:rsidRDefault="008A121E" w:rsidP="00747076">
            <w:pPr>
              <w:pStyle w:val="Tabletext8pt"/>
            </w:pPr>
            <w:r w:rsidRPr="00AB31C7">
              <w:t>256</w:t>
            </w:r>
          </w:p>
        </w:tc>
        <w:tc>
          <w:tcPr>
            <w:tcW w:w="956" w:type="dxa"/>
          </w:tcPr>
          <w:p w14:paraId="0161D10C" w14:textId="77777777" w:rsidR="008A121E" w:rsidRPr="00AB31C7" w:rsidRDefault="008A121E" w:rsidP="00747076">
            <w:pPr>
              <w:pStyle w:val="Tabletext8pt"/>
            </w:pPr>
            <w:r w:rsidRPr="00AB31C7">
              <w:t>122</w:t>
            </w:r>
          </w:p>
        </w:tc>
        <w:tc>
          <w:tcPr>
            <w:tcW w:w="957" w:type="dxa"/>
          </w:tcPr>
          <w:p w14:paraId="209D6E30" w14:textId="77777777" w:rsidR="008A121E" w:rsidRPr="00AB31C7" w:rsidRDefault="008A121E" w:rsidP="00747076">
            <w:pPr>
              <w:pStyle w:val="Tabletext8pt"/>
            </w:pPr>
            <w:r w:rsidRPr="00AB31C7">
              <w:t>3</w:t>
            </w:r>
          </w:p>
        </w:tc>
        <w:tc>
          <w:tcPr>
            <w:tcW w:w="957" w:type="dxa"/>
          </w:tcPr>
          <w:p w14:paraId="5298DD16" w14:textId="77777777" w:rsidR="008A121E" w:rsidRPr="00AB31C7" w:rsidRDefault="008A121E" w:rsidP="00747076">
            <w:pPr>
              <w:pStyle w:val="Tabletext8pt"/>
            </w:pPr>
            <w:r w:rsidRPr="00AB31C7">
              <w:t>492</w:t>
            </w:r>
          </w:p>
        </w:tc>
      </w:tr>
      <w:tr w:rsidR="00026E23" w:rsidRPr="00AB31C7" w14:paraId="0E46125D" w14:textId="77777777" w:rsidTr="00026E23">
        <w:tc>
          <w:tcPr>
            <w:tcW w:w="543" w:type="dxa"/>
            <w:hideMark/>
          </w:tcPr>
          <w:p w14:paraId="6FC06B9D" w14:textId="77777777" w:rsidR="008A121E" w:rsidRPr="00AB31C7" w:rsidRDefault="008A121E" w:rsidP="00747076">
            <w:pPr>
              <w:pStyle w:val="Tabletext8pt"/>
            </w:pPr>
            <w:r w:rsidRPr="00AB31C7">
              <w:t>29</w:t>
            </w:r>
          </w:p>
        </w:tc>
        <w:tc>
          <w:tcPr>
            <w:tcW w:w="4419" w:type="dxa"/>
            <w:hideMark/>
          </w:tcPr>
          <w:p w14:paraId="43ED5634" w14:textId="77777777" w:rsidR="008A121E" w:rsidRPr="00AB31C7" w:rsidRDefault="008A121E" w:rsidP="00747076">
            <w:pPr>
              <w:pStyle w:val="Tabletext8pt"/>
            </w:pPr>
            <w:r w:rsidRPr="00AB31C7">
              <w:t>27 or 28 </w:t>
            </w:r>
          </w:p>
        </w:tc>
        <w:tc>
          <w:tcPr>
            <w:tcW w:w="956" w:type="dxa"/>
            <w:hideMark/>
          </w:tcPr>
          <w:p w14:paraId="0310DF96" w14:textId="77777777" w:rsidR="008A121E" w:rsidRPr="00AB31C7" w:rsidRDefault="008A121E" w:rsidP="00747076">
            <w:pPr>
              <w:pStyle w:val="Tabletext8pt"/>
            </w:pPr>
            <w:r w:rsidRPr="00AB31C7">
              <w:t>33</w:t>
            </w:r>
          </w:p>
        </w:tc>
        <w:tc>
          <w:tcPr>
            <w:tcW w:w="957" w:type="dxa"/>
          </w:tcPr>
          <w:p w14:paraId="395E370A" w14:textId="77777777" w:rsidR="008A121E" w:rsidRPr="00AB31C7" w:rsidRDefault="008A121E" w:rsidP="00747076">
            <w:pPr>
              <w:pStyle w:val="Tabletext8pt"/>
            </w:pPr>
            <w:r w:rsidRPr="00AB31C7">
              <w:t>300</w:t>
            </w:r>
          </w:p>
        </w:tc>
        <w:tc>
          <w:tcPr>
            <w:tcW w:w="956" w:type="dxa"/>
          </w:tcPr>
          <w:p w14:paraId="6E72414A" w14:textId="77777777" w:rsidR="008A121E" w:rsidRPr="00AB31C7" w:rsidRDefault="008A121E" w:rsidP="00747076">
            <w:pPr>
              <w:pStyle w:val="Tabletext8pt"/>
            </w:pPr>
            <w:r w:rsidRPr="00AB31C7">
              <w:t>170</w:t>
            </w:r>
          </w:p>
        </w:tc>
        <w:tc>
          <w:tcPr>
            <w:tcW w:w="957" w:type="dxa"/>
          </w:tcPr>
          <w:p w14:paraId="303FAFBE" w14:textId="77777777" w:rsidR="008A121E" w:rsidRPr="00AB31C7" w:rsidRDefault="008A121E" w:rsidP="00747076">
            <w:pPr>
              <w:pStyle w:val="Tabletext8pt"/>
            </w:pPr>
            <w:r w:rsidRPr="00AB31C7">
              <w:t>13</w:t>
            </w:r>
          </w:p>
        </w:tc>
        <w:tc>
          <w:tcPr>
            <w:tcW w:w="957" w:type="dxa"/>
          </w:tcPr>
          <w:p w14:paraId="1645C93E" w14:textId="77777777" w:rsidR="008A121E" w:rsidRPr="00AB31C7" w:rsidRDefault="008A121E" w:rsidP="00747076">
            <w:pPr>
              <w:pStyle w:val="Tabletext8pt"/>
            </w:pPr>
            <w:r w:rsidRPr="00AB31C7">
              <w:t>649</w:t>
            </w:r>
          </w:p>
        </w:tc>
      </w:tr>
      <w:bookmarkEnd w:id="40"/>
    </w:tbl>
    <w:p w14:paraId="313B2E29" w14:textId="77777777" w:rsidR="008A121E" w:rsidRPr="00AB31C7" w:rsidRDefault="008A121E" w:rsidP="008A121E">
      <w:pPr>
        <w:pStyle w:val="TableFigNotes18"/>
      </w:pPr>
    </w:p>
    <w:p w14:paraId="4666B376" w14:textId="77777777" w:rsidR="008A121E" w:rsidRPr="00AB31C7" w:rsidRDefault="008A121E" w:rsidP="0060438B">
      <w:pPr>
        <w:pStyle w:val="Heading4"/>
      </w:pPr>
      <w:r w:rsidRPr="00AB31C7">
        <w:t>EBSCOHost</w:t>
      </w:r>
    </w:p>
    <w:p w14:paraId="6CFF842A" w14:textId="77777777" w:rsidR="008A121E" w:rsidRPr="00AB31C7" w:rsidRDefault="008A121E" w:rsidP="008A121E">
      <w:pPr>
        <w:pStyle w:val="BodyText"/>
      </w:pPr>
      <w:r w:rsidRPr="00AB31C7">
        <w:t>The search for RCTs and NRSIs via EBSCO</w:t>
      </w:r>
      <w:r w:rsidRPr="00AB31C7">
        <w:rPr>
          <w:rStyle w:val="Emphasis"/>
        </w:rPr>
        <w:t>Host</w:t>
      </w:r>
      <w:r w:rsidRPr="00AB31C7">
        <w:t xml:space="preserve"> was conducted on 21 April 2021. </w:t>
      </w:r>
    </w:p>
    <w:p w14:paraId="217E3858" w14:textId="77777777" w:rsidR="008A121E" w:rsidRPr="00AB31C7" w:rsidRDefault="008A121E" w:rsidP="008A121E">
      <w:pPr>
        <w:pStyle w:val="BodyText"/>
      </w:pPr>
      <w:r w:rsidRPr="00AB31C7">
        <w:t xml:space="preserve">Databases searched were as follows: </w:t>
      </w:r>
    </w:p>
    <w:p w14:paraId="02444FD4" w14:textId="77777777" w:rsidR="008A121E" w:rsidRPr="00AB31C7" w:rsidRDefault="008A121E" w:rsidP="008A121E">
      <w:pPr>
        <w:pStyle w:val="Bullet12"/>
      </w:pPr>
      <w:r w:rsidRPr="00AB31C7">
        <w:t>CINAHL Complete (inception to 21 April 2021)</w:t>
      </w:r>
    </w:p>
    <w:p w14:paraId="11B732EA" w14:textId="77777777" w:rsidR="008A121E" w:rsidRPr="00AB31C7" w:rsidRDefault="008A121E" w:rsidP="008A121E">
      <w:pPr>
        <w:pStyle w:val="Bullet12"/>
      </w:pPr>
      <w:r w:rsidRPr="00AB31C7">
        <w:t>SPORTDiscus with Full Text (inception to 21 April 2021)</w:t>
      </w:r>
      <w:bookmarkStart w:id="41" w:name="_Toc88048966"/>
    </w:p>
    <w:p w14:paraId="3C28E5A5" w14:textId="69868B93" w:rsidR="008A121E" w:rsidRPr="00AB31C7" w:rsidRDefault="008A121E" w:rsidP="008A121E">
      <w:pPr>
        <w:pStyle w:val="Caption"/>
      </w:pPr>
      <w:bookmarkStart w:id="42" w:name="_Toc164698249"/>
      <w:bookmarkEnd w:id="41"/>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2</w:t>
      </w:r>
      <w:r w:rsidR="00FD5A7E">
        <w:fldChar w:fldCharType="end"/>
      </w:r>
      <w:r w:rsidRPr="00AB31C7">
        <w:tab/>
        <w:t>Search results: Shiatsu via EBSCOHost</w:t>
      </w:r>
      <w:bookmarkEnd w:id="42"/>
    </w:p>
    <w:tbl>
      <w:tblPr>
        <w:tblStyle w:val="TableGridLight"/>
        <w:tblW w:w="5000" w:type="pct"/>
        <w:tblLayout w:type="fixed"/>
        <w:tblLook w:val="04A0" w:firstRow="1" w:lastRow="0" w:firstColumn="1" w:lastColumn="0" w:noHBand="0" w:noVBand="1"/>
      </w:tblPr>
      <w:tblGrid>
        <w:gridCol w:w="426"/>
        <w:gridCol w:w="6941"/>
        <w:gridCol w:w="992"/>
        <w:gridCol w:w="1380"/>
      </w:tblGrid>
      <w:tr w:rsidR="008A121E" w:rsidRPr="00AB31C7" w14:paraId="466B3D20" w14:textId="77777777" w:rsidTr="00026E23">
        <w:trPr>
          <w:cnfStyle w:val="100000000000" w:firstRow="1" w:lastRow="0" w:firstColumn="0" w:lastColumn="0" w:oddVBand="0" w:evenVBand="0" w:oddHBand="0" w:evenHBand="0" w:firstRowFirstColumn="0" w:firstRowLastColumn="0" w:lastRowFirstColumn="0" w:lastRowLastColumn="0"/>
          <w:tblHeader/>
        </w:trPr>
        <w:tc>
          <w:tcPr>
            <w:tcW w:w="426" w:type="dxa"/>
            <w:hideMark/>
          </w:tcPr>
          <w:p w14:paraId="07FEC2FC" w14:textId="77777777" w:rsidR="008A121E" w:rsidRPr="00AB31C7" w:rsidRDefault="008A121E" w:rsidP="00747076">
            <w:pPr>
              <w:pStyle w:val="Tabletext8pt"/>
            </w:pPr>
            <w:r w:rsidRPr="00AB31C7">
              <w:t>#</w:t>
            </w:r>
          </w:p>
        </w:tc>
        <w:tc>
          <w:tcPr>
            <w:tcW w:w="6945" w:type="dxa"/>
            <w:hideMark/>
          </w:tcPr>
          <w:p w14:paraId="538B016E" w14:textId="77777777" w:rsidR="008A121E" w:rsidRPr="00AB31C7" w:rsidRDefault="008A121E" w:rsidP="00747076">
            <w:pPr>
              <w:pStyle w:val="Tabletext8pt"/>
            </w:pPr>
            <w:r w:rsidRPr="00AB31C7">
              <w:t>Searches</w:t>
            </w:r>
          </w:p>
        </w:tc>
        <w:tc>
          <w:tcPr>
            <w:tcW w:w="993" w:type="dxa"/>
            <w:hideMark/>
          </w:tcPr>
          <w:p w14:paraId="16C2C888" w14:textId="77777777" w:rsidR="008A121E" w:rsidRPr="00AB31C7" w:rsidRDefault="008A121E" w:rsidP="00747076">
            <w:pPr>
              <w:pStyle w:val="Tabletext8pt"/>
            </w:pPr>
            <w:r w:rsidRPr="00AB31C7">
              <w:t>CINAHL</w:t>
            </w:r>
          </w:p>
        </w:tc>
        <w:tc>
          <w:tcPr>
            <w:tcW w:w="1381" w:type="dxa"/>
          </w:tcPr>
          <w:p w14:paraId="4993CEA4" w14:textId="77777777" w:rsidR="008A121E" w:rsidRPr="00AB31C7" w:rsidRDefault="008A121E" w:rsidP="00747076">
            <w:pPr>
              <w:pStyle w:val="Tabletext8pt"/>
            </w:pPr>
            <w:r w:rsidRPr="00AB31C7">
              <w:t>SPORTDiscus</w:t>
            </w:r>
          </w:p>
        </w:tc>
      </w:tr>
      <w:tr w:rsidR="008A121E" w:rsidRPr="00AB31C7" w14:paraId="1057FEEE"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1B14BC69" w14:textId="77777777" w:rsidR="008A121E" w:rsidRPr="00AB31C7" w:rsidRDefault="008A121E" w:rsidP="00747076">
            <w:pPr>
              <w:pStyle w:val="Tabletext8pt"/>
            </w:pPr>
            <w:r w:rsidRPr="00AB31C7">
              <w:t>1</w:t>
            </w:r>
          </w:p>
        </w:tc>
        <w:tc>
          <w:tcPr>
            <w:tcW w:w="6945" w:type="dxa"/>
            <w:hideMark/>
          </w:tcPr>
          <w:p w14:paraId="058CBC13" w14:textId="77777777" w:rsidR="008A121E" w:rsidRPr="00AB31C7" w:rsidRDefault="008A121E" w:rsidP="00747076">
            <w:pPr>
              <w:pStyle w:val="Tabletext8pt"/>
            </w:pPr>
            <w:r w:rsidRPr="00AB31C7">
              <w:t>MH “comparative study+” OR TX comparative study OR MH “clinical trial+” OR TX clinical trial OR TX randomized controlled trial OR TX randomi?ed controlled trial OR MH “randomized controlled trial+” OR MH “randomization+” OR TX randomization OR TX randomi?ation OR MH “single blind procedure+” OR TX single blind procedure OR MH “double blind procedure+” OR TX double blind procedure OR MH “triple blind procedure+” OR TX triple blind procedure OR MH “crossover procedure+” OR TX crossover procedure OR MH “placebo+” OR TX placebo* OR TX random* OR TX rct OR TX single blind OR TX single blinded OR TX double blind OR TX double blinded OR TX treble blind OR TX triple blind OR TX triple blinded OR MH “prospective study+” OR TX prospective study </w:t>
            </w:r>
          </w:p>
        </w:tc>
        <w:tc>
          <w:tcPr>
            <w:tcW w:w="993" w:type="dxa"/>
            <w:hideMark/>
          </w:tcPr>
          <w:p w14:paraId="0317D3A9" w14:textId="77777777" w:rsidR="008A121E" w:rsidRPr="00AB31C7" w:rsidRDefault="008A121E" w:rsidP="00747076">
            <w:pPr>
              <w:pStyle w:val="Tabletext8pt"/>
            </w:pPr>
            <w:r w:rsidRPr="00AB31C7">
              <w:t>2,488,300</w:t>
            </w:r>
          </w:p>
        </w:tc>
        <w:tc>
          <w:tcPr>
            <w:tcW w:w="1381" w:type="dxa"/>
          </w:tcPr>
          <w:p w14:paraId="441FBB0F" w14:textId="77777777" w:rsidR="008A121E" w:rsidRPr="00AB31C7" w:rsidRDefault="008A121E" w:rsidP="00747076">
            <w:pPr>
              <w:pStyle w:val="Tabletext8pt"/>
            </w:pPr>
            <w:r w:rsidRPr="00AB31C7">
              <w:t>251015</w:t>
            </w:r>
          </w:p>
        </w:tc>
      </w:tr>
      <w:tr w:rsidR="008A121E" w:rsidRPr="00AB31C7" w14:paraId="2A37543B"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1ADB97BA" w14:textId="77777777" w:rsidR="008A121E" w:rsidRPr="00AB31C7" w:rsidRDefault="008A121E" w:rsidP="00747076">
            <w:pPr>
              <w:pStyle w:val="Tabletext8pt"/>
            </w:pPr>
            <w:r w:rsidRPr="00AB31C7">
              <w:t>2</w:t>
            </w:r>
          </w:p>
        </w:tc>
        <w:tc>
          <w:tcPr>
            <w:tcW w:w="6945" w:type="dxa"/>
            <w:hideMark/>
          </w:tcPr>
          <w:p w14:paraId="755874F0" w14:textId="77777777" w:rsidR="008A121E" w:rsidRPr="00AB31C7" w:rsidRDefault="008A121E" w:rsidP="00747076">
            <w:pPr>
              <w:pStyle w:val="Tabletext8pt"/>
            </w:pPr>
            <w:r w:rsidRPr="00AB31C7">
              <w:t>MH “clinical study+” OR TX clinical study OR MH “case control study+” OR TX family study OR MH “longitudinal study+” OR MH “retrospective study+” OR MH “cohort analysis+” OR TX cohort study OR TX cohort studies OR TX case control study OR TX case control studies OR (MH “prospective study+” NOT TX randomized controlled trials) OR TX follow up study OR TX follow up studies OR TX observational study OR TX observational studies OR TX epidemiological study OR TX epidemiological studies OR TX cross sectional study OR TX cross sectional studies </w:t>
            </w:r>
          </w:p>
        </w:tc>
        <w:tc>
          <w:tcPr>
            <w:tcW w:w="993" w:type="dxa"/>
            <w:hideMark/>
          </w:tcPr>
          <w:p w14:paraId="5D8B0822" w14:textId="77777777" w:rsidR="008A121E" w:rsidRPr="00AB31C7" w:rsidRDefault="008A121E" w:rsidP="00747076">
            <w:pPr>
              <w:pStyle w:val="Tabletext8pt"/>
            </w:pPr>
            <w:r w:rsidRPr="00AB31C7">
              <w:t>881,110</w:t>
            </w:r>
          </w:p>
        </w:tc>
        <w:tc>
          <w:tcPr>
            <w:tcW w:w="1381" w:type="dxa"/>
          </w:tcPr>
          <w:p w14:paraId="39C3DE63" w14:textId="77777777" w:rsidR="008A121E" w:rsidRPr="00AB31C7" w:rsidRDefault="008A121E" w:rsidP="00747076">
            <w:pPr>
              <w:pStyle w:val="Tabletext8pt"/>
            </w:pPr>
            <w:r w:rsidRPr="00AB31C7">
              <w:t>130945</w:t>
            </w:r>
          </w:p>
        </w:tc>
      </w:tr>
      <w:tr w:rsidR="008A121E" w:rsidRPr="00AB31C7" w14:paraId="453A2FD5"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27A7343A" w14:textId="77777777" w:rsidR="008A121E" w:rsidRPr="00AB31C7" w:rsidRDefault="008A121E" w:rsidP="00747076">
            <w:pPr>
              <w:pStyle w:val="Tabletext8pt"/>
            </w:pPr>
            <w:r w:rsidRPr="00AB31C7">
              <w:t>3</w:t>
            </w:r>
          </w:p>
        </w:tc>
        <w:tc>
          <w:tcPr>
            <w:tcW w:w="6945" w:type="dxa"/>
            <w:hideMark/>
          </w:tcPr>
          <w:p w14:paraId="548B51E9" w14:textId="0A0A538B" w:rsidR="008A121E" w:rsidRPr="00AB31C7" w:rsidRDefault="008A121E" w:rsidP="00747076">
            <w:pPr>
              <w:pStyle w:val="Tabletext8pt"/>
            </w:pPr>
            <w:r w:rsidRPr="00AB31C7">
              <w:t>MH “case report+”</w:t>
            </w:r>
          </w:p>
        </w:tc>
        <w:tc>
          <w:tcPr>
            <w:tcW w:w="993" w:type="dxa"/>
            <w:hideMark/>
          </w:tcPr>
          <w:p w14:paraId="7FD2445D" w14:textId="77777777" w:rsidR="008A121E" w:rsidRPr="00AB31C7" w:rsidRDefault="008A121E" w:rsidP="00747076">
            <w:pPr>
              <w:pStyle w:val="Tabletext8pt"/>
            </w:pPr>
            <w:r w:rsidRPr="00AB31C7">
              <w:t>0</w:t>
            </w:r>
          </w:p>
        </w:tc>
        <w:tc>
          <w:tcPr>
            <w:tcW w:w="1381" w:type="dxa"/>
          </w:tcPr>
          <w:p w14:paraId="40959321" w14:textId="77777777" w:rsidR="008A121E" w:rsidRPr="00AB31C7" w:rsidRDefault="008A121E" w:rsidP="00747076">
            <w:pPr>
              <w:pStyle w:val="Tabletext8pt"/>
            </w:pPr>
            <w:r w:rsidRPr="00AB31C7">
              <w:t>0</w:t>
            </w:r>
          </w:p>
        </w:tc>
      </w:tr>
      <w:tr w:rsidR="008A121E" w:rsidRPr="00AB31C7" w14:paraId="41AE3F16"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6449C5DC" w14:textId="77777777" w:rsidR="008A121E" w:rsidRPr="00AB31C7" w:rsidRDefault="008A121E" w:rsidP="00747076">
            <w:pPr>
              <w:pStyle w:val="Tabletext8pt"/>
            </w:pPr>
            <w:r w:rsidRPr="00AB31C7">
              <w:t>4</w:t>
            </w:r>
          </w:p>
        </w:tc>
        <w:tc>
          <w:tcPr>
            <w:tcW w:w="6945" w:type="dxa"/>
            <w:hideMark/>
          </w:tcPr>
          <w:p w14:paraId="7D386DB2" w14:textId="77777777" w:rsidR="008A121E" w:rsidRPr="00AB31C7" w:rsidRDefault="008A121E" w:rsidP="00747076">
            <w:pPr>
              <w:pStyle w:val="Tabletext8pt"/>
            </w:pPr>
            <w:r w:rsidRPr="00AB31C7">
              <w:t>PT (editorial OR letter OR comment OR historical article) </w:t>
            </w:r>
          </w:p>
        </w:tc>
        <w:tc>
          <w:tcPr>
            <w:tcW w:w="993" w:type="dxa"/>
            <w:hideMark/>
          </w:tcPr>
          <w:p w14:paraId="78D551A1" w14:textId="77777777" w:rsidR="008A121E" w:rsidRPr="00AB31C7" w:rsidRDefault="008A121E" w:rsidP="00747076">
            <w:pPr>
              <w:pStyle w:val="Tabletext8pt"/>
            </w:pPr>
            <w:r w:rsidRPr="00AB31C7">
              <w:t>682,245</w:t>
            </w:r>
          </w:p>
        </w:tc>
        <w:tc>
          <w:tcPr>
            <w:tcW w:w="1381" w:type="dxa"/>
          </w:tcPr>
          <w:p w14:paraId="2AA97305" w14:textId="77777777" w:rsidR="008A121E" w:rsidRPr="00AB31C7" w:rsidRDefault="008A121E" w:rsidP="00747076">
            <w:pPr>
              <w:pStyle w:val="Tabletext8pt"/>
            </w:pPr>
            <w:r w:rsidRPr="00AB31C7">
              <w:t>36319</w:t>
            </w:r>
          </w:p>
        </w:tc>
      </w:tr>
      <w:tr w:rsidR="008A121E" w:rsidRPr="00AB31C7" w14:paraId="6201BA73"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54B718A4" w14:textId="77777777" w:rsidR="008A121E" w:rsidRPr="00AB31C7" w:rsidRDefault="008A121E" w:rsidP="00747076">
            <w:pPr>
              <w:pStyle w:val="Tabletext8pt"/>
            </w:pPr>
            <w:r w:rsidRPr="00AB31C7">
              <w:t>5</w:t>
            </w:r>
          </w:p>
        </w:tc>
        <w:tc>
          <w:tcPr>
            <w:tcW w:w="6945" w:type="dxa"/>
            <w:hideMark/>
          </w:tcPr>
          <w:p w14:paraId="0F3929C4" w14:textId="77777777" w:rsidR="008A121E" w:rsidRPr="00AB31C7" w:rsidRDefault="008A121E" w:rsidP="00747076">
            <w:pPr>
              <w:pStyle w:val="Tabletext8pt"/>
            </w:pPr>
            <w:r w:rsidRPr="00AB31C7">
              <w:t>MH “(animals+ or nonhuman+)” NOT MH “humans+” </w:t>
            </w:r>
          </w:p>
        </w:tc>
        <w:tc>
          <w:tcPr>
            <w:tcW w:w="993" w:type="dxa"/>
            <w:hideMark/>
          </w:tcPr>
          <w:p w14:paraId="1F04040B" w14:textId="77777777" w:rsidR="008A121E" w:rsidRPr="00AB31C7" w:rsidRDefault="008A121E" w:rsidP="00747076">
            <w:pPr>
              <w:pStyle w:val="Tabletext8pt"/>
            </w:pPr>
            <w:r w:rsidRPr="00AB31C7">
              <w:t>0</w:t>
            </w:r>
          </w:p>
        </w:tc>
        <w:tc>
          <w:tcPr>
            <w:tcW w:w="1381" w:type="dxa"/>
          </w:tcPr>
          <w:p w14:paraId="781BEA8A" w14:textId="77777777" w:rsidR="008A121E" w:rsidRPr="00AB31C7" w:rsidRDefault="008A121E" w:rsidP="00747076">
            <w:pPr>
              <w:pStyle w:val="Tabletext8pt"/>
            </w:pPr>
            <w:r w:rsidRPr="00AB31C7">
              <w:t>0</w:t>
            </w:r>
          </w:p>
        </w:tc>
      </w:tr>
      <w:tr w:rsidR="008A121E" w:rsidRPr="00AB31C7" w14:paraId="1E9E0762"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775AB39A" w14:textId="77777777" w:rsidR="008A121E" w:rsidRPr="00AB31C7" w:rsidRDefault="008A121E" w:rsidP="00747076">
            <w:pPr>
              <w:pStyle w:val="Tabletext8pt"/>
            </w:pPr>
            <w:r w:rsidRPr="00AB31C7">
              <w:t>6</w:t>
            </w:r>
          </w:p>
        </w:tc>
        <w:tc>
          <w:tcPr>
            <w:tcW w:w="6945" w:type="dxa"/>
            <w:hideMark/>
          </w:tcPr>
          <w:p w14:paraId="6DA91560" w14:textId="77777777" w:rsidR="008A121E" w:rsidRPr="00AB31C7" w:rsidRDefault="008A121E" w:rsidP="00747076">
            <w:pPr>
              <w:pStyle w:val="Tabletext8pt"/>
            </w:pPr>
            <w:r w:rsidRPr="00AB31C7">
              <w:t>S3 OR S4 OR S5 </w:t>
            </w:r>
          </w:p>
        </w:tc>
        <w:tc>
          <w:tcPr>
            <w:tcW w:w="993" w:type="dxa"/>
            <w:hideMark/>
          </w:tcPr>
          <w:p w14:paraId="0AA5FC97" w14:textId="77777777" w:rsidR="008A121E" w:rsidRPr="00AB31C7" w:rsidRDefault="008A121E" w:rsidP="00747076">
            <w:pPr>
              <w:pStyle w:val="Tabletext8pt"/>
            </w:pPr>
            <w:r w:rsidRPr="00AB31C7">
              <w:t>682,245</w:t>
            </w:r>
          </w:p>
        </w:tc>
        <w:tc>
          <w:tcPr>
            <w:tcW w:w="1381" w:type="dxa"/>
          </w:tcPr>
          <w:p w14:paraId="1CD7D1F3" w14:textId="77777777" w:rsidR="008A121E" w:rsidRPr="00AB31C7" w:rsidRDefault="008A121E" w:rsidP="00747076">
            <w:pPr>
              <w:pStyle w:val="Tabletext8pt"/>
            </w:pPr>
            <w:r w:rsidRPr="00AB31C7">
              <w:t>36319</w:t>
            </w:r>
          </w:p>
        </w:tc>
      </w:tr>
      <w:tr w:rsidR="008A121E" w:rsidRPr="00AB31C7" w14:paraId="5BC8C2C3"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2F8E059B" w14:textId="77777777" w:rsidR="008A121E" w:rsidRPr="00AB31C7" w:rsidRDefault="008A121E" w:rsidP="00747076">
            <w:pPr>
              <w:pStyle w:val="Tabletext8pt"/>
            </w:pPr>
            <w:r w:rsidRPr="00AB31C7">
              <w:t>7</w:t>
            </w:r>
          </w:p>
        </w:tc>
        <w:tc>
          <w:tcPr>
            <w:tcW w:w="6945" w:type="dxa"/>
            <w:hideMark/>
          </w:tcPr>
          <w:p w14:paraId="7679DE53" w14:textId="77777777" w:rsidR="008A121E" w:rsidRPr="00AB31C7" w:rsidRDefault="008A121E" w:rsidP="00747076">
            <w:pPr>
              <w:pStyle w:val="Tabletext8pt"/>
            </w:pPr>
            <w:r w:rsidRPr="00AB31C7">
              <w:t>(MM "Shiatsu") </w:t>
            </w:r>
          </w:p>
        </w:tc>
        <w:tc>
          <w:tcPr>
            <w:tcW w:w="993" w:type="dxa"/>
            <w:hideMark/>
          </w:tcPr>
          <w:p w14:paraId="3C53203F" w14:textId="77777777" w:rsidR="008A121E" w:rsidRPr="00AB31C7" w:rsidRDefault="008A121E" w:rsidP="00747076">
            <w:pPr>
              <w:pStyle w:val="Tabletext8pt"/>
            </w:pPr>
            <w:r w:rsidRPr="00AB31C7">
              <w:t>107</w:t>
            </w:r>
          </w:p>
        </w:tc>
        <w:tc>
          <w:tcPr>
            <w:tcW w:w="1381" w:type="dxa"/>
          </w:tcPr>
          <w:p w14:paraId="5C08E1BC" w14:textId="77777777" w:rsidR="008A121E" w:rsidRPr="00AB31C7" w:rsidRDefault="008A121E" w:rsidP="00747076">
            <w:pPr>
              <w:pStyle w:val="Tabletext8pt"/>
            </w:pPr>
            <w:r w:rsidRPr="00AB31C7">
              <w:t>0</w:t>
            </w:r>
          </w:p>
        </w:tc>
      </w:tr>
      <w:tr w:rsidR="008A121E" w:rsidRPr="00AB31C7" w14:paraId="605101E0"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3FE48809" w14:textId="77777777" w:rsidR="008A121E" w:rsidRPr="00AB31C7" w:rsidRDefault="008A121E" w:rsidP="00747076">
            <w:pPr>
              <w:pStyle w:val="Tabletext8pt"/>
            </w:pPr>
            <w:r w:rsidRPr="00AB31C7">
              <w:t>8</w:t>
            </w:r>
          </w:p>
        </w:tc>
        <w:tc>
          <w:tcPr>
            <w:tcW w:w="6945" w:type="dxa"/>
            <w:hideMark/>
          </w:tcPr>
          <w:p w14:paraId="3D4388E7" w14:textId="77777777" w:rsidR="008A121E" w:rsidRPr="00AB31C7" w:rsidRDefault="008A121E" w:rsidP="00747076">
            <w:pPr>
              <w:pStyle w:val="Tabletext8pt"/>
            </w:pPr>
            <w:r w:rsidRPr="00AB31C7">
              <w:t>TI (Japanese W2 massage) OR AB (Japanese W2 massage) </w:t>
            </w:r>
          </w:p>
        </w:tc>
        <w:tc>
          <w:tcPr>
            <w:tcW w:w="993" w:type="dxa"/>
            <w:hideMark/>
          </w:tcPr>
          <w:p w14:paraId="62E7D245" w14:textId="77777777" w:rsidR="008A121E" w:rsidRPr="00AB31C7" w:rsidRDefault="008A121E" w:rsidP="00747076">
            <w:pPr>
              <w:pStyle w:val="Tabletext8pt"/>
            </w:pPr>
            <w:r w:rsidRPr="00AB31C7">
              <w:t>24</w:t>
            </w:r>
          </w:p>
        </w:tc>
        <w:tc>
          <w:tcPr>
            <w:tcW w:w="1381" w:type="dxa"/>
          </w:tcPr>
          <w:p w14:paraId="727A7E6D" w14:textId="77777777" w:rsidR="008A121E" w:rsidRPr="00AB31C7" w:rsidRDefault="008A121E" w:rsidP="00747076">
            <w:pPr>
              <w:pStyle w:val="Tabletext8pt"/>
            </w:pPr>
            <w:r w:rsidRPr="00AB31C7">
              <w:t>7</w:t>
            </w:r>
          </w:p>
        </w:tc>
      </w:tr>
      <w:tr w:rsidR="008A121E" w:rsidRPr="00AB31C7" w14:paraId="379DA788"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1EC1C5F8" w14:textId="77777777" w:rsidR="008A121E" w:rsidRPr="00AB31C7" w:rsidRDefault="008A121E" w:rsidP="00747076">
            <w:pPr>
              <w:pStyle w:val="Tabletext8pt"/>
            </w:pPr>
            <w:r w:rsidRPr="00AB31C7">
              <w:lastRenderedPageBreak/>
              <w:t>9</w:t>
            </w:r>
          </w:p>
        </w:tc>
        <w:tc>
          <w:tcPr>
            <w:tcW w:w="6945" w:type="dxa"/>
            <w:hideMark/>
          </w:tcPr>
          <w:p w14:paraId="0AD47B89" w14:textId="77777777" w:rsidR="008A121E" w:rsidRPr="00AB31C7" w:rsidRDefault="008A121E" w:rsidP="00747076">
            <w:pPr>
              <w:pStyle w:val="Tabletext8pt"/>
            </w:pPr>
            <w:r w:rsidRPr="00AB31C7">
              <w:t>TI Chih Ya OR AB Chih Ya </w:t>
            </w:r>
          </w:p>
        </w:tc>
        <w:tc>
          <w:tcPr>
            <w:tcW w:w="993" w:type="dxa"/>
            <w:hideMark/>
          </w:tcPr>
          <w:p w14:paraId="1493F257" w14:textId="77777777" w:rsidR="008A121E" w:rsidRPr="00AB31C7" w:rsidRDefault="008A121E" w:rsidP="00747076">
            <w:pPr>
              <w:pStyle w:val="Tabletext8pt"/>
            </w:pPr>
            <w:r w:rsidRPr="00AB31C7">
              <w:t>1</w:t>
            </w:r>
          </w:p>
        </w:tc>
        <w:tc>
          <w:tcPr>
            <w:tcW w:w="1381" w:type="dxa"/>
          </w:tcPr>
          <w:p w14:paraId="0AC4B698" w14:textId="77777777" w:rsidR="008A121E" w:rsidRPr="00AB31C7" w:rsidRDefault="008A121E" w:rsidP="00747076">
            <w:pPr>
              <w:pStyle w:val="Tabletext8pt"/>
            </w:pPr>
            <w:r w:rsidRPr="00AB31C7">
              <w:t>0</w:t>
            </w:r>
          </w:p>
        </w:tc>
      </w:tr>
      <w:tr w:rsidR="008A121E" w:rsidRPr="00AB31C7" w14:paraId="1078C946"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3630DCBB" w14:textId="77777777" w:rsidR="008A121E" w:rsidRPr="00AB31C7" w:rsidRDefault="008A121E" w:rsidP="00747076">
            <w:pPr>
              <w:pStyle w:val="Tabletext8pt"/>
            </w:pPr>
            <w:r w:rsidRPr="00AB31C7">
              <w:t>10</w:t>
            </w:r>
          </w:p>
        </w:tc>
        <w:tc>
          <w:tcPr>
            <w:tcW w:w="6945" w:type="dxa"/>
            <w:hideMark/>
          </w:tcPr>
          <w:p w14:paraId="0B90C0FD" w14:textId="77777777" w:rsidR="008A121E" w:rsidRPr="00AB31C7" w:rsidRDefault="008A121E" w:rsidP="00747076">
            <w:pPr>
              <w:pStyle w:val="Tabletext8pt"/>
            </w:pPr>
            <w:r w:rsidRPr="00AB31C7">
              <w:t>TI Zhi Ya OR AB Zhi Ya </w:t>
            </w:r>
          </w:p>
        </w:tc>
        <w:tc>
          <w:tcPr>
            <w:tcW w:w="993" w:type="dxa"/>
            <w:hideMark/>
          </w:tcPr>
          <w:p w14:paraId="4B484F39" w14:textId="77777777" w:rsidR="008A121E" w:rsidRPr="00AB31C7" w:rsidRDefault="008A121E" w:rsidP="00747076">
            <w:pPr>
              <w:pStyle w:val="Tabletext8pt"/>
            </w:pPr>
            <w:r w:rsidRPr="00AB31C7">
              <w:t>1</w:t>
            </w:r>
          </w:p>
        </w:tc>
        <w:tc>
          <w:tcPr>
            <w:tcW w:w="1381" w:type="dxa"/>
          </w:tcPr>
          <w:p w14:paraId="30142915" w14:textId="77777777" w:rsidR="008A121E" w:rsidRPr="00AB31C7" w:rsidRDefault="008A121E" w:rsidP="00747076">
            <w:pPr>
              <w:pStyle w:val="Tabletext8pt"/>
            </w:pPr>
            <w:r w:rsidRPr="00AB31C7">
              <w:t>0</w:t>
            </w:r>
          </w:p>
        </w:tc>
      </w:tr>
      <w:tr w:rsidR="008A121E" w:rsidRPr="00AB31C7" w14:paraId="7DA198ED"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04CE3037" w14:textId="77777777" w:rsidR="008A121E" w:rsidRPr="00AB31C7" w:rsidRDefault="008A121E" w:rsidP="00747076">
            <w:pPr>
              <w:pStyle w:val="Tabletext8pt"/>
            </w:pPr>
            <w:r w:rsidRPr="00AB31C7">
              <w:t>11</w:t>
            </w:r>
          </w:p>
        </w:tc>
        <w:tc>
          <w:tcPr>
            <w:tcW w:w="6945" w:type="dxa"/>
            <w:hideMark/>
          </w:tcPr>
          <w:p w14:paraId="751C60C7" w14:textId="77777777" w:rsidR="008A121E" w:rsidRPr="00AB31C7" w:rsidRDefault="008A121E" w:rsidP="00747076">
            <w:pPr>
              <w:pStyle w:val="Tabletext8pt"/>
            </w:pPr>
            <w:r w:rsidRPr="00AB31C7">
              <w:t>TI Shiat*u OR AB Shiat*u </w:t>
            </w:r>
          </w:p>
        </w:tc>
        <w:tc>
          <w:tcPr>
            <w:tcW w:w="993" w:type="dxa"/>
            <w:hideMark/>
          </w:tcPr>
          <w:p w14:paraId="5CB9B857" w14:textId="77777777" w:rsidR="008A121E" w:rsidRPr="00AB31C7" w:rsidRDefault="008A121E" w:rsidP="00747076">
            <w:pPr>
              <w:pStyle w:val="Tabletext8pt"/>
            </w:pPr>
            <w:r w:rsidRPr="00AB31C7">
              <w:t>155</w:t>
            </w:r>
          </w:p>
        </w:tc>
        <w:tc>
          <w:tcPr>
            <w:tcW w:w="1381" w:type="dxa"/>
          </w:tcPr>
          <w:p w14:paraId="5BE1B9CB" w14:textId="77777777" w:rsidR="008A121E" w:rsidRPr="00AB31C7" w:rsidRDefault="008A121E" w:rsidP="00747076">
            <w:pPr>
              <w:pStyle w:val="Tabletext8pt"/>
            </w:pPr>
            <w:r w:rsidRPr="00AB31C7">
              <w:t>96</w:t>
            </w:r>
          </w:p>
        </w:tc>
      </w:tr>
      <w:tr w:rsidR="008A121E" w:rsidRPr="00AB31C7" w14:paraId="36E8C32F"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3B74C9CA" w14:textId="77777777" w:rsidR="008A121E" w:rsidRPr="00AB31C7" w:rsidRDefault="008A121E" w:rsidP="00747076">
            <w:pPr>
              <w:pStyle w:val="Tabletext8pt"/>
            </w:pPr>
            <w:r w:rsidRPr="00AB31C7">
              <w:t>12</w:t>
            </w:r>
          </w:p>
        </w:tc>
        <w:tc>
          <w:tcPr>
            <w:tcW w:w="6945" w:type="dxa"/>
            <w:hideMark/>
          </w:tcPr>
          <w:p w14:paraId="0A6E1072" w14:textId="77777777" w:rsidR="008A121E" w:rsidRPr="00AB31C7" w:rsidRDefault="008A121E" w:rsidP="00747076">
            <w:pPr>
              <w:pStyle w:val="Tabletext8pt"/>
            </w:pPr>
            <w:r w:rsidRPr="00AB31C7">
              <w:t>TI Shiatsu OR AB shiatsu </w:t>
            </w:r>
          </w:p>
        </w:tc>
        <w:tc>
          <w:tcPr>
            <w:tcW w:w="993" w:type="dxa"/>
            <w:hideMark/>
          </w:tcPr>
          <w:p w14:paraId="3B799286" w14:textId="77777777" w:rsidR="008A121E" w:rsidRPr="00AB31C7" w:rsidRDefault="008A121E" w:rsidP="00747076">
            <w:pPr>
              <w:pStyle w:val="Tabletext8pt"/>
            </w:pPr>
            <w:r w:rsidRPr="00AB31C7">
              <w:t>155</w:t>
            </w:r>
          </w:p>
        </w:tc>
        <w:tc>
          <w:tcPr>
            <w:tcW w:w="1381" w:type="dxa"/>
          </w:tcPr>
          <w:p w14:paraId="41F6DF7E" w14:textId="77777777" w:rsidR="008A121E" w:rsidRPr="00AB31C7" w:rsidRDefault="008A121E" w:rsidP="00747076">
            <w:pPr>
              <w:pStyle w:val="Tabletext8pt"/>
            </w:pPr>
            <w:r w:rsidRPr="00AB31C7">
              <w:t>94</w:t>
            </w:r>
          </w:p>
        </w:tc>
      </w:tr>
      <w:tr w:rsidR="008A121E" w:rsidRPr="00AB31C7" w14:paraId="4AE3A9A5"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1A94B6D2" w14:textId="77777777" w:rsidR="008A121E" w:rsidRPr="00AB31C7" w:rsidRDefault="008A121E" w:rsidP="00747076">
            <w:pPr>
              <w:pStyle w:val="Tabletext8pt"/>
            </w:pPr>
            <w:r w:rsidRPr="00AB31C7">
              <w:t>13</w:t>
            </w:r>
          </w:p>
        </w:tc>
        <w:tc>
          <w:tcPr>
            <w:tcW w:w="6945" w:type="dxa"/>
            <w:hideMark/>
          </w:tcPr>
          <w:p w14:paraId="56365A79" w14:textId="77777777" w:rsidR="008A121E" w:rsidRPr="00AB31C7" w:rsidRDefault="008A121E" w:rsidP="00747076">
            <w:pPr>
              <w:pStyle w:val="Tabletext8pt"/>
            </w:pPr>
            <w:r w:rsidRPr="00AB31C7">
              <w:t>TI shiatzu OR AB shiatzu </w:t>
            </w:r>
          </w:p>
        </w:tc>
        <w:tc>
          <w:tcPr>
            <w:tcW w:w="993" w:type="dxa"/>
            <w:hideMark/>
          </w:tcPr>
          <w:p w14:paraId="7E39B908" w14:textId="77777777" w:rsidR="008A121E" w:rsidRPr="00AB31C7" w:rsidRDefault="008A121E" w:rsidP="00747076">
            <w:pPr>
              <w:pStyle w:val="Tabletext8pt"/>
            </w:pPr>
            <w:r w:rsidRPr="00AB31C7">
              <w:t>0</w:t>
            </w:r>
          </w:p>
        </w:tc>
        <w:tc>
          <w:tcPr>
            <w:tcW w:w="1381" w:type="dxa"/>
          </w:tcPr>
          <w:p w14:paraId="077C6963" w14:textId="77777777" w:rsidR="008A121E" w:rsidRPr="00AB31C7" w:rsidRDefault="008A121E" w:rsidP="00747076">
            <w:pPr>
              <w:pStyle w:val="Tabletext8pt"/>
            </w:pPr>
            <w:r w:rsidRPr="00AB31C7">
              <w:t>2</w:t>
            </w:r>
          </w:p>
        </w:tc>
      </w:tr>
      <w:tr w:rsidR="008A121E" w:rsidRPr="00AB31C7" w14:paraId="0E7CB5AF"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1AEFFF01" w14:textId="77777777" w:rsidR="008A121E" w:rsidRPr="00AB31C7" w:rsidRDefault="008A121E" w:rsidP="00747076">
            <w:pPr>
              <w:pStyle w:val="Tabletext8pt"/>
            </w:pPr>
            <w:r w:rsidRPr="00AB31C7">
              <w:t>14</w:t>
            </w:r>
          </w:p>
        </w:tc>
        <w:tc>
          <w:tcPr>
            <w:tcW w:w="6945" w:type="dxa"/>
            <w:hideMark/>
          </w:tcPr>
          <w:p w14:paraId="04167799" w14:textId="77777777" w:rsidR="008A121E" w:rsidRPr="00AB31C7" w:rsidRDefault="008A121E" w:rsidP="00747076">
            <w:pPr>
              <w:pStyle w:val="Tabletext8pt"/>
            </w:pPr>
            <w:r w:rsidRPr="00AB31C7">
              <w:t>TI anma OR AB anma </w:t>
            </w:r>
          </w:p>
        </w:tc>
        <w:tc>
          <w:tcPr>
            <w:tcW w:w="993" w:type="dxa"/>
            <w:hideMark/>
          </w:tcPr>
          <w:p w14:paraId="6CF6DED4" w14:textId="77777777" w:rsidR="008A121E" w:rsidRPr="00AB31C7" w:rsidRDefault="008A121E" w:rsidP="00747076">
            <w:pPr>
              <w:pStyle w:val="Tabletext8pt"/>
            </w:pPr>
            <w:r w:rsidRPr="00AB31C7">
              <w:t>17</w:t>
            </w:r>
          </w:p>
        </w:tc>
        <w:tc>
          <w:tcPr>
            <w:tcW w:w="1381" w:type="dxa"/>
          </w:tcPr>
          <w:p w14:paraId="55CF5856" w14:textId="77777777" w:rsidR="008A121E" w:rsidRPr="00AB31C7" w:rsidRDefault="008A121E" w:rsidP="00747076">
            <w:pPr>
              <w:pStyle w:val="Tabletext8pt"/>
            </w:pPr>
            <w:r w:rsidRPr="00AB31C7">
              <w:t>12</w:t>
            </w:r>
          </w:p>
        </w:tc>
      </w:tr>
      <w:tr w:rsidR="008A121E" w:rsidRPr="00AB31C7" w14:paraId="08431CB4"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6152B744" w14:textId="77777777" w:rsidR="008A121E" w:rsidRPr="00AB31C7" w:rsidRDefault="008A121E" w:rsidP="00747076">
            <w:pPr>
              <w:pStyle w:val="Tabletext8pt"/>
            </w:pPr>
            <w:r w:rsidRPr="00AB31C7">
              <w:t>15</w:t>
            </w:r>
          </w:p>
        </w:tc>
        <w:tc>
          <w:tcPr>
            <w:tcW w:w="6945" w:type="dxa"/>
            <w:hideMark/>
          </w:tcPr>
          <w:p w14:paraId="3D4D8A7D" w14:textId="77777777" w:rsidR="008A121E" w:rsidRPr="00AB31C7" w:rsidRDefault="008A121E" w:rsidP="00747076">
            <w:pPr>
              <w:pStyle w:val="Tabletext8pt"/>
            </w:pPr>
            <w:r w:rsidRPr="00AB31C7">
              <w:t>TI amna OR AB amna </w:t>
            </w:r>
          </w:p>
        </w:tc>
        <w:tc>
          <w:tcPr>
            <w:tcW w:w="993" w:type="dxa"/>
            <w:hideMark/>
          </w:tcPr>
          <w:p w14:paraId="62C6AEA1" w14:textId="77777777" w:rsidR="008A121E" w:rsidRPr="00AB31C7" w:rsidRDefault="008A121E" w:rsidP="00747076">
            <w:pPr>
              <w:pStyle w:val="Tabletext8pt"/>
            </w:pPr>
            <w:r w:rsidRPr="00AB31C7">
              <w:t>2</w:t>
            </w:r>
          </w:p>
        </w:tc>
        <w:tc>
          <w:tcPr>
            <w:tcW w:w="1381" w:type="dxa"/>
          </w:tcPr>
          <w:p w14:paraId="7B2652CB" w14:textId="77777777" w:rsidR="008A121E" w:rsidRPr="00AB31C7" w:rsidRDefault="008A121E" w:rsidP="00747076">
            <w:pPr>
              <w:pStyle w:val="Tabletext8pt"/>
            </w:pPr>
            <w:r w:rsidRPr="00AB31C7">
              <w:t>0</w:t>
            </w:r>
          </w:p>
        </w:tc>
      </w:tr>
      <w:tr w:rsidR="008A121E" w:rsidRPr="00AB31C7" w14:paraId="7C00F63C"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11B0C8AF" w14:textId="77777777" w:rsidR="008A121E" w:rsidRPr="00AB31C7" w:rsidRDefault="008A121E" w:rsidP="00747076">
            <w:pPr>
              <w:pStyle w:val="Tabletext8pt"/>
            </w:pPr>
            <w:r w:rsidRPr="00AB31C7">
              <w:t>16</w:t>
            </w:r>
          </w:p>
        </w:tc>
        <w:tc>
          <w:tcPr>
            <w:tcW w:w="6945" w:type="dxa"/>
            <w:hideMark/>
          </w:tcPr>
          <w:p w14:paraId="460FAA41" w14:textId="77777777" w:rsidR="008A121E" w:rsidRPr="00AB31C7" w:rsidRDefault="008A121E" w:rsidP="00747076">
            <w:pPr>
              <w:pStyle w:val="Tabletext8pt"/>
            </w:pPr>
            <w:r w:rsidRPr="00AB31C7">
              <w:t>TI amma OR AB amma </w:t>
            </w:r>
          </w:p>
        </w:tc>
        <w:tc>
          <w:tcPr>
            <w:tcW w:w="993" w:type="dxa"/>
            <w:hideMark/>
          </w:tcPr>
          <w:p w14:paraId="620360CB" w14:textId="77777777" w:rsidR="008A121E" w:rsidRPr="00AB31C7" w:rsidRDefault="008A121E" w:rsidP="00747076">
            <w:pPr>
              <w:pStyle w:val="Tabletext8pt"/>
            </w:pPr>
            <w:r w:rsidRPr="00AB31C7">
              <w:t>31</w:t>
            </w:r>
          </w:p>
        </w:tc>
        <w:tc>
          <w:tcPr>
            <w:tcW w:w="1381" w:type="dxa"/>
          </w:tcPr>
          <w:p w14:paraId="36A53C24" w14:textId="77777777" w:rsidR="008A121E" w:rsidRPr="00AB31C7" w:rsidRDefault="008A121E" w:rsidP="00747076">
            <w:pPr>
              <w:pStyle w:val="Tabletext8pt"/>
            </w:pPr>
            <w:r w:rsidRPr="00AB31C7">
              <w:t>5</w:t>
            </w:r>
          </w:p>
        </w:tc>
      </w:tr>
      <w:tr w:rsidR="008A121E" w:rsidRPr="00AB31C7" w14:paraId="7D6A22CA"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4BF34EBD" w14:textId="77777777" w:rsidR="008A121E" w:rsidRPr="00AB31C7" w:rsidRDefault="008A121E" w:rsidP="00747076">
            <w:pPr>
              <w:pStyle w:val="Tabletext8pt"/>
            </w:pPr>
            <w:r w:rsidRPr="00AB31C7">
              <w:t>17</w:t>
            </w:r>
          </w:p>
        </w:tc>
        <w:tc>
          <w:tcPr>
            <w:tcW w:w="6945" w:type="dxa"/>
            <w:hideMark/>
          </w:tcPr>
          <w:p w14:paraId="502074B6" w14:textId="77777777" w:rsidR="008A121E" w:rsidRPr="00AB31C7" w:rsidRDefault="008A121E" w:rsidP="00747076">
            <w:pPr>
              <w:pStyle w:val="Tabletext8pt"/>
            </w:pPr>
            <w:r w:rsidRPr="00AB31C7">
              <w:t>TI gua gon OR AB gua gon </w:t>
            </w:r>
          </w:p>
        </w:tc>
        <w:tc>
          <w:tcPr>
            <w:tcW w:w="993" w:type="dxa"/>
            <w:hideMark/>
          </w:tcPr>
          <w:p w14:paraId="082A51F9" w14:textId="77777777" w:rsidR="008A121E" w:rsidRPr="00AB31C7" w:rsidRDefault="008A121E" w:rsidP="00747076">
            <w:pPr>
              <w:pStyle w:val="Tabletext8pt"/>
            </w:pPr>
            <w:r w:rsidRPr="00AB31C7">
              <w:t>0</w:t>
            </w:r>
          </w:p>
        </w:tc>
        <w:tc>
          <w:tcPr>
            <w:tcW w:w="1381" w:type="dxa"/>
          </w:tcPr>
          <w:p w14:paraId="5A97677E" w14:textId="77777777" w:rsidR="008A121E" w:rsidRPr="00AB31C7" w:rsidRDefault="008A121E" w:rsidP="00747076">
            <w:pPr>
              <w:pStyle w:val="Tabletext8pt"/>
            </w:pPr>
            <w:r w:rsidRPr="00AB31C7">
              <w:t>0</w:t>
            </w:r>
          </w:p>
        </w:tc>
      </w:tr>
      <w:tr w:rsidR="008A121E" w:rsidRPr="00AB31C7" w14:paraId="0DE66638"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6BC58D4D" w14:textId="77777777" w:rsidR="008A121E" w:rsidRPr="00AB31C7" w:rsidRDefault="008A121E" w:rsidP="00747076">
            <w:pPr>
              <w:pStyle w:val="Tabletext8pt"/>
            </w:pPr>
            <w:r w:rsidRPr="00AB31C7">
              <w:t>18</w:t>
            </w:r>
          </w:p>
        </w:tc>
        <w:tc>
          <w:tcPr>
            <w:tcW w:w="6945" w:type="dxa"/>
            <w:hideMark/>
          </w:tcPr>
          <w:p w14:paraId="14CAAECC" w14:textId="77777777" w:rsidR="008A121E" w:rsidRPr="00AB31C7" w:rsidRDefault="008A121E" w:rsidP="00747076">
            <w:pPr>
              <w:pStyle w:val="Tabletext8pt"/>
            </w:pPr>
            <w:r w:rsidRPr="00AB31C7">
              <w:t>TI gua sha or AB gua sha </w:t>
            </w:r>
          </w:p>
        </w:tc>
        <w:tc>
          <w:tcPr>
            <w:tcW w:w="993" w:type="dxa"/>
            <w:hideMark/>
          </w:tcPr>
          <w:p w14:paraId="3EA08A45" w14:textId="77777777" w:rsidR="008A121E" w:rsidRPr="00AB31C7" w:rsidRDefault="008A121E" w:rsidP="00747076">
            <w:pPr>
              <w:pStyle w:val="Tabletext8pt"/>
            </w:pPr>
            <w:r w:rsidRPr="00AB31C7">
              <w:t>46</w:t>
            </w:r>
          </w:p>
        </w:tc>
        <w:tc>
          <w:tcPr>
            <w:tcW w:w="1381" w:type="dxa"/>
          </w:tcPr>
          <w:p w14:paraId="2FE561D1" w14:textId="77777777" w:rsidR="008A121E" w:rsidRPr="00AB31C7" w:rsidRDefault="008A121E" w:rsidP="00747076">
            <w:pPr>
              <w:pStyle w:val="Tabletext8pt"/>
            </w:pPr>
            <w:r w:rsidRPr="00AB31C7">
              <w:t>10</w:t>
            </w:r>
          </w:p>
        </w:tc>
      </w:tr>
      <w:tr w:rsidR="008A121E" w:rsidRPr="00AB31C7" w14:paraId="4C3DFFA3"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5AEC3D45" w14:textId="77777777" w:rsidR="008A121E" w:rsidRPr="00AB31C7" w:rsidRDefault="008A121E" w:rsidP="00747076">
            <w:pPr>
              <w:pStyle w:val="Tabletext8pt"/>
            </w:pPr>
            <w:r w:rsidRPr="00AB31C7">
              <w:t>19</w:t>
            </w:r>
          </w:p>
        </w:tc>
        <w:tc>
          <w:tcPr>
            <w:tcW w:w="6945" w:type="dxa"/>
            <w:hideMark/>
          </w:tcPr>
          <w:p w14:paraId="33F7727C" w14:textId="77777777" w:rsidR="008A121E" w:rsidRPr="00AB31C7" w:rsidRDefault="008A121E" w:rsidP="00747076">
            <w:pPr>
              <w:pStyle w:val="Tabletext8pt"/>
            </w:pPr>
            <w:r w:rsidRPr="00AB31C7">
              <w:t>OR/ S7 - S18 </w:t>
            </w:r>
          </w:p>
        </w:tc>
        <w:tc>
          <w:tcPr>
            <w:tcW w:w="993" w:type="dxa"/>
            <w:hideMark/>
          </w:tcPr>
          <w:p w14:paraId="36EFC089" w14:textId="77777777" w:rsidR="008A121E" w:rsidRPr="00AB31C7" w:rsidRDefault="008A121E" w:rsidP="00747076">
            <w:pPr>
              <w:pStyle w:val="Tabletext8pt"/>
            </w:pPr>
            <w:r w:rsidRPr="00AB31C7">
              <w:t>288</w:t>
            </w:r>
          </w:p>
        </w:tc>
        <w:tc>
          <w:tcPr>
            <w:tcW w:w="1381" w:type="dxa"/>
          </w:tcPr>
          <w:p w14:paraId="26BA182B" w14:textId="77777777" w:rsidR="008A121E" w:rsidRPr="00AB31C7" w:rsidRDefault="008A121E" w:rsidP="00747076">
            <w:pPr>
              <w:pStyle w:val="Tabletext8pt"/>
            </w:pPr>
            <w:r w:rsidRPr="00AB31C7">
              <w:t>119</w:t>
            </w:r>
          </w:p>
        </w:tc>
      </w:tr>
      <w:tr w:rsidR="008A121E" w:rsidRPr="00AB31C7" w14:paraId="62DC493B"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0184FE24" w14:textId="77777777" w:rsidR="008A121E" w:rsidRPr="00AB31C7" w:rsidRDefault="008A121E" w:rsidP="00747076">
            <w:pPr>
              <w:pStyle w:val="Tabletext8pt"/>
            </w:pPr>
            <w:r w:rsidRPr="00AB31C7">
              <w:t>20</w:t>
            </w:r>
          </w:p>
        </w:tc>
        <w:tc>
          <w:tcPr>
            <w:tcW w:w="6945" w:type="dxa"/>
            <w:hideMark/>
          </w:tcPr>
          <w:p w14:paraId="66164A19" w14:textId="77777777" w:rsidR="008A121E" w:rsidRPr="00AB31C7" w:rsidRDefault="008A121E" w:rsidP="00747076">
            <w:pPr>
              <w:pStyle w:val="Tabletext8pt"/>
            </w:pPr>
            <w:r w:rsidRPr="00AB31C7">
              <w:t>TI (acupoint W1 massage) OR AB (acupoint W1 massage) </w:t>
            </w:r>
          </w:p>
        </w:tc>
        <w:tc>
          <w:tcPr>
            <w:tcW w:w="993" w:type="dxa"/>
            <w:hideMark/>
          </w:tcPr>
          <w:p w14:paraId="00258292" w14:textId="77777777" w:rsidR="008A121E" w:rsidRPr="00AB31C7" w:rsidRDefault="008A121E" w:rsidP="00747076">
            <w:pPr>
              <w:pStyle w:val="Tabletext8pt"/>
            </w:pPr>
            <w:r w:rsidRPr="00AB31C7">
              <w:t>79</w:t>
            </w:r>
          </w:p>
        </w:tc>
        <w:tc>
          <w:tcPr>
            <w:tcW w:w="1381" w:type="dxa"/>
          </w:tcPr>
          <w:p w14:paraId="3A0EBFAE" w14:textId="77777777" w:rsidR="008A121E" w:rsidRPr="00AB31C7" w:rsidRDefault="008A121E" w:rsidP="00747076">
            <w:pPr>
              <w:pStyle w:val="Tabletext8pt"/>
            </w:pPr>
            <w:r w:rsidRPr="00AB31C7">
              <w:t>5</w:t>
            </w:r>
          </w:p>
        </w:tc>
      </w:tr>
      <w:tr w:rsidR="008A121E" w:rsidRPr="00AB31C7" w14:paraId="20395B68"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37F24E8D" w14:textId="77777777" w:rsidR="008A121E" w:rsidRPr="00AB31C7" w:rsidRDefault="008A121E" w:rsidP="00747076">
            <w:pPr>
              <w:pStyle w:val="Tabletext8pt"/>
            </w:pPr>
            <w:r w:rsidRPr="00AB31C7">
              <w:t>21</w:t>
            </w:r>
          </w:p>
        </w:tc>
        <w:tc>
          <w:tcPr>
            <w:tcW w:w="6945" w:type="dxa"/>
            <w:hideMark/>
          </w:tcPr>
          <w:p w14:paraId="65BC4333" w14:textId="77777777" w:rsidR="008A121E" w:rsidRPr="00AB31C7" w:rsidRDefault="008A121E" w:rsidP="00747076">
            <w:pPr>
              <w:pStyle w:val="Tabletext8pt"/>
            </w:pPr>
            <w:r w:rsidRPr="00AB31C7">
              <w:t>TI (acupoint W3 pressure) OR AB (acupoint W3 pressure) </w:t>
            </w:r>
          </w:p>
        </w:tc>
        <w:tc>
          <w:tcPr>
            <w:tcW w:w="993" w:type="dxa"/>
            <w:hideMark/>
          </w:tcPr>
          <w:p w14:paraId="026ADC6A" w14:textId="77777777" w:rsidR="008A121E" w:rsidRPr="00AB31C7" w:rsidRDefault="008A121E" w:rsidP="00747076">
            <w:pPr>
              <w:pStyle w:val="Tabletext8pt"/>
            </w:pPr>
            <w:r w:rsidRPr="00AB31C7">
              <w:t>13</w:t>
            </w:r>
          </w:p>
        </w:tc>
        <w:tc>
          <w:tcPr>
            <w:tcW w:w="1381" w:type="dxa"/>
          </w:tcPr>
          <w:p w14:paraId="58967CAA" w14:textId="77777777" w:rsidR="008A121E" w:rsidRPr="00AB31C7" w:rsidRDefault="008A121E" w:rsidP="00747076">
            <w:pPr>
              <w:pStyle w:val="Tabletext8pt"/>
            </w:pPr>
            <w:r w:rsidRPr="00AB31C7">
              <w:t>0</w:t>
            </w:r>
          </w:p>
        </w:tc>
      </w:tr>
      <w:tr w:rsidR="008A121E" w:rsidRPr="00AB31C7" w14:paraId="442F752C"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53746080" w14:textId="77777777" w:rsidR="008A121E" w:rsidRPr="00AB31C7" w:rsidRDefault="008A121E" w:rsidP="00747076">
            <w:pPr>
              <w:pStyle w:val="Tabletext8pt"/>
            </w:pPr>
            <w:r w:rsidRPr="00AB31C7">
              <w:t>22</w:t>
            </w:r>
          </w:p>
        </w:tc>
        <w:tc>
          <w:tcPr>
            <w:tcW w:w="6945" w:type="dxa"/>
            <w:hideMark/>
          </w:tcPr>
          <w:p w14:paraId="32A6DF6C" w14:textId="77777777" w:rsidR="008A121E" w:rsidRPr="00AB31C7" w:rsidRDefault="008A121E" w:rsidP="00747076">
            <w:pPr>
              <w:pStyle w:val="Tabletext8pt"/>
            </w:pPr>
            <w:r w:rsidRPr="00AB31C7">
              <w:t>TI acupoint therap* OR AB acupoint therap* </w:t>
            </w:r>
          </w:p>
        </w:tc>
        <w:tc>
          <w:tcPr>
            <w:tcW w:w="993" w:type="dxa"/>
            <w:hideMark/>
          </w:tcPr>
          <w:p w14:paraId="46D612AB" w14:textId="77777777" w:rsidR="008A121E" w:rsidRPr="00AB31C7" w:rsidRDefault="008A121E" w:rsidP="00747076">
            <w:pPr>
              <w:pStyle w:val="Tabletext8pt"/>
            </w:pPr>
            <w:r w:rsidRPr="00AB31C7">
              <w:t>147</w:t>
            </w:r>
          </w:p>
        </w:tc>
        <w:tc>
          <w:tcPr>
            <w:tcW w:w="1381" w:type="dxa"/>
          </w:tcPr>
          <w:p w14:paraId="1D96FB32" w14:textId="77777777" w:rsidR="008A121E" w:rsidRPr="00AB31C7" w:rsidRDefault="008A121E" w:rsidP="00747076">
            <w:pPr>
              <w:pStyle w:val="Tabletext8pt"/>
            </w:pPr>
            <w:r w:rsidRPr="00AB31C7">
              <w:t>6</w:t>
            </w:r>
          </w:p>
        </w:tc>
      </w:tr>
      <w:tr w:rsidR="008A121E" w:rsidRPr="00AB31C7" w14:paraId="0762E318"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6BAEE1D0" w14:textId="77777777" w:rsidR="008A121E" w:rsidRPr="00AB31C7" w:rsidRDefault="008A121E" w:rsidP="00747076">
            <w:pPr>
              <w:pStyle w:val="Tabletext8pt"/>
            </w:pPr>
            <w:r w:rsidRPr="00AB31C7">
              <w:t>23</w:t>
            </w:r>
          </w:p>
        </w:tc>
        <w:tc>
          <w:tcPr>
            <w:tcW w:w="6945" w:type="dxa"/>
            <w:hideMark/>
          </w:tcPr>
          <w:p w14:paraId="2F19D7AF" w14:textId="77777777" w:rsidR="008A121E" w:rsidRPr="00AB31C7" w:rsidRDefault="008A121E" w:rsidP="00747076">
            <w:pPr>
              <w:pStyle w:val="Tabletext8pt"/>
            </w:pPr>
            <w:r w:rsidRPr="00AB31C7">
              <w:t>TI (meridian* W1 (stretching OR massage)) OR AB (meridian* W1 (stretching OR massage)) </w:t>
            </w:r>
          </w:p>
        </w:tc>
        <w:tc>
          <w:tcPr>
            <w:tcW w:w="993" w:type="dxa"/>
            <w:hideMark/>
          </w:tcPr>
          <w:p w14:paraId="0D741671" w14:textId="77777777" w:rsidR="008A121E" w:rsidRPr="00AB31C7" w:rsidRDefault="008A121E" w:rsidP="00747076">
            <w:pPr>
              <w:pStyle w:val="Tabletext8pt"/>
            </w:pPr>
            <w:r w:rsidRPr="00AB31C7">
              <w:t>23</w:t>
            </w:r>
          </w:p>
        </w:tc>
        <w:tc>
          <w:tcPr>
            <w:tcW w:w="1381" w:type="dxa"/>
          </w:tcPr>
          <w:p w14:paraId="398D9391" w14:textId="77777777" w:rsidR="008A121E" w:rsidRPr="00AB31C7" w:rsidRDefault="008A121E" w:rsidP="00747076">
            <w:pPr>
              <w:pStyle w:val="Tabletext8pt"/>
            </w:pPr>
            <w:r w:rsidRPr="00AB31C7">
              <w:t>2</w:t>
            </w:r>
          </w:p>
        </w:tc>
      </w:tr>
      <w:tr w:rsidR="008A121E" w:rsidRPr="00AB31C7" w14:paraId="1878F49A"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77AEB2C8" w14:textId="77777777" w:rsidR="008A121E" w:rsidRPr="00AB31C7" w:rsidRDefault="008A121E" w:rsidP="00747076">
            <w:pPr>
              <w:pStyle w:val="Tabletext8pt"/>
            </w:pPr>
            <w:r w:rsidRPr="00AB31C7">
              <w:t>24</w:t>
            </w:r>
          </w:p>
        </w:tc>
        <w:tc>
          <w:tcPr>
            <w:tcW w:w="6945" w:type="dxa"/>
            <w:hideMark/>
          </w:tcPr>
          <w:p w14:paraId="040DA32A" w14:textId="77777777" w:rsidR="008A121E" w:rsidRPr="00AB31C7" w:rsidRDefault="008A121E" w:rsidP="00747076">
            <w:pPr>
              <w:pStyle w:val="Tabletext8pt"/>
            </w:pPr>
            <w:r w:rsidRPr="00AB31C7">
              <w:t>TI (meridian* W3 pressure) OR AB (meridian* W3 pressure) </w:t>
            </w:r>
          </w:p>
        </w:tc>
        <w:tc>
          <w:tcPr>
            <w:tcW w:w="993" w:type="dxa"/>
            <w:hideMark/>
          </w:tcPr>
          <w:p w14:paraId="1A392327" w14:textId="77777777" w:rsidR="008A121E" w:rsidRPr="00AB31C7" w:rsidRDefault="008A121E" w:rsidP="00747076">
            <w:pPr>
              <w:pStyle w:val="Tabletext8pt"/>
            </w:pPr>
            <w:r w:rsidRPr="00AB31C7">
              <w:t>0</w:t>
            </w:r>
          </w:p>
        </w:tc>
        <w:tc>
          <w:tcPr>
            <w:tcW w:w="1381" w:type="dxa"/>
          </w:tcPr>
          <w:p w14:paraId="1D065F0B" w14:textId="77777777" w:rsidR="008A121E" w:rsidRPr="00AB31C7" w:rsidRDefault="008A121E" w:rsidP="00747076">
            <w:pPr>
              <w:pStyle w:val="Tabletext8pt"/>
            </w:pPr>
            <w:r w:rsidRPr="00AB31C7">
              <w:t>0</w:t>
            </w:r>
          </w:p>
        </w:tc>
      </w:tr>
      <w:tr w:rsidR="008A121E" w:rsidRPr="00AB31C7" w14:paraId="594D7ECA"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734C75FC" w14:textId="77777777" w:rsidR="008A121E" w:rsidRPr="00AB31C7" w:rsidRDefault="008A121E" w:rsidP="00747076">
            <w:pPr>
              <w:pStyle w:val="Tabletext8pt"/>
            </w:pPr>
            <w:r w:rsidRPr="00AB31C7">
              <w:t>25</w:t>
            </w:r>
          </w:p>
        </w:tc>
        <w:tc>
          <w:tcPr>
            <w:tcW w:w="6945" w:type="dxa"/>
            <w:hideMark/>
          </w:tcPr>
          <w:p w14:paraId="57572DAC" w14:textId="77777777" w:rsidR="008A121E" w:rsidRPr="00AB31C7" w:rsidRDefault="008A121E" w:rsidP="00747076">
            <w:pPr>
              <w:pStyle w:val="Tabletext8pt"/>
            </w:pPr>
            <w:r w:rsidRPr="00AB31C7">
              <w:t>TI (meridian* W3 manipulat*) OR AB (meridian* W3 manipulat*) </w:t>
            </w:r>
          </w:p>
        </w:tc>
        <w:tc>
          <w:tcPr>
            <w:tcW w:w="993" w:type="dxa"/>
            <w:hideMark/>
          </w:tcPr>
          <w:p w14:paraId="467FF354" w14:textId="77777777" w:rsidR="008A121E" w:rsidRPr="00AB31C7" w:rsidRDefault="008A121E" w:rsidP="00747076">
            <w:pPr>
              <w:pStyle w:val="Tabletext8pt"/>
            </w:pPr>
            <w:r w:rsidRPr="00AB31C7">
              <w:t>2</w:t>
            </w:r>
          </w:p>
        </w:tc>
        <w:tc>
          <w:tcPr>
            <w:tcW w:w="1381" w:type="dxa"/>
          </w:tcPr>
          <w:p w14:paraId="35A6C12C" w14:textId="77777777" w:rsidR="008A121E" w:rsidRPr="00AB31C7" w:rsidRDefault="008A121E" w:rsidP="00747076">
            <w:pPr>
              <w:pStyle w:val="Tabletext8pt"/>
            </w:pPr>
            <w:r w:rsidRPr="00AB31C7">
              <w:t>0</w:t>
            </w:r>
          </w:p>
        </w:tc>
      </w:tr>
      <w:tr w:rsidR="008A121E" w:rsidRPr="00AB31C7" w14:paraId="1FFA345E"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0D05E201" w14:textId="77777777" w:rsidR="008A121E" w:rsidRPr="00AB31C7" w:rsidRDefault="008A121E" w:rsidP="00747076">
            <w:pPr>
              <w:pStyle w:val="Tabletext8pt"/>
            </w:pPr>
            <w:r w:rsidRPr="00AB31C7">
              <w:t>26</w:t>
            </w:r>
          </w:p>
        </w:tc>
        <w:tc>
          <w:tcPr>
            <w:tcW w:w="6945" w:type="dxa"/>
            <w:hideMark/>
          </w:tcPr>
          <w:p w14:paraId="35BBF2F1" w14:textId="77777777" w:rsidR="008A121E" w:rsidRPr="00AB31C7" w:rsidRDefault="008A121E" w:rsidP="00747076">
            <w:pPr>
              <w:pStyle w:val="Tabletext8pt"/>
            </w:pPr>
            <w:r w:rsidRPr="00AB31C7">
              <w:t>OR/ S20 - S25 </w:t>
            </w:r>
          </w:p>
        </w:tc>
        <w:tc>
          <w:tcPr>
            <w:tcW w:w="993" w:type="dxa"/>
            <w:hideMark/>
          </w:tcPr>
          <w:p w14:paraId="0663D255" w14:textId="77777777" w:rsidR="008A121E" w:rsidRPr="00AB31C7" w:rsidRDefault="008A121E" w:rsidP="00747076">
            <w:pPr>
              <w:pStyle w:val="Tabletext8pt"/>
            </w:pPr>
            <w:r w:rsidRPr="00AB31C7">
              <w:t>247</w:t>
            </w:r>
          </w:p>
        </w:tc>
        <w:tc>
          <w:tcPr>
            <w:tcW w:w="1381" w:type="dxa"/>
          </w:tcPr>
          <w:p w14:paraId="3E88C4FF" w14:textId="77777777" w:rsidR="008A121E" w:rsidRPr="00AB31C7" w:rsidRDefault="008A121E" w:rsidP="00747076">
            <w:pPr>
              <w:pStyle w:val="Tabletext8pt"/>
            </w:pPr>
            <w:r w:rsidRPr="00AB31C7">
              <w:t>10</w:t>
            </w:r>
          </w:p>
        </w:tc>
      </w:tr>
      <w:tr w:rsidR="008A121E" w:rsidRPr="00AB31C7" w14:paraId="7960C110"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5CB7C9CC" w14:textId="77777777" w:rsidR="008A121E" w:rsidRPr="00AB31C7" w:rsidRDefault="008A121E" w:rsidP="00747076">
            <w:pPr>
              <w:pStyle w:val="Tabletext8pt"/>
            </w:pPr>
            <w:r w:rsidRPr="00AB31C7">
              <w:t>27</w:t>
            </w:r>
          </w:p>
        </w:tc>
        <w:tc>
          <w:tcPr>
            <w:tcW w:w="6945" w:type="dxa"/>
            <w:hideMark/>
          </w:tcPr>
          <w:p w14:paraId="11C5742C" w14:textId="77777777" w:rsidR="008A121E" w:rsidRPr="00AB31C7" w:rsidRDefault="008A121E" w:rsidP="00747076">
            <w:pPr>
              <w:pStyle w:val="Tabletext8pt"/>
            </w:pPr>
            <w:r w:rsidRPr="00AB31C7">
              <w:t>S1 AND (S19 OR S26) </w:t>
            </w:r>
          </w:p>
        </w:tc>
        <w:tc>
          <w:tcPr>
            <w:tcW w:w="993" w:type="dxa"/>
            <w:hideMark/>
          </w:tcPr>
          <w:p w14:paraId="5F068663" w14:textId="77777777" w:rsidR="008A121E" w:rsidRPr="00AB31C7" w:rsidRDefault="008A121E" w:rsidP="00747076">
            <w:pPr>
              <w:pStyle w:val="Tabletext8pt"/>
            </w:pPr>
            <w:r w:rsidRPr="00AB31C7">
              <w:t>280</w:t>
            </w:r>
          </w:p>
        </w:tc>
        <w:tc>
          <w:tcPr>
            <w:tcW w:w="1381" w:type="dxa"/>
          </w:tcPr>
          <w:p w14:paraId="185E6BF8" w14:textId="77777777" w:rsidR="008A121E" w:rsidRPr="00AB31C7" w:rsidRDefault="008A121E" w:rsidP="00747076">
            <w:pPr>
              <w:pStyle w:val="Tabletext8pt"/>
            </w:pPr>
            <w:r w:rsidRPr="00AB31C7">
              <w:t>11</w:t>
            </w:r>
          </w:p>
        </w:tc>
      </w:tr>
      <w:tr w:rsidR="008A121E" w:rsidRPr="00AB31C7" w14:paraId="0237CEB5"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0FDB76F4" w14:textId="77777777" w:rsidR="008A121E" w:rsidRPr="00AB31C7" w:rsidRDefault="008A121E" w:rsidP="00747076">
            <w:pPr>
              <w:pStyle w:val="Tabletext8pt"/>
            </w:pPr>
            <w:r w:rsidRPr="00AB31C7">
              <w:t>28</w:t>
            </w:r>
          </w:p>
        </w:tc>
        <w:tc>
          <w:tcPr>
            <w:tcW w:w="6945" w:type="dxa"/>
            <w:hideMark/>
          </w:tcPr>
          <w:p w14:paraId="716F3718" w14:textId="77777777" w:rsidR="008A121E" w:rsidRPr="00AB31C7" w:rsidRDefault="008A121E" w:rsidP="00747076">
            <w:pPr>
              <w:pStyle w:val="Tabletext8pt"/>
            </w:pPr>
            <w:r w:rsidRPr="00AB31C7">
              <w:t>S2 AND (S19 OR S26) </w:t>
            </w:r>
          </w:p>
        </w:tc>
        <w:tc>
          <w:tcPr>
            <w:tcW w:w="993" w:type="dxa"/>
            <w:hideMark/>
          </w:tcPr>
          <w:p w14:paraId="52A1865C" w14:textId="77777777" w:rsidR="008A121E" w:rsidRPr="00AB31C7" w:rsidRDefault="008A121E" w:rsidP="00747076">
            <w:pPr>
              <w:pStyle w:val="Tabletext8pt"/>
            </w:pPr>
            <w:r w:rsidRPr="00AB31C7">
              <w:t>64</w:t>
            </w:r>
          </w:p>
        </w:tc>
        <w:tc>
          <w:tcPr>
            <w:tcW w:w="1381" w:type="dxa"/>
          </w:tcPr>
          <w:p w14:paraId="19AC4DF7" w14:textId="77777777" w:rsidR="008A121E" w:rsidRPr="00AB31C7" w:rsidRDefault="008A121E" w:rsidP="00747076">
            <w:pPr>
              <w:pStyle w:val="Tabletext8pt"/>
            </w:pPr>
            <w:r w:rsidRPr="00AB31C7">
              <w:t>4</w:t>
            </w:r>
          </w:p>
        </w:tc>
      </w:tr>
      <w:tr w:rsidR="008A121E" w:rsidRPr="00AB31C7" w14:paraId="625C746D"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32019E4B" w14:textId="77777777" w:rsidR="008A121E" w:rsidRPr="00AB31C7" w:rsidRDefault="008A121E" w:rsidP="00747076">
            <w:pPr>
              <w:pStyle w:val="Tabletext8pt"/>
            </w:pPr>
            <w:r w:rsidRPr="00AB31C7">
              <w:t>29</w:t>
            </w:r>
          </w:p>
        </w:tc>
        <w:tc>
          <w:tcPr>
            <w:tcW w:w="6945" w:type="dxa"/>
            <w:hideMark/>
          </w:tcPr>
          <w:p w14:paraId="032260FE" w14:textId="77777777" w:rsidR="008A121E" w:rsidRPr="00AB31C7" w:rsidRDefault="008A121E" w:rsidP="00747076">
            <w:pPr>
              <w:pStyle w:val="Tabletext8pt"/>
            </w:pPr>
            <w:r w:rsidRPr="00AB31C7">
              <w:t>S27 OR S28 </w:t>
            </w:r>
          </w:p>
        </w:tc>
        <w:tc>
          <w:tcPr>
            <w:tcW w:w="993" w:type="dxa"/>
            <w:hideMark/>
          </w:tcPr>
          <w:p w14:paraId="58EFAE2A" w14:textId="77777777" w:rsidR="008A121E" w:rsidRPr="00AB31C7" w:rsidRDefault="008A121E" w:rsidP="00747076">
            <w:pPr>
              <w:pStyle w:val="Tabletext8pt"/>
            </w:pPr>
            <w:r w:rsidRPr="00AB31C7">
              <w:t>287</w:t>
            </w:r>
          </w:p>
        </w:tc>
        <w:tc>
          <w:tcPr>
            <w:tcW w:w="1381" w:type="dxa"/>
          </w:tcPr>
          <w:p w14:paraId="7DF95C72" w14:textId="77777777" w:rsidR="008A121E" w:rsidRPr="00AB31C7" w:rsidRDefault="008A121E" w:rsidP="00747076">
            <w:pPr>
              <w:pStyle w:val="Tabletext8pt"/>
            </w:pPr>
            <w:r w:rsidRPr="00AB31C7">
              <w:t>11</w:t>
            </w:r>
          </w:p>
        </w:tc>
      </w:tr>
      <w:tr w:rsidR="008A121E" w:rsidRPr="00AB31C7" w14:paraId="53E6D41D"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0FEB72E9" w14:textId="77777777" w:rsidR="008A121E" w:rsidRPr="00AB31C7" w:rsidRDefault="008A121E" w:rsidP="00747076">
            <w:pPr>
              <w:pStyle w:val="Tabletext8pt"/>
            </w:pPr>
            <w:r w:rsidRPr="00AB31C7">
              <w:t>30</w:t>
            </w:r>
          </w:p>
        </w:tc>
        <w:tc>
          <w:tcPr>
            <w:tcW w:w="6945" w:type="dxa"/>
            <w:hideMark/>
          </w:tcPr>
          <w:p w14:paraId="56A40B0B" w14:textId="77777777" w:rsidR="008A121E" w:rsidRPr="00AB31C7" w:rsidRDefault="008A121E" w:rsidP="00747076">
            <w:pPr>
              <w:pStyle w:val="Tabletext8pt"/>
            </w:pPr>
            <w:r w:rsidRPr="00AB31C7">
              <w:t>S29 NOT S6 </w:t>
            </w:r>
          </w:p>
        </w:tc>
        <w:tc>
          <w:tcPr>
            <w:tcW w:w="993" w:type="dxa"/>
            <w:hideMark/>
          </w:tcPr>
          <w:p w14:paraId="6E4879E3" w14:textId="77777777" w:rsidR="008A121E" w:rsidRPr="00AB31C7" w:rsidRDefault="008A121E" w:rsidP="00747076">
            <w:pPr>
              <w:pStyle w:val="Tabletext8pt"/>
            </w:pPr>
            <w:r w:rsidRPr="00AB31C7">
              <w:t>281</w:t>
            </w:r>
          </w:p>
        </w:tc>
        <w:tc>
          <w:tcPr>
            <w:tcW w:w="1381" w:type="dxa"/>
          </w:tcPr>
          <w:p w14:paraId="6D78F1F2" w14:textId="77777777" w:rsidR="008A121E" w:rsidRPr="00AB31C7" w:rsidRDefault="008A121E" w:rsidP="00747076">
            <w:pPr>
              <w:pStyle w:val="Tabletext8pt"/>
            </w:pPr>
            <w:r w:rsidRPr="00AB31C7">
              <w:t>11</w:t>
            </w:r>
          </w:p>
        </w:tc>
      </w:tr>
    </w:tbl>
    <w:p w14:paraId="59643879" w14:textId="77777777" w:rsidR="008A121E" w:rsidRPr="00AB31C7" w:rsidRDefault="008A121E" w:rsidP="008A121E">
      <w:pPr>
        <w:pStyle w:val="TableFigNotes18"/>
      </w:pPr>
    </w:p>
    <w:p w14:paraId="74D74EEC" w14:textId="77777777" w:rsidR="008A121E" w:rsidRPr="00AB31C7" w:rsidRDefault="008A121E" w:rsidP="0060438B">
      <w:pPr>
        <w:pStyle w:val="Heading4"/>
      </w:pPr>
      <w:bookmarkStart w:id="43" w:name="_Toc87880398"/>
      <w:r w:rsidRPr="00AB31C7">
        <w:t>Cochrane</w:t>
      </w:r>
      <w:bookmarkEnd w:id="43"/>
    </w:p>
    <w:p w14:paraId="02FBB331" w14:textId="77777777" w:rsidR="008A121E" w:rsidRPr="00AB31C7" w:rsidRDefault="008A121E" w:rsidP="008A121E">
      <w:pPr>
        <w:pStyle w:val="BodyText"/>
      </w:pPr>
      <w:r w:rsidRPr="00AB31C7">
        <w:rPr>
          <w:noProof/>
        </w:rPr>
        <w:t xml:space="preserve">The search for controlled clinical trials via the </w:t>
      </w:r>
      <w:r w:rsidRPr="00AB31C7">
        <w:t xml:space="preserve">Cochrane Central Register of Controlled Trials </w:t>
      </w:r>
      <w:r w:rsidRPr="00AB31C7">
        <w:rPr>
          <w:noProof/>
        </w:rPr>
        <w:t xml:space="preserve">was conducted on </w:t>
      </w:r>
      <w:r w:rsidRPr="00AB31C7">
        <w:t xml:space="preserve">21 April 2021. </w:t>
      </w:r>
    </w:p>
    <w:p w14:paraId="0D16113B" w14:textId="6CA0AD6B" w:rsidR="008A121E" w:rsidRPr="00AB31C7" w:rsidRDefault="008A121E" w:rsidP="008A121E">
      <w:pPr>
        <w:pStyle w:val="Caption"/>
      </w:pPr>
      <w:bookmarkStart w:id="44" w:name="_Toc88048967"/>
      <w:bookmarkStart w:id="45" w:name="_Toc164698250"/>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3</w:t>
      </w:r>
      <w:r w:rsidR="00FD5A7E">
        <w:fldChar w:fldCharType="end"/>
      </w:r>
      <w:r w:rsidRPr="00AB31C7">
        <w:tab/>
        <w:t>Search results: Shiatsu via Cochrane Central Register of Controlled Trials</w:t>
      </w:r>
      <w:bookmarkEnd w:id="44"/>
      <w:bookmarkEnd w:id="45"/>
      <w:r w:rsidRPr="00AB31C7">
        <w:t xml:space="preserve"> </w:t>
      </w:r>
    </w:p>
    <w:tbl>
      <w:tblPr>
        <w:tblStyle w:val="TableGridLight"/>
        <w:tblW w:w="10057" w:type="dxa"/>
        <w:tblLook w:val="04A0" w:firstRow="1" w:lastRow="0" w:firstColumn="1" w:lastColumn="0" w:noHBand="0" w:noVBand="1"/>
      </w:tblPr>
      <w:tblGrid>
        <w:gridCol w:w="559"/>
        <w:gridCol w:w="7938"/>
        <w:gridCol w:w="1560"/>
      </w:tblGrid>
      <w:tr w:rsidR="008A121E" w:rsidRPr="00AB31C7" w14:paraId="18F08FA5" w14:textId="77777777" w:rsidTr="00026E23">
        <w:trPr>
          <w:cnfStyle w:val="100000000000" w:firstRow="1" w:lastRow="0" w:firstColumn="0" w:lastColumn="0" w:oddVBand="0" w:evenVBand="0" w:oddHBand="0" w:evenHBand="0" w:firstRowFirstColumn="0" w:firstRowLastColumn="0" w:lastRowFirstColumn="0" w:lastRowLastColumn="0"/>
        </w:trPr>
        <w:tc>
          <w:tcPr>
            <w:tcW w:w="559" w:type="dxa"/>
            <w:hideMark/>
          </w:tcPr>
          <w:p w14:paraId="229FC148" w14:textId="77777777" w:rsidR="008A121E" w:rsidRPr="00AB31C7" w:rsidRDefault="008A121E" w:rsidP="00747076">
            <w:pPr>
              <w:pStyle w:val="Tabletext8pt"/>
            </w:pPr>
            <w:r w:rsidRPr="00AB31C7">
              <w:t>#</w:t>
            </w:r>
          </w:p>
        </w:tc>
        <w:tc>
          <w:tcPr>
            <w:tcW w:w="7938" w:type="dxa"/>
            <w:hideMark/>
          </w:tcPr>
          <w:p w14:paraId="65C69E24" w14:textId="77777777" w:rsidR="008A121E" w:rsidRPr="00AB31C7" w:rsidRDefault="008A121E" w:rsidP="00747076">
            <w:pPr>
              <w:pStyle w:val="Tabletext8pt"/>
            </w:pPr>
            <w:r w:rsidRPr="00AB31C7">
              <w:t>Searches</w:t>
            </w:r>
          </w:p>
        </w:tc>
        <w:tc>
          <w:tcPr>
            <w:tcW w:w="1560" w:type="dxa"/>
            <w:hideMark/>
          </w:tcPr>
          <w:p w14:paraId="0FADC879" w14:textId="77777777" w:rsidR="008A121E" w:rsidRPr="00AB31C7" w:rsidRDefault="008A121E" w:rsidP="00747076">
            <w:pPr>
              <w:pStyle w:val="Tabletext8pt"/>
            </w:pPr>
            <w:r w:rsidRPr="00AB31C7">
              <w:t>Results</w:t>
            </w:r>
          </w:p>
        </w:tc>
      </w:tr>
      <w:tr w:rsidR="008A121E" w:rsidRPr="00AB31C7" w14:paraId="572ECDFC"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5FC35D91" w14:textId="77777777" w:rsidR="008A121E" w:rsidRPr="00AB31C7" w:rsidRDefault="008A121E" w:rsidP="00747076">
            <w:pPr>
              <w:pStyle w:val="Tabletext8pt"/>
            </w:pPr>
            <w:r w:rsidRPr="00AB31C7">
              <w:t>1</w:t>
            </w:r>
          </w:p>
        </w:tc>
        <w:tc>
          <w:tcPr>
            <w:tcW w:w="7938" w:type="dxa"/>
            <w:hideMark/>
          </w:tcPr>
          <w:p w14:paraId="64E97F75" w14:textId="77777777" w:rsidR="008A121E" w:rsidRPr="00AB31C7" w:rsidRDefault="008A121E" w:rsidP="00747076">
            <w:pPr>
              <w:pStyle w:val="Tabletext8pt"/>
            </w:pPr>
            <w:r w:rsidRPr="00AB31C7">
              <w:t>MeSH descriptor: [acupressure] explode all trees </w:t>
            </w:r>
          </w:p>
        </w:tc>
        <w:tc>
          <w:tcPr>
            <w:tcW w:w="1560" w:type="dxa"/>
            <w:hideMark/>
          </w:tcPr>
          <w:p w14:paraId="6CCB880A" w14:textId="77777777" w:rsidR="008A121E" w:rsidRPr="00AB31C7" w:rsidRDefault="008A121E" w:rsidP="00747076">
            <w:pPr>
              <w:pStyle w:val="Tabletext8pt"/>
            </w:pPr>
            <w:r w:rsidRPr="00AB31C7">
              <w:t>367</w:t>
            </w:r>
          </w:p>
        </w:tc>
      </w:tr>
      <w:tr w:rsidR="008A121E" w:rsidRPr="00AB31C7" w14:paraId="3A7D1096"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39A11B2F" w14:textId="77777777" w:rsidR="008A121E" w:rsidRPr="00AB31C7" w:rsidRDefault="008A121E" w:rsidP="00747076">
            <w:pPr>
              <w:pStyle w:val="Tabletext8pt"/>
            </w:pPr>
            <w:r w:rsidRPr="00AB31C7">
              <w:t>2</w:t>
            </w:r>
          </w:p>
        </w:tc>
        <w:tc>
          <w:tcPr>
            <w:tcW w:w="7938" w:type="dxa"/>
            <w:hideMark/>
          </w:tcPr>
          <w:p w14:paraId="749C9D5B" w14:textId="77777777" w:rsidR="008A121E" w:rsidRPr="00AB31C7" w:rsidRDefault="008A121E" w:rsidP="00747076">
            <w:pPr>
              <w:pStyle w:val="Tabletext8pt"/>
            </w:pPr>
            <w:r w:rsidRPr="00AB31C7">
              <w:t>(Japanese adj2 massage):ti.ab </w:t>
            </w:r>
          </w:p>
        </w:tc>
        <w:tc>
          <w:tcPr>
            <w:tcW w:w="1560" w:type="dxa"/>
            <w:hideMark/>
          </w:tcPr>
          <w:p w14:paraId="374DB09C" w14:textId="77777777" w:rsidR="008A121E" w:rsidRPr="00AB31C7" w:rsidRDefault="008A121E" w:rsidP="00747076">
            <w:pPr>
              <w:pStyle w:val="Tabletext8pt"/>
            </w:pPr>
            <w:r w:rsidRPr="00AB31C7">
              <w:t>0</w:t>
            </w:r>
          </w:p>
        </w:tc>
      </w:tr>
      <w:tr w:rsidR="008A121E" w:rsidRPr="00AB31C7" w14:paraId="211E82D9"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6AF22202" w14:textId="77777777" w:rsidR="008A121E" w:rsidRPr="00AB31C7" w:rsidRDefault="008A121E" w:rsidP="00747076">
            <w:pPr>
              <w:pStyle w:val="Tabletext8pt"/>
            </w:pPr>
            <w:r w:rsidRPr="00AB31C7">
              <w:t>3</w:t>
            </w:r>
          </w:p>
        </w:tc>
        <w:tc>
          <w:tcPr>
            <w:tcW w:w="7938" w:type="dxa"/>
            <w:hideMark/>
          </w:tcPr>
          <w:p w14:paraId="660F868F" w14:textId="77777777" w:rsidR="008A121E" w:rsidRPr="00AB31C7" w:rsidRDefault="008A121E" w:rsidP="00747076">
            <w:pPr>
              <w:pStyle w:val="Tabletext8pt"/>
            </w:pPr>
            <w:r w:rsidRPr="00AB31C7">
              <w:t>(Chih Ya):ti,ab,kw </w:t>
            </w:r>
          </w:p>
        </w:tc>
        <w:tc>
          <w:tcPr>
            <w:tcW w:w="1560" w:type="dxa"/>
            <w:hideMark/>
          </w:tcPr>
          <w:p w14:paraId="7CAA0213" w14:textId="77777777" w:rsidR="008A121E" w:rsidRPr="00AB31C7" w:rsidRDefault="008A121E" w:rsidP="00747076">
            <w:pPr>
              <w:pStyle w:val="Tabletext8pt"/>
            </w:pPr>
            <w:r w:rsidRPr="00AB31C7">
              <w:t>0</w:t>
            </w:r>
          </w:p>
        </w:tc>
      </w:tr>
      <w:tr w:rsidR="008A121E" w:rsidRPr="00AB31C7" w14:paraId="589C5613"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2A8E80B2" w14:textId="77777777" w:rsidR="008A121E" w:rsidRPr="00AB31C7" w:rsidRDefault="008A121E" w:rsidP="00747076">
            <w:pPr>
              <w:pStyle w:val="Tabletext8pt"/>
            </w:pPr>
            <w:r w:rsidRPr="00AB31C7">
              <w:t>4</w:t>
            </w:r>
          </w:p>
        </w:tc>
        <w:tc>
          <w:tcPr>
            <w:tcW w:w="7938" w:type="dxa"/>
            <w:hideMark/>
          </w:tcPr>
          <w:p w14:paraId="37EBF98B" w14:textId="77777777" w:rsidR="008A121E" w:rsidRPr="00AB31C7" w:rsidRDefault="008A121E" w:rsidP="00747076">
            <w:pPr>
              <w:pStyle w:val="Tabletext8pt"/>
            </w:pPr>
            <w:r w:rsidRPr="00AB31C7">
              <w:t>(Zhi Ya):ti,ab,kw </w:t>
            </w:r>
          </w:p>
        </w:tc>
        <w:tc>
          <w:tcPr>
            <w:tcW w:w="1560" w:type="dxa"/>
            <w:hideMark/>
          </w:tcPr>
          <w:p w14:paraId="72D10AE8" w14:textId="77777777" w:rsidR="008A121E" w:rsidRPr="00AB31C7" w:rsidRDefault="008A121E" w:rsidP="00747076">
            <w:pPr>
              <w:pStyle w:val="Tabletext8pt"/>
            </w:pPr>
            <w:r w:rsidRPr="00AB31C7">
              <w:t>0</w:t>
            </w:r>
          </w:p>
        </w:tc>
      </w:tr>
      <w:tr w:rsidR="008A121E" w:rsidRPr="00AB31C7" w14:paraId="6727ABBC"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009EF10C" w14:textId="77777777" w:rsidR="008A121E" w:rsidRPr="00AB31C7" w:rsidRDefault="008A121E" w:rsidP="00747076">
            <w:pPr>
              <w:pStyle w:val="Tabletext8pt"/>
            </w:pPr>
            <w:r w:rsidRPr="00AB31C7">
              <w:t>5</w:t>
            </w:r>
          </w:p>
        </w:tc>
        <w:tc>
          <w:tcPr>
            <w:tcW w:w="7938" w:type="dxa"/>
            <w:hideMark/>
          </w:tcPr>
          <w:p w14:paraId="6C91FA2D" w14:textId="77777777" w:rsidR="008A121E" w:rsidRPr="00AB31C7" w:rsidRDefault="008A121E" w:rsidP="00747076">
            <w:pPr>
              <w:pStyle w:val="Tabletext8pt"/>
            </w:pPr>
            <w:r w:rsidRPr="00AB31C7">
              <w:t>(Shiat?u):ti,ab,kw </w:t>
            </w:r>
          </w:p>
        </w:tc>
        <w:tc>
          <w:tcPr>
            <w:tcW w:w="1560" w:type="dxa"/>
            <w:hideMark/>
          </w:tcPr>
          <w:p w14:paraId="37377F9E" w14:textId="77777777" w:rsidR="008A121E" w:rsidRPr="00AB31C7" w:rsidRDefault="008A121E" w:rsidP="00747076">
            <w:pPr>
              <w:pStyle w:val="Tabletext8pt"/>
            </w:pPr>
            <w:r w:rsidRPr="00AB31C7">
              <w:t>30</w:t>
            </w:r>
          </w:p>
        </w:tc>
      </w:tr>
      <w:tr w:rsidR="008A121E" w:rsidRPr="00AB31C7" w14:paraId="6FE888D2"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77F4353E" w14:textId="77777777" w:rsidR="008A121E" w:rsidRPr="00AB31C7" w:rsidRDefault="008A121E" w:rsidP="00747076">
            <w:pPr>
              <w:pStyle w:val="Tabletext8pt"/>
            </w:pPr>
            <w:r w:rsidRPr="00AB31C7">
              <w:t>6</w:t>
            </w:r>
          </w:p>
        </w:tc>
        <w:tc>
          <w:tcPr>
            <w:tcW w:w="7938" w:type="dxa"/>
            <w:hideMark/>
          </w:tcPr>
          <w:p w14:paraId="6EAB8594" w14:textId="4933A9A7" w:rsidR="008A121E" w:rsidRPr="00AB31C7" w:rsidRDefault="008A121E" w:rsidP="00747076">
            <w:pPr>
              <w:pStyle w:val="Tabletext8pt"/>
            </w:pPr>
            <w:r w:rsidRPr="00AB31C7">
              <w:t>(Shiatsu):ti,ab,kw</w:t>
            </w:r>
          </w:p>
        </w:tc>
        <w:tc>
          <w:tcPr>
            <w:tcW w:w="1560" w:type="dxa"/>
            <w:hideMark/>
          </w:tcPr>
          <w:p w14:paraId="45307AEC" w14:textId="77777777" w:rsidR="008A121E" w:rsidRPr="00AB31C7" w:rsidRDefault="008A121E" w:rsidP="00747076">
            <w:pPr>
              <w:pStyle w:val="Tabletext8pt"/>
            </w:pPr>
            <w:r w:rsidRPr="00AB31C7">
              <w:t>30</w:t>
            </w:r>
          </w:p>
        </w:tc>
      </w:tr>
      <w:tr w:rsidR="008A121E" w:rsidRPr="00AB31C7" w14:paraId="0E1E5B06"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46D5DF5E" w14:textId="77777777" w:rsidR="008A121E" w:rsidRPr="00AB31C7" w:rsidRDefault="008A121E" w:rsidP="00747076">
            <w:pPr>
              <w:pStyle w:val="Tabletext8pt"/>
            </w:pPr>
            <w:r w:rsidRPr="00AB31C7">
              <w:t>7</w:t>
            </w:r>
          </w:p>
        </w:tc>
        <w:tc>
          <w:tcPr>
            <w:tcW w:w="7938" w:type="dxa"/>
            <w:hideMark/>
          </w:tcPr>
          <w:p w14:paraId="15E6F563" w14:textId="77777777" w:rsidR="008A121E" w:rsidRPr="00AB31C7" w:rsidRDefault="008A121E" w:rsidP="00747076">
            <w:pPr>
              <w:pStyle w:val="Tabletext8pt"/>
            </w:pPr>
            <w:r w:rsidRPr="00AB31C7">
              <w:t>(shiatzu):ti,ab,kw </w:t>
            </w:r>
          </w:p>
        </w:tc>
        <w:tc>
          <w:tcPr>
            <w:tcW w:w="1560" w:type="dxa"/>
            <w:hideMark/>
          </w:tcPr>
          <w:p w14:paraId="5860A171" w14:textId="77777777" w:rsidR="008A121E" w:rsidRPr="00AB31C7" w:rsidRDefault="008A121E" w:rsidP="00747076">
            <w:pPr>
              <w:pStyle w:val="Tabletext8pt"/>
            </w:pPr>
            <w:r w:rsidRPr="00AB31C7">
              <w:t>1</w:t>
            </w:r>
          </w:p>
        </w:tc>
      </w:tr>
      <w:tr w:rsidR="008A121E" w:rsidRPr="00AB31C7" w14:paraId="30D757E5"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3D96A908" w14:textId="77777777" w:rsidR="008A121E" w:rsidRPr="00AB31C7" w:rsidRDefault="008A121E" w:rsidP="00747076">
            <w:pPr>
              <w:pStyle w:val="Tabletext8pt"/>
            </w:pPr>
            <w:r w:rsidRPr="00AB31C7">
              <w:t>8</w:t>
            </w:r>
          </w:p>
        </w:tc>
        <w:tc>
          <w:tcPr>
            <w:tcW w:w="7938" w:type="dxa"/>
            <w:hideMark/>
          </w:tcPr>
          <w:p w14:paraId="57DF660E" w14:textId="77777777" w:rsidR="008A121E" w:rsidRPr="00AB31C7" w:rsidRDefault="008A121E" w:rsidP="00747076">
            <w:pPr>
              <w:pStyle w:val="Tabletext8pt"/>
            </w:pPr>
            <w:r w:rsidRPr="00AB31C7">
              <w:t>(anma):ti,ab </w:t>
            </w:r>
          </w:p>
        </w:tc>
        <w:tc>
          <w:tcPr>
            <w:tcW w:w="1560" w:type="dxa"/>
            <w:hideMark/>
          </w:tcPr>
          <w:p w14:paraId="305B123C" w14:textId="77777777" w:rsidR="008A121E" w:rsidRPr="00AB31C7" w:rsidRDefault="008A121E" w:rsidP="00747076">
            <w:pPr>
              <w:pStyle w:val="Tabletext8pt"/>
            </w:pPr>
            <w:r w:rsidRPr="00AB31C7">
              <w:t>10</w:t>
            </w:r>
          </w:p>
        </w:tc>
      </w:tr>
      <w:tr w:rsidR="008A121E" w:rsidRPr="00AB31C7" w14:paraId="18A63BCE"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5053CCB3" w14:textId="77777777" w:rsidR="008A121E" w:rsidRPr="00AB31C7" w:rsidRDefault="008A121E" w:rsidP="00747076">
            <w:pPr>
              <w:pStyle w:val="Tabletext8pt"/>
            </w:pPr>
            <w:r w:rsidRPr="00AB31C7">
              <w:t>9</w:t>
            </w:r>
          </w:p>
        </w:tc>
        <w:tc>
          <w:tcPr>
            <w:tcW w:w="7938" w:type="dxa"/>
            <w:hideMark/>
          </w:tcPr>
          <w:p w14:paraId="39E0C712" w14:textId="77777777" w:rsidR="008A121E" w:rsidRPr="00AB31C7" w:rsidRDefault="008A121E" w:rsidP="00747076">
            <w:pPr>
              <w:pStyle w:val="Tabletext8pt"/>
            </w:pPr>
            <w:r w:rsidRPr="00AB31C7">
              <w:t>(amna):ti,ab </w:t>
            </w:r>
          </w:p>
        </w:tc>
        <w:tc>
          <w:tcPr>
            <w:tcW w:w="1560" w:type="dxa"/>
            <w:hideMark/>
          </w:tcPr>
          <w:p w14:paraId="7F41C16C" w14:textId="77777777" w:rsidR="008A121E" w:rsidRPr="00AB31C7" w:rsidRDefault="008A121E" w:rsidP="00747076">
            <w:pPr>
              <w:pStyle w:val="Tabletext8pt"/>
            </w:pPr>
            <w:r w:rsidRPr="00AB31C7">
              <w:t>7</w:t>
            </w:r>
          </w:p>
        </w:tc>
      </w:tr>
      <w:tr w:rsidR="008A121E" w:rsidRPr="00AB31C7" w14:paraId="32AB526C"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3C511325" w14:textId="77777777" w:rsidR="008A121E" w:rsidRPr="00AB31C7" w:rsidRDefault="008A121E" w:rsidP="00747076">
            <w:pPr>
              <w:pStyle w:val="Tabletext8pt"/>
            </w:pPr>
            <w:r w:rsidRPr="00AB31C7">
              <w:t>10</w:t>
            </w:r>
          </w:p>
        </w:tc>
        <w:tc>
          <w:tcPr>
            <w:tcW w:w="7938" w:type="dxa"/>
            <w:hideMark/>
          </w:tcPr>
          <w:p w14:paraId="0D584CF5" w14:textId="77777777" w:rsidR="008A121E" w:rsidRPr="00AB31C7" w:rsidRDefault="008A121E" w:rsidP="00747076">
            <w:pPr>
              <w:pStyle w:val="Tabletext8pt"/>
            </w:pPr>
            <w:r w:rsidRPr="00AB31C7">
              <w:t>(amma):ti,ab </w:t>
            </w:r>
          </w:p>
        </w:tc>
        <w:tc>
          <w:tcPr>
            <w:tcW w:w="1560" w:type="dxa"/>
            <w:hideMark/>
          </w:tcPr>
          <w:p w14:paraId="0F8D16AB" w14:textId="77777777" w:rsidR="008A121E" w:rsidRPr="00AB31C7" w:rsidRDefault="008A121E" w:rsidP="00747076">
            <w:pPr>
              <w:pStyle w:val="Tabletext8pt"/>
            </w:pPr>
            <w:r w:rsidRPr="00AB31C7">
              <w:t>7</w:t>
            </w:r>
          </w:p>
        </w:tc>
      </w:tr>
      <w:tr w:rsidR="008A121E" w:rsidRPr="00AB31C7" w14:paraId="0C8FBCAC"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7185CAD4" w14:textId="77777777" w:rsidR="008A121E" w:rsidRPr="00AB31C7" w:rsidRDefault="008A121E" w:rsidP="00747076">
            <w:pPr>
              <w:pStyle w:val="Tabletext8pt"/>
            </w:pPr>
            <w:r w:rsidRPr="00AB31C7">
              <w:t>11</w:t>
            </w:r>
          </w:p>
        </w:tc>
        <w:tc>
          <w:tcPr>
            <w:tcW w:w="7938" w:type="dxa"/>
            <w:hideMark/>
          </w:tcPr>
          <w:p w14:paraId="34C31FCD" w14:textId="77777777" w:rsidR="008A121E" w:rsidRPr="00AB31C7" w:rsidRDefault="008A121E" w:rsidP="00747076">
            <w:pPr>
              <w:pStyle w:val="Tabletext8pt"/>
            </w:pPr>
            <w:r w:rsidRPr="00AB31C7">
              <w:t>(gua gon):ti,ab </w:t>
            </w:r>
          </w:p>
        </w:tc>
        <w:tc>
          <w:tcPr>
            <w:tcW w:w="1560" w:type="dxa"/>
            <w:hideMark/>
          </w:tcPr>
          <w:p w14:paraId="3CA7CDD2" w14:textId="77777777" w:rsidR="008A121E" w:rsidRPr="00AB31C7" w:rsidRDefault="008A121E" w:rsidP="00747076">
            <w:pPr>
              <w:pStyle w:val="Tabletext8pt"/>
            </w:pPr>
            <w:r w:rsidRPr="00AB31C7">
              <w:t>0</w:t>
            </w:r>
          </w:p>
        </w:tc>
      </w:tr>
      <w:tr w:rsidR="008A121E" w:rsidRPr="00AB31C7" w14:paraId="49D11909"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0145BBA0" w14:textId="77777777" w:rsidR="008A121E" w:rsidRPr="00AB31C7" w:rsidRDefault="008A121E" w:rsidP="00747076">
            <w:pPr>
              <w:pStyle w:val="Tabletext8pt"/>
            </w:pPr>
            <w:r w:rsidRPr="00AB31C7">
              <w:t>12</w:t>
            </w:r>
          </w:p>
        </w:tc>
        <w:tc>
          <w:tcPr>
            <w:tcW w:w="7938" w:type="dxa"/>
            <w:hideMark/>
          </w:tcPr>
          <w:p w14:paraId="6B3B91E2" w14:textId="77777777" w:rsidR="008A121E" w:rsidRPr="00AB31C7" w:rsidRDefault="008A121E" w:rsidP="00747076">
            <w:pPr>
              <w:pStyle w:val="Tabletext8pt"/>
            </w:pPr>
            <w:r w:rsidRPr="00AB31C7">
              <w:t>(gua sha):ti,ab </w:t>
            </w:r>
          </w:p>
        </w:tc>
        <w:tc>
          <w:tcPr>
            <w:tcW w:w="1560" w:type="dxa"/>
            <w:hideMark/>
          </w:tcPr>
          <w:p w14:paraId="6758841C" w14:textId="77777777" w:rsidR="008A121E" w:rsidRPr="00AB31C7" w:rsidRDefault="008A121E" w:rsidP="00747076">
            <w:pPr>
              <w:pStyle w:val="Tabletext8pt"/>
            </w:pPr>
            <w:r w:rsidRPr="00AB31C7">
              <w:t>24</w:t>
            </w:r>
          </w:p>
        </w:tc>
      </w:tr>
      <w:tr w:rsidR="008A121E" w:rsidRPr="00AB31C7" w14:paraId="6AB26343"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75BA5990" w14:textId="77777777" w:rsidR="008A121E" w:rsidRPr="00AB31C7" w:rsidRDefault="008A121E" w:rsidP="00747076">
            <w:pPr>
              <w:pStyle w:val="Tabletext8pt"/>
            </w:pPr>
            <w:r w:rsidRPr="00AB31C7">
              <w:t>13</w:t>
            </w:r>
          </w:p>
        </w:tc>
        <w:tc>
          <w:tcPr>
            <w:tcW w:w="7938" w:type="dxa"/>
            <w:hideMark/>
          </w:tcPr>
          <w:p w14:paraId="090AEDB7" w14:textId="5E00414F" w:rsidR="008A121E" w:rsidRPr="00AB31C7" w:rsidRDefault="008A121E" w:rsidP="00747076">
            <w:pPr>
              <w:pStyle w:val="Tabletext8pt"/>
            </w:pPr>
            <w:r w:rsidRPr="00AB31C7">
              <w:t>#1 OR #2 OR #3 OR #4 OR #5 OR #6 OR #7 OR #8 OR #9 OR #10 OR #11 OR #12</w:t>
            </w:r>
          </w:p>
        </w:tc>
        <w:tc>
          <w:tcPr>
            <w:tcW w:w="1560" w:type="dxa"/>
            <w:hideMark/>
          </w:tcPr>
          <w:p w14:paraId="034E3776" w14:textId="77777777" w:rsidR="008A121E" w:rsidRPr="00AB31C7" w:rsidRDefault="008A121E" w:rsidP="00747076">
            <w:pPr>
              <w:pStyle w:val="Tabletext8pt"/>
            </w:pPr>
            <w:r w:rsidRPr="00AB31C7">
              <w:t>439</w:t>
            </w:r>
          </w:p>
        </w:tc>
      </w:tr>
      <w:tr w:rsidR="008A121E" w:rsidRPr="00AB31C7" w14:paraId="60945E20"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5896E06D" w14:textId="77777777" w:rsidR="008A121E" w:rsidRPr="00AB31C7" w:rsidRDefault="008A121E" w:rsidP="00747076">
            <w:pPr>
              <w:pStyle w:val="Tabletext8pt"/>
            </w:pPr>
            <w:r w:rsidRPr="00AB31C7">
              <w:t>14</w:t>
            </w:r>
          </w:p>
        </w:tc>
        <w:tc>
          <w:tcPr>
            <w:tcW w:w="7938" w:type="dxa"/>
            <w:hideMark/>
          </w:tcPr>
          <w:p w14:paraId="2F2C9356" w14:textId="77777777" w:rsidR="008A121E" w:rsidRPr="00AB31C7" w:rsidRDefault="008A121E" w:rsidP="00747076">
            <w:pPr>
              <w:pStyle w:val="Tabletext8pt"/>
            </w:pPr>
            <w:r w:rsidRPr="00AB31C7">
              <w:t>(acupoint and massage):ti,ab,kw </w:t>
            </w:r>
          </w:p>
        </w:tc>
        <w:tc>
          <w:tcPr>
            <w:tcW w:w="1560" w:type="dxa"/>
            <w:hideMark/>
          </w:tcPr>
          <w:p w14:paraId="5C1D06A2" w14:textId="77777777" w:rsidR="008A121E" w:rsidRPr="00AB31C7" w:rsidRDefault="008A121E" w:rsidP="00747076">
            <w:pPr>
              <w:pStyle w:val="Tabletext8pt"/>
            </w:pPr>
            <w:r w:rsidRPr="00AB31C7">
              <w:t>143</w:t>
            </w:r>
          </w:p>
        </w:tc>
      </w:tr>
      <w:tr w:rsidR="008A121E" w:rsidRPr="00AB31C7" w14:paraId="411F1237"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36EBD355" w14:textId="77777777" w:rsidR="008A121E" w:rsidRPr="00AB31C7" w:rsidRDefault="008A121E" w:rsidP="00747076">
            <w:pPr>
              <w:pStyle w:val="Tabletext8pt"/>
            </w:pPr>
            <w:r w:rsidRPr="00AB31C7">
              <w:t>15</w:t>
            </w:r>
          </w:p>
        </w:tc>
        <w:tc>
          <w:tcPr>
            <w:tcW w:w="7938" w:type="dxa"/>
            <w:hideMark/>
          </w:tcPr>
          <w:p w14:paraId="10173854" w14:textId="77777777" w:rsidR="008A121E" w:rsidRPr="00AB31C7" w:rsidRDefault="008A121E" w:rsidP="00747076">
            <w:pPr>
              <w:pStyle w:val="Tabletext8pt"/>
            </w:pPr>
            <w:r w:rsidRPr="00AB31C7">
              <w:t>(acupoint adj3 pressure):ti,ab,kw </w:t>
            </w:r>
          </w:p>
        </w:tc>
        <w:tc>
          <w:tcPr>
            <w:tcW w:w="1560" w:type="dxa"/>
            <w:hideMark/>
          </w:tcPr>
          <w:p w14:paraId="65D896D3" w14:textId="77777777" w:rsidR="008A121E" w:rsidRPr="00AB31C7" w:rsidRDefault="008A121E" w:rsidP="00747076">
            <w:pPr>
              <w:pStyle w:val="Tabletext8pt"/>
            </w:pPr>
            <w:r w:rsidRPr="00AB31C7">
              <w:t>0</w:t>
            </w:r>
          </w:p>
        </w:tc>
      </w:tr>
      <w:tr w:rsidR="008A121E" w:rsidRPr="00AB31C7" w14:paraId="32FF8418"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600AA198" w14:textId="77777777" w:rsidR="008A121E" w:rsidRPr="00AB31C7" w:rsidRDefault="008A121E" w:rsidP="00747076">
            <w:pPr>
              <w:pStyle w:val="Tabletext8pt"/>
            </w:pPr>
            <w:r w:rsidRPr="00AB31C7">
              <w:t>16</w:t>
            </w:r>
          </w:p>
        </w:tc>
        <w:tc>
          <w:tcPr>
            <w:tcW w:w="7938" w:type="dxa"/>
            <w:hideMark/>
          </w:tcPr>
          <w:p w14:paraId="12E6275A" w14:textId="77777777" w:rsidR="008A121E" w:rsidRPr="00AB31C7" w:rsidRDefault="008A121E" w:rsidP="00747076">
            <w:pPr>
              <w:pStyle w:val="Tabletext8pt"/>
            </w:pPr>
            <w:r w:rsidRPr="00AB31C7">
              <w:t>(acupoint therap*):ti,ab,kw </w:t>
            </w:r>
          </w:p>
        </w:tc>
        <w:tc>
          <w:tcPr>
            <w:tcW w:w="1560" w:type="dxa"/>
            <w:hideMark/>
          </w:tcPr>
          <w:p w14:paraId="22806716" w14:textId="77777777" w:rsidR="008A121E" w:rsidRPr="00AB31C7" w:rsidRDefault="008A121E" w:rsidP="00747076">
            <w:pPr>
              <w:pStyle w:val="Tabletext8pt"/>
            </w:pPr>
            <w:r w:rsidRPr="00AB31C7">
              <w:t>1369</w:t>
            </w:r>
          </w:p>
        </w:tc>
      </w:tr>
      <w:tr w:rsidR="008A121E" w:rsidRPr="00AB31C7" w14:paraId="2C903ADD"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0F7B630A" w14:textId="77777777" w:rsidR="008A121E" w:rsidRPr="00AB31C7" w:rsidRDefault="008A121E" w:rsidP="00747076">
            <w:pPr>
              <w:pStyle w:val="Tabletext8pt"/>
            </w:pPr>
            <w:r w:rsidRPr="00AB31C7">
              <w:t>17</w:t>
            </w:r>
          </w:p>
        </w:tc>
        <w:tc>
          <w:tcPr>
            <w:tcW w:w="7938" w:type="dxa"/>
            <w:hideMark/>
          </w:tcPr>
          <w:p w14:paraId="0B9333B4" w14:textId="77777777" w:rsidR="008A121E" w:rsidRPr="00AB31C7" w:rsidRDefault="008A121E" w:rsidP="00747076">
            <w:pPr>
              <w:pStyle w:val="Tabletext8pt"/>
            </w:pPr>
            <w:r w:rsidRPr="00AB31C7">
              <w:t>(meridian* and (stretching or massage) ):ti,ab,kw </w:t>
            </w:r>
          </w:p>
        </w:tc>
        <w:tc>
          <w:tcPr>
            <w:tcW w:w="1560" w:type="dxa"/>
            <w:hideMark/>
          </w:tcPr>
          <w:p w14:paraId="2933354B" w14:textId="77777777" w:rsidR="008A121E" w:rsidRPr="00AB31C7" w:rsidRDefault="008A121E" w:rsidP="00747076">
            <w:pPr>
              <w:pStyle w:val="Tabletext8pt"/>
            </w:pPr>
            <w:r w:rsidRPr="00AB31C7">
              <w:t>60</w:t>
            </w:r>
          </w:p>
        </w:tc>
      </w:tr>
      <w:tr w:rsidR="008A121E" w:rsidRPr="00AB31C7" w14:paraId="1A54F8C1"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342F081A" w14:textId="77777777" w:rsidR="008A121E" w:rsidRPr="00AB31C7" w:rsidRDefault="008A121E" w:rsidP="00747076">
            <w:pPr>
              <w:pStyle w:val="Tabletext8pt"/>
            </w:pPr>
            <w:r w:rsidRPr="00AB31C7">
              <w:lastRenderedPageBreak/>
              <w:t>18</w:t>
            </w:r>
          </w:p>
        </w:tc>
        <w:tc>
          <w:tcPr>
            <w:tcW w:w="7938" w:type="dxa"/>
            <w:hideMark/>
          </w:tcPr>
          <w:p w14:paraId="0B56A2CB" w14:textId="77777777" w:rsidR="008A121E" w:rsidRPr="00AB31C7" w:rsidRDefault="008A121E" w:rsidP="00747076">
            <w:pPr>
              <w:pStyle w:val="Tabletext8pt"/>
            </w:pPr>
            <w:r w:rsidRPr="00AB31C7">
              <w:t>(meridian* adj3 pressure):ti,ab,kw </w:t>
            </w:r>
          </w:p>
        </w:tc>
        <w:tc>
          <w:tcPr>
            <w:tcW w:w="1560" w:type="dxa"/>
            <w:hideMark/>
          </w:tcPr>
          <w:p w14:paraId="15AFF4F4" w14:textId="77777777" w:rsidR="008A121E" w:rsidRPr="00AB31C7" w:rsidRDefault="008A121E" w:rsidP="00747076">
            <w:pPr>
              <w:pStyle w:val="Tabletext8pt"/>
            </w:pPr>
            <w:r w:rsidRPr="00AB31C7">
              <w:t>0</w:t>
            </w:r>
          </w:p>
        </w:tc>
      </w:tr>
      <w:tr w:rsidR="008A121E" w:rsidRPr="00AB31C7" w14:paraId="6B44A51B"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48D7BBDC" w14:textId="77777777" w:rsidR="008A121E" w:rsidRPr="00AB31C7" w:rsidRDefault="008A121E" w:rsidP="00747076">
            <w:pPr>
              <w:pStyle w:val="Tabletext8pt"/>
            </w:pPr>
            <w:r w:rsidRPr="00AB31C7">
              <w:t>19</w:t>
            </w:r>
          </w:p>
        </w:tc>
        <w:tc>
          <w:tcPr>
            <w:tcW w:w="7938" w:type="dxa"/>
            <w:hideMark/>
          </w:tcPr>
          <w:p w14:paraId="174EC629" w14:textId="77777777" w:rsidR="008A121E" w:rsidRPr="00AB31C7" w:rsidRDefault="008A121E" w:rsidP="00747076">
            <w:pPr>
              <w:pStyle w:val="Tabletext8pt"/>
            </w:pPr>
            <w:r w:rsidRPr="00AB31C7">
              <w:t>(meridian* adj3 manipulat*):ti,ab,kw </w:t>
            </w:r>
          </w:p>
        </w:tc>
        <w:tc>
          <w:tcPr>
            <w:tcW w:w="1560" w:type="dxa"/>
            <w:hideMark/>
          </w:tcPr>
          <w:p w14:paraId="4414C133" w14:textId="77777777" w:rsidR="008A121E" w:rsidRPr="00AB31C7" w:rsidRDefault="008A121E" w:rsidP="00747076">
            <w:pPr>
              <w:pStyle w:val="Tabletext8pt"/>
            </w:pPr>
            <w:r w:rsidRPr="00AB31C7">
              <w:t>0</w:t>
            </w:r>
          </w:p>
        </w:tc>
      </w:tr>
      <w:tr w:rsidR="008A121E" w:rsidRPr="00AB31C7" w14:paraId="16475690" w14:textId="77777777" w:rsidTr="00026E23">
        <w:trPr>
          <w:cnfStyle w:val="000000010000" w:firstRow="0" w:lastRow="0" w:firstColumn="0" w:lastColumn="0" w:oddVBand="0" w:evenVBand="0" w:oddHBand="0" w:evenHBand="1" w:firstRowFirstColumn="0" w:firstRowLastColumn="0" w:lastRowFirstColumn="0" w:lastRowLastColumn="0"/>
        </w:trPr>
        <w:tc>
          <w:tcPr>
            <w:tcW w:w="559" w:type="dxa"/>
            <w:hideMark/>
          </w:tcPr>
          <w:p w14:paraId="437EE602" w14:textId="77777777" w:rsidR="008A121E" w:rsidRPr="00AB31C7" w:rsidRDefault="008A121E" w:rsidP="00747076">
            <w:pPr>
              <w:pStyle w:val="Tabletext8pt"/>
            </w:pPr>
            <w:r w:rsidRPr="00AB31C7">
              <w:t>20</w:t>
            </w:r>
          </w:p>
        </w:tc>
        <w:tc>
          <w:tcPr>
            <w:tcW w:w="7938" w:type="dxa"/>
            <w:hideMark/>
          </w:tcPr>
          <w:p w14:paraId="764AB576" w14:textId="77777777" w:rsidR="008A121E" w:rsidRPr="00AB31C7" w:rsidRDefault="008A121E" w:rsidP="00747076">
            <w:pPr>
              <w:pStyle w:val="Tabletext8pt"/>
            </w:pPr>
            <w:r w:rsidRPr="00AB31C7">
              <w:t>#14 OR #15 OR #16 OR #17 OR #18 OR #19 </w:t>
            </w:r>
          </w:p>
        </w:tc>
        <w:tc>
          <w:tcPr>
            <w:tcW w:w="1560" w:type="dxa"/>
            <w:hideMark/>
          </w:tcPr>
          <w:p w14:paraId="2B206ECC" w14:textId="77777777" w:rsidR="008A121E" w:rsidRPr="00AB31C7" w:rsidRDefault="008A121E" w:rsidP="00747076">
            <w:pPr>
              <w:pStyle w:val="Tabletext8pt"/>
            </w:pPr>
            <w:r w:rsidRPr="00AB31C7">
              <w:t>1478</w:t>
            </w:r>
          </w:p>
        </w:tc>
      </w:tr>
      <w:tr w:rsidR="008A121E" w:rsidRPr="00AB31C7" w14:paraId="19642B00" w14:textId="77777777" w:rsidTr="00026E23">
        <w:trPr>
          <w:cnfStyle w:val="000000100000" w:firstRow="0" w:lastRow="0" w:firstColumn="0" w:lastColumn="0" w:oddVBand="0" w:evenVBand="0" w:oddHBand="1" w:evenHBand="0" w:firstRowFirstColumn="0" w:firstRowLastColumn="0" w:lastRowFirstColumn="0" w:lastRowLastColumn="0"/>
        </w:trPr>
        <w:tc>
          <w:tcPr>
            <w:tcW w:w="559" w:type="dxa"/>
            <w:hideMark/>
          </w:tcPr>
          <w:p w14:paraId="49D08C9B" w14:textId="77777777" w:rsidR="008A121E" w:rsidRPr="00AB31C7" w:rsidRDefault="008A121E" w:rsidP="00747076">
            <w:pPr>
              <w:pStyle w:val="Tabletext8pt"/>
            </w:pPr>
            <w:r w:rsidRPr="00AB31C7">
              <w:t>21</w:t>
            </w:r>
          </w:p>
        </w:tc>
        <w:tc>
          <w:tcPr>
            <w:tcW w:w="7938" w:type="dxa"/>
            <w:hideMark/>
          </w:tcPr>
          <w:p w14:paraId="60AEFC49" w14:textId="77777777" w:rsidR="008A121E" w:rsidRPr="00AB31C7" w:rsidRDefault="008A121E" w:rsidP="00747076">
            <w:pPr>
              <w:pStyle w:val="Tabletext8pt"/>
            </w:pPr>
            <w:r w:rsidRPr="00AB31C7">
              <w:t>#13 OR #20 </w:t>
            </w:r>
          </w:p>
        </w:tc>
        <w:tc>
          <w:tcPr>
            <w:tcW w:w="1560" w:type="dxa"/>
            <w:hideMark/>
          </w:tcPr>
          <w:p w14:paraId="34115E87" w14:textId="77777777" w:rsidR="008A121E" w:rsidRPr="00AB31C7" w:rsidRDefault="008A121E" w:rsidP="00747076">
            <w:pPr>
              <w:pStyle w:val="Tabletext8pt"/>
            </w:pPr>
            <w:r w:rsidRPr="00AB31C7">
              <w:t>1857</w:t>
            </w:r>
          </w:p>
        </w:tc>
      </w:tr>
    </w:tbl>
    <w:p w14:paraId="32D25D31" w14:textId="77777777" w:rsidR="008A121E" w:rsidRPr="00AB31C7" w:rsidRDefault="008A121E" w:rsidP="008A121E">
      <w:pPr>
        <w:pStyle w:val="TableFigNotes18"/>
      </w:pPr>
      <w:bookmarkStart w:id="46" w:name="_Toc87880399"/>
    </w:p>
    <w:p w14:paraId="4B4DF180" w14:textId="77777777" w:rsidR="008A121E" w:rsidRPr="00AB31C7" w:rsidRDefault="008A121E" w:rsidP="0060438B">
      <w:pPr>
        <w:pStyle w:val="Heading4"/>
      </w:pPr>
      <w:r w:rsidRPr="00AB31C7">
        <w:t>PubMed</w:t>
      </w:r>
      <w:bookmarkEnd w:id="46"/>
    </w:p>
    <w:p w14:paraId="08368708" w14:textId="77777777" w:rsidR="008A121E" w:rsidRPr="00AB31C7" w:rsidRDefault="008A121E" w:rsidP="008A121E">
      <w:pPr>
        <w:pStyle w:val="BodyText"/>
      </w:pPr>
      <w:r w:rsidRPr="00AB31C7">
        <w:t xml:space="preserve">The search for in-process citations and citations from journals (or parts of journals) that are not currently MEDLINE-indexed). via PubMed was conducted on 21 April 2021. </w:t>
      </w:r>
    </w:p>
    <w:p w14:paraId="2EE6F4FB" w14:textId="30A23358" w:rsidR="008A121E" w:rsidRPr="00AB31C7" w:rsidRDefault="008A121E" w:rsidP="008A121E">
      <w:pPr>
        <w:pStyle w:val="Caption"/>
      </w:pPr>
      <w:bookmarkStart w:id="47" w:name="_Toc88048968"/>
      <w:bookmarkStart w:id="48" w:name="_Toc164698251"/>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4</w:t>
      </w:r>
      <w:r w:rsidR="00FD5A7E">
        <w:fldChar w:fldCharType="end"/>
      </w:r>
      <w:r w:rsidRPr="00AB31C7">
        <w:tab/>
        <w:t>Search results: Shiatsu via PubMed</w:t>
      </w:r>
      <w:bookmarkEnd w:id="47"/>
      <w:bookmarkEnd w:id="48"/>
    </w:p>
    <w:tbl>
      <w:tblPr>
        <w:tblStyle w:val="TableGridLight"/>
        <w:tblW w:w="5000" w:type="pct"/>
        <w:tblLayout w:type="fixed"/>
        <w:tblLook w:val="04A0" w:firstRow="1" w:lastRow="0" w:firstColumn="1" w:lastColumn="0" w:noHBand="0" w:noVBand="1"/>
      </w:tblPr>
      <w:tblGrid>
        <w:gridCol w:w="426"/>
        <w:gridCol w:w="8080"/>
        <w:gridCol w:w="1233"/>
      </w:tblGrid>
      <w:tr w:rsidR="008A121E" w:rsidRPr="00AB31C7" w14:paraId="21690F4A" w14:textId="77777777" w:rsidTr="00026E23">
        <w:trPr>
          <w:cnfStyle w:val="100000000000" w:firstRow="1" w:lastRow="0" w:firstColumn="0" w:lastColumn="0" w:oddVBand="0" w:evenVBand="0" w:oddHBand="0" w:evenHBand="0" w:firstRowFirstColumn="0" w:firstRowLastColumn="0" w:lastRowFirstColumn="0" w:lastRowLastColumn="0"/>
        </w:trPr>
        <w:tc>
          <w:tcPr>
            <w:tcW w:w="426" w:type="dxa"/>
            <w:hideMark/>
          </w:tcPr>
          <w:p w14:paraId="6D510810" w14:textId="77777777" w:rsidR="008A121E" w:rsidRPr="00AB31C7" w:rsidRDefault="008A121E" w:rsidP="00747076">
            <w:pPr>
              <w:pStyle w:val="Tabletext8pt"/>
            </w:pPr>
            <w:r w:rsidRPr="00AB31C7">
              <w:t>#</w:t>
            </w:r>
          </w:p>
        </w:tc>
        <w:tc>
          <w:tcPr>
            <w:tcW w:w="8085" w:type="dxa"/>
            <w:hideMark/>
          </w:tcPr>
          <w:p w14:paraId="58AF4792" w14:textId="77777777" w:rsidR="008A121E" w:rsidRPr="00AB31C7" w:rsidRDefault="008A121E" w:rsidP="00747076">
            <w:pPr>
              <w:pStyle w:val="Tabletext8pt"/>
            </w:pPr>
            <w:r w:rsidRPr="00AB31C7">
              <w:t>Searches</w:t>
            </w:r>
          </w:p>
        </w:tc>
        <w:tc>
          <w:tcPr>
            <w:tcW w:w="1234" w:type="dxa"/>
            <w:hideMark/>
          </w:tcPr>
          <w:p w14:paraId="57598C52" w14:textId="77777777" w:rsidR="008A121E" w:rsidRPr="00AB31C7" w:rsidRDefault="008A121E" w:rsidP="00747076">
            <w:pPr>
              <w:pStyle w:val="Tabletext8pt"/>
            </w:pPr>
            <w:r w:rsidRPr="00AB31C7">
              <w:t>Results</w:t>
            </w:r>
          </w:p>
        </w:tc>
      </w:tr>
      <w:tr w:rsidR="008A121E" w:rsidRPr="00AB31C7" w14:paraId="6BD69C55"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567C5A21" w14:textId="77777777" w:rsidR="008A121E" w:rsidRPr="00AB31C7" w:rsidRDefault="008A121E" w:rsidP="00747076">
            <w:pPr>
              <w:pStyle w:val="Tabletext8pt"/>
            </w:pPr>
            <w:r w:rsidRPr="00AB31C7">
              <w:t>1</w:t>
            </w:r>
          </w:p>
        </w:tc>
        <w:tc>
          <w:tcPr>
            <w:tcW w:w="8085" w:type="dxa"/>
            <w:hideMark/>
          </w:tcPr>
          <w:p w14:paraId="7B9A926E" w14:textId="77777777" w:rsidR="008A121E" w:rsidRPr="00AB31C7" w:rsidRDefault="008A121E" w:rsidP="00747076">
            <w:pPr>
              <w:pStyle w:val="Tabletext8pt"/>
            </w:pPr>
            <w:r w:rsidRPr="00AB31C7">
              <w:t>"comparative study"[Title/Abstract] OR "comparative trial"[Title/Abstract] OR "clinical trial"[Title/Abstract] OR "clinical study"[Title/Abstract] OR "controlled trial"[Title/Abstract] OR "controlled study"[Title/Abstract] OR "random*"[Title/Abstract] OR "placebo*"[Title/Abstract] OR "single blind"[Title/Abstract] OR "double blind"[Title/Abstract] OR "double blinded"[Title/Abstract] OR "single blinded"[Title/Abstract] OR "triple blind"[Title/Abstract] OR "prospective study"[Title/Abstract] </w:t>
            </w:r>
          </w:p>
        </w:tc>
        <w:tc>
          <w:tcPr>
            <w:tcW w:w="1234" w:type="dxa"/>
            <w:hideMark/>
          </w:tcPr>
          <w:p w14:paraId="73F07C1F" w14:textId="77777777" w:rsidR="008A121E" w:rsidRPr="00AB31C7" w:rsidRDefault="008A121E" w:rsidP="00747076">
            <w:pPr>
              <w:pStyle w:val="Tabletext8pt"/>
            </w:pPr>
            <w:r w:rsidRPr="00AB31C7">
              <w:t>1647203</w:t>
            </w:r>
          </w:p>
        </w:tc>
      </w:tr>
      <w:tr w:rsidR="008A121E" w:rsidRPr="00AB31C7" w14:paraId="42C78DE3"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23385873" w14:textId="77777777" w:rsidR="008A121E" w:rsidRPr="00AB31C7" w:rsidRDefault="008A121E" w:rsidP="00747076">
            <w:pPr>
              <w:pStyle w:val="Tabletext8pt"/>
            </w:pPr>
            <w:r w:rsidRPr="00AB31C7">
              <w:t>2</w:t>
            </w:r>
          </w:p>
        </w:tc>
        <w:tc>
          <w:tcPr>
            <w:tcW w:w="8085" w:type="dxa"/>
            <w:hideMark/>
          </w:tcPr>
          <w:p w14:paraId="43A5F916" w14:textId="77777777" w:rsidR="008A121E" w:rsidRPr="00AB31C7" w:rsidRDefault="008A121E" w:rsidP="00747076">
            <w:pPr>
              <w:pStyle w:val="Tabletext8pt"/>
            </w:pPr>
            <w:r w:rsidRPr="00AB31C7">
              <w:t>"clinical study"[Title/Abstract] OR "case control study"[Title/Abstract] OR "case control stud*"[Title/Abstract] OR "family study"[Title/Abstract] OR "longitudinal studies"[Title/Abstract] OR "retrospective studies"[Title/Abstract] OR "cohort studies"[Title/Abstract] OR "cohort stud*"[Title/Abstract] OR "prospective stud*"[Title/Abstract] OR "prospective studies"[Title/Abstract] NOT "randomized controlled trial"[Title/Abstract] OR "follow up stud*"[Title/Abstract] OR "observational stud*"[Title/Abstract] OR "epidemiological study"[Title/Abstract] OR "epidemiological stud*"[Title/Abstract] OR "cross sectional stud"[Title/Abstract] </w:t>
            </w:r>
          </w:p>
        </w:tc>
        <w:tc>
          <w:tcPr>
            <w:tcW w:w="1234" w:type="dxa"/>
            <w:hideMark/>
          </w:tcPr>
          <w:p w14:paraId="51519B81" w14:textId="77777777" w:rsidR="008A121E" w:rsidRPr="00AB31C7" w:rsidRDefault="008A121E" w:rsidP="00747076">
            <w:pPr>
              <w:pStyle w:val="Tabletext8pt"/>
            </w:pPr>
            <w:r w:rsidRPr="00AB31C7">
              <w:t>811116</w:t>
            </w:r>
          </w:p>
        </w:tc>
      </w:tr>
      <w:tr w:rsidR="008A121E" w:rsidRPr="00AB31C7" w14:paraId="70FDF239"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7C9B1820" w14:textId="77777777" w:rsidR="008A121E" w:rsidRPr="00AB31C7" w:rsidRDefault="008A121E" w:rsidP="00747076">
            <w:pPr>
              <w:pStyle w:val="Tabletext8pt"/>
            </w:pPr>
            <w:r w:rsidRPr="00AB31C7">
              <w:t>3</w:t>
            </w:r>
          </w:p>
        </w:tc>
        <w:tc>
          <w:tcPr>
            <w:tcW w:w="8085" w:type="dxa"/>
            <w:hideMark/>
          </w:tcPr>
          <w:p w14:paraId="64F97B95" w14:textId="77777777" w:rsidR="008A121E" w:rsidRPr="00AB31C7" w:rsidRDefault="008A121E" w:rsidP="00747076">
            <w:pPr>
              <w:pStyle w:val="Tabletext8pt"/>
            </w:pPr>
            <w:r w:rsidRPr="00AB31C7">
              <w:t>case report[Mesh:NoExp] </w:t>
            </w:r>
          </w:p>
        </w:tc>
        <w:tc>
          <w:tcPr>
            <w:tcW w:w="1234" w:type="dxa"/>
            <w:hideMark/>
          </w:tcPr>
          <w:p w14:paraId="5206FBFD" w14:textId="77777777" w:rsidR="008A121E" w:rsidRPr="00AB31C7" w:rsidRDefault="008A121E" w:rsidP="00747076">
            <w:pPr>
              <w:pStyle w:val="Tabletext8pt"/>
            </w:pPr>
            <w:r w:rsidRPr="00AB31C7">
              <w:t>234</w:t>
            </w:r>
          </w:p>
        </w:tc>
      </w:tr>
      <w:tr w:rsidR="008A121E" w:rsidRPr="00AB31C7" w14:paraId="043343C2"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59426253" w14:textId="77777777" w:rsidR="008A121E" w:rsidRPr="00AB31C7" w:rsidRDefault="008A121E" w:rsidP="00747076">
            <w:pPr>
              <w:pStyle w:val="Tabletext8pt"/>
            </w:pPr>
            <w:r w:rsidRPr="00AB31C7">
              <w:t>4</w:t>
            </w:r>
          </w:p>
        </w:tc>
        <w:tc>
          <w:tcPr>
            <w:tcW w:w="8085" w:type="dxa"/>
            <w:hideMark/>
          </w:tcPr>
          <w:p w14:paraId="62C30076" w14:textId="77777777" w:rsidR="008A121E" w:rsidRPr="00AB31C7" w:rsidRDefault="008A121E" w:rsidP="00747076">
            <w:pPr>
              <w:pStyle w:val="Tabletext8pt"/>
            </w:pPr>
            <w:r w:rsidRPr="00AB31C7">
              <w:t>"editorial"[Publication Type] OR "editorial"[All Fields] OR "letter"[Publication Type] OR "correspondence as topic"[MeSH Terms] OR "letter"[All Fields] OR "comment"[Publication Type] OR "comment"[All Fields] OR "historical article"[Publication Type] OR "historical article"[All Fields] </w:t>
            </w:r>
          </w:p>
        </w:tc>
        <w:tc>
          <w:tcPr>
            <w:tcW w:w="1234" w:type="dxa"/>
            <w:hideMark/>
          </w:tcPr>
          <w:p w14:paraId="6DF5A7CD" w14:textId="77777777" w:rsidR="008A121E" w:rsidRPr="00AB31C7" w:rsidRDefault="008A121E" w:rsidP="00747076">
            <w:pPr>
              <w:pStyle w:val="Tabletext8pt"/>
            </w:pPr>
            <w:r w:rsidRPr="00AB31C7">
              <w:t>2456300</w:t>
            </w:r>
          </w:p>
        </w:tc>
      </w:tr>
      <w:tr w:rsidR="008A121E" w:rsidRPr="00AB31C7" w14:paraId="3B2936F3"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3DBB2CB0" w14:textId="77777777" w:rsidR="008A121E" w:rsidRPr="00AB31C7" w:rsidRDefault="008A121E" w:rsidP="00747076">
            <w:pPr>
              <w:pStyle w:val="Tabletext8pt"/>
            </w:pPr>
            <w:r w:rsidRPr="00AB31C7">
              <w:t>5</w:t>
            </w:r>
          </w:p>
        </w:tc>
        <w:tc>
          <w:tcPr>
            <w:tcW w:w="8085" w:type="dxa"/>
            <w:hideMark/>
          </w:tcPr>
          <w:p w14:paraId="50AE3327" w14:textId="77777777" w:rsidR="008A121E" w:rsidRPr="00AB31C7" w:rsidRDefault="008A121E" w:rsidP="00747076">
            <w:pPr>
              <w:pStyle w:val="Tabletext8pt"/>
            </w:pPr>
            <w:r w:rsidRPr="00AB31C7">
              <w:t>"animals"[MeSH Terms:noexp] NOT "humans"[MeSH Terms:noexp] </w:t>
            </w:r>
          </w:p>
        </w:tc>
        <w:tc>
          <w:tcPr>
            <w:tcW w:w="1234" w:type="dxa"/>
            <w:hideMark/>
          </w:tcPr>
          <w:p w14:paraId="45ED497E" w14:textId="77777777" w:rsidR="008A121E" w:rsidRPr="00AB31C7" w:rsidRDefault="008A121E" w:rsidP="00747076">
            <w:pPr>
              <w:pStyle w:val="Tabletext8pt"/>
            </w:pPr>
            <w:r w:rsidRPr="00AB31C7">
              <w:t>4781083</w:t>
            </w:r>
          </w:p>
        </w:tc>
      </w:tr>
      <w:tr w:rsidR="008A121E" w:rsidRPr="00AB31C7" w14:paraId="4914B359"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372DC964" w14:textId="77777777" w:rsidR="008A121E" w:rsidRPr="00AB31C7" w:rsidRDefault="008A121E" w:rsidP="00747076">
            <w:pPr>
              <w:pStyle w:val="Tabletext8pt"/>
            </w:pPr>
            <w:r w:rsidRPr="00AB31C7">
              <w:t>6</w:t>
            </w:r>
          </w:p>
        </w:tc>
        <w:tc>
          <w:tcPr>
            <w:tcW w:w="8085" w:type="dxa"/>
            <w:hideMark/>
          </w:tcPr>
          <w:p w14:paraId="7293D53F" w14:textId="77777777" w:rsidR="008A121E" w:rsidRPr="00AB31C7" w:rsidRDefault="008A121E" w:rsidP="00747076">
            <w:pPr>
              <w:pStyle w:val="Tabletext8pt"/>
            </w:pPr>
            <w:r w:rsidRPr="00AB31C7">
              <w:t>#3 OR #4 or #5 </w:t>
            </w:r>
          </w:p>
        </w:tc>
        <w:tc>
          <w:tcPr>
            <w:tcW w:w="1234" w:type="dxa"/>
            <w:hideMark/>
          </w:tcPr>
          <w:p w14:paraId="2C68BC83" w14:textId="77777777" w:rsidR="008A121E" w:rsidRPr="00AB31C7" w:rsidRDefault="008A121E" w:rsidP="00747076">
            <w:pPr>
              <w:pStyle w:val="Tabletext8pt"/>
            </w:pPr>
            <w:r w:rsidRPr="00AB31C7">
              <w:t>7154378</w:t>
            </w:r>
          </w:p>
        </w:tc>
      </w:tr>
      <w:tr w:rsidR="008A121E" w:rsidRPr="00AB31C7" w14:paraId="2AE6EA9D"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3A313B4B" w14:textId="77777777" w:rsidR="008A121E" w:rsidRPr="00AB31C7" w:rsidRDefault="008A121E" w:rsidP="00747076">
            <w:pPr>
              <w:pStyle w:val="Tabletext8pt"/>
            </w:pPr>
            <w:r w:rsidRPr="00AB31C7">
              <w:t>7</w:t>
            </w:r>
          </w:p>
        </w:tc>
        <w:tc>
          <w:tcPr>
            <w:tcW w:w="8085" w:type="dxa"/>
            <w:hideMark/>
          </w:tcPr>
          <w:p w14:paraId="0DBC7D8C" w14:textId="77777777" w:rsidR="008A121E" w:rsidRPr="00AB31C7" w:rsidRDefault="008A121E" w:rsidP="00747076">
            <w:pPr>
              <w:pStyle w:val="Tabletext8pt"/>
            </w:pPr>
            <w:r w:rsidRPr="00AB31C7">
              <w:t>shiatsu[Title/Abstract] OR Chih Ya[Title/Abstract] OR Zhi Ya[Title/Abstract] OR Shiat*[Title/Abstract] OR Shiatzu[Title/Abstract] OR Anma[Title/Abstract] OR Amna[Title/Abstract] OR Amma[Title/Abstract] OR Gua gon[Title/Abstract] OR Gua sha[Title/Abstract] </w:t>
            </w:r>
          </w:p>
        </w:tc>
        <w:tc>
          <w:tcPr>
            <w:tcW w:w="1234" w:type="dxa"/>
            <w:hideMark/>
          </w:tcPr>
          <w:p w14:paraId="13291A69" w14:textId="77777777" w:rsidR="008A121E" w:rsidRPr="00AB31C7" w:rsidRDefault="008A121E" w:rsidP="00747076">
            <w:pPr>
              <w:pStyle w:val="Tabletext8pt"/>
            </w:pPr>
            <w:r w:rsidRPr="00AB31C7">
              <w:t>223</w:t>
            </w:r>
          </w:p>
        </w:tc>
      </w:tr>
      <w:tr w:rsidR="008A121E" w:rsidRPr="00AB31C7" w14:paraId="12614EA9"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77C352E9" w14:textId="77777777" w:rsidR="008A121E" w:rsidRPr="00AB31C7" w:rsidRDefault="008A121E" w:rsidP="00747076">
            <w:pPr>
              <w:pStyle w:val="Tabletext8pt"/>
            </w:pPr>
            <w:r w:rsidRPr="00AB31C7">
              <w:t>8</w:t>
            </w:r>
          </w:p>
        </w:tc>
        <w:tc>
          <w:tcPr>
            <w:tcW w:w="8085" w:type="dxa"/>
            <w:hideMark/>
          </w:tcPr>
          <w:p w14:paraId="1B50B899" w14:textId="77777777" w:rsidR="008A121E" w:rsidRPr="00AB31C7" w:rsidRDefault="008A121E" w:rsidP="00747076">
            <w:pPr>
              <w:pStyle w:val="Tabletext8pt"/>
            </w:pPr>
            <w:r w:rsidRPr="00AB31C7">
              <w:t>"Japanese"[Title/Abstract] AND "massage"[Title/Abstract] </w:t>
            </w:r>
          </w:p>
        </w:tc>
        <w:tc>
          <w:tcPr>
            <w:tcW w:w="1234" w:type="dxa"/>
            <w:hideMark/>
          </w:tcPr>
          <w:p w14:paraId="02C6741E" w14:textId="77777777" w:rsidR="008A121E" w:rsidRPr="00AB31C7" w:rsidRDefault="008A121E" w:rsidP="00747076">
            <w:pPr>
              <w:pStyle w:val="Tabletext8pt"/>
            </w:pPr>
            <w:r w:rsidRPr="00AB31C7">
              <w:t>76</w:t>
            </w:r>
          </w:p>
        </w:tc>
      </w:tr>
      <w:tr w:rsidR="008A121E" w:rsidRPr="00AB31C7" w14:paraId="5B46C880"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3A135FDF" w14:textId="77777777" w:rsidR="008A121E" w:rsidRPr="00AB31C7" w:rsidRDefault="008A121E" w:rsidP="00747076">
            <w:pPr>
              <w:pStyle w:val="Tabletext8pt"/>
            </w:pPr>
            <w:r w:rsidRPr="00AB31C7">
              <w:t>9</w:t>
            </w:r>
          </w:p>
        </w:tc>
        <w:tc>
          <w:tcPr>
            <w:tcW w:w="8085" w:type="dxa"/>
            <w:hideMark/>
          </w:tcPr>
          <w:p w14:paraId="1451BA84" w14:textId="77777777" w:rsidR="008A121E" w:rsidRPr="00AB31C7" w:rsidRDefault="008A121E" w:rsidP="00747076">
            <w:pPr>
              <w:pStyle w:val="Tabletext8pt"/>
            </w:pPr>
            <w:r w:rsidRPr="00AB31C7">
              <w:t>#7 OR #8 </w:t>
            </w:r>
          </w:p>
        </w:tc>
        <w:tc>
          <w:tcPr>
            <w:tcW w:w="1234" w:type="dxa"/>
            <w:hideMark/>
          </w:tcPr>
          <w:p w14:paraId="1E6D1EE4" w14:textId="77777777" w:rsidR="008A121E" w:rsidRPr="00AB31C7" w:rsidRDefault="008A121E" w:rsidP="00747076">
            <w:pPr>
              <w:pStyle w:val="Tabletext8pt"/>
            </w:pPr>
            <w:r w:rsidRPr="00AB31C7">
              <w:t>286</w:t>
            </w:r>
          </w:p>
        </w:tc>
      </w:tr>
      <w:tr w:rsidR="008A121E" w:rsidRPr="00AB31C7" w14:paraId="1205110B"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4586AEC4" w14:textId="77777777" w:rsidR="008A121E" w:rsidRPr="00AB31C7" w:rsidRDefault="008A121E" w:rsidP="00747076">
            <w:pPr>
              <w:pStyle w:val="Tabletext8pt"/>
            </w:pPr>
            <w:r w:rsidRPr="00AB31C7">
              <w:t>10</w:t>
            </w:r>
          </w:p>
        </w:tc>
        <w:tc>
          <w:tcPr>
            <w:tcW w:w="8085" w:type="dxa"/>
            <w:hideMark/>
          </w:tcPr>
          <w:p w14:paraId="5AEB6DFE" w14:textId="77777777" w:rsidR="008A121E" w:rsidRPr="00AB31C7" w:rsidRDefault="008A121E" w:rsidP="00747076">
            <w:pPr>
              <w:pStyle w:val="Tabletext8pt"/>
            </w:pPr>
            <w:r w:rsidRPr="00AB31C7">
              <w:t>“acupoint” [Title/Abstract] AND “massage”[Title/Abstract] </w:t>
            </w:r>
          </w:p>
        </w:tc>
        <w:tc>
          <w:tcPr>
            <w:tcW w:w="1234" w:type="dxa"/>
            <w:hideMark/>
          </w:tcPr>
          <w:p w14:paraId="14E78C7B" w14:textId="77777777" w:rsidR="008A121E" w:rsidRPr="00AB31C7" w:rsidRDefault="008A121E" w:rsidP="00747076">
            <w:pPr>
              <w:pStyle w:val="Tabletext8pt"/>
            </w:pPr>
            <w:r w:rsidRPr="00AB31C7">
              <w:t>66</w:t>
            </w:r>
          </w:p>
        </w:tc>
      </w:tr>
      <w:tr w:rsidR="008A121E" w:rsidRPr="00AB31C7" w14:paraId="109E4E29"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676B9BF9" w14:textId="77777777" w:rsidR="008A121E" w:rsidRPr="00AB31C7" w:rsidRDefault="008A121E" w:rsidP="00747076">
            <w:pPr>
              <w:pStyle w:val="Tabletext8pt"/>
            </w:pPr>
            <w:r w:rsidRPr="00AB31C7">
              <w:t>11</w:t>
            </w:r>
          </w:p>
        </w:tc>
        <w:tc>
          <w:tcPr>
            <w:tcW w:w="8085" w:type="dxa"/>
            <w:hideMark/>
          </w:tcPr>
          <w:p w14:paraId="264B9C84" w14:textId="77777777" w:rsidR="008A121E" w:rsidRPr="00AB31C7" w:rsidRDefault="008A121E" w:rsidP="00747076">
            <w:pPr>
              <w:pStyle w:val="Tabletext8pt"/>
            </w:pPr>
            <w:r w:rsidRPr="00AB31C7">
              <w:t>“acupoint” [Title/Abstract] AND “pressure”[Title/Abstract] </w:t>
            </w:r>
          </w:p>
        </w:tc>
        <w:tc>
          <w:tcPr>
            <w:tcW w:w="1234" w:type="dxa"/>
            <w:hideMark/>
          </w:tcPr>
          <w:p w14:paraId="3DC02D80" w14:textId="77777777" w:rsidR="008A121E" w:rsidRPr="00AB31C7" w:rsidRDefault="008A121E" w:rsidP="00747076">
            <w:pPr>
              <w:pStyle w:val="Tabletext8pt"/>
            </w:pPr>
            <w:r w:rsidRPr="00AB31C7">
              <w:t>288</w:t>
            </w:r>
          </w:p>
        </w:tc>
      </w:tr>
      <w:tr w:rsidR="008A121E" w:rsidRPr="00AB31C7" w14:paraId="48546943"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24293963" w14:textId="77777777" w:rsidR="008A121E" w:rsidRPr="00AB31C7" w:rsidRDefault="008A121E" w:rsidP="00747076">
            <w:pPr>
              <w:pStyle w:val="Tabletext8pt"/>
            </w:pPr>
            <w:r w:rsidRPr="00AB31C7">
              <w:t>12</w:t>
            </w:r>
          </w:p>
        </w:tc>
        <w:tc>
          <w:tcPr>
            <w:tcW w:w="8085" w:type="dxa"/>
            <w:hideMark/>
          </w:tcPr>
          <w:p w14:paraId="5C8B512C" w14:textId="77777777" w:rsidR="008A121E" w:rsidRPr="00AB31C7" w:rsidRDefault="008A121E" w:rsidP="00747076">
            <w:pPr>
              <w:pStyle w:val="Tabletext8pt"/>
            </w:pPr>
            <w:r w:rsidRPr="00AB31C7">
              <w:t>“acupoint therapies”[Title/Abstract] OR “acupoint therapy” [Title/Abstract] </w:t>
            </w:r>
          </w:p>
        </w:tc>
        <w:tc>
          <w:tcPr>
            <w:tcW w:w="1234" w:type="dxa"/>
            <w:hideMark/>
          </w:tcPr>
          <w:p w14:paraId="67B5E664" w14:textId="77777777" w:rsidR="008A121E" w:rsidRPr="00AB31C7" w:rsidRDefault="008A121E" w:rsidP="00747076">
            <w:pPr>
              <w:pStyle w:val="Tabletext8pt"/>
            </w:pPr>
            <w:r w:rsidRPr="00AB31C7">
              <w:t>21</w:t>
            </w:r>
          </w:p>
        </w:tc>
      </w:tr>
      <w:tr w:rsidR="008A121E" w:rsidRPr="00AB31C7" w14:paraId="072097E6"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69570E7F" w14:textId="77777777" w:rsidR="008A121E" w:rsidRPr="00AB31C7" w:rsidRDefault="008A121E" w:rsidP="00747076">
            <w:pPr>
              <w:pStyle w:val="Tabletext8pt"/>
            </w:pPr>
            <w:r w:rsidRPr="00AB31C7">
              <w:t>13</w:t>
            </w:r>
          </w:p>
        </w:tc>
        <w:tc>
          <w:tcPr>
            <w:tcW w:w="8085" w:type="dxa"/>
            <w:hideMark/>
          </w:tcPr>
          <w:p w14:paraId="4BD41233" w14:textId="77777777" w:rsidR="008A121E" w:rsidRPr="00AB31C7" w:rsidRDefault="008A121E" w:rsidP="00747076">
            <w:pPr>
              <w:pStyle w:val="Tabletext8pt"/>
            </w:pPr>
            <w:r w:rsidRPr="00AB31C7">
              <w:t>(meridian[Title/Abstract] AND (“stretching”[Title/Abstract] OR massage[Title/Abstract])) </w:t>
            </w:r>
          </w:p>
        </w:tc>
        <w:tc>
          <w:tcPr>
            <w:tcW w:w="1234" w:type="dxa"/>
            <w:hideMark/>
          </w:tcPr>
          <w:p w14:paraId="21CB163B" w14:textId="77777777" w:rsidR="008A121E" w:rsidRPr="00AB31C7" w:rsidRDefault="008A121E" w:rsidP="00747076">
            <w:pPr>
              <w:pStyle w:val="Tabletext8pt"/>
            </w:pPr>
            <w:r w:rsidRPr="00AB31C7">
              <w:t>42</w:t>
            </w:r>
          </w:p>
        </w:tc>
      </w:tr>
      <w:tr w:rsidR="008A121E" w:rsidRPr="00AB31C7" w14:paraId="204215B9"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08700A74" w14:textId="77777777" w:rsidR="008A121E" w:rsidRPr="00AB31C7" w:rsidRDefault="008A121E" w:rsidP="00747076">
            <w:pPr>
              <w:pStyle w:val="Tabletext8pt"/>
            </w:pPr>
            <w:r w:rsidRPr="00AB31C7">
              <w:t>14</w:t>
            </w:r>
          </w:p>
        </w:tc>
        <w:tc>
          <w:tcPr>
            <w:tcW w:w="8085" w:type="dxa"/>
            <w:hideMark/>
          </w:tcPr>
          <w:p w14:paraId="4D4DCAF3" w14:textId="77777777" w:rsidR="008A121E" w:rsidRPr="00AB31C7" w:rsidRDefault="008A121E" w:rsidP="00747076">
            <w:pPr>
              <w:pStyle w:val="Tabletext8pt"/>
            </w:pPr>
            <w:r w:rsidRPr="00AB31C7">
              <w:t>“meridian”[Title/Abstract] AND “pressure”[Title/Abstract] </w:t>
            </w:r>
          </w:p>
        </w:tc>
        <w:tc>
          <w:tcPr>
            <w:tcW w:w="1234" w:type="dxa"/>
            <w:hideMark/>
          </w:tcPr>
          <w:p w14:paraId="3C6F98B4" w14:textId="77777777" w:rsidR="008A121E" w:rsidRPr="00AB31C7" w:rsidRDefault="008A121E" w:rsidP="00747076">
            <w:pPr>
              <w:pStyle w:val="Tabletext8pt"/>
            </w:pPr>
            <w:r w:rsidRPr="00AB31C7">
              <w:t>178</w:t>
            </w:r>
          </w:p>
        </w:tc>
      </w:tr>
      <w:tr w:rsidR="008A121E" w:rsidRPr="00AB31C7" w14:paraId="3599FE87"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22481600" w14:textId="77777777" w:rsidR="008A121E" w:rsidRPr="00AB31C7" w:rsidRDefault="008A121E" w:rsidP="00747076">
            <w:pPr>
              <w:pStyle w:val="Tabletext8pt"/>
            </w:pPr>
            <w:r w:rsidRPr="00AB31C7">
              <w:t>15</w:t>
            </w:r>
          </w:p>
        </w:tc>
        <w:tc>
          <w:tcPr>
            <w:tcW w:w="8085" w:type="dxa"/>
            <w:hideMark/>
          </w:tcPr>
          <w:p w14:paraId="4280D5E4" w14:textId="77777777" w:rsidR="008A121E" w:rsidRPr="00AB31C7" w:rsidRDefault="008A121E" w:rsidP="00747076">
            <w:pPr>
              <w:pStyle w:val="Tabletext8pt"/>
            </w:pPr>
            <w:r w:rsidRPr="00AB31C7">
              <w:t>“meridian”[Title/Abstract] AND (“manipulation”[Title/Abstract] OR “manipulate”[Title/Abstract]) </w:t>
            </w:r>
          </w:p>
        </w:tc>
        <w:tc>
          <w:tcPr>
            <w:tcW w:w="1234" w:type="dxa"/>
            <w:hideMark/>
          </w:tcPr>
          <w:p w14:paraId="639A6823" w14:textId="77777777" w:rsidR="008A121E" w:rsidRPr="00AB31C7" w:rsidRDefault="008A121E" w:rsidP="00747076">
            <w:pPr>
              <w:pStyle w:val="Tabletext8pt"/>
            </w:pPr>
            <w:r w:rsidRPr="00AB31C7">
              <w:t>84</w:t>
            </w:r>
          </w:p>
        </w:tc>
      </w:tr>
      <w:tr w:rsidR="008A121E" w:rsidRPr="00AB31C7" w14:paraId="50612819"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6FC64586" w14:textId="77777777" w:rsidR="008A121E" w:rsidRPr="00AB31C7" w:rsidRDefault="008A121E" w:rsidP="00747076">
            <w:pPr>
              <w:pStyle w:val="Tabletext8pt"/>
            </w:pPr>
            <w:r w:rsidRPr="00AB31C7">
              <w:t>16</w:t>
            </w:r>
          </w:p>
        </w:tc>
        <w:tc>
          <w:tcPr>
            <w:tcW w:w="8085" w:type="dxa"/>
            <w:hideMark/>
          </w:tcPr>
          <w:p w14:paraId="246626A2" w14:textId="4AD66524" w:rsidR="008A121E" w:rsidRPr="00AB31C7" w:rsidRDefault="008A121E" w:rsidP="00747076">
            <w:pPr>
              <w:pStyle w:val="Tabletext8pt"/>
            </w:pPr>
            <w:r w:rsidRPr="00AB31C7">
              <w:t>#10 OR #11 OR #12 OR #13 OR #14 OR #15</w:t>
            </w:r>
          </w:p>
        </w:tc>
        <w:tc>
          <w:tcPr>
            <w:tcW w:w="1234" w:type="dxa"/>
            <w:hideMark/>
          </w:tcPr>
          <w:p w14:paraId="7DE4DF8D" w14:textId="77777777" w:rsidR="008A121E" w:rsidRPr="00AB31C7" w:rsidRDefault="008A121E" w:rsidP="00747076">
            <w:pPr>
              <w:pStyle w:val="Tabletext8pt"/>
            </w:pPr>
            <w:r w:rsidRPr="00AB31C7">
              <w:t>624</w:t>
            </w:r>
          </w:p>
        </w:tc>
      </w:tr>
      <w:tr w:rsidR="008A121E" w:rsidRPr="00AB31C7" w14:paraId="16341FC5"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3A4C14EF" w14:textId="77777777" w:rsidR="008A121E" w:rsidRPr="00AB31C7" w:rsidRDefault="008A121E" w:rsidP="00747076">
            <w:pPr>
              <w:pStyle w:val="Tabletext8pt"/>
            </w:pPr>
            <w:r w:rsidRPr="00AB31C7">
              <w:t>17</w:t>
            </w:r>
          </w:p>
        </w:tc>
        <w:tc>
          <w:tcPr>
            <w:tcW w:w="8085" w:type="dxa"/>
            <w:hideMark/>
          </w:tcPr>
          <w:p w14:paraId="13CBE41A" w14:textId="77777777" w:rsidR="008A121E" w:rsidRPr="00AB31C7" w:rsidRDefault="008A121E" w:rsidP="00747076">
            <w:pPr>
              <w:pStyle w:val="Tabletext8pt"/>
            </w:pPr>
            <w:r w:rsidRPr="00AB31C7">
              <w:t>(#1 AND (#9 OR #16)) NOT #6 </w:t>
            </w:r>
          </w:p>
        </w:tc>
        <w:tc>
          <w:tcPr>
            <w:tcW w:w="1234" w:type="dxa"/>
            <w:hideMark/>
          </w:tcPr>
          <w:p w14:paraId="0FFA73AB" w14:textId="77777777" w:rsidR="008A121E" w:rsidRPr="00AB31C7" w:rsidRDefault="008A121E" w:rsidP="00747076">
            <w:pPr>
              <w:pStyle w:val="Tabletext8pt"/>
            </w:pPr>
            <w:r w:rsidRPr="00AB31C7">
              <w:t>290</w:t>
            </w:r>
          </w:p>
        </w:tc>
      </w:tr>
      <w:tr w:rsidR="008A121E" w:rsidRPr="00AB31C7" w14:paraId="788BA111"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68B38854" w14:textId="77777777" w:rsidR="008A121E" w:rsidRPr="00AB31C7" w:rsidRDefault="008A121E" w:rsidP="00747076">
            <w:pPr>
              <w:pStyle w:val="Tabletext8pt"/>
            </w:pPr>
            <w:r w:rsidRPr="00AB31C7">
              <w:t>18</w:t>
            </w:r>
          </w:p>
        </w:tc>
        <w:tc>
          <w:tcPr>
            <w:tcW w:w="8085" w:type="dxa"/>
            <w:hideMark/>
          </w:tcPr>
          <w:p w14:paraId="4A81EE75" w14:textId="77777777" w:rsidR="008A121E" w:rsidRPr="00AB31C7" w:rsidRDefault="008A121E" w:rsidP="00747076">
            <w:pPr>
              <w:pStyle w:val="Tabletext8pt"/>
            </w:pPr>
            <w:r w:rsidRPr="00AB31C7">
              <w:t>(#2 AND (#9 OR #16)) NOT #6 </w:t>
            </w:r>
          </w:p>
        </w:tc>
        <w:tc>
          <w:tcPr>
            <w:tcW w:w="1234" w:type="dxa"/>
            <w:hideMark/>
          </w:tcPr>
          <w:p w14:paraId="75A5E694" w14:textId="77777777" w:rsidR="008A121E" w:rsidRPr="00AB31C7" w:rsidRDefault="008A121E" w:rsidP="00747076">
            <w:pPr>
              <w:pStyle w:val="Tabletext8pt"/>
            </w:pPr>
            <w:r w:rsidRPr="00AB31C7">
              <w:t>26</w:t>
            </w:r>
          </w:p>
        </w:tc>
      </w:tr>
      <w:tr w:rsidR="008A121E" w:rsidRPr="00AB31C7" w14:paraId="20C1F097"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1FAEF932" w14:textId="77777777" w:rsidR="008A121E" w:rsidRPr="00AB31C7" w:rsidRDefault="008A121E" w:rsidP="00747076">
            <w:pPr>
              <w:pStyle w:val="Tabletext8pt"/>
            </w:pPr>
            <w:r w:rsidRPr="00AB31C7">
              <w:t>19</w:t>
            </w:r>
          </w:p>
        </w:tc>
        <w:tc>
          <w:tcPr>
            <w:tcW w:w="8085" w:type="dxa"/>
            <w:hideMark/>
          </w:tcPr>
          <w:p w14:paraId="169ABBEC" w14:textId="77777777" w:rsidR="008A121E" w:rsidRPr="00AB31C7" w:rsidRDefault="008A121E" w:rsidP="00747076">
            <w:pPr>
              <w:pStyle w:val="Tabletext8pt"/>
            </w:pPr>
            <w:r w:rsidRPr="00AB31C7">
              <w:t>(17 AND pubmednotmedline[sb]) </w:t>
            </w:r>
          </w:p>
        </w:tc>
        <w:tc>
          <w:tcPr>
            <w:tcW w:w="1234" w:type="dxa"/>
            <w:hideMark/>
          </w:tcPr>
          <w:p w14:paraId="49280E85" w14:textId="77777777" w:rsidR="008A121E" w:rsidRPr="00AB31C7" w:rsidRDefault="008A121E" w:rsidP="00747076">
            <w:pPr>
              <w:pStyle w:val="Tabletext8pt"/>
            </w:pPr>
            <w:r w:rsidRPr="00AB31C7">
              <w:t>0</w:t>
            </w:r>
          </w:p>
        </w:tc>
      </w:tr>
      <w:tr w:rsidR="008A121E" w:rsidRPr="00AB31C7" w14:paraId="568BBA20" w14:textId="77777777" w:rsidTr="00026E23">
        <w:trPr>
          <w:cnfStyle w:val="000000010000" w:firstRow="0" w:lastRow="0" w:firstColumn="0" w:lastColumn="0" w:oddVBand="0" w:evenVBand="0" w:oddHBand="0" w:evenHBand="1" w:firstRowFirstColumn="0" w:firstRowLastColumn="0" w:lastRowFirstColumn="0" w:lastRowLastColumn="0"/>
        </w:trPr>
        <w:tc>
          <w:tcPr>
            <w:tcW w:w="426" w:type="dxa"/>
            <w:hideMark/>
          </w:tcPr>
          <w:p w14:paraId="4B379663" w14:textId="77777777" w:rsidR="008A121E" w:rsidRPr="00AB31C7" w:rsidRDefault="008A121E" w:rsidP="00747076">
            <w:pPr>
              <w:pStyle w:val="Tabletext8pt"/>
            </w:pPr>
            <w:r w:rsidRPr="00AB31C7">
              <w:t>20</w:t>
            </w:r>
          </w:p>
        </w:tc>
        <w:tc>
          <w:tcPr>
            <w:tcW w:w="8085" w:type="dxa"/>
            <w:hideMark/>
          </w:tcPr>
          <w:p w14:paraId="2E914362" w14:textId="77777777" w:rsidR="008A121E" w:rsidRPr="00AB31C7" w:rsidRDefault="008A121E" w:rsidP="00747076">
            <w:pPr>
              <w:pStyle w:val="Tabletext8pt"/>
            </w:pPr>
            <w:r w:rsidRPr="00AB31C7">
              <w:t>(18 AND pubmednotmedline[sb]) </w:t>
            </w:r>
          </w:p>
        </w:tc>
        <w:tc>
          <w:tcPr>
            <w:tcW w:w="1234" w:type="dxa"/>
            <w:hideMark/>
          </w:tcPr>
          <w:p w14:paraId="15D2E444" w14:textId="77777777" w:rsidR="008A121E" w:rsidRPr="00AB31C7" w:rsidRDefault="008A121E" w:rsidP="00747076">
            <w:pPr>
              <w:pStyle w:val="Tabletext8pt"/>
            </w:pPr>
            <w:r w:rsidRPr="00AB31C7">
              <w:t>0</w:t>
            </w:r>
          </w:p>
        </w:tc>
      </w:tr>
      <w:tr w:rsidR="008A121E" w:rsidRPr="00AB31C7" w14:paraId="18960E00" w14:textId="77777777" w:rsidTr="00026E23">
        <w:trPr>
          <w:cnfStyle w:val="000000100000" w:firstRow="0" w:lastRow="0" w:firstColumn="0" w:lastColumn="0" w:oddVBand="0" w:evenVBand="0" w:oddHBand="1" w:evenHBand="0" w:firstRowFirstColumn="0" w:firstRowLastColumn="0" w:lastRowFirstColumn="0" w:lastRowLastColumn="0"/>
        </w:trPr>
        <w:tc>
          <w:tcPr>
            <w:tcW w:w="426" w:type="dxa"/>
            <w:hideMark/>
          </w:tcPr>
          <w:p w14:paraId="49704B05" w14:textId="77777777" w:rsidR="008A121E" w:rsidRPr="00AB31C7" w:rsidRDefault="008A121E" w:rsidP="00747076">
            <w:pPr>
              <w:pStyle w:val="Tabletext8pt"/>
            </w:pPr>
            <w:r w:rsidRPr="00AB31C7">
              <w:t>21</w:t>
            </w:r>
          </w:p>
        </w:tc>
        <w:tc>
          <w:tcPr>
            <w:tcW w:w="8085" w:type="dxa"/>
            <w:hideMark/>
          </w:tcPr>
          <w:p w14:paraId="73FAE025" w14:textId="77777777" w:rsidR="008A121E" w:rsidRPr="00AB31C7" w:rsidRDefault="008A121E" w:rsidP="00747076">
            <w:pPr>
              <w:pStyle w:val="Tabletext8pt"/>
            </w:pPr>
            <w:r w:rsidRPr="00AB31C7">
              <w:t>#19 OR #20 </w:t>
            </w:r>
          </w:p>
        </w:tc>
        <w:tc>
          <w:tcPr>
            <w:tcW w:w="1234" w:type="dxa"/>
            <w:hideMark/>
          </w:tcPr>
          <w:p w14:paraId="7A75E9C4" w14:textId="77777777" w:rsidR="008A121E" w:rsidRPr="00AB31C7" w:rsidRDefault="008A121E" w:rsidP="00747076">
            <w:pPr>
              <w:pStyle w:val="Tabletext8pt"/>
            </w:pPr>
            <w:r w:rsidRPr="00AB31C7">
              <w:t>0</w:t>
            </w:r>
          </w:p>
        </w:tc>
      </w:tr>
    </w:tbl>
    <w:p w14:paraId="4FA3CAF9" w14:textId="77777777" w:rsidR="008A121E" w:rsidRPr="00AB31C7" w:rsidRDefault="008A121E" w:rsidP="008A121E">
      <w:pPr>
        <w:pStyle w:val="TableFigNotes18"/>
      </w:pPr>
      <w:bookmarkStart w:id="49" w:name="_Toc87880400"/>
    </w:p>
    <w:p w14:paraId="59AE9C68" w14:textId="77777777" w:rsidR="008A121E" w:rsidRPr="00AB31C7" w:rsidRDefault="008A121E" w:rsidP="0060438B">
      <w:pPr>
        <w:pStyle w:val="Heading4"/>
      </w:pPr>
      <w:r w:rsidRPr="00AB31C7">
        <w:lastRenderedPageBreak/>
        <w:t>PAHO Virtual Health Library</w:t>
      </w:r>
      <w:bookmarkEnd w:id="49"/>
      <w:r w:rsidRPr="00AB31C7">
        <w:t xml:space="preserve"> </w:t>
      </w:r>
    </w:p>
    <w:p w14:paraId="6982FB17" w14:textId="1DF2F012" w:rsidR="00026E23" w:rsidRPr="00AB31C7" w:rsidRDefault="008A121E" w:rsidP="00453E41">
      <w:pPr>
        <w:pStyle w:val="BodyText"/>
      </w:pPr>
      <w:r w:rsidRPr="00AB31C7">
        <w:rPr>
          <w:noProof/>
        </w:rPr>
        <w:t xml:space="preserve">The search for RCTs and NRSIs via the PAHO </w:t>
      </w:r>
      <w:r w:rsidRPr="00AB31C7">
        <w:t>Virtual Health Library</w:t>
      </w:r>
      <w:r w:rsidRPr="00AB31C7">
        <w:rPr>
          <w:noProof/>
        </w:rPr>
        <w:t xml:space="preserve"> was conducted </w:t>
      </w:r>
      <w:r w:rsidRPr="00AB31C7">
        <w:t>on 21 April 2021. Citations indexed from MedLine were not included.</w:t>
      </w:r>
      <w:r w:rsidR="00453E41" w:rsidRPr="00AB31C7">
        <w:t xml:space="preserve"> </w:t>
      </w:r>
      <w:r w:rsidRPr="00AB31C7">
        <w:t>Databases searched were as follows:</w:t>
      </w:r>
    </w:p>
    <w:p w14:paraId="6BECB4AD" w14:textId="42DE6985" w:rsidR="008A121E" w:rsidRPr="00AB31C7" w:rsidRDefault="008A121E" w:rsidP="00026E23">
      <w:pPr>
        <w:pStyle w:val="Bullet12"/>
      </w:pPr>
      <w:r w:rsidRPr="00AB31C7">
        <w:t>LILACS</w:t>
      </w:r>
    </w:p>
    <w:p w14:paraId="72DC4D13" w14:textId="0969B308" w:rsidR="008A121E" w:rsidRPr="00AB31C7" w:rsidRDefault="008A121E" w:rsidP="008A121E">
      <w:pPr>
        <w:pStyle w:val="Bullet12"/>
      </w:pPr>
      <w:r w:rsidRPr="00AB31C7">
        <w:t>IBECS</w:t>
      </w:r>
    </w:p>
    <w:p w14:paraId="0885D867" w14:textId="3705F926" w:rsidR="008A121E" w:rsidRPr="00AB31C7" w:rsidRDefault="008A121E" w:rsidP="008A121E">
      <w:pPr>
        <w:pStyle w:val="Bullet12"/>
      </w:pPr>
      <w:r w:rsidRPr="00AB31C7">
        <w:t>Index Psychology – Scientific journals</w:t>
      </w:r>
    </w:p>
    <w:p w14:paraId="11CB9CB2" w14:textId="7B33E5F7" w:rsidR="008A121E" w:rsidRPr="00AB31C7" w:rsidRDefault="008A121E" w:rsidP="008A121E">
      <w:pPr>
        <w:pStyle w:val="Bullet12"/>
      </w:pPr>
      <w:r w:rsidRPr="00AB31C7">
        <w:t>CUMED</w:t>
      </w:r>
    </w:p>
    <w:p w14:paraId="4B4711C2" w14:textId="110A39A8" w:rsidR="008A121E" w:rsidRPr="00AB31C7" w:rsidRDefault="008A121E" w:rsidP="008A121E">
      <w:pPr>
        <w:pStyle w:val="Bullet12"/>
      </w:pPr>
      <w:r w:rsidRPr="00AB31C7">
        <w:t>Multimedia Resources</w:t>
      </w:r>
    </w:p>
    <w:p w14:paraId="0081290E" w14:textId="50529E7F" w:rsidR="008A121E" w:rsidRPr="00AB31C7" w:rsidRDefault="008A121E" w:rsidP="008A121E">
      <w:pPr>
        <w:pStyle w:val="Bullet12"/>
      </w:pPr>
      <w:r w:rsidRPr="00AB31C7">
        <w:t>MOSAICO – Integrative health</w:t>
      </w:r>
    </w:p>
    <w:p w14:paraId="7610AEF0" w14:textId="0C975E62" w:rsidR="008A121E" w:rsidRPr="00AB31C7" w:rsidRDefault="008A121E" w:rsidP="008A121E">
      <w:pPr>
        <w:pStyle w:val="Bullet12"/>
      </w:pPr>
      <w:r w:rsidRPr="00AB31C7">
        <w:t>BDENF – Nursing</w:t>
      </w:r>
    </w:p>
    <w:p w14:paraId="79141782" w14:textId="260C8CD3" w:rsidR="008A121E" w:rsidRPr="00AB31C7" w:rsidRDefault="008A121E" w:rsidP="008A121E">
      <w:pPr>
        <w:pStyle w:val="Bullet12"/>
      </w:pPr>
      <w:r w:rsidRPr="00AB31C7">
        <w:t>LIS – Health Information Locator</w:t>
      </w:r>
    </w:p>
    <w:p w14:paraId="12D6D861" w14:textId="4A834F79" w:rsidR="008A121E" w:rsidRPr="00AB31C7" w:rsidRDefault="008A121E" w:rsidP="008A121E">
      <w:pPr>
        <w:pStyle w:val="Bullet12"/>
      </w:pPr>
      <w:r w:rsidRPr="00AB31C7">
        <w:t>Sec. Munic. Saúde SP</w:t>
      </w:r>
    </w:p>
    <w:p w14:paraId="5737C858" w14:textId="2A8CA01D" w:rsidR="008A121E" w:rsidRPr="00AB31C7" w:rsidRDefault="008A121E" w:rsidP="008A121E">
      <w:pPr>
        <w:pStyle w:val="Bullet12"/>
      </w:pPr>
      <w:r w:rsidRPr="00AB31C7">
        <w:t>SOF – Formative Second Opinion</w:t>
      </w:r>
    </w:p>
    <w:p w14:paraId="120DC046" w14:textId="6FE73320" w:rsidR="008A121E" w:rsidRPr="00AB31C7" w:rsidRDefault="008A121E" w:rsidP="008A121E">
      <w:pPr>
        <w:pStyle w:val="Bullet12"/>
      </w:pPr>
      <w:r w:rsidRPr="00AB31C7">
        <w:t>CVSP – Brazil</w:t>
      </w:r>
    </w:p>
    <w:p w14:paraId="3495EAEA" w14:textId="13A1547B" w:rsidR="008A121E" w:rsidRPr="00AB31C7" w:rsidRDefault="008A121E" w:rsidP="008A121E">
      <w:pPr>
        <w:pStyle w:val="Bullet12"/>
      </w:pPr>
      <w:r w:rsidRPr="00AB31C7">
        <w:t>PAHO</w:t>
      </w:r>
    </w:p>
    <w:p w14:paraId="7661D04C" w14:textId="77777777" w:rsidR="008A121E" w:rsidRPr="00AB31C7" w:rsidRDefault="008A121E" w:rsidP="008A121E">
      <w:pPr>
        <w:pStyle w:val="Bullet12"/>
      </w:pPr>
      <w:r w:rsidRPr="00AB31C7">
        <w:t>WHO IRIS</w:t>
      </w:r>
    </w:p>
    <w:p w14:paraId="2180E3C7" w14:textId="77777777" w:rsidR="008A121E" w:rsidRPr="00AB31C7" w:rsidRDefault="008A121E" w:rsidP="008A121E">
      <w:pPr>
        <w:pStyle w:val="Bullet12"/>
      </w:pPr>
      <w:r w:rsidRPr="00AB31C7">
        <w:t>DeCS – Descriptors in Health Sciences</w:t>
      </w:r>
    </w:p>
    <w:p w14:paraId="68AF1FFC" w14:textId="3AA49102" w:rsidR="008A121E" w:rsidRPr="00AB31C7" w:rsidRDefault="008A121E" w:rsidP="008A121E">
      <w:pPr>
        <w:pStyle w:val="Bullet12"/>
      </w:pPr>
      <w:r w:rsidRPr="00AB31C7">
        <w:t>Desastres – Disasters-</w:t>
      </w:r>
    </w:p>
    <w:p w14:paraId="216AE675" w14:textId="565BCBE2" w:rsidR="008A121E" w:rsidRPr="00AB31C7" w:rsidRDefault="008A121E" w:rsidP="008A121E">
      <w:pPr>
        <w:pStyle w:val="Bullet12"/>
      </w:pPr>
      <w:r w:rsidRPr="00AB31C7">
        <w:t>Coleciona SUS</w:t>
      </w:r>
    </w:p>
    <w:p w14:paraId="1D17DD2A" w14:textId="1AA990A5" w:rsidR="008A121E" w:rsidRPr="00AB31C7" w:rsidRDefault="008A121E" w:rsidP="008A121E">
      <w:pPr>
        <w:pStyle w:val="Bullet12"/>
      </w:pPr>
      <w:r w:rsidRPr="00AB31C7">
        <w:t>Index Psychology – Theses</w:t>
      </w:r>
    </w:p>
    <w:p w14:paraId="378C52C0" w14:textId="761EC0DC" w:rsidR="008A121E" w:rsidRPr="00AB31C7" w:rsidRDefault="008A121E" w:rsidP="008A121E">
      <w:pPr>
        <w:pStyle w:val="Bullet12"/>
      </w:pPr>
      <w:r w:rsidRPr="00AB31C7">
        <w:t>ARGMSAL</w:t>
      </w:r>
    </w:p>
    <w:p w14:paraId="1D4F55F6" w14:textId="14D9BD99" w:rsidR="008A121E" w:rsidRPr="00AB31C7" w:rsidRDefault="008A121E" w:rsidP="008A121E">
      <w:pPr>
        <w:pStyle w:val="Bullet12"/>
      </w:pPr>
      <w:r w:rsidRPr="00AB31C7">
        <w:t>BBO – Dentistry</w:t>
      </w:r>
    </w:p>
    <w:p w14:paraId="07A1796A" w14:textId="004B4BDC" w:rsidR="008A121E" w:rsidRPr="00AB31C7" w:rsidRDefault="008A121E" w:rsidP="008A121E">
      <w:pPr>
        <w:pStyle w:val="Bullet12"/>
      </w:pPr>
      <w:r w:rsidRPr="00AB31C7">
        <w:t>Hanseníase Leprosy</w:t>
      </w:r>
    </w:p>
    <w:p w14:paraId="58BB9014" w14:textId="63A9F004" w:rsidR="008A121E" w:rsidRPr="00AB31C7" w:rsidRDefault="008A121E" w:rsidP="008A121E">
      <w:pPr>
        <w:pStyle w:val="Bullet12"/>
      </w:pPr>
      <w:r w:rsidRPr="00AB31C7">
        <w:t>PHS Repository</w:t>
      </w:r>
    </w:p>
    <w:p w14:paraId="5465204F" w14:textId="3136EE23" w:rsidR="008A121E" w:rsidRPr="00AB31C7" w:rsidRDefault="008A121E" w:rsidP="008A121E">
      <w:pPr>
        <w:pStyle w:val="Caption"/>
      </w:pPr>
      <w:bookmarkStart w:id="50" w:name="_Toc88048969"/>
      <w:bookmarkStart w:id="51" w:name="_Toc164698252"/>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5</w:t>
      </w:r>
      <w:r w:rsidR="00FD5A7E">
        <w:fldChar w:fldCharType="end"/>
      </w:r>
      <w:r w:rsidRPr="00AB31C7">
        <w:tab/>
        <w:t>Search results: Shiatsu via PAHO Virtual Health Library</w:t>
      </w:r>
      <w:bookmarkEnd w:id="50"/>
      <w:bookmarkEnd w:id="51"/>
    </w:p>
    <w:tbl>
      <w:tblPr>
        <w:tblStyle w:val="TableGridLight"/>
        <w:tblW w:w="5000" w:type="pct"/>
        <w:tblLook w:val="04A0" w:firstRow="1" w:lastRow="0" w:firstColumn="1" w:lastColumn="0" w:noHBand="0" w:noVBand="1"/>
      </w:tblPr>
      <w:tblGrid>
        <w:gridCol w:w="402"/>
        <w:gridCol w:w="1866"/>
        <w:gridCol w:w="4250"/>
        <w:gridCol w:w="1844"/>
        <w:gridCol w:w="1377"/>
      </w:tblGrid>
      <w:tr w:rsidR="008A121E" w:rsidRPr="00AB31C7" w14:paraId="22B66BD0" w14:textId="77777777" w:rsidTr="00026E23">
        <w:trPr>
          <w:cnfStyle w:val="100000000000" w:firstRow="1" w:lastRow="0" w:firstColumn="0" w:lastColumn="0" w:oddVBand="0" w:evenVBand="0" w:oddHBand="0" w:evenHBand="0" w:firstRowFirstColumn="0" w:firstRowLastColumn="0" w:lastRowFirstColumn="0" w:lastRowLastColumn="0"/>
          <w:trHeight w:val="365"/>
        </w:trPr>
        <w:tc>
          <w:tcPr>
            <w:tcW w:w="403" w:type="dxa"/>
            <w:hideMark/>
          </w:tcPr>
          <w:p w14:paraId="46955F86" w14:textId="77777777" w:rsidR="008A121E" w:rsidRPr="00AB31C7" w:rsidRDefault="008A121E" w:rsidP="00747076">
            <w:pPr>
              <w:pStyle w:val="Tabletext8pt"/>
            </w:pPr>
            <w:r w:rsidRPr="00AB31C7">
              <w:t>#</w:t>
            </w:r>
          </w:p>
        </w:tc>
        <w:tc>
          <w:tcPr>
            <w:tcW w:w="1865" w:type="dxa"/>
          </w:tcPr>
          <w:p w14:paraId="6B7E75F0" w14:textId="77777777" w:rsidR="008A121E" w:rsidRPr="00AB31C7" w:rsidRDefault="008A121E" w:rsidP="00747076">
            <w:pPr>
              <w:pStyle w:val="Tabletext8pt"/>
            </w:pPr>
            <w:r w:rsidRPr="00AB31C7">
              <w:t>Limiters/Expanders</w:t>
            </w:r>
          </w:p>
        </w:tc>
        <w:tc>
          <w:tcPr>
            <w:tcW w:w="4248" w:type="dxa"/>
            <w:hideMark/>
          </w:tcPr>
          <w:p w14:paraId="6D7F655B" w14:textId="77777777" w:rsidR="008A121E" w:rsidRPr="00AB31C7" w:rsidRDefault="008A121E" w:rsidP="00747076">
            <w:pPr>
              <w:pStyle w:val="Tabletext8pt"/>
            </w:pPr>
            <w:r w:rsidRPr="00AB31C7">
              <w:t>Searches</w:t>
            </w:r>
          </w:p>
        </w:tc>
        <w:tc>
          <w:tcPr>
            <w:tcW w:w="1843" w:type="dxa"/>
          </w:tcPr>
          <w:p w14:paraId="4B6046EC" w14:textId="77777777" w:rsidR="008A121E" w:rsidRPr="00AB31C7" w:rsidRDefault="008A121E" w:rsidP="00747076">
            <w:pPr>
              <w:pStyle w:val="Tabletext8pt"/>
            </w:pPr>
            <w:r w:rsidRPr="00AB31C7">
              <w:t>Limiters/ Expanders</w:t>
            </w:r>
          </w:p>
        </w:tc>
        <w:tc>
          <w:tcPr>
            <w:tcW w:w="1376" w:type="dxa"/>
            <w:hideMark/>
          </w:tcPr>
          <w:p w14:paraId="478DB71B" w14:textId="496AC64F" w:rsidR="008A121E" w:rsidRPr="00AB31C7" w:rsidRDefault="008A121E" w:rsidP="00747076">
            <w:pPr>
              <w:pStyle w:val="Tabletext8pt"/>
            </w:pPr>
            <w:r w:rsidRPr="00AB31C7">
              <w:t>Results</w:t>
            </w:r>
            <w:r w:rsidR="00274E64">
              <w:t xml:space="preserve"> </w:t>
            </w:r>
            <w:r w:rsidR="00274E64" w:rsidRPr="006C66D9">
              <w:rPr>
                <w:vertAlign w:val="superscript"/>
              </w:rPr>
              <w:t>a</w:t>
            </w:r>
          </w:p>
        </w:tc>
      </w:tr>
      <w:tr w:rsidR="008A121E" w:rsidRPr="00AB31C7" w14:paraId="15D605ED"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4B52DEB5" w14:textId="77777777" w:rsidR="008A121E" w:rsidRPr="00AB31C7" w:rsidRDefault="008A121E" w:rsidP="00747076">
            <w:pPr>
              <w:pStyle w:val="Tabletext8pt"/>
            </w:pPr>
            <w:r w:rsidRPr="00AB31C7">
              <w:t>1</w:t>
            </w:r>
          </w:p>
        </w:tc>
        <w:tc>
          <w:tcPr>
            <w:tcW w:w="1865" w:type="dxa"/>
          </w:tcPr>
          <w:p w14:paraId="45369EEB" w14:textId="77777777" w:rsidR="008A121E" w:rsidRPr="00AB31C7" w:rsidRDefault="008A121E" w:rsidP="00747076">
            <w:pPr>
              <w:pStyle w:val="Tabletext9pt"/>
            </w:pPr>
          </w:p>
        </w:tc>
        <w:tc>
          <w:tcPr>
            <w:tcW w:w="4248" w:type="dxa"/>
            <w:hideMark/>
          </w:tcPr>
          <w:p w14:paraId="5B7B7D0E" w14:textId="77777777" w:rsidR="008A121E" w:rsidRPr="00AB31C7" w:rsidRDefault="008A121E" w:rsidP="00747076">
            <w:pPr>
              <w:pStyle w:val="Tabletext8pt"/>
            </w:pPr>
            <w:r w:rsidRPr="00AB31C7">
              <w:t>Shiatsu </w:t>
            </w:r>
          </w:p>
        </w:tc>
        <w:tc>
          <w:tcPr>
            <w:tcW w:w="1843" w:type="dxa"/>
            <w:vMerge w:val="restart"/>
          </w:tcPr>
          <w:p w14:paraId="5DC6F6E7" w14:textId="77777777" w:rsidR="008A121E" w:rsidRPr="00AB31C7" w:rsidRDefault="008A121E" w:rsidP="00747076">
            <w:pPr>
              <w:pStyle w:val="Tabletext8pt"/>
            </w:pPr>
            <w:r w:rsidRPr="00AB31C7">
              <w:t>Title, abstract, subject</w:t>
            </w:r>
          </w:p>
        </w:tc>
        <w:tc>
          <w:tcPr>
            <w:tcW w:w="1376" w:type="dxa"/>
            <w:hideMark/>
          </w:tcPr>
          <w:p w14:paraId="34FAD54F" w14:textId="77777777" w:rsidR="008A121E" w:rsidRPr="00AB31C7" w:rsidRDefault="008A121E" w:rsidP="00747076">
            <w:pPr>
              <w:pStyle w:val="Tabletext8pt"/>
            </w:pPr>
            <w:r w:rsidRPr="00AB31C7">
              <w:t> </w:t>
            </w:r>
          </w:p>
        </w:tc>
      </w:tr>
      <w:tr w:rsidR="008A121E" w:rsidRPr="00AB31C7" w14:paraId="4B1C86DB"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4EAE20D9" w14:textId="77777777" w:rsidR="008A121E" w:rsidRPr="00AB31C7" w:rsidRDefault="008A121E" w:rsidP="00747076">
            <w:pPr>
              <w:pStyle w:val="Tabletext8pt"/>
            </w:pPr>
            <w:r w:rsidRPr="00AB31C7">
              <w:t>2</w:t>
            </w:r>
          </w:p>
        </w:tc>
        <w:tc>
          <w:tcPr>
            <w:tcW w:w="1865" w:type="dxa"/>
          </w:tcPr>
          <w:p w14:paraId="092F172D" w14:textId="77777777" w:rsidR="008A121E" w:rsidRPr="00AB31C7" w:rsidRDefault="008A121E" w:rsidP="00747076">
            <w:pPr>
              <w:pStyle w:val="Tabletext8pt"/>
            </w:pPr>
            <w:r w:rsidRPr="00AB31C7">
              <w:t>OR</w:t>
            </w:r>
          </w:p>
        </w:tc>
        <w:tc>
          <w:tcPr>
            <w:tcW w:w="4248" w:type="dxa"/>
            <w:hideMark/>
          </w:tcPr>
          <w:p w14:paraId="6E98D3DD" w14:textId="77777777" w:rsidR="008A121E" w:rsidRPr="00AB31C7" w:rsidRDefault="008A121E" w:rsidP="00747076">
            <w:pPr>
              <w:pStyle w:val="Tabletext8pt"/>
            </w:pPr>
            <w:r w:rsidRPr="00AB31C7">
              <w:t>Japanese massage </w:t>
            </w:r>
          </w:p>
        </w:tc>
        <w:tc>
          <w:tcPr>
            <w:tcW w:w="1843" w:type="dxa"/>
            <w:vMerge/>
          </w:tcPr>
          <w:p w14:paraId="7804C02A" w14:textId="77777777" w:rsidR="008A121E" w:rsidRPr="00AB31C7" w:rsidRDefault="008A121E" w:rsidP="00747076">
            <w:pPr>
              <w:pStyle w:val="Tabletext9pt"/>
            </w:pPr>
          </w:p>
        </w:tc>
        <w:tc>
          <w:tcPr>
            <w:tcW w:w="1376" w:type="dxa"/>
            <w:hideMark/>
          </w:tcPr>
          <w:p w14:paraId="694D0743" w14:textId="77777777" w:rsidR="008A121E" w:rsidRPr="00AB31C7" w:rsidRDefault="008A121E" w:rsidP="00747076">
            <w:pPr>
              <w:pStyle w:val="Tabletext8pt"/>
            </w:pPr>
            <w:r w:rsidRPr="00AB31C7">
              <w:t> </w:t>
            </w:r>
          </w:p>
        </w:tc>
      </w:tr>
      <w:tr w:rsidR="008A121E" w:rsidRPr="00AB31C7" w14:paraId="7472748B"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206E6085" w14:textId="77777777" w:rsidR="008A121E" w:rsidRPr="00AB31C7" w:rsidRDefault="008A121E" w:rsidP="00747076">
            <w:pPr>
              <w:pStyle w:val="Tabletext8pt"/>
            </w:pPr>
            <w:r w:rsidRPr="00AB31C7">
              <w:t>3</w:t>
            </w:r>
          </w:p>
        </w:tc>
        <w:tc>
          <w:tcPr>
            <w:tcW w:w="1865" w:type="dxa"/>
          </w:tcPr>
          <w:p w14:paraId="45798371" w14:textId="77777777" w:rsidR="008A121E" w:rsidRPr="00AB31C7" w:rsidRDefault="008A121E" w:rsidP="00747076">
            <w:pPr>
              <w:pStyle w:val="Tabletext8pt"/>
            </w:pPr>
            <w:r w:rsidRPr="00AB31C7">
              <w:t>OR</w:t>
            </w:r>
          </w:p>
        </w:tc>
        <w:tc>
          <w:tcPr>
            <w:tcW w:w="4248" w:type="dxa"/>
            <w:hideMark/>
          </w:tcPr>
          <w:p w14:paraId="61B45792" w14:textId="77777777" w:rsidR="008A121E" w:rsidRPr="00AB31C7" w:rsidRDefault="008A121E" w:rsidP="00747076">
            <w:pPr>
              <w:pStyle w:val="Tabletext8pt"/>
            </w:pPr>
            <w:r w:rsidRPr="00AB31C7">
              <w:t>Chih Ya </w:t>
            </w:r>
          </w:p>
        </w:tc>
        <w:tc>
          <w:tcPr>
            <w:tcW w:w="1843" w:type="dxa"/>
            <w:vMerge/>
          </w:tcPr>
          <w:p w14:paraId="5E906DDB" w14:textId="77777777" w:rsidR="008A121E" w:rsidRPr="00AB31C7" w:rsidRDefault="008A121E" w:rsidP="00747076">
            <w:pPr>
              <w:pStyle w:val="Tabletext9pt"/>
            </w:pPr>
          </w:p>
        </w:tc>
        <w:tc>
          <w:tcPr>
            <w:tcW w:w="1376" w:type="dxa"/>
            <w:hideMark/>
          </w:tcPr>
          <w:p w14:paraId="65D34106" w14:textId="77777777" w:rsidR="008A121E" w:rsidRPr="00AB31C7" w:rsidRDefault="008A121E" w:rsidP="00747076">
            <w:pPr>
              <w:pStyle w:val="Tabletext8pt"/>
            </w:pPr>
            <w:r w:rsidRPr="00AB31C7">
              <w:t> </w:t>
            </w:r>
          </w:p>
        </w:tc>
      </w:tr>
      <w:tr w:rsidR="008A121E" w:rsidRPr="00AB31C7" w14:paraId="1A2BB22B"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65EDF1E1" w14:textId="77777777" w:rsidR="008A121E" w:rsidRPr="00AB31C7" w:rsidRDefault="008A121E" w:rsidP="00747076">
            <w:pPr>
              <w:pStyle w:val="Tabletext8pt"/>
            </w:pPr>
            <w:r w:rsidRPr="00AB31C7">
              <w:t>4</w:t>
            </w:r>
          </w:p>
        </w:tc>
        <w:tc>
          <w:tcPr>
            <w:tcW w:w="1865" w:type="dxa"/>
          </w:tcPr>
          <w:p w14:paraId="74652877" w14:textId="77777777" w:rsidR="008A121E" w:rsidRPr="00AB31C7" w:rsidRDefault="008A121E" w:rsidP="00747076">
            <w:pPr>
              <w:pStyle w:val="Tabletext8pt"/>
            </w:pPr>
            <w:r w:rsidRPr="00AB31C7">
              <w:t>OR</w:t>
            </w:r>
          </w:p>
        </w:tc>
        <w:tc>
          <w:tcPr>
            <w:tcW w:w="4248" w:type="dxa"/>
            <w:hideMark/>
          </w:tcPr>
          <w:p w14:paraId="67CE545D" w14:textId="77777777" w:rsidR="008A121E" w:rsidRPr="00AB31C7" w:rsidRDefault="008A121E" w:rsidP="00747076">
            <w:pPr>
              <w:pStyle w:val="Tabletext8pt"/>
            </w:pPr>
            <w:r w:rsidRPr="00AB31C7">
              <w:t>Zhi Ya </w:t>
            </w:r>
          </w:p>
        </w:tc>
        <w:tc>
          <w:tcPr>
            <w:tcW w:w="1843" w:type="dxa"/>
            <w:vMerge/>
          </w:tcPr>
          <w:p w14:paraId="71876CCB" w14:textId="77777777" w:rsidR="008A121E" w:rsidRPr="00AB31C7" w:rsidRDefault="008A121E" w:rsidP="00747076">
            <w:pPr>
              <w:pStyle w:val="Tabletext9pt"/>
            </w:pPr>
          </w:p>
        </w:tc>
        <w:tc>
          <w:tcPr>
            <w:tcW w:w="1376" w:type="dxa"/>
            <w:hideMark/>
          </w:tcPr>
          <w:p w14:paraId="73658EFF" w14:textId="77777777" w:rsidR="008A121E" w:rsidRPr="00AB31C7" w:rsidRDefault="008A121E" w:rsidP="00747076">
            <w:pPr>
              <w:pStyle w:val="Tabletext8pt"/>
            </w:pPr>
            <w:r w:rsidRPr="00AB31C7">
              <w:t> </w:t>
            </w:r>
          </w:p>
        </w:tc>
      </w:tr>
      <w:tr w:rsidR="008A121E" w:rsidRPr="00AB31C7" w14:paraId="2FC6C52A"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195ED3E5" w14:textId="77777777" w:rsidR="008A121E" w:rsidRPr="00AB31C7" w:rsidRDefault="008A121E" w:rsidP="00747076">
            <w:pPr>
              <w:pStyle w:val="Tabletext8pt"/>
            </w:pPr>
            <w:r w:rsidRPr="00AB31C7">
              <w:t>5</w:t>
            </w:r>
          </w:p>
        </w:tc>
        <w:tc>
          <w:tcPr>
            <w:tcW w:w="1865" w:type="dxa"/>
          </w:tcPr>
          <w:p w14:paraId="65F3BB7A" w14:textId="77777777" w:rsidR="008A121E" w:rsidRPr="00AB31C7" w:rsidRDefault="008A121E" w:rsidP="00747076">
            <w:pPr>
              <w:pStyle w:val="Tabletext8pt"/>
            </w:pPr>
            <w:r w:rsidRPr="00AB31C7">
              <w:t>OR</w:t>
            </w:r>
          </w:p>
        </w:tc>
        <w:tc>
          <w:tcPr>
            <w:tcW w:w="4248" w:type="dxa"/>
            <w:hideMark/>
          </w:tcPr>
          <w:p w14:paraId="526C1581" w14:textId="77777777" w:rsidR="008A121E" w:rsidRPr="00AB31C7" w:rsidRDefault="008A121E" w:rsidP="00747076">
            <w:pPr>
              <w:pStyle w:val="Tabletext8pt"/>
            </w:pPr>
            <w:r w:rsidRPr="00AB31C7">
              <w:t>Shiat?u </w:t>
            </w:r>
          </w:p>
        </w:tc>
        <w:tc>
          <w:tcPr>
            <w:tcW w:w="1843" w:type="dxa"/>
            <w:vMerge/>
          </w:tcPr>
          <w:p w14:paraId="1781DC11" w14:textId="77777777" w:rsidR="008A121E" w:rsidRPr="00AB31C7" w:rsidRDefault="008A121E" w:rsidP="00747076">
            <w:pPr>
              <w:pStyle w:val="Tabletext9pt"/>
            </w:pPr>
          </w:p>
        </w:tc>
        <w:tc>
          <w:tcPr>
            <w:tcW w:w="1376" w:type="dxa"/>
            <w:hideMark/>
          </w:tcPr>
          <w:p w14:paraId="6BE448B9" w14:textId="77777777" w:rsidR="008A121E" w:rsidRPr="00AB31C7" w:rsidRDefault="008A121E" w:rsidP="00747076">
            <w:pPr>
              <w:pStyle w:val="Tabletext8pt"/>
            </w:pPr>
            <w:r w:rsidRPr="00AB31C7">
              <w:t> </w:t>
            </w:r>
          </w:p>
        </w:tc>
      </w:tr>
      <w:tr w:rsidR="008A121E" w:rsidRPr="00AB31C7" w14:paraId="0E39FFCA"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77869BB8" w14:textId="77777777" w:rsidR="008A121E" w:rsidRPr="00AB31C7" w:rsidRDefault="008A121E" w:rsidP="00747076">
            <w:pPr>
              <w:pStyle w:val="Tabletext8pt"/>
            </w:pPr>
            <w:r w:rsidRPr="00AB31C7">
              <w:t>6</w:t>
            </w:r>
          </w:p>
        </w:tc>
        <w:tc>
          <w:tcPr>
            <w:tcW w:w="1865" w:type="dxa"/>
          </w:tcPr>
          <w:p w14:paraId="0210DC48" w14:textId="77777777" w:rsidR="008A121E" w:rsidRPr="00AB31C7" w:rsidRDefault="008A121E" w:rsidP="00747076">
            <w:pPr>
              <w:pStyle w:val="Tabletext8pt"/>
            </w:pPr>
            <w:r w:rsidRPr="00AB31C7">
              <w:t>OR</w:t>
            </w:r>
          </w:p>
        </w:tc>
        <w:tc>
          <w:tcPr>
            <w:tcW w:w="4248" w:type="dxa"/>
            <w:hideMark/>
          </w:tcPr>
          <w:p w14:paraId="5BDF6223" w14:textId="77777777" w:rsidR="008A121E" w:rsidRPr="00AB31C7" w:rsidRDefault="008A121E" w:rsidP="00747076">
            <w:pPr>
              <w:pStyle w:val="Tabletext8pt"/>
            </w:pPr>
            <w:r w:rsidRPr="00AB31C7">
              <w:t>Shiatsu </w:t>
            </w:r>
          </w:p>
        </w:tc>
        <w:tc>
          <w:tcPr>
            <w:tcW w:w="1843" w:type="dxa"/>
            <w:vMerge/>
          </w:tcPr>
          <w:p w14:paraId="23C4CA76" w14:textId="77777777" w:rsidR="008A121E" w:rsidRPr="00AB31C7" w:rsidRDefault="008A121E" w:rsidP="00747076">
            <w:pPr>
              <w:pStyle w:val="Tabletext9pt"/>
            </w:pPr>
          </w:p>
        </w:tc>
        <w:tc>
          <w:tcPr>
            <w:tcW w:w="1376" w:type="dxa"/>
            <w:hideMark/>
          </w:tcPr>
          <w:p w14:paraId="4F97D101" w14:textId="77777777" w:rsidR="008A121E" w:rsidRPr="00AB31C7" w:rsidRDefault="008A121E" w:rsidP="00747076">
            <w:pPr>
              <w:pStyle w:val="Tabletext8pt"/>
            </w:pPr>
            <w:r w:rsidRPr="00AB31C7">
              <w:t> </w:t>
            </w:r>
          </w:p>
        </w:tc>
      </w:tr>
      <w:tr w:rsidR="008A121E" w:rsidRPr="00AB31C7" w14:paraId="0853AFA3"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6216957D" w14:textId="77777777" w:rsidR="008A121E" w:rsidRPr="00AB31C7" w:rsidRDefault="008A121E" w:rsidP="00747076">
            <w:pPr>
              <w:pStyle w:val="Tabletext8pt"/>
            </w:pPr>
            <w:r w:rsidRPr="00AB31C7">
              <w:t>7</w:t>
            </w:r>
          </w:p>
        </w:tc>
        <w:tc>
          <w:tcPr>
            <w:tcW w:w="1865" w:type="dxa"/>
          </w:tcPr>
          <w:p w14:paraId="1771C397" w14:textId="77777777" w:rsidR="008A121E" w:rsidRPr="00AB31C7" w:rsidRDefault="008A121E" w:rsidP="00747076">
            <w:pPr>
              <w:pStyle w:val="Tabletext8pt"/>
            </w:pPr>
            <w:r w:rsidRPr="00AB31C7">
              <w:t>OR</w:t>
            </w:r>
          </w:p>
        </w:tc>
        <w:tc>
          <w:tcPr>
            <w:tcW w:w="4248" w:type="dxa"/>
            <w:hideMark/>
          </w:tcPr>
          <w:p w14:paraId="02692FE8" w14:textId="77777777" w:rsidR="008A121E" w:rsidRPr="00AB31C7" w:rsidRDefault="008A121E" w:rsidP="00747076">
            <w:pPr>
              <w:pStyle w:val="Tabletext8pt"/>
            </w:pPr>
            <w:r w:rsidRPr="00AB31C7">
              <w:t>shiatzu </w:t>
            </w:r>
          </w:p>
        </w:tc>
        <w:tc>
          <w:tcPr>
            <w:tcW w:w="1843" w:type="dxa"/>
            <w:vMerge/>
          </w:tcPr>
          <w:p w14:paraId="185F85AA" w14:textId="77777777" w:rsidR="008A121E" w:rsidRPr="00AB31C7" w:rsidRDefault="008A121E" w:rsidP="00747076">
            <w:pPr>
              <w:pStyle w:val="Tabletext9pt"/>
            </w:pPr>
          </w:p>
        </w:tc>
        <w:tc>
          <w:tcPr>
            <w:tcW w:w="1376" w:type="dxa"/>
            <w:hideMark/>
          </w:tcPr>
          <w:p w14:paraId="23978EF2" w14:textId="77777777" w:rsidR="008A121E" w:rsidRPr="00AB31C7" w:rsidRDefault="008A121E" w:rsidP="00747076">
            <w:pPr>
              <w:pStyle w:val="Tabletext8pt"/>
            </w:pPr>
            <w:r w:rsidRPr="00AB31C7">
              <w:t> </w:t>
            </w:r>
          </w:p>
        </w:tc>
      </w:tr>
      <w:tr w:rsidR="008A121E" w:rsidRPr="00AB31C7" w14:paraId="3BDC1D99"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0D85ABE7" w14:textId="77777777" w:rsidR="008A121E" w:rsidRPr="00AB31C7" w:rsidRDefault="008A121E" w:rsidP="00747076">
            <w:pPr>
              <w:pStyle w:val="Tabletext8pt"/>
            </w:pPr>
            <w:r w:rsidRPr="00AB31C7">
              <w:t>8</w:t>
            </w:r>
          </w:p>
        </w:tc>
        <w:tc>
          <w:tcPr>
            <w:tcW w:w="1865" w:type="dxa"/>
          </w:tcPr>
          <w:p w14:paraId="5C206C6C" w14:textId="77777777" w:rsidR="008A121E" w:rsidRPr="00AB31C7" w:rsidRDefault="008A121E" w:rsidP="00747076">
            <w:pPr>
              <w:pStyle w:val="Tabletext8pt"/>
            </w:pPr>
            <w:r w:rsidRPr="00AB31C7">
              <w:t>OR</w:t>
            </w:r>
          </w:p>
        </w:tc>
        <w:tc>
          <w:tcPr>
            <w:tcW w:w="4248" w:type="dxa"/>
            <w:hideMark/>
          </w:tcPr>
          <w:p w14:paraId="62EC4B37" w14:textId="77777777" w:rsidR="008A121E" w:rsidRPr="00AB31C7" w:rsidRDefault="008A121E" w:rsidP="00747076">
            <w:pPr>
              <w:pStyle w:val="Tabletext8pt"/>
            </w:pPr>
            <w:r w:rsidRPr="00AB31C7">
              <w:t>anma </w:t>
            </w:r>
          </w:p>
        </w:tc>
        <w:tc>
          <w:tcPr>
            <w:tcW w:w="1843" w:type="dxa"/>
            <w:vMerge/>
          </w:tcPr>
          <w:p w14:paraId="1E0E70F9" w14:textId="77777777" w:rsidR="008A121E" w:rsidRPr="00AB31C7" w:rsidRDefault="008A121E" w:rsidP="00747076">
            <w:pPr>
              <w:pStyle w:val="Tabletext9pt"/>
            </w:pPr>
          </w:p>
        </w:tc>
        <w:tc>
          <w:tcPr>
            <w:tcW w:w="1376" w:type="dxa"/>
            <w:hideMark/>
          </w:tcPr>
          <w:p w14:paraId="2B10BAD4" w14:textId="77777777" w:rsidR="008A121E" w:rsidRPr="00AB31C7" w:rsidRDefault="008A121E" w:rsidP="00747076">
            <w:pPr>
              <w:pStyle w:val="Tabletext8pt"/>
            </w:pPr>
            <w:r w:rsidRPr="00AB31C7">
              <w:t> </w:t>
            </w:r>
          </w:p>
        </w:tc>
      </w:tr>
      <w:tr w:rsidR="008A121E" w:rsidRPr="00AB31C7" w14:paraId="303E3FD5"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06685479" w14:textId="77777777" w:rsidR="008A121E" w:rsidRPr="00AB31C7" w:rsidRDefault="008A121E" w:rsidP="00747076">
            <w:pPr>
              <w:pStyle w:val="Tabletext8pt"/>
            </w:pPr>
            <w:r w:rsidRPr="00AB31C7">
              <w:t>9</w:t>
            </w:r>
          </w:p>
        </w:tc>
        <w:tc>
          <w:tcPr>
            <w:tcW w:w="1865" w:type="dxa"/>
          </w:tcPr>
          <w:p w14:paraId="6B7D49EC" w14:textId="77777777" w:rsidR="008A121E" w:rsidRPr="00AB31C7" w:rsidRDefault="008A121E" w:rsidP="00747076">
            <w:pPr>
              <w:pStyle w:val="Tabletext8pt"/>
            </w:pPr>
            <w:r w:rsidRPr="00AB31C7">
              <w:t>OR</w:t>
            </w:r>
          </w:p>
        </w:tc>
        <w:tc>
          <w:tcPr>
            <w:tcW w:w="4248" w:type="dxa"/>
            <w:hideMark/>
          </w:tcPr>
          <w:p w14:paraId="4089C3C4" w14:textId="77777777" w:rsidR="008A121E" w:rsidRPr="00AB31C7" w:rsidRDefault="008A121E" w:rsidP="00747076">
            <w:pPr>
              <w:pStyle w:val="Tabletext8pt"/>
            </w:pPr>
            <w:r w:rsidRPr="00AB31C7">
              <w:t>amna </w:t>
            </w:r>
          </w:p>
        </w:tc>
        <w:tc>
          <w:tcPr>
            <w:tcW w:w="1843" w:type="dxa"/>
            <w:vMerge/>
          </w:tcPr>
          <w:p w14:paraId="002818BD" w14:textId="77777777" w:rsidR="008A121E" w:rsidRPr="00AB31C7" w:rsidRDefault="008A121E" w:rsidP="00747076">
            <w:pPr>
              <w:pStyle w:val="Tabletext9pt"/>
            </w:pPr>
          </w:p>
        </w:tc>
        <w:tc>
          <w:tcPr>
            <w:tcW w:w="1376" w:type="dxa"/>
            <w:hideMark/>
          </w:tcPr>
          <w:p w14:paraId="1D49B8AB" w14:textId="77777777" w:rsidR="008A121E" w:rsidRPr="00AB31C7" w:rsidRDefault="008A121E" w:rsidP="00747076">
            <w:pPr>
              <w:pStyle w:val="Tabletext8pt"/>
            </w:pPr>
            <w:r w:rsidRPr="00AB31C7">
              <w:t> </w:t>
            </w:r>
          </w:p>
        </w:tc>
      </w:tr>
      <w:tr w:rsidR="008A121E" w:rsidRPr="00AB31C7" w14:paraId="70F045B5"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5F2389B8" w14:textId="77777777" w:rsidR="008A121E" w:rsidRPr="00AB31C7" w:rsidRDefault="008A121E" w:rsidP="00747076">
            <w:pPr>
              <w:pStyle w:val="Tabletext8pt"/>
            </w:pPr>
            <w:r w:rsidRPr="00AB31C7">
              <w:t>10</w:t>
            </w:r>
          </w:p>
        </w:tc>
        <w:tc>
          <w:tcPr>
            <w:tcW w:w="1865" w:type="dxa"/>
          </w:tcPr>
          <w:p w14:paraId="716752A6" w14:textId="77777777" w:rsidR="008A121E" w:rsidRPr="00AB31C7" w:rsidRDefault="008A121E" w:rsidP="00747076">
            <w:pPr>
              <w:pStyle w:val="Tabletext8pt"/>
            </w:pPr>
            <w:r w:rsidRPr="00AB31C7">
              <w:t>OR</w:t>
            </w:r>
          </w:p>
        </w:tc>
        <w:tc>
          <w:tcPr>
            <w:tcW w:w="4248" w:type="dxa"/>
            <w:hideMark/>
          </w:tcPr>
          <w:p w14:paraId="23DA9F58" w14:textId="77777777" w:rsidR="008A121E" w:rsidRPr="00AB31C7" w:rsidRDefault="008A121E" w:rsidP="00747076">
            <w:pPr>
              <w:pStyle w:val="Tabletext8pt"/>
            </w:pPr>
            <w:r w:rsidRPr="00AB31C7">
              <w:t>amma </w:t>
            </w:r>
          </w:p>
        </w:tc>
        <w:tc>
          <w:tcPr>
            <w:tcW w:w="1843" w:type="dxa"/>
            <w:vMerge/>
          </w:tcPr>
          <w:p w14:paraId="151FC252" w14:textId="77777777" w:rsidR="008A121E" w:rsidRPr="00AB31C7" w:rsidRDefault="008A121E" w:rsidP="00747076">
            <w:pPr>
              <w:pStyle w:val="Tabletext9pt"/>
            </w:pPr>
          </w:p>
        </w:tc>
        <w:tc>
          <w:tcPr>
            <w:tcW w:w="1376" w:type="dxa"/>
            <w:hideMark/>
          </w:tcPr>
          <w:p w14:paraId="7E6E84F9" w14:textId="77777777" w:rsidR="008A121E" w:rsidRPr="00AB31C7" w:rsidRDefault="008A121E" w:rsidP="00747076">
            <w:pPr>
              <w:pStyle w:val="Tabletext8pt"/>
            </w:pPr>
            <w:r w:rsidRPr="00AB31C7">
              <w:t> </w:t>
            </w:r>
          </w:p>
        </w:tc>
      </w:tr>
      <w:tr w:rsidR="008A121E" w:rsidRPr="00AB31C7" w14:paraId="4D09A930"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4CAF1755" w14:textId="77777777" w:rsidR="008A121E" w:rsidRPr="00AB31C7" w:rsidRDefault="008A121E" w:rsidP="00747076">
            <w:pPr>
              <w:pStyle w:val="Tabletext8pt"/>
            </w:pPr>
            <w:r w:rsidRPr="00AB31C7">
              <w:t>11</w:t>
            </w:r>
          </w:p>
        </w:tc>
        <w:tc>
          <w:tcPr>
            <w:tcW w:w="1865" w:type="dxa"/>
          </w:tcPr>
          <w:p w14:paraId="741EE4FA" w14:textId="77777777" w:rsidR="008A121E" w:rsidRPr="00AB31C7" w:rsidRDefault="008A121E" w:rsidP="00747076">
            <w:pPr>
              <w:pStyle w:val="Tabletext8pt"/>
            </w:pPr>
            <w:r w:rsidRPr="00AB31C7">
              <w:t>OR</w:t>
            </w:r>
          </w:p>
        </w:tc>
        <w:tc>
          <w:tcPr>
            <w:tcW w:w="4248" w:type="dxa"/>
            <w:hideMark/>
          </w:tcPr>
          <w:p w14:paraId="60434780" w14:textId="77777777" w:rsidR="008A121E" w:rsidRPr="00AB31C7" w:rsidRDefault="008A121E" w:rsidP="00747076">
            <w:pPr>
              <w:pStyle w:val="Tabletext8pt"/>
            </w:pPr>
            <w:r w:rsidRPr="00AB31C7">
              <w:t>gua gon </w:t>
            </w:r>
          </w:p>
        </w:tc>
        <w:tc>
          <w:tcPr>
            <w:tcW w:w="1843" w:type="dxa"/>
            <w:vMerge/>
          </w:tcPr>
          <w:p w14:paraId="101ADCEF" w14:textId="77777777" w:rsidR="008A121E" w:rsidRPr="00AB31C7" w:rsidRDefault="008A121E" w:rsidP="00747076">
            <w:pPr>
              <w:pStyle w:val="Tabletext9pt"/>
            </w:pPr>
          </w:p>
        </w:tc>
        <w:tc>
          <w:tcPr>
            <w:tcW w:w="1376" w:type="dxa"/>
            <w:hideMark/>
          </w:tcPr>
          <w:p w14:paraId="719A71B9" w14:textId="77777777" w:rsidR="008A121E" w:rsidRPr="00AB31C7" w:rsidRDefault="008A121E" w:rsidP="00747076">
            <w:pPr>
              <w:pStyle w:val="Tabletext8pt"/>
            </w:pPr>
            <w:r w:rsidRPr="00AB31C7">
              <w:t> </w:t>
            </w:r>
          </w:p>
        </w:tc>
      </w:tr>
      <w:tr w:rsidR="008A121E" w:rsidRPr="00AB31C7" w14:paraId="2A533F2B"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06AC6E55" w14:textId="77777777" w:rsidR="008A121E" w:rsidRPr="00AB31C7" w:rsidRDefault="008A121E" w:rsidP="00747076">
            <w:pPr>
              <w:pStyle w:val="Tabletext8pt"/>
            </w:pPr>
            <w:r w:rsidRPr="00AB31C7">
              <w:t>12</w:t>
            </w:r>
          </w:p>
        </w:tc>
        <w:tc>
          <w:tcPr>
            <w:tcW w:w="1865" w:type="dxa"/>
          </w:tcPr>
          <w:p w14:paraId="201168D4" w14:textId="77777777" w:rsidR="008A121E" w:rsidRPr="00AB31C7" w:rsidRDefault="008A121E" w:rsidP="00747076">
            <w:pPr>
              <w:pStyle w:val="Tabletext8pt"/>
            </w:pPr>
            <w:r w:rsidRPr="00AB31C7">
              <w:t>OR</w:t>
            </w:r>
          </w:p>
        </w:tc>
        <w:tc>
          <w:tcPr>
            <w:tcW w:w="4248" w:type="dxa"/>
            <w:hideMark/>
          </w:tcPr>
          <w:p w14:paraId="56EF5E76" w14:textId="77777777" w:rsidR="008A121E" w:rsidRPr="00AB31C7" w:rsidRDefault="008A121E" w:rsidP="00747076">
            <w:pPr>
              <w:pStyle w:val="Tabletext8pt"/>
            </w:pPr>
            <w:r w:rsidRPr="00AB31C7">
              <w:t>gua sha </w:t>
            </w:r>
          </w:p>
        </w:tc>
        <w:tc>
          <w:tcPr>
            <w:tcW w:w="1843" w:type="dxa"/>
            <w:vMerge/>
          </w:tcPr>
          <w:p w14:paraId="3807BFB7" w14:textId="77777777" w:rsidR="008A121E" w:rsidRPr="00AB31C7" w:rsidRDefault="008A121E" w:rsidP="00747076">
            <w:pPr>
              <w:pStyle w:val="Tabletext9pt"/>
            </w:pPr>
          </w:p>
        </w:tc>
        <w:tc>
          <w:tcPr>
            <w:tcW w:w="1376" w:type="dxa"/>
            <w:hideMark/>
          </w:tcPr>
          <w:p w14:paraId="1C52AA12" w14:textId="77777777" w:rsidR="008A121E" w:rsidRPr="00AB31C7" w:rsidRDefault="008A121E" w:rsidP="00747076">
            <w:pPr>
              <w:pStyle w:val="Tabletext8pt"/>
            </w:pPr>
            <w:r w:rsidRPr="00AB31C7">
              <w:t> </w:t>
            </w:r>
          </w:p>
        </w:tc>
      </w:tr>
      <w:tr w:rsidR="008A121E" w:rsidRPr="00AB31C7" w14:paraId="56DB8A41"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56AB2B2A" w14:textId="77777777" w:rsidR="008A121E" w:rsidRPr="00AB31C7" w:rsidRDefault="008A121E" w:rsidP="00747076">
            <w:pPr>
              <w:pStyle w:val="Tabletext8pt"/>
            </w:pPr>
            <w:r w:rsidRPr="00AB31C7">
              <w:t>13</w:t>
            </w:r>
          </w:p>
        </w:tc>
        <w:tc>
          <w:tcPr>
            <w:tcW w:w="1865" w:type="dxa"/>
          </w:tcPr>
          <w:p w14:paraId="7FA3BC3A" w14:textId="77777777" w:rsidR="008A121E" w:rsidRPr="00AB31C7" w:rsidRDefault="008A121E" w:rsidP="00747076">
            <w:pPr>
              <w:pStyle w:val="Tabletext8pt"/>
            </w:pPr>
            <w:r w:rsidRPr="00AB31C7">
              <w:t>OR</w:t>
            </w:r>
          </w:p>
        </w:tc>
        <w:tc>
          <w:tcPr>
            <w:tcW w:w="4248" w:type="dxa"/>
            <w:hideMark/>
          </w:tcPr>
          <w:p w14:paraId="4778F255" w14:textId="77777777" w:rsidR="008A121E" w:rsidRPr="00AB31C7" w:rsidRDefault="008A121E" w:rsidP="00747076">
            <w:pPr>
              <w:pStyle w:val="Tabletext8pt"/>
            </w:pPr>
            <w:r w:rsidRPr="00AB31C7">
              <w:t>(acupoint and massage) </w:t>
            </w:r>
          </w:p>
        </w:tc>
        <w:tc>
          <w:tcPr>
            <w:tcW w:w="1843" w:type="dxa"/>
            <w:vMerge/>
          </w:tcPr>
          <w:p w14:paraId="05F58B10" w14:textId="77777777" w:rsidR="008A121E" w:rsidRPr="00AB31C7" w:rsidRDefault="008A121E" w:rsidP="00747076">
            <w:pPr>
              <w:pStyle w:val="Tabletext9pt"/>
            </w:pPr>
          </w:p>
        </w:tc>
        <w:tc>
          <w:tcPr>
            <w:tcW w:w="1376" w:type="dxa"/>
            <w:hideMark/>
          </w:tcPr>
          <w:p w14:paraId="37E492AB" w14:textId="77777777" w:rsidR="008A121E" w:rsidRPr="00AB31C7" w:rsidRDefault="008A121E" w:rsidP="00747076">
            <w:pPr>
              <w:pStyle w:val="Tabletext8pt"/>
            </w:pPr>
            <w:r w:rsidRPr="00AB31C7">
              <w:t> </w:t>
            </w:r>
          </w:p>
        </w:tc>
      </w:tr>
      <w:tr w:rsidR="008A121E" w:rsidRPr="00AB31C7" w14:paraId="7C17D83D"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3F53BB2D" w14:textId="77777777" w:rsidR="008A121E" w:rsidRPr="00AB31C7" w:rsidRDefault="008A121E" w:rsidP="00747076">
            <w:pPr>
              <w:pStyle w:val="Tabletext8pt"/>
            </w:pPr>
            <w:r w:rsidRPr="00AB31C7">
              <w:t>14</w:t>
            </w:r>
          </w:p>
        </w:tc>
        <w:tc>
          <w:tcPr>
            <w:tcW w:w="1865" w:type="dxa"/>
          </w:tcPr>
          <w:p w14:paraId="0A4085D7" w14:textId="77777777" w:rsidR="008A121E" w:rsidRPr="00AB31C7" w:rsidRDefault="008A121E" w:rsidP="00747076">
            <w:pPr>
              <w:pStyle w:val="Tabletext8pt"/>
            </w:pPr>
            <w:r w:rsidRPr="00AB31C7">
              <w:t>OR</w:t>
            </w:r>
          </w:p>
        </w:tc>
        <w:tc>
          <w:tcPr>
            <w:tcW w:w="4248" w:type="dxa"/>
            <w:hideMark/>
          </w:tcPr>
          <w:p w14:paraId="685B506F" w14:textId="77777777" w:rsidR="008A121E" w:rsidRPr="00AB31C7" w:rsidRDefault="008A121E" w:rsidP="00747076">
            <w:pPr>
              <w:pStyle w:val="Tabletext8pt"/>
            </w:pPr>
            <w:r w:rsidRPr="00AB31C7">
              <w:t>(acupoint adj3 pressure)</w:t>
            </w:r>
          </w:p>
        </w:tc>
        <w:tc>
          <w:tcPr>
            <w:tcW w:w="1843" w:type="dxa"/>
            <w:vMerge/>
          </w:tcPr>
          <w:p w14:paraId="1229AF88" w14:textId="77777777" w:rsidR="008A121E" w:rsidRPr="00AB31C7" w:rsidRDefault="008A121E" w:rsidP="00747076">
            <w:pPr>
              <w:pStyle w:val="Tabletext9pt"/>
            </w:pPr>
          </w:p>
        </w:tc>
        <w:tc>
          <w:tcPr>
            <w:tcW w:w="1376" w:type="dxa"/>
            <w:hideMark/>
          </w:tcPr>
          <w:p w14:paraId="643FBBE3" w14:textId="77777777" w:rsidR="008A121E" w:rsidRPr="00AB31C7" w:rsidRDefault="008A121E" w:rsidP="00747076">
            <w:pPr>
              <w:pStyle w:val="Tabletext8pt"/>
            </w:pPr>
            <w:r w:rsidRPr="00AB31C7">
              <w:t> </w:t>
            </w:r>
          </w:p>
        </w:tc>
      </w:tr>
      <w:tr w:rsidR="008A121E" w:rsidRPr="00AB31C7" w14:paraId="00DDDF59"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39CFA820" w14:textId="77777777" w:rsidR="008A121E" w:rsidRPr="00AB31C7" w:rsidRDefault="008A121E" w:rsidP="00747076">
            <w:pPr>
              <w:pStyle w:val="Tabletext8pt"/>
            </w:pPr>
            <w:r w:rsidRPr="00AB31C7">
              <w:t>15</w:t>
            </w:r>
          </w:p>
        </w:tc>
        <w:tc>
          <w:tcPr>
            <w:tcW w:w="1865" w:type="dxa"/>
          </w:tcPr>
          <w:p w14:paraId="6E71B926" w14:textId="77777777" w:rsidR="008A121E" w:rsidRPr="00AB31C7" w:rsidRDefault="008A121E" w:rsidP="00747076">
            <w:pPr>
              <w:pStyle w:val="Tabletext8pt"/>
            </w:pPr>
            <w:r w:rsidRPr="00AB31C7">
              <w:t>OR</w:t>
            </w:r>
          </w:p>
        </w:tc>
        <w:tc>
          <w:tcPr>
            <w:tcW w:w="4248" w:type="dxa"/>
            <w:hideMark/>
          </w:tcPr>
          <w:p w14:paraId="1BD8EBBB" w14:textId="77777777" w:rsidR="008A121E" w:rsidRPr="00AB31C7" w:rsidRDefault="008A121E" w:rsidP="00747076">
            <w:pPr>
              <w:pStyle w:val="Tabletext8pt"/>
            </w:pPr>
            <w:r w:rsidRPr="00AB31C7">
              <w:t>(acupoint therap*)</w:t>
            </w:r>
          </w:p>
        </w:tc>
        <w:tc>
          <w:tcPr>
            <w:tcW w:w="1843" w:type="dxa"/>
            <w:vMerge/>
          </w:tcPr>
          <w:p w14:paraId="6BD82166" w14:textId="77777777" w:rsidR="008A121E" w:rsidRPr="00AB31C7" w:rsidRDefault="008A121E" w:rsidP="00747076">
            <w:pPr>
              <w:pStyle w:val="Tabletext9pt"/>
            </w:pPr>
          </w:p>
        </w:tc>
        <w:tc>
          <w:tcPr>
            <w:tcW w:w="1376" w:type="dxa"/>
            <w:hideMark/>
          </w:tcPr>
          <w:p w14:paraId="5D86364C" w14:textId="77777777" w:rsidR="008A121E" w:rsidRPr="00AB31C7" w:rsidRDefault="008A121E" w:rsidP="00747076">
            <w:pPr>
              <w:pStyle w:val="Tabletext8pt"/>
            </w:pPr>
            <w:r w:rsidRPr="00AB31C7">
              <w:t> </w:t>
            </w:r>
          </w:p>
        </w:tc>
      </w:tr>
      <w:tr w:rsidR="008A121E" w:rsidRPr="00AB31C7" w14:paraId="235CDD88"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5ACE15B9" w14:textId="77777777" w:rsidR="008A121E" w:rsidRPr="00AB31C7" w:rsidRDefault="008A121E" w:rsidP="00747076">
            <w:pPr>
              <w:pStyle w:val="Tabletext8pt"/>
            </w:pPr>
            <w:r w:rsidRPr="00AB31C7">
              <w:t>16</w:t>
            </w:r>
          </w:p>
        </w:tc>
        <w:tc>
          <w:tcPr>
            <w:tcW w:w="1865" w:type="dxa"/>
          </w:tcPr>
          <w:p w14:paraId="2F24437C" w14:textId="77777777" w:rsidR="008A121E" w:rsidRPr="00AB31C7" w:rsidRDefault="008A121E" w:rsidP="00747076">
            <w:pPr>
              <w:pStyle w:val="Tabletext8pt"/>
            </w:pPr>
            <w:r w:rsidRPr="00AB31C7">
              <w:t>OR</w:t>
            </w:r>
          </w:p>
        </w:tc>
        <w:tc>
          <w:tcPr>
            <w:tcW w:w="4248" w:type="dxa"/>
            <w:hideMark/>
          </w:tcPr>
          <w:p w14:paraId="1D3DB2DB" w14:textId="77777777" w:rsidR="008A121E" w:rsidRPr="00AB31C7" w:rsidRDefault="008A121E" w:rsidP="00747076">
            <w:pPr>
              <w:pStyle w:val="Tabletext8pt"/>
            </w:pPr>
            <w:r w:rsidRPr="00AB31C7">
              <w:t>(meridian* and (stretching or massage) ) </w:t>
            </w:r>
          </w:p>
        </w:tc>
        <w:tc>
          <w:tcPr>
            <w:tcW w:w="1843" w:type="dxa"/>
            <w:vMerge/>
          </w:tcPr>
          <w:p w14:paraId="630347FC" w14:textId="77777777" w:rsidR="008A121E" w:rsidRPr="00AB31C7" w:rsidRDefault="008A121E" w:rsidP="00747076">
            <w:pPr>
              <w:pStyle w:val="Tabletext9pt"/>
            </w:pPr>
          </w:p>
        </w:tc>
        <w:tc>
          <w:tcPr>
            <w:tcW w:w="1376" w:type="dxa"/>
            <w:hideMark/>
          </w:tcPr>
          <w:p w14:paraId="0FED72E1" w14:textId="77777777" w:rsidR="008A121E" w:rsidRPr="00AB31C7" w:rsidRDefault="008A121E" w:rsidP="00747076">
            <w:pPr>
              <w:pStyle w:val="Tabletext8pt"/>
            </w:pPr>
            <w:r w:rsidRPr="00AB31C7">
              <w:t> </w:t>
            </w:r>
          </w:p>
        </w:tc>
      </w:tr>
      <w:tr w:rsidR="008A121E" w:rsidRPr="00AB31C7" w14:paraId="04B2DBC4"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3CAB824C" w14:textId="77777777" w:rsidR="008A121E" w:rsidRPr="00AB31C7" w:rsidRDefault="008A121E" w:rsidP="00747076">
            <w:pPr>
              <w:pStyle w:val="Tabletext8pt"/>
            </w:pPr>
            <w:r w:rsidRPr="00AB31C7">
              <w:t>17</w:t>
            </w:r>
          </w:p>
        </w:tc>
        <w:tc>
          <w:tcPr>
            <w:tcW w:w="1865" w:type="dxa"/>
          </w:tcPr>
          <w:p w14:paraId="1AB279EC" w14:textId="77777777" w:rsidR="008A121E" w:rsidRPr="00AB31C7" w:rsidRDefault="008A121E" w:rsidP="00747076">
            <w:pPr>
              <w:pStyle w:val="Tabletext8pt"/>
            </w:pPr>
            <w:r w:rsidRPr="00AB31C7">
              <w:t>OR</w:t>
            </w:r>
          </w:p>
        </w:tc>
        <w:tc>
          <w:tcPr>
            <w:tcW w:w="4248" w:type="dxa"/>
            <w:hideMark/>
          </w:tcPr>
          <w:p w14:paraId="4BFC242E" w14:textId="77777777" w:rsidR="008A121E" w:rsidRPr="00AB31C7" w:rsidRDefault="008A121E" w:rsidP="00747076">
            <w:pPr>
              <w:pStyle w:val="Tabletext8pt"/>
            </w:pPr>
            <w:r w:rsidRPr="00AB31C7">
              <w:t>(meridian* adj3 pressure) </w:t>
            </w:r>
          </w:p>
        </w:tc>
        <w:tc>
          <w:tcPr>
            <w:tcW w:w="1843" w:type="dxa"/>
            <w:vMerge/>
          </w:tcPr>
          <w:p w14:paraId="2304E390" w14:textId="77777777" w:rsidR="008A121E" w:rsidRPr="00AB31C7" w:rsidRDefault="008A121E" w:rsidP="00747076">
            <w:pPr>
              <w:pStyle w:val="Tabletext9pt"/>
            </w:pPr>
          </w:p>
        </w:tc>
        <w:tc>
          <w:tcPr>
            <w:tcW w:w="1376" w:type="dxa"/>
            <w:hideMark/>
          </w:tcPr>
          <w:p w14:paraId="0D9ABF8A" w14:textId="77777777" w:rsidR="008A121E" w:rsidRPr="00AB31C7" w:rsidRDefault="008A121E" w:rsidP="00747076">
            <w:pPr>
              <w:pStyle w:val="Tabletext8pt"/>
            </w:pPr>
            <w:r w:rsidRPr="00AB31C7">
              <w:t> </w:t>
            </w:r>
          </w:p>
        </w:tc>
      </w:tr>
      <w:tr w:rsidR="008A121E" w:rsidRPr="00AB31C7" w14:paraId="661EEB35"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5CA59E61" w14:textId="77777777" w:rsidR="008A121E" w:rsidRPr="00AB31C7" w:rsidRDefault="008A121E" w:rsidP="00747076">
            <w:pPr>
              <w:pStyle w:val="Tabletext8pt"/>
            </w:pPr>
            <w:r w:rsidRPr="00AB31C7">
              <w:t>18</w:t>
            </w:r>
          </w:p>
        </w:tc>
        <w:tc>
          <w:tcPr>
            <w:tcW w:w="1865" w:type="dxa"/>
          </w:tcPr>
          <w:p w14:paraId="58B9E792" w14:textId="77777777" w:rsidR="008A121E" w:rsidRPr="00AB31C7" w:rsidRDefault="008A121E" w:rsidP="00747076">
            <w:pPr>
              <w:pStyle w:val="Tabletext8pt"/>
            </w:pPr>
            <w:r w:rsidRPr="00AB31C7">
              <w:t>OR</w:t>
            </w:r>
          </w:p>
        </w:tc>
        <w:tc>
          <w:tcPr>
            <w:tcW w:w="4248" w:type="dxa"/>
            <w:hideMark/>
          </w:tcPr>
          <w:p w14:paraId="6EF5C14D" w14:textId="77777777" w:rsidR="008A121E" w:rsidRPr="00AB31C7" w:rsidRDefault="008A121E" w:rsidP="00747076">
            <w:pPr>
              <w:pStyle w:val="Tabletext8pt"/>
            </w:pPr>
            <w:r w:rsidRPr="00AB31C7">
              <w:t>(meridian* adj3 manipulat*)</w:t>
            </w:r>
          </w:p>
        </w:tc>
        <w:tc>
          <w:tcPr>
            <w:tcW w:w="1843" w:type="dxa"/>
            <w:vMerge/>
          </w:tcPr>
          <w:p w14:paraId="65058B13" w14:textId="77777777" w:rsidR="008A121E" w:rsidRPr="00AB31C7" w:rsidRDefault="008A121E" w:rsidP="00747076">
            <w:pPr>
              <w:pStyle w:val="Tabletext9pt"/>
            </w:pPr>
          </w:p>
        </w:tc>
        <w:tc>
          <w:tcPr>
            <w:tcW w:w="1376" w:type="dxa"/>
            <w:hideMark/>
          </w:tcPr>
          <w:p w14:paraId="20B54B85" w14:textId="77777777" w:rsidR="008A121E" w:rsidRPr="00AB31C7" w:rsidRDefault="008A121E" w:rsidP="00747076">
            <w:pPr>
              <w:pStyle w:val="Tabletext8pt"/>
            </w:pPr>
            <w:r w:rsidRPr="00AB31C7">
              <w:t> </w:t>
            </w:r>
          </w:p>
        </w:tc>
      </w:tr>
      <w:tr w:rsidR="008A121E" w:rsidRPr="00AB31C7" w14:paraId="1D37418B" w14:textId="77777777" w:rsidTr="00026E23">
        <w:trPr>
          <w:cnfStyle w:val="000000100000" w:firstRow="0" w:lastRow="0" w:firstColumn="0" w:lastColumn="0" w:oddVBand="0" w:evenVBand="0" w:oddHBand="1" w:evenHBand="0" w:firstRowFirstColumn="0" w:firstRowLastColumn="0" w:lastRowFirstColumn="0" w:lastRowLastColumn="0"/>
        </w:trPr>
        <w:tc>
          <w:tcPr>
            <w:tcW w:w="403" w:type="dxa"/>
            <w:hideMark/>
          </w:tcPr>
          <w:p w14:paraId="4B322B71" w14:textId="77777777" w:rsidR="008A121E" w:rsidRPr="00AB31C7" w:rsidRDefault="008A121E" w:rsidP="00747076">
            <w:pPr>
              <w:pStyle w:val="Tabletext8pt"/>
            </w:pPr>
            <w:r w:rsidRPr="00AB31C7">
              <w:t>19</w:t>
            </w:r>
          </w:p>
        </w:tc>
        <w:tc>
          <w:tcPr>
            <w:tcW w:w="1865" w:type="dxa"/>
          </w:tcPr>
          <w:p w14:paraId="5EB96A10" w14:textId="77777777" w:rsidR="008A121E" w:rsidRPr="00AB31C7" w:rsidRDefault="008A121E" w:rsidP="00747076">
            <w:pPr>
              <w:pStyle w:val="Tabletext8pt"/>
            </w:pPr>
            <w:r w:rsidRPr="00AB31C7">
              <w:t>OR</w:t>
            </w:r>
          </w:p>
        </w:tc>
        <w:tc>
          <w:tcPr>
            <w:tcW w:w="4248" w:type="dxa"/>
            <w:hideMark/>
          </w:tcPr>
          <w:p w14:paraId="0A26C3C1" w14:textId="77777777" w:rsidR="008A121E" w:rsidRPr="00AB31C7" w:rsidRDefault="008A121E" w:rsidP="00747076">
            <w:pPr>
              <w:pStyle w:val="Tabletext8pt"/>
            </w:pPr>
            <w:r w:rsidRPr="00AB31C7">
              <w:t>(meridian* adj3 manipulat*) </w:t>
            </w:r>
          </w:p>
        </w:tc>
        <w:tc>
          <w:tcPr>
            <w:tcW w:w="1843" w:type="dxa"/>
            <w:vMerge/>
          </w:tcPr>
          <w:p w14:paraId="0C3071B9" w14:textId="77777777" w:rsidR="008A121E" w:rsidRPr="00AB31C7" w:rsidRDefault="008A121E" w:rsidP="00747076">
            <w:pPr>
              <w:pStyle w:val="Tabletext9pt"/>
            </w:pPr>
          </w:p>
        </w:tc>
        <w:tc>
          <w:tcPr>
            <w:tcW w:w="1376" w:type="dxa"/>
            <w:hideMark/>
          </w:tcPr>
          <w:p w14:paraId="398778EF" w14:textId="77777777" w:rsidR="008A121E" w:rsidRPr="00AB31C7" w:rsidRDefault="008A121E" w:rsidP="00747076">
            <w:pPr>
              <w:pStyle w:val="Tabletext8pt"/>
            </w:pPr>
            <w:r w:rsidRPr="00AB31C7">
              <w:t> </w:t>
            </w:r>
          </w:p>
        </w:tc>
      </w:tr>
      <w:tr w:rsidR="008A121E" w:rsidRPr="00AB31C7" w14:paraId="57160902"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hideMark/>
          </w:tcPr>
          <w:p w14:paraId="6BDA275E" w14:textId="77777777" w:rsidR="008A121E" w:rsidRPr="00AB31C7" w:rsidRDefault="008A121E" w:rsidP="00747076">
            <w:pPr>
              <w:pStyle w:val="Tabletext8pt"/>
            </w:pPr>
            <w:r w:rsidRPr="00AB31C7">
              <w:t>20</w:t>
            </w:r>
          </w:p>
        </w:tc>
        <w:tc>
          <w:tcPr>
            <w:tcW w:w="1865" w:type="dxa"/>
          </w:tcPr>
          <w:p w14:paraId="2B2531FE" w14:textId="77777777" w:rsidR="008A121E" w:rsidRPr="00AB31C7" w:rsidRDefault="008A121E" w:rsidP="00747076">
            <w:pPr>
              <w:pStyle w:val="Tabletext9pt"/>
            </w:pPr>
          </w:p>
        </w:tc>
        <w:tc>
          <w:tcPr>
            <w:tcW w:w="4248" w:type="dxa"/>
            <w:hideMark/>
          </w:tcPr>
          <w:p w14:paraId="4CFBA607" w14:textId="77777777" w:rsidR="008A121E" w:rsidRPr="00AB31C7" w:rsidRDefault="008A121E" w:rsidP="00747076">
            <w:pPr>
              <w:pStyle w:val="Tabletext8pt"/>
            </w:pPr>
            <w:r w:rsidRPr="00AB31C7">
              <w:t>#14 OR #15 OR #16 OR #17 OR #18 OR #19 </w:t>
            </w:r>
          </w:p>
        </w:tc>
        <w:tc>
          <w:tcPr>
            <w:tcW w:w="1843" w:type="dxa"/>
            <w:vMerge/>
          </w:tcPr>
          <w:p w14:paraId="6D1D42B1" w14:textId="77777777" w:rsidR="008A121E" w:rsidRPr="00AB31C7" w:rsidRDefault="008A121E" w:rsidP="00747076">
            <w:pPr>
              <w:pStyle w:val="Tabletext9pt"/>
            </w:pPr>
          </w:p>
        </w:tc>
        <w:tc>
          <w:tcPr>
            <w:tcW w:w="1376" w:type="dxa"/>
            <w:hideMark/>
          </w:tcPr>
          <w:p w14:paraId="16946C93" w14:textId="77777777" w:rsidR="008A121E" w:rsidRPr="00AB31C7" w:rsidRDefault="008A121E" w:rsidP="00747076">
            <w:pPr>
              <w:pStyle w:val="Tabletext8pt"/>
            </w:pPr>
            <w:r w:rsidRPr="00AB31C7">
              <w:t> </w:t>
            </w:r>
          </w:p>
        </w:tc>
      </w:tr>
      <w:tr w:rsidR="008A121E" w:rsidRPr="00AB31C7" w14:paraId="6E119998" w14:textId="77777777" w:rsidTr="00026E23">
        <w:trPr>
          <w:cnfStyle w:val="000000100000" w:firstRow="0" w:lastRow="0" w:firstColumn="0" w:lastColumn="0" w:oddVBand="0" w:evenVBand="0" w:oddHBand="1" w:evenHBand="0" w:firstRowFirstColumn="0" w:firstRowLastColumn="0" w:lastRowFirstColumn="0" w:lastRowLastColumn="0"/>
          <w:trHeight w:val="108"/>
        </w:trPr>
        <w:tc>
          <w:tcPr>
            <w:tcW w:w="403" w:type="dxa"/>
            <w:hideMark/>
          </w:tcPr>
          <w:p w14:paraId="0364881E" w14:textId="77777777" w:rsidR="008A121E" w:rsidRPr="00AB31C7" w:rsidRDefault="008A121E" w:rsidP="00747076">
            <w:pPr>
              <w:pStyle w:val="Tabletext8pt"/>
            </w:pPr>
            <w:r w:rsidRPr="00AB31C7">
              <w:t>21</w:t>
            </w:r>
          </w:p>
        </w:tc>
        <w:tc>
          <w:tcPr>
            <w:tcW w:w="1865" w:type="dxa"/>
          </w:tcPr>
          <w:p w14:paraId="42C69A13" w14:textId="77777777" w:rsidR="008A121E" w:rsidRPr="00AB31C7" w:rsidRDefault="008A121E" w:rsidP="00747076">
            <w:pPr>
              <w:pStyle w:val="Tabletext9pt"/>
            </w:pPr>
          </w:p>
        </w:tc>
        <w:tc>
          <w:tcPr>
            <w:tcW w:w="4248" w:type="dxa"/>
            <w:hideMark/>
          </w:tcPr>
          <w:p w14:paraId="5811A710" w14:textId="77777777" w:rsidR="008A121E" w:rsidRPr="00AB31C7" w:rsidRDefault="008A121E" w:rsidP="00747076">
            <w:pPr>
              <w:pStyle w:val="Tabletext8pt"/>
            </w:pPr>
            <w:r w:rsidRPr="00AB31C7">
              <w:t>#13 OR #20 </w:t>
            </w:r>
          </w:p>
        </w:tc>
        <w:tc>
          <w:tcPr>
            <w:tcW w:w="1843" w:type="dxa"/>
            <w:vMerge/>
          </w:tcPr>
          <w:p w14:paraId="3842FAB0" w14:textId="77777777" w:rsidR="008A121E" w:rsidRPr="00AB31C7" w:rsidRDefault="008A121E" w:rsidP="00747076">
            <w:pPr>
              <w:pStyle w:val="Tabletext9pt"/>
            </w:pPr>
          </w:p>
        </w:tc>
        <w:tc>
          <w:tcPr>
            <w:tcW w:w="1376" w:type="dxa"/>
            <w:hideMark/>
          </w:tcPr>
          <w:p w14:paraId="7C97FEA9" w14:textId="77777777" w:rsidR="008A121E" w:rsidRPr="00AB31C7" w:rsidRDefault="008A121E" w:rsidP="00747076">
            <w:pPr>
              <w:pStyle w:val="Tabletext9pt"/>
            </w:pPr>
          </w:p>
        </w:tc>
      </w:tr>
      <w:tr w:rsidR="008A121E" w:rsidRPr="00AB31C7" w14:paraId="3FDE5255" w14:textId="77777777" w:rsidTr="00026E23">
        <w:trPr>
          <w:cnfStyle w:val="000000010000" w:firstRow="0" w:lastRow="0" w:firstColumn="0" w:lastColumn="0" w:oddVBand="0" w:evenVBand="0" w:oddHBand="0" w:evenHBand="1" w:firstRowFirstColumn="0" w:firstRowLastColumn="0" w:lastRowFirstColumn="0" w:lastRowLastColumn="0"/>
        </w:trPr>
        <w:tc>
          <w:tcPr>
            <w:tcW w:w="403" w:type="dxa"/>
          </w:tcPr>
          <w:p w14:paraId="343E5454" w14:textId="77777777" w:rsidR="008A121E" w:rsidRPr="00AB31C7" w:rsidRDefault="008A121E" w:rsidP="00747076">
            <w:pPr>
              <w:pStyle w:val="Tabletext8pt"/>
            </w:pPr>
            <w:r w:rsidRPr="00AB31C7">
              <w:t>22</w:t>
            </w:r>
          </w:p>
        </w:tc>
        <w:tc>
          <w:tcPr>
            <w:tcW w:w="1865" w:type="dxa"/>
          </w:tcPr>
          <w:p w14:paraId="5635FAF3" w14:textId="77777777" w:rsidR="008A121E" w:rsidRPr="00AB31C7" w:rsidRDefault="008A121E" w:rsidP="00747076">
            <w:pPr>
              <w:pStyle w:val="Tabletext8pt"/>
            </w:pPr>
            <w:r w:rsidRPr="00AB31C7">
              <w:t>AND NOT</w:t>
            </w:r>
          </w:p>
        </w:tc>
        <w:tc>
          <w:tcPr>
            <w:tcW w:w="4248" w:type="dxa"/>
          </w:tcPr>
          <w:p w14:paraId="6FE90D59" w14:textId="77777777" w:rsidR="008A121E" w:rsidRPr="00AB31C7" w:rsidRDefault="008A121E" w:rsidP="00747076">
            <w:pPr>
              <w:pStyle w:val="Tabletext8pt"/>
            </w:pPr>
            <w:r w:rsidRPr="00AB31C7">
              <w:t>DB: ("MEDLINE”)</w:t>
            </w:r>
          </w:p>
        </w:tc>
        <w:tc>
          <w:tcPr>
            <w:tcW w:w="1843" w:type="dxa"/>
          </w:tcPr>
          <w:p w14:paraId="5AB1FDB3" w14:textId="77777777" w:rsidR="008A121E" w:rsidRPr="00AB31C7" w:rsidRDefault="008A121E" w:rsidP="00747076">
            <w:pPr>
              <w:pStyle w:val="Tabletext8pt"/>
            </w:pPr>
            <w:r w:rsidRPr="00AB31C7">
              <w:t>Unique identifier</w:t>
            </w:r>
          </w:p>
        </w:tc>
        <w:tc>
          <w:tcPr>
            <w:tcW w:w="1376" w:type="dxa"/>
          </w:tcPr>
          <w:p w14:paraId="795EAB4B" w14:textId="77777777" w:rsidR="008A121E" w:rsidRPr="00AB31C7" w:rsidRDefault="008A121E" w:rsidP="00747076">
            <w:pPr>
              <w:pStyle w:val="Tabletext8pt"/>
            </w:pPr>
            <w:r w:rsidRPr="00AB31C7">
              <w:t>178</w:t>
            </w:r>
          </w:p>
        </w:tc>
      </w:tr>
    </w:tbl>
    <w:p w14:paraId="4F096AE8" w14:textId="4A2A6D0F" w:rsidR="008A121E" w:rsidRPr="00AB31C7" w:rsidRDefault="00274E64" w:rsidP="008A121E">
      <w:pPr>
        <w:pStyle w:val="TableFigNotes18"/>
      </w:pPr>
      <w:r w:rsidRPr="006C66D9">
        <w:rPr>
          <w:vertAlign w:val="superscript"/>
        </w:rPr>
        <w:t>a</w:t>
      </w:r>
      <w:r>
        <w:t xml:space="preserve"> </w:t>
      </w:r>
      <w:r w:rsidR="008A121E" w:rsidRPr="00AB31C7">
        <w:t>Note: Only final search results are available</w:t>
      </w:r>
    </w:p>
    <w:p w14:paraId="43DA4CE8" w14:textId="2942C3F6" w:rsidR="003B1565" w:rsidRPr="00AB31C7" w:rsidRDefault="0041431E" w:rsidP="00E96DB4">
      <w:pPr>
        <w:pStyle w:val="Heading3"/>
      </w:pPr>
      <w:bookmarkStart w:id="52" w:name="_Toc135043420"/>
      <w:bookmarkStart w:id="53" w:name="_Toc159843658"/>
      <w:r>
        <w:lastRenderedPageBreak/>
        <w:t>Supplementary overview of a</w:t>
      </w:r>
      <w:r w:rsidR="003B1565" w:rsidRPr="00AB31C7">
        <w:t>cupressure</w:t>
      </w:r>
      <w:bookmarkEnd w:id="52"/>
      <w:bookmarkEnd w:id="53"/>
    </w:p>
    <w:p w14:paraId="28C52FDB" w14:textId="77777777" w:rsidR="003B1565" w:rsidRPr="00AB31C7" w:rsidRDefault="003B1565" w:rsidP="0060438B">
      <w:pPr>
        <w:pStyle w:val="Heading4"/>
      </w:pPr>
      <w:bookmarkStart w:id="54" w:name="_Toc87880402"/>
      <w:r w:rsidRPr="00AB31C7">
        <w:t>Ovid</w:t>
      </w:r>
      <w:bookmarkEnd w:id="54"/>
      <w:r w:rsidRPr="00AB31C7">
        <w:t xml:space="preserve"> </w:t>
      </w:r>
    </w:p>
    <w:p w14:paraId="2FC9BAA7" w14:textId="77777777" w:rsidR="003B1565" w:rsidRPr="00AB31C7" w:rsidRDefault="003B1565" w:rsidP="003B1565">
      <w:pPr>
        <w:pStyle w:val="BodyText"/>
      </w:pPr>
      <w:r w:rsidRPr="00AB31C7">
        <w:t xml:space="preserve">The search for systematic reviews (SR) via Ovid was conducted on 21 April 2021. </w:t>
      </w:r>
    </w:p>
    <w:p w14:paraId="690A6731" w14:textId="77777777" w:rsidR="003B1565" w:rsidRPr="00AB31C7" w:rsidRDefault="003B1565" w:rsidP="003B1565">
      <w:pPr>
        <w:pStyle w:val="BodyText"/>
      </w:pPr>
      <w:r w:rsidRPr="00AB31C7">
        <w:t xml:space="preserve">Databases searched were as follows: </w:t>
      </w:r>
    </w:p>
    <w:p w14:paraId="4F25AA6D" w14:textId="77777777" w:rsidR="003B1565" w:rsidRPr="00AB31C7" w:rsidRDefault="003B1565" w:rsidP="003B1565">
      <w:pPr>
        <w:pStyle w:val="Bullet12"/>
        <w:numPr>
          <w:ilvl w:val="0"/>
          <w:numId w:val="1"/>
        </w:numPr>
      </w:pPr>
      <w:r w:rsidRPr="00AB31C7">
        <w:t>AMED (Allied and Complementary Medicine) 1985 to April 2021</w:t>
      </w:r>
    </w:p>
    <w:p w14:paraId="7307F974" w14:textId="77777777" w:rsidR="003B1565" w:rsidRPr="00AB31C7" w:rsidRDefault="003B1565" w:rsidP="003B1565">
      <w:pPr>
        <w:pStyle w:val="Bullet12"/>
        <w:numPr>
          <w:ilvl w:val="0"/>
          <w:numId w:val="1"/>
        </w:numPr>
      </w:pPr>
      <w:r w:rsidRPr="00AB31C7">
        <w:t>Embase Classic+Embase 1947 to 2021 April 19</w:t>
      </w:r>
    </w:p>
    <w:p w14:paraId="13F9B986" w14:textId="77777777" w:rsidR="003B1565" w:rsidRPr="00AB31C7" w:rsidRDefault="003B1565" w:rsidP="003B1565">
      <w:pPr>
        <w:pStyle w:val="Bullet12"/>
        <w:numPr>
          <w:ilvl w:val="0"/>
          <w:numId w:val="1"/>
        </w:numPr>
      </w:pPr>
      <w:r w:rsidRPr="00AB31C7">
        <w:t>Ovid Emcare 1995 to 2021 Week 14 </w:t>
      </w:r>
    </w:p>
    <w:p w14:paraId="6E4F102F" w14:textId="77777777" w:rsidR="003B1565" w:rsidRPr="00AB31C7" w:rsidRDefault="003B1565" w:rsidP="003B1565">
      <w:pPr>
        <w:pStyle w:val="Bullet12"/>
        <w:numPr>
          <w:ilvl w:val="0"/>
          <w:numId w:val="1"/>
        </w:numPr>
      </w:pPr>
      <w:r w:rsidRPr="00AB31C7">
        <w:t>APA PsycINFO® 1806 to April Week 2 2021</w:t>
      </w:r>
    </w:p>
    <w:p w14:paraId="6A2CD85A" w14:textId="77777777" w:rsidR="003B1565" w:rsidRPr="00AB31C7" w:rsidRDefault="003B1565" w:rsidP="003B1565">
      <w:pPr>
        <w:pStyle w:val="Bullet12"/>
        <w:numPr>
          <w:ilvl w:val="0"/>
          <w:numId w:val="1"/>
        </w:numPr>
      </w:pPr>
      <w:r w:rsidRPr="00AB31C7">
        <w:t>Ovid MEDLINE(R) ALL 1946 to April 19, 2021</w:t>
      </w:r>
    </w:p>
    <w:p w14:paraId="5574E982" w14:textId="41882E63" w:rsidR="003B1565" w:rsidRPr="00AB31C7" w:rsidRDefault="003B1565" w:rsidP="003B1565">
      <w:pPr>
        <w:pStyle w:val="Caption"/>
      </w:pPr>
      <w:bookmarkStart w:id="55" w:name="_Toc88048970"/>
      <w:bookmarkStart w:id="56" w:name="_Toc135043471"/>
      <w:bookmarkStart w:id="57" w:name="_Toc164698253"/>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6</w:t>
      </w:r>
      <w:r w:rsidR="00FD5A7E">
        <w:fldChar w:fldCharType="end"/>
      </w:r>
      <w:r w:rsidRPr="00AB31C7">
        <w:tab/>
        <w:t>Search results: Acupressure via Ovid</w:t>
      </w:r>
      <w:bookmarkEnd w:id="55"/>
      <w:bookmarkEnd w:id="56"/>
      <w:bookmarkEnd w:id="57"/>
    </w:p>
    <w:tbl>
      <w:tblPr>
        <w:tblStyle w:val="TableGridLight"/>
        <w:tblW w:w="5000" w:type="pct"/>
        <w:tblLook w:val="04A0" w:firstRow="1" w:lastRow="0" w:firstColumn="1" w:lastColumn="0" w:noHBand="0" w:noVBand="1"/>
      </w:tblPr>
      <w:tblGrid>
        <w:gridCol w:w="441"/>
        <w:gridCol w:w="4378"/>
        <w:gridCol w:w="984"/>
        <w:gridCol w:w="984"/>
        <w:gridCol w:w="984"/>
        <w:gridCol w:w="984"/>
        <w:gridCol w:w="984"/>
      </w:tblGrid>
      <w:tr w:rsidR="003B1565" w:rsidRPr="00AB31C7" w14:paraId="2996197C" w14:textId="77777777" w:rsidTr="00747076">
        <w:trPr>
          <w:cnfStyle w:val="100000000000" w:firstRow="1" w:lastRow="0" w:firstColumn="0" w:lastColumn="0" w:oddVBand="0" w:evenVBand="0" w:oddHBand="0" w:evenHBand="0" w:firstRowFirstColumn="0" w:firstRowLastColumn="0" w:lastRowFirstColumn="0" w:lastRowLastColumn="0"/>
        </w:trPr>
        <w:tc>
          <w:tcPr>
            <w:tcW w:w="440" w:type="dxa"/>
            <w:hideMark/>
          </w:tcPr>
          <w:p w14:paraId="012F00E3" w14:textId="77777777" w:rsidR="003B1565" w:rsidRPr="00AB31C7" w:rsidRDefault="003B1565" w:rsidP="00747076">
            <w:pPr>
              <w:pStyle w:val="Tabletext8pt"/>
            </w:pPr>
            <w:r w:rsidRPr="00AB31C7">
              <w:t>#</w:t>
            </w:r>
          </w:p>
        </w:tc>
        <w:tc>
          <w:tcPr>
            <w:tcW w:w="4375" w:type="dxa"/>
            <w:hideMark/>
          </w:tcPr>
          <w:p w14:paraId="0341C415" w14:textId="77777777" w:rsidR="003B1565" w:rsidRPr="00AB31C7" w:rsidRDefault="003B1565" w:rsidP="00747076">
            <w:pPr>
              <w:pStyle w:val="Tabletext8pt"/>
            </w:pPr>
            <w:r w:rsidRPr="00AB31C7">
              <w:t>Searches</w:t>
            </w:r>
          </w:p>
        </w:tc>
        <w:tc>
          <w:tcPr>
            <w:tcW w:w="984" w:type="dxa"/>
            <w:hideMark/>
          </w:tcPr>
          <w:p w14:paraId="0D0C1547" w14:textId="77777777" w:rsidR="003B1565" w:rsidRPr="00AB31C7" w:rsidRDefault="003B1565" w:rsidP="00747076">
            <w:pPr>
              <w:pStyle w:val="Tabletext8pt"/>
            </w:pPr>
            <w:r w:rsidRPr="00AB31C7">
              <w:t>AMED</w:t>
            </w:r>
          </w:p>
        </w:tc>
        <w:tc>
          <w:tcPr>
            <w:tcW w:w="984" w:type="dxa"/>
          </w:tcPr>
          <w:p w14:paraId="2398F3E3" w14:textId="77777777" w:rsidR="003B1565" w:rsidRPr="00AB31C7" w:rsidRDefault="003B1565" w:rsidP="00747076">
            <w:pPr>
              <w:pStyle w:val="Tabletext8pt"/>
            </w:pPr>
            <w:r w:rsidRPr="00AB31C7">
              <w:t>EMBASE</w:t>
            </w:r>
          </w:p>
        </w:tc>
        <w:tc>
          <w:tcPr>
            <w:tcW w:w="984" w:type="dxa"/>
          </w:tcPr>
          <w:p w14:paraId="3DD10150" w14:textId="77777777" w:rsidR="003B1565" w:rsidRPr="00AB31C7" w:rsidRDefault="003B1565" w:rsidP="00747076">
            <w:pPr>
              <w:pStyle w:val="Tabletext8pt"/>
            </w:pPr>
            <w:r w:rsidRPr="00AB31C7">
              <w:t>Emcare</w:t>
            </w:r>
          </w:p>
        </w:tc>
        <w:tc>
          <w:tcPr>
            <w:tcW w:w="984" w:type="dxa"/>
          </w:tcPr>
          <w:p w14:paraId="162C1D20" w14:textId="77777777" w:rsidR="003B1565" w:rsidRPr="00AB31C7" w:rsidRDefault="003B1565" w:rsidP="00747076">
            <w:pPr>
              <w:pStyle w:val="Tabletext8pt"/>
            </w:pPr>
            <w:r w:rsidRPr="00AB31C7">
              <w:t>PsycINFO</w:t>
            </w:r>
          </w:p>
        </w:tc>
        <w:tc>
          <w:tcPr>
            <w:tcW w:w="984" w:type="dxa"/>
          </w:tcPr>
          <w:p w14:paraId="35661DE8" w14:textId="5A73F01F" w:rsidR="003B1565" w:rsidRPr="00AB31C7" w:rsidRDefault="003B1565" w:rsidP="00747076">
            <w:pPr>
              <w:pStyle w:val="Tabletext8pt"/>
            </w:pPr>
            <w:r w:rsidRPr="00AB31C7">
              <w:t>M</w:t>
            </w:r>
            <w:r w:rsidR="007378BE">
              <w:t>EDLINE</w:t>
            </w:r>
          </w:p>
        </w:tc>
      </w:tr>
      <w:tr w:rsidR="003B1565" w:rsidRPr="00AB31C7" w14:paraId="179D6AA0"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7E5C7978" w14:textId="77777777" w:rsidR="003B1565" w:rsidRPr="00AB31C7" w:rsidRDefault="003B1565" w:rsidP="00747076">
            <w:pPr>
              <w:pStyle w:val="Tabletext8pt"/>
            </w:pPr>
            <w:r w:rsidRPr="00AB31C7">
              <w:t>1 </w:t>
            </w:r>
          </w:p>
        </w:tc>
        <w:tc>
          <w:tcPr>
            <w:tcW w:w="4375" w:type="dxa"/>
            <w:hideMark/>
          </w:tcPr>
          <w:p w14:paraId="3CACDF1D" w14:textId="0BF09BCA" w:rsidR="003B1565" w:rsidRPr="00AB31C7" w:rsidRDefault="003B1565" w:rsidP="00747076">
            <w:pPr>
              <w:pStyle w:val="Tabletext8pt"/>
            </w:pPr>
            <w:r w:rsidRPr="00AB31C7">
              <w:t>exp meta analysis/ or meta analysis.mp. or exp systematic review/ or systematic review.mp. or pooled analysis.mp. or ((exp review/ or review.mp.) and (systemat* or pool*).mp.)</w:t>
            </w:r>
          </w:p>
        </w:tc>
        <w:tc>
          <w:tcPr>
            <w:tcW w:w="984" w:type="dxa"/>
            <w:hideMark/>
          </w:tcPr>
          <w:p w14:paraId="4EF83260" w14:textId="77777777" w:rsidR="003B1565" w:rsidRPr="00AB31C7" w:rsidRDefault="003B1565" w:rsidP="00747076">
            <w:pPr>
              <w:pStyle w:val="Tabletext8pt"/>
            </w:pPr>
            <w:r w:rsidRPr="00AB31C7">
              <w:t>6531</w:t>
            </w:r>
          </w:p>
        </w:tc>
        <w:tc>
          <w:tcPr>
            <w:tcW w:w="984" w:type="dxa"/>
          </w:tcPr>
          <w:p w14:paraId="22B17AB9" w14:textId="77777777" w:rsidR="003B1565" w:rsidRPr="00AB31C7" w:rsidRDefault="003B1565" w:rsidP="00747076">
            <w:pPr>
              <w:pStyle w:val="Tabletext8pt"/>
            </w:pPr>
            <w:r w:rsidRPr="00AB31C7">
              <w:t>618273</w:t>
            </w:r>
          </w:p>
        </w:tc>
        <w:tc>
          <w:tcPr>
            <w:tcW w:w="984" w:type="dxa"/>
          </w:tcPr>
          <w:p w14:paraId="0DBDC9A0" w14:textId="77777777" w:rsidR="003B1565" w:rsidRPr="00AB31C7" w:rsidRDefault="003B1565" w:rsidP="00747076">
            <w:pPr>
              <w:pStyle w:val="Tabletext8pt"/>
            </w:pPr>
            <w:r w:rsidRPr="00AB31C7">
              <w:t>217800</w:t>
            </w:r>
          </w:p>
        </w:tc>
        <w:tc>
          <w:tcPr>
            <w:tcW w:w="984" w:type="dxa"/>
          </w:tcPr>
          <w:p w14:paraId="44ECBE5D" w14:textId="77777777" w:rsidR="003B1565" w:rsidRPr="00AB31C7" w:rsidRDefault="003B1565" w:rsidP="00747076">
            <w:pPr>
              <w:pStyle w:val="Tabletext8pt"/>
            </w:pPr>
            <w:r w:rsidRPr="00AB31C7">
              <w:t>73390</w:t>
            </w:r>
          </w:p>
        </w:tc>
        <w:tc>
          <w:tcPr>
            <w:tcW w:w="984" w:type="dxa"/>
          </w:tcPr>
          <w:p w14:paraId="494FDB50" w14:textId="77777777" w:rsidR="003B1565" w:rsidRPr="00AB31C7" w:rsidRDefault="003B1565" w:rsidP="00747076">
            <w:pPr>
              <w:pStyle w:val="Tabletext8pt"/>
            </w:pPr>
            <w:r w:rsidRPr="00AB31C7">
              <w:t>406398</w:t>
            </w:r>
          </w:p>
        </w:tc>
      </w:tr>
      <w:tr w:rsidR="003B1565" w:rsidRPr="00AB31C7" w14:paraId="7B2E4FF6"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0D103872" w14:textId="77777777" w:rsidR="003B1565" w:rsidRPr="00AB31C7" w:rsidRDefault="003B1565" w:rsidP="00747076">
            <w:pPr>
              <w:pStyle w:val="Tabletext8pt"/>
            </w:pPr>
            <w:r w:rsidRPr="00AB31C7">
              <w:t>2 </w:t>
            </w:r>
          </w:p>
        </w:tc>
        <w:tc>
          <w:tcPr>
            <w:tcW w:w="4375" w:type="dxa"/>
            <w:hideMark/>
          </w:tcPr>
          <w:p w14:paraId="4252295B" w14:textId="77777777" w:rsidR="003B1565" w:rsidRPr="00AB31C7" w:rsidRDefault="003B1565" w:rsidP="00747076">
            <w:pPr>
              <w:pStyle w:val="Tabletext8pt"/>
            </w:pPr>
            <w:r w:rsidRPr="00AB31C7">
              <w:t>case report/ </w:t>
            </w:r>
          </w:p>
        </w:tc>
        <w:tc>
          <w:tcPr>
            <w:tcW w:w="984" w:type="dxa"/>
            <w:hideMark/>
          </w:tcPr>
          <w:p w14:paraId="65096DE2" w14:textId="77777777" w:rsidR="003B1565" w:rsidRPr="00AB31C7" w:rsidRDefault="003B1565" w:rsidP="00747076">
            <w:pPr>
              <w:pStyle w:val="Tabletext8pt"/>
            </w:pPr>
            <w:r w:rsidRPr="00AB31C7">
              <w:t>8215</w:t>
            </w:r>
          </w:p>
        </w:tc>
        <w:tc>
          <w:tcPr>
            <w:tcW w:w="984" w:type="dxa"/>
          </w:tcPr>
          <w:p w14:paraId="35C97189" w14:textId="77777777" w:rsidR="003B1565" w:rsidRPr="00AB31C7" w:rsidRDefault="003B1565" w:rsidP="00747076">
            <w:pPr>
              <w:pStyle w:val="Tabletext8pt"/>
            </w:pPr>
            <w:r w:rsidRPr="00AB31C7">
              <w:t>2733920</w:t>
            </w:r>
          </w:p>
        </w:tc>
        <w:tc>
          <w:tcPr>
            <w:tcW w:w="984" w:type="dxa"/>
          </w:tcPr>
          <w:p w14:paraId="0C1566F8" w14:textId="77777777" w:rsidR="003B1565" w:rsidRPr="00AB31C7" w:rsidRDefault="003B1565" w:rsidP="00747076">
            <w:pPr>
              <w:pStyle w:val="Tabletext8pt"/>
            </w:pPr>
            <w:r w:rsidRPr="00AB31C7">
              <w:t>471320</w:t>
            </w:r>
          </w:p>
        </w:tc>
        <w:tc>
          <w:tcPr>
            <w:tcW w:w="984" w:type="dxa"/>
          </w:tcPr>
          <w:p w14:paraId="2C1BF589" w14:textId="77777777" w:rsidR="003B1565" w:rsidRPr="00AB31C7" w:rsidRDefault="003B1565" w:rsidP="00747076">
            <w:pPr>
              <w:pStyle w:val="Tabletext8pt"/>
            </w:pPr>
            <w:r w:rsidRPr="00AB31C7">
              <w:t>23042</w:t>
            </w:r>
          </w:p>
        </w:tc>
        <w:tc>
          <w:tcPr>
            <w:tcW w:w="984" w:type="dxa"/>
          </w:tcPr>
          <w:p w14:paraId="47A76083" w14:textId="77777777" w:rsidR="003B1565" w:rsidRPr="00AB31C7" w:rsidRDefault="003B1565" w:rsidP="00747076">
            <w:pPr>
              <w:pStyle w:val="Tabletext8pt"/>
            </w:pPr>
            <w:r w:rsidRPr="00AB31C7">
              <w:t>2169214</w:t>
            </w:r>
          </w:p>
        </w:tc>
      </w:tr>
      <w:tr w:rsidR="003B1565" w:rsidRPr="00AB31C7" w14:paraId="7239C709"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3ABE906C" w14:textId="77777777" w:rsidR="003B1565" w:rsidRPr="00AB31C7" w:rsidRDefault="003B1565" w:rsidP="00747076">
            <w:pPr>
              <w:pStyle w:val="Tabletext8pt"/>
            </w:pPr>
            <w:r w:rsidRPr="00AB31C7">
              <w:t>3 </w:t>
            </w:r>
          </w:p>
        </w:tc>
        <w:tc>
          <w:tcPr>
            <w:tcW w:w="4375" w:type="dxa"/>
            <w:hideMark/>
          </w:tcPr>
          <w:p w14:paraId="3BB7430C" w14:textId="28953F2B" w:rsidR="003B1565" w:rsidRPr="00AB31C7" w:rsidRDefault="003B1565" w:rsidP="00747076">
            <w:pPr>
              <w:pStyle w:val="Tabletext8pt"/>
            </w:pPr>
            <w:r w:rsidRPr="00AB31C7">
              <w:t>(editorial or letter or comment or historical article).pt.</w:t>
            </w:r>
          </w:p>
        </w:tc>
        <w:tc>
          <w:tcPr>
            <w:tcW w:w="984" w:type="dxa"/>
            <w:hideMark/>
          </w:tcPr>
          <w:p w14:paraId="0093E59A" w14:textId="77777777" w:rsidR="003B1565" w:rsidRPr="00AB31C7" w:rsidRDefault="003B1565" w:rsidP="00747076">
            <w:pPr>
              <w:pStyle w:val="Tabletext8pt"/>
            </w:pPr>
            <w:r w:rsidRPr="00AB31C7">
              <w:t>15266</w:t>
            </w:r>
          </w:p>
        </w:tc>
        <w:tc>
          <w:tcPr>
            <w:tcW w:w="984" w:type="dxa"/>
          </w:tcPr>
          <w:p w14:paraId="44DBE7F0" w14:textId="77777777" w:rsidR="003B1565" w:rsidRPr="00AB31C7" w:rsidRDefault="003B1565" w:rsidP="00747076">
            <w:pPr>
              <w:pStyle w:val="Tabletext8pt"/>
            </w:pPr>
            <w:r w:rsidRPr="00AB31C7">
              <w:t>1898982</w:t>
            </w:r>
          </w:p>
        </w:tc>
        <w:tc>
          <w:tcPr>
            <w:tcW w:w="984" w:type="dxa"/>
          </w:tcPr>
          <w:p w14:paraId="435DB55C" w14:textId="77777777" w:rsidR="003B1565" w:rsidRPr="00AB31C7" w:rsidRDefault="003B1565" w:rsidP="00747076">
            <w:pPr>
              <w:pStyle w:val="Tabletext8pt"/>
            </w:pPr>
            <w:r w:rsidRPr="00AB31C7">
              <w:t>631255</w:t>
            </w:r>
          </w:p>
        </w:tc>
        <w:tc>
          <w:tcPr>
            <w:tcW w:w="984" w:type="dxa"/>
          </w:tcPr>
          <w:p w14:paraId="7D03612F" w14:textId="77777777" w:rsidR="003B1565" w:rsidRPr="00AB31C7" w:rsidRDefault="003B1565" w:rsidP="00747076">
            <w:pPr>
              <w:pStyle w:val="Tabletext8pt"/>
            </w:pPr>
            <w:r w:rsidRPr="00AB31C7">
              <w:t>0</w:t>
            </w:r>
          </w:p>
        </w:tc>
        <w:tc>
          <w:tcPr>
            <w:tcW w:w="984" w:type="dxa"/>
          </w:tcPr>
          <w:p w14:paraId="05B45551" w14:textId="77777777" w:rsidR="003B1565" w:rsidRPr="00AB31C7" w:rsidRDefault="003B1565" w:rsidP="00747076">
            <w:pPr>
              <w:pStyle w:val="Tabletext8pt"/>
            </w:pPr>
            <w:r w:rsidRPr="00AB31C7">
              <w:t>2293815</w:t>
            </w:r>
          </w:p>
        </w:tc>
      </w:tr>
      <w:tr w:rsidR="003B1565" w:rsidRPr="00AB31C7" w14:paraId="191EA804"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2D959078" w14:textId="77777777" w:rsidR="003B1565" w:rsidRPr="00AB31C7" w:rsidRDefault="003B1565" w:rsidP="00747076">
            <w:pPr>
              <w:pStyle w:val="Tabletext8pt"/>
            </w:pPr>
            <w:r w:rsidRPr="00AB31C7">
              <w:t>4 </w:t>
            </w:r>
          </w:p>
        </w:tc>
        <w:tc>
          <w:tcPr>
            <w:tcW w:w="4375" w:type="dxa"/>
            <w:hideMark/>
          </w:tcPr>
          <w:p w14:paraId="5DD40A28" w14:textId="00A5239A" w:rsidR="003B1565" w:rsidRPr="00AB31C7" w:rsidRDefault="003B1565" w:rsidP="00747076">
            <w:pPr>
              <w:pStyle w:val="Tabletext8pt"/>
            </w:pPr>
            <w:r w:rsidRPr="00AB31C7">
              <w:t>(animals/ or nonhuman/) not humans/</w:t>
            </w:r>
          </w:p>
        </w:tc>
        <w:tc>
          <w:tcPr>
            <w:tcW w:w="984" w:type="dxa"/>
            <w:hideMark/>
          </w:tcPr>
          <w:p w14:paraId="2A969413" w14:textId="77777777" w:rsidR="003B1565" w:rsidRPr="00AB31C7" w:rsidRDefault="003B1565" w:rsidP="00747076">
            <w:pPr>
              <w:pStyle w:val="Tabletext8pt"/>
            </w:pPr>
            <w:r w:rsidRPr="00AB31C7">
              <w:t>10302</w:t>
            </w:r>
          </w:p>
        </w:tc>
        <w:tc>
          <w:tcPr>
            <w:tcW w:w="984" w:type="dxa"/>
          </w:tcPr>
          <w:p w14:paraId="6DBB53D3" w14:textId="77777777" w:rsidR="003B1565" w:rsidRPr="00AB31C7" w:rsidRDefault="003B1565" w:rsidP="00747076">
            <w:pPr>
              <w:pStyle w:val="Tabletext8pt"/>
            </w:pPr>
            <w:r w:rsidRPr="00AB31C7">
              <w:t>6747666</w:t>
            </w:r>
          </w:p>
        </w:tc>
        <w:tc>
          <w:tcPr>
            <w:tcW w:w="984" w:type="dxa"/>
          </w:tcPr>
          <w:p w14:paraId="468BA4F6" w14:textId="77777777" w:rsidR="003B1565" w:rsidRPr="00AB31C7" w:rsidRDefault="003B1565" w:rsidP="00747076">
            <w:pPr>
              <w:pStyle w:val="Tabletext8pt"/>
            </w:pPr>
            <w:r w:rsidRPr="00AB31C7">
              <w:t>655109</w:t>
            </w:r>
          </w:p>
        </w:tc>
        <w:tc>
          <w:tcPr>
            <w:tcW w:w="984" w:type="dxa"/>
          </w:tcPr>
          <w:p w14:paraId="76444D00" w14:textId="77777777" w:rsidR="003B1565" w:rsidRPr="00AB31C7" w:rsidRDefault="003B1565" w:rsidP="00747076">
            <w:pPr>
              <w:pStyle w:val="Tabletext8pt"/>
            </w:pPr>
            <w:r w:rsidRPr="00AB31C7">
              <w:t>7299</w:t>
            </w:r>
          </w:p>
        </w:tc>
        <w:tc>
          <w:tcPr>
            <w:tcW w:w="984" w:type="dxa"/>
          </w:tcPr>
          <w:p w14:paraId="354AFED3" w14:textId="77777777" w:rsidR="003B1565" w:rsidRPr="00AB31C7" w:rsidRDefault="003B1565" w:rsidP="00747076">
            <w:pPr>
              <w:pStyle w:val="Tabletext8pt"/>
            </w:pPr>
            <w:r w:rsidRPr="00AB31C7">
              <w:t>4780671</w:t>
            </w:r>
          </w:p>
        </w:tc>
      </w:tr>
      <w:tr w:rsidR="003B1565" w:rsidRPr="00AB31C7" w14:paraId="1A0B9652"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4820603E" w14:textId="77777777" w:rsidR="003B1565" w:rsidRPr="00AB31C7" w:rsidRDefault="003B1565" w:rsidP="00747076">
            <w:pPr>
              <w:pStyle w:val="Tabletext8pt"/>
            </w:pPr>
            <w:r w:rsidRPr="00AB31C7">
              <w:t>5 </w:t>
            </w:r>
          </w:p>
        </w:tc>
        <w:tc>
          <w:tcPr>
            <w:tcW w:w="4375" w:type="dxa"/>
            <w:hideMark/>
          </w:tcPr>
          <w:p w14:paraId="1D190C9B" w14:textId="5A53694A" w:rsidR="003B1565" w:rsidRPr="00AB31C7" w:rsidRDefault="003B1565" w:rsidP="00747076">
            <w:pPr>
              <w:pStyle w:val="Tabletext8pt"/>
            </w:pPr>
            <w:r w:rsidRPr="00AB31C7">
              <w:t>2 or 3 or 3</w:t>
            </w:r>
          </w:p>
        </w:tc>
        <w:tc>
          <w:tcPr>
            <w:tcW w:w="984" w:type="dxa"/>
            <w:hideMark/>
          </w:tcPr>
          <w:p w14:paraId="6505673B" w14:textId="77777777" w:rsidR="003B1565" w:rsidRPr="00AB31C7" w:rsidRDefault="003B1565" w:rsidP="00747076">
            <w:pPr>
              <w:pStyle w:val="Tabletext8pt"/>
            </w:pPr>
            <w:r w:rsidRPr="00AB31C7">
              <w:t>33568</w:t>
            </w:r>
          </w:p>
        </w:tc>
        <w:tc>
          <w:tcPr>
            <w:tcW w:w="984" w:type="dxa"/>
          </w:tcPr>
          <w:p w14:paraId="1B5622DE" w14:textId="77777777" w:rsidR="003B1565" w:rsidRPr="00AB31C7" w:rsidRDefault="003B1565" w:rsidP="00747076">
            <w:pPr>
              <w:pStyle w:val="Tabletext8pt"/>
            </w:pPr>
            <w:r w:rsidRPr="00AB31C7">
              <w:t>11033534</w:t>
            </w:r>
          </w:p>
        </w:tc>
        <w:tc>
          <w:tcPr>
            <w:tcW w:w="984" w:type="dxa"/>
          </w:tcPr>
          <w:p w14:paraId="52846FB8" w14:textId="77777777" w:rsidR="003B1565" w:rsidRPr="00AB31C7" w:rsidRDefault="003B1565" w:rsidP="00747076">
            <w:pPr>
              <w:pStyle w:val="Tabletext8pt"/>
            </w:pPr>
            <w:r w:rsidRPr="00AB31C7">
              <w:t>1688502</w:t>
            </w:r>
          </w:p>
        </w:tc>
        <w:tc>
          <w:tcPr>
            <w:tcW w:w="984" w:type="dxa"/>
          </w:tcPr>
          <w:p w14:paraId="3DBED437" w14:textId="77777777" w:rsidR="003B1565" w:rsidRPr="00AB31C7" w:rsidRDefault="003B1565" w:rsidP="00747076">
            <w:pPr>
              <w:pStyle w:val="Tabletext8pt"/>
            </w:pPr>
            <w:r w:rsidRPr="00AB31C7">
              <w:t>30337</w:t>
            </w:r>
          </w:p>
        </w:tc>
        <w:tc>
          <w:tcPr>
            <w:tcW w:w="984" w:type="dxa"/>
          </w:tcPr>
          <w:p w14:paraId="5CE00ACF" w14:textId="77777777" w:rsidR="003B1565" w:rsidRPr="00AB31C7" w:rsidRDefault="003B1565" w:rsidP="00747076">
            <w:pPr>
              <w:pStyle w:val="Tabletext8pt"/>
            </w:pPr>
            <w:r w:rsidRPr="00AB31C7">
              <w:t>8910468</w:t>
            </w:r>
          </w:p>
        </w:tc>
      </w:tr>
      <w:tr w:rsidR="003B1565" w:rsidRPr="00AB31C7" w14:paraId="7A3FFDF2"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49928993" w14:textId="77777777" w:rsidR="003B1565" w:rsidRPr="00AB31C7" w:rsidRDefault="003B1565" w:rsidP="00747076">
            <w:pPr>
              <w:pStyle w:val="Tabletext8pt"/>
            </w:pPr>
            <w:r w:rsidRPr="00AB31C7">
              <w:t>6 </w:t>
            </w:r>
          </w:p>
        </w:tc>
        <w:tc>
          <w:tcPr>
            <w:tcW w:w="4375" w:type="dxa"/>
            <w:hideMark/>
          </w:tcPr>
          <w:p w14:paraId="15B4B8AD" w14:textId="4CFB2B60" w:rsidR="003B1565" w:rsidRPr="00AB31C7" w:rsidRDefault="003B1565" w:rsidP="00747076">
            <w:pPr>
              <w:pStyle w:val="Tabletext8pt"/>
            </w:pPr>
            <w:r w:rsidRPr="00AB31C7">
              <w:t>1 not 4</w:t>
            </w:r>
          </w:p>
        </w:tc>
        <w:tc>
          <w:tcPr>
            <w:tcW w:w="984" w:type="dxa"/>
            <w:hideMark/>
          </w:tcPr>
          <w:p w14:paraId="511D8A61" w14:textId="77777777" w:rsidR="003B1565" w:rsidRPr="00AB31C7" w:rsidRDefault="003B1565" w:rsidP="00747076">
            <w:pPr>
              <w:pStyle w:val="Tabletext8pt"/>
            </w:pPr>
            <w:r w:rsidRPr="00AB31C7">
              <w:t>6406</w:t>
            </w:r>
          </w:p>
        </w:tc>
        <w:tc>
          <w:tcPr>
            <w:tcW w:w="984" w:type="dxa"/>
          </w:tcPr>
          <w:p w14:paraId="75529AA7" w14:textId="77777777" w:rsidR="003B1565" w:rsidRPr="00AB31C7" w:rsidRDefault="003B1565" w:rsidP="00747076">
            <w:pPr>
              <w:pStyle w:val="Tabletext8pt"/>
            </w:pPr>
            <w:r w:rsidRPr="00AB31C7">
              <w:t>568575</w:t>
            </w:r>
          </w:p>
        </w:tc>
        <w:tc>
          <w:tcPr>
            <w:tcW w:w="984" w:type="dxa"/>
          </w:tcPr>
          <w:p w14:paraId="7D03FCB0" w14:textId="77777777" w:rsidR="003B1565" w:rsidRPr="00AB31C7" w:rsidRDefault="003B1565" w:rsidP="00747076">
            <w:pPr>
              <w:pStyle w:val="Tabletext8pt"/>
            </w:pPr>
            <w:r w:rsidRPr="00AB31C7">
              <w:t>207745</w:t>
            </w:r>
          </w:p>
        </w:tc>
        <w:tc>
          <w:tcPr>
            <w:tcW w:w="984" w:type="dxa"/>
          </w:tcPr>
          <w:p w14:paraId="1D01EE3E" w14:textId="77777777" w:rsidR="003B1565" w:rsidRPr="00AB31C7" w:rsidRDefault="003B1565" w:rsidP="00747076">
            <w:pPr>
              <w:pStyle w:val="Tabletext8pt"/>
            </w:pPr>
            <w:r w:rsidRPr="00AB31C7">
              <w:t>73280</w:t>
            </w:r>
          </w:p>
        </w:tc>
        <w:tc>
          <w:tcPr>
            <w:tcW w:w="984" w:type="dxa"/>
          </w:tcPr>
          <w:p w14:paraId="6E1D6F34" w14:textId="77777777" w:rsidR="003B1565" w:rsidRPr="00AB31C7" w:rsidRDefault="003B1565" w:rsidP="00747076">
            <w:pPr>
              <w:pStyle w:val="Tabletext8pt"/>
            </w:pPr>
            <w:r w:rsidRPr="00AB31C7">
              <w:t>381957</w:t>
            </w:r>
          </w:p>
        </w:tc>
      </w:tr>
      <w:tr w:rsidR="003B1565" w:rsidRPr="00AB31C7" w14:paraId="05A0F441"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03FE2806" w14:textId="77777777" w:rsidR="003B1565" w:rsidRPr="00AB31C7" w:rsidRDefault="003B1565" w:rsidP="00747076">
            <w:pPr>
              <w:pStyle w:val="Tabletext8pt"/>
            </w:pPr>
            <w:r w:rsidRPr="00AB31C7">
              <w:t>7 </w:t>
            </w:r>
          </w:p>
        </w:tc>
        <w:tc>
          <w:tcPr>
            <w:tcW w:w="4375" w:type="dxa"/>
            <w:hideMark/>
          </w:tcPr>
          <w:p w14:paraId="48523270" w14:textId="77777777" w:rsidR="003B1565" w:rsidRPr="00AB31C7" w:rsidRDefault="003B1565" w:rsidP="00747076">
            <w:pPr>
              <w:pStyle w:val="Tabletext8pt"/>
            </w:pPr>
            <w:r w:rsidRPr="00AB31C7">
              <w:t>exp acupressure/ </w:t>
            </w:r>
          </w:p>
        </w:tc>
        <w:tc>
          <w:tcPr>
            <w:tcW w:w="984" w:type="dxa"/>
            <w:hideMark/>
          </w:tcPr>
          <w:p w14:paraId="1465DEBD" w14:textId="77777777" w:rsidR="003B1565" w:rsidRPr="00AB31C7" w:rsidRDefault="003B1565" w:rsidP="00747076">
            <w:pPr>
              <w:pStyle w:val="Tabletext8pt"/>
            </w:pPr>
            <w:r w:rsidRPr="00AB31C7">
              <w:t>350</w:t>
            </w:r>
          </w:p>
        </w:tc>
        <w:tc>
          <w:tcPr>
            <w:tcW w:w="984" w:type="dxa"/>
          </w:tcPr>
          <w:p w14:paraId="231EA94A" w14:textId="77777777" w:rsidR="003B1565" w:rsidRPr="00AB31C7" w:rsidRDefault="003B1565" w:rsidP="00747076">
            <w:pPr>
              <w:pStyle w:val="Tabletext8pt"/>
            </w:pPr>
            <w:r w:rsidRPr="00AB31C7">
              <w:t>2395</w:t>
            </w:r>
          </w:p>
        </w:tc>
        <w:tc>
          <w:tcPr>
            <w:tcW w:w="984" w:type="dxa"/>
          </w:tcPr>
          <w:p w14:paraId="6A51514C" w14:textId="77777777" w:rsidR="003B1565" w:rsidRPr="00AB31C7" w:rsidRDefault="003B1565" w:rsidP="00747076">
            <w:pPr>
              <w:pStyle w:val="Tabletext8pt"/>
            </w:pPr>
            <w:r w:rsidRPr="00AB31C7">
              <w:t>1487</w:t>
            </w:r>
          </w:p>
        </w:tc>
        <w:tc>
          <w:tcPr>
            <w:tcW w:w="984" w:type="dxa"/>
          </w:tcPr>
          <w:p w14:paraId="4CA8D382" w14:textId="77777777" w:rsidR="003B1565" w:rsidRPr="00AB31C7" w:rsidRDefault="003B1565" w:rsidP="00747076">
            <w:pPr>
              <w:pStyle w:val="Tabletext8pt"/>
            </w:pPr>
            <w:r w:rsidRPr="00AB31C7">
              <w:t>0</w:t>
            </w:r>
          </w:p>
        </w:tc>
        <w:tc>
          <w:tcPr>
            <w:tcW w:w="984" w:type="dxa"/>
          </w:tcPr>
          <w:p w14:paraId="03C70895" w14:textId="77777777" w:rsidR="003B1565" w:rsidRPr="00AB31C7" w:rsidRDefault="003B1565" w:rsidP="00747076">
            <w:pPr>
              <w:pStyle w:val="Tabletext8pt"/>
            </w:pPr>
            <w:r w:rsidRPr="00AB31C7">
              <w:t>797</w:t>
            </w:r>
          </w:p>
        </w:tc>
      </w:tr>
      <w:tr w:rsidR="003B1565" w:rsidRPr="00AB31C7" w14:paraId="3ACEFB60"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0AC716F7" w14:textId="77777777" w:rsidR="003B1565" w:rsidRPr="00AB31C7" w:rsidRDefault="003B1565" w:rsidP="00747076">
            <w:pPr>
              <w:pStyle w:val="Tabletext8pt"/>
            </w:pPr>
            <w:r w:rsidRPr="00AB31C7">
              <w:t>8 </w:t>
            </w:r>
          </w:p>
        </w:tc>
        <w:tc>
          <w:tcPr>
            <w:tcW w:w="4375" w:type="dxa"/>
            <w:hideMark/>
          </w:tcPr>
          <w:p w14:paraId="12C8C1CC" w14:textId="5ABBF1F7" w:rsidR="003B1565" w:rsidRPr="00AB31C7" w:rsidRDefault="003B1565" w:rsidP="00747076">
            <w:pPr>
              <w:pStyle w:val="Tabletext8pt"/>
            </w:pPr>
            <w:r w:rsidRPr="00AB31C7">
              <w:t>Digitopression.ti,ab.</w:t>
            </w:r>
          </w:p>
        </w:tc>
        <w:tc>
          <w:tcPr>
            <w:tcW w:w="984" w:type="dxa"/>
            <w:hideMark/>
          </w:tcPr>
          <w:p w14:paraId="3ABF6E33" w14:textId="77777777" w:rsidR="003B1565" w:rsidRPr="00AB31C7" w:rsidRDefault="003B1565" w:rsidP="00747076">
            <w:pPr>
              <w:pStyle w:val="Tabletext8pt"/>
            </w:pPr>
            <w:r w:rsidRPr="00AB31C7">
              <w:t>0</w:t>
            </w:r>
          </w:p>
        </w:tc>
        <w:tc>
          <w:tcPr>
            <w:tcW w:w="984" w:type="dxa"/>
          </w:tcPr>
          <w:p w14:paraId="5CF3721E" w14:textId="77777777" w:rsidR="003B1565" w:rsidRPr="00AB31C7" w:rsidRDefault="003B1565" w:rsidP="00747076">
            <w:pPr>
              <w:pStyle w:val="Tabletext8pt"/>
            </w:pPr>
            <w:r w:rsidRPr="00AB31C7">
              <w:t>3</w:t>
            </w:r>
          </w:p>
        </w:tc>
        <w:tc>
          <w:tcPr>
            <w:tcW w:w="984" w:type="dxa"/>
          </w:tcPr>
          <w:p w14:paraId="026DCFB4" w14:textId="77777777" w:rsidR="003B1565" w:rsidRPr="00AB31C7" w:rsidRDefault="003B1565" w:rsidP="00747076">
            <w:pPr>
              <w:pStyle w:val="Tabletext8pt"/>
            </w:pPr>
            <w:r w:rsidRPr="00AB31C7">
              <w:t>0</w:t>
            </w:r>
          </w:p>
        </w:tc>
        <w:tc>
          <w:tcPr>
            <w:tcW w:w="984" w:type="dxa"/>
          </w:tcPr>
          <w:p w14:paraId="49C5E7F5" w14:textId="77777777" w:rsidR="003B1565" w:rsidRPr="00AB31C7" w:rsidRDefault="003B1565" w:rsidP="00747076">
            <w:pPr>
              <w:pStyle w:val="Tabletext8pt"/>
            </w:pPr>
            <w:r w:rsidRPr="00AB31C7">
              <w:t>0</w:t>
            </w:r>
          </w:p>
        </w:tc>
        <w:tc>
          <w:tcPr>
            <w:tcW w:w="984" w:type="dxa"/>
          </w:tcPr>
          <w:p w14:paraId="48608B5B" w14:textId="77777777" w:rsidR="003B1565" w:rsidRPr="00AB31C7" w:rsidRDefault="003B1565" w:rsidP="00747076">
            <w:pPr>
              <w:pStyle w:val="Tabletext8pt"/>
            </w:pPr>
            <w:r w:rsidRPr="00AB31C7">
              <w:t>1</w:t>
            </w:r>
          </w:p>
        </w:tc>
      </w:tr>
      <w:tr w:rsidR="003B1565" w:rsidRPr="00AB31C7" w14:paraId="394520A1"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318E5922" w14:textId="77777777" w:rsidR="003B1565" w:rsidRPr="00AB31C7" w:rsidRDefault="003B1565" w:rsidP="00747076">
            <w:pPr>
              <w:pStyle w:val="Tabletext8pt"/>
            </w:pPr>
            <w:r w:rsidRPr="00AB31C7">
              <w:t>9 </w:t>
            </w:r>
          </w:p>
        </w:tc>
        <w:tc>
          <w:tcPr>
            <w:tcW w:w="4375" w:type="dxa"/>
            <w:hideMark/>
          </w:tcPr>
          <w:p w14:paraId="3CFE3D3A" w14:textId="773E86BD" w:rsidR="003B1565" w:rsidRPr="00AB31C7" w:rsidRDefault="003B1565" w:rsidP="00747076">
            <w:pPr>
              <w:pStyle w:val="Tabletext8pt"/>
            </w:pPr>
            <w:r w:rsidRPr="00AB31C7">
              <w:t>Digitopuncture.ti,ab.</w:t>
            </w:r>
          </w:p>
        </w:tc>
        <w:tc>
          <w:tcPr>
            <w:tcW w:w="984" w:type="dxa"/>
            <w:hideMark/>
          </w:tcPr>
          <w:p w14:paraId="007FA5AD" w14:textId="77777777" w:rsidR="003B1565" w:rsidRPr="00AB31C7" w:rsidRDefault="003B1565" w:rsidP="00747076">
            <w:pPr>
              <w:pStyle w:val="Tabletext8pt"/>
            </w:pPr>
            <w:r w:rsidRPr="00AB31C7">
              <w:t>0</w:t>
            </w:r>
          </w:p>
        </w:tc>
        <w:tc>
          <w:tcPr>
            <w:tcW w:w="984" w:type="dxa"/>
          </w:tcPr>
          <w:p w14:paraId="3C039BE4" w14:textId="77777777" w:rsidR="003B1565" w:rsidRPr="00AB31C7" w:rsidRDefault="003B1565" w:rsidP="00747076">
            <w:pPr>
              <w:pStyle w:val="Tabletext8pt"/>
            </w:pPr>
            <w:r w:rsidRPr="00AB31C7">
              <w:t>1</w:t>
            </w:r>
          </w:p>
        </w:tc>
        <w:tc>
          <w:tcPr>
            <w:tcW w:w="984" w:type="dxa"/>
          </w:tcPr>
          <w:p w14:paraId="71803C96" w14:textId="77777777" w:rsidR="003B1565" w:rsidRPr="00AB31C7" w:rsidRDefault="003B1565" w:rsidP="00747076">
            <w:pPr>
              <w:pStyle w:val="Tabletext8pt"/>
            </w:pPr>
            <w:r w:rsidRPr="00AB31C7">
              <w:t>0</w:t>
            </w:r>
          </w:p>
        </w:tc>
        <w:tc>
          <w:tcPr>
            <w:tcW w:w="984" w:type="dxa"/>
          </w:tcPr>
          <w:p w14:paraId="5FA14C16" w14:textId="77777777" w:rsidR="003B1565" w:rsidRPr="00AB31C7" w:rsidRDefault="003B1565" w:rsidP="00747076">
            <w:pPr>
              <w:pStyle w:val="Tabletext8pt"/>
            </w:pPr>
            <w:r w:rsidRPr="00AB31C7">
              <w:t>0</w:t>
            </w:r>
          </w:p>
        </w:tc>
        <w:tc>
          <w:tcPr>
            <w:tcW w:w="984" w:type="dxa"/>
          </w:tcPr>
          <w:p w14:paraId="49F0E319" w14:textId="77777777" w:rsidR="003B1565" w:rsidRPr="00AB31C7" w:rsidRDefault="003B1565" w:rsidP="00747076">
            <w:pPr>
              <w:pStyle w:val="Tabletext8pt"/>
            </w:pPr>
            <w:r w:rsidRPr="00AB31C7">
              <w:t>1</w:t>
            </w:r>
          </w:p>
        </w:tc>
      </w:tr>
      <w:tr w:rsidR="003B1565" w:rsidRPr="00AB31C7" w14:paraId="1479B53F"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2C01A591" w14:textId="77777777" w:rsidR="003B1565" w:rsidRPr="00AB31C7" w:rsidRDefault="003B1565" w:rsidP="00747076">
            <w:pPr>
              <w:pStyle w:val="Tabletext8pt"/>
            </w:pPr>
            <w:r w:rsidRPr="00AB31C7">
              <w:t>10 </w:t>
            </w:r>
          </w:p>
        </w:tc>
        <w:tc>
          <w:tcPr>
            <w:tcW w:w="4375" w:type="dxa"/>
            <w:hideMark/>
          </w:tcPr>
          <w:p w14:paraId="563986CA" w14:textId="34C40416" w:rsidR="003B1565" w:rsidRPr="00AB31C7" w:rsidRDefault="003B1565" w:rsidP="00747076">
            <w:pPr>
              <w:pStyle w:val="Tabletext8pt"/>
            </w:pPr>
            <w:r w:rsidRPr="00AB31C7">
              <w:t>Acupresion.ti,ab.</w:t>
            </w:r>
          </w:p>
        </w:tc>
        <w:tc>
          <w:tcPr>
            <w:tcW w:w="984" w:type="dxa"/>
            <w:hideMark/>
          </w:tcPr>
          <w:p w14:paraId="77F4C86C" w14:textId="77777777" w:rsidR="003B1565" w:rsidRPr="00AB31C7" w:rsidRDefault="003B1565" w:rsidP="00747076">
            <w:pPr>
              <w:pStyle w:val="Tabletext8pt"/>
            </w:pPr>
            <w:r w:rsidRPr="00AB31C7">
              <w:t>0</w:t>
            </w:r>
          </w:p>
        </w:tc>
        <w:tc>
          <w:tcPr>
            <w:tcW w:w="984" w:type="dxa"/>
          </w:tcPr>
          <w:p w14:paraId="04B9DDA9" w14:textId="77777777" w:rsidR="003B1565" w:rsidRPr="00AB31C7" w:rsidRDefault="003B1565" w:rsidP="00747076">
            <w:pPr>
              <w:pStyle w:val="Tabletext8pt"/>
            </w:pPr>
            <w:r w:rsidRPr="00AB31C7">
              <w:t>1</w:t>
            </w:r>
          </w:p>
        </w:tc>
        <w:tc>
          <w:tcPr>
            <w:tcW w:w="984" w:type="dxa"/>
          </w:tcPr>
          <w:p w14:paraId="69794AC6" w14:textId="77777777" w:rsidR="003B1565" w:rsidRPr="00AB31C7" w:rsidRDefault="003B1565" w:rsidP="00747076">
            <w:pPr>
              <w:pStyle w:val="Tabletext8pt"/>
            </w:pPr>
            <w:r w:rsidRPr="00AB31C7">
              <w:t>0</w:t>
            </w:r>
          </w:p>
        </w:tc>
        <w:tc>
          <w:tcPr>
            <w:tcW w:w="984" w:type="dxa"/>
          </w:tcPr>
          <w:p w14:paraId="6D36787A" w14:textId="77777777" w:rsidR="003B1565" w:rsidRPr="00AB31C7" w:rsidRDefault="003B1565" w:rsidP="00747076">
            <w:pPr>
              <w:pStyle w:val="Tabletext8pt"/>
            </w:pPr>
            <w:r w:rsidRPr="00AB31C7">
              <w:t>0</w:t>
            </w:r>
          </w:p>
        </w:tc>
        <w:tc>
          <w:tcPr>
            <w:tcW w:w="984" w:type="dxa"/>
          </w:tcPr>
          <w:p w14:paraId="5DB8C566" w14:textId="77777777" w:rsidR="003B1565" w:rsidRPr="00AB31C7" w:rsidRDefault="003B1565" w:rsidP="00747076">
            <w:pPr>
              <w:pStyle w:val="Tabletext8pt"/>
            </w:pPr>
            <w:r w:rsidRPr="00AB31C7">
              <w:t>1</w:t>
            </w:r>
          </w:p>
        </w:tc>
      </w:tr>
      <w:tr w:rsidR="003B1565" w:rsidRPr="00AB31C7" w14:paraId="7A8347CD"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1C2AE78A" w14:textId="77777777" w:rsidR="003B1565" w:rsidRPr="00AB31C7" w:rsidRDefault="003B1565" w:rsidP="00747076">
            <w:pPr>
              <w:pStyle w:val="Tabletext8pt"/>
            </w:pPr>
            <w:r w:rsidRPr="00AB31C7">
              <w:t>11 </w:t>
            </w:r>
          </w:p>
        </w:tc>
        <w:tc>
          <w:tcPr>
            <w:tcW w:w="4375" w:type="dxa"/>
            <w:hideMark/>
          </w:tcPr>
          <w:p w14:paraId="35014EB5" w14:textId="5EDD8A8B" w:rsidR="003B1565" w:rsidRPr="00AB31C7" w:rsidRDefault="003B1565" w:rsidP="00747076">
            <w:pPr>
              <w:pStyle w:val="Tabletext8pt"/>
            </w:pPr>
            <w:r w:rsidRPr="00AB31C7">
              <w:t>Acupressure.ti,ab.</w:t>
            </w:r>
          </w:p>
        </w:tc>
        <w:tc>
          <w:tcPr>
            <w:tcW w:w="984" w:type="dxa"/>
            <w:hideMark/>
          </w:tcPr>
          <w:p w14:paraId="0E354ABA" w14:textId="77777777" w:rsidR="003B1565" w:rsidRPr="00AB31C7" w:rsidRDefault="003B1565" w:rsidP="00747076">
            <w:pPr>
              <w:pStyle w:val="Tabletext8pt"/>
            </w:pPr>
            <w:r w:rsidRPr="00AB31C7">
              <w:t>273</w:t>
            </w:r>
          </w:p>
        </w:tc>
        <w:tc>
          <w:tcPr>
            <w:tcW w:w="984" w:type="dxa"/>
          </w:tcPr>
          <w:p w14:paraId="2D80744C" w14:textId="77777777" w:rsidR="003B1565" w:rsidRPr="00AB31C7" w:rsidRDefault="003B1565" w:rsidP="00747076">
            <w:pPr>
              <w:pStyle w:val="Tabletext8pt"/>
            </w:pPr>
            <w:r w:rsidRPr="00AB31C7">
              <w:t>1667</w:t>
            </w:r>
          </w:p>
        </w:tc>
        <w:tc>
          <w:tcPr>
            <w:tcW w:w="984" w:type="dxa"/>
          </w:tcPr>
          <w:p w14:paraId="33FA6053" w14:textId="77777777" w:rsidR="003B1565" w:rsidRPr="00AB31C7" w:rsidRDefault="003B1565" w:rsidP="00747076">
            <w:pPr>
              <w:pStyle w:val="Tabletext8pt"/>
            </w:pPr>
            <w:r w:rsidRPr="00AB31C7">
              <w:t>951</w:t>
            </w:r>
          </w:p>
        </w:tc>
        <w:tc>
          <w:tcPr>
            <w:tcW w:w="984" w:type="dxa"/>
          </w:tcPr>
          <w:p w14:paraId="274E2C64" w14:textId="77777777" w:rsidR="003B1565" w:rsidRPr="00AB31C7" w:rsidRDefault="003B1565" w:rsidP="00747076">
            <w:pPr>
              <w:pStyle w:val="Tabletext8pt"/>
            </w:pPr>
            <w:r w:rsidRPr="00AB31C7">
              <w:t>175</w:t>
            </w:r>
          </w:p>
        </w:tc>
        <w:tc>
          <w:tcPr>
            <w:tcW w:w="984" w:type="dxa"/>
          </w:tcPr>
          <w:p w14:paraId="7D09C2CE" w14:textId="77777777" w:rsidR="003B1565" w:rsidRPr="00AB31C7" w:rsidRDefault="003B1565" w:rsidP="00747076">
            <w:pPr>
              <w:pStyle w:val="Tabletext8pt"/>
            </w:pPr>
            <w:r w:rsidRPr="00AB31C7">
              <w:t>1199</w:t>
            </w:r>
          </w:p>
        </w:tc>
      </w:tr>
      <w:tr w:rsidR="003B1565" w:rsidRPr="00AB31C7" w14:paraId="5AEE2B4A"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19668421" w14:textId="77777777" w:rsidR="003B1565" w:rsidRPr="00AB31C7" w:rsidRDefault="003B1565" w:rsidP="00747076">
            <w:pPr>
              <w:pStyle w:val="Tabletext8pt"/>
            </w:pPr>
            <w:r w:rsidRPr="00AB31C7">
              <w:t>12 </w:t>
            </w:r>
          </w:p>
        </w:tc>
        <w:tc>
          <w:tcPr>
            <w:tcW w:w="4375" w:type="dxa"/>
            <w:hideMark/>
          </w:tcPr>
          <w:p w14:paraId="0CE794D2" w14:textId="7418EC6E" w:rsidR="003B1565" w:rsidRPr="00AB31C7" w:rsidRDefault="003B1565" w:rsidP="00747076">
            <w:pPr>
              <w:pStyle w:val="Tabletext8pt"/>
            </w:pPr>
            <w:r w:rsidRPr="00AB31C7">
              <w:t>Acupression.ti,ab.</w:t>
            </w:r>
          </w:p>
        </w:tc>
        <w:tc>
          <w:tcPr>
            <w:tcW w:w="984" w:type="dxa"/>
            <w:hideMark/>
          </w:tcPr>
          <w:p w14:paraId="2B4503EC" w14:textId="77777777" w:rsidR="003B1565" w:rsidRPr="00AB31C7" w:rsidRDefault="003B1565" w:rsidP="00747076">
            <w:pPr>
              <w:pStyle w:val="Tabletext8pt"/>
            </w:pPr>
            <w:r w:rsidRPr="00AB31C7">
              <w:t>1</w:t>
            </w:r>
          </w:p>
        </w:tc>
        <w:tc>
          <w:tcPr>
            <w:tcW w:w="984" w:type="dxa"/>
          </w:tcPr>
          <w:p w14:paraId="11B44117" w14:textId="77777777" w:rsidR="003B1565" w:rsidRPr="00AB31C7" w:rsidRDefault="003B1565" w:rsidP="00747076">
            <w:pPr>
              <w:pStyle w:val="Tabletext8pt"/>
            </w:pPr>
            <w:r w:rsidRPr="00AB31C7">
              <w:t>6</w:t>
            </w:r>
          </w:p>
        </w:tc>
        <w:tc>
          <w:tcPr>
            <w:tcW w:w="984" w:type="dxa"/>
          </w:tcPr>
          <w:p w14:paraId="4B31C65A" w14:textId="77777777" w:rsidR="003B1565" w:rsidRPr="00AB31C7" w:rsidRDefault="003B1565" w:rsidP="00747076">
            <w:pPr>
              <w:pStyle w:val="Tabletext8pt"/>
            </w:pPr>
            <w:r w:rsidRPr="00AB31C7">
              <w:t>4</w:t>
            </w:r>
          </w:p>
        </w:tc>
        <w:tc>
          <w:tcPr>
            <w:tcW w:w="984" w:type="dxa"/>
          </w:tcPr>
          <w:p w14:paraId="4F9350F9" w14:textId="77777777" w:rsidR="003B1565" w:rsidRPr="00AB31C7" w:rsidRDefault="003B1565" w:rsidP="00747076">
            <w:pPr>
              <w:pStyle w:val="Tabletext8pt"/>
            </w:pPr>
            <w:r w:rsidRPr="00AB31C7">
              <w:t>0</w:t>
            </w:r>
          </w:p>
        </w:tc>
        <w:tc>
          <w:tcPr>
            <w:tcW w:w="984" w:type="dxa"/>
          </w:tcPr>
          <w:p w14:paraId="619637F9" w14:textId="77777777" w:rsidR="003B1565" w:rsidRPr="00AB31C7" w:rsidRDefault="003B1565" w:rsidP="00747076">
            <w:pPr>
              <w:pStyle w:val="Tabletext8pt"/>
            </w:pPr>
            <w:r w:rsidRPr="00AB31C7">
              <w:t>4</w:t>
            </w:r>
          </w:p>
        </w:tc>
      </w:tr>
      <w:tr w:rsidR="003B1565" w:rsidRPr="00AB31C7" w14:paraId="1E226C08"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7DFF9BEF" w14:textId="77777777" w:rsidR="003B1565" w:rsidRPr="00AB31C7" w:rsidRDefault="003B1565" w:rsidP="00747076">
            <w:pPr>
              <w:pStyle w:val="Tabletext8pt"/>
            </w:pPr>
            <w:r w:rsidRPr="00AB31C7">
              <w:t>13 </w:t>
            </w:r>
          </w:p>
        </w:tc>
        <w:tc>
          <w:tcPr>
            <w:tcW w:w="4375" w:type="dxa"/>
            <w:hideMark/>
          </w:tcPr>
          <w:p w14:paraId="520E08CC" w14:textId="7B33346A" w:rsidR="003B1565" w:rsidRPr="00AB31C7" w:rsidRDefault="003B1565" w:rsidP="00747076">
            <w:pPr>
              <w:pStyle w:val="Tabletext8pt"/>
            </w:pPr>
            <w:r w:rsidRPr="00AB31C7">
              <w:t>Acupressao.ti,ab.</w:t>
            </w:r>
          </w:p>
        </w:tc>
        <w:tc>
          <w:tcPr>
            <w:tcW w:w="984" w:type="dxa"/>
            <w:hideMark/>
          </w:tcPr>
          <w:p w14:paraId="7F746661" w14:textId="77777777" w:rsidR="003B1565" w:rsidRPr="00AB31C7" w:rsidRDefault="003B1565" w:rsidP="00747076">
            <w:pPr>
              <w:pStyle w:val="Tabletext8pt"/>
            </w:pPr>
            <w:r w:rsidRPr="00AB31C7">
              <w:t>0</w:t>
            </w:r>
          </w:p>
        </w:tc>
        <w:tc>
          <w:tcPr>
            <w:tcW w:w="984" w:type="dxa"/>
          </w:tcPr>
          <w:p w14:paraId="2F888323" w14:textId="77777777" w:rsidR="003B1565" w:rsidRPr="00AB31C7" w:rsidRDefault="003B1565" w:rsidP="00747076">
            <w:pPr>
              <w:pStyle w:val="Tabletext8pt"/>
            </w:pPr>
            <w:r w:rsidRPr="00AB31C7">
              <w:t>1</w:t>
            </w:r>
          </w:p>
        </w:tc>
        <w:tc>
          <w:tcPr>
            <w:tcW w:w="984" w:type="dxa"/>
          </w:tcPr>
          <w:p w14:paraId="231B9EC6" w14:textId="77777777" w:rsidR="003B1565" w:rsidRPr="00AB31C7" w:rsidRDefault="003B1565" w:rsidP="00747076">
            <w:pPr>
              <w:pStyle w:val="Tabletext8pt"/>
            </w:pPr>
            <w:r w:rsidRPr="00AB31C7">
              <w:t>0</w:t>
            </w:r>
          </w:p>
        </w:tc>
        <w:tc>
          <w:tcPr>
            <w:tcW w:w="984" w:type="dxa"/>
          </w:tcPr>
          <w:p w14:paraId="75A6C939" w14:textId="77777777" w:rsidR="003B1565" w:rsidRPr="00AB31C7" w:rsidRDefault="003B1565" w:rsidP="00747076">
            <w:pPr>
              <w:pStyle w:val="Tabletext8pt"/>
            </w:pPr>
            <w:r w:rsidRPr="00AB31C7">
              <w:t>0</w:t>
            </w:r>
          </w:p>
        </w:tc>
        <w:tc>
          <w:tcPr>
            <w:tcW w:w="984" w:type="dxa"/>
          </w:tcPr>
          <w:p w14:paraId="1A8291DC" w14:textId="77777777" w:rsidR="003B1565" w:rsidRPr="00AB31C7" w:rsidRDefault="003B1565" w:rsidP="00747076">
            <w:pPr>
              <w:pStyle w:val="Tabletext8pt"/>
            </w:pPr>
            <w:r w:rsidRPr="00AB31C7">
              <w:t>2</w:t>
            </w:r>
          </w:p>
        </w:tc>
      </w:tr>
      <w:tr w:rsidR="003B1565" w:rsidRPr="00AB31C7" w14:paraId="60C39B9A"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299730D8" w14:textId="77777777" w:rsidR="003B1565" w:rsidRPr="00AB31C7" w:rsidRDefault="003B1565" w:rsidP="00747076">
            <w:pPr>
              <w:pStyle w:val="Tabletext8pt"/>
            </w:pPr>
            <w:r w:rsidRPr="00AB31C7">
              <w:t>14 </w:t>
            </w:r>
          </w:p>
        </w:tc>
        <w:tc>
          <w:tcPr>
            <w:tcW w:w="4375" w:type="dxa"/>
            <w:hideMark/>
          </w:tcPr>
          <w:p w14:paraId="2839A251" w14:textId="766EBB78" w:rsidR="003B1565" w:rsidRPr="00AB31C7" w:rsidRDefault="003B1565" w:rsidP="00747076">
            <w:pPr>
              <w:pStyle w:val="Tabletext8pt"/>
            </w:pPr>
            <w:r w:rsidRPr="00AB31C7">
              <w:t>Acupress*.ti,ab.</w:t>
            </w:r>
          </w:p>
        </w:tc>
        <w:tc>
          <w:tcPr>
            <w:tcW w:w="984" w:type="dxa"/>
            <w:hideMark/>
          </w:tcPr>
          <w:p w14:paraId="4614BAB8" w14:textId="77777777" w:rsidR="003B1565" w:rsidRPr="00AB31C7" w:rsidRDefault="003B1565" w:rsidP="00747076">
            <w:pPr>
              <w:pStyle w:val="Tabletext8pt"/>
            </w:pPr>
            <w:r w:rsidRPr="00AB31C7">
              <w:t>274</w:t>
            </w:r>
          </w:p>
        </w:tc>
        <w:tc>
          <w:tcPr>
            <w:tcW w:w="984" w:type="dxa"/>
          </w:tcPr>
          <w:p w14:paraId="244BEEA6" w14:textId="77777777" w:rsidR="003B1565" w:rsidRPr="00AB31C7" w:rsidRDefault="003B1565" w:rsidP="00747076">
            <w:pPr>
              <w:pStyle w:val="Tabletext8pt"/>
            </w:pPr>
            <w:r w:rsidRPr="00AB31C7">
              <w:t>1674</w:t>
            </w:r>
          </w:p>
        </w:tc>
        <w:tc>
          <w:tcPr>
            <w:tcW w:w="984" w:type="dxa"/>
          </w:tcPr>
          <w:p w14:paraId="100F2CED" w14:textId="77777777" w:rsidR="003B1565" w:rsidRPr="00AB31C7" w:rsidRDefault="003B1565" w:rsidP="00747076">
            <w:pPr>
              <w:pStyle w:val="Tabletext8pt"/>
            </w:pPr>
            <w:r w:rsidRPr="00AB31C7">
              <w:t>954</w:t>
            </w:r>
          </w:p>
        </w:tc>
        <w:tc>
          <w:tcPr>
            <w:tcW w:w="984" w:type="dxa"/>
          </w:tcPr>
          <w:p w14:paraId="313B32AD" w14:textId="77777777" w:rsidR="003B1565" w:rsidRPr="00AB31C7" w:rsidRDefault="003B1565" w:rsidP="00747076">
            <w:pPr>
              <w:pStyle w:val="Tabletext8pt"/>
            </w:pPr>
            <w:r w:rsidRPr="00AB31C7">
              <w:t>175</w:t>
            </w:r>
          </w:p>
        </w:tc>
        <w:tc>
          <w:tcPr>
            <w:tcW w:w="984" w:type="dxa"/>
          </w:tcPr>
          <w:p w14:paraId="4713E1A0" w14:textId="77777777" w:rsidR="003B1565" w:rsidRPr="00AB31C7" w:rsidRDefault="003B1565" w:rsidP="00747076">
            <w:pPr>
              <w:pStyle w:val="Tabletext8pt"/>
            </w:pPr>
            <w:r w:rsidRPr="00AB31C7">
              <w:t>1202</w:t>
            </w:r>
          </w:p>
        </w:tc>
      </w:tr>
      <w:tr w:rsidR="003B1565" w:rsidRPr="00AB31C7" w14:paraId="1DC2AF01"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4B35530A" w14:textId="77777777" w:rsidR="003B1565" w:rsidRPr="00AB31C7" w:rsidRDefault="003B1565" w:rsidP="00747076">
            <w:pPr>
              <w:pStyle w:val="Tabletext8pt"/>
            </w:pPr>
            <w:r w:rsidRPr="00AB31C7">
              <w:t>15 </w:t>
            </w:r>
          </w:p>
        </w:tc>
        <w:tc>
          <w:tcPr>
            <w:tcW w:w="4375" w:type="dxa"/>
            <w:hideMark/>
          </w:tcPr>
          <w:p w14:paraId="57BF7648" w14:textId="111AD944" w:rsidR="003B1565" w:rsidRPr="00AB31C7" w:rsidRDefault="003B1565" w:rsidP="00747076">
            <w:pPr>
              <w:pStyle w:val="Tabletext8pt"/>
            </w:pPr>
            <w:r w:rsidRPr="00AB31C7">
              <w:t>Or/7-14</w:t>
            </w:r>
          </w:p>
        </w:tc>
        <w:tc>
          <w:tcPr>
            <w:tcW w:w="984" w:type="dxa"/>
            <w:hideMark/>
          </w:tcPr>
          <w:p w14:paraId="67298537" w14:textId="77777777" w:rsidR="003B1565" w:rsidRPr="00AB31C7" w:rsidRDefault="003B1565" w:rsidP="00747076">
            <w:pPr>
              <w:pStyle w:val="Tabletext8pt"/>
            </w:pPr>
            <w:r w:rsidRPr="00AB31C7">
              <w:t>438</w:t>
            </w:r>
          </w:p>
        </w:tc>
        <w:tc>
          <w:tcPr>
            <w:tcW w:w="984" w:type="dxa"/>
          </w:tcPr>
          <w:p w14:paraId="3EE87FBF" w14:textId="77777777" w:rsidR="003B1565" w:rsidRPr="00AB31C7" w:rsidRDefault="003B1565" w:rsidP="00747076">
            <w:pPr>
              <w:pStyle w:val="Tabletext8pt"/>
            </w:pPr>
            <w:r w:rsidRPr="00AB31C7">
              <w:t>2680</w:t>
            </w:r>
          </w:p>
        </w:tc>
        <w:tc>
          <w:tcPr>
            <w:tcW w:w="984" w:type="dxa"/>
          </w:tcPr>
          <w:p w14:paraId="7879AA62" w14:textId="77777777" w:rsidR="003B1565" w:rsidRPr="00AB31C7" w:rsidRDefault="003B1565" w:rsidP="00747076">
            <w:pPr>
              <w:pStyle w:val="Tabletext8pt"/>
            </w:pPr>
            <w:r w:rsidRPr="00AB31C7">
              <w:t>1556</w:t>
            </w:r>
          </w:p>
        </w:tc>
        <w:tc>
          <w:tcPr>
            <w:tcW w:w="984" w:type="dxa"/>
          </w:tcPr>
          <w:p w14:paraId="6E8A764C" w14:textId="77777777" w:rsidR="003B1565" w:rsidRPr="00AB31C7" w:rsidRDefault="003B1565" w:rsidP="00747076">
            <w:pPr>
              <w:pStyle w:val="Tabletext8pt"/>
            </w:pPr>
            <w:r w:rsidRPr="00AB31C7">
              <w:t>175</w:t>
            </w:r>
          </w:p>
        </w:tc>
        <w:tc>
          <w:tcPr>
            <w:tcW w:w="984" w:type="dxa"/>
          </w:tcPr>
          <w:p w14:paraId="50E935D3" w14:textId="77777777" w:rsidR="003B1565" w:rsidRPr="00AB31C7" w:rsidRDefault="003B1565" w:rsidP="00747076">
            <w:pPr>
              <w:pStyle w:val="Tabletext8pt"/>
            </w:pPr>
            <w:r w:rsidRPr="00AB31C7">
              <w:t>1432</w:t>
            </w:r>
          </w:p>
        </w:tc>
      </w:tr>
      <w:tr w:rsidR="003B1565" w:rsidRPr="00AB31C7" w14:paraId="58C44D7C"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50C07A8D" w14:textId="77777777" w:rsidR="003B1565" w:rsidRPr="00AB31C7" w:rsidRDefault="003B1565" w:rsidP="00747076">
            <w:pPr>
              <w:pStyle w:val="Tabletext8pt"/>
            </w:pPr>
            <w:r w:rsidRPr="00AB31C7">
              <w:t>16 </w:t>
            </w:r>
          </w:p>
        </w:tc>
        <w:tc>
          <w:tcPr>
            <w:tcW w:w="4375" w:type="dxa"/>
            <w:hideMark/>
          </w:tcPr>
          <w:p w14:paraId="032A4E1D" w14:textId="4E0DC41E" w:rsidR="003B1565" w:rsidRPr="00AB31C7" w:rsidRDefault="003B1565" w:rsidP="00747076">
            <w:pPr>
              <w:pStyle w:val="Tabletext8pt"/>
            </w:pPr>
            <w:r w:rsidRPr="00AB31C7">
              <w:t>(acupoint and massage).ti,ab.</w:t>
            </w:r>
          </w:p>
        </w:tc>
        <w:tc>
          <w:tcPr>
            <w:tcW w:w="984" w:type="dxa"/>
            <w:hideMark/>
          </w:tcPr>
          <w:p w14:paraId="09036EAD" w14:textId="77777777" w:rsidR="003B1565" w:rsidRPr="00AB31C7" w:rsidRDefault="003B1565" w:rsidP="00747076">
            <w:pPr>
              <w:pStyle w:val="Tabletext8pt"/>
            </w:pPr>
            <w:r w:rsidRPr="00AB31C7">
              <w:t>18</w:t>
            </w:r>
          </w:p>
        </w:tc>
        <w:tc>
          <w:tcPr>
            <w:tcW w:w="984" w:type="dxa"/>
          </w:tcPr>
          <w:p w14:paraId="63B9A8E8" w14:textId="77777777" w:rsidR="003B1565" w:rsidRPr="00AB31C7" w:rsidRDefault="003B1565" w:rsidP="00747076">
            <w:pPr>
              <w:pStyle w:val="Tabletext8pt"/>
            </w:pPr>
            <w:r w:rsidRPr="00AB31C7">
              <w:t>111</w:t>
            </w:r>
          </w:p>
        </w:tc>
        <w:tc>
          <w:tcPr>
            <w:tcW w:w="984" w:type="dxa"/>
          </w:tcPr>
          <w:p w14:paraId="6491B6BE" w14:textId="77777777" w:rsidR="003B1565" w:rsidRPr="00AB31C7" w:rsidRDefault="003B1565" w:rsidP="00747076">
            <w:pPr>
              <w:pStyle w:val="Tabletext8pt"/>
            </w:pPr>
            <w:r w:rsidRPr="00AB31C7">
              <w:t>47</w:t>
            </w:r>
          </w:p>
        </w:tc>
        <w:tc>
          <w:tcPr>
            <w:tcW w:w="984" w:type="dxa"/>
          </w:tcPr>
          <w:p w14:paraId="451C8C36" w14:textId="77777777" w:rsidR="003B1565" w:rsidRPr="00AB31C7" w:rsidRDefault="003B1565" w:rsidP="00747076">
            <w:pPr>
              <w:pStyle w:val="Tabletext8pt"/>
            </w:pPr>
            <w:r w:rsidRPr="00AB31C7">
              <w:t>4</w:t>
            </w:r>
          </w:p>
        </w:tc>
        <w:tc>
          <w:tcPr>
            <w:tcW w:w="984" w:type="dxa"/>
          </w:tcPr>
          <w:p w14:paraId="733BD0C0" w14:textId="77777777" w:rsidR="003B1565" w:rsidRPr="00AB31C7" w:rsidRDefault="003B1565" w:rsidP="00747076">
            <w:pPr>
              <w:pStyle w:val="Tabletext8pt"/>
            </w:pPr>
            <w:r w:rsidRPr="00AB31C7">
              <w:t>63</w:t>
            </w:r>
          </w:p>
        </w:tc>
      </w:tr>
      <w:tr w:rsidR="003B1565" w:rsidRPr="00AB31C7" w14:paraId="3DC92362"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7DDD7213" w14:textId="77777777" w:rsidR="003B1565" w:rsidRPr="00AB31C7" w:rsidRDefault="003B1565" w:rsidP="00747076">
            <w:pPr>
              <w:pStyle w:val="Tabletext8pt"/>
            </w:pPr>
            <w:r w:rsidRPr="00AB31C7">
              <w:t>17 </w:t>
            </w:r>
          </w:p>
        </w:tc>
        <w:tc>
          <w:tcPr>
            <w:tcW w:w="4375" w:type="dxa"/>
            <w:hideMark/>
          </w:tcPr>
          <w:p w14:paraId="336E2F8D" w14:textId="01299881" w:rsidR="003B1565" w:rsidRPr="00AB31C7" w:rsidRDefault="003B1565" w:rsidP="00747076">
            <w:pPr>
              <w:pStyle w:val="Tabletext8pt"/>
            </w:pPr>
            <w:r w:rsidRPr="00AB31C7">
              <w:t>(acupoint adj3 pressure).ti,ab.</w:t>
            </w:r>
          </w:p>
        </w:tc>
        <w:tc>
          <w:tcPr>
            <w:tcW w:w="984" w:type="dxa"/>
            <w:hideMark/>
          </w:tcPr>
          <w:p w14:paraId="2522F663" w14:textId="77777777" w:rsidR="003B1565" w:rsidRPr="00AB31C7" w:rsidRDefault="003B1565" w:rsidP="00747076">
            <w:pPr>
              <w:pStyle w:val="Tabletext8pt"/>
            </w:pPr>
            <w:r w:rsidRPr="00AB31C7">
              <w:t>14</w:t>
            </w:r>
          </w:p>
        </w:tc>
        <w:tc>
          <w:tcPr>
            <w:tcW w:w="984" w:type="dxa"/>
          </w:tcPr>
          <w:p w14:paraId="4952F65A" w14:textId="77777777" w:rsidR="003B1565" w:rsidRPr="00AB31C7" w:rsidRDefault="003B1565" w:rsidP="00747076">
            <w:pPr>
              <w:pStyle w:val="Tabletext8pt"/>
            </w:pPr>
            <w:r w:rsidRPr="00AB31C7">
              <w:t>29</w:t>
            </w:r>
          </w:p>
        </w:tc>
        <w:tc>
          <w:tcPr>
            <w:tcW w:w="984" w:type="dxa"/>
          </w:tcPr>
          <w:p w14:paraId="0EC1B1FD" w14:textId="77777777" w:rsidR="003B1565" w:rsidRPr="00AB31C7" w:rsidRDefault="003B1565" w:rsidP="00747076">
            <w:pPr>
              <w:pStyle w:val="Tabletext8pt"/>
            </w:pPr>
            <w:r w:rsidRPr="00AB31C7">
              <w:t>11</w:t>
            </w:r>
          </w:p>
        </w:tc>
        <w:tc>
          <w:tcPr>
            <w:tcW w:w="984" w:type="dxa"/>
          </w:tcPr>
          <w:p w14:paraId="37D601D7" w14:textId="77777777" w:rsidR="003B1565" w:rsidRPr="00AB31C7" w:rsidRDefault="003B1565" w:rsidP="00747076">
            <w:pPr>
              <w:pStyle w:val="Tabletext8pt"/>
            </w:pPr>
            <w:r w:rsidRPr="00AB31C7">
              <w:t>0</w:t>
            </w:r>
          </w:p>
        </w:tc>
        <w:tc>
          <w:tcPr>
            <w:tcW w:w="984" w:type="dxa"/>
          </w:tcPr>
          <w:p w14:paraId="28116129" w14:textId="77777777" w:rsidR="003B1565" w:rsidRPr="00AB31C7" w:rsidRDefault="003B1565" w:rsidP="00747076">
            <w:pPr>
              <w:pStyle w:val="Tabletext8pt"/>
            </w:pPr>
            <w:r w:rsidRPr="00AB31C7">
              <w:t>22</w:t>
            </w:r>
          </w:p>
        </w:tc>
      </w:tr>
      <w:tr w:rsidR="003B1565" w:rsidRPr="00AB31C7" w14:paraId="2E6C395E"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685F36FF" w14:textId="77777777" w:rsidR="003B1565" w:rsidRPr="00AB31C7" w:rsidRDefault="003B1565" w:rsidP="00747076">
            <w:pPr>
              <w:pStyle w:val="Tabletext8pt"/>
            </w:pPr>
            <w:r w:rsidRPr="00AB31C7">
              <w:t>18 </w:t>
            </w:r>
          </w:p>
        </w:tc>
        <w:tc>
          <w:tcPr>
            <w:tcW w:w="4375" w:type="dxa"/>
            <w:hideMark/>
          </w:tcPr>
          <w:p w14:paraId="27CDD105" w14:textId="33CC4C07" w:rsidR="003B1565" w:rsidRPr="00AB31C7" w:rsidRDefault="003B1565" w:rsidP="00747076">
            <w:pPr>
              <w:pStyle w:val="Tabletext8pt"/>
            </w:pPr>
            <w:r w:rsidRPr="00AB31C7">
              <w:t>acupoint therap*.ti,ab.</w:t>
            </w:r>
          </w:p>
        </w:tc>
        <w:tc>
          <w:tcPr>
            <w:tcW w:w="984" w:type="dxa"/>
            <w:hideMark/>
          </w:tcPr>
          <w:p w14:paraId="1DD87460" w14:textId="77777777" w:rsidR="003B1565" w:rsidRPr="00AB31C7" w:rsidRDefault="003B1565" w:rsidP="00747076">
            <w:pPr>
              <w:pStyle w:val="Tabletext8pt"/>
            </w:pPr>
            <w:r w:rsidRPr="00AB31C7">
              <w:t>9</w:t>
            </w:r>
          </w:p>
        </w:tc>
        <w:tc>
          <w:tcPr>
            <w:tcW w:w="984" w:type="dxa"/>
          </w:tcPr>
          <w:p w14:paraId="13F54C43" w14:textId="77777777" w:rsidR="003B1565" w:rsidRPr="00AB31C7" w:rsidRDefault="003B1565" w:rsidP="00747076">
            <w:pPr>
              <w:pStyle w:val="Tabletext8pt"/>
            </w:pPr>
            <w:r w:rsidRPr="00AB31C7">
              <w:t>34</w:t>
            </w:r>
          </w:p>
        </w:tc>
        <w:tc>
          <w:tcPr>
            <w:tcW w:w="984" w:type="dxa"/>
          </w:tcPr>
          <w:p w14:paraId="447B6175" w14:textId="77777777" w:rsidR="003B1565" w:rsidRPr="00AB31C7" w:rsidRDefault="003B1565" w:rsidP="00747076">
            <w:pPr>
              <w:pStyle w:val="Tabletext8pt"/>
            </w:pPr>
            <w:r w:rsidRPr="00AB31C7">
              <w:t>12</w:t>
            </w:r>
          </w:p>
        </w:tc>
        <w:tc>
          <w:tcPr>
            <w:tcW w:w="984" w:type="dxa"/>
          </w:tcPr>
          <w:p w14:paraId="4C56AB68" w14:textId="77777777" w:rsidR="003B1565" w:rsidRPr="00AB31C7" w:rsidRDefault="003B1565" w:rsidP="00747076">
            <w:pPr>
              <w:pStyle w:val="Tabletext8pt"/>
            </w:pPr>
            <w:r w:rsidRPr="00AB31C7">
              <w:t>0</w:t>
            </w:r>
          </w:p>
        </w:tc>
        <w:tc>
          <w:tcPr>
            <w:tcW w:w="984" w:type="dxa"/>
          </w:tcPr>
          <w:p w14:paraId="33FA8FD2" w14:textId="77777777" w:rsidR="003B1565" w:rsidRPr="00AB31C7" w:rsidRDefault="003B1565" w:rsidP="00747076">
            <w:pPr>
              <w:pStyle w:val="Tabletext8pt"/>
            </w:pPr>
            <w:r w:rsidRPr="00AB31C7">
              <w:t>22</w:t>
            </w:r>
          </w:p>
        </w:tc>
      </w:tr>
      <w:tr w:rsidR="003B1565" w:rsidRPr="00AB31C7" w14:paraId="10F627EC"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08E188F8" w14:textId="77777777" w:rsidR="003B1565" w:rsidRPr="00AB31C7" w:rsidRDefault="003B1565" w:rsidP="00747076">
            <w:pPr>
              <w:pStyle w:val="Tabletext8pt"/>
            </w:pPr>
            <w:r w:rsidRPr="00AB31C7">
              <w:t>19 </w:t>
            </w:r>
          </w:p>
        </w:tc>
        <w:tc>
          <w:tcPr>
            <w:tcW w:w="4375" w:type="dxa"/>
            <w:hideMark/>
          </w:tcPr>
          <w:p w14:paraId="4F503FF3" w14:textId="3F8D871B" w:rsidR="003B1565" w:rsidRPr="00AB31C7" w:rsidRDefault="003B1565" w:rsidP="00747076">
            <w:pPr>
              <w:pStyle w:val="Tabletext8pt"/>
            </w:pPr>
            <w:r w:rsidRPr="00AB31C7">
              <w:t>(meridian* and (stretching or massage)).ti,ab.</w:t>
            </w:r>
          </w:p>
        </w:tc>
        <w:tc>
          <w:tcPr>
            <w:tcW w:w="984" w:type="dxa"/>
            <w:hideMark/>
          </w:tcPr>
          <w:p w14:paraId="54B22D69" w14:textId="77777777" w:rsidR="003B1565" w:rsidRPr="00AB31C7" w:rsidRDefault="003B1565" w:rsidP="00747076">
            <w:pPr>
              <w:pStyle w:val="Tabletext8pt"/>
            </w:pPr>
            <w:r w:rsidRPr="00AB31C7">
              <w:t>17</w:t>
            </w:r>
          </w:p>
        </w:tc>
        <w:tc>
          <w:tcPr>
            <w:tcW w:w="984" w:type="dxa"/>
          </w:tcPr>
          <w:p w14:paraId="5284F0B5" w14:textId="77777777" w:rsidR="003B1565" w:rsidRPr="00AB31C7" w:rsidRDefault="003B1565" w:rsidP="00747076">
            <w:pPr>
              <w:pStyle w:val="Tabletext8pt"/>
            </w:pPr>
            <w:r w:rsidRPr="00AB31C7">
              <w:t>112</w:t>
            </w:r>
          </w:p>
        </w:tc>
        <w:tc>
          <w:tcPr>
            <w:tcW w:w="984" w:type="dxa"/>
          </w:tcPr>
          <w:p w14:paraId="5113283E" w14:textId="77777777" w:rsidR="003B1565" w:rsidRPr="00AB31C7" w:rsidRDefault="003B1565" w:rsidP="00747076">
            <w:pPr>
              <w:pStyle w:val="Tabletext8pt"/>
            </w:pPr>
            <w:r w:rsidRPr="00AB31C7">
              <w:t>51</w:t>
            </w:r>
          </w:p>
        </w:tc>
        <w:tc>
          <w:tcPr>
            <w:tcW w:w="984" w:type="dxa"/>
          </w:tcPr>
          <w:p w14:paraId="66FBC037" w14:textId="77777777" w:rsidR="003B1565" w:rsidRPr="00AB31C7" w:rsidRDefault="003B1565" w:rsidP="00747076">
            <w:pPr>
              <w:pStyle w:val="Tabletext8pt"/>
            </w:pPr>
            <w:r w:rsidRPr="00AB31C7">
              <w:t>5</w:t>
            </w:r>
          </w:p>
        </w:tc>
        <w:tc>
          <w:tcPr>
            <w:tcW w:w="984" w:type="dxa"/>
          </w:tcPr>
          <w:p w14:paraId="6309FB2F" w14:textId="77777777" w:rsidR="003B1565" w:rsidRPr="00AB31C7" w:rsidRDefault="003B1565" w:rsidP="00747076">
            <w:pPr>
              <w:pStyle w:val="Tabletext8pt"/>
            </w:pPr>
            <w:r w:rsidRPr="00AB31C7">
              <w:t>61</w:t>
            </w:r>
          </w:p>
        </w:tc>
      </w:tr>
      <w:tr w:rsidR="003B1565" w:rsidRPr="00AB31C7" w14:paraId="64D866AE"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4E664726" w14:textId="77777777" w:rsidR="003B1565" w:rsidRPr="00AB31C7" w:rsidRDefault="003B1565" w:rsidP="00747076">
            <w:pPr>
              <w:pStyle w:val="Tabletext8pt"/>
            </w:pPr>
            <w:r w:rsidRPr="00AB31C7">
              <w:t>20 </w:t>
            </w:r>
          </w:p>
        </w:tc>
        <w:tc>
          <w:tcPr>
            <w:tcW w:w="4375" w:type="dxa"/>
            <w:hideMark/>
          </w:tcPr>
          <w:p w14:paraId="44C46268" w14:textId="3384DEA1" w:rsidR="003B1565" w:rsidRPr="00AB31C7" w:rsidRDefault="003B1565" w:rsidP="00747076">
            <w:pPr>
              <w:pStyle w:val="Tabletext8pt"/>
            </w:pPr>
            <w:r w:rsidRPr="00AB31C7">
              <w:t>(meridian* adj3 pressure).ti,ab.</w:t>
            </w:r>
          </w:p>
        </w:tc>
        <w:tc>
          <w:tcPr>
            <w:tcW w:w="984" w:type="dxa"/>
            <w:hideMark/>
          </w:tcPr>
          <w:p w14:paraId="3D00154F" w14:textId="77777777" w:rsidR="003B1565" w:rsidRPr="00AB31C7" w:rsidRDefault="003B1565" w:rsidP="00747076">
            <w:pPr>
              <w:pStyle w:val="Tabletext8pt"/>
            </w:pPr>
            <w:r w:rsidRPr="00AB31C7">
              <w:t>3</w:t>
            </w:r>
          </w:p>
        </w:tc>
        <w:tc>
          <w:tcPr>
            <w:tcW w:w="984" w:type="dxa"/>
          </w:tcPr>
          <w:p w14:paraId="473E5642" w14:textId="77777777" w:rsidR="003B1565" w:rsidRPr="00AB31C7" w:rsidRDefault="003B1565" w:rsidP="00747076">
            <w:pPr>
              <w:pStyle w:val="Tabletext8pt"/>
            </w:pPr>
            <w:r w:rsidRPr="00AB31C7">
              <w:t>5</w:t>
            </w:r>
          </w:p>
        </w:tc>
        <w:tc>
          <w:tcPr>
            <w:tcW w:w="984" w:type="dxa"/>
          </w:tcPr>
          <w:p w14:paraId="3D8004A8" w14:textId="77777777" w:rsidR="003B1565" w:rsidRPr="00AB31C7" w:rsidRDefault="003B1565" w:rsidP="00747076">
            <w:pPr>
              <w:pStyle w:val="Tabletext8pt"/>
            </w:pPr>
            <w:r w:rsidRPr="00AB31C7">
              <w:t>0</w:t>
            </w:r>
          </w:p>
        </w:tc>
        <w:tc>
          <w:tcPr>
            <w:tcW w:w="984" w:type="dxa"/>
          </w:tcPr>
          <w:p w14:paraId="733F8356" w14:textId="77777777" w:rsidR="003B1565" w:rsidRPr="00AB31C7" w:rsidRDefault="003B1565" w:rsidP="00747076">
            <w:pPr>
              <w:pStyle w:val="Tabletext8pt"/>
            </w:pPr>
            <w:r w:rsidRPr="00AB31C7">
              <w:t>0</w:t>
            </w:r>
          </w:p>
        </w:tc>
        <w:tc>
          <w:tcPr>
            <w:tcW w:w="984" w:type="dxa"/>
          </w:tcPr>
          <w:p w14:paraId="669E6011" w14:textId="77777777" w:rsidR="003B1565" w:rsidRPr="00AB31C7" w:rsidRDefault="003B1565" w:rsidP="00747076">
            <w:pPr>
              <w:pStyle w:val="Tabletext8pt"/>
            </w:pPr>
            <w:r w:rsidRPr="00AB31C7">
              <w:t>3</w:t>
            </w:r>
          </w:p>
        </w:tc>
      </w:tr>
      <w:tr w:rsidR="003B1565" w:rsidRPr="00AB31C7" w14:paraId="26C06CBE"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5CE820BD" w14:textId="77777777" w:rsidR="003B1565" w:rsidRPr="00AB31C7" w:rsidRDefault="003B1565" w:rsidP="00747076">
            <w:pPr>
              <w:pStyle w:val="Tabletext8pt"/>
            </w:pPr>
            <w:r w:rsidRPr="00AB31C7">
              <w:t>21 </w:t>
            </w:r>
          </w:p>
        </w:tc>
        <w:tc>
          <w:tcPr>
            <w:tcW w:w="4375" w:type="dxa"/>
            <w:hideMark/>
          </w:tcPr>
          <w:p w14:paraId="503CD258" w14:textId="0B5D911F" w:rsidR="003B1565" w:rsidRPr="00AB31C7" w:rsidRDefault="003B1565" w:rsidP="00747076">
            <w:pPr>
              <w:pStyle w:val="Tabletext8pt"/>
            </w:pPr>
            <w:r w:rsidRPr="00AB31C7">
              <w:t>(meridian* adj3 manipulat*).ti,ab.</w:t>
            </w:r>
          </w:p>
        </w:tc>
        <w:tc>
          <w:tcPr>
            <w:tcW w:w="984" w:type="dxa"/>
            <w:hideMark/>
          </w:tcPr>
          <w:p w14:paraId="485E5216" w14:textId="77777777" w:rsidR="003B1565" w:rsidRPr="00AB31C7" w:rsidRDefault="003B1565" w:rsidP="00747076">
            <w:pPr>
              <w:pStyle w:val="Tabletext8pt"/>
            </w:pPr>
            <w:r w:rsidRPr="00AB31C7">
              <w:t>2</w:t>
            </w:r>
          </w:p>
        </w:tc>
        <w:tc>
          <w:tcPr>
            <w:tcW w:w="984" w:type="dxa"/>
          </w:tcPr>
          <w:p w14:paraId="657FE0D8" w14:textId="77777777" w:rsidR="003B1565" w:rsidRPr="00AB31C7" w:rsidRDefault="003B1565" w:rsidP="00747076">
            <w:pPr>
              <w:pStyle w:val="Tabletext8pt"/>
            </w:pPr>
            <w:r w:rsidRPr="00AB31C7">
              <w:t>11</w:t>
            </w:r>
          </w:p>
        </w:tc>
        <w:tc>
          <w:tcPr>
            <w:tcW w:w="984" w:type="dxa"/>
          </w:tcPr>
          <w:p w14:paraId="75E1A9EA" w14:textId="77777777" w:rsidR="003B1565" w:rsidRPr="00AB31C7" w:rsidRDefault="003B1565" w:rsidP="00747076">
            <w:pPr>
              <w:pStyle w:val="Tabletext8pt"/>
            </w:pPr>
            <w:r w:rsidRPr="00AB31C7">
              <w:t>3</w:t>
            </w:r>
          </w:p>
        </w:tc>
        <w:tc>
          <w:tcPr>
            <w:tcW w:w="984" w:type="dxa"/>
          </w:tcPr>
          <w:p w14:paraId="6D4061FA" w14:textId="77777777" w:rsidR="003B1565" w:rsidRPr="00AB31C7" w:rsidRDefault="003B1565" w:rsidP="00747076">
            <w:pPr>
              <w:pStyle w:val="Tabletext8pt"/>
            </w:pPr>
            <w:r w:rsidRPr="00AB31C7">
              <w:t>0</w:t>
            </w:r>
          </w:p>
        </w:tc>
        <w:tc>
          <w:tcPr>
            <w:tcW w:w="984" w:type="dxa"/>
          </w:tcPr>
          <w:p w14:paraId="59FBAA48" w14:textId="77777777" w:rsidR="003B1565" w:rsidRPr="00AB31C7" w:rsidRDefault="003B1565" w:rsidP="00747076">
            <w:pPr>
              <w:pStyle w:val="Tabletext8pt"/>
            </w:pPr>
            <w:r w:rsidRPr="00AB31C7">
              <w:t>7</w:t>
            </w:r>
          </w:p>
        </w:tc>
      </w:tr>
      <w:tr w:rsidR="003B1565" w:rsidRPr="00AB31C7" w14:paraId="0A69DB9B" w14:textId="77777777" w:rsidTr="00747076">
        <w:trPr>
          <w:cnfStyle w:val="000000010000" w:firstRow="0" w:lastRow="0" w:firstColumn="0" w:lastColumn="0" w:oddVBand="0" w:evenVBand="0" w:oddHBand="0" w:evenHBand="1" w:firstRowFirstColumn="0" w:firstRowLastColumn="0" w:lastRowFirstColumn="0" w:lastRowLastColumn="0"/>
        </w:trPr>
        <w:tc>
          <w:tcPr>
            <w:tcW w:w="440" w:type="dxa"/>
            <w:hideMark/>
          </w:tcPr>
          <w:p w14:paraId="3F186DAB" w14:textId="77777777" w:rsidR="003B1565" w:rsidRPr="00AB31C7" w:rsidRDefault="003B1565" w:rsidP="00747076">
            <w:pPr>
              <w:pStyle w:val="Tabletext8pt"/>
            </w:pPr>
            <w:r w:rsidRPr="00AB31C7">
              <w:t>22 </w:t>
            </w:r>
          </w:p>
        </w:tc>
        <w:tc>
          <w:tcPr>
            <w:tcW w:w="4375" w:type="dxa"/>
            <w:hideMark/>
          </w:tcPr>
          <w:p w14:paraId="27341F40" w14:textId="1F950271" w:rsidR="003B1565" w:rsidRPr="00AB31C7" w:rsidRDefault="003B1565" w:rsidP="00747076">
            <w:pPr>
              <w:pStyle w:val="Tabletext8pt"/>
            </w:pPr>
            <w:r w:rsidRPr="00AB31C7">
              <w:t>or/16-21</w:t>
            </w:r>
          </w:p>
        </w:tc>
        <w:tc>
          <w:tcPr>
            <w:tcW w:w="984" w:type="dxa"/>
            <w:hideMark/>
          </w:tcPr>
          <w:p w14:paraId="159FA3D5" w14:textId="77777777" w:rsidR="003B1565" w:rsidRPr="00AB31C7" w:rsidRDefault="003B1565" w:rsidP="00747076">
            <w:pPr>
              <w:pStyle w:val="Tabletext8pt"/>
            </w:pPr>
            <w:r w:rsidRPr="00AB31C7">
              <w:t>57</w:t>
            </w:r>
          </w:p>
        </w:tc>
        <w:tc>
          <w:tcPr>
            <w:tcW w:w="984" w:type="dxa"/>
          </w:tcPr>
          <w:p w14:paraId="285CE418" w14:textId="77777777" w:rsidR="003B1565" w:rsidRPr="00AB31C7" w:rsidRDefault="003B1565" w:rsidP="00747076">
            <w:pPr>
              <w:pStyle w:val="Tabletext8pt"/>
            </w:pPr>
            <w:r w:rsidRPr="00AB31C7">
              <w:t>279</w:t>
            </w:r>
          </w:p>
        </w:tc>
        <w:tc>
          <w:tcPr>
            <w:tcW w:w="984" w:type="dxa"/>
          </w:tcPr>
          <w:p w14:paraId="0EA72BA9" w14:textId="77777777" w:rsidR="003B1565" w:rsidRPr="00AB31C7" w:rsidRDefault="003B1565" w:rsidP="00747076">
            <w:pPr>
              <w:pStyle w:val="Tabletext8pt"/>
            </w:pPr>
            <w:r w:rsidRPr="00AB31C7">
              <w:t>116</w:t>
            </w:r>
          </w:p>
        </w:tc>
        <w:tc>
          <w:tcPr>
            <w:tcW w:w="984" w:type="dxa"/>
          </w:tcPr>
          <w:p w14:paraId="3E42BC0D" w14:textId="77777777" w:rsidR="003B1565" w:rsidRPr="00AB31C7" w:rsidRDefault="003B1565" w:rsidP="00747076">
            <w:pPr>
              <w:pStyle w:val="Tabletext8pt"/>
            </w:pPr>
            <w:r w:rsidRPr="00AB31C7">
              <w:t>9</w:t>
            </w:r>
          </w:p>
        </w:tc>
        <w:tc>
          <w:tcPr>
            <w:tcW w:w="984" w:type="dxa"/>
          </w:tcPr>
          <w:p w14:paraId="21350768" w14:textId="77777777" w:rsidR="003B1565" w:rsidRPr="00AB31C7" w:rsidRDefault="003B1565" w:rsidP="00747076">
            <w:pPr>
              <w:pStyle w:val="Tabletext8pt"/>
            </w:pPr>
            <w:r w:rsidRPr="00AB31C7">
              <w:t>162</w:t>
            </w:r>
          </w:p>
        </w:tc>
      </w:tr>
      <w:tr w:rsidR="003B1565" w:rsidRPr="00AB31C7" w14:paraId="141AAB63" w14:textId="77777777" w:rsidTr="00747076">
        <w:trPr>
          <w:cnfStyle w:val="000000100000" w:firstRow="0" w:lastRow="0" w:firstColumn="0" w:lastColumn="0" w:oddVBand="0" w:evenVBand="0" w:oddHBand="1" w:evenHBand="0" w:firstRowFirstColumn="0" w:firstRowLastColumn="0" w:lastRowFirstColumn="0" w:lastRowLastColumn="0"/>
        </w:trPr>
        <w:tc>
          <w:tcPr>
            <w:tcW w:w="440" w:type="dxa"/>
            <w:hideMark/>
          </w:tcPr>
          <w:p w14:paraId="1A1A6CFA" w14:textId="77777777" w:rsidR="003B1565" w:rsidRPr="00AB31C7" w:rsidRDefault="003B1565" w:rsidP="00747076">
            <w:pPr>
              <w:pStyle w:val="Tabletext8pt"/>
            </w:pPr>
            <w:r w:rsidRPr="00AB31C7">
              <w:t>23 </w:t>
            </w:r>
          </w:p>
        </w:tc>
        <w:tc>
          <w:tcPr>
            <w:tcW w:w="4375" w:type="dxa"/>
            <w:hideMark/>
          </w:tcPr>
          <w:p w14:paraId="02D377FC" w14:textId="77777777" w:rsidR="003B1565" w:rsidRPr="00AB31C7" w:rsidRDefault="003B1565" w:rsidP="00747076">
            <w:pPr>
              <w:pStyle w:val="Tabletext8pt"/>
            </w:pPr>
            <w:r w:rsidRPr="00AB31C7">
              <w:t>5 and (15 or 22)</w:t>
            </w:r>
          </w:p>
        </w:tc>
        <w:tc>
          <w:tcPr>
            <w:tcW w:w="984" w:type="dxa"/>
            <w:hideMark/>
          </w:tcPr>
          <w:p w14:paraId="05AEA4C4" w14:textId="77777777" w:rsidR="003B1565" w:rsidRPr="00AB31C7" w:rsidRDefault="003B1565" w:rsidP="00747076">
            <w:pPr>
              <w:pStyle w:val="Tabletext8pt"/>
            </w:pPr>
            <w:r w:rsidRPr="00AB31C7">
              <w:t>31</w:t>
            </w:r>
          </w:p>
        </w:tc>
        <w:tc>
          <w:tcPr>
            <w:tcW w:w="984" w:type="dxa"/>
          </w:tcPr>
          <w:p w14:paraId="17F398BF" w14:textId="77777777" w:rsidR="003B1565" w:rsidRPr="00AB31C7" w:rsidRDefault="003B1565" w:rsidP="00747076">
            <w:pPr>
              <w:pStyle w:val="Tabletext8pt"/>
            </w:pPr>
            <w:r w:rsidRPr="00AB31C7">
              <w:t>467</w:t>
            </w:r>
          </w:p>
        </w:tc>
        <w:tc>
          <w:tcPr>
            <w:tcW w:w="984" w:type="dxa"/>
          </w:tcPr>
          <w:p w14:paraId="7737A1EE" w14:textId="77777777" w:rsidR="003B1565" w:rsidRPr="00AB31C7" w:rsidRDefault="003B1565" w:rsidP="00747076">
            <w:pPr>
              <w:pStyle w:val="Tabletext8pt"/>
            </w:pPr>
            <w:r w:rsidRPr="00AB31C7">
              <w:t>172</w:t>
            </w:r>
          </w:p>
        </w:tc>
        <w:tc>
          <w:tcPr>
            <w:tcW w:w="984" w:type="dxa"/>
          </w:tcPr>
          <w:p w14:paraId="2C4C0E27" w14:textId="77777777" w:rsidR="003B1565" w:rsidRPr="00AB31C7" w:rsidRDefault="003B1565" w:rsidP="00747076">
            <w:pPr>
              <w:pStyle w:val="Tabletext8pt"/>
            </w:pPr>
            <w:r w:rsidRPr="00AB31C7">
              <w:t>27</w:t>
            </w:r>
          </w:p>
        </w:tc>
        <w:tc>
          <w:tcPr>
            <w:tcW w:w="984" w:type="dxa"/>
          </w:tcPr>
          <w:p w14:paraId="7CC7B293" w14:textId="77777777" w:rsidR="003B1565" w:rsidRPr="00AB31C7" w:rsidRDefault="003B1565" w:rsidP="00747076">
            <w:pPr>
              <w:pStyle w:val="Tabletext8pt"/>
            </w:pPr>
            <w:r w:rsidRPr="00AB31C7">
              <w:t>253</w:t>
            </w:r>
          </w:p>
        </w:tc>
      </w:tr>
    </w:tbl>
    <w:p w14:paraId="5E2DC3B7" w14:textId="77777777" w:rsidR="003B1565" w:rsidRPr="00AB31C7" w:rsidRDefault="003B1565" w:rsidP="003B1565">
      <w:pPr>
        <w:pStyle w:val="TableFigNotes18"/>
      </w:pPr>
      <w:bookmarkStart w:id="58" w:name="_Toc87880403"/>
    </w:p>
    <w:p w14:paraId="1CBA19A7" w14:textId="77777777" w:rsidR="003B1565" w:rsidRPr="00AB31C7" w:rsidRDefault="003B1565" w:rsidP="0060438B">
      <w:pPr>
        <w:pStyle w:val="Heading4"/>
      </w:pPr>
      <w:r w:rsidRPr="00AB31C7">
        <w:t>EBSCO</w:t>
      </w:r>
      <w:r w:rsidRPr="00AB31C7">
        <w:rPr>
          <w:rStyle w:val="Emphasis"/>
        </w:rPr>
        <w:t>Host</w:t>
      </w:r>
      <w:bookmarkEnd w:id="58"/>
    </w:p>
    <w:p w14:paraId="2A76CACD" w14:textId="77777777" w:rsidR="003B1565" w:rsidRPr="00AB31C7" w:rsidRDefault="003B1565" w:rsidP="003B1565">
      <w:pPr>
        <w:pStyle w:val="BodyText"/>
      </w:pPr>
      <w:r w:rsidRPr="00AB31C7">
        <w:t>The search for SRs via EBSCO</w:t>
      </w:r>
      <w:r w:rsidRPr="00AB31C7">
        <w:rPr>
          <w:rStyle w:val="Emphasis"/>
        </w:rPr>
        <w:t>Host</w:t>
      </w:r>
      <w:r w:rsidRPr="00AB31C7">
        <w:t xml:space="preserve"> was conducted on 21 April 2021. </w:t>
      </w:r>
    </w:p>
    <w:p w14:paraId="2A4ED79E" w14:textId="77777777" w:rsidR="003B1565" w:rsidRPr="00AB31C7" w:rsidRDefault="003B1565" w:rsidP="003B1565">
      <w:pPr>
        <w:pStyle w:val="BodyText"/>
      </w:pPr>
      <w:r w:rsidRPr="00AB31C7">
        <w:t>Databases searched were as follows:</w:t>
      </w:r>
    </w:p>
    <w:p w14:paraId="2DB28445" w14:textId="77777777" w:rsidR="003B1565" w:rsidRPr="00AB31C7" w:rsidRDefault="003B1565" w:rsidP="003B1565">
      <w:pPr>
        <w:pStyle w:val="Bullet12"/>
        <w:numPr>
          <w:ilvl w:val="0"/>
          <w:numId w:val="1"/>
        </w:numPr>
      </w:pPr>
      <w:r w:rsidRPr="00AB31C7">
        <w:t>CINAHL Complete</w:t>
      </w:r>
    </w:p>
    <w:p w14:paraId="34890390" w14:textId="77777777" w:rsidR="003B1565" w:rsidRPr="00AB31C7" w:rsidRDefault="003B1565" w:rsidP="003B1565">
      <w:pPr>
        <w:pStyle w:val="Bullet12"/>
        <w:numPr>
          <w:ilvl w:val="0"/>
          <w:numId w:val="1"/>
        </w:numPr>
      </w:pPr>
      <w:r w:rsidRPr="00AB31C7">
        <w:t>SPORTDiscus with Full Text</w:t>
      </w:r>
    </w:p>
    <w:p w14:paraId="075A8382" w14:textId="465907CB" w:rsidR="003B1565" w:rsidRPr="00AB31C7" w:rsidRDefault="003B1565" w:rsidP="003B1565">
      <w:pPr>
        <w:pStyle w:val="Caption"/>
      </w:pPr>
      <w:bookmarkStart w:id="59" w:name="_Toc88048971"/>
      <w:bookmarkStart w:id="60" w:name="_Toc135043472"/>
      <w:bookmarkStart w:id="61" w:name="_Toc164698254"/>
      <w:r w:rsidRPr="00AB31C7">
        <w:lastRenderedPageBreak/>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7</w:t>
      </w:r>
      <w:r w:rsidR="00FD5A7E">
        <w:fldChar w:fldCharType="end"/>
      </w:r>
      <w:r w:rsidRPr="00AB31C7">
        <w:tab/>
        <w:t>Search results: Acupressure via EBSCO</w:t>
      </w:r>
      <w:r w:rsidRPr="00AB31C7">
        <w:rPr>
          <w:rStyle w:val="Emphasis"/>
        </w:rPr>
        <w:t>Host</w:t>
      </w:r>
      <w:r w:rsidRPr="00AB31C7">
        <w:t xml:space="preserve"> – SPORTDiscus</w:t>
      </w:r>
      <w:bookmarkEnd w:id="59"/>
      <w:bookmarkEnd w:id="60"/>
      <w:bookmarkEnd w:id="61"/>
      <w:r w:rsidRPr="00AB31C7">
        <w:t xml:space="preserve"> </w:t>
      </w:r>
    </w:p>
    <w:tbl>
      <w:tblPr>
        <w:tblStyle w:val="TableGridLight"/>
        <w:tblW w:w="5000" w:type="pct"/>
        <w:tblLook w:val="04A0" w:firstRow="1" w:lastRow="0" w:firstColumn="1" w:lastColumn="0" w:noHBand="0" w:noVBand="1"/>
      </w:tblPr>
      <w:tblGrid>
        <w:gridCol w:w="526"/>
        <w:gridCol w:w="6843"/>
        <w:gridCol w:w="1112"/>
        <w:gridCol w:w="1258"/>
      </w:tblGrid>
      <w:tr w:rsidR="003B1565" w:rsidRPr="00AB31C7" w14:paraId="54AA1E3E" w14:textId="77777777" w:rsidTr="00747076">
        <w:trPr>
          <w:cnfStyle w:val="100000000000" w:firstRow="1" w:lastRow="0" w:firstColumn="0" w:lastColumn="0" w:oddVBand="0" w:evenVBand="0" w:oddHBand="0" w:evenHBand="0" w:firstRowFirstColumn="0" w:firstRowLastColumn="0" w:lastRowFirstColumn="0" w:lastRowLastColumn="0"/>
          <w:trHeight w:val="20"/>
        </w:trPr>
        <w:tc>
          <w:tcPr>
            <w:tcW w:w="526" w:type="dxa"/>
            <w:hideMark/>
          </w:tcPr>
          <w:p w14:paraId="3673BDB0" w14:textId="77777777" w:rsidR="003B1565" w:rsidRPr="00AB31C7" w:rsidRDefault="003B1565" w:rsidP="00747076">
            <w:pPr>
              <w:pStyle w:val="Tabletext8pt"/>
            </w:pPr>
            <w:r w:rsidRPr="00AB31C7">
              <w:t>#</w:t>
            </w:r>
          </w:p>
        </w:tc>
        <w:tc>
          <w:tcPr>
            <w:tcW w:w="6840" w:type="dxa"/>
            <w:hideMark/>
          </w:tcPr>
          <w:p w14:paraId="1140C9E7" w14:textId="77777777" w:rsidR="003B1565" w:rsidRPr="00AB31C7" w:rsidRDefault="003B1565" w:rsidP="00747076">
            <w:pPr>
              <w:pStyle w:val="Tabletext8pt"/>
            </w:pPr>
            <w:r w:rsidRPr="00AB31C7">
              <w:t>Searches</w:t>
            </w:r>
          </w:p>
        </w:tc>
        <w:tc>
          <w:tcPr>
            <w:tcW w:w="1112" w:type="dxa"/>
            <w:hideMark/>
          </w:tcPr>
          <w:p w14:paraId="7D8E68E6" w14:textId="77777777" w:rsidR="003B1565" w:rsidRPr="00AB31C7" w:rsidRDefault="003B1565" w:rsidP="00747076">
            <w:pPr>
              <w:pStyle w:val="Tabletext8pt"/>
            </w:pPr>
            <w:r w:rsidRPr="00AB31C7">
              <w:t>CINAHL</w:t>
            </w:r>
          </w:p>
        </w:tc>
        <w:tc>
          <w:tcPr>
            <w:tcW w:w="1257" w:type="dxa"/>
          </w:tcPr>
          <w:p w14:paraId="5B5B326B" w14:textId="77777777" w:rsidR="003B1565" w:rsidRPr="00AB31C7" w:rsidRDefault="003B1565" w:rsidP="00747076">
            <w:pPr>
              <w:pStyle w:val="Tabletext8pt"/>
            </w:pPr>
            <w:r w:rsidRPr="00AB31C7">
              <w:t>SPORTDiscus</w:t>
            </w:r>
          </w:p>
        </w:tc>
      </w:tr>
      <w:tr w:rsidR="003B1565" w:rsidRPr="00AB31C7" w14:paraId="274C899B"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1D571587" w14:textId="77777777" w:rsidR="003B1565" w:rsidRPr="00AB31C7" w:rsidRDefault="003B1565" w:rsidP="00747076">
            <w:pPr>
              <w:pStyle w:val="Tabletext8pt"/>
            </w:pPr>
            <w:r w:rsidRPr="00AB31C7">
              <w:t>1</w:t>
            </w:r>
          </w:p>
        </w:tc>
        <w:tc>
          <w:tcPr>
            <w:tcW w:w="6840" w:type="dxa"/>
          </w:tcPr>
          <w:p w14:paraId="30E1B030" w14:textId="77777777" w:rsidR="003B1565" w:rsidRPr="00AB31C7" w:rsidRDefault="003B1565" w:rsidP="00747076">
            <w:pPr>
              <w:pStyle w:val="Tabletext8pt"/>
            </w:pPr>
            <w:r w:rsidRPr="00AB31C7">
              <w:t>meta analysis+ OR TI meta analysis OR AB meta analysis OR systematic review+ OR TI systematic review OR AB systematic review OR TI pooled analysis OR AB pooled analysis OR ((review+ OR TI review OR AB review) AND (TI systemat* OR TI pool* OR AB systemat* OR AB pool*)) </w:t>
            </w:r>
          </w:p>
        </w:tc>
        <w:tc>
          <w:tcPr>
            <w:tcW w:w="1112" w:type="dxa"/>
          </w:tcPr>
          <w:p w14:paraId="5D30FA9A" w14:textId="77777777" w:rsidR="003B1565" w:rsidRPr="00AB31C7" w:rsidRDefault="003B1565" w:rsidP="00747076">
            <w:pPr>
              <w:pStyle w:val="Tabletext8pt"/>
            </w:pPr>
            <w:r w:rsidRPr="00AB31C7">
              <w:t>160,213 </w:t>
            </w:r>
          </w:p>
        </w:tc>
        <w:tc>
          <w:tcPr>
            <w:tcW w:w="1257" w:type="dxa"/>
          </w:tcPr>
          <w:p w14:paraId="3B0AC5A1" w14:textId="77777777" w:rsidR="003B1565" w:rsidRPr="00AB31C7" w:rsidRDefault="003B1565" w:rsidP="00747076">
            <w:pPr>
              <w:pStyle w:val="Tabletext8pt"/>
            </w:pPr>
            <w:r w:rsidRPr="00AB31C7">
              <w:t>16,967 </w:t>
            </w:r>
          </w:p>
        </w:tc>
      </w:tr>
      <w:tr w:rsidR="003B1565" w:rsidRPr="00AB31C7" w14:paraId="7B729EEB"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3E47CA2A" w14:textId="77777777" w:rsidR="003B1565" w:rsidRPr="00AB31C7" w:rsidRDefault="003B1565" w:rsidP="00747076">
            <w:pPr>
              <w:pStyle w:val="Tabletext8pt"/>
            </w:pPr>
            <w:r w:rsidRPr="00AB31C7">
              <w:t>2</w:t>
            </w:r>
          </w:p>
        </w:tc>
        <w:tc>
          <w:tcPr>
            <w:tcW w:w="6840" w:type="dxa"/>
          </w:tcPr>
          <w:p w14:paraId="63237257" w14:textId="77777777" w:rsidR="003B1565" w:rsidRPr="00AB31C7" w:rsidRDefault="003B1565" w:rsidP="00747076">
            <w:pPr>
              <w:pStyle w:val="Tabletext8pt"/>
            </w:pPr>
            <w:r w:rsidRPr="00AB31C7">
              <w:t>MH “case report+” </w:t>
            </w:r>
          </w:p>
        </w:tc>
        <w:tc>
          <w:tcPr>
            <w:tcW w:w="1112" w:type="dxa"/>
          </w:tcPr>
          <w:p w14:paraId="61E65F93" w14:textId="77777777" w:rsidR="003B1565" w:rsidRPr="00AB31C7" w:rsidRDefault="003B1565" w:rsidP="00747076">
            <w:pPr>
              <w:pStyle w:val="Tabletext8pt"/>
            </w:pPr>
            <w:r w:rsidRPr="00AB31C7">
              <w:t>0</w:t>
            </w:r>
          </w:p>
        </w:tc>
        <w:tc>
          <w:tcPr>
            <w:tcW w:w="1257" w:type="dxa"/>
          </w:tcPr>
          <w:p w14:paraId="5DED80CA" w14:textId="77777777" w:rsidR="003B1565" w:rsidRPr="00AB31C7" w:rsidRDefault="003B1565" w:rsidP="00747076">
            <w:pPr>
              <w:pStyle w:val="Tabletext8pt"/>
            </w:pPr>
            <w:r w:rsidRPr="00AB31C7">
              <w:t>0</w:t>
            </w:r>
          </w:p>
        </w:tc>
      </w:tr>
      <w:tr w:rsidR="003B1565" w:rsidRPr="00AB31C7" w14:paraId="586B3772"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77479FE5" w14:textId="77777777" w:rsidR="003B1565" w:rsidRPr="00AB31C7" w:rsidRDefault="003B1565" w:rsidP="00747076">
            <w:pPr>
              <w:pStyle w:val="Tabletext8pt"/>
            </w:pPr>
            <w:r w:rsidRPr="00AB31C7">
              <w:t>3</w:t>
            </w:r>
          </w:p>
        </w:tc>
        <w:tc>
          <w:tcPr>
            <w:tcW w:w="6840" w:type="dxa"/>
          </w:tcPr>
          <w:p w14:paraId="11CDFE38" w14:textId="77777777" w:rsidR="003B1565" w:rsidRPr="00AB31C7" w:rsidRDefault="003B1565" w:rsidP="00747076">
            <w:pPr>
              <w:pStyle w:val="Tabletext8pt"/>
            </w:pPr>
            <w:r w:rsidRPr="00AB31C7">
              <w:t>PT (editorial OR letter OR comment OR historical article) </w:t>
            </w:r>
          </w:p>
        </w:tc>
        <w:tc>
          <w:tcPr>
            <w:tcW w:w="1112" w:type="dxa"/>
          </w:tcPr>
          <w:p w14:paraId="269E5EB8" w14:textId="77777777" w:rsidR="003B1565" w:rsidRPr="00AB31C7" w:rsidRDefault="003B1565" w:rsidP="00747076">
            <w:pPr>
              <w:pStyle w:val="Tabletext8pt"/>
            </w:pPr>
            <w:r w:rsidRPr="00AB31C7">
              <w:t>682,245 </w:t>
            </w:r>
          </w:p>
        </w:tc>
        <w:tc>
          <w:tcPr>
            <w:tcW w:w="1257" w:type="dxa"/>
          </w:tcPr>
          <w:p w14:paraId="24A49169" w14:textId="77777777" w:rsidR="003B1565" w:rsidRPr="00AB31C7" w:rsidRDefault="003B1565" w:rsidP="00747076">
            <w:pPr>
              <w:pStyle w:val="Tabletext8pt"/>
            </w:pPr>
            <w:r w:rsidRPr="00AB31C7">
              <w:t>36,319 </w:t>
            </w:r>
          </w:p>
        </w:tc>
      </w:tr>
      <w:tr w:rsidR="003B1565" w:rsidRPr="00AB31C7" w14:paraId="739DDFB6"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243AE323" w14:textId="77777777" w:rsidR="003B1565" w:rsidRPr="00AB31C7" w:rsidRDefault="003B1565" w:rsidP="00747076">
            <w:pPr>
              <w:pStyle w:val="Tabletext8pt"/>
            </w:pPr>
            <w:r w:rsidRPr="00AB31C7">
              <w:t>4</w:t>
            </w:r>
          </w:p>
        </w:tc>
        <w:tc>
          <w:tcPr>
            <w:tcW w:w="6840" w:type="dxa"/>
          </w:tcPr>
          <w:p w14:paraId="02287D93" w14:textId="77777777" w:rsidR="003B1565" w:rsidRPr="00AB31C7" w:rsidRDefault="003B1565" w:rsidP="00747076">
            <w:pPr>
              <w:pStyle w:val="Tabletext8pt"/>
            </w:pPr>
            <w:r w:rsidRPr="00AB31C7">
              <w:t>MH “(animals+ or nonhuman+)” NOT MH “humans+” </w:t>
            </w:r>
          </w:p>
        </w:tc>
        <w:tc>
          <w:tcPr>
            <w:tcW w:w="1112" w:type="dxa"/>
          </w:tcPr>
          <w:p w14:paraId="66662B4B" w14:textId="77777777" w:rsidR="003B1565" w:rsidRPr="00AB31C7" w:rsidRDefault="003B1565" w:rsidP="00747076">
            <w:pPr>
              <w:pStyle w:val="Tabletext8pt"/>
            </w:pPr>
            <w:r w:rsidRPr="00AB31C7">
              <w:t>0</w:t>
            </w:r>
          </w:p>
        </w:tc>
        <w:tc>
          <w:tcPr>
            <w:tcW w:w="1257" w:type="dxa"/>
          </w:tcPr>
          <w:p w14:paraId="7897D39B" w14:textId="77777777" w:rsidR="003B1565" w:rsidRPr="00AB31C7" w:rsidRDefault="003B1565" w:rsidP="00747076">
            <w:pPr>
              <w:pStyle w:val="Tabletext8pt"/>
            </w:pPr>
            <w:r w:rsidRPr="00AB31C7">
              <w:t>0</w:t>
            </w:r>
          </w:p>
        </w:tc>
      </w:tr>
      <w:tr w:rsidR="003B1565" w:rsidRPr="00AB31C7" w14:paraId="2282D11A"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0A9C3372" w14:textId="77777777" w:rsidR="003B1565" w:rsidRPr="00AB31C7" w:rsidRDefault="003B1565" w:rsidP="00747076">
            <w:pPr>
              <w:pStyle w:val="Tabletext8pt"/>
            </w:pPr>
            <w:r w:rsidRPr="00AB31C7">
              <w:t>5</w:t>
            </w:r>
          </w:p>
        </w:tc>
        <w:tc>
          <w:tcPr>
            <w:tcW w:w="6840" w:type="dxa"/>
          </w:tcPr>
          <w:p w14:paraId="256E464D" w14:textId="328B7B06" w:rsidR="003B1565" w:rsidRPr="00AB31C7" w:rsidRDefault="003B1565" w:rsidP="00747076">
            <w:pPr>
              <w:pStyle w:val="Tabletext8pt"/>
            </w:pPr>
            <w:r w:rsidRPr="00AB31C7">
              <w:t>S2 OR S3 OR S4</w:t>
            </w:r>
          </w:p>
        </w:tc>
        <w:tc>
          <w:tcPr>
            <w:tcW w:w="1112" w:type="dxa"/>
          </w:tcPr>
          <w:p w14:paraId="128BC00F" w14:textId="77777777" w:rsidR="003B1565" w:rsidRPr="00AB31C7" w:rsidRDefault="003B1565" w:rsidP="00747076">
            <w:pPr>
              <w:pStyle w:val="Tabletext8pt"/>
            </w:pPr>
            <w:r w:rsidRPr="00AB31C7">
              <w:t>682,245 </w:t>
            </w:r>
          </w:p>
        </w:tc>
        <w:tc>
          <w:tcPr>
            <w:tcW w:w="1257" w:type="dxa"/>
          </w:tcPr>
          <w:p w14:paraId="1653A8E3" w14:textId="77777777" w:rsidR="003B1565" w:rsidRPr="00AB31C7" w:rsidRDefault="003B1565" w:rsidP="00747076">
            <w:pPr>
              <w:pStyle w:val="Tabletext8pt"/>
            </w:pPr>
            <w:r w:rsidRPr="00AB31C7">
              <w:t>36,319 </w:t>
            </w:r>
          </w:p>
        </w:tc>
      </w:tr>
      <w:tr w:rsidR="003B1565" w:rsidRPr="00AB31C7" w14:paraId="3FA47CB1"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0F9C949C" w14:textId="77777777" w:rsidR="003B1565" w:rsidRPr="00AB31C7" w:rsidRDefault="003B1565" w:rsidP="00747076">
            <w:pPr>
              <w:pStyle w:val="Tabletext8pt"/>
            </w:pPr>
            <w:r w:rsidRPr="00AB31C7">
              <w:t>6</w:t>
            </w:r>
          </w:p>
        </w:tc>
        <w:tc>
          <w:tcPr>
            <w:tcW w:w="6840" w:type="dxa"/>
          </w:tcPr>
          <w:p w14:paraId="04FDE710" w14:textId="77777777" w:rsidR="003B1565" w:rsidRPr="00AB31C7" w:rsidRDefault="003B1565" w:rsidP="00747076">
            <w:pPr>
              <w:pStyle w:val="Tabletext8pt"/>
            </w:pPr>
            <w:r w:rsidRPr="00AB31C7">
              <w:t>S1 NOT S5 </w:t>
            </w:r>
          </w:p>
        </w:tc>
        <w:tc>
          <w:tcPr>
            <w:tcW w:w="1112" w:type="dxa"/>
          </w:tcPr>
          <w:p w14:paraId="1B9601BE" w14:textId="77777777" w:rsidR="003B1565" w:rsidRPr="00AB31C7" w:rsidRDefault="003B1565" w:rsidP="00747076">
            <w:pPr>
              <w:pStyle w:val="Tabletext8pt"/>
            </w:pPr>
            <w:r w:rsidRPr="00AB31C7">
              <w:t>155,552 </w:t>
            </w:r>
          </w:p>
        </w:tc>
        <w:tc>
          <w:tcPr>
            <w:tcW w:w="1257" w:type="dxa"/>
          </w:tcPr>
          <w:p w14:paraId="64CDA0F3" w14:textId="77777777" w:rsidR="003B1565" w:rsidRPr="00AB31C7" w:rsidRDefault="003B1565" w:rsidP="00747076">
            <w:pPr>
              <w:pStyle w:val="Tabletext8pt"/>
            </w:pPr>
            <w:r w:rsidRPr="00AB31C7">
              <w:t>16,763 </w:t>
            </w:r>
          </w:p>
        </w:tc>
      </w:tr>
      <w:tr w:rsidR="003B1565" w:rsidRPr="00AB31C7" w14:paraId="6F7C6617"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24507A27" w14:textId="77777777" w:rsidR="003B1565" w:rsidRPr="00AB31C7" w:rsidRDefault="003B1565" w:rsidP="00747076">
            <w:pPr>
              <w:pStyle w:val="Tabletext8pt"/>
            </w:pPr>
            <w:r w:rsidRPr="00AB31C7">
              <w:t>7</w:t>
            </w:r>
          </w:p>
        </w:tc>
        <w:tc>
          <w:tcPr>
            <w:tcW w:w="6840" w:type="dxa"/>
          </w:tcPr>
          <w:p w14:paraId="3E6AFA91" w14:textId="77777777" w:rsidR="003B1565" w:rsidRPr="00AB31C7" w:rsidRDefault="003B1565" w:rsidP="00747076">
            <w:pPr>
              <w:pStyle w:val="Tabletext8pt"/>
            </w:pPr>
            <w:r w:rsidRPr="00AB31C7">
              <w:t>(MH “Acupressure+) </w:t>
            </w:r>
          </w:p>
        </w:tc>
        <w:tc>
          <w:tcPr>
            <w:tcW w:w="1112" w:type="dxa"/>
          </w:tcPr>
          <w:p w14:paraId="291B62B2" w14:textId="77777777" w:rsidR="003B1565" w:rsidRPr="00AB31C7" w:rsidRDefault="003B1565" w:rsidP="00747076">
            <w:pPr>
              <w:pStyle w:val="Tabletext8pt"/>
            </w:pPr>
            <w:r w:rsidRPr="00AB31C7">
              <w:t>1622</w:t>
            </w:r>
          </w:p>
        </w:tc>
        <w:tc>
          <w:tcPr>
            <w:tcW w:w="1257" w:type="dxa"/>
          </w:tcPr>
          <w:p w14:paraId="1AA60E39" w14:textId="77777777" w:rsidR="003B1565" w:rsidRPr="00AB31C7" w:rsidRDefault="003B1565" w:rsidP="00747076">
            <w:pPr>
              <w:pStyle w:val="Tabletext8pt"/>
            </w:pPr>
            <w:r w:rsidRPr="00AB31C7">
              <w:t>0</w:t>
            </w:r>
          </w:p>
        </w:tc>
      </w:tr>
      <w:tr w:rsidR="003B1565" w:rsidRPr="00AB31C7" w14:paraId="22FF2F5C"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126561D7" w14:textId="77777777" w:rsidR="003B1565" w:rsidRPr="00AB31C7" w:rsidRDefault="003B1565" w:rsidP="00747076">
            <w:pPr>
              <w:pStyle w:val="Tabletext8pt"/>
            </w:pPr>
            <w:r w:rsidRPr="00AB31C7">
              <w:t>8</w:t>
            </w:r>
          </w:p>
        </w:tc>
        <w:tc>
          <w:tcPr>
            <w:tcW w:w="6840" w:type="dxa"/>
          </w:tcPr>
          <w:p w14:paraId="566734B8" w14:textId="77777777" w:rsidR="003B1565" w:rsidRPr="00AB31C7" w:rsidRDefault="003B1565" w:rsidP="00747076">
            <w:pPr>
              <w:pStyle w:val="Tabletext8pt"/>
            </w:pPr>
            <w:r w:rsidRPr="00AB31C7">
              <w:t>TI Digitopression OR AB Digitopression </w:t>
            </w:r>
          </w:p>
        </w:tc>
        <w:tc>
          <w:tcPr>
            <w:tcW w:w="1112" w:type="dxa"/>
          </w:tcPr>
          <w:p w14:paraId="505E58D9" w14:textId="77777777" w:rsidR="003B1565" w:rsidRPr="00AB31C7" w:rsidRDefault="003B1565" w:rsidP="00747076">
            <w:pPr>
              <w:pStyle w:val="Tabletext8pt"/>
            </w:pPr>
            <w:r w:rsidRPr="00AB31C7">
              <w:t>0</w:t>
            </w:r>
          </w:p>
        </w:tc>
        <w:tc>
          <w:tcPr>
            <w:tcW w:w="1257" w:type="dxa"/>
          </w:tcPr>
          <w:p w14:paraId="4E836D26" w14:textId="77777777" w:rsidR="003B1565" w:rsidRPr="00AB31C7" w:rsidRDefault="003B1565" w:rsidP="00747076">
            <w:pPr>
              <w:pStyle w:val="Tabletext8pt"/>
            </w:pPr>
            <w:r w:rsidRPr="00AB31C7">
              <w:t>1</w:t>
            </w:r>
          </w:p>
        </w:tc>
      </w:tr>
      <w:tr w:rsidR="003B1565" w:rsidRPr="00AB31C7" w14:paraId="60BF6D61"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32C8AD1F" w14:textId="77777777" w:rsidR="003B1565" w:rsidRPr="00AB31C7" w:rsidRDefault="003B1565" w:rsidP="00747076">
            <w:pPr>
              <w:pStyle w:val="Tabletext8pt"/>
            </w:pPr>
            <w:r w:rsidRPr="00AB31C7">
              <w:t>9</w:t>
            </w:r>
          </w:p>
        </w:tc>
        <w:tc>
          <w:tcPr>
            <w:tcW w:w="6840" w:type="dxa"/>
          </w:tcPr>
          <w:p w14:paraId="57A649CA" w14:textId="77777777" w:rsidR="003B1565" w:rsidRPr="00AB31C7" w:rsidRDefault="003B1565" w:rsidP="00747076">
            <w:pPr>
              <w:pStyle w:val="Tabletext8pt"/>
            </w:pPr>
            <w:r w:rsidRPr="00AB31C7">
              <w:t>TI Digitopuncture OR AB Digitopuncture </w:t>
            </w:r>
          </w:p>
        </w:tc>
        <w:tc>
          <w:tcPr>
            <w:tcW w:w="1112" w:type="dxa"/>
          </w:tcPr>
          <w:p w14:paraId="2169A7D2" w14:textId="77777777" w:rsidR="003B1565" w:rsidRPr="00AB31C7" w:rsidRDefault="003B1565" w:rsidP="00747076">
            <w:pPr>
              <w:pStyle w:val="Tabletext8pt"/>
            </w:pPr>
            <w:r w:rsidRPr="00AB31C7">
              <w:t>0</w:t>
            </w:r>
          </w:p>
        </w:tc>
        <w:tc>
          <w:tcPr>
            <w:tcW w:w="1257" w:type="dxa"/>
          </w:tcPr>
          <w:p w14:paraId="6D57EA2B" w14:textId="77777777" w:rsidR="003B1565" w:rsidRPr="00AB31C7" w:rsidRDefault="003B1565" w:rsidP="00747076">
            <w:pPr>
              <w:pStyle w:val="Tabletext8pt"/>
            </w:pPr>
            <w:r w:rsidRPr="00AB31C7">
              <w:t>0</w:t>
            </w:r>
          </w:p>
        </w:tc>
      </w:tr>
      <w:tr w:rsidR="003B1565" w:rsidRPr="00AB31C7" w14:paraId="085980EA"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2AD40286" w14:textId="77777777" w:rsidR="003B1565" w:rsidRPr="00AB31C7" w:rsidRDefault="003B1565" w:rsidP="00747076">
            <w:pPr>
              <w:pStyle w:val="Tabletext8pt"/>
            </w:pPr>
            <w:r w:rsidRPr="00AB31C7">
              <w:t>10</w:t>
            </w:r>
          </w:p>
        </w:tc>
        <w:tc>
          <w:tcPr>
            <w:tcW w:w="6840" w:type="dxa"/>
          </w:tcPr>
          <w:p w14:paraId="227191D1" w14:textId="77777777" w:rsidR="003B1565" w:rsidRPr="00AB31C7" w:rsidRDefault="003B1565" w:rsidP="00747076">
            <w:pPr>
              <w:pStyle w:val="Tabletext8pt"/>
            </w:pPr>
            <w:r w:rsidRPr="00AB31C7">
              <w:t>TI Acupresion OR AB Acupresion </w:t>
            </w:r>
          </w:p>
        </w:tc>
        <w:tc>
          <w:tcPr>
            <w:tcW w:w="1112" w:type="dxa"/>
          </w:tcPr>
          <w:p w14:paraId="79F3CF2C" w14:textId="77777777" w:rsidR="003B1565" w:rsidRPr="00AB31C7" w:rsidRDefault="003B1565" w:rsidP="00747076">
            <w:pPr>
              <w:pStyle w:val="Tabletext8pt"/>
            </w:pPr>
            <w:r w:rsidRPr="00AB31C7">
              <w:t>14</w:t>
            </w:r>
          </w:p>
        </w:tc>
        <w:tc>
          <w:tcPr>
            <w:tcW w:w="1257" w:type="dxa"/>
          </w:tcPr>
          <w:p w14:paraId="195FB96E" w14:textId="77777777" w:rsidR="003B1565" w:rsidRPr="00AB31C7" w:rsidRDefault="003B1565" w:rsidP="00747076">
            <w:pPr>
              <w:pStyle w:val="Tabletext8pt"/>
            </w:pPr>
            <w:r w:rsidRPr="00AB31C7">
              <w:t>0</w:t>
            </w:r>
          </w:p>
        </w:tc>
      </w:tr>
      <w:tr w:rsidR="003B1565" w:rsidRPr="00AB31C7" w14:paraId="5811EB07"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6CB33D37" w14:textId="77777777" w:rsidR="003B1565" w:rsidRPr="00AB31C7" w:rsidRDefault="003B1565" w:rsidP="00747076">
            <w:pPr>
              <w:pStyle w:val="Tabletext8pt"/>
            </w:pPr>
            <w:r w:rsidRPr="00AB31C7">
              <w:t>11</w:t>
            </w:r>
          </w:p>
        </w:tc>
        <w:tc>
          <w:tcPr>
            <w:tcW w:w="6840" w:type="dxa"/>
          </w:tcPr>
          <w:p w14:paraId="33404744" w14:textId="77777777" w:rsidR="003B1565" w:rsidRPr="00AB31C7" w:rsidRDefault="003B1565" w:rsidP="00747076">
            <w:pPr>
              <w:pStyle w:val="Tabletext8pt"/>
            </w:pPr>
            <w:r w:rsidRPr="00AB31C7">
              <w:t>TI Acupressure OR AB Acupressure </w:t>
            </w:r>
          </w:p>
        </w:tc>
        <w:tc>
          <w:tcPr>
            <w:tcW w:w="1112" w:type="dxa"/>
          </w:tcPr>
          <w:p w14:paraId="43FABEEA" w14:textId="77777777" w:rsidR="003B1565" w:rsidRPr="00AB31C7" w:rsidRDefault="003B1565" w:rsidP="00747076">
            <w:pPr>
              <w:pStyle w:val="Tabletext8pt"/>
            </w:pPr>
            <w:r w:rsidRPr="00AB31C7">
              <w:t>1213</w:t>
            </w:r>
          </w:p>
        </w:tc>
        <w:tc>
          <w:tcPr>
            <w:tcW w:w="1257" w:type="dxa"/>
          </w:tcPr>
          <w:p w14:paraId="057AEE3A" w14:textId="77777777" w:rsidR="003B1565" w:rsidRPr="00AB31C7" w:rsidRDefault="003B1565" w:rsidP="00747076">
            <w:pPr>
              <w:pStyle w:val="Tabletext8pt"/>
            </w:pPr>
            <w:r w:rsidRPr="00AB31C7">
              <w:t>238</w:t>
            </w:r>
          </w:p>
        </w:tc>
      </w:tr>
      <w:tr w:rsidR="003B1565" w:rsidRPr="00AB31C7" w14:paraId="516B9808"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42726214" w14:textId="77777777" w:rsidR="003B1565" w:rsidRPr="00AB31C7" w:rsidRDefault="003B1565" w:rsidP="00747076">
            <w:pPr>
              <w:pStyle w:val="Tabletext8pt"/>
            </w:pPr>
            <w:r w:rsidRPr="00AB31C7">
              <w:t>12</w:t>
            </w:r>
          </w:p>
        </w:tc>
        <w:tc>
          <w:tcPr>
            <w:tcW w:w="6840" w:type="dxa"/>
          </w:tcPr>
          <w:p w14:paraId="392980BE" w14:textId="77777777" w:rsidR="003B1565" w:rsidRPr="00AB31C7" w:rsidRDefault="003B1565" w:rsidP="00747076">
            <w:pPr>
              <w:pStyle w:val="Tabletext8pt"/>
            </w:pPr>
            <w:r w:rsidRPr="00AB31C7">
              <w:t>TI Acupression OR AB Acupression </w:t>
            </w:r>
          </w:p>
        </w:tc>
        <w:tc>
          <w:tcPr>
            <w:tcW w:w="1112" w:type="dxa"/>
          </w:tcPr>
          <w:p w14:paraId="083CCCF2" w14:textId="77777777" w:rsidR="003B1565" w:rsidRPr="00AB31C7" w:rsidRDefault="003B1565" w:rsidP="00747076">
            <w:pPr>
              <w:pStyle w:val="Tabletext8pt"/>
            </w:pPr>
            <w:r w:rsidRPr="00AB31C7">
              <w:t>2</w:t>
            </w:r>
          </w:p>
        </w:tc>
        <w:tc>
          <w:tcPr>
            <w:tcW w:w="1257" w:type="dxa"/>
          </w:tcPr>
          <w:p w14:paraId="1F8F242D" w14:textId="77777777" w:rsidR="003B1565" w:rsidRPr="00AB31C7" w:rsidRDefault="003B1565" w:rsidP="00747076">
            <w:pPr>
              <w:pStyle w:val="Tabletext8pt"/>
            </w:pPr>
            <w:r w:rsidRPr="00AB31C7">
              <w:t>0</w:t>
            </w:r>
          </w:p>
        </w:tc>
      </w:tr>
      <w:tr w:rsidR="003B1565" w:rsidRPr="00AB31C7" w14:paraId="75A94F9B"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27B441E6" w14:textId="77777777" w:rsidR="003B1565" w:rsidRPr="00AB31C7" w:rsidRDefault="003B1565" w:rsidP="00747076">
            <w:pPr>
              <w:pStyle w:val="Tabletext8pt"/>
            </w:pPr>
            <w:r w:rsidRPr="00AB31C7">
              <w:t>13</w:t>
            </w:r>
          </w:p>
        </w:tc>
        <w:tc>
          <w:tcPr>
            <w:tcW w:w="6840" w:type="dxa"/>
          </w:tcPr>
          <w:p w14:paraId="4950E9F9" w14:textId="77777777" w:rsidR="003B1565" w:rsidRPr="00AB31C7" w:rsidRDefault="003B1565" w:rsidP="00747076">
            <w:pPr>
              <w:pStyle w:val="Tabletext8pt"/>
            </w:pPr>
            <w:r w:rsidRPr="00AB31C7">
              <w:t>TI Acupressao OR AB Acupressao </w:t>
            </w:r>
          </w:p>
        </w:tc>
        <w:tc>
          <w:tcPr>
            <w:tcW w:w="1112" w:type="dxa"/>
          </w:tcPr>
          <w:p w14:paraId="402CD1FE" w14:textId="77777777" w:rsidR="003B1565" w:rsidRPr="00AB31C7" w:rsidRDefault="003B1565" w:rsidP="00747076">
            <w:pPr>
              <w:pStyle w:val="Tabletext8pt"/>
            </w:pPr>
            <w:r w:rsidRPr="00AB31C7">
              <w:t>12</w:t>
            </w:r>
          </w:p>
        </w:tc>
        <w:tc>
          <w:tcPr>
            <w:tcW w:w="1257" w:type="dxa"/>
          </w:tcPr>
          <w:p w14:paraId="1280E3A1" w14:textId="77777777" w:rsidR="003B1565" w:rsidRPr="00AB31C7" w:rsidRDefault="003B1565" w:rsidP="00747076">
            <w:pPr>
              <w:pStyle w:val="Tabletext8pt"/>
            </w:pPr>
            <w:r w:rsidRPr="00AB31C7">
              <w:t>0</w:t>
            </w:r>
          </w:p>
        </w:tc>
      </w:tr>
      <w:tr w:rsidR="003B1565" w:rsidRPr="00AB31C7" w14:paraId="40105DC3"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7B5FEF61" w14:textId="77777777" w:rsidR="003B1565" w:rsidRPr="00AB31C7" w:rsidRDefault="003B1565" w:rsidP="00747076">
            <w:pPr>
              <w:pStyle w:val="Tabletext8pt"/>
            </w:pPr>
            <w:r w:rsidRPr="00AB31C7">
              <w:t>14</w:t>
            </w:r>
          </w:p>
        </w:tc>
        <w:tc>
          <w:tcPr>
            <w:tcW w:w="6840" w:type="dxa"/>
          </w:tcPr>
          <w:p w14:paraId="2A6F6908" w14:textId="77777777" w:rsidR="003B1565" w:rsidRPr="00AB31C7" w:rsidRDefault="003B1565" w:rsidP="00747076">
            <w:pPr>
              <w:pStyle w:val="Tabletext8pt"/>
            </w:pPr>
            <w:r w:rsidRPr="00AB31C7">
              <w:t>TI Acupress* OR AB Acupress* </w:t>
            </w:r>
          </w:p>
        </w:tc>
        <w:tc>
          <w:tcPr>
            <w:tcW w:w="1112" w:type="dxa"/>
          </w:tcPr>
          <w:p w14:paraId="0F1D1713" w14:textId="77777777" w:rsidR="003B1565" w:rsidRPr="00AB31C7" w:rsidRDefault="003B1565" w:rsidP="00747076">
            <w:pPr>
              <w:pStyle w:val="Tabletext8pt"/>
            </w:pPr>
            <w:r w:rsidRPr="00AB31C7">
              <w:t>1217</w:t>
            </w:r>
          </w:p>
        </w:tc>
        <w:tc>
          <w:tcPr>
            <w:tcW w:w="1257" w:type="dxa"/>
          </w:tcPr>
          <w:p w14:paraId="6A0AEC19" w14:textId="77777777" w:rsidR="003B1565" w:rsidRPr="00AB31C7" w:rsidRDefault="003B1565" w:rsidP="00747076">
            <w:pPr>
              <w:pStyle w:val="Tabletext8pt"/>
            </w:pPr>
            <w:r w:rsidRPr="00AB31C7">
              <w:t>240</w:t>
            </w:r>
          </w:p>
        </w:tc>
      </w:tr>
      <w:tr w:rsidR="003B1565" w:rsidRPr="00AB31C7" w14:paraId="2E687A44"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4EE9E425" w14:textId="77777777" w:rsidR="003B1565" w:rsidRPr="00AB31C7" w:rsidRDefault="003B1565" w:rsidP="00747076">
            <w:pPr>
              <w:pStyle w:val="Tabletext8pt"/>
            </w:pPr>
            <w:r w:rsidRPr="00AB31C7">
              <w:t>15</w:t>
            </w:r>
          </w:p>
        </w:tc>
        <w:tc>
          <w:tcPr>
            <w:tcW w:w="6840" w:type="dxa"/>
          </w:tcPr>
          <w:p w14:paraId="7DE24544" w14:textId="77777777" w:rsidR="003B1565" w:rsidRPr="00AB31C7" w:rsidRDefault="003B1565" w:rsidP="00747076">
            <w:pPr>
              <w:pStyle w:val="Tabletext8pt"/>
            </w:pPr>
            <w:r w:rsidRPr="00AB31C7">
              <w:t>S7 OR S8 OR S9 OR S10 OR S11 OR S12 OR S13 OR S14 </w:t>
            </w:r>
          </w:p>
        </w:tc>
        <w:tc>
          <w:tcPr>
            <w:tcW w:w="1112" w:type="dxa"/>
          </w:tcPr>
          <w:p w14:paraId="6C883C22" w14:textId="77777777" w:rsidR="003B1565" w:rsidRPr="00AB31C7" w:rsidRDefault="003B1565" w:rsidP="00747076">
            <w:pPr>
              <w:pStyle w:val="Tabletext8pt"/>
            </w:pPr>
            <w:r w:rsidRPr="00AB31C7">
              <w:t>1990</w:t>
            </w:r>
          </w:p>
        </w:tc>
        <w:tc>
          <w:tcPr>
            <w:tcW w:w="1257" w:type="dxa"/>
          </w:tcPr>
          <w:p w14:paraId="4177DD10" w14:textId="77777777" w:rsidR="003B1565" w:rsidRPr="00AB31C7" w:rsidRDefault="003B1565" w:rsidP="00747076">
            <w:pPr>
              <w:pStyle w:val="Tabletext8pt"/>
            </w:pPr>
            <w:r w:rsidRPr="00AB31C7">
              <w:t>241</w:t>
            </w:r>
          </w:p>
        </w:tc>
      </w:tr>
      <w:tr w:rsidR="003B1565" w:rsidRPr="00AB31C7" w14:paraId="02963757"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7927592B" w14:textId="77777777" w:rsidR="003B1565" w:rsidRPr="00AB31C7" w:rsidRDefault="003B1565" w:rsidP="00747076">
            <w:pPr>
              <w:pStyle w:val="Tabletext8pt"/>
            </w:pPr>
            <w:r w:rsidRPr="00AB31C7">
              <w:t>16</w:t>
            </w:r>
          </w:p>
        </w:tc>
        <w:tc>
          <w:tcPr>
            <w:tcW w:w="6840" w:type="dxa"/>
          </w:tcPr>
          <w:p w14:paraId="7594B7FC" w14:textId="77777777" w:rsidR="003B1565" w:rsidRPr="00AB31C7" w:rsidRDefault="003B1565" w:rsidP="00747076">
            <w:pPr>
              <w:pStyle w:val="Tabletext8pt"/>
            </w:pPr>
            <w:r w:rsidRPr="00AB31C7">
              <w:t>TI (acupoint W1 massage) OR AB (acupoint W1 massage) </w:t>
            </w:r>
          </w:p>
        </w:tc>
        <w:tc>
          <w:tcPr>
            <w:tcW w:w="1112" w:type="dxa"/>
          </w:tcPr>
          <w:p w14:paraId="65633801" w14:textId="77777777" w:rsidR="003B1565" w:rsidRPr="00AB31C7" w:rsidRDefault="003B1565" w:rsidP="00747076">
            <w:pPr>
              <w:pStyle w:val="Tabletext8pt"/>
            </w:pPr>
            <w:r w:rsidRPr="00AB31C7">
              <w:t>79</w:t>
            </w:r>
          </w:p>
        </w:tc>
        <w:tc>
          <w:tcPr>
            <w:tcW w:w="1257" w:type="dxa"/>
          </w:tcPr>
          <w:p w14:paraId="2A686923" w14:textId="77777777" w:rsidR="003B1565" w:rsidRPr="00AB31C7" w:rsidRDefault="003B1565" w:rsidP="00747076">
            <w:pPr>
              <w:pStyle w:val="Tabletext8pt"/>
            </w:pPr>
            <w:r w:rsidRPr="00AB31C7">
              <w:t>5</w:t>
            </w:r>
          </w:p>
        </w:tc>
      </w:tr>
      <w:tr w:rsidR="003B1565" w:rsidRPr="00AB31C7" w14:paraId="417484AA"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57D5ACFE" w14:textId="77777777" w:rsidR="003B1565" w:rsidRPr="00AB31C7" w:rsidRDefault="003B1565" w:rsidP="00747076">
            <w:pPr>
              <w:pStyle w:val="Tabletext8pt"/>
            </w:pPr>
            <w:r w:rsidRPr="00AB31C7">
              <w:t>17</w:t>
            </w:r>
          </w:p>
        </w:tc>
        <w:tc>
          <w:tcPr>
            <w:tcW w:w="6840" w:type="dxa"/>
          </w:tcPr>
          <w:p w14:paraId="3B5A6272" w14:textId="77777777" w:rsidR="003B1565" w:rsidRPr="00AB31C7" w:rsidRDefault="003B1565" w:rsidP="00747076">
            <w:pPr>
              <w:pStyle w:val="Tabletext8pt"/>
            </w:pPr>
            <w:r w:rsidRPr="00AB31C7">
              <w:t>TI (acupoint W3 pressure) OR AB (acupoint W3 pressure) </w:t>
            </w:r>
          </w:p>
        </w:tc>
        <w:tc>
          <w:tcPr>
            <w:tcW w:w="1112" w:type="dxa"/>
          </w:tcPr>
          <w:p w14:paraId="157F758D" w14:textId="77777777" w:rsidR="003B1565" w:rsidRPr="00AB31C7" w:rsidRDefault="003B1565" w:rsidP="00747076">
            <w:pPr>
              <w:pStyle w:val="Tabletext8pt"/>
            </w:pPr>
            <w:r w:rsidRPr="00AB31C7">
              <w:t>13</w:t>
            </w:r>
          </w:p>
        </w:tc>
        <w:tc>
          <w:tcPr>
            <w:tcW w:w="1257" w:type="dxa"/>
          </w:tcPr>
          <w:p w14:paraId="55CD564C" w14:textId="77777777" w:rsidR="003B1565" w:rsidRPr="00AB31C7" w:rsidRDefault="003B1565" w:rsidP="00747076">
            <w:pPr>
              <w:pStyle w:val="Tabletext8pt"/>
            </w:pPr>
            <w:r w:rsidRPr="00AB31C7">
              <w:t>0</w:t>
            </w:r>
          </w:p>
        </w:tc>
      </w:tr>
      <w:tr w:rsidR="003B1565" w:rsidRPr="00AB31C7" w14:paraId="6526D7F6"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2E124C8B" w14:textId="77777777" w:rsidR="003B1565" w:rsidRPr="00AB31C7" w:rsidRDefault="003B1565" w:rsidP="00747076">
            <w:pPr>
              <w:pStyle w:val="Tabletext8pt"/>
            </w:pPr>
            <w:r w:rsidRPr="00AB31C7">
              <w:t>18</w:t>
            </w:r>
          </w:p>
        </w:tc>
        <w:tc>
          <w:tcPr>
            <w:tcW w:w="6840" w:type="dxa"/>
          </w:tcPr>
          <w:p w14:paraId="0F0F41B9" w14:textId="77777777" w:rsidR="003B1565" w:rsidRPr="00AB31C7" w:rsidRDefault="003B1565" w:rsidP="00747076">
            <w:pPr>
              <w:pStyle w:val="Tabletext8pt"/>
            </w:pPr>
            <w:r w:rsidRPr="00AB31C7">
              <w:t>TI acupoint therap* OR AB acupoint therap* </w:t>
            </w:r>
          </w:p>
        </w:tc>
        <w:tc>
          <w:tcPr>
            <w:tcW w:w="1112" w:type="dxa"/>
          </w:tcPr>
          <w:p w14:paraId="575905C9" w14:textId="77777777" w:rsidR="003B1565" w:rsidRPr="00AB31C7" w:rsidRDefault="003B1565" w:rsidP="00747076">
            <w:pPr>
              <w:pStyle w:val="Tabletext8pt"/>
            </w:pPr>
            <w:r w:rsidRPr="00AB31C7">
              <w:t>147</w:t>
            </w:r>
          </w:p>
        </w:tc>
        <w:tc>
          <w:tcPr>
            <w:tcW w:w="1257" w:type="dxa"/>
          </w:tcPr>
          <w:p w14:paraId="0D3FD6F9" w14:textId="77777777" w:rsidR="003B1565" w:rsidRPr="00AB31C7" w:rsidRDefault="003B1565" w:rsidP="00747076">
            <w:pPr>
              <w:pStyle w:val="Tabletext8pt"/>
            </w:pPr>
            <w:r w:rsidRPr="00AB31C7">
              <w:t>6</w:t>
            </w:r>
          </w:p>
        </w:tc>
      </w:tr>
      <w:tr w:rsidR="003B1565" w:rsidRPr="00AB31C7" w14:paraId="1D8BD9D6"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1E37D97A" w14:textId="77777777" w:rsidR="003B1565" w:rsidRPr="00AB31C7" w:rsidRDefault="003B1565" w:rsidP="00747076">
            <w:pPr>
              <w:pStyle w:val="Tabletext8pt"/>
            </w:pPr>
            <w:r w:rsidRPr="00AB31C7">
              <w:t>19</w:t>
            </w:r>
          </w:p>
        </w:tc>
        <w:tc>
          <w:tcPr>
            <w:tcW w:w="6840" w:type="dxa"/>
          </w:tcPr>
          <w:p w14:paraId="5F9EE061" w14:textId="77777777" w:rsidR="003B1565" w:rsidRPr="00AB31C7" w:rsidRDefault="003B1565" w:rsidP="00747076">
            <w:pPr>
              <w:pStyle w:val="Tabletext8pt"/>
            </w:pPr>
            <w:r w:rsidRPr="00AB31C7">
              <w:t>TI (meridian* W1 (stretching OR massage)) OR AB (meridian* W1 (stretching OR massage)) </w:t>
            </w:r>
          </w:p>
        </w:tc>
        <w:tc>
          <w:tcPr>
            <w:tcW w:w="1112" w:type="dxa"/>
          </w:tcPr>
          <w:p w14:paraId="6D12D8E1" w14:textId="77777777" w:rsidR="003B1565" w:rsidRPr="00AB31C7" w:rsidRDefault="003B1565" w:rsidP="00747076">
            <w:pPr>
              <w:pStyle w:val="Tabletext8pt"/>
            </w:pPr>
            <w:r w:rsidRPr="00AB31C7">
              <w:t>23</w:t>
            </w:r>
          </w:p>
        </w:tc>
        <w:tc>
          <w:tcPr>
            <w:tcW w:w="1257" w:type="dxa"/>
          </w:tcPr>
          <w:p w14:paraId="0717224F" w14:textId="77777777" w:rsidR="003B1565" w:rsidRPr="00AB31C7" w:rsidRDefault="003B1565" w:rsidP="00747076">
            <w:pPr>
              <w:pStyle w:val="Tabletext8pt"/>
            </w:pPr>
            <w:r w:rsidRPr="00AB31C7">
              <w:t>2</w:t>
            </w:r>
          </w:p>
        </w:tc>
      </w:tr>
      <w:tr w:rsidR="003B1565" w:rsidRPr="00AB31C7" w14:paraId="6FEAED51"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1930B5DF" w14:textId="77777777" w:rsidR="003B1565" w:rsidRPr="00AB31C7" w:rsidRDefault="003B1565" w:rsidP="00747076">
            <w:pPr>
              <w:pStyle w:val="Tabletext8pt"/>
            </w:pPr>
            <w:r w:rsidRPr="00AB31C7">
              <w:t>20</w:t>
            </w:r>
          </w:p>
        </w:tc>
        <w:tc>
          <w:tcPr>
            <w:tcW w:w="6840" w:type="dxa"/>
          </w:tcPr>
          <w:p w14:paraId="7CBDD84A" w14:textId="77777777" w:rsidR="003B1565" w:rsidRPr="00AB31C7" w:rsidRDefault="003B1565" w:rsidP="00747076">
            <w:pPr>
              <w:pStyle w:val="Tabletext8pt"/>
            </w:pPr>
            <w:r w:rsidRPr="00AB31C7">
              <w:t>TI (meridian* W3 pressure) OR AB (meridian* W3 pressure) </w:t>
            </w:r>
          </w:p>
        </w:tc>
        <w:tc>
          <w:tcPr>
            <w:tcW w:w="1112" w:type="dxa"/>
          </w:tcPr>
          <w:p w14:paraId="1A1F9C80" w14:textId="77777777" w:rsidR="003B1565" w:rsidRPr="00AB31C7" w:rsidRDefault="003B1565" w:rsidP="00747076">
            <w:pPr>
              <w:pStyle w:val="Tabletext8pt"/>
            </w:pPr>
            <w:r w:rsidRPr="00AB31C7">
              <w:t>0</w:t>
            </w:r>
          </w:p>
        </w:tc>
        <w:tc>
          <w:tcPr>
            <w:tcW w:w="1257" w:type="dxa"/>
          </w:tcPr>
          <w:p w14:paraId="49C399AA" w14:textId="77777777" w:rsidR="003B1565" w:rsidRPr="00AB31C7" w:rsidRDefault="003B1565" w:rsidP="00747076">
            <w:pPr>
              <w:pStyle w:val="Tabletext8pt"/>
            </w:pPr>
            <w:r w:rsidRPr="00AB31C7">
              <w:t>0</w:t>
            </w:r>
          </w:p>
        </w:tc>
      </w:tr>
      <w:tr w:rsidR="003B1565" w:rsidRPr="00AB31C7" w14:paraId="421A6DF5"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229F1F1C" w14:textId="77777777" w:rsidR="003B1565" w:rsidRPr="00AB31C7" w:rsidRDefault="003B1565" w:rsidP="00747076">
            <w:pPr>
              <w:pStyle w:val="Tabletext8pt"/>
            </w:pPr>
            <w:r w:rsidRPr="00AB31C7">
              <w:t>21</w:t>
            </w:r>
          </w:p>
        </w:tc>
        <w:tc>
          <w:tcPr>
            <w:tcW w:w="6840" w:type="dxa"/>
          </w:tcPr>
          <w:p w14:paraId="4D793130" w14:textId="77777777" w:rsidR="003B1565" w:rsidRPr="00AB31C7" w:rsidRDefault="003B1565" w:rsidP="00747076">
            <w:pPr>
              <w:pStyle w:val="Tabletext8pt"/>
            </w:pPr>
            <w:r w:rsidRPr="00AB31C7">
              <w:t>TI (meridian* W3 manipulat*) OR AB (meridian* W3 manipulat*) </w:t>
            </w:r>
          </w:p>
        </w:tc>
        <w:tc>
          <w:tcPr>
            <w:tcW w:w="1112" w:type="dxa"/>
          </w:tcPr>
          <w:p w14:paraId="3D60EB3C" w14:textId="77777777" w:rsidR="003B1565" w:rsidRPr="00AB31C7" w:rsidRDefault="003B1565" w:rsidP="00747076">
            <w:pPr>
              <w:pStyle w:val="Tabletext8pt"/>
            </w:pPr>
            <w:r w:rsidRPr="00AB31C7">
              <w:t>2</w:t>
            </w:r>
          </w:p>
        </w:tc>
        <w:tc>
          <w:tcPr>
            <w:tcW w:w="1257" w:type="dxa"/>
          </w:tcPr>
          <w:p w14:paraId="4A2D2CBF" w14:textId="77777777" w:rsidR="003B1565" w:rsidRPr="00AB31C7" w:rsidRDefault="003B1565" w:rsidP="00747076">
            <w:pPr>
              <w:pStyle w:val="Tabletext8pt"/>
            </w:pPr>
            <w:r w:rsidRPr="00AB31C7">
              <w:t>0</w:t>
            </w:r>
          </w:p>
        </w:tc>
      </w:tr>
      <w:tr w:rsidR="003B1565" w:rsidRPr="00AB31C7" w14:paraId="769DB9C6" w14:textId="77777777" w:rsidTr="00747076">
        <w:trPr>
          <w:cnfStyle w:val="000000010000" w:firstRow="0" w:lastRow="0" w:firstColumn="0" w:lastColumn="0" w:oddVBand="0" w:evenVBand="0" w:oddHBand="0" w:evenHBand="1" w:firstRowFirstColumn="0" w:firstRowLastColumn="0" w:lastRowFirstColumn="0" w:lastRowLastColumn="0"/>
          <w:trHeight w:val="20"/>
        </w:trPr>
        <w:tc>
          <w:tcPr>
            <w:tcW w:w="526" w:type="dxa"/>
            <w:hideMark/>
          </w:tcPr>
          <w:p w14:paraId="0AF9304A" w14:textId="77777777" w:rsidR="003B1565" w:rsidRPr="00AB31C7" w:rsidRDefault="003B1565" w:rsidP="00747076">
            <w:pPr>
              <w:pStyle w:val="Tabletext8pt"/>
            </w:pPr>
            <w:r w:rsidRPr="00AB31C7">
              <w:t>22</w:t>
            </w:r>
          </w:p>
        </w:tc>
        <w:tc>
          <w:tcPr>
            <w:tcW w:w="6840" w:type="dxa"/>
          </w:tcPr>
          <w:p w14:paraId="14BE4A06" w14:textId="77777777" w:rsidR="003B1565" w:rsidRPr="00AB31C7" w:rsidRDefault="003B1565" w:rsidP="00747076">
            <w:pPr>
              <w:pStyle w:val="Tabletext8pt"/>
            </w:pPr>
            <w:r w:rsidRPr="00AB31C7">
              <w:t> S16 OR S17 OR S18 OR S19 OR S20 OR S21 </w:t>
            </w:r>
          </w:p>
        </w:tc>
        <w:tc>
          <w:tcPr>
            <w:tcW w:w="1112" w:type="dxa"/>
          </w:tcPr>
          <w:p w14:paraId="632A7210" w14:textId="77777777" w:rsidR="003B1565" w:rsidRPr="00AB31C7" w:rsidRDefault="003B1565" w:rsidP="00747076">
            <w:pPr>
              <w:pStyle w:val="Tabletext8pt"/>
            </w:pPr>
            <w:r w:rsidRPr="00AB31C7">
              <w:t>247</w:t>
            </w:r>
          </w:p>
        </w:tc>
        <w:tc>
          <w:tcPr>
            <w:tcW w:w="1257" w:type="dxa"/>
          </w:tcPr>
          <w:p w14:paraId="6E66BE41" w14:textId="77777777" w:rsidR="003B1565" w:rsidRPr="00AB31C7" w:rsidRDefault="003B1565" w:rsidP="00747076">
            <w:pPr>
              <w:pStyle w:val="Tabletext8pt"/>
            </w:pPr>
            <w:r w:rsidRPr="00AB31C7">
              <w:t>10</w:t>
            </w:r>
          </w:p>
        </w:tc>
      </w:tr>
      <w:tr w:rsidR="003B1565" w:rsidRPr="00AB31C7" w14:paraId="56ABDB9A" w14:textId="77777777" w:rsidTr="00747076">
        <w:trPr>
          <w:cnfStyle w:val="000000100000" w:firstRow="0" w:lastRow="0" w:firstColumn="0" w:lastColumn="0" w:oddVBand="0" w:evenVBand="0" w:oddHBand="1" w:evenHBand="0" w:firstRowFirstColumn="0" w:firstRowLastColumn="0" w:lastRowFirstColumn="0" w:lastRowLastColumn="0"/>
          <w:trHeight w:val="20"/>
        </w:trPr>
        <w:tc>
          <w:tcPr>
            <w:tcW w:w="526" w:type="dxa"/>
            <w:hideMark/>
          </w:tcPr>
          <w:p w14:paraId="1BECCC01" w14:textId="77777777" w:rsidR="003B1565" w:rsidRPr="00AB31C7" w:rsidRDefault="003B1565" w:rsidP="00747076">
            <w:pPr>
              <w:pStyle w:val="Tabletext8pt"/>
            </w:pPr>
            <w:r w:rsidRPr="00AB31C7">
              <w:t>23</w:t>
            </w:r>
          </w:p>
        </w:tc>
        <w:tc>
          <w:tcPr>
            <w:tcW w:w="6840" w:type="dxa"/>
          </w:tcPr>
          <w:p w14:paraId="665B0B91" w14:textId="77777777" w:rsidR="003B1565" w:rsidRPr="00AB31C7" w:rsidRDefault="003B1565" w:rsidP="00747076">
            <w:pPr>
              <w:pStyle w:val="Tabletext8pt"/>
            </w:pPr>
            <w:r w:rsidRPr="00AB31C7">
              <w:t> S6 AND (S15 OR S22) </w:t>
            </w:r>
          </w:p>
        </w:tc>
        <w:tc>
          <w:tcPr>
            <w:tcW w:w="1112" w:type="dxa"/>
          </w:tcPr>
          <w:p w14:paraId="4DD7A546" w14:textId="77777777" w:rsidR="003B1565" w:rsidRPr="00AB31C7" w:rsidRDefault="003B1565" w:rsidP="00747076">
            <w:pPr>
              <w:pStyle w:val="Tabletext8pt"/>
            </w:pPr>
            <w:r w:rsidRPr="00AB31C7">
              <w:t>216</w:t>
            </w:r>
          </w:p>
        </w:tc>
        <w:tc>
          <w:tcPr>
            <w:tcW w:w="1257" w:type="dxa"/>
          </w:tcPr>
          <w:p w14:paraId="64EC41F9" w14:textId="77777777" w:rsidR="003B1565" w:rsidRPr="00AB31C7" w:rsidRDefault="003B1565" w:rsidP="00747076">
            <w:pPr>
              <w:pStyle w:val="Tabletext8pt"/>
            </w:pPr>
            <w:r w:rsidRPr="00AB31C7">
              <w:t>8</w:t>
            </w:r>
          </w:p>
        </w:tc>
      </w:tr>
    </w:tbl>
    <w:p w14:paraId="1A147D3D" w14:textId="77777777" w:rsidR="003B1565" w:rsidRPr="00AB31C7" w:rsidRDefault="003B1565" w:rsidP="003B1565">
      <w:pPr>
        <w:pStyle w:val="TableFigNotes18"/>
      </w:pPr>
    </w:p>
    <w:p w14:paraId="1F153BEB" w14:textId="77777777" w:rsidR="003B1565" w:rsidRPr="00AB31C7" w:rsidRDefault="003B1565" w:rsidP="0060438B">
      <w:pPr>
        <w:pStyle w:val="Heading4"/>
      </w:pPr>
      <w:bookmarkStart w:id="62" w:name="_Toc87880404"/>
      <w:r w:rsidRPr="00AB31C7">
        <w:t>Cochrane</w:t>
      </w:r>
      <w:bookmarkEnd w:id="62"/>
    </w:p>
    <w:p w14:paraId="0CA8670A" w14:textId="77777777" w:rsidR="003B1565" w:rsidRPr="00AB31C7" w:rsidRDefault="003B1565" w:rsidP="003B1565">
      <w:pPr>
        <w:pStyle w:val="BodyText"/>
      </w:pPr>
      <w:r w:rsidRPr="00AB31C7">
        <w:t xml:space="preserve">The search for SRs via Cochrane Database of Systematic Reviews (Issue 4 of 12) was conducted on 21 April 2021. </w:t>
      </w:r>
    </w:p>
    <w:p w14:paraId="338594BE" w14:textId="469589F4" w:rsidR="003B1565" w:rsidRPr="00AB31C7" w:rsidRDefault="003B1565" w:rsidP="003B1565">
      <w:pPr>
        <w:pStyle w:val="Caption"/>
      </w:pPr>
      <w:bookmarkStart w:id="63" w:name="_Toc88048972"/>
      <w:bookmarkStart w:id="64" w:name="_Toc135043473"/>
      <w:bookmarkStart w:id="65" w:name="_Toc164698255"/>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8</w:t>
      </w:r>
      <w:r w:rsidR="00FD5A7E">
        <w:fldChar w:fldCharType="end"/>
      </w:r>
      <w:r w:rsidRPr="00AB31C7">
        <w:tab/>
        <w:t>Search results: Acupressure via Cochrane Database of Systematic Reviews</w:t>
      </w:r>
      <w:bookmarkEnd w:id="63"/>
      <w:bookmarkEnd w:id="64"/>
      <w:bookmarkEnd w:id="65"/>
    </w:p>
    <w:tbl>
      <w:tblPr>
        <w:tblStyle w:val="TableGridLight"/>
        <w:tblW w:w="5000" w:type="pct"/>
        <w:tblLook w:val="04A0" w:firstRow="1" w:lastRow="0" w:firstColumn="1" w:lastColumn="0" w:noHBand="0" w:noVBand="1"/>
      </w:tblPr>
      <w:tblGrid>
        <w:gridCol w:w="567"/>
        <w:gridCol w:w="7692"/>
        <w:gridCol w:w="1480"/>
      </w:tblGrid>
      <w:tr w:rsidR="003B1565" w:rsidRPr="00AB31C7" w14:paraId="27FE7E6F" w14:textId="77777777" w:rsidTr="00747076">
        <w:trPr>
          <w:cnfStyle w:val="100000000000" w:firstRow="1" w:lastRow="0" w:firstColumn="0" w:lastColumn="0" w:oddVBand="0" w:evenVBand="0" w:oddHBand="0" w:evenHBand="0" w:firstRowFirstColumn="0" w:firstRowLastColumn="0" w:lastRowFirstColumn="0" w:lastRowLastColumn="0"/>
          <w:tblHeader/>
        </w:trPr>
        <w:tc>
          <w:tcPr>
            <w:tcW w:w="291" w:type="pct"/>
            <w:hideMark/>
          </w:tcPr>
          <w:p w14:paraId="26A81A03" w14:textId="77777777" w:rsidR="003B1565" w:rsidRPr="00AB31C7" w:rsidRDefault="003B1565" w:rsidP="00747076">
            <w:pPr>
              <w:pStyle w:val="Tabletext8pt"/>
            </w:pPr>
            <w:r w:rsidRPr="00AB31C7">
              <w:t>#</w:t>
            </w:r>
          </w:p>
        </w:tc>
        <w:tc>
          <w:tcPr>
            <w:tcW w:w="3949" w:type="pct"/>
            <w:hideMark/>
          </w:tcPr>
          <w:p w14:paraId="19FAA887" w14:textId="77777777" w:rsidR="003B1565" w:rsidRPr="00AB31C7" w:rsidRDefault="003B1565" w:rsidP="00747076">
            <w:pPr>
              <w:pStyle w:val="Tabletext8pt"/>
            </w:pPr>
            <w:r w:rsidRPr="00AB31C7">
              <w:t>Cochrane</w:t>
            </w:r>
          </w:p>
        </w:tc>
        <w:tc>
          <w:tcPr>
            <w:tcW w:w="0" w:type="auto"/>
            <w:hideMark/>
          </w:tcPr>
          <w:p w14:paraId="402008CD" w14:textId="77777777" w:rsidR="003B1565" w:rsidRPr="00AB31C7" w:rsidRDefault="003B1565" w:rsidP="00747076">
            <w:pPr>
              <w:pStyle w:val="Tabletext8pt"/>
            </w:pPr>
            <w:r w:rsidRPr="00AB31C7">
              <w:t>Results</w:t>
            </w:r>
          </w:p>
        </w:tc>
      </w:tr>
      <w:tr w:rsidR="003B1565" w:rsidRPr="00AB31C7" w14:paraId="08DA9F4F"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6945399F" w14:textId="77777777" w:rsidR="003B1565" w:rsidRPr="00AB31C7" w:rsidRDefault="003B1565" w:rsidP="00747076">
            <w:pPr>
              <w:pStyle w:val="Tabletext8pt"/>
            </w:pPr>
            <w:r w:rsidRPr="00AB31C7">
              <w:t>1</w:t>
            </w:r>
          </w:p>
        </w:tc>
        <w:tc>
          <w:tcPr>
            <w:tcW w:w="3949" w:type="pct"/>
            <w:hideMark/>
          </w:tcPr>
          <w:p w14:paraId="1FC065AD" w14:textId="2BFB6415" w:rsidR="003B1565" w:rsidRPr="00AB31C7" w:rsidRDefault="003B1565" w:rsidP="00747076">
            <w:pPr>
              <w:pStyle w:val="Tabletext8pt"/>
            </w:pPr>
            <w:r w:rsidRPr="00AB31C7">
              <w:t>MeSH descriptor [acupressure] explode all trees</w:t>
            </w:r>
          </w:p>
        </w:tc>
        <w:tc>
          <w:tcPr>
            <w:tcW w:w="0" w:type="auto"/>
            <w:hideMark/>
          </w:tcPr>
          <w:p w14:paraId="33095A51" w14:textId="77777777" w:rsidR="003B1565" w:rsidRPr="00AB31C7" w:rsidRDefault="003B1565" w:rsidP="00747076">
            <w:pPr>
              <w:pStyle w:val="Tabletext8pt"/>
            </w:pPr>
            <w:r w:rsidRPr="00AB31C7">
              <w:t>367</w:t>
            </w:r>
          </w:p>
        </w:tc>
      </w:tr>
      <w:tr w:rsidR="003B1565" w:rsidRPr="00AB31C7" w14:paraId="3E0E8F9E"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461E50EC" w14:textId="77777777" w:rsidR="003B1565" w:rsidRPr="00AB31C7" w:rsidRDefault="003B1565" w:rsidP="00747076">
            <w:pPr>
              <w:pStyle w:val="Tabletext8pt"/>
            </w:pPr>
            <w:r w:rsidRPr="00AB31C7">
              <w:t>2</w:t>
            </w:r>
          </w:p>
        </w:tc>
        <w:tc>
          <w:tcPr>
            <w:tcW w:w="3949" w:type="pct"/>
            <w:hideMark/>
          </w:tcPr>
          <w:p w14:paraId="1413428E" w14:textId="663B375E" w:rsidR="003B1565" w:rsidRPr="00AB31C7" w:rsidRDefault="003B1565" w:rsidP="00747076">
            <w:pPr>
              <w:pStyle w:val="Tabletext8pt"/>
            </w:pPr>
            <w:r w:rsidRPr="00AB31C7">
              <w:t>(digitopression):ti,ab,kw</w:t>
            </w:r>
          </w:p>
        </w:tc>
        <w:tc>
          <w:tcPr>
            <w:tcW w:w="0" w:type="auto"/>
            <w:hideMark/>
          </w:tcPr>
          <w:p w14:paraId="41ED0CBD" w14:textId="77777777" w:rsidR="003B1565" w:rsidRPr="00AB31C7" w:rsidRDefault="003B1565" w:rsidP="00747076">
            <w:pPr>
              <w:pStyle w:val="Tabletext8pt"/>
            </w:pPr>
            <w:r w:rsidRPr="00AB31C7">
              <w:t>1</w:t>
            </w:r>
          </w:p>
        </w:tc>
      </w:tr>
      <w:tr w:rsidR="003B1565" w:rsidRPr="00AB31C7" w14:paraId="68CD2B40"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4FA87BE3" w14:textId="77777777" w:rsidR="003B1565" w:rsidRPr="00AB31C7" w:rsidRDefault="003B1565" w:rsidP="00747076">
            <w:pPr>
              <w:pStyle w:val="Tabletext8pt"/>
            </w:pPr>
            <w:r w:rsidRPr="00AB31C7">
              <w:t>3</w:t>
            </w:r>
          </w:p>
        </w:tc>
        <w:tc>
          <w:tcPr>
            <w:tcW w:w="3949" w:type="pct"/>
            <w:hideMark/>
          </w:tcPr>
          <w:p w14:paraId="0DA584FD" w14:textId="77777777" w:rsidR="003B1565" w:rsidRPr="00AB31C7" w:rsidRDefault="003B1565" w:rsidP="00747076">
            <w:pPr>
              <w:pStyle w:val="Tabletext8pt"/>
            </w:pPr>
            <w:r w:rsidRPr="00AB31C7">
              <w:t>(digitopuncture):ti,ab,kw </w:t>
            </w:r>
          </w:p>
        </w:tc>
        <w:tc>
          <w:tcPr>
            <w:tcW w:w="0" w:type="auto"/>
            <w:hideMark/>
          </w:tcPr>
          <w:p w14:paraId="21EBA95D" w14:textId="77777777" w:rsidR="003B1565" w:rsidRPr="00AB31C7" w:rsidRDefault="003B1565" w:rsidP="00747076">
            <w:pPr>
              <w:pStyle w:val="Tabletext8pt"/>
            </w:pPr>
            <w:r w:rsidRPr="00AB31C7">
              <w:t>5</w:t>
            </w:r>
          </w:p>
        </w:tc>
      </w:tr>
      <w:tr w:rsidR="003B1565" w:rsidRPr="00AB31C7" w14:paraId="3753E3B8"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2201279E" w14:textId="77777777" w:rsidR="003B1565" w:rsidRPr="00AB31C7" w:rsidRDefault="003B1565" w:rsidP="00747076">
            <w:pPr>
              <w:pStyle w:val="Tabletext8pt"/>
            </w:pPr>
            <w:r w:rsidRPr="00AB31C7">
              <w:t>4</w:t>
            </w:r>
          </w:p>
        </w:tc>
        <w:tc>
          <w:tcPr>
            <w:tcW w:w="3949" w:type="pct"/>
            <w:hideMark/>
          </w:tcPr>
          <w:p w14:paraId="2159AB6C" w14:textId="77777777" w:rsidR="003B1565" w:rsidRPr="00AB31C7" w:rsidRDefault="003B1565" w:rsidP="00747076">
            <w:pPr>
              <w:pStyle w:val="Tabletext8pt"/>
            </w:pPr>
            <w:r w:rsidRPr="00AB31C7">
              <w:t>(acupresion):ti,ab,kw </w:t>
            </w:r>
          </w:p>
        </w:tc>
        <w:tc>
          <w:tcPr>
            <w:tcW w:w="0" w:type="auto"/>
            <w:hideMark/>
          </w:tcPr>
          <w:p w14:paraId="08120B9B" w14:textId="77777777" w:rsidR="003B1565" w:rsidRPr="00AB31C7" w:rsidRDefault="003B1565" w:rsidP="00747076">
            <w:pPr>
              <w:pStyle w:val="Tabletext8pt"/>
            </w:pPr>
            <w:r w:rsidRPr="00AB31C7">
              <w:t>29</w:t>
            </w:r>
          </w:p>
        </w:tc>
      </w:tr>
      <w:tr w:rsidR="003B1565" w:rsidRPr="00AB31C7" w14:paraId="43B7B226"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2853DC57" w14:textId="77777777" w:rsidR="003B1565" w:rsidRPr="00AB31C7" w:rsidRDefault="003B1565" w:rsidP="00747076">
            <w:pPr>
              <w:pStyle w:val="Tabletext8pt"/>
            </w:pPr>
            <w:r w:rsidRPr="00AB31C7">
              <w:t>5</w:t>
            </w:r>
          </w:p>
        </w:tc>
        <w:tc>
          <w:tcPr>
            <w:tcW w:w="3949" w:type="pct"/>
            <w:hideMark/>
          </w:tcPr>
          <w:p w14:paraId="3438CEEC" w14:textId="77777777" w:rsidR="003B1565" w:rsidRPr="00AB31C7" w:rsidRDefault="003B1565" w:rsidP="00747076">
            <w:pPr>
              <w:pStyle w:val="Tabletext8pt"/>
            </w:pPr>
            <w:r w:rsidRPr="00AB31C7">
              <w:t>(acupressure):ti,ab,kw </w:t>
            </w:r>
          </w:p>
        </w:tc>
        <w:tc>
          <w:tcPr>
            <w:tcW w:w="0" w:type="auto"/>
            <w:hideMark/>
          </w:tcPr>
          <w:p w14:paraId="0266FAFF" w14:textId="77777777" w:rsidR="003B1565" w:rsidRPr="00AB31C7" w:rsidRDefault="003B1565" w:rsidP="00747076">
            <w:pPr>
              <w:pStyle w:val="Tabletext8pt"/>
            </w:pPr>
            <w:r w:rsidRPr="00AB31C7">
              <w:t>1525</w:t>
            </w:r>
          </w:p>
        </w:tc>
      </w:tr>
      <w:tr w:rsidR="003B1565" w:rsidRPr="00AB31C7" w14:paraId="6D088599"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793A2768" w14:textId="77777777" w:rsidR="003B1565" w:rsidRPr="00AB31C7" w:rsidRDefault="003B1565" w:rsidP="00747076">
            <w:pPr>
              <w:pStyle w:val="Tabletext8pt"/>
            </w:pPr>
            <w:r w:rsidRPr="00AB31C7">
              <w:t>6</w:t>
            </w:r>
          </w:p>
        </w:tc>
        <w:tc>
          <w:tcPr>
            <w:tcW w:w="3949" w:type="pct"/>
            <w:hideMark/>
          </w:tcPr>
          <w:p w14:paraId="4706BC30" w14:textId="77777777" w:rsidR="003B1565" w:rsidRPr="00AB31C7" w:rsidRDefault="003B1565" w:rsidP="00747076">
            <w:pPr>
              <w:pStyle w:val="Tabletext8pt"/>
            </w:pPr>
            <w:r w:rsidRPr="00AB31C7">
              <w:t>(acupression):ti,ab,kw </w:t>
            </w:r>
          </w:p>
        </w:tc>
        <w:tc>
          <w:tcPr>
            <w:tcW w:w="0" w:type="auto"/>
            <w:hideMark/>
          </w:tcPr>
          <w:p w14:paraId="686E5D91" w14:textId="77777777" w:rsidR="003B1565" w:rsidRPr="00AB31C7" w:rsidRDefault="003B1565" w:rsidP="00747076">
            <w:pPr>
              <w:pStyle w:val="Tabletext8pt"/>
            </w:pPr>
            <w:r w:rsidRPr="00AB31C7">
              <w:t>12</w:t>
            </w:r>
          </w:p>
        </w:tc>
      </w:tr>
      <w:tr w:rsidR="003B1565" w:rsidRPr="00AB31C7" w14:paraId="1CB423B7"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7AFA3D6F" w14:textId="77777777" w:rsidR="003B1565" w:rsidRPr="00AB31C7" w:rsidRDefault="003B1565" w:rsidP="00747076">
            <w:pPr>
              <w:pStyle w:val="Tabletext8pt"/>
            </w:pPr>
            <w:r w:rsidRPr="00AB31C7">
              <w:t>7</w:t>
            </w:r>
          </w:p>
        </w:tc>
        <w:tc>
          <w:tcPr>
            <w:tcW w:w="3949" w:type="pct"/>
            <w:hideMark/>
          </w:tcPr>
          <w:p w14:paraId="6D13B917" w14:textId="77777777" w:rsidR="003B1565" w:rsidRPr="00AB31C7" w:rsidRDefault="003B1565" w:rsidP="00747076">
            <w:pPr>
              <w:pStyle w:val="Tabletext8pt"/>
            </w:pPr>
            <w:r w:rsidRPr="00AB31C7">
              <w:t>(acupressao):ti,ab,kw </w:t>
            </w:r>
          </w:p>
        </w:tc>
        <w:tc>
          <w:tcPr>
            <w:tcW w:w="0" w:type="auto"/>
            <w:hideMark/>
          </w:tcPr>
          <w:p w14:paraId="28B0AB9B" w14:textId="77777777" w:rsidR="003B1565" w:rsidRPr="00AB31C7" w:rsidRDefault="003B1565" w:rsidP="00747076">
            <w:pPr>
              <w:pStyle w:val="Tabletext8pt"/>
            </w:pPr>
            <w:r w:rsidRPr="00AB31C7">
              <w:t>8</w:t>
            </w:r>
          </w:p>
        </w:tc>
      </w:tr>
      <w:tr w:rsidR="003B1565" w:rsidRPr="00AB31C7" w14:paraId="42590CB5"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45CAE51E" w14:textId="77777777" w:rsidR="003B1565" w:rsidRPr="00AB31C7" w:rsidRDefault="003B1565" w:rsidP="00747076">
            <w:pPr>
              <w:pStyle w:val="Tabletext8pt"/>
            </w:pPr>
            <w:r w:rsidRPr="00AB31C7">
              <w:t>8</w:t>
            </w:r>
          </w:p>
        </w:tc>
        <w:tc>
          <w:tcPr>
            <w:tcW w:w="3949" w:type="pct"/>
            <w:hideMark/>
          </w:tcPr>
          <w:p w14:paraId="13C48E3C" w14:textId="77777777" w:rsidR="003B1565" w:rsidRPr="00AB31C7" w:rsidRDefault="003B1565" w:rsidP="00747076">
            <w:pPr>
              <w:pStyle w:val="Tabletext8pt"/>
            </w:pPr>
            <w:r w:rsidRPr="00AB31C7">
              <w:t>(acupress):ti,ab,kw </w:t>
            </w:r>
          </w:p>
        </w:tc>
        <w:tc>
          <w:tcPr>
            <w:tcW w:w="0" w:type="auto"/>
            <w:hideMark/>
          </w:tcPr>
          <w:p w14:paraId="76916192" w14:textId="77777777" w:rsidR="003B1565" w:rsidRPr="00AB31C7" w:rsidRDefault="003B1565" w:rsidP="00747076">
            <w:pPr>
              <w:pStyle w:val="Tabletext8pt"/>
            </w:pPr>
            <w:r w:rsidRPr="00AB31C7">
              <w:t>1</w:t>
            </w:r>
          </w:p>
        </w:tc>
      </w:tr>
      <w:tr w:rsidR="003B1565" w:rsidRPr="00AB31C7" w14:paraId="5148652C"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6D496088" w14:textId="77777777" w:rsidR="003B1565" w:rsidRPr="00AB31C7" w:rsidRDefault="003B1565" w:rsidP="00747076">
            <w:pPr>
              <w:pStyle w:val="Tabletext8pt"/>
            </w:pPr>
            <w:r w:rsidRPr="00AB31C7">
              <w:t>9</w:t>
            </w:r>
          </w:p>
        </w:tc>
        <w:tc>
          <w:tcPr>
            <w:tcW w:w="3949" w:type="pct"/>
            <w:hideMark/>
          </w:tcPr>
          <w:p w14:paraId="33092703" w14:textId="77777777" w:rsidR="003B1565" w:rsidRPr="00AB31C7" w:rsidRDefault="003B1565" w:rsidP="00747076">
            <w:pPr>
              <w:pStyle w:val="Tabletext8pt"/>
            </w:pPr>
            <w:r w:rsidRPr="00AB31C7">
              <w:t>#1 OR #2 OR #3 OR #4 OR #5 OR #6 OR #7 OR #8 </w:t>
            </w:r>
          </w:p>
        </w:tc>
        <w:tc>
          <w:tcPr>
            <w:tcW w:w="0" w:type="auto"/>
            <w:hideMark/>
          </w:tcPr>
          <w:p w14:paraId="012A5D42" w14:textId="77777777" w:rsidR="003B1565" w:rsidRPr="00AB31C7" w:rsidRDefault="003B1565" w:rsidP="00747076">
            <w:pPr>
              <w:pStyle w:val="Tabletext8pt"/>
            </w:pPr>
            <w:r w:rsidRPr="00AB31C7">
              <w:t>1528</w:t>
            </w:r>
          </w:p>
        </w:tc>
      </w:tr>
      <w:tr w:rsidR="003B1565" w:rsidRPr="00AB31C7" w14:paraId="4D6402EB"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615E2BAA" w14:textId="77777777" w:rsidR="003B1565" w:rsidRPr="00AB31C7" w:rsidRDefault="003B1565" w:rsidP="00747076">
            <w:pPr>
              <w:pStyle w:val="Tabletext8pt"/>
            </w:pPr>
            <w:r w:rsidRPr="00AB31C7">
              <w:t>10</w:t>
            </w:r>
          </w:p>
        </w:tc>
        <w:tc>
          <w:tcPr>
            <w:tcW w:w="3949" w:type="pct"/>
            <w:hideMark/>
          </w:tcPr>
          <w:p w14:paraId="74BE0686" w14:textId="77777777" w:rsidR="003B1565" w:rsidRPr="00AB31C7" w:rsidRDefault="003B1565" w:rsidP="00747076">
            <w:pPr>
              <w:pStyle w:val="Tabletext8pt"/>
            </w:pPr>
            <w:r w:rsidRPr="00AB31C7">
              <w:t>(acupoint and massage):ti,ab,kw </w:t>
            </w:r>
          </w:p>
        </w:tc>
        <w:tc>
          <w:tcPr>
            <w:tcW w:w="0" w:type="auto"/>
            <w:hideMark/>
          </w:tcPr>
          <w:p w14:paraId="390D46DB" w14:textId="77777777" w:rsidR="003B1565" w:rsidRPr="00AB31C7" w:rsidRDefault="003B1565" w:rsidP="00747076">
            <w:pPr>
              <w:pStyle w:val="Tabletext8pt"/>
            </w:pPr>
            <w:r w:rsidRPr="00AB31C7">
              <w:t>143</w:t>
            </w:r>
          </w:p>
        </w:tc>
      </w:tr>
      <w:tr w:rsidR="003B1565" w:rsidRPr="00AB31C7" w14:paraId="4088B246"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10D0D687" w14:textId="77777777" w:rsidR="003B1565" w:rsidRPr="00AB31C7" w:rsidRDefault="003B1565" w:rsidP="00747076">
            <w:pPr>
              <w:pStyle w:val="Tabletext8pt"/>
            </w:pPr>
            <w:r w:rsidRPr="00AB31C7">
              <w:t>11</w:t>
            </w:r>
          </w:p>
        </w:tc>
        <w:tc>
          <w:tcPr>
            <w:tcW w:w="3949" w:type="pct"/>
            <w:hideMark/>
          </w:tcPr>
          <w:p w14:paraId="36C2B4C3" w14:textId="77777777" w:rsidR="003B1565" w:rsidRPr="00AB31C7" w:rsidRDefault="003B1565" w:rsidP="00747076">
            <w:pPr>
              <w:pStyle w:val="Tabletext8pt"/>
            </w:pPr>
            <w:r w:rsidRPr="00AB31C7">
              <w:t>(acupoint adj3 pressure):ti,ab,kw </w:t>
            </w:r>
          </w:p>
        </w:tc>
        <w:tc>
          <w:tcPr>
            <w:tcW w:w="0" w:type="auto"/>
            <w:hideMark/>
          </w:tcPr>
          <w:p w14:paraId="669D6DC3" w14:textId="77777777" w:rsidR="003B1565" w:rsidRPr="00AB31C7" w:rsidRDefault="003B1565" w:rsidP="00747076">
            <w:pPr>
              <w:pStyle w:val="Tabletext8pt"/>
            </w:pPr>
            <w:r w:rsidRPr="00AB31C7">
              <w:t>0</w:t>
            </w:r>
          </w:p>
        </w:tc>
      </w:tr>
      <w:tr w:rsidR="003B1565" w:rsidRPr="00AB31C7" w14:paraId="3105823A"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572BF880" w14:textId="77777777" w:rsidR="003B1565" w:rsidRPr="00AB31C7" w:rsidRDefault="003B1565" w:rsidP="00747076">
            <w:pPr>
              <w:pStyle w:val="Tabletext8pt"/>
            </w:pPr>
            <w:r w:rsidRPr="00AB31C7">
              <w:t>12</w:t>
            </w:r>
          </w:p>
        </w:tc>
        <w:tc>
          <w:tcPr>
            <w:tcW w:w="3949" w:type="pct"/>
            <w:hideMark/>
          </w:tcPr>
          <w:p w14:paraId="4CE934DE" w14:textId="77777777" w:rsidR="003B1565" w:rsidRPr="00AB31C7" w:rsidRDefault="003B1565" w:rsidP="00747076">
            <w:pPr>
              <w:pStyle w:val="Tabletext8pt"/>
            </w:pPr>
            <w:r w:rsidRPr="00AB31C7">
              <w:t>(acupoint therap*):ti,ab,kw </w:t>
            </w:r>
          </w:p>
        </w:tc>
        <w:tc>
          <w:tcPr>
            <w:tcW w:w="0" w:type="auto"/>
            <w:hideMark/>
          </w:tcPr>
          <w:p w14:paraId="299E17D8" w14:textId="77777777" w:rsidR="003B1565" w:rsidRPr="00AB31C7" w:rsidRDefault="003B1565" w:rsidP="00747076">
            <w:pPr>
              <w:pStyle w:val="Tabletext8pt"/>
            </w:pPr>
            <w:r w:rsidRPr="00AB31C7">
              <w:t>1369</w:t>
            </w:r>
          </w:p>
        </w:tc>
      </w:tr>
      <w:tr w:rsidR="003B1565" w:rsidRPr="00AB31C7" w14:paraId="76468B0F"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3B61ACDC" w14:textId="77777777" w:rsidR="003B1565" w:rsidRPr="00AB31C7" w:rsidRDefault="003B1565" w:rsidP="00747076">
            <w:pPr>
              <w:pStyle w:val="Tabletext8pt"/>
            </w:pPr>
            <w:r w:rsidRPr="00AB31C7">
              <w:t>13</w:t>
            </w:r>
          </w:p>
        </w:tc>
        <w:tc>
          <w:tcPr>
            <w:tcW w:w="3949" w:type="pct"/>
            <w:hideMark/>
          </w:tcPr>
          <w:p w14:paraId="2D3139D5" w14:textId="77777777" w:rsidR="003B1565" w:rsidRPr="00AB31C7" w:rsidRDefault="003B1565" w:rsidP="00747076">
            <w:pPr>
              <w:pStyle w:val="Tabletext8pt"/>
            </w:pPr>
            <w:r w:rsidRPr="00AB31C7">
              <w:t>(meridian* and (stretching or massage)):ti,ab,kw </w:t>
            </w:r>
          </w:p>
        </w:tc>
        <w:tc>
          <w:tcPr>
            <w:tcW w:w="0" w:type="auto"/>
            <w:hideMark/>
          </w:tcPr>
          <w:p w14:paraId="548465E9" w14:textId="77777777" w:rsidR="003B1565" w:rsidRPr="00AB31C7" w:rsidRDefault="003B1565" w:rsidP="00747076">
            <w:pPr>
              <w:pStyle w:val="Tabletext8pt"/>
            </w:pPr>
            <w:r w:rsidRPr="00AB31C7">
              <w:t>60</w:t>
            </w:r>
          </w:p>
        </w:tc>
      </w:tr>
      <w:tr w:rsidR="003B1565" w:rsidRPr="00AB31C7" w14:paraId="681E3AFB"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0B51C27A" w14:textId="77777777" w:rsidR="003B1565" w:rsidRPr="00AB31C7" w:rsidRDefault="003B1565" w:rsidP="00747076">
            <w:pPr>
              <w:pStyle w:val="Tabletext8pt"/>
            </w:pPr>
            <w:r w:rsidRPr="00AB31C7">
              <w:lastRenderedPageBreak/>
              <w:t>14</w:t>
            </w:r>
          </w:p>
        </w:tc>
        <w:tc>
          <w:tcPr>
            <w:tcW w:w="3949" w:type="pct"/>
            <w:hideMark/>
          </w:tcPr>
          <w:p w14:paraId="5A9E77E5" w14:textId="77777777" w:rsidR="003B1565" w:rsidRPr="00AB31C7" w:rsidRDefault="003B1565" w:rsidP="00747076">
            <w:pPr>
              <w:pStyle w:val="Tabletext8pt"/>
            </w:pPr>
            <w:r w:rsidRPr="00AB31C7">
              <w:t>(meridian* adj3 pressure):ti,ab,kw </w:t>
            </w:r>
          </w:p>
        </w:tc>
        <w:tc>
          <w:tcPr>
            <w:tcW w:w="0" w:type="auto"/>
            <w:hideMark/>
          </w:tcPr>
          <w:p w14:paraId="0C6A612A" w14:textId="77777777" w:rsidR="003B1565" w:rsidRPr="00AB31C7" w:rsidRDefault="003B1565" w:rsidP="00747076">
            <w:pPr>
              <w:pStyle w:val="Tabletext8pt"/>
            </w:pPr>
            <w:r w:rsidRPr="00AB31C7">
              <w:t>0</w:t>
            </w:r>
          </w:p>
        </w:tc>
      </w:tr>
      <w:tr w:rsidR="003B1565" w:rsidRPr="00AB31C7" w14:paraId="7E462D5C"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6AC9AE42" w14:textId="77777777" w:rsidR="003B1565" w:rsidRPr="00AB31C7" w:rsidRDefault="003B1565" w:rsidP="00747076">
            <w:pPr>
              <w:pStyle w:val="Tabletext8pt"/>
            </w:pPr>
            <w:r w:rsidRPr="00AB31C7">
              <w:t>15</w:t>
            </w:r>
          </w:p>
        </w:tc>
        <w:tc>
          <w:tcPr>
            <w:tcW w:w="3949" w:type="pct"/>
            <w:hideMark/>
          </w:tcPr>
          <w:p w14:paraId="562F1C93" w14:textId="77777777" w:rsidR="003B1565" w:rsidRPr="00AB31C7" w:rsidRDefault="003B1565" w:rsidP="00747076">
            <w:pPr>
              <w:pStyle w:val="Tabletext8pt"/>
            </w:pPr>
            <w:r w:rsidRPr="00AB31C7">
              <w:t>(meridian* adj3 manipulat*):ti,ab,kw </w:t>
            </w:r>
          </w:p>
        </w:tc>
        <w:tc>
          <w:tcPr>
            <w:tcW w:w="0" w:type="auto"/>
            <w:hideMark/>
          </w:tcPr>
          <w:p w14:paraId="68682451" w14:textId="77777777" w:rsidR="003B1565" w:rsidRPr="00AB31C7" w:rsidRDefault="003B1565" w:rsidP="00747076">
            <w:pPr>
              <w:pStyle w:val="Tabletext8pt"/>
            </w:pPr>
            <w:r w:rsidRPr="00AB31C7">
              <w:t>0</w:t>
            </w:r>
          </w:p>
        </w:tc>
      </w:tr>
      <w:tr w:rsidR="003B1565" w:rsidRPr="00AB31C7" w14:paraId="36DCA87A" w14:textId="77777777" w:rsidTr="00747076">
        <w:trPr>
          <w:cnfStyle w:val="000000010000" w:firstRow="0" w:lastRow="0" w:firstColumn="0" w:lastColumn="0" w:oddVBand="0" w:evenVBand="0" w:oddHBand="0" w:evenHBand="1" w:firstRowFirstColumn="0" w:firstRowLastColumn="0" w:lastRowFirstColumn="0" w:lastRowLastColumn="0"/>
        </w:trPr>
        <w:tc>
          <w:tcPr>
            <w:tcW w:w="291" w:type="pct"/>
            <w:hideMark/>
          </w:tcPr>
          <w:p w14:paraId="65471EE0" w14:textId="77777777" w:rsidR="003B1565" w:rsidRPr="00AB31C7" w:rsidRDefault="003B1565" w:rsidP="00747076">
            <w:pPr>
              <w:pStyle w:val="Tabletext8pt"/>
            </w:pPr>
            <w:r w:rsidRPr="00AB31C7">
              <w:t>16</w:t>
            </w:r>
          </w:p>
        </w:tc>
        <w:tc>
          <w:tcPr>
            <w:tcW w:w="3949" w:type="pct"/>
            <w:hideMark/>
          </w:tcPr>
          <w:p w14:paraId="74786C56" w14:textId="77777777" w:rsidR="003B1565" w:rsidRPr="00AB31C7" w:rsidRDefault="003B1565" w:rsidP="00747076">
            <w:pPr>
              <w:pStyle w:val="Tabletext8pt"/>
            </w:pPr>
            <w:r w:rsidRPr="00AB31C7">
              <w:t>#10 OR #11 OR #12 OR #13 OR #14 OR #15 </w:t>
            </w:r>
          </w:p>
        </w:tc>
        <w:tc>
          <w:tcPr>
            <w:tcW w:w="0" w:type="auto"/>
            <w:hideMark/>
          </w:tcPr>
          <w:p w14:paraId="4AE10DD6" w14:textId="77777777" w:rsidR="003B1565" w:rsidRPr="00AB31C7" w:rsidRDefault="003B1565" w:rsidP="00747076">
            <w:pPr>
              <w:pStyle w:val="Tabletext8pt"/>
            </w:pPr>
            <w:r w:rsidRPr="00AB31C7">
              <w:t>1478</w:t>
            </w:r>
          </w:p>
        </w:tc>
      </w:tr>
      <w:tr w:rsidR="003B1565" w:rsidRPr="00AB31C7" w14:paraId="5E7A5E87" w14:textId="77777777" w:rsidTr="00747076">
        <w:trPr>
          <w:cnfStyle w:val="000000100000" w:firstRow="0" w:lastRow="0" w:firstColumn="0" w:lastColumn="0" w:oddVBand="0" w:evenVBand="0" w:oddHBand="1" w:evenHBand="0" w:firstRowFirstColumn="0" w:firstRowLastColumn="0" w:lastRowFirstColumn="0" w:lastRowLastColumn="0"/>
        </w:trPr>
        <w:tc>
          <w:tcPr>
            <w:tcW w:w="291" w:type="pct"/>
            <w:hideMark/>
          </w:tcPr>
          <w:p w14:paraId="4A383313" w14:textId="77777777" w:rsidR="003B1565" w:rsidRPr="00AB31C7" w:rsidRDefault="003B1565" w:rsidP="00747076">
            <w:pPr>
              <w:pStyle w:val="Tabletext8pt"/>
            </w:pPr>
            <w:r w:rsidRPr="00AB31C7">
              <w:t>17</w:t>
            </w:r>
          </w:p>
        </w:tc>
        <w:tc>
          <w:tcPr>
            <w:tcW w:w="3949" w:type="pct"/>
            <w:hideMark/>
          </w:tcPr>
          <w:p w14:paraId="690C492D" w14:textId="77777777" w:rsidR="003B1565" w:rsidRPr="00AB31C7" w:rsidRDefault="003B1565" w:rsidP="00747076">
            <w:pPr>
              <w:pStyle w:val="Tabletext8pt"/>
            </w:pPr>
            <w:r w:rsidRPr="00AB31C7">
              <w:t>#9 OR #16 </w:t>
            </w:r>
          </w:p>
        </w:tc>
        <w:tc>
          <w:tcPr>
            <w:tcW w:w="0" w:type="auto"/>
            <w:hideMark/>
          </w:tcPr>
          <w:p w14:paraId="1760250F" w14:textId="77777777" w:rsidR="003B1565" w:rsidRPr="00AB31C7" w:rsidRDefault="003B1565" w:rsidP="00747076">
            <w:pPr>
              <w:pStyle w:val="Tabletext8pt"/>
            </w:pPr>
            <w:r w:rsidRPr="00AB31C7">
              <w:t>34</w:t>
            </w:r>
          </w:p>
        </w:tc>
      </w:tr>
    </w:tbl>
    <w:p w14:paraId="17895615" w14:textId="77777777" w:rsidR="003B1565" w:rsidRPr="00AB31C7" w:rsidRDefault="003B1565" w:rsidP="003B1565">
      <w:pPr>
        <w:pStyle w:val="TableFigNotes18"/>
      </w:pPr>
    </w:p>
    <w:p w14:paraId="0AB832D5" w14:textId="77777777" w:rsidR="003B1565" w:rsidRPr="00AB31C7" w:rsidRDefault="003B1565" w:rsidP="0060438B">
      <w:pPr>
        <w:pStyle w:val="Heading4"/>
      </w:pPr>
      <w:bookmarkStart w:id="66" w:name="_Toc87880405"/>
      <w:r w:rsidRPr="00AB31C7">
        <w:t>PubMed</w:t>
      </w:r>
      <w:bookmarkEnd w:id="66"/>
    </w:p>
    <w:p w14:paraId="5782C8A1" w14:textId="77777777" w:rsidR="003B1565" w:rsidRPr="00AB31C7" w:rsidRDefault="003B1565" w:rsidP="003B1565">
      <w:pPr>
        <w:pStyle w:val="BodyText"/>
      </w:pPr>
      <w:r w:rsidRPr="00AB31C7">
        <w:t xml:space="preserve">The search for </w:t>
      </w:r>
      <w:r w:rsidRPr="00AB31C7">
        <w:rPr>
          <w:noProof/>
        </w:rPr>
        <w:t>in-process citations and citations from journals (or parts of journals) that are not currently MEDLINE-indexed</w:t>
      </w:r>
      <w:r w:rsidRPr="00AB31C7">
        <w:t xml:space="preserve"> via PubMed was conducted on 21 April 2021. </w:t>
      </w:r>
    </w:p>
    <w:p w14:paraId="4F57AB9E" w14:textId="61B5EA5F" w:rsidR="003B1565" w:rsidRPr="00AB31C7" w:rsidRDefault="003B1565" w:rsidP="003B1565">
      <w:pPr>
        <w:pStyle w:val="Caption"/>
      </w:pPr>
      <w:bookmarkStart w:id="67" w:name="_Toc88048973"/>
      <w:bookmarkStart w:id="68" w:name="_Toc135043474"/>
      <w:bookmarkStart w:id="69" w:name="_Toc164698256"/>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9</w:t>
      </w:r>
      <w:r w:rsidR="00FD5A7E">
        <w:fldChar w:fldCharType="end"/>
      </w:r>
      <w:r w:rsidRPr="00AB31C7">
        <w:tab/>
        <w:t>Search results: Acupressure via PubMed</w:t>
      </w:r>
      <w:bookmarkEnd w:id="67"/>
      <w:bookmarkEnd w:id="68"/>
      <w:bookmarkEnd w:id="69"/>
    </w:p>
    <w:tbl>
      <w:tblPr>
        <w:tblStyle w:val="TableGridLight"/>
        <w:tblW w:w="5000" w:type="pct"/>
        <w:tblLook w:val="04A0" w:firstRow="1" w:lastRow="0" w:firstColumn="1" w:lastColumn="0" w:noHBand="0" w:noVBand="1"/>
      </w:tblPr>
      <w:tblGrid>
        <w:gridCol w:w="400"/>
        <w:gridCol w:w="7820"/>
        <w:gridCol w:w="1519"/>
      </w:tblGrid>
      <w:tr w:rsidR="003B1565" w:rsidRPr="00AB31C7" w14:paraId="339AD2FA" w14:textId="77777777" w:rsidTr="0074707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15FB226" w14:textId="77777777" w:rsidR="003B1565" w:rsidRPr="00AB31C7" w:rsidRDefault="003B1565" w:rsidP="00747076">
            <w:pPr>
              <w:pStyle w:val="Tabletext8pt"/>
              <w:rPr>
                <w:b w:val="0"/>
                <w:bCs w:val="0"/>
              </w:rPr>
            </w:pPr>
            <w:r w:rsidRPr="00AB31C7">
              <w:t>#</w:t>
            </w:r>
          </w:p>
        </w:tc>
        <w:tc>
          <w:tcPr>
            <w:tcW w:w="4015" w:type="pct"/>
            <w:hideMark/>
          </w:tcPr>
          <w:p w14:paraId="7F424F44" w14:textId="77777777" w:rsidR="003B1565" w:rsidRPr="00AB31C7" w:rsidRDefault="003B1565" w:rsidP="00747076">
            <w:pPr>
              <w:pStyle w:val="Tabletext8pt"/>
              <w:rPr>
                <w:b w:val="0"/>
                <w:bCs w:val="0"/>
              </w:rPr>
            </w:pPr>
            <w:r w:rsidRPr="00AB31C7">
              <w:t>PubMEd</w:t>
            </w:r>
          </w:p>
        </w:tc>
        <w:tc>
          <w:tcPr>
            <w:tcW w:w="780" w:type="pct"/>
            <w:hideMark/>
          </w:tcPr>
          <w:p w14:paraId="2DE7E076" w14:textId="77777777" w:rsidR="003B1565" w:rsidRPr="00AB31C7" w:rsidRDefault="003B1565" w:rsidP="00747076">
            <w:pPr>
              <w:pStyle w:val="Tabletext8pt"/>
              <w:rPr>
                <w:b w:val="0"/>
                <w:bCs w:val="0"/>
              </w:rPr>
            </w:pPr>
            <w:r w:rsidRPr="00AB31C7">
              <w:t>Results</w:t>
            </w:r>
          </w:p>
        </w:tc>
      </w:tr>
      <w:tr w:rsidR="003B1565" w:rsidRPr="00AB31C7" w14:paraId="7C59249B"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559C9EEE" w14:textId="77777777" w:rsidR="003B1565" w:rsidRPr="00AB31C7" w:rsidRDefault="003B1565" w:rsidP="00747076">
            <w:pPr>
              <w:pStyle w:val="Tabletext8pt"/>
            </w:pPr>
            <w:r w:rsidRPr="00AB31C7">
              <w:t>1</w:t>
            </w:r>
          </w:p>
        </w:tc>
        <w:tc>
          <w:tcPr>
            <w:tcW w:w="4015" w:type="pct"/>
            <w:hideMark/>
          </w:tcPr>
          <w:p w14:paraId="7489EFB1" w14:textId="77777777" w:rsidR="003B1565" w:rsidRPr="00AB31C7" w:rsidRDefault="003B1565" w:rsidP="00747076">
            <w:pPr>
              <w:pStyle w:val="Tabletext8pt"/>
            </w:pPr>
            <w:r w:rsidRPr="00AB31C7">
              <w:t>(("meta-analysis as topic"[MeSH Terms]) OR ("meta-analysis"[Text Word])) OR (("systematic reviews as topic"[MeSH Terms]) OR ("systematic review"[Text Word])) OR ("pooled analysis"[Text Word]) OR ("review literature as topic"[MeSH Terms] AND ("systemat*"[Text Word] OR "pool*"[Text Word])) </w:t>
            </w:r>
          </w:p>
        </w:tc>
        <w:tc>
          <w:tcPr>
            <w:tcW w:w="780" w:type="pct"/>
            <w:hideMark/>
          </w:tcPr>
          <w:p w14:paraId="6ABD5455" w14:textId="77777777" w:rsidR="003B1565" w:rsidRPr="00AB31C7" w:rsidRDefault="003B1565" w:rsidP="00747076">
            <w:pPr>
              <w:pStyle w:val="Tabletext8pt"/>
            </w:pPr>
            <w:r w:rsidRPr="00AB31C7">
              <w:t>330563</w:t>
            </w:r>
          </w:p>
        </w:tc>
      </w:tr>
      <w:tr w:rsidR="003B1565" w:rsidRPr="00AB31C7" w14:paraId="394F1E69"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02DE4573" w14:textId="77777777" w:rsidR="003B1565" w:rsidRPr="00AB31C7" w:rsidRDefault="003B1565" w:rsidP="00747076">
            <w:pPr>
              <w:pStyle w:val="Tabletext8pt"/>
            </w:pPr>
            <w:r w:rsidRPr="00AB31C7">
              <w:t>2</w:t>
            </w:r>
          </w:p>
        </w:tc>
        <w:tc>
          <w:tcPr>
            <w:tcW w:w="4015" w:type="pct"/>
            <w:hideMark/>
          </w:tcPr>
          <w:p w14:paraId="241AF910" w14:textId="08C804C4" w:rsidR="003B1565" w:rsidRPr="00AB31C7" w:rsidRDefault="003B1565" w:rsidP="00747076">
            <w:pPr>
              <w:pStyle w:val="Tabletext8pt"/>
            </w:pPr>
            <w:r w:rsidRPr="00AB31C7">
              <w:t>case report/</w:t>
            </w:r>
          </w:p>
        </w:tc>
        <w:tc>
          <w:tcPr>
            <w:tcW w:w="780" w:type="pct"/>
            <w:hideMark/>
          </w:tcPr>
          <w:p w14:paraId="39D19BB4" w14:textId="77777777" w:rsidR="003B1565" w:rsidRPr="00AB31C7" w:rsidRDefault="003B1565" w:rsidP="00747076">
            <w:pPr>
              <w:pStyle w:val="Tabletext8pt"/>
            </w:pPr>
            <w:r w:rsidRPr="00AB31C7">
              <w:t>2230377</w:t>
            </w:r>
          </w:p>
        </w:tc>
      </w:tr>
      <w:tr w:rsidR="003B1565" w:rsidRPr="00AB31C7" w14:paraId="5B8A161F"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2B4E69B4" w14:textId="77777777" w:rsidR="003B1565" w:rsidRPr="00AB31C7" w:rsidRDefault="003B1565" w:rsidP="00747076">
            <w:pPr>
              <w:pStyle w:val="Tabletext8pt"/>
            </w:pPr>
            <w:r w:rsidRPr="00AB31C7">
              <w:t>3</w:t>
            </w:r>
          </w:p>
        </w:tc>
        <w:tc>
          <w:tcPr>
            <w:tcW w:w="4015" w:type="pct"/>
            <w:hideMark/>
          </w:tcPr>
          <w:p w14:paraId="7A39E3C5" w14:textId="77777777" w:rsidR="003B1565" w:rsidRPr="00AB31C7" w:rsidRDefault="003B1565" w:rsidP="00747076">
            <w:pPr>
              <w:pStyle w:val="Tabletext8pt"/>
            </w:pPr>
            <w:r w:rsidRPr="00AB31C7">
              <w:t>"editorial"[Publication Type] OR "editorial"[All Fields] OR "letter"[Publication Type] OR "correspondence as topic"[MeSH Terms] OR "letter"[All Fields] OR "comment"[Publication Type] OR "comment"[All Fields] OR "historical article"[Publication Type] OR "historical article"[All Fields] </w:t>
            </w:r>
          </w:p>
        </w:tc>
        <w:tc>
          <w:tcPr>
            <w:tcW w:w="780" w:type="pct"/>
            <w:hideMark/>
          </w:tcPr>
          <w:p w14:paraId="19E4046A" w14:textId="77777777" w:rsidR="003B1565" w:rsidRPr="00AB31C7" w:rsidRDefault="003B1565" w:rsidP="00747076">
            <w:pPr>
              <w:pStyle w:val="Tabletext8pt"/>
            </w:pPr>
            <w:r w:rsidRPr="00AB31C7">
              <w:t>2456300</w:t>
            </w:r>
          </w:p>
        </w:tc>
      </w:tr>
      <w:tr w:rsidR="003B1565" w:rsidRPr="00AB31C7" w14:paraId="75532335"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5B7F8544" w14:textId="77777777" w:rsidR="003B1565" w:rsidRPr="00AB31C7" w:rsidRDefault="003B1565" w:rsidP="00747076">
            <w:pPr>
              <w:pStyle w:val="Tabletext8pt"/>
            </w:pPr>
            <w:r w:rsidRPr="00AB31C7">
              <w:t>4</w:t>
            </w:r>
          </w:p>
        </w:tc>
        <w:tc>
          <w:tcPr>
            <w:tcW w:w="4015" w:type="pct"/>
            <w:hideMark/>
          </w:tcPr>
          <w:p w14:paraId="46287205" w14:textId="7C6B9117" w:rsidR="003B1565" w:rsidRPr="00AB31C7" w:rsidRDefault="003B1565" w:rsidP="00747076">
            <w:pPr>
              <w:pStyle w:val="Tabletext8pt"/>
            </w:pPr>
            <w:r w:rsidRPr="00AB31C7">
              <w:t>"animals"[MeSH Terms:noexp] NOT "humans"[MeSH Terms:noexp]</w:t>
            </w:r>
          </w:p>
        </w:tc>
        <w:tc>
          <w:tcPr>
            <w:tcW w:w="780" w:type="pct"/>
            <w:hideMark/>
          </w:tcPr>
          <w:p w14:paraId="18AB0E5F" w14:textId="77777777" w:rsidR="003B1565" w:rsidRPr="00AB31C7" w:rsidRDefault="003B1565" w:rsidP="00747076">
            <w:pPr>
              <w:pStyle w:val="Tabletext8pt"/>
            </w:pPr>
            <w:r w:rsidRPr="00AB31C7">
              <w:t>4781083</w:t>
            </w:r>
          </w:p>
        </w:tc>
      </w:tr>
      <w:tr w:rsidR="003B1565" w:rsidRPr="00AB31C7" w14:paraId="5FAD1728"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117A9A26" w14:textId="77777777" w:rsidR="003B1565" w:rsidRPr="00AB31C7" w:rsidRDefault="003B1565" w:rsidP="00747076">
            <w:pPr>
              <w:pStyle w:val="Tabletext8pt"/>
            </w:pPr>
            <w:r w:rsidRPr="00AB31C7">
              <w:t>5</w:t>
            </w:r>
          </w:p>
        </w:tc>
        <w:tc>
          <w:tcPr>
            <w:tcW w:w="4015" w:type="pct"/>
            <w:hideMark/>
          </w:tcPr>
          <w:p w14:paraId="27785AE1" w14:textId="77777777" w:rsidR="003B1565" w:rsidRPr="00AB31C7" w:rsidRDefault="003B1565" w:rsidP="00747076">
            <w:pPr>
              <w:pStyle w:val="Tabletext8pt"/>
            </w:pPr>
            <w:r w:rsidRPr="00AB31C7">
              <w:t>(#2 OR #3 OR #4) </w:t>
            </w:r>
          </w:p>
        </w:tc>
        <w:tc>
          <w:tcPr>
            <w:tcW w:w="780" w:type="pct"/>
            <w:hideMark/>
          </w:tcPr>
          <w:p w14:paraId="4F43309F" w14:textId="77777777" w:rsidR="003B1565" w:rsidRPr="00AB31C7" w:rsidRDefault="003B1565" w:rsidP="00747076">
            <w:pPr>
              <w:pStyle w:val="Tabletext8pt"/>
            </w:pPr>
            <w:r w:rsidRPr="00AB31C7">
              <w:t>4458573</w:t>
            </w:r>
          </w:p>
        </w:tc>
      </w:tr>
      <w:tr w:rsidR="003B1565" w:rsidRPr="00AB31C7" w14:paraId="19CA15B2"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0E5E39BE" w14:textId="77777777" w:rsidR="003B1565" w:rsidRPr="00AB31C7" w:rsidRDefault="003B1565" w:rsidP="00747076">
            <w:pPr>
              <w:pStyle w:val="Tabletext8pt"/>
            </w:pPr>
            <w:r w:rsidRPr="00AB31C7">
              <w:t>6</w:t>
            </w:r>
          </w:p>
        </w:tc>
        <w:tc>
          <w:tcPr>
            <w:tcW w:w="4015" w:type="pct"/>
            <w:hideMark/>
          </w:tcPr>
          <w:p w14:paraId="4FD9EA31" w14:textId="77777777" w:rsidR="003B1565" w:rsidRPr="00AB31C7" w:rsidRDefault="003B1565" w:rsidP="00747076">
            <w:pPr>
              <w:pStyle w:val="Tabletext8pt"/>
            </w:pPr>
            <w:r w:rsidRPr="00AB31C7">
              <w:t>#1 NOT #5 </w:t>
            </w:r>
          </w:p>
        </w:tc>
        <w:tc>
          <w:tcPr>
            <w:tcW w:w="780" w:type="pct"/>
            <w:hideMark/>
          </w:tcPr>
          <w:p w14:paraId="75FA2E2B" w14:textId="77777777" w:rsidR="003B1565" w:rsidRPr="00AB31C7" w:rsidRDefault="003B1565" w:rsidP="00747076">
            <w:pPr>
              <w:pStyle w:val="Tabletext8pt"/>
            </w:pPr>
            <w:r w:rsidRPr="00AB31C7">
              <w:t>311903</w:t>
            </w:r>
          </w:p>
        </w:tc>
      </w:tr>
      <w:tr w:rsidR="003B1565" w:rsidRPr="00AB31C7" w14:paraId="6F856FF0"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78AEFAB1" w14:textId="77777777" w:rsidR="003B1565" w:rsidRPr="00AB31C7" w:rsidRDefault="003B1565" w:rsidP="00747076">
            <w:pPr>
              <w:pStyle w:val="Tabletext8pt"/>
            </w:pPr>
            <w:r w:rsidRPr="00AB31C7">
              <w:t>7</w:t>
            </w:r>
          </w:p>
        </w:tc>
        <w:tc>
          <w:tcPr>
            <w:tcW w:w="4015" w:type="pct"/>
            <w:hideMark/>
          </w:tcPr>
          <w:p w14:paraId="6BD45EDF" w14:textId="77777777" w:rsidR="003B1565" w:rsidRPr="00AB31C7" w:rsidRDefault="003B1565" w:rsidP="00747076">
            <w:pPr>
              <w:pStyle w:val="Tabletext8pt"/>
            </w:pPr>
            <w:r w:rsidRPr="00AB31C7">
              <w:t>“Acupressure”[Mesh] OR Digitopression[Title/Abstract] OR Digitopuncture[Title/Abstract] OR Acupresion[Title/Abstract] OR Acupressure[Title/Abstract] OR Acupression[Title/Abstract] OR Acupressao[Title/Abstract] OR Acupress*[Title/Abstract] </w:t>
            </w:r>
          </w:p>
        </w:tc>
        <w:tc>
          <w:tcPr>
            <w:tcW w:w="780" w:type="pct"/>
            <w:hideMark/>
          </w:tcPr>
          <w:p w14:paraId="4D48738B" w14:textId="77777777" w:rsidR="003B1565" w:rsidRPr="00AB31C7" w:rsidRDefault="003B1565" w:rsidP="00747076">
            <w:pPr>
              <w:pStyle w:val="Tabletext8pt"/>
            </w:pPr>
            <w:r w:rsidRPr="00AB31C7">
              <w:t>1462</w:t>
            </w:r>
          </w:p>
        </w:tc>
      </w:tr>
      <w:tr w:rsidR="003B1565" w:rsidRPr="00AB31C7" w14:paraId="4391D4FE"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6D243F39" w14:textId="77777777" w:rsidR="003B1565" w:rsidRPr="00AB31C7" w:rsidRDefault="003B1565" w:rsidP="00747076">
            <w:pPr>
              <w:pStyle w:val="Tabletext8pt"/>
            </w:pPr>
            <w:r w:rsidRPr="00AB31C7">
              <w:t>8</w:t>
            </w:r>
          </w:p>
        </w:tc>
        <w:tc>
          <w:tcPr>
            <w:tcW w:w="4015" w:type="pct"/>
            <w:hideMark/>
          </w:tcPr>
          <w:p w14:paraId="229A636C" w14:textId="45AA20E8" w:rsidR="003B1565" w:rsidRPr="00AB31C7" w:rsidRDefault="003B1565" w:rsidP="00747076">
            <w:pPr>
              <w:pStyle w:val="Tabletext8pt"/>
            </w:pPr>
            <w:r w:rsidRPr="00AB31C7">
              <w:t>“acupoint” [Title/Abstract] AND “massage”[Title/Abstract]</w:t>
            </w:r>
          </w:p>
        </w:tc>
        <w:tc>
          <w:tcPr>
            <w:tcW w:w="780" w:type="pct"/>
            <w:hideMark/>
          </w:tcPr>
          <w:p w14:paraId="17E4E780" w14:textId="77777777" w:rsidR="003B1565" w:rsidRPr="00AB31C7" w:rsidRDefault="003B1565" w:rsidP="00747076">
            <w:pPr>
              <w:pStyle w:val="Tabletext8pt"/>
            </w:pPr>
            <w:r w:rsidRPr="00AB31C7">
              <w:t>66</w:t>
            </w:r>
          </w:p>
        </w:tc>
      </w:tr>
      <w:tr w:rsidR="003B1565" w:rsidRPr="00AB31C7" w14:paraId="454F415B"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4CA4F6A7" w14:textId="77777777" w:rsidR="003B1565" w:rsidRPr="00AB31C7" w:rsidRDefault="003B1565" w:rsidP="00747076">
            <w:pPr>
              <w:pStyle w:val="Tabletext8pt"/>
            </w:pPr>
            <w:r w:rsidRPr="00AB31C7">
              <w:t>9</w:t>
            </w:r>
          </w:p>
        </w:tc>
        <w:tc>
          <w:tcPr>
            <w:tcW w:w="4015" w:type="pct"/>
            <w:hideMark/>
          </w:tcPr>
          <w:p w14:paraId="6F975176" w14:textId="77777777" w:rsidR="003B1565" w:rsidRPr="00AB31C7" w:rsidRDefault="003B1565" w:rsidP="00747076">
            <w:pPr>
              <w:pStyle w:val="Tabletext8pt"/>
            </w:pPr>
            <w:r w:rsidRPr="00AB31C7">
              <w:t>“acupoint” [Title/Abstract] AND “pressure”[Title/Abstract] </w:t>
            </w:r>
          </w:p>
        </w:tc>
        <w:tc>
          <w:tcPr>
            <w:tcW w:w="780" w:type="pct"/>
            <w:hideMark/>
          </w:tcPr>
          <w:p w14:paraId="1B1D122E" w14:textId="77777777" w:rsidR="003B1565" w:rsidRPr="00AB31C7" w:rsidRDefault="003B1565" w:rsidP="00747076">
            <w:pPr>
              <w:pStyle w:val="Tabletext8pt"/>
            </w:pPr>
            <w:r w:rsidRPr="00AB31C7">
              <w:t>288</w:t>
            </w:r>
          </w:p>
        </w:tc>
      </w:tr>
      <w:tr w:rsidR="003B1565" w:rsidRPr="00AB31C7" w14:paraId="300E8164"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0C8B2750" w14:textId="77777777" w:rsidR="003B1565" w:rsidRPr="00AB31C7" w:rsidRDefault="003B1565" w:rsidP="00747076">
            <w:pPr>
              <w:pStyle w:val="Tabletext8pt"/>
            </w:pPr>
            <w:r w:rsidRPr="00AB31C7">
              <w:t>10</w:t>
            </w:r>
          </w:p>
        </w:tc>
        <w:tc>
          <w:tcPr>
            <w:tcW w:w="4015" w:type="pct"/>
            <w:hideMark/>
          </w:tcPr>
          <w:p w14:paraId="516FE714" w14:textId="77777777" w:rsidR="003B1565" w:rsidRPr="00AB31C7" w:rsidRDefault="003B1565" w:rsidP="00747076">
            <w:pPr>
              <w:pStyle w:val="Tabletext8pt"/>
            </w:pPr>
            <w:r w:rsidRPr="00AB31C7">
              <w:t>“acupoint therapies”[Title/Abstract] OR “acupoint therapy” [Title/Abstract] </w:t>
            </w:r>
          </w:p>
        </w:tc>
        <w:tc>
          <w:tcPr>
            <w:tcW w:w="780" w:type="pct"/>
            <w:hideMark/>
          </w:tcPr>
          <w:p w14:paraId="4D00BAE3" w14:textId="77777777" w:rsidR="003B1565" w:rsidRPr="00AB31C7" w:rsidRDefault="003B1565" w:rsidP="00747076">
            <w:pPr>
              <w:pStyle w:val="Tabletext8pt"/>
            </w:pPr>
            <w:r w:rsidRPr="00AB31C7">
              <w:t>21</w:t>
            </w:r>
          </w:p>
        </w:tc>
      </w:tr>
      <w:tr w:rsidR="003B1565" w:rsidRPr="00AB31C7" w14:paraId="134D3083"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37869486" w14:textId="77777777" w:rsidR="003B1565" w:rsidRPr="00AB31C7" w:rsidRDefault="003B1565" w:rsidP="00747076">
            <w:pPr>
              <w:pStyle w:val="Tabletext8pt"/>
            </w:pPr>
            <w:r w:rsidRPr="00AB31C7">
              <w:t>11</w:t>
            </w:r>
          </w:p>
        </w:tc>
        <w:tc>
          <w:tcPr>
            <w:tcW w:w="4015" w:type="pct"/>
            <w:hideMark/>
          </w:tcPr>
          <w:p w14:paraId="40FC9F30" w14:textId="2ABD405F" w:rsidR="003B1565" w:rsidRPr="00AB31C7" w:rsidRDefault="003B1565" w:rsidP="00747076">
            <w:pPr>
              <w:pStyle w:val="Tabletext8pt"/>
            </w:pPr>
            <w:r w:rsidRPr="00AB31C7">
              <w:t>(meridian[Title/Abstract] AND (“stretching”[Title/Abstract] OR massage[Title/Abstract]))</w:t>
            </w:r>
          </w:p>
        </w:tc>
        <w:tc>
          <w:tcPr>
            <w:tcW w:w="780" w:type="pct"/>
            <w:hideMark/>
          </w:tcPr>
          <w:p w14:paraId="3673CB5B" w14:textId="77777777" w:rsidR="003B1565" w:rsidRPr="00AB31C7" w:rsidRDefault="003B1565" w:rsidP="00747076">
            <w:pPr>
              <w:pStyle w:val="Tabletext8pt"/>
            </w:pPr>
            <w:r w:rsidRPr="00AB31C7">
              <w:t>42</w:t>
            </w:r>
          </w:p>
        </w:tc>
      </w:tr>
      <w:tr w:rsidR="003B1565" w:rsidRPr="00AB31C7" w14:paraId="05BBDF63"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134ACBE3" w14:textId="77777777" w:rsidR="003B1565" w:rsidRPr="00AB31C7" w:rsidRDefault="003B1565" w:rsidP="00747076">
            <w:pPr>
              <w:pStyle w:val="Tabletext8pt"/>
            </w:pPr>
            <w:r w:rsidRPr="00AB31C7">
              <w:t>12</w:t>
            </w:r>
          </w:p>
        </w:tc>
        <w:tc>
          <w:tcPr>
            <w:tcW w:w="4015" w:type="pct"/>
            <w:hideMark/>
          </w:tcPr>
          <w:p w14:paraId="377C8314" w14:textId="77777777" w:rsidR="003B1565" w:rsidRPr="00AB31C7" w:rsidRDefault="003B1565" w:rsidP="00747076">
            <w:pPr>
              <w:pStyle w:val="Tabletext8pt"/>
            </w:pPr>
            <w:r w:rsidRPr="00AB31C7">
              <w:t>“meridian”[Title/Abstract] AND “pressure”[Title/Abstract] </w:t>
            </w:r>
          </w:p>
        </w:tc>
        <w:tc>
          <w:tcPr>
            <w:tcW w:w="780" w:type="pct"/>
            <w:hideMark/>
          </w:tcPr>
          <w:p w14:paraId="3EBD7846" w14:textId="77777777" w:rsidR="003B1565" w:rsidRPr="00AB31C7" w:rsidRDefault="003B1565" w:rsidP="00747076">
            <w:pPr>
              <w:pStyle w:val="Tabletext8pt"/>
            </w:pPr>
            <w:r w:rsidRPr="00AB31C7">
              <w:t>178</w:t>
            </w:r>
          </w:p>
        </w:tc>
      </w:tr>
      <w:tr w:rsidR="003B1565" w:rsidRPr="00AB31C7" w14:paraId="71F50ECD"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13759729" w14:textId="77777777" w:rsidR="003B1565" w:rsidRPr="00AB31C7" w:rsidRDefault="003B1565" w:rsidP="00747076">
            <w:pPr>
              <w:pStyle w:val="Tabletext8pt"/>
            </w:pPr>
            <w:r w:rsidRPr="00AB31C7">
              <w:t>13</w:t>
            </w:r>
          </w:p>
        </w:tc>
        <w:tc>
          <w:tcPr>
            <w:tcW w:w="4015" w:type="pct"/>
            <w:hideMark/>
          </w:tcPr>
          <w:p w14:paraId="2134AA3B" w14:textId="395B390E" w:rsidR="003B1565" w:rsidRPr="00AB31C7" w:rsidRDefault="003B1565" w:rsidP="00747076">
            <w:pPr>
              <w:pStyle w:val="Tabletext8pt"/>
            </w:pPr>
            <w:r w:rsidRPr="00AB31C7">
              <w:t>“meridian”[Title/Abstract] AND (“manipulation”[Title/Abstract] OR “manipulate”[Title/Abstract])</w:t>
            </w:r>
          </w:p>
        </w:tc>
        <w:tc>
          <w:tcPr>
            <w:tcW w:w="780" w:type="pct"/>
            <w:hideMark/>
          </w:tcPr>
          <w:p w14:paraId="7C7364F5" w14:textId="77777777" w:rsidR="003B1565" w:rsidRPr="00AB31C7" w:rsidRDefault="003B1565" w:rsidP="00747076">
            <w:pPr>
              <w:pStyle w:val="Tabletext8pt"/>
            </w:pPr>
            <w:r w:rsidRPr="00AB31C7">
              <w:t>84</w:t>
            </w:r>
          </w:p>
        </w:tc>
      </w:tr>
      <w:tr w:rsidR="003B1565" w:rsidRPr="00AB31C7" w14:paraId="69BFE3C5"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6145BBCB" w14:textId="77777777" w:rsidR="003B1565" w:rsidRPr="00AB31C7" w:rsidRDefault="003B1565" w:rsidP="00747076">
            <w:pPr>
              <w:pStyle w:val="Tabletext8pt"/>
            </w:pPr>
            <w:r w:rsidRPr="00AB31C7">
              <w:t>14</w:t>
            </w:r>
          </w:p>
        </w:tc>
        <w:tc>
          <w:tcPr>
            <w:tcW w:w="4015" w:type="pct"/>
            <w:hideMark/>
          </w:tcPr>
          <w:p w14:paraId="4B42352F" w14:textId="7BA89EEE" w:rsidR="003B1565" w:rsidRPr="00AB31C7" w:rsidRDefault="003B1565" w:rsidP="00747076">
            <w:pPr>
              <w:pStyle w:val="Tabletext8pt"/>
            </w:pPr>
            <w:r w:rsidRPr="00AB31C7">
              <w:t>#7 OR #8 OR #9 OR #10 OR #11 OR #12 OR #13</w:t>
            </w:r>
          </w:p>
        </w:tc>
        <w:tc>
          <w:tcPr>
            <w:tcW w:w="780" w:type="pct"/>
            <w:hideMark/>
          </w:tcPr>
          <w:p w14:paraId="45FF2F21" w14:textId="77777777" w:rsidR="003B1565" w:rsidRPr="00AB31C7" w:rsidRDefault="003B1565" w:rsidP="00747076">
            <w:pPr>
              <w:pStyle w:val="Tabletext8pt"/>
            </w:pPr>
            <w:r w:rsidRPr="00AB31C7">
              <w:t>624</w:t>
            </w:r>
          </w:p>
        </w:tc>
      </w:tr>
      <w:tr w:rsidR="003B1565" w:rsidRPr="00AB31C7" w14:paraId="02981799" w14:textId="77777777" w:rsidTr="00747076">
        <w:trPr>
          <w:cnfStyle w:val="000000100000" w:firstRow="0" w:lastRow="0" w:firstColumn="0" w:lastColumn="0" w:oddVBand="0" w:evenVBand="0" w:oddHBand="1" w:evenHBand="0" w:firstRowFirstColumn="0" w:firstRowLastColumn="0" w:lastRowFirstColumn="0" w:lastRowLastColumn="0"/>
        </w:trPr>
        <w:tc>
          <w:tcPr>
            <w:tcW w:w="0" w:type="auto"/>
            <w:hideMark/>
          </w:tcPr>
          <w:p w14:paraId="0191F428" w14:textId="77777777" w:rsidR="003B1565" w:rsidRPr="00AB31C7" w:rsidRDefault="003B1565" w:rsidP="00747076">
            <w:pPr>
              <w:pStyle w:val="Tabletext8pt"/>
            </w:pPr>
            <w:r w:rsidRPr="00AB31C7">
              <w:t>15</w:t>
            </w:r>
          </w:p>
        </w:tc>
        <w:tc>
          <w:tcPr>
            <w:tcW w:w="4015" w:type="pct"/>
            <w:hideMark/>
          </w:tcPr>
          <w:p w14:paraId="5750521C" w14:textId="0EE6104B" w:rsidR="003B1565" w:rsidRPr="00AB31C7" w:rsidRDefault="003B1565" w:rsidP="00747076">
            <w:pPr>
              <w:pStyle w:val="Tabletext8pt"/>
            </w:pPr>
            <w:r w:rsidRPr="00AB31C7">
              <w:t>#6 AND (#7 OR #14)</w:t>
            </w:r>
          </w:p>
        </w:tc>
        <w:tc>
          <w:tcPr>
            <w:tcW w:w="780" w:type="pct"/>
            <w:hideMark/>
          </w:tcPr>
          <w:p w14:paraId="3F6AE320" w14:textId="77777777" w:rsidR="003B1565" w:rsidRPr="00AB31C7" w:rsidRDefault="003B1565" w:rsidP="00747076">
            <w:pPr>
              <w:pStyle w:val="Tabletext8pt"/>
            </w:pPr>
            <w:r w:rsidRPr="00AB31C7">
              <w:t>239</w:t>
            </w:r>
          </w:p>
        </w:tc>
      </w:tr>
      <w:tr w:rsidR="003B1565" w:rsidRPr="00AB31C7" w14:paraId="38F3362A" w14:textId="77777777" w:rsidTr="00747076">
        <w:trPr>
          <w:cnfStyle w:val="000000010000" w:firstRow="0" w:lastRow="0" w:firstColumn="0" w:lastColumn="0" w:oddVBand="0" w:evenVBand="0" w:oddHBand="0" w:evenHBand="1" w:firstRowFirstColumn="0" w:firstRowLastColumn="0" w:lastRowFirstColumn="0" w:lastRowLastColumn="0"/>
        </w:trPr>
        <w:tc>
          <w:tcPr>
            <w:tcW w:w="0" w:type="auto"/>
            <w:hideMark/>
          </w:tcPr>
          <w:p w14:paraId="1FCDFB50" w14:textId="77777777" w:rsidR="003B1565" w:rsidRPr="00AB31C7" w:rsidRDefault="003B1565" w:rsidP="00747076">
            <w:pPr>
              <w:pStyle w:val="Tabletext8pt"/>
            </w:pPr>
            <w:r w:rsidRPr="00AB31C7">
              <w:t>16</w:t>
            </w:r>
          </w:p>
        </w:tc>
        <w:tc>
          <w:tcPr>
            <w:tcW w:w="4015" w:type="pct"/>
            <w:hideMark/>
          </w:tcPr>
          <w:p w14:paraId="3C2EDE6B" w14:textId="2B0BBC3A" w:rsidR="003B1565" w:rsidRPr="00AB31C7" w:rsidRDefault="003B1565" w:rsidP="00747076">
            <w:pPr>
              <w:pStyle w:val="Tabletext8pt"/>
            </w:pPr>
            <w:r w:rsidRPr="00AB31C7">
              <w:t>(15 AND pubmednotmedline[sb])</w:t>
            </w:r>
          </w:p>
        </w:tc>
        <w:tc>
          <w:tcPr>
            <w:tcW w:w="780" w:type="pct"/>
            <w:hideMark/>
          </w:tcPr>
          <w:p w14:paraId="6D177BBF" w14:textId="77777777" w:rsidR="003B1565" w:rsidRPr="00AB31C7" w:rsidRDefault="003B1565" w:rsidP="00747076">
            <w:pPr>
              <w:pStyle w:val="Tabletext8pt"/>
            </w:pPr>
            <w:r w:rsidRPr="00AB31C7">
              <w:t>0</w:t>
            </w:r>
          </w:p>
        </w:tc>
      </w:tr>
    </w:tbl>
    <w:p w14:paraId="6571B2C3" w14:textId="77777777" w:rsidR="003B1565" w:rsidRPr="00AB31C7" w:rsidRDefault="003B1565" w:rsidP="003B1565">
      <w:pPr>
        <w:pStyle w:val="TableFigNotes18"/>
      </w:pPr>
      <w:bookmarkStart w:id="70" w:name="_Toc87880406"/>
    </w:p>
    <w:p w14:paraId="55E3C3F2" w14:textId="77777777" w:rsidR="003B1565" w:rsidRPr="00AB31C7" w:rsidRDefault="003B1565" w:rsidP="0060438B">
      <w:pPr>
        <w:pStyle w:val="Heading4"/>
      </w:pPr>
      <w:r w:rsidRPr="00AB31C7">
        <w:t>PAHO Virtual Health Library</w:t>
      </w:r>
      <w:bookmarkEnd w:id="70"/>
      <w:r w:rsidRPr="00AB31C7">
        <w:t xml:space="preserve"> </w:t>
      </w:r>
    </w:p>
    <w:p w14:paraId="1DE10457" w14:textId="77777777" w:rsidR="003B1565" w:rsidRPr="00AB31C7" w:rsidRDefault="003B1565" w:rsidP="003B1565">
      <w:pPr>
        <w:pStyle w:val="BodyText"/>
      </w:pPr>
      <w:r w:rsidRPr="00AB31C7">
        <w:t xml:space="preserve">The search for SRs via PAHO Virtual Health Library was conducted on 21 April 2021. Citations indexed from MedLine were not included. </w:t>
      </w:r>
    </w:p>
    <w:p w14:paraId="5C7046E2" w14:textId="77777777" w:rsidR="003B1565" w:rsidRPr="00AB31C7" w:rsidRDefault="003B1565" w:rsidP="000E09DE">
      <w:pPr>
        <w:pStyle w:val="Bulletintro"/>
      </w:pPr>
      <w:r w:rsidRPr="00AB31C7">
        <w:t xml:space="preserve">Databases searched were as follows: </w:t>
      </w:r>
    </w:p>
    <w:p w14:paraId="5A5C3EAA" w14:textId="77777777" w:rsidR="003B1565" w:rsidRPr="00AB31C7" w:rsidRDefault="003B1565" w:rsidP="003B1565">
      <w:pPr>
        <w:pStyle w:val="Bullet12"/>
        <w:numPr>
          <w:ilvl w:val="0"/>
          <w:numId w:val="1"/>
        </w:numPr>
      </w:pPr>
      <w:r w:rsidRPr="00AB31C7">
        <w:t>LILACS</w:t>
      </w:r>
    </w:p>
    <w:p w14:paraId="1FDCF58C" w14:textId="77777777" w:rsidR="003B1565" w:rsidRPr="00AB31C7" w:rsidRDefault="003B1565" w:rsidP="003B1565">
      <w:pPr>
        <w:pStyle w:val="Bullet12"/>
        <w:numPr>
          <w:ilvl w:val="0"/>
          <w:numId w:val="1"/>
        </w:numPr>
      </w:pPr>
      <w:r w:rsidRPr="00AB31C7">
        <w:tab/>
        <w:t>IBECS</w:t>
      </w:r>
    </w:p>
    <w:p w14:paraId="7AC4C403" w14:textId="77777777" w:rsidR="003B1565" w:rsidRPr="00AB31C7" w:rsidRDefault="003B1565" w:rsidP="003B1565">
      <w:pPr>
        <w:pStyle w:val="Bullet12"/>
        <w:numPr>
          <w:ilvl w:val="0"/>
          <w:numId w:val="1"/>
        </w:numPr>
      </w:pPr>
      <w:r w:rsidRPr="00AB31C7">
        <w:tab/>
        <w:t>Index Psychology – Scientific journals</w:t>
      </w:r>
    </w:p>
    <w:p w14:paraId="69A0A438" w14:textId="77777777" w:rsidR="003B1565" w:rsidRPr="00AB31C7" w:rsidRDefault="003B1565" w:rsidP="003B1565">
      <w:pPr>
        <w:pStyle w:val="Bullet12"/>
        <w:numPr>
          <w:ilvl w:val="0"/>
          <w:numId w:val="1"/>
        </w:numPr>
      </w:pPr>
      <w:r w:rsidRPr="00AB31C7">
        <w:tab/>
        <w:t>CUMED</w:t>
      </w:r>
    </w:p>
    <w:p w14:paraId="52C8DF5F" w14:textId="77777777" w:rsidR="003B1565" w:rsidRPr="00AB31C7" w:rsidRDefault="003B1565" w:rsidP="003B1565">
      <w:pPr>
        <w:pStyle w:val="Bullet12"/>
        <w:numPr>
          <w:ilvl w:val="0"/>
          <w:numId w:val="1"/>
        </w:numPr>
      </w:pPr>
      <w:r w:rsidRPr="00AB31C7">
        <w:tab/>
        <w:t>Multimedia Resources</w:t>
      </w:r>
    </w:p>
    <w:p w14:paraId="7F2E0FFB" w14:textId="77777777" w:rsidR="003B1565" w:rsidRPr="00AB31C7" w:rsidRDefault="003B1565" w:rsidP="003B1565">
      <w:pPr>
        <w:pStyle w:val="Bullet12"/>
        <w:numPr>
          <w:ilvl w:val="0"/>
          <w:numId w:val="1"/>
        </w:numPr>
      </w:pPr>
      <w:r w:rsidRPr="00AB31C7">
        <w:tab/>
        <w:t>MOSAICO – Integrative health</w:t>
      </w:r>
    </w:p>
    <w:p w14:paraId="25281389" w14:textId="77777777" w:rsidR="003B1565" w:rsidRPr="00AB31C7" w:rsidRDefault="003B1565" w:rsidP="003B1565">
      <w:pPr>
        <w:pStyle w:val="Bullet12"/>
        <w:numPr>
          <w:ilvl w:val="0"/>
          <w:numId w:val="1"/>
        </w:numPr>
      </w:pPr>
      <w:r w:rsidRPr="00AB31C7">
        <w:tab/>
        <w:t>BDENF – Nursing</w:t>
      </w:r>
    </w:p>
    <w:p w14:paraId="0D823249" w14:textId="77777777" w:rsidR="003B1565" w:rsidRPr="00AB31C7" w:rsidRDefault="003B1565" w:rsidP="003B1565">
      <w:pPr>
        <w:pStyle w:val="Bullet12"/>
        <w:numPr>
          <w:ilvl w:val="0"/>
          <w:numId w:val="1"/>
        </w:numPr>
      </w:pPr>
      <w:r w:rsidRPr="00AB31C7">
        <w:lastRenderedPageBreak/>
        <w:tab/>
        <w:t>LIS – Health Information Locator</w:t>
      </w:r>
    </w:p>
    <w:p w14:paraId="56CFC0E2" w14:textId="77777777" w:rsidR="003B1565" w:rsidRPr="00AB31C7" w:rsidRDefault="003B1565" w:rsidP="003B1565">
      <w:pPr>
        <w:pStyle w:val="Bullet12"/>
        <w:numPr>
          <w:ilvl w:val="0"/>
          <w:numId w:val="1"/>
        </w:numPr>
      </w:pPr>
      <w:r w:rsidRPr="00AB31C7">
        <w:tab/>
        <w:t>Sec. Munic. Saúde SP</w:t>
      </w:r>
    </w:p>
    <w:p w14:paraId="7B2777F0" w14:textId="77777777" w:rsidR="003B1565" w:rsidRPr="00AB31C7" w:rsidRDefault="003B1565" w:rsidP="003B1565">
      <w:pPr>
        <w:pStyle w:val="Bullet12"/>
        <w:numPr>
          <w:ilvl w:val="0"/>
          <w:numId w:val="1"/>
        </w:numPr>
      </w:pPr>
      <w:r w:rsidRPr="00AB31C7">
        <w:tab/>
        <w:t>SOF – Formative Second Opinion</w:t>
      </w:r>
    </w:p>
    <w:p w14:paraId="34312A39" w14:textId="77777777" w:rsidR="003B1565" w:rsidRPr="00AB31C7" w:rsidRDefault="003B1565" w:rsidP="003B1565">
      <w:pPr>
        <w:pStyle w:val="Bullet12"/>
        <w:numPr>
          <w:ilvl w:val="0"/>
          <w:numId w:val="1"/>
        </w:numPr>
      </w:pPr>
      <w:r w:rsidRPr="00AB31C7">
        <w:tab/>
        <w:t>CVSP – Brazil</w:t>
      </w:r>
    </w:p>
    <w:p w14:paraId="5D2DA63F" w14:textId="77777777" w:rsidR="003B1565" w:rsidRPr="00AB31C7" w:rsidRDefault="003B1565" w:rsidP="003B1565">
      <w:pPr>
        <w:pStyle w:val="Bullet12"/>
        <w:numPr>
          <w:ilvl w:val="0"/>
          <w:numId w:val="1"/>
        </w:numPr>
      </w:pPr>
      <w:r w:rsidRPr="00AB31C7">
        <w:tab/>
        <w:t>PAHO</w:t>
      </w:r>
    </w:p>
    <w:p w14:paraId="3B4F9B0D" w14:textId="77777777" w:rsidR="003B1565" w:rsidRPr="00AB31C7" w:rsidRDefault="003B1565" w:rsidP="003B1565">
      <w:pPr>
        <w:pStyle w:val="Bullet12"/>
        <w:numPr>
          <w:ilvl w:val="0"/>
          <w:numId w:val="1"/>
        </w:numPr>
      </w:pPr>
      <w:r w:rsidRPr="00AB31C7">
        <w:t>WHO IRIS</w:t>
      </w:r>
    </w:p>
    <w:p w14:paraId="77FC053B" w14:textId="77777777" w:rsidR="003B1565" w:rsidRPr="00AB31C7" w:rsidRDefault="003B1565" w:rsidP="003B1565">
      <w:pPr>
        <w:pStyle w:val="Bullet12"/>
        <w:numPr>
          <w:ilvl w:val="0"/>
          <w:numId w:val="1"/>
        </w:numPr>
      </w:pPr>
      <w:r w:rsidRPr="00AB31C7">
        <w:t>DeCS – Descriptors in Health Sciences</w:t>
      </w:r>
    </w:p>
    <w:p w14:paraId="1A619B87" w14:textId="77777777" w:rsidR="003B1565" w:rsidRPr="00AB31C7" w:rsidRDefault="003B1565" w:rsidP="003B1565">
      <w:pPr>
        <w:pStyle w:val="Bullet12"/>
        <w:numPr>
          <w:ilvl w:val="0"/>
          <w:numId w:val="1"/>
        </w:numPr>
      </w:pPr>
      <w:r w:rsidRPr="00AB31C7">
        <w:tab/>
        <w:t>Desastres – Disasters-</w:t>
      </w:r>
    </w:p>
    <w:p w14:paraId="2D983D85" w14:textId="77777777" w:rsidR="003B1565" w:rsidRPr="00AB31C7" w:rsidRDefault="003B1565" w:rsidP="003B1565">
      <w:pPr>
        <w:pStyle w:val="Bullet12"/>
        <w:numPr>
          <w:ilvl w:val="0"/>
          <w:numId w:val="1"/>
        </w:numPr>
      </w:pPr>
      <w:r w:rsidRPr="00AB31C7">
        <w:tab/>
        <w:t>Coleciona SUS</w:t>
      </w:r>
    </w:p>
    <w:p w14:paraId="447CE8FD" w14:textId="77777777" w:rsidR="003B1565" w:rsidRPr="00AB31C7" w:rsidRDefault="003B1565" w:rsidP="003B1565">
      <w:pPr>
        <w:pStyle w:val="Bullet12"/>
        <w:numPr>
          <w:ilvl w:val="0"/>
          <w:numId w:val="1"/>
        </w:numPr>
      </w:pPr>
      <w:r w:rsidRPr="00AB31C7">
        <w:tab/>
        <w:t>Index Psychology – Theses</w:t>
      </w:r>
    </w:p>
    <w:p w14:paraId="07030B4E" w14:textId="77777777" w:rsidR="003B1565" w:rsidRPr="00AB31C7" w:rsidRDefault="003B1565" w:rsidP="003B1565">
      <w:pPr>
        <w:pStyle w:val="Bullet12"/>
        <w:numPr>
          <w:ilvl w:val="0"/>
          <w:numId w:val="1"/>
        </w:numPr>
      </w:pPr>
      <w:r w:rsidRPr="00AB31C7">
        <w:tab/>
        <w:t>ARGMSAL</w:t>
      </w:r>
    </w:p>
    <w:p w14:paraId="1AD55733" w14:textId="77777777" w:rsidR="003B1565" w:rsidRPr="00AB31C7" w:rsidRDefault="003B1565" w:rsidP="003B1565">
      <w:pPr>
        <w:pStyle w:val="Bullet12"/>
        <w:numPr>
          <w:ilvl w:val="0"/>
          <w:numId w:val="1"/>
        </w:numPr>
      </w:pPr>
      <w:r w:rsidRPr="00AB31C7">
        <w:tab/>
        <w:t>BBO – Dentistry</w:t>
      </w:r>
    </w:p>
    <w:p w14:paraId="057F0B49" w14:textId="77777777" w:rsidR="003B1565" w:rsidRPr="00AB31C7" w:rsidRDefault="003B1565" w:rsidP="003B1565">
      <w:pPr>
        <w:pStyle w:val="Bullet12"/>
        <w:numPr>
          <w:ilvl w:val="0"/>
          <w:numId w:val="1"/>
        </w:numPr>
      </w:pPr>
      <w:r w:rsidRPr="00AB31C7">
        <w:tab/>
        <w:t>Hanseníase Leprosy</w:t>
      </w:r>
    </w:p>
    <w:p w14:paraId="75E09521" w14:textId="77777777" w:rsidR="003B1565" w:rsidRPr="00AB31C7" w:rsidRDefault="003B1565" w:rsidP="003B1565">
      <w:pPr>
        <w:pStyle w:val="Bullet12"/>
        <w:numPr>
          <w:ilvl w:val="0"/>
          <w:numId w:val="1"/>
        </w:numPr>
      </w:pPr>
      <w:r w:rsidRPr="00AB31C7">
        <w:tab/>
        <w:t>PHS Repository</w:t>
      </w:r>
    </w:p>
    <w:p w14:paraId="43C61A3C" w14:textId="6AF21782" w:rsidR="003B1565" w:rsidRPr="00AB31C7" w:rsidRDefault="003B1565" w:rsidP="003B1565">
      <w:pPr>
        <w:pStyle w:val="Caption"/>
      </w:pPr>
      <w:bookmarkStart w:id="71" w:name="_Toc88048974"/>
      <w:bookmarkStart w:id="72" w:name="_Toc135043475"/>
      <w:bookmarkStart w:id="73" w:name="_Toc164698257"/>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10</w:t>
      </w:r>
      <w:r w:rsidR="00FD5A7E">
        <w:fldChar w:fldCharType="end"/>
      </w:r>
      <w:r w:rsidRPr="00AB31C7">
        <w:tab/>
        <w:t>Search results: Acupressure via PAHO Virtual Health Library</w:t>
      </w:r>
      <w:bookmarkEnd w:id="71"/>
      <w:bookmarkEnd w:id="72"/>
      <w:bookmarkEnd w:id="73"/>
    </w:p>
    <w:tbl>
      <w:tblPr>
        <w:tblStyle w:val="TableGridLight"/>
        <w:tblW w:w="5000" w:type="pct"/>
        <w:tblLayout w:type="fixed"/>
        <w:tblLook w:val="04A0" w:firstRow="1" w:lastRow="0" w:firstColumn="1" w:lastColumn="0" w:noHBand="0" w:noVBand="1"/>
      </w:tblPr>
      <w:tblGrid>
        <w:gridCol w:w="651"/>
        <w:gridCol w:w="1191"/>
        <w:gridCol w:w="4565"/>
        <w:gridCol w:w="1905"/>
        <w:gridCol w:w="1427"/>
      </w:tblGrid>
      <w:tr w:rsidR="003B1565" w:rsidRPr="00AB31C7" w14:paraId="383C8975" w14:textId="77777777" w:rsidTr="00747076">
        <w:trPr>
          <w:cnfStyle w:val="100000000000" w:firstRow="1" w:lastRow="0" w:firstColumn="0" w:lastColumn="0" w:oddVBand="0" w:evenVBand="0" w:oddHBand="0" w:evenHBand="0" w:firstRowFirstColumn="0" w:firstRowLastColumn="0" w:lastRowFirstColumn="0" w:lastRowLastColumn="0"/>
        </w:trPr>
        <w:tc>
          <w:tcPr>
            <w:tcW w:w="651" w:type="dxa"/>
            <w:hideMark/>
          </w:tcPr>
          <w:p w14:paraId="21E94465" w14:textId="77777777" w:rsidR="003B1565" w:rsidRPr="00AB31C7" w:rsidRDefault="003B1565" w:rsidP="00747076">
            <w:pPr>
              <w:pStyle w:val="Tabletext8pt"/>
            </w:pPr>
            <w:r w:rsidRPr="00AB31C7">
              <w:t>#</w:t>
            </w:r>
          </w:p>
        </w:tc>
        <w:tc>
          <w:tcPr>
            <w:tcW w:w="1192" w:type="dxa"/>
          </w:tcPr>
          <w:p w14:paraId="0CF18CF1" w14:textId="77777777" w:rsidR="003B1565" w:rsidRPr="00AB31C7" w:rsidRDefault="003B1565" w:rsidP="00747076">
            <w:pPr>
              <w:pStyle w:val="Tabletext8pt"/>
            </w:pPr>
            <w:r w:rsidRPr="00AB31C7">
              <w:t>Limiters/ Expanders</w:t>
            </w:r>
          </w:p>
        </w:tc>
        <w:tc>
          <w:tcPr>
            <w:tcW w:w="4568" w:type="dxa"/>
            <w:hideMark/>
          </w:tcPr>
          <w:p w14:paraId="29B8C082" w14:textId="77777777" w:rsidR="003B1565" w:rsidRPr="00AB31C7" w:rsidRDefault="003B1565" w:rsidP="00747076">
            <w:pPr>
              <w:pStyle w:val="Tabletext8pt"/>
            </w:pPr>
            <w:r w:rsidRPr="00AB31C7">
              <w:t xml:space="preserve">Search </w:t>
            </w:r>
          </w:p>
        </w:tc>
        <w:tc>
          <w:tcPr>
            <w:tcW w:w="1906" w:type="dxa"/>
          </w:tcPr>
          <w:p w14:paraId="2FBE1597" w14:textId="77777777" w:rsidR="003B1565" w:rsidRPr="00AB31C7" w:rsidRDefault="003B1565" w:rsidP="00747076">
            <w:pPr>
              <w:pStyle w:val="Tabletext9pt"/>
            </w:pPr>
          </w:p>
        </w:tc>
        <w:tc>
          <w:tcPr>
            <w:tcW w:w="1428" w:type="dxa"/>
          </w:tcPr>
          <w:p w14:paraId="2A4F1DF2" w14:textId="0CBDDE68" w:rsidR="003B1565" w:rsidRPr="00AB31C7" w:rsidRDefault="003B1565" w:rsidP="00747076">
            <w:pPr>
              <w:pStyle w:val="Tabletext8pt"/>
            </w:pPr>
            <w:r w:rsidRPr="00AB31C7">
              <w:t>Results</w:t>
            </w:r>
            <w:r w:rsidR="000C4180">
              <w:t xml:space="preserve"> </w:t>
            </w:r>
            <w:r w:rsidR="000C4180" w:rsidRPr="006C66D9">
              <w:rPr>
                <w:vertAlign w:val="superscript"/>
              </w:rPr>
              <w:t>a</w:t>
            </w:r>
          </w:p>
        </w:tc>
      </w:tr>
      <w:tr w:rsidR="003B1565" w:rsidRPr="00AB31C7" w14:paraId="62CFA4B3"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05721E5B" w14:textId="77777777" w:rsidR="003B1565" w:rsidRPr="00AB31C7" w:rsidRDefault="003B1565" w:rsidP="00747076">
            <w:pPr>
              <w:pStyle w:val="Tabletext8pt"/>
            </w:pPr>
            <w:r w:rsidRPr="00AB31C7">
              <w:t>1</w:t>
            </w:r>
          </w:p>
        </w:tc>
        <w:tc>
          <w:tcPr>
            <w:tcW w:w="1192" w:type="dxa"/>
          </w:tcPr>
          <w:p w14:paraId="06033C2A" w14:textId="77777777" w:rsidR="003B1565" w:rsidRPr="00AB31C7" w:rsidRDefault="003B1565" w:rsidP="00747076">
            <w:pPr>
              <w:pStyle w:val="Tabletext8pt"/>
            </w:pPr>
            <w:r w:rsidRPr="00AB31C7">
              <w:t xml:space="preserve"> </w:t>
            </w:r>
          </w:p>
        </w:tc>
        <w:tc>
          <w:tcPr>
            <w:tcW w:w="4568" w:type="dxa"/>
            <w:hideMark/>
          </w:tcPr>
          <w:p w14:paraId="4527C617" w14:textId="77777777" w:rsidR="003B1565" w:rsidRPr="00AB31C7" w:rsidRDefault="003B1565" w:rsidP="00747076">
            <w:pPr>
              <w:pStyle w:val="Tabletext8pt"/>
            </w:pPr>
            <w:r w:rsidRPr="00AB31C7">
              <w:t>acupressure </w:t>
            </w:r>
          </w:p>
        </w:tc>
        <w:tc>
          <w:tcPr>
            <w:tcW w:w="1906" w:type="dxa"/>
            <w:vMerge w:val="restart"/>
          </w:tcPr>
          <w:p w14:paraId="21E727FD" w14:textId="77777777" w:rsidR="003B1565" w:rsidRPr="00AB31C7" w:rsidRDefault="003B1565" w:rsidP="00747076">
            <w:pPr>
              <w:pStyle w:val="Tabletext8pt"/>
            </w:pPr>
            <w:r w:rsidRPr="00AB31C7">
              <w:t>Title, abstract, subject</w:t>
            </w:r>
          </w:p>
        </w:tc>
        <w:tc>
          <w:tcPr>
            <w:tcW w:w="1428" w:type="dxa"/>
          </w:tcPr>
          <w:p w14:paraId="3BF5E143" w14:textId="77777777" w:rsidR="003B1565" w:rsidRPr="00AB31C7" w:rsidRDefault="003B1565" w:rsidP="00747076">
            <w:pPr>
              <w:pStyle w:val="Tabletext9pt"/>
            </w:pPr>
          </w:p>
        </w:tc>
      </w:tr>
      <w:tr w:rsidR="003B1565" w:rsidRPr="00AB31C7" w14:paraId="02C46D00"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52EE4D4E" w14:textId="77777777" w:rsidR="003B1565" w:rsidRPr="00AB31C7" w:rsidRDefault="003B1565" w:rsidP="00747076">
            <w:pPr>
              <w:pStyle w:val="Tabletext8pt"/>
            </w:pPr>
            <w:r w:rsidRPr="00AB31C7">
              <w:t>2</w:t>
            </w:r>
          </w:p>
        </w:tc>
        <w:tc>
          <w:tcPr>
            <w:tcW w:w="1192" w:type="dxa"/>
          </w:tcPr>
          <w:p w14:paraId="1B1880DB" w14:textId="77777777" w:rsidR="003B1565" w:rsidRPr="00AB31C7" w:rsidRDefault="003B1565" w:rsidP="00747076">
            <w:pPr>
              <w:pStyle w:val="Tabletext8pt"/>
            </w:pPr>
            <w:r w:rsidRPr="00AB31C7">
              <w:t>OR</w:t>
            </w:r>
          </w:p>
        </w:tc>
        <w:tc>
          <w:tcPr>
            <w:tcW w:w="4568" w:type="dxa"/>
            <w:hideMark/>
          </w:tcPr>
          <w:p w14:paraId="16140B08" w14:textId="77777777" w:rsidR="003B1565" w:rsidRPr="00AB31C7" w:rsidRDefault="003B1565" w:rsidP="00747076">
            <w:pPr>
              <w:pStyle w:val="Tabletext8pt"/>
            </w:pPr>
            <w:r w:rsidRPr="00AB31C7">
              <w:t>digitopression </w:t>
            </w:r>
          </w:p>
        </w:tc>
        <w:tc>
          <w:tcPr>
            <w:tcW w:w="1906" w:type="dxa"/>
            <w:vMerge/>
          </w:tcPr>
          <w:p w14:paraId="19F7F199" w14:textId="77777777" w:rsidR="003B1565" w:rsidRPr="00AB31C7" w:rsidRDefault="003B1565" w:rsidP="00747076">
            <w:pPr>
              <w:pStyle w:val="Tabletext9pt"/>
            </w:pPr>
          </w:p>
        </w:tc>
        <w:tc>
          <w:tcPr>
            <w:tcW w:w="1428" w:type="dxa"/>
          </w:tcPr>
          <w:p w14:paraId="57FC3D31" w14:textId="77777777" w:rsidR="003B1565" w:rsidRPr="00AB31C7" w:rsidRDefault="003B1565" w:rsidP="00747076">
            <w:pPr>
              <w:pStyle w:val="Tabletext9pt"/>
            </w:pPr>
          </w:p>
        </w:tc>
      </w:tr>
      <w:tr w:rsidR="003B1565" w:rsidRPr="00AB31C7" w14:paraId="0139365B"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44965791" w14:textId="77777777" w:rsidR="003B1565" w:rsidRPr="00AB31C7" w:rsidRDefault="003B1565" w:rsidP="00747076">
            <w:pPr>
              <w:pStyle w:val="Tabletext8pt"/>
            </w:pPr>
            <w:r w:rsidRPr="00AB31C7">
              <w:t>3</w:t>
            </w:r>
          </w:p>
        </w:tc>
        <w:tc>
          <w:tcPr>
            <w:tcW w:w="1192" w:type="dxa"/>
          </w:tcPr>
          <w:p w14:paraId="56AA22DA" w14:textId="77777777" w:rsidR="003B1565" w:rsidRPr="00AB31C7" w:rsidRDefault="003B1565" w:rsidP="00747076">
            <w:pPr>
              <w:pStyle w:val="Tabletext8pt"/>
            </w:pPr>
            <w:r w:rsidRPr="00AB31C7">
              <w:t>OR</w:t>
            </w:r>
          </w:p>
        </w:tc>
        <w:tc>
          <w:tcPr>
            <w:tcW w:w="4568" w:type="dxa"/>
            <w:hideMark/>
          </w:tcPr>
          <w:p w14:paraId="5807F97C" w14:textId="77777777" w:rsidR="003B1565" w:rsidRPr="00AB31C7" w:rsidRDefault="003B1565" w:rsidP="00747076">
            <w:pPr>
              <w:pStyle w:val="Tabletext8pt"/>
            </w:pPr>
            <w:r w:rsidRPr="00AB31C7">
              <w:t>digitopuncture </w:t>
            </w:r>
          </w:p>
        </w:tc>
        <w:tc>
          <w:tcPr>
            <w:tcW w:w="1906" w:type="dxa"/>
            <w:vMerge/>
          </w:tcPr>
          <w:p w14:paraId="44FAE04A" w14:textId="77777777" w:rsidR="003B1565" w:rsidRPr="00AB31C7" w:rsidRDefault="003B1565" w:rsidP="00747076">
            <w:pPr>
              <w:pStyle w:val="Tabletext9pt"/>
            </w:pPr>
          </w:p>
        </w:tc>
        <w:tc>
          <w:tcPr>
            <w:tcW w:w="1428" w:type="dxa"/>
          </w:tcPr>
          <w:p w14:paraId="677B5358" w14:textId="77777777" w:rsidR="003B1565" w:rsidRPr="00AB31C7" w:rsidRDefault="003B1565" w:rsidP="00747076">
            <w:pPr>
              <w:pStyle w:val="Tabletext9pt"/>
            </w:pPr>
          </w:p>
        </w:tc>
      </w:tr>
      <w:tr w:rsidR="003B1565" w:rsidRPr="00AB31C7" w14:paraId="28BA6A25"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0AE6FD4E" w14:textId="77777777" w:rsidR="003B1565" w:rsidRPr="00AB31C7" w:rsidRDefault="003B1565" w:rsidP="00747076">
            <w:pPr>
              <w:pStyle w:val="Tabletext8pt"/>
            </w:pPr>
            <w:r w:rsidRPr="00AB31C7">
              <w:t>4</w:t>
            </w:r>
          </w:p>
        </w:tc>
        <w:tc>
          <w:tcPr>
            <w:tcW w:w="1192" w:type="dxa"/>
          </w:tcPr>
          <w:p w14:paraId="5A904E4F" w14:textId="77777777" w:rsidR="003B1565" w:rsidRPr="00AB31C7" w:rsidRDefault="003B1565" w:rsidP="00747076">
            <w:pPr>
              <w:pStyle w:val="Tabletext8pt"/>
            </w:pPr>
            <w:r w:rsidRPr="00AB31C7">
              <w:t>OR</w:t>
            </w:r>
          </w:p>
        </w:tc>
        <w:tc>
          <w:tcPr>
            <w:tcW w:w="4568" w:type="dxa"/>
            <w:hideMark/>
          </w:tcPr>
          <w:p w14:paraId="6D192226" w14:textId="77777777" w:rsidR="003B1565" w:rsidRPr="00AB31C7" w:rsidRDefault="003B1565" w:rsidP="00747076">
            <w:pPr>
              <w:pStyle w:val="Tabletext8pt"/>
            </w:pPr>
            <w:r w:rsidRPr="00AB31C7">
              <w:t>acupresion </w:t>
            </w:r>
          </w:p>
        </w:tc>
        <w:tc>
          <w:tcPr>
            <w:tcW w:w="1906" w:type="dxa"/>
            <w:vMerge/>
          </w:tcPr>
          <w:p w14:paraId="783FEE1C" w14:textId="77777777" w:rsidR="003B1565" w:rsidRPr="00AB31C7" w:rsidRDefault="003B1565" w:rsidP="00747076">
            <w:pPr>
              <w:pStyle w:val="Tabletext9pt"/>
            </w:pPr>
          </w:p>
        </w:tc>
        <w:tc>
          <w:tcPr>
            <w:tcW w:w="1428" w:type="dxa"/>
          </w:tcPr>
          <w:p w14:paraId="479E8E00" w14:textId="77777777" w:rsidR="003B1565" w:rsidRPr="00AB31C7" w:rsidRDefault="003B1565" w:rsidP="00747076">
            <w:pPr>
              <w:pStyle w:val="Tabletext9pt"/>
            </w:pPr>
          </w:p>
        </w:tc>
      </w:tr>
      <w:tr w:rsidR="003B1565" w:rsidRPr="00AB31C7" w14:paraId="057098A8"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1286E69C" w14:textId="77777777" w:rsidR="003B1565" w:rsidRPr="00AB31C7" w:rsidRDefault="003B1565" w:rsidP="00747076">
            <w:pPr>
              <w:pStyle w:val="Tabletext8pt"/>
            </w:pPr>
            <w:r w:rsidRPr="00AB31C7">
              <w:t>5</w:t>
            </w:r>
          </w:p>
        </w:tc>
        <w:tc>
          <w:tcPr>
            <w:tcW w:w="1192" w:type="dxa"/>
          </w:tcPr>
          <w:p w14:paraId="5C49A7FE" w14:textId="77777777" w:rsidR="003B1565" w:rsidRPr="00AB31C7" w:rsidRDefault="003B1565" w:rsidP="00747076">
            <w:pPr>
              <w:pStyle w:val="Tabletext8pt"/>
            </w:pPr>
            <w:r w:rsidRPr="00AB31C7">
              <w:t>OR</w:t>
            </w:r>
          </w:p>
        </w:tc>
        <w:tc>
          <w:tcPr>
            <w:tcW w:w="4568" w:type="dxa"/>
            <w:hideMark/>
          </w:tcPr>
          <w:p w14:paraId="10BE9364" w14:textId="77777777" w:rsidR="003B1565" w:rsidRPr="00AB31C7" w:rsidRDefault="003B1565" w:rsidP="00747076">
            <w:pPr>
              <w:pStyle w:val="Tabletext8pt"/>
            </w:pPr>
            <w:r w:rsidRPr="00AB31C7">
              <w:t>acupressure </w:t>
            </w:r>
          </w:p>
        </w:tc>
        <w:tc>
          <w:tcPr>
            <w:tcW w:w="1906" w:type="dxa"/>
            <w:vMerge/>
          </w:tcPr>
          <w:p w14:paraId="7A292E2E" w14:textId="77777777" w:rsidR="003B1565" w:rsidRPr="00AB31C7" w:rsidRDefault="003B1565" w:rsidP="00747076">
            <w:pPr>
              <w:pStyle w:val="Tabletext9pt"/>
            </w:pPr>
          </w:p>
        </w:tc>
        <w:tc>
          <w:tcPr>
            <w:tcW w:w="1428" w:type="dxa"/>
          </w:tcPr>
          <w:p w14:paraId="18DD8629" w14:textId="77777777" w:rsidR="003B1565" w:rsidRPr="00AB31C7" w:rsidRDefault="003B1565" w:rsidP="00747076">
            <w:pPr>
              <w:pStyle w:val="Tabletext9pt"/>
            </w:pPr>
          </w:p>
        </w:tc>
      </w:tr>
      <w:tr w:rsidR="003B1565" w:rsidRPr="00AB31C7" w14:paraId="741F7D35"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4B9D1CA1" w14:textId="77777777" w:rsidR="003B1565" w:rsidRPr="00AB31C7" w:rsidRDefault="003B1565" w:rsidP="00747076">
            <w:pPr>
              <w:pStyle w:val="Tabletext8pt"/>
            </w:pPr>
            <w:r w:rsidRPr="00AB31C7">
              <w:t>6</w:t>
            </w:r>
          </w:p>
        </w:tc>
        <w:tc>
          <w:tcPr>
            <w:tcW w:w="1192" w:type="dxa"/>
          </w:tcPr>
          <w:p w14:paraId="65601DC9" w14:textId="77777777" w:rsidR="003B1565" w:rsidRPr="00AB31C7" w:rsidRDefault="003B1565" w:rsidP="00747076">
            <w:pPr>
              <w:pStyle w:val="Tabletext8pt"/>
            </w:pPr>
            <w:r w:rsidRPr="00AB31C7">
              <w:t>OR</w:t>
            </w:r>
          </w:p>
        </w:tc>
        <w:tc>
          <w:tcPr>
            <w:tcW w:w="4568" w:type="dxa"/>
            <w:hideMark/>
          </w:tcPr>
          <w:p w14:paraId="336384EF" w14:textId="77777777" w:rsidR="003B1565" w:rsidRPr="00AB31C7" w:rsidRDefault="003B1565" w:rsidP="00747076">
            <w:pPr>
              <w:pStyle w:val="Tabletext8pt"/>
            </w:pPr>
            <w:r w:rsidRPr="00AB31C7">
              <w:t>acupression </w:t>
            </w:r>
          </w:p>
        </w:tc>
        <w:tc>
          <w:tcPr>
            <w:tcW w:w="1906" w:type="dxa"/>
            <w:vMerge/>
          </w:tcPr>
          <w:p w14:paraId="0BEF814B" w14:textId="77777777" w:rsidR="003B1565" w:rsidRPr="00AB31C7" w:rsidRDefault="003B1565" w:rsidP="00747076">
            <w:pPr>
              <w:pStyle w:val="Tabletext9pt"/>
            </w:pPr>
          </w:p>
        </w:tc>
        <w:tc>
          <w:tcPr>
            <w:tcW w:w="1428" w:type="dxa"/>
          </w:tcPr>
          <w:p w14:paraId="7E3FE41F" w14:textId="77777777" w:rsidR="003B1565" w:rsidRPr="00AB31C7" w:rsidRDefault="003B1565" w:rsidP="00747076">
            <w:pPr>
              <w:pStyle w:val="Tabletext9pt"/>
            </w:pPr>
          </w:p>
        </w:tc>
      </w:tr>
      <w:tr w:rsidR="003B1565" w:rsidRPr="00AB31C7" w14:paraId="60CA8711"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77135582" w14:textId="77777777" w:rsidR="003B1565" w:rsidRPr="00AB31C7" w:rsidRDefault="003B1565" w:rsidP="00747076">
            <w:pPr>
              <w:pStyle w:val="Tabletext8pt"/>
            </w:pPr>
            <w:r w:rsidRPr="00AB31C7">
              <w:t>7</w:t>
            </w:r>
          </w:p>
        </w:tc>
        <w:tc>
          <w:tcPr>
            <w:tcW w:w="1192" w:type="dxa"/>
          </w:tcPr>
          <w:p w14:paraId="3BC454C9" w14:textId="77777777" w:rsidR="003B1565" w:rsidRPr="00AB31C7" w:rsidRDefault="003B1565" w:rsidP="00747076">
            <w:pPr>
              <w:pStyle w:val="Tabletext8pt"/>
            </w:pPr>
            <w:r w:rsidRPr="00AB31C7">
              <w:t>OR</w:t>
            </w:r>
          </w:p>
        </w:tc>
        <w:tc>
          <w:tcPr>
            <w:tcW w:w="4568" w:type="dxa"/>
            <w:hideMark/>
          </w:tcPr>
          <w:p w14:paraId="75F586E5" w14:textId="77777777" w:rsidR="003B1565" w:rsidRPr="00AB31C7" w:rsidRDefault="003B1565" w:rsidP="00747076">
            <w:pPr>
              <w:pStyle w:val="Tabletext8pt"/>
            </w:pPr>
            <w:r w:rsidRPr="00AB31C7">
              <w:t>acupressao </w:t>
            </w:r>
          </w:p>
        </w:tc>
        <w:tc>
          <w:tcPr>
            <w:tcW w:w="1906" w:type="dxa"/>
            <w:vMerge/>
          </w:tcPr>
          <w:p w14:paraId="67450443" w14:textId="77777777" w:rsidR="003B1565" w:rsidRPr="00AB31C7" w:rsidRDefault="003B1565" w:rsidP="00747076">
            <w:pPr>
              <w:pStyle w:val="Tabletext9pt"/>
            </w:pPr>
          </w:p>
        </w:tc>
        <w:tc>
          <w:tcPr>
            <w:tcW w:w="1428" w:type="dxa"/>
          </w:tcPr>
          <w:p w14:paraId="5DC16EF5" w14:textId="77777777" w:rsidR="003B1565" w:rsidRPr="00AB31C7" w:rsidRDefault="003B1565" w:rsidP="00747076">
            <w:pPr>
              <w:pStyle w:val="Tabletext9pt"/>
            </w:pPr>
          </w:p>
        </w:tc>
      </w:tr>
      <w:tr w:rsidR="003B1565" w:rsidRPr="00AB31C7" w14:paraId="3AE65DB2"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54AC7DC0" w14:textId="77777777" w:rsidR="003B1565" w:rsidRPr="00AB31C7" w:rsidRDefault="003B1565" w:rsidP="00747076">
            <w:pPr>
              <w:pStyle w:val="Tabletext8pt"/>
            </w:pPr>
            <w:r w:rsidRPr="00AB31C7">
              <w:t>8</w:t>
            </w:r>
          </w:p>
        </w:tc>
        <w:tc>
          <w:tcPr>
            <w:tcW w:w="1192" w:type="dxa"/>
          </w:tcPr>
          <w:p w14:paraId="78612223" w14:textId="77777777" w:rsidR="003B1565" w:rsidRPr="00AB31C7" w:rsidRDefault="003B1565" w:rsidP="00747076">
            <w:pPr>
              <w:pStyle w:val="Tabletext8pt"/>
            </w:pPr>
            <w:r w:rsidRPr="00AB31C7">
              <w:t>OR</w:t>
            </w:r>
          </w:p>
        </w:tc>
        <w:tc>
          <w:tcPr>
            <w:tcW w:w="4568" w:type="dxa"/>
            <w:hideMark/>
          </w:tcPr>
          <w:p w14:paraId="41678E6D" w14:textId="77777777" w:rsidR="003B1565" w:rsidRPr="00AB31C7" w:rsidRDefault="003B1565" w:rsidP="00747076">
            <w:pPr>
              <w:pStyle w:val="Tabletext8pt"/>
            </w:pPr>
            <w:r w:rsidRPr="00AB31C7">
              <w:t>acupress* </w:t>
            </w:r>
          </w:p>
        </w:tc>
        <w:tc>
          <w:tcPr>
            <w:tcW w:w="1906" w:type="dxa"/>
            <w:vMerge/>
          </w:tcPr>
          <w:p w14:paraId="3CCFD339" w14:textId="77777777" w:rsidR="003B1565" w:rsidRPr="00AB31C7" w:rsidRDefault="003B1565" w:rsidP="00747076">
            <w:pPr>
              <w:pStyle w:val="Tabletext9pt"/>
            </w:pPr>
          </w:p>
        </w:tc>
        <w:tc>
          <w:tcPr>
            <w:tcW w:w="1428" w:type="dxa"/>
          </w:tcPr>
          <w:p w14:paraId="0BE71391" w14:textId="77777777" w:rsidR="003B1565" w:rsidRPr="00AB31C7" w:rsidRDefault="003B1565" w:rsidP="00747076">
            <w:pPr>
              <w:pStyle w:val="Tabletext9pt"/>
            </w:pPr>
          </w:p>
        </w:tc>
      </w:tr>
      <w:tr w:rsidR="003B1565" w:rsidRPr="00AB31C7" w14:paraId="32019AAA"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32A53C19" w14:textId="77777777" w:rsidR="003B1565" w:rsidRPr="00AB31C7" w:rsidRDefault="003B1565" w:rsidP="00747076">
            <w:pPr>
              <w:pStyle w:val="Tabletext8pt"/>
            </w:pPr>
            <w:r w:rsidRPr="00AB31C7">
              <w:t>9</w:t>
            </w:r>
          </w:p>
        </w:tc>
        <w:tc>
          <w:tcPr>
            <w:tcW w:w="1192" w:type="dxa"/>
          </w:tcPr>
          <w:p w14:paraId="07FF5B09" w14:textId="77777777" w:rsidR="003B1565" w:rsidRPr="00AB31C7" w:rsidRDefault="003B1565" w:rsidP="00747076">
            <w:pPr>
              <w:pStyle w:val="Tabletext8pt"/>
            </w:pPr>
            <w:r w:rsidRPr="00AB31C7">
              <w:t>OR</w:t>
            </w:r>
          </w:p>
        </w:tc>
        <w:tc>
          <w:tcPr>
            <w:tcW w:w="4568" w:type="dxa"/>
            <w:hideMark/>
          </w:tcPr>
          <w:p w14:paraId="6A54147A" w14:textId="77777777" w:rsidR="003B1565" w:rsidRPr="00AB31C7" w:rsidRDefault="003B1565" w:rsidP="00747076">
            <w:pPr>
              <w:pStyle w:val="Tabletext8pt"/>
            </w:pPr>
            <w:r w:rsidRPr="00AB31C7">
              <w:t>acupoint AND massage </w:t>
            </w:r>
          </w:p>
        </w:tc>
        <w:tc>
          <w:tcPr>
            <w:tcW w:w="1906" w:type="dxa"/>
            <w:vMerge/>
          </w:tcPr>
          <w:p w14:paraId="36A26C9B" w14:textId="77777777" w:rsidR="003B1565" w:rsidRPr="00AB31C7" w:rsidRDefault="003B1565" w:rsidP="00747076">
            <w:pPr>
              <w:pStyle w:val="Tabletext9pt"/>
            </w:pPr>
          </w:p>
        </w:tc>
        <w:tc>
          <w:tcPr>
            <w:tcW w:w="1428" w:type="dxa"/>
          </w:tcPr>
          <w:p w14:paraId="102D3973" w14:textId="77777777" w:rsidR="003B1565" w:rsidRPr="00AB31C7" w:rsidRDefault="003B1565" w:rsidP="00747076">
            <w:pPr>
              <w:pStyle w:val="Tabletext9pt"/>
            </w:pPr>
          </w:p>
        </w:tc>
      </w:tr>
      <w:tr w:rsidR="003B1565" w:rsidRPr="00AB31C7" w14:paraId="278D3526"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029733D8" w14:textId="77777777" w:rsidR="003B1565" w:rsidRPr="00AB31C7" w:rsidRDefault="003B1565" w:rsidP="00747076">
            <w:pPr>
              <w:pStyle w:val="Tabletext8pt"/>
            </w:pPr>
            <w:r w:rsidRPr="00AB31C7">
              <w:t>10</w:t>
            </w:r>
          </w:p>
        </w:tc>
        <w:tc>
          <w:tcPr>
            <w:tcW w:w="1192" w:type="dxa"/>
          </w:tcPr>
          <w:p w14:paraId="7DAC8EE7" w14:textId="77777777" w:rsidR="003B1565" w:rsidRPr="00AB31C7" w:rsidRDefault="003B1565" w:rsidP="00747076">
            <w:pPr>
              <w:pStyle w:val="Tabletext8pt"/>
            </w:pPr>
            <w:r w:rsidRPr="00AB31C7">
              <w:t>OR</w:t>
            </w:r>
          </w:p>
        </w:tc>
        <w:tc>
          <w:tcPr>
            <w:tcW w:w="4568" w:type="dxa"/>
            <w:hideMark/>
          </w:tcPr>
          <w:p w14:paraId="5FF31EEB" w14:textId="77777777" w:rsidR="003B1565" w:rsidRPr="00AB31C7" w:rsidRDefault="003B1565" w:rsidP="00747076">
            <w:pPr>
              <w:pStyle w:val="Tabletext8pt"/>
            </w:pPr>
            <w:r w:rsidRPr="00AB31C7">
              <w:t>acupoint AND pressure </w:t>
            </w:r>
          </w:p>
        </w:tc>
        <w:tc>
          <w:tcPr>
            <w:tcW w:w="1906" w:type="dxa"/>
            <w:vMerge/>
          </w:tcPr>
          <w:p w14:paraId="0CF5F69D" w14:textId="77777777" w:rsidR="003B1565" w:rsidRPr="00AB31C7" w:rsidRDefault="003B1565" w:rsidP="00747076">
            <w:pPr>
              <w:pStyle w:val="Tabletext9pt"/>
            </w:pPr>
          </w:p>
        </w:tc>
        <w:tc>
          <w:tcPr>
            <w:tcW w:w="1428" w:type="dxa"/>
          </w:tcPr>
          <w:p w14:paraId="5302A553" w14:textId="77777777" w:rsidR="003B1565" w:rsidRPr="00AB31C7" w:rsidRDefault="003B1565" w:rsidP="00747076">
            <w:pPr>
              <w:pStyle w:val="Tabletext9pt"/>
            </w:pPr>
          </w:p>
        </w:tc>
      </w:tr>
      <w:tr w:rsidR="003B1565" w:rsidRPr="00AB31C7" w14:paraId="5981AEF2"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6F3CBE08" w14:textId="77777777" w:rsidR="003B1565" w:rsidRPr="00AB31C7" w:rsidRDefault="003B1565" w:rsidP="00747076">
            <w:pPr>
              <w:pStyle w:val="Tabletext8pt"/>
            </w:pPr>
            <w:r w:rsidRPr="00AB31C7">
              <w:t>11</w:t>
            </w:r>
          </w:p>
        </w:tc>
        <w:tc>
          <w:tcPr>
            <w:tcW w:w="1192" w:type="dxa"/>
          </w:tcPr>
          <w:p w14:paraId="085320D6" w14:textId="77777777" w:rsidR="003B1565" w:rsidRPr="00AB31C7" w:rsidRDefault="003B1565" w:rsidP="00747076">
            <w:pPr>
              <w:pStyle w:val="Tabletext8pt"/>
            </w:pPr>
            <w:r w:rsidRPr="00AB31C7">
              <w:t>OR</w:t>
            </w:r>
          </w:p>
        </w:tc>
        <w:tc>
          <w:tcPr>
            <w:tcW w:w="4568" w:type="dxa"/>
            <w:hideMark/>
          </w:tcPr>
          <w:p w14:paraId="781F62D1" w14:textId="77777777" w:rsidR="003B1565" w:rsidRPr="00AB31C7" w:rsidRDefault="003B1565" w:rsidP="00747076">
            <w:pPr>
              <w:pStyle w:val="Tabletext8pt"/>
            </w:pPr>
            <w:r w:rsidRPr="00AB31C7">
              <w:t>acupoint therap* </w:t>
            </w:r>
          </w:p>
        </w:tc>
        <w:tc>
          <w:tcPr>
            <w:tcW w:w="1906" w:type="dxa"/>
            <w:vMerge/>
          </w:tcPr>
          <w:p w14:paraId="671EEB27" w14:textId="77777777" w:rsidR="003B1565" w:rsidRPr="00AB31C7" w:rsidRDefault="003B1565" w:rsidP="00747076">
            <w:pPr>
              <w:pStyle w:val="Tabletext9pt"/>
            </w:pPr>
          </w:p>
        </w:tc>
        <w:tc>
          <w:tcPr>
            <w:tcW w:w="1428" w:type="dxa"/>
          </w:tcPr>
          <w:p w14:paraId="2830217E" w14:textId="77777777" w:rsidR="003B1565" w:rsidRPr="00AB31C7" w:rsidRDefault="003B1565" w:rsidP="00747076">
            <w:pPr>
              <w:pStyle w:val="Tabletext9pt"/>
            </w:pPr>
          </w:p>
        </w:tc>
      </w:tr>
      <w:tr w:rsidR="003B1565" w:rsidRPr="00AB31C7" w14:paraId="4F99CBA7"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5F216163" w14:textId="77777777" w:rsidR="003B1565" w:rsidRPr="00AB31C7" w:rsidRDefault="003B1565" w:rsidP="00747076">
            <w:pPr>
              <w:pStyle w:val="Tabletext8pt"/>
            </w:pPr>
            <w:r w:rsidRPr="00AB31C7">
              <w:t>12</w:t>
            </w:r>
          </w:p>
        </w:tc>
        <w:tc>
          <w:tcPr>
            <w:tcW w:w="1192" w:type="dxa"/>
          </w:tcPr>
          <w:p w14:paraId="1EA20D40" w14:textId="77777777" w:rsidR="003B1565" w:rsidRPr="00AB31C7" w:rsidRDefault="003B1565" w:rsidP="00747076">
            <w:pPr>
              <w:pStyle w:val="Tabletext8pt"/>
            </w:pPr>
            <w:r w:rsidRPr="00AB31C7">
              <w:t>OR</w:t>
            </w:r>
          </w:p>
        </w:tc>
        <w:tc>
          <w:tcPr>
            <w:tcW w:w="4568" w:type="dxa"/>
            <w:hideMark/>
          </w:tcPr>
          <w:p w14:paraId="49E31482" w14:textId="77777777" w:rsidR="003B1565" w:rsidRPr="00AB31C7" w:rsidRDefault="003B1565" w:rsidP="00747076">
            <w:pPr>
              <w:pStyle w:val="Tabletext8pt"/>
            </w:pPr>
            <w:r w:rsidRPr="00AB31C7">
              <w:t>meridian*AND massage </w:t>
            </w:r>
          </w:p>
        </w:tc>
        <w:tc>
          <w:tcPr>
            <w:tcW w:w="1906" w:type="dxa"/>
            <w:vMerge/>
          </w:tcPr>
          <w:p w14:paraId="2796AB46" w14:textId="77777777" w:rsidR="003B1565" w:rsidRPr="00AB31C7" w:rsidRDefault="003B1565" w:rsidP="00747076">
            <w:pPr>
              <w:pStyle w:val="Tabletext9pt"/>
            </w:pPr>
          </w:p>
        </w:tc>
        <w:tc>
          <w:tcPr>
            <w:tcW w:w="1428" w:type="dxa"/>
          </w:tcPr>
          <w:p w14:paraId="5A35736C" w14:textId="77777777" w:rsidR="003B1565" w:rsidRPr="00AB31C7" w:rsidRDefault="003B1565" w:rsidP="00747076">
            <w:pPr>
              <w:pStyle w:val="Tabletext9pt"/>
            </w:pPr>
          </w:p>
        </w:tc>
      </w:tr>
      <w:tr w:rsidR="003B1565" w:rsidRPr="00AB31C7" w14:paraId="4AFE80FD"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5A26A234" w14:textId="77777777" w:rsidR="003B1565" w:rsidRPr="00AB31C7" w:rsidRDefault="003B1565" w:rsidP="00747076">
            <w:pPr>
              <w:pStyle w:val="Tabletext8pt"/>
            </w:pPr>
            <w:r w:rsidRPr="00AB31C7">
              <w:t>13</w:t>
            </w:r>
          </w:p>
        </w:tc>
        <w:tc>
          <w:tcPr>
            <w:tcW w:w="1192" w:type="dxa"/>
          </w:tcPr>
          <w:p w14:paraId="17298B3F" w14:textId="77777777" w:rsidR="003B1565" w:rsidRPr="00AB31C7" w:rsidRDefault="003B1565" w:rsidP="00747076">
            <w:pPr>
              <w:pStyle w:val="Tabletext8pt"/>
            </w:pPr>
            <w:r w:rsidRPr="00AB31C7">
              <w:t>OR</w:t>
            </w:r>
          </w:p>
        </w:tc>
        <w:tc>
          <w:tcPr>
            <w:tcW w:w="4568" w:type="dxa"/>
            <w:hideMark/>
          </w:tcPr>
          <w:p w14:paraId="2FCFA802" w14:textId="77777777" w:rsidR="003B1565" w:rsidRPr="00AB31C7" w:rsidRDefault="003B1565" w:rsidP="00747076">
            <w:pPr>
              <w:pStyle w:val="Tabletext8pt"/>
            </w:pPr>
            <w:r w:rsidRPr="00AB31C7">
              <w:t>meridian* AND stretching </w:t>
            </w:r>
          </w:p>
        </w:tc>
        <w:tc>
          <w:tcPr>
            <w:tcW w:w="1906" w:type="dxa"/>
            <w:vMerge/>
          </w:tcPr>
          <w:p w14:paraId="4C6D3070" w14:textId="77777777" w:rsidR="003B1565" w:rsidRPr="00AB31C7" w:rsidRDefault="003B1565" w:rsidP="00747076">
            <w:pPr>
              <w:pStyle w:val="Tabletext9pt"/>
            </w:pPr>
          </w:p>
        </w:tc>
        <w:tc>
          <w:tcPr>
            <w:tcW w:w="1428" w:type="dxa"/>
          </w:tcPr>
          <w:p w14:paraId="13E81F1E" w14:textId="77777777" w:rsidR="003B1565" w:rsidRPr="00AB31C7" w:rsidRDefault="003B1565" w:rsidP="00747076">
            <w:pPr>
              <w:pStyle w:val="Tabletext9pt"/>
            </w:pPr>
          </w:p>
        </w:tc>
      </w:tr>
      <w:tr w:rsidR="003B1565" w:rsidRPr="00AB31C7" w14:paraId="3E7AD690"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20A74181" w14:textId="77777777" w:rsidR="003B1565" w:rsidRPr="00AB31C7" w:rsidRDefault="003B1565" w:rsidP="00747076">
            <w:pPr>
              <w:pStyle w:val="Tabletext8pt"/>
            </w:pPr>
            <w:r w:rsidRPr="00AB31C7">
              <w:t>14</w:t>
            </w:r>
          </w:p>
        </w:tc>
        <w:tc>
          <w:tcPr>
            <w:tcW w:w="1192" w:type="dxa"/>
          </w:tcPr>
          <w:p w14:paraId="4B88B24D" w14:textId="77777777" w:rsidR="003B1565" w:rsidRPr="00AB31C7" w:rsidRDefault="003B1565" w:rsidP="00747076">
            <w:pPr>
              <w:pStyle w:val="Tabletext8pt"/>
            </w:pPr>
            <w:r w:rsidRPr="00AB31C7">
              <w:t>OR</w:t>
            </w:r>
          </w:p>
        </w:tc>
        <w:tc>
          <w:tcPr>
            <w:tcW w:w="4568" w:type="dxa"/>
            <w:hideMark/>
          </w:tcPr>
          <w:p w14:paraId="562D15E7" w14:textId="77777777" w:rsidR="003B1565" w:rsidRPr="00AB31C7" w:rsidRDefault="003B1565" w:rsidP="00747076">
            <w:pPr>
              <w:pStyle w:val="Tabletext8pt"/>
            </w:pPr>
            <w:r w:rsidRPr="00AB31C7">
              <w:t>meridian* AND pressure </w:t>
            </w:r>
          </w:p>
        </w:tc>
        <w:tc>
          <w:tcPr>
            <w:tcW w:w="1906" w:type="dxa"/>
            <w:vMerge/>
          </w:tcPr>
          <w:p w14:paraId="1AAE2845" w14:textId="77777777" w:rsidR="003B1565" w:rsidRPr="00AB31C7" w:rsidRDefault="003B1565" w:rsidP="00747076">
            <w:pPr>
              <w:pStyle w:val="Tabletext9pt"/>
            </w:pPr>
          </w:p>
        </w:tc>
        <w:tc>
          <w:tcPr>
            <w:tcW w:w="1428" w:type="dxa"/>
          </w:tcPr>
          <w:p w14:paraId="264BA161" w14:textId="77777777" w:rsidR="003B1565" w:rsidRPr="00AB31C7" w:rsidRDefault="003B1565" w:rsidP="00747076">
            <w:pPr>
              <w:pStyle w:val="Tabletext9pt"/>
            </w:pPr>
          </w:p>
        </w:tc>
      </w:tr>
      <w:tr w:rsidR="003B1565" w:rsidRPr="00AB31C7" w14:paraId="55424079" w14:textId="77777777" w:rsidTr="00747076">
        <w:trPr>
          <w:cnfStyle w:val="000000100000" w:firstRow="0" w:lastRow="0" w:firstColumn="0" w:lastColumn="0" w:oddVBand="0" w:evenVBand="0" w:oddHBand="1" w:evenHBand="0" w:firstRowFirstColumn="0" w:firstRowLastColumn="0" w:lastRowFirstColumn="0" w:lastRowLastColumn="0"/>
        </w:trPr>
        <w:tc>
          <w:tcPr>
            <w:tcW w:w="651" w:type="dxa"/>
            <w:hideMark/>
          </w:tcPr>
          <w:p w14:paraId="0986215E" w14:textId="77777777" w:rsidR="003B1565" w:rsidRPr="00AB31C7" w:rsidRDefault="003B1565" w:rsidP="00747076">
            <w:pPr>
              <w:pStyle w:val="Tabletext8pt"/>
            </w:pPr>
            <w:r w:rsidRPr="00AB31C7">
              <w:t>15</w:t>
            </w:r>
          </w:p>
        </w:tc>
        <w:tc>
          <w:tcPr>
            <w:tcW w:w="1192" w:type="dxa"/>
          </w:tcPr>
          <w:p w14:paraId="79BAB876" w14:textId="77777777" w:rsidR="003B1565" w:rsidRPr="00AB31C7" w:rsidRDefault="003B1565" w:rsidP="00747076">
            <w:pPr>
              <w:pStyle w:val="Tabletext8pt"/>
            </w:pPr>
            <w:r w:rsidRPr="00AB31C7">
              <w:t>OR</w:t>
            </w:r>
          </w:p>
        </w:tc>
        <w:tc>
          <w:tcPr>
            <w:tcW w:w="4568" w:type="dxa"/>
            <w:hideMark/>
          </w:tcPr>
          <w:p w14:paraId="0B43723E" w14:textId="77777777" w:rsidR="003B1565" w:rsidRPr="00AB31C7" w:rsidRDefault="003B1565" w:rsidP="00747076">
            <w:pPr>
              <w:pStyle w:val="Tabletext8pt"/>
            </w:pPr>
            <w:r w:rsidRPr="00AB31C7">
              <w:t>meridian* AND manipulat* </w:t>
            </w:r>
          </w:p>
        </w:tc>
        <w:tc>
          <w:tcPr>
            <w:tcW w:w="1906" w:type="dxa"/>
            <w:vMerge/>
          </w:tcPr>
          <w:p w14:paraId="3582733D" w14:textId="77777777" w:rsidR="003B1565" w:rsidRPr="00AB31C7" w:rsidRDefault="003B1565" w:rsidP="00747076">
            <w:pPr>
              <w:pStyle w:val="Tabletext9pt"/>
            </w:pPr>
          </w:p>
        </w:tc>
        <w:tc>
          <w:tcPr>
            <w:tcW w:w="1428" w:type="dxa"/>
          </w:tcPr>
          <w:p w14:paraId="688BC645" w14:textId="77777777" w:rsidR="003B1565" w:rsidRPr="00AB31C7" w:rsidRDefault="003B1565" w:rsidP="00747076">
            <w:pPr>
              <w:pStyle w:val="Tabletext9pt"/>
            </w:pPr>
          </w:p>
        </w:tc>
      </w:tr>
      <w:tr w:rsidR="003B1565" w:rsidRPr="00AB31C7" w14:paraId="0B3CD21B" w14:textId="77777777" w:rsidTr="00747076">
        <w:trPr>
          <w:cnfStyle w:val="000000010000" w:firstRow="0" w:lastRow="0" w:firstColumn="0" w:lastColumn="0" w:oddVBand="0" w:evenVBand="0" w:oddHBand="0" w:evenHBand="1" w:firstRowFirstColumn="0" w:firstRowLastColumn="0" w:lastRowFirstColumn="0" w:lastRowLastColumn="0"/>
        </w:trPr>
        <w:tc>
          <w:tcPr>
            <w:tcW w:w="651" w:type="dxa"/>
            <w:hideMark/>
          </w:tcPr>
          <w:p w14:paraId="69B04203" w14:textId="77777777" w:rsidR="003B1565" w:rsidRPr="00AB31C7" w:rsidRDefault="003B1565" w:rsidP="00747076">
            <w:pPr>
              <w:pStyle w:val="Tabletext8pt"/>
            </w:pPr>
            <w:r w:rsidRPr="00AB31C7">
              <w:t>16</w:t>
            </w:r>
          </w:p>
        </w:tc>
        <w:tc>
          <w:tcPr>
            <w:tcW w:w="1192" w:type="dxa"/>
          </w:tcPr>
          <w:p w14:paraId="29E1680D" w14:textId="77777777" w:rsidR="003B1565" w:rsidRPr="00AB31C7" w:rsidRDefault="003B1565" w:rsidP="00747076">
            <w:pPr>
              <w:pStyle w:val="Tabletext8pt"/>
            </w:pPr>
            <w:r w:rsidRPr="00AB31C7">
              <w:t>AND NOT</w:t>
            </w:r>
          </w:p>
        </w:tc>
        <w:tc>
          <w:tcPr>
            <w:tcW w:w="4568" w:type="dxa"/>
            <w:hideMark/>
          </w:tcPr>
          <w:p w14:paraId="476170F8" w14:textId="77777777" w:rsidR="003B1565" w:rsidRPr="00AB31C7" w:rsidRDefault="003B1565" w:rsidP="00747076">
            <w:pPr>
              <w:pStyle w:val="Tabletext8pt"/>
            </w:pPr>
            <w:r w:rsidRPr="00AB31C7">
              <w:t>DB: ("MEDLINE”)</w:t>
            </w:r>
          </w:p>
        </w:tc>
        <w:tc>
          <w:tcPr>
            <w:tcW w:w="1906" w:type="dxa"/>
          </w:tcPr>
          <w:p w14:paraId="0037C76B" w14:textId="77777777" w:rsidR="003B1565" w:rsidRPr="00AB31C7" w:rsidRDefault="003B1565" w:rsidP="00747076">
            <w:pPr>
              <w:pStyle w:val="Tabletext8pt"/>
            </w:pPr>
            <w:r w:rsidRPr="00AB31C7">
              <w:t>Unique identifier</w:t>
            </w:r>
          </w:p>
        </w:tc>
        <w:tc>
          <w:tcPr>
            <w:tcW w:w="1428" w:type="dxa"/>
          </w:tcPr>
          <w:p w14:paraId="76EA07DE" w14:textId="77777777" w:rsidR="003B1565" w:rsidRPr="00AB31C7" w:rsidRDefault="003B1565" w:rsidP="00747076">
            <w:pPr>
              <w:pStyle w:val="Tabletext8pt"/>
            </w:pPr>
            <w:r w:rsidRPr="00AB31C7">
              <w:t>18</w:t>
            </w:r>
          </w:p>
        </w:tc>
      </w:tr>
    </w:tbl>
    <w:p w14:paraId="3754FA73" w14:textId="02CD3BBB" w:rsidR="003B1565" w:rsidRPr="00AB31C7" w:rsidRDefault="000C4180" w:rsidP="003B1565">
      <w:pPr>
        <w:pStyle w:val="TableFigNotes18"/>
      </w:pPr>
      <w:r w:rsidRPr="006C66D9">
        <w:rPr>
          <w:vertAlign w:val="superscript"/>
        </w:rPr>
        <w:t>a</w:t>
      </w:r>
      <w:r>
        <w:t xml:space="preserve"> </w:t>
      </w:r>
      <w:r w:rsidR="003B1565" w:rsidRPr="00AB31C7">
        <w:t>Note: Results are only available for final search</w:t>
      </w:r>
    </w:p>
    <w:p w14:paraId="5218E0CC" w14:textId="77777777" w:rsidR="003B1565" w:rsidRPr="00AB31C7" w:rsidRDefault="003B1565" w:rsidP="0060438B">
      <w:pPr>
        <w:pStyle w:val="Heading4"/>
      </w:pPr>
      <w:bookmarkStart w:id="74" w:name="_Toc87880407"/>
      <w:r w:rsidRPr="00AB31C7">
        <w:t>Systematic Review Data Repository</w:t>
      </w:r>
      <w:bookmarkEnd w:id="74"/>
    </w:p>
    <w:p w14:paraId="1F74D5D7" w14:textId="77777777" w:rsidR="003B1565" w:rsidRPr="00AB31C7" w:rsidRDefault="003B1565" w:rsidP="003B1565">
      <w:pPr>
        <w:pStyle w:val="BodyText"/>
      </w:pPr>
      <w:r w:rsidRPr="00AB31C7">
        <w:t xml:space="preserve">The search for SRs published by the Agency for Healthcare Research and Quality was conducted on 21 April 2021. </w:t>
      </w:r>
    </w:p>
    <w:p w14:paraId="603C69E0" w14:textId="36D01372" w:rsidR="003B1565" w:rsidRPr="00AB31C7" w:rsidRDefault="003B1565" w:rsidP="003B1565">
      <w:pPr>
        <w:pStyle w:val="Caption"/>
      </w:pPr>
      <w:bookmarkStart w:id="75" w:name="_Toc88048975"/>
      <w:bookmarkStart w:id="76" w:name="_Toc135043476"/>
      <w:bookmarkStart w:id="77" w:name="_Toc164698258"/>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11</w:t>
      </w:r>
      <w:r w:rsidR="00FD5A7E">
        <w:fldChar w:fldCharType="end"/>
      </w:r>
      <w:r w:rsidRPr="00AB31C7">
        <w:tab/>
        <w:t>Search results: Acupressure via Systematic Review Data Repository</w:t>
      </w:r>
      <w:bookmarkEnd w:id="75"/>
      <w:bookmarkEnd w:id="76"/>
      <w:bookmarkEnd w:id="77"/>
      <w:r w:rsidRPr="00AB31C7">
        <w:t xml:space="preserve"> </w:t>
      </w:r>
    </w:p>
    <w:tbl>
      <w:tblPr>
        <w:tblStyle w:val="TableGridLight"/>
        <w:tblW w:w="5000" w:type="pct"/>
        <w:tblLook w:val="04A0" w:firstRow="1" w:lastRow="0" w:firstColumn="1" w:lastColumn="0" w:noHBand="0" w:noVBand="1"/>
      </w:tblPr>
      <w:tblGrid>
        <w:gridCol w:w="840"/>
        <w:gridCol w:w="7202"/>
        <w:gridCol w:w="1697"/>
      </w:tblGrid>
      <w:tr w:rsidR="003B1565" w:rsidRPr="00AB31C7" w14:paraId="6927B89E" w14:textId="77777777" w:rsidTr="00747076">
        <w:trPr>
          <w:cnfStyle w:val="100000000000" w:firstRow="1" w:lastRow="0" w:firstColumn="0" w:lastColumn="0" w:oddVBand="0" w:evenVBand="0" w:oddHBand="0" w:evenHBand="0" w:firstRowFirstColumn="0" w:firstRowLastColumn="0" w:lastRowFirstColumn="0" w:lastRowLastColumn="0"/>
        </w:trPr>
        <w:tc>
          <w:tcPr>
            <w:tcW w:w="0" w:type="dxa"/>
          </w:tcPr>
          <w:p w14:paraId="08B6AF3D" w14:textId="77777777" w:rsidR="003B1565" w:rsidRPr="00AB31C7" w:rsidRDefault="003B1565" w:rsidP="00747076">
            <w:pPr>
              <w:pStyle w:val="Tabletext8pt"/>
            </w:pPr>
            <w:r w:rsidRPr="00AB31C7">
              <w:t>#</w:t>
            </w:r>
          </w:p>
        </w:tc>
        <w:tc>
          <w:tcPr>
            <w:tcW w:w="0" w:type="dxa"/>
          </w:tcPr>
          <w:p w14:paraId="636D6A1C" w14:textId="77777777" w:rsidR="003B1565" w:rsidRPr="00AB31C7" w:rsidRDefault="003B1565" w:rsidP="00747076">
            <w:pPr>
              <w:pStyle w:val="Tabletext8pt"/>
            </w:pPr>
            <w:r w:rsidRPr="00AB31C7">
              <w:t>Search</w:t>
            </w:r>
          </w:p>
        </w:tc>
        <w:tc>
          <w:tcPr>
            <w:tcW w:w="0" w:type="dxa"/>
          </w:tcPr>
          <w:p w14:paraId="778CA1CA" w14:textId="77777777" w:rsidR="003B1565" w:rsidRPr="00AB31C7" w:rsidRDefault="003B1565" w:rsidP="00747076">
            <w:pPr>
              <w:pStyle w:val="Tabletext8pt"/>
            </w:pPr>
            <w:r w:rsidRPr="00AB31C7">
              <w:t>Results</w:t>
            </w:r>
          </w:p>
        </w:tc>
      </w:tr>
      <w:tr w:rsidR="003B1565" w:rsidRPr="00AB31C7" w14:paraId="3BDD417D" w14:textId="77777777" w:rsidTr="00747076">
        <w:trPr>
          <w:cnfStyle w:val="000000100000" w:firstRow="0" w:lastRow="0" w:firstColumn="0" w:lastColumn="0" w:oddVBand="0" w:evenVBand="0" w:oddHBand="1" w:evenHBand="0" w:firstRowFirstColumn="0" w:firstRowLastColumn="0" w:lastRowFirstColumn="0" w:lastRowLastColumn="0"/>
        </w:trPr>
        <w:tc>
          <w:tcPr>
            <w:tcW w:w="843" w:type="dxa"/>
          </w:tcPr>
          <w:p w14:paraId="33E27784" w14:textId="77777777" w:rsidR="003B1565" w:rsidRPr="00AB31C7" w:rsidRDefault="003B1565" w:rsidP="00747076">
            <w:pPr>
              <w:pStyle w:val="Tabletext8pt"/>
            </w:pPr>
            <w:r w:rsidRPr="00AB31C7">
              <w:t>1</w:t>
            </w:r>
          </w:p>
        </w:tc>
        <w:tc>
          <w:tcPr>
            <w:tcW w:w="7229" w:type="dxa"/>
          </w:tcPr>
          <w:p w14:paraId="120FCEEF" w14:textId="77777777" w:rsidR="003B1565" w:rsidRPr="00AB31C7" w:rsidRDefault="003B1565" w:rsidP="00747076">
            <w:pPr>
              <w:pStyle w:val="Tabletext8pt"/>
            </w:pPr>
            <w:r w:rsidRPr="00AB31C7">
              <w:t xml:space="preserve">Acupressure </w:t>
            </w:r>
          </w:p>
        </w:tc>
        <w:tc>
          <w:tcPr>
            <w:tcW w:w="1701" w:type="dxa"/>
          </w:tcPr>
          <w:p w14:paraId="03826159" w14:textId="77777777" w:rsidR="003B1565" w:rsidRPr="00AB31C7" w:rsidRDefault="003B1565" w:rsidP="00747076">
            <w:pPr>
              <w:pStyle w:val="Tabletext8pt"/>
            </w:pPr>
            <w:r w:rsidRPr="00AB31C7">
              <w:t>7</w:t>
            </w:r>
          </w:p>
        </w:tc>
      </w:tr>
    </w:tbl>
    <w:p w14:paraId="32262E0E" w14:textId="77777777" w:rsidR="003B1565" w:rsidRPr="00AB31C7" w:rsidRDefault="003B1565" w:rsidP="003B1565">
      <w:pPr>
        <w:pStyle w:val="TableFigNotes18"/>
      </w:pPr>
    </w:p>
    <w:p w14:paraId="4E250EFA" w14:textId="77777777" w:rsidR="008E101C" w:rsidRPr="00AB31C7" w:rsidRDefault="008E101C" w:rsidP="008E101C">
      <w:pPr>
        <w:pStyle w:val="BodyText"/>
      </w:pPr>
    </w:p>
    <w:p w14:paraId="18162FA5" w14:textId="77777777" w:rsidR="008A121E" w:rsidRPr="00AB31C7" w:rsidRDefault="008A121E" w:rsidP="00A758EB">
      <w:pPr>
        <w:pStyle w:val="Heading2"/>
      </w:pPr>
      <w:bookmarkStart w:id="78" w:name="_Ref93328555"/>
      <w:bookmarkStart w:id="79" w:name="_Toc159843659"/>
      <w:r w:rsidRPr="00AB31C7">
        <w:lastRenderedPageBreak/>
        <w:t>Study selection criteria</w:t>
      </w:r>
      <w:bookmarkEnd w:id="78"/>
      <w:bookmarkEnd w:id="79"/>
      <w:r w:rsidRPr="00AB31C7">
        <w:t xml:space="preserve"> </w:t>
      </w:r>
    </w:p>
    <w:p w14:paraId="262E983F" w14:textId="77777777" w:rsidR="008A121E" w:rsidRPr="00AB31C7" w:rsidRDefault="008A121E" w:rsidP="008A121E">
      <w:pPr>
        <w:pStyle w:val="BodyText"/>
      </w:pPr>
      <w:r w:rsidRPr="00AB31C7">
        <w:t>This appendix documents the criteria used to identify studies eligible for inclusion in the systematic review on the effect of shiatsu for preventing and treating any health condition.</w:t>
      </w:r>
    </w:p>
    <w:p w14:paraId="6493716A" w14:textId="77777777" w:rsidR="008A121E" w:rsidRPr="00AB31C7" w:rsidRDefault="008A121E" w:rsidP="00E96DB4">
      <w:pPr>
        <w:pStyle w:val="Heading3"/>
      </w:pPr>
      <w:bookmarkStart w:id="80" w:name="_Ref159518137"/>
      <w:bookmarkStart w:id="81" w:name="_Toc159843660"/>
      <w:r w:rsidRPr="00AB31C7">
        <w:t>Types of studies</w:t>
      </w:r>
      <w:bookmarkEnd w:id="80"/>
      <w:bookmarkEnd w:id="81"/>
      <w:r w:rsidRPr="00AB31C7">
        <w:t xml:space="preserve"> </w:t>
      </w:r>
    </w:p>
    <w:p w14:paraId="0772E91F" w14:textId="0376F2F5" w:rsidR="008A121E" w:rsidRPr="00AB31C7" w:rsidRDefault="00692554" w:rsidP="0060438B">
      <w:pPr>
        <w:pStyle w:val="Heading4"/>
      </w:pPr>
      <w:r>
        <w:t xml:space="preserve">Systematic review of </w:t>
      </w:r>
      <w:r w:rsidR="0041431E">
        <w:t>s</w:t>
      </w:r>
      <w:r w:rsidR="0041431E" w:rsidRPr="00AB31C7">
        <w:t xml:space="preserve">hiatsu </w:t>
      </w:r>
    </w:p>
    <w:p w14:paraId="08A1BA66" w14:textId="77777777" w:rsidR="008A121E" w:rsidRPr="00AB31C7" w:rsidRDefault="008A121E" w:rsidP="008A121E">
      <w:pPr>
        <w:pStyle w:val="BodyText"/>
      </w:pPr>
      <w:r w:rsidRPr="00AB31C7">
        <w:t xml:space="preserve">Eligible studies were RCTs or NRSIs that examined the effectiveness of shiatsu compared to placebo/sham, no intervention or another intervention. </w:t>
      </w:r>
    </w:p>
    <w:p w14:paraId="3F788850" w14:textId="2CA142E2" w:rsidR="008A121E" w:rsidRPr="00AB31C7" w:rsidRDefault="008A121E" w:rsidP="008A121E">
      <w:pPr>
        <w:pStyle w:val="BodyText"/>
      </w:pPr>
      <w:r w:rsidRPr="00AB31C7">
        <w:t>The primary study of interest was an RCT. ‘Pseudo’ or ‘quasi’ randomised studies</w:t>
      </w:r>
      <w:r w:rsidRPr="00AB31C7">
        <w:rPr>
          <w:rStyle w:val="FootnoteReference"/>
        </w:rPr>
        <w:footnoteReference w:id="2"/>
      </w:r>
      <w:r w:rsidRPr="00AB31C7">
        <w:t xml:space="preserve"> were also eligible for inclusion, as were cluster-randomised and crossover trials. These studies were to be evaluated alongside RCTs, with any concerns about the method of randomisation examined in the risk of bias assessment and addressed in the data synthesis (using methods appropriate to the study design [see </w:t>
      </w:r>
      <w:r w:rsidRPr="00AB31C7">
        <w:rPr>
          <w:rStyle w:val="Emphasis"/>
        </w:rPr>
        <w:fldChar w:fldCharType="begin"/>
      </w:r>
      <w:r w:rsidRPr="00AB31C7">
        <w:rPr>
          <w:rStyle w:val="Emphasis"/>
        </w:rPr>
        <w:instrText xml:space="preserve"> REF _Ref80863830 \h  \* MERGEFORMAT </w:instrText>
      </w:r>
      <w:r w:rsidRPr="00AB31C7">
        <w:rPr>
          <w:rStyle w:val="Emphasis"/>
        </w:rPr>
      </w:r>
      <w:r w:rsidRPr="00AB31C7">
        <w:rPr>
          <w:rStyle w:val="Emphasis"/>
        </w:rPr>
        <w:fldChar w:fldCharType="separate"/>
      </w:r>
      <w:r w:rsidR="00472F61" w:rsidRPr="00472F61">
        <w:rPr>
          <w:rStyle w:val="Emphasis"/>
        </w:rPr>
        <w:t>Unit-of-analysis issues</w:t>
      </w:r>
      <w:r w:rsidRPr="00AB31C7">
        <w:rPr>
          <w:rStyle w:val="Emphasis"/>
        </w:rPr>
        <w:fldChar w:fldCharType="end"/>
      </w:r>
      <w:r w:rsidRPr="00AB31C7">
        <w:t xml:space="preserve">]) </w:t>
      </w:r>
      <w:r w:rsidRPr="00AB31C7">
        <w:fldChar w:fldCharType="begin"/>
      </w:r>
      <w:r w:rsidRPr="00AB31C7">
        <w:instrText xml:space="preserve"> ADDIN EN.CITE &lt;EndNote&gt;&lt;Cite&gt;&lt;Author&gt;Higgins JPT&lt;/Author&gt;&lt;Year&gt;2019&lt;/Year&gt;&lt;RecNum&gt;247&lt;/RecNum&gt;&lt;DisplayText&gt;(7)&lt;/DisplayText&gt;&lt;record&gt;&lt;rec-number&gt;247&lt;/rec-number&gt;&lt;foreign-keys&gt;&lt;key app="EN" db-id="rfx5v25rowst08e59tbxx9ty5t2w0adwt52x" timestamp="1665029232"&gt;247&lt;/key&gt;&lt;/foreign-keys&gt;&lt;ref-type name="Book Section"&gt;5&lt;/ref-type&gt;&lt;contributors&gt;&lt;authors&gt;&lt;author&gt;Higgins JPT, &lt;/author&gt;&lt;author&gt;Eldridge S, &lt;/author&gt;&lt;author&gt;Li T, &lt;/author&gt;&lt;/authors&gt;&lt;secondary-authors&gt;&lt;author&gt;Higgins JPT, &lt;/author&gt;&lt;author&gt;Thomas J, &lt;/author&gt;&lt;author&gt;Chandler J, &lt;/author&gt;&lt;author&gt;Cumpston M, &lt;/author&gt;&lt;author&gt;Li T, &lt;/author&gt;&lt;author&gt;Page MJ, &lt;/author&gt;&lt;author&gt;Welch VA.&lt;/author&gt;&lt;/secondary-authors&gt;&lt;/contributors&gt;&lt;titles&gt;&lt;title&gt;Chapter 23: Including variants on randomized trials&lt;/title&gt;&lt;secondary-title&gt;Cochrane Handbook for Systematic Reviews of Interventions version 6,0 (updated July 2019).&lt;/secondary-title&gt;&lt;/titles&gt;&lt;dates&gt;&lt;year&gt;2019&lt;/year&gt;&lt;/dates&gt;&lt;pub-location&gt;Cochrane&lt;/pub-location&gt;&lt;urls&gt;&lt;/urls&gt;&lt;research-notes&gt;ALL&lt;/research-notes&gt;&lt;/record&gt;&lt;/Cite&gt;&lt;/EndNote&gt;</w:instrText>
      </w:r>
      <w:r w:rsidRPr="00AB31C7">
        <w:fldChar w:fldCharType="separate"/>
      </w:r>
      <w:r w:rsidRPr="00AB31C7">
        <w:rPr>
          <w:noProof/>
        </w:rPr>
        <w:t>(</w:t>
      </w:r>
      <w:hyperlink w:anchor="_ENREF_7" w:tooltip="Higgins JPT, 2019 #247" w:history="1">
        <w:r w:rsidR="00E3486E" w:rsidRPr="00AB31C7">
          <w:rPr>
            <w:noProof/>
          </w:rPr>
          <w:t>7</w:t>
        </w:r>
      </w:hyperlink>
      <w:r w:rsidRPr="00AB31C7">
        <w:rPr>
          <w:noProof/>
        </w:rPr>
        <w:t>)</w:t>
      </w:r>
      <w:r w:rsidRPr="00AB31C7">
        <w:fldChar w:fldCharType="end"/>
      </w:r>
      <w:r w:rsidRPr="00AB31C7">
        <w:t xml:space="preserve">. </w:t>
      </w:r>
    </w:p>
    <w:p w14:paraId="0E1233D1" w14:textId="147C3F0D" w:rsidR="008A121E" w:rsidRPr="00AB31C7" w:rsidRDefault="008A121E" w:rsidP="000E09DE">
      <w:pPr>
        <w:pStyle w:val="Bulletintro"/>
      </w:pPr>
      <w:r w:rsidRPr="00AB31C7">
        <w:t xml:space="preserve">NRSIs were eligible for inclusion for all conditions. This was to ensure the evidence review adequately covered the breadth of health conditions and outcomes; particularly in the absence or paucity of RCT evidence for a health condition. To be eligible, NRSIs must also have included design features as outlined in </w:t>
      </w:r>
      <w:r w:rsidRPr="00AB31C7">
        <w:fldChar w:fldCharType="begin"/>
      </w:r>
      <w:r w:rsidRPr="00AB31C7">
        <w:instrText xml:space="preserve"> REF _Ref38273113 \h </w:instrText>
      </w:r>
      <w:r w:rsidRPr="00AB31C7">
        <w:fldChar w:fldCharType="separate"/>
      </w:r>
      <w:r w:rsidR="00472F61" w:rsidRPr="00AB31C7">
        <w:t xml:space="preserve">Figure </w:t>
      </w:r>
      <w:r w:rsidR="00472F61">
        <w:rPr>
          <w:noProof/>
        </w:rPr>
        <w:t>A</w:t>
      </w:r>
      <w:r w:rsidR="00472F61">
        <w:t>.</w:t>
      </w:r>
      <w:r w:rsidR="00472F61">
        <w:rPr>
          <w:noProof/>
        </w:rPr>
        <w:t>1</w:t>
      </w:r>
      <w:r w:rsidRPr="00AB31C7">
        <w:fldChar w:fldCharType="end"/>
      </w:r>
      <w:r w:rsidRPr="00AB31C7">
        <w:t xml:space="preserve"> and, at a minimum, include the following design features: </w:t>
      </w:r>
    </w:p>
    <w:p w14:paraId="6B5A88BA" w14:textId="77777777" w:rsidR="008A121E" w:rsidRPr="00AB31C7" w:rsidRDefault="008A121E" w:rsidP="008A121E">
      <w:pPr>
        <w:pStyle w:val="Bullet12"/>
      </w:pPr>
      <w:r w:rsidRPr="00AB31C7">
        <w:t xml:space="preserve">allocation to, or practice of, the intervention occurred by choice (by the participant or other) </w:t>
      </w:r>
    </w:p>
    <w:p w14:paraId="0B3C436E" w14:textId="582629E3" w:rsidR="008A121E" w:rsidRPr="00AB31C7" w:rsidRDefault="008A121E" w:rsidP="008A121E">
      <w:pPr>
        <w:pStyle w:val="Bullet12"/>
      </w:pPr>
      <w:r w:rsidRPr="00AB31C7">
        <w:t>the effect of the intervention in individuals (or clusters of individuals or groups) was compared with a contemporaneous control group</w:t>
      </w:r>
      <w:r w:rsidR="00367192">
        <w:t>.</w:t>
      </w:r>
    </w:p>
    <w:p w14:paraId="21F3902E" w14:textId="6F48E21B" w:rsidR="008A121E" w:rsidRPr="00AB31C7" w:rsidRDefault="008A121E" w:rsidP="000E09DE">
      <w:pPr>
        <w:pStyle w:val="Bulletintro"/>
      </w:pPr>
      <w:r w:rsidRPr="00AB31C7">
        <w:t xml:space="preserve">Eligible NRSIs that were assessed to be at critical risk of bias for one or more domains (see Appendix </w:t>
      </w:r>
      <w:r w:rsidRPr="00AB31C7">
        <w:fldChar w:fldCharType="begin"/>
      </w:r>
      <w:r w:rsidRPr="00AB31C7">
        <w:instrText xml:space="preserve"> REF _Ref116047707 \r \h </w:instrText>
      </w:r>
      <w:r w:rsidRPr="00AB31C7">
        <w:fldChar w:fldCharType="separate"/>
      </w:r>
      <w:r w:rsidR="00472F61">
        <w:t>B1</w:t>
      </w:r>
      <w:r w:rsidRPr="00AB31C7">
        <w:fldChar w:fldCharType="end"/>
      </w:r>
      <w:r w:rsidRPr="00AB31C7">
        <w:t xml:space="preserve">) </w:t>
      </w:r>
      <w:r w:rsidRPr="00AB31C7">
        <w:rPr>
          <w:rStyle w:val="Emphasis"/>
        </w:rPr>
        <w:t>were not included in the evidence synthesis</w:t>
      </w:r>
      <w:r w:rsidRPr="00AB31C7">
        <w:t xml:space="preserve"> because results from these studies were likely to lead to misinformed judgements about the effect </w:t>
      </w:r>
      <w:r w:rsidR="003B1565" w:rsidRPr="00AB31C7">
        <w:t>estimate.</w:t>
      </w:r>
    </w:p>
    <w:p w14:paraId="459B9099" w14:textId="12C84513" w:rsidR="008A121E" w:rsidRPr="00AB31C7" w:rsidRDefault="008A121E" w:rsidP="008A121E">
      <w:pPr>
        <w:pStyle w:val="BodyText"/>
      </w:pPr>
      <w:r w:rsidRPr="00AB31C7">
        <w:t>NRSIs in which the effect of the intervention was compared to a</w:t>
      </w:r>
      <w:r w:rsidR="008416A2">
        <w:t xml:space="preserve"> historical</w:t>
      </w:r>
      <w:r w:rsidRPr="00AB31C7">
        <w:t xml:space="preserve"> (or non-parallel or non-concurrent) control group were </w:t>
      </w:r>
      <w:r w:rsidRPr="00AB31C7">
        <w:rPr>
          <w:rStyle w:val="Emphasis"/>
        </w:rPr>
        <w:t>not eligible for inclusion</w:t>
      </w:r>
      <w:r w:rsidRPr="00AB31C7">
        <w:t xml:space="preserve"> due to concerns regarding residual confounding or unmeasurable changes in clinical practice over time. </w:t>
      </w:r>
    </w:p>
    <w:p w14:paraId="7C071625" w14:textId="5A2A00F2" w:rsidR="008A121E" w:rsidRPr="00AB31C7" w:rsidRDefault="008A121E" w:rsidP="008A121E">
      <w:pPr>
        <w:pStyle w:val="BodyText"/>
      </w:pPr>
      <w:r w:rsidRPr="00AB31C7">
        <w:t xml:space="preserve">Case series with either post-test or pre-test/post-test outcomes, cross-sectional studies and case reports were also </w:t>
      </w:r>
      <w:r w:rsidRPr="00AB31C7">
        <w:rPr>
          <w:rStyle w:val="Emphasis"/>
        </w:rPr>
        <w:t>not eligible for inclusion</w:t>
      </w:r>
      <w:r w:rsidRPr="00AB31C7">
        <w:t xml:space="preserve">, as these study designs are too problematic when assessing the effect of the intervention with any confidence </w:t>
      </w:r>
      <w:r w:rsidRPr="00AB31C7">
        <w:fldChar w:fldCharType="begin"/>
      </w:r>
      <w:r w:rsidRPr="00AB31C7">
        <w:instrText xml:space="preserve"> ADDIN EN.CITE &lt;EndNote&gt;&lt;Cite&gt;&lt;Author&gt;National Health and Medical Research Council&lt;/Author&gt;&lt;Year&gt;2000&lt;/Year&gt;&lt;RecNum&gt;253&lt;/RecNum&gt;&lt;DisplayText&gt;(8, 9)&lt;/DisplayText&gt;&lt;record&gt;&lt;rec-number&gt;253&lt;/rec-number&gt;&lt;foreign-keys&gt;&lt;key app="EN" db-id="rfx5v25rowst08e59tbxx9ty5t2w0adwt52x" timestamp="1665029232"&gt;253&lt;/key&gt;&lt;/foreign-keys&gt;&lt;ref-type name="Electronic Article"&gt;43&lt;/ref-type&gt;&lt;contributors&gt;&lt;authors&gt;&lt;author&gt;National Health and Medical Research Council, &lt;/author&gt;&lt;/authors&gt;&lt;/contributors&gt;&lt;titles&gt;&lt;title&gt;How to use the evidence: assessment and application of scientific evidence. &lt;/title&gt;&lt;/titles&gt;&lt;dates&gt;&lt;year&gt;2000&lt;/year&gt;&lt;/dates&gt;&lt;pub-location&gt;Canberra&lt;/pub-location&gt;&lt;publisher&gt;NHMRC&lt;/publisher&gt;&lt;urls&gt;&lt;related-urls&gt;&lt;url&gt;https://www.nhmrc.gov.au/about-us/publications/how-use-evidence&lt;/url&gt;&lt;/related-urls&gt;&lt;/urls&gt;&lt;research-notes&gt;ALL&lt;/research-notes&gt;&lt;/record&gt;&lt;/Cite&gt;&lt;Cite&gt;&lt;Author&gt;National Health and Medical Research Council&lt;/Author&gt;&lt;Year&gt;2009&lt;/Year&gt;&lt;RecNum&gt;249&lt;/RecNum&gt;&lt;record&gt;&lt;rec-number&gt;249&lt;/rec-number&gt;&lt;foreign-keys&gt;&lt;key app="EN" db-id="rfx5v25rowst08e59tbxx9ty5t2w0adwt52x" timestamp="1665029232"&gt;249&lt;/key&gt;&lt;/foreign-keys&gt;&lt;ref-type name="Electronic Article"&gt;43&lt;/ref-type&gt;&lt;contributors&gt;&lt;authors&gt;&lt;author&gt;National Health and Medical Research Council, &lt;/author&gt;&lt;/authors&gt;&lt;/contributors&gt;&lt;titles&gt;&lt;title&gt;NHMRC Additional levels of evidence and grades for recommendations for developers of guidelines. &lt;/title&gt;&lt;/titles&gt;&lt;dates&gt;&lt;year&gt;2009&lt;/year&gt;&lt;/dates&gt;&lt;pub-location&gt;Canberra&lt;/pub-location&gt;&lt;publisher&gt;NHMRC&lt;/publisher&gt;&lt;urls&gt;&lt;related-urls&gt;&lt;url&gt;https://www.mja.com.au/sites/default/files/NHMRC.levels.of.evidence.2008-09.pdf&lt;/url&gt;&lt;/related-urls&gt;&lt;/urls&gt;&lt;research-notes&gt;ALL&lt;/research-notes&gt;&lt;/record&gt;&lt;/Cite&gt;&lt;/EndNote&gt;</w:instrText>
      </w:r>
      <w:r w:rsidRPr="00AB31C7">
        <w:fldChar w:fldCharType="separate"/>
      </w:r>
      <w:r w:rsidRPr="00AB31C7">
        <w:rPr>
          <w:noProof/>
        </w:rPr>
        <w:t>(</w:t>
      </w:r>
      <w:hyperlink w:anchor="_ENREF_8" w:tooltip="National Health and Medical Research Council, 2000 #253" w:history="1">
        <w:r w:rsidR="00E3486E" w:rsidRPr="00AB31C7">
          <w:rPr>
            <w:noProof/>
          </w:rPr>
          <w:t>8</w:t>
        </w:r>
      </w:hyperlink>
      <w:r w:rsidRPr="00AB31C7">
        <w:rPr>
          <w:noProof/>
        </w:rPr>
        <w:t xml:space="preserve">, </w:t>
      </w:r>
      <w:hyperlink w:anchor="_ENREF_9" w:tooltip="National Health and Medical Research Council, 2009 #249" w:history="1">
        <w:r w:rsidR="00E3486E" w:rsidRPr="00AB31C7">
          <w:rPr>
            <w:noProof/>
          </w:rPr>
          <w:t>9</w:t>
        </w:r>
      </w:hyperlink>
      <w:r w:rsidRPr="00AB31C7">
        <w:rPr>
          <w:noProof/>
        </w:rPr>
        <w:t>)</w:t>
      </w:r>
      <w:r w:rsidRPr="00AB31C7">
        <w:fldChar w:fldCharType="end"/>
      </w:r>
      <w:r w:rsidRPr="00AB31C7">
        <w:t>.</w:t>
      </w:r>
    </w:p>
    <w:p w14:paraId="36E97E1B" w14:textId="2224F8F0" w:rsidR="008A121E" w:rsidRPr="00AB31C7" w:rsidRDefault="008A121E" w:rsidP="008A121E">
      <w:pPr>
        <w:pStyle w:val="Caption"/>
      </w:pPr>
      <w:bookmarkStart w:id="82" w:name="_Ref38273113"/>
      <w:bookmarkStart w:id="83" w:name="_Toc164698282"/>
      <w:r w:rsidRPr="00AB31C7">
        <w:lastRenderedPageBreak/>
        <w:t xml:space="preserve">Figure </w:t>
      </w:r>
      <w:r w:rsidR="005D5149">
        <w:fldChar w:fldCharType="begin"/>
      </w:r>
      <w:r w:rsidR="005D5149">
        <w:instrText xml:space="preserve"> STYLEREF 1 \s </w:instrText>
      </w:r>
      <w:r w:rsidR="005D5149">
        <w:fldChar w:fldCharType="separate"/>
      </w:r>
      <w:r w:rsidR="00472F61">
        <w:rPr>
          <w:noProof/>
        </w:rPr>
        <w:t>A</w:t>
      </w:r>
      <w:r w:rsidR="005D5149">
        <w:fldChar w:fldCharType="end"/>
      </w:r>
      <w:r w:rsidR="005D5149">
        <w:t>.</w:t>
      </w:r>
      <w:r w:rsidR="005D5149">
        <w:fldChar w:fldCharType="begin"/>
      </w:r>
      <w:r w:rsidR="005D5149">
        <w:instrText xml:space="preserve"> SEQ Figure \* ARABIC \s 1 </w:instrText>
      </w:r>
      <w:r w:rsidR="005D5149">
        <w:fldChar w:fldCharType="separate"/>
      </w:r>
      <w:r w:rsidR="00472F61">
        <w:rPr>
          <w:noProof/>
        </w:rPr>
        <w:t>1</w:t>
      </w:r>
      <w:r w:rsidR="005D5149">
        <w:fldChar w:fldCharType="end"/>
      </w:r>
      <w:bookmarkEnd w:id="82"/>
      <w:r w:rsidRPr="00AB31C7">
        <w:tab/>
        <w:t>Eligible design features of nonrandomised studies of interventions</w:t>
      </w:r>
      <w:bookmarkEnd w:id="83"/>
    </w:p>
    <w:p w14:paraId="3697A49B" w14:textId="77777777" w:rsidR="008A121E" w:rsidRPr="00AB31C7" w:rsidRDefault="008A121E" w:rsidP="008A121E">
      <w:pPr>
        <w:pStyle w:val="Pic"/>
      </w:pPr>
      <w:r w:rsidRPr="00AB31C7">
        <w:rPr>
          <w:noProof/>
        </w:rPr>
        <w:drawing>
          <wp:inline distT="0" distB="0" distL="0" distR="0" wp14:anchorId="70BE9A44" wp14:editId="5B31266D">
            <wp:extent cx="4253023" cy="4025469"/>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0843" cy="4099125"/>
                    </a:xfrm>
                    <a:prstGeom prst="rect">
                      <a:avLst/>
                    </a:prstGeom>
                    <a:noFill/>
                  </pic:spPr>
                </pic:pic>
              </a:graphicData>
            </a:graphic>
          </wp:inline>
        </w:drawing>
      </w:r>
    </w:p>
    <w:p w14:paraId="72929D21" w14:textId="5114C27C" w:rsidR="008A121E" w:rsidRPr="00AB31C7" w:rsidRDefault="008A121E" w:rsidP="008A121E">
      <w:pPr>
        <w:pStyle w:val="TableFigNotes18"/>
      </w:pPr>
      <w:r w:rsidRPr="00AB31C7">
        <w:t xml:space="preserve">Source: Adapted from NHMRC </w:t>
      </w:r>
      <w:r w:rsidRPr="00AB31C7">
        <w:fldChar w:fldCharType="begin"/>
      </w:r>
      <w:r w:rsidRPr="00AB31C7">
        <w:instrText xml:space="preserve"> ADDIN EN.CITE &lt;EndNote&gt;&lt;Cite&gt;&lt;Author&gt;National Health and Medical Research Council&lt;/Author&gt;&lt;Year&gt;2000&lt;/Year&gt;&lt;RecNum&gt;253&lt;/RecNum&gt;&lt;DisplayText&gt;(8, 9)&lt;/DisplayText&gt;&lt;record&gt;&lt;rec-number&gt;253&lt;/rec-number&gt;&lt;foreign-keys&gt;&lt;key app="EN" db-id="rfx5v25rowst08e59tbxx9ty5t2w0adwt52x" timestamp="1665029232"&gt;253&lt;/key&gt;&lt;/foreign-keys&gt;&lt;ref-type name="Electronic Article"&gt;43&lt;/ref-type&gt;&lt;contributors&gt;&lt;authors&gt;&lt;author&gt;National Health and Medical Research Council, &lt;/author&gt;&lt;/authors&gt;&lt;/contributors&gt;&lt;titles&gt;&lt;title&gt;How to use the evidence: assessment and application of scientific evidence. &lt;/title&gt;&lt;/titles&gt;&lt;dates&gt;&lt;year&gt;2000&lt;/year&gt;&lt;/dates&gt;&lt;pub-location&gt;Canberra&lt;/pub-location&gt;&lt;publisher&gt;NHMRC&lt;/publisher&gt;&lt;urls&gt;&lt;related-urls&gt;&lt;url&gt;https://www.nhmrc.gov.au/about-us/publications/how-use-evidence&lt;/url&gt;&lt;/related-urls&gt;&lt;/urls&gt;&lt;research-notes&gt;ALL&lt;/research-notes&gt;&lt;/record&gt;&lt;/Cite&gt;&lt;Cite&gt;&lt;Author&gt;National Health and Medical Research Council&lt;/Author&gt;&lt;Year&gt;2009&lt;/Year&gt;&lt;RecNum&gt;249&lt;/RecNum&gt;&lt;record&gt;&lt;rec-number&gt;249&lt;/rec-number&gt;&lt;foreign-keys&gt;&lt;key app="EN" db-id="rfx5v25rowst08e59tbxx9ty5t2w0adwt52x" timestamp="1665029232"&gt;249&lt;/key&gt;&lt;/foreign-keys&gt;&lt;ref-type name="Electronic Article"&gt;43&lt;/ref-type&gt;&lt;contributors&gt;&lt;authors&gt;&lt;author&gt;National Health and Medical Research Council, &lt;/author&gt;&lt;/authors&gt;&lt;/contributors&gt;&lt;titles&gt;&lt;title&gt;NHMRC Additional levels of evidence and grades for recommendations for developers of guidelines. &lt;/title&gt;&lt;/titles&gt;&lt;dates&gt;&lt;year&gt;2009&lt;/year&gt;&lt;/dates&gt;&lt;pub-location&gt;Canberra&lt;/pub-location&gt;&lt;publisher&gt;NHMRC&lt;/publisher&gt;&lt;urls&gt;&lt;related-urls&gt;&lt;url&gt;https://www.mja.com.au/sites/default/files/NHMRC.levels.of.evidence.2008-09.pdf&lt;/url&gt;&lt;/related-urls&gt;&lt;/urls&gt;&lt;research-notes&gt;ALL&lt;/research-notes&gt;&lt;/record&gt;&lt;/Cite&gt;&lt;/EndNote&gt;</w:instrText>
      </w:r>
      <w:r w:rsidRPr="00AB31C7">
        <w:fldChar w:fldCharType="separate"/>
      </w:r>
      <w:r w:rsidRPr="00AB31C7">
        <w:rPr>
          <w:noProof/>
        </w:rPr>
        <w:t>(</w:t>
      </w:r>
      <w:hyperlink w:anchor="_ENREF_8" w:tooltip="National Health and Medical Research Council, 2000 #253" w:history="1">
        <w:r w:rsidR="00E3486E" w:rsidRPr="00AB31C7">
          <w:rPr>
            <w:noProof/>
          </w:rPr>
          <w:t>8</w:t>
        </w:r>
      </w:hyperlink>
      <w:r w:rsidRPr="00AB31C7">
        <w:rPr>
          <w:noProof/>
        </w:rPr>
        <w:t xml:space="preserve">, </w:t>
      </w:r>
      <w:hyperlink w:anchor="_ENREF_9" w:tooltip="National Health and Medical Research Council, 2009 #249" w:history="1">
        <w:r w:rsidR="00E3486E" w:rsidRPr="00AB31C7">
          <w:rPr>
            <w:noProof/>
          </w:rPr>
          <w:t>9</w:t>
        </w:r>
      </w:hyperlink>
      <w:r w:rsidRPr="00AB31C7">
        <w:rPr>
          <w:noProof/>
        </w:rPr>
        <w:t>)</w:t>
      </w:r>
      <w:r w:rsidRPr="00AB31C7">
        <w:fldChar w:fldCharType="end"/>
      </w:r>
      <w:r w:rsidRPr="00AB31C7">
        <w:t>; Chapter 24 Including nonrandomi</w:t>
      </w:r>
      <w:r w:rsidR="00FC236B">
        <w:t>s</w:t>
      </w:r>
      <w:r w:rsidRPr="00AB31C7">
        <w:t xml:space="preserve">ed studies on intervention effects </w:t>
      </w:r>
      <w:r w:rsidRPr="00AB31C7">
        <w:fldChar w:fldCharType="begin"/>
      </w:r>
      <w:r w:rsidRPr="00AB31C7">
        <w:instrText xml:space="preserve"> ADDIN EN.CITE &lt;EndNote&gt;&lt;Cite&gt;&lt;Author&gt;Reeves&lt;/Author&gt;&lt;Year&gt;2019&lt;/Year&gt;&lt;RecNum&gt;250&lt;/RecNum&gt;&lt;DisplayText&gt;(10)&lt;/DisplayText&gt;&lt;record&gt;&lt;rec-number&gt;250&lt;/rec-number&gt;&lt;foreign-keys&gt;&lt;key app="EN" db-id="rfx5v25rowst08e59tbxx9ty5t2w0adwt52x" timestamp="1665029232"&gt;250&lt;/key&gt;&lt;/foreign-keys&gt;&lt;ref-type name="Electronic Book Section"&gt;60&lt;/ref-type&gt;&lt;contributors&gt;&lt;authors&gt;&lt;author&gt;Reeves, BC&lt;/author&gt;&lt;author&gt;Deeks, JJ&lt;/author&gt;&lt;author&gt;Higgins, JPT&lt;/author&gt;&lt;author&gt;Shea, B&lt;/author&gt;&lt;author&gt;Tugwell, P&lt;/author&gt;&lt;author&gt;Wells, GA&lt;/author&gt;&lt;/authors&gt;&lt;secondary-authors&gt;&lt;author&gt;Higgins,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24: Including non-randomized studies on intervention effects.&lt;/title&gt;&lt;secondary-title&gt;Cochrane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search-notes&gt;ALL&lt;/research-notes&gt;&lt;/record&gt;&lt;/Cite&gt;&lt;/EndNote&gt;</w:instrText>
      </w:r>
      <w:r w:rsidRPr="00AB31C7">
        <w:fldChar w:fldCharType="separate"/>
      </w:r>
      <w:r w:rsidRPr="00AB31C7">
        <w:rPr>
          <w:noProof/>
        </w:rPr>
        <w:t>(</w:t>
      </w:r>
      <w:hyperlink w:anchor="_ENREF_10" w:tooltip="Reeves, 2019 #250" w:history="1">
        <w:r w:rsidR="00E3486E" w:rsidRPr="00AB31C7">
          <w:rPr>
            <w:noProof/>
          </w:rPr>
          <w:t>10</w:t>
        </w:r>
      </w:hyperlink>
      <w:r w:rsidRPr="00AB31C7">
        <w:rPr>
          <w:noProof/>
        </w:rPr>
        <w:t>)</w:t>
      </w:r>
      <w:r w:rsidRPr="00AB31C7">
        <w:fldChar w:fldCharType="end"/>
      </w:r>
      <w:r w:rsidRPr="00AB31C7">
        <w:t xml:space="preserve">; Cochrane Childhood Cancer </w:t>
      </w:r>
      <w:r w:rsidRPr="00AB31C7">
        <w:fldChar w:fldCharType="begin"/>
      </w:r>
      <w:r w:rsidRPr="00AB31C7">
        <w:instrText xml:space="preserve"> ADDIN EN.CITE &lt;EndNote&gt;&lt;Cite&gt;&lt;Author&gt;Cochrane Childhood Cancer&lt;/Author&gt;&lt;Year&gt;2020&lt;/Year&gt;&lt;RecNum&gt;254&lt;/RecNum&gt;&lt;DisplayText&gt;(11)&lt;/DisplayText&gt;&lt;record&gt;&lt;rec-number&gt;254&lt;/rec-number&gt;&lt;foreign-keys&gt;&lt;key app="EN" db-id="rfx5v25rowst08e59tbxx9ty5t2w0adwt52x" timestamp="1665029232"&gt;254&lt;/key&gt;&lt;/foreign-keys&gt;&lt;ref-type name="Web Page"&gt;12&lt;/ref-type&gt;&lt;contributors&gt;&lt;authors&gt;&lt;author&gt;Cochrane Childhood Cancer,&lt;/author&gt;&lt;/authors&gt;&lt;/contributors&gt;&lt;titles&gt;&lt;/titles&gt;&lt;number&gt;17 April 2020&lt;/number&gt;&lt;dates&gt;&lt;year&gt;2020&lt;/year&gt;&lt;/dates&gt;&lt;urls&gt;&lt;related-urls&gt;&lt;url&gt;https://childhoodcancer.cochrane.org/non-randomised-controlled-study-nrs-designs&lt;/url&gt;&lt;/related-urls&gt;&lt;/urls&gt;&lt;research-notes&gt;ALL&lt;/research-notes&gt;&lt;/record&gt;&lt;/Cite&gt;&lt;/EndNote&gt;</w:instrText>
      </w:r>
      <w:r w:rsidRPr="00AB31C7">
        <w:fldChar w:fldCharType="separate"/>
      </w:r>
      <w:r w:rsidRPr="00AB31C7">
        <w:rPr>
          <w:noProof/>
        </w:rPr>
        <w:t>(</w:t>
      </w:r>
      <w:hyperlink w:anchor="_ENREF_11" w:tooltip="Cochrane Childhood Cancer, 2020 #254" w:history="1">
        <w:r w:rsidR="00E3486E" w:rsidRPr="00AB31C7">
          <w:rPr>
            <w:noProof/>
          </w:rPr>
          <w:t>11</w:t>
        </w:r>
      </w:hyperlink>
      <w:r w:rsidRPr="00AB31C7">
        <w:rPr>
          <w:noProof/>
        </w:rPr>
        <w:t>)</w:t>
      </w:r>
      <w:r w:rsidRPr="00AB31C7">
        <w:fldChar w:fldCharType="end"/>
      </w:r>
    </w:p>
    <w:p w14:paraId="2D0E17C9" w14:textId="547BFFF6" w:rsidR="0023080D" w:rsidRPr="00BD2DAE" w:rsidRDefault="009E3FB5" w:rsidP="0060438B">
      <w:pPr>
        <w:pStyle w:val="Heading4"/>
      </w:pPr>
      <w:bookmarkStart w:id="84" w:name="_Ref159518140"/>
      <w:r w:rsidRPr="00BD2DAE">
        <w:t xml:space="preserve">Supplementary overview of </w:t>
      </w:r>
      <w:r w:rsidR="0041431E" w:rsidRPr="00BD2DAE">
        <w:t>acupressure</w:t>
      </w:r>
      <w:bookmarkEnd w:id="84"/>
    </w:p>
    <w:p w14:paraId="48CAA5EF" w14:textId="7BCACC38" w:rsidR="0023080D" w:rsidRPr="00AB31C7" w:rsidRDefault="0023080D" w:rsidP="0023080D">
      <w:pPr>
        <w:pStyle w:val="BodyText"/>
      </w:pPr>
      <w:r w:rsidRPr="00BD2DAE">
        <w:t xml:space="preserve">Eligible studies </w:t>
      </w:r>
      <w:r w:rsidR="00186BB9" w:rsidRPr="00BD2DAE">
        <w:t>for th</w:t>
      </w:r>
      <w:r w:rsidR="00703345" w:rsidRPr="00BD2DAE">
        <w:t>e</w:t>
      </w:r>
      <w:r w:rsidR="00186BB9" w:rsidRPr="00BD2DAE">
        <w:t xml:space="preserve"> overview </w:t>
      </w:r>
      <w:r w:rsidRPr="00BD2DAE">
        <w:t>were SRs (of RCTs and quasi-RCTs),</w:t>
      </w:r>
      <w:r w:rsidRPr="00AB31C7">
        <w:t xml:space="preserve"> with or without a meta-analysis that examined the effectiveness of acupressure compared to placebo/sham, no intervention or another intervention. Where a SR included quasi-RCTs, these were considered alongside the data from RCTs.</w:t>
      </w:r>
    </w:p>
    <w:p w14:paraId="214C90A7" w14:textId="670D96A7" w:rsidR="0023080D" w:rsidRPr="00AB31C7" w:rsidRDefault="0023080D" w:rsidP="0023080D">
      <w:pPr>
        <w:pStyle w:val="BodyText"/>
      </w:pPr>
      <w:r w:rsidRPr="00AB31C7">
        <w:t xml:space="preserve">The choice to review published SRs on acupressure was made because a scoping review indicated that a SR of primary studies (i.e. RCTs or NRSIs) examining acupressure would not </w:t>
      </w:r>
      <w:r w:rsidR="000855B5">
        <w:t xml:space="preserve">be </w:t>
      </w:r>
      <w:r w:rsidRPr="00AB31C7">
        <w:t>feasible, given the timeframe and resources. As acupressure is a central technique used in shiatsu, evidence from SRs of acupressure was used to augment the evidence found for shiatsu.</w:t>
      </w:r>
    </w:p>
    <w:p w14:paraId="11560D72" w14:textId="17958E91" w:rsidR="0023080D" w:rsidRPr="00AB31C7" w:rsidRDefault="0023080D" w:rsidP="0023080D">
      <w:pPr>
        <w:pStyle w:val="BodyText"/>
      </w:pPr>
      <w:r w:rsidRPr="00906E49">
        <w:t>Eligible SRs that included a single RCT were included as were SRs that include both RCTs and NRSIs; however, only evidence from the RCTs (or quasi-RCTs) was considered</w:t>
      </w:r>
      <w:r w:rsidR="0052266E" w:rsidRPr="00906E49">
        <w:t xml:space="preserve"> for the overview</w:t>
      </w:r>
      <w:r w:rsidRPr="00906E49">
        <w:t>.</w:t>
      </w:r>
      <w:r w:rsidRPr="00AB31C7">
        <w:t xml:space="preserve"> </w:t>
      </w:r>
    </w:p>
    <w:p w14:paraId="2D4E796D" w14:textId="6740F5F4" w:rsidR="0023080D" w:rsidRPr="00AB31C7" w:rsidRDefault="0023080D" w:rsidP="0023080D">
      <w:pPr>
        <w:pStyle w:val="BodyText"/>
      </w:pPr>
      <w:r w:rsidRPr="00AB31C7">
        <w:t xml:space="preserve">SRs that considered a </w:t>
      </w:r>
      <w:r w:rsidRPr="00862BA9">
        <w:t>broader question</w:t>
      </w:r>
      <w:r w:rsidRPr="00AB31C7">
        <w:t xml:space="preserve"> than intended for this </w:t>
      </w:r>
      <w:r w:rsidR="0052266E">
        <w:t>over</w:t>
      </w:r>
      <w:r w:rsidR="0052266E" w:rsidRPr="00AB31C7">
        <w:t xml:space="preserve">view </w:t>
      </w:r>
      <w:r w:rsidRPr="00AB31C7">
        <w:t xml:space="preserve">(e.g. assessed the effect of acupressure among other interventions such as acupuncture) were included if the SR specifically reported the effect of acupressure independent of the other included interventions. If </w:t>
      </w:r>
      <w:r w:rsidRPr="00862BA9">
        <w:t xml:space="preserve">a subset of </w:t>
      </w:r>
      <w:r w:rsidR="00674F22" w:rsidRPr="00862BA9">
        <w:t xml:space="preserve">primary </w:t>
      </w:r>
      <w:r w:rsidRPr="00862BA9">
        <w:t xml:space="preserve">studies contained within the SR meet the eligibility criteria for this </w:t>
      </w:r>
      <w:r w:rsidR="009D76BB" w:rsidRPr="00862BA9">
        <w:t>overview</w:t>
      </w:r>
      <w:r w:rsidRPr="00862BA9">
        <w:t xml:space="preserve">, then only </w:t>
      </w:r>
      <w:r w:rsidR="009D76BB" w:rsidRPr="00862BA9">
        <w:t xml:space="preserve">the subset of </w:t>
      </w:r>
      <w:r w:rsidRPr="00862BA9">
        <w:t xml:space="preserve">primary studies </w:t>
      </w:r>
      <w:r w:rsidR="00CD3DD6" w:rsidRPr="004F6222">
        <w:t>were considered for</w:t>
      </w:r>
      <w:r w:rsidR="0052266E" w:rsidRPr="004F6222">
        <w:t xml:space="preserve"> the overview</w:t>
      </w:r>
      <w:r w:rsidRPr="004F6222">
        <w:t>.</w:t>
      </w:r>
    </w:p>
    <w:p w14:paraId="0E651F3F" w14:textId="21C835F5" w:rsidR="0023080D" w:rsidRPr="00AB31C7" w:rsidRDefault="0023080D" w:rsidP="0023080D">
      <w:pPr>
        <w:pStyle w:val="BodyText"/>
      </w:pPr>
      <w:r w:rsidRPr="00AB31C7">
        <w:t xml:space="preserve">Reviews that did not report study eligibility criteria or conduct a comprehensive search of the literature (i.e. searching more than one database) were </w:t>
      </w:r>
      <w:r w:rsidRPr="00AB31C7">
        <w:rPr>
          <w:rStyle w:val="Emphasis"/>
        </w:rPr>
        <w:t>not eligible for inclusion</w:t>
      </w:r>
      <w:r w:rsidRPr="00AB31C7">
        <w:t xml:space="preserve">. These reviews do not meet the minimum criteria to be considered ‘systematic’ and may not accurately summarise the body of evidence. </w:t>
      </w:r>
    </w:p>
    <w:p w14:paraId="586C7E24" w14:textId="1726161B" w:rsidR="0023080D" w:rsidRPr="00AB31C7" w:rsidRDefault="00674F22" w:rsidP="0023080D">
      <w:pPr>
        <w:pStyle w:val="BodyText"/>
      </w:pPr>
      <w:r>
        <w:t>Supplementa</w:t>
      </w:r>
      <w:r w:rsidR="00DA3104">
        <w:t>ry p</w:t>
      </w:r>
      <w:r w:rsidR="0023080D" w:rsidRPr="00AB31C7">
        <w:t xml:space="preserve">rimary studies were also </w:t>
      </w:r>
      <w:r w:rsidR="0023080D" w:rsidRPr="00AB31C7">
        <w:rPr>
          <w:rStyle w:val="Emphasis"/>
        </w:rPr>
        <w:t>not eligible for inclusion</w:t>
      </w:r>
      <w:r w:rsidR="0023080D" w:rsidRPr="00AB31C7">
        <w:t xml:space="preserve">. This included individual RCTs or quasi-RCTs not part of a SR, nonrandomised experimental trials, observational cohort studies, case-control studies, interrupted times series, cross-sectional studies, and case series with either post-test or pre-test/post-test outcomes. </w:t>
      </w:r>
    </w:p>
    <w:p w14:paraId="55300524" w14:textId="77777777" w:rsidR="0023080D" w:rsidRPr="00AB31C7" w:rsidRDefault="0023080D" w:rsidP="0023080D">
      <w:pPr>
        <w:pStyle w:val="BodyText"/>
      </w:pPr>
      <w:r w:rsidRPr="00AB31C7">
        <w:lastRenderedPageBreak/>
        <w:t xml:space="preserve">Overviews (a systematic review of systematic reviews) were also </w:t>
      </w:r>
      <w:r w:rsidRPr="00AB31C7">
        <w:rPr>
          <w:rStyle w:val="Emphasis"/>
        </w:rPr>
        <w:t>not eligible for inclusion</w:t>
      </w:r>
      <w:r w:rsidRPr="00AB31C7">
        <w:t xml:space="preserve">; however, any overviews identified in the study selection process were checked to ensure eligible SRs had been included. </w:t>
      </w:r>
    </w:p>
    <w:p w14:paraId="23DEED9B" w14:textId="77777777" w:rsidR="008A121E" w:rsidRPr="00AB31C7" w:rsidRDefault="008A121E" w:rsidP="00E96DB4">
      <w:pPr>
        <w:pStyle w:val="Heading3"/>
      </w:pPr>
      <w:bookmarkStart w:id="85" w:name="_Toc159843661"/>
      <w:r w:rsidRPr="00AB31C7">
        <w:t>Types of participants</w:t>
      </w:r>
      <w:bookmarkEnd w:id="85"/>
      <w:r w:rsidRPr="00AB31C7">
        <w:t xml:space="preserve"> </w:t>
      </w:r>
    </w:p>
    <w:p w14:paraId="3A4E07FC" w14:textId="77777777" w:rsidR="008A121E" w:rsidRPr="00AB31C7" w:rsidRDefault="008A121E" w:rsidP="008A121E">
      <w:pPr>
        <w:pStyle w:val="BodyText"/>
      </w:pPr>
      <w:r w:rsidRPr="00AB31C7">
        <w:t xml:space="preserve">People of any age with any injury, disease, medical condition or preclinical condition were eligible for inclusion. Studies in at-risk individuals were also eligible for inclusion. To be considered at-risk, individuals needed to be assessed at study entry to have met a minimal threshold for being at-risk: such as having early symptoms, being appraised for symptoms or having a history of a previous condition (or family history). </w:t>
      </w:r>
    </w:p>
    <w:p w14:paraId="5E951C9F" w14:textId="0D257E60" w:rsidR="008A121E" w:rsidRPr="00AB31C7" w:rsidRDefault="008A121E" w:rsidP="008A121E">
      <w:pPr>
        <w:pStyle w:val="BodyText"/>
      </w:pPr>
      <w:r w:rsidRPr="00AB31C7">
        <w:t xml:space="preserve">Studies in which there was a broad general statement about the enrolment population were not included (e.g. one study that enrolled nurses to measure relaxation and anxiety was not included </w:t>
      </w:r>
      <w:r w:rsidR="008A1940">
        <w:t xml:space="preserve">because </w:t>
      </w:r>
      <w:r w:rsidRPr="00AB31C7">
        <w:t>the nurses were not specifically identified as being at</w:t>
      </w:r>
      <w:r w:rsidR="009C5354">
        <w:t>-</w:t>
      </w:r>
      <w:r w:rsidRPr="00AB31C7">
        <w:t xml:space="preserve">risk for elevated stress or anxiety at enrolment). Where there was uncertainty about whether a minimum threshold had been met, a process was developed to seek NTWC review of the ‘aim’ of the study in question and for NTWC to decide on eligibility. This process was not required for the shiatsu </w:t>
      </w:r>
      <w:r w:rsidR="006F1626">
        <w:t xml:space="preserve">review </w:t>
      </w:r>
      <w:r w:rsidRPr="00AB31C7">
        <w:t xml:space="preserve">or acupressure </w:t>
      </w:r>
      <w:r w:rsidR="006F1626">
        <w:t>over</w:t>
      </w:r>
      <w:r w:rsidR="006F1626" w:rsidRPr="00AB31C7">
        <w:t>view</w:t>
      </w:r>
      <w:r w:rsidRPr="00AB31C7">
        <w:t>.</w:t>
      </w:r>
    </w:p>
    <w:p w14:paraId="1977E3F2" w14:textId="4B1CB378" w:rsidR="008A121E" w:rsidRPr="00AB31C7" w:rsidRDefault="008A121E" w:rsidP="008A121E">
      <w:pPr>
        <w:pStyle w:val="BodyText"/>
      </w:pPr>
      <w:r w:rsidRPr="00AB31C7">
        <w:t xml:space="preserve">At-risk was broadly defined as those who are at increased risk of becoming ill or injured based on social, biomedical or behavioural risk factors </w:t>
      </w:r>
      <w:r w:rsidRPr="00AB31C7">
        <w:fldChar w:fldCharType="begin"/>
      </w:r>
      <w:r w:rsidRPr="00AB31C7">
        <w:instrText xml:space="preserve"> ADDIN EN.CITE &lt;EndNote&gt;&lt;Cite&gt;&lt;Author&gt;Australian Institute of Health and Welfare&lt;/Author&gt;&lt;Year&gt;2016&lt;/Year&gt;&lt;RecNum&gt;255&lt;/RecNum&gt;&lt;DisplayText&gt;(12)&lt;/DisplayText&gt;&lt;record&gt;&lt;rec-number&gt;255&lt;/rec-number&gt;&lt;foreign-keys&gt;&lt;key app="EN" db-id="rfx5v25rowst08e59tbxx9ty5t2w0adwt52x" timestamp="1665029232"&gt;255&lt;/key&gt;&lt;/foreign-keys&gt;&lt;ref-type name="Report"&gt;27&lt;/ref-type&gt;&lt;contributors&gt;&lt;authors&gt;&lt;author&gt;Australian Institute of Health and Welfare,&lt;/author&gt;&lt;/authors&gt;&lt;tertiary-authors&gt;&lt;author&gt;AIHW&lt;/author&gt;&lt;/tertiary-authors&gt;&lt;/contributors&gt;&lt;titles&gt;&lt;title&gt;Australia&amp;apos;s health 2016&lt;/title&gt;&lt;/titles&gt;&lt;volume&gt;Australia’s health series no. 15. Cat. no. AUS 199&lt;/volume&gt;&lt;dates&gt;&lt;year&gt;2016&lt;/year&gt;&lt;/dates&gt;&lt;pub-location&gt;Canberra&lt;/pub-location&gt;&lt;urls&gt;&lt;related-urls&gt;&lt;url&gt;https://www.aihw.gov.au/reports/australias-health/australias-health-2016&lt;/url&gt;&lt;/related-urls&gt;&lt;/urls&gt;&lt;research-notes&gt;ALL&lt;/research-notes&gt;&lt;/record&gt;&lt;/Cite&gt;&lt;/EndNote&gt;</w:instrText>
      </w:r>
      <w:r w:rsidRPr="00AB31C7">
        <w:fldChar w:fldCharType="separate"/>
      </w:r>
      <w:r w:rsidRPr="00AB31C7">
        <w:rPr>
          <w:noProof/>
        </w:rPr>
        <w:t>(</w:t>
      </w:r>
      <w:hyperlink w:anchor="_ENREF_12" w:tooltip="Australian Institute of Health and Welfare, 2016 #255" w:history="1">
        <w:r w:rsidR="00E3486E" w:rsidRPr="00AB31C7">
          <w:rPr>
            <w:noProof/>
          </w:rPr>
          <w:t>12</w:t>
        </w:r>
      </w:hyperlink>
      <w:r w:rsidRPr="00AB31C7">
        <w:rPr>
          <w:noProof/>
        </w:rPr>
        <w:t>)</w:t>
      </w:r>
      <w:r w:rsidRPr="00AB31C7">
        <w:fldChar w:fldCharType="end"/>
      </w:r>
      <w:r w:rsidRPr="00AB31C7">
        <w:t xml:space="preserve">. For the purposes of </w:t>
      </w:r>
      <w:r w:rsidR="0048370A" w:rsidRPr="00AB31C7">
        <w:t>th</w:t>
      </w:r>
      <w:r w:rsidR="0048370A">
        <w:t>e shiatsu</w:t>
      </w:r>
      <w:r w:rsidR="0048370A" w:rsidRPr="00AB31C7">
        <w:t xml:space="preserve"> </w:t>
      </w:r>
      <w:r w:rsidRPr="00AB31C7">
        <w:t>review</w:t>
      </w:r>
      <w:r w:rsidR="0048370A">
        <w:t xml:space="preserve"> and the acupressure overview</w:t>
      </w:r>
      <w:r w:rsidRPr="00AB31C7">
        <w:t>, social determinants included factors such as income, education, employment and social support; biomedical factors included a person’s age, genetic make-up or health status (such as obesity, high blood pressure, high cholesterol, vitamin deficiency); and behavioural factors include a person’s lifestyle choices (e.g. alcohol consumption, diet, exercise, tobacco and other drug use, etc.).</w:t>
      </w:r>
    </w:p>
    <w:p w14:paraId="277068C6" w14:textId="77777777" w:rsidR="008A121E" w:rsidRPr="00AB31C7" w:rsidRDefault="008A121E" w:rsidP="008A121E">
      <w:pPr>
        <w:pStyle w:val="BodyText"/>
      </w:pPr>
      <w:r w:rsidRPr="00AB31C7">
        <w:t>Healthy participants seeking health improvement, such as general wellbeing, fitness, aesthetic improvements, resilience and cognitive or emotional intelligence were not eligible for inclusion. Studies that included both eligible and ineligible populations were to be included if separate data were available for the eligible population/s. There were no studies identified that met this criterion.</w:t>
      </w:r>
    </w:p>
    <w:p w14:paraId="1E702DB4" w14:textId="77777777" w:rsidR="008A121E" w:rsidRPr="00AB31C7" w:rsidRDefault="008A121E" w:rsidP="00E96DB4">
      <w:pPr>
        <w:pStyle w:val="Heading3"/>
      </w:pPr>
      <w:bookmarkStart w:id="86" w:name="_Toc159843662"/>
      <w:r w:rsidRPr="00AB31C7">
        <w:t>Types of interventions</w:t>
      </w:r>
      <w:bookmarkEnd w:id="86"/>
    </w:p>
    <w:p w14:paraId="50960797" w14:textId="77777777" w:rsidR="008A121E" w:rsidRPr="00AB31C7" w:rsidRDefault="008A121E" w:rsidP="0060438B">
      <w:pPr>
        <w:pStyle w:val="Heading4"/>
      </w:pPr>
      <w:r w:rsidRPr="00AB31C7">
        <w:t>Intervention</w:t>
      </w:r>
    </w:p>
    <w:p w14:paraId="7CE991A9" w14:textId="77777777" w:rsidR="008A121E" w:rsidRPr="00AB31C7" w:rsidRDefault="008A121E" w:rsidP="008A121E">
      <w:pPr>
        <w:pStyle w:val="BodyText"/>
      </w:pPr>
      <w:r w:rsidRPr="00AB31C7">
        <w:t xml:space="preserve">All styles and forms of massage described as </w:t>
      </w:r>
      <w:r w:rsidRPr="00A6365E">
        <w:t>shiatsu, or a type of shiatsu</w:t>
      </w:r>
      <w:r w:rsidRPr="00AB31C7">
        <w:t xml:space="preserve"> were eligible for inclusion. This meant any therapy in the name of shiatsu instruction that was delivered by a therapist to an individual or group of individuals, or shiatsu that was self-administered was eligible for inclusion. Studies were included irrespective of whether the intervention was delivered by a therapist or through other media (e.g. instructional videos). There were no limits on intensity (number of sessions), duration (session time), or mode of delivery (individual, group, instructional video etc.).</w:t>
      </w:r>
    </w:p>
    <w:p w14:paraId="2785FD9A" w14:textId="52F8C398" w:rsidR="008A121E" w:rsidRPr="00AB31C7" w:rsidRDefault="008A121E" w:rsidP="008A121E">
      <w:pPr>
        <w:pStyle w:val="BodyText"/>
      </w:pPr>
      <w:r w:rsidRPr="00AB31C7">
        <w:t xml:space="preserve">Terminology specific to the Japanese language is not used in the standardised nomenclature </w:t>
      </w:r>
      <w:r w:rsidRPr="00AB31C7" w:rsidDel="00CF3420">
        <w:fldChar w:fldCharType="begin"/>
      </w:r>
      <w:r w:rsidRPr="00AB31C7">
        <w:instrText xml:space="preserve"> ADDIN EN.CITE &lt;EndNote&gt;&lt;Cite&gt;&lt;Author&gt;World Health Organization. Regional Office for the Western&lt;/Author&gt;&lt;Year&gt;2007&lt;/Year&gt;&lt;RecNum&gt;231&lt;/RecNum&gt;&lt;DisplayText&gt;(13)&lt;/DisplayText&gt;&lt;record&gt;&lt;rec-number&gt;231&lt;/rec-number&gt;&lt;foreign-keys&gt;&lt;key app="EN" db-id="rfx5v25rowst08e59tbxx9ty5t2w0adwt52x" timestamp="1665029232"&gt;231&lt;/key&gt;&lt;/foreign-keys&gt;&lt;ref-type name="Book"&gt;6&lt;/ref-type&gt;&lt;contributors&gt;&lt;authors&gt;&lt;author&gt;World Health Organization. Regional Office for the Western, Pacific&lt;/author&gt;&lt;/authors&gt;&lt;/contributors&gt;&lt;titles&gt;&lt;title&gt;WHO international standard terminologies on traditional medicine in the Western Pacific Region&lt;/title&gt;&lt;/titles&gt;&lt;section&gt;vii, 356 p.&lt;/section&gt;&lt;keywords&gt;&lt;keyword&gt;Medicine, Traditional&lt;/keyword&gt;&lt;keyword&gt;Terminology&lt;/keyword&gt;&lt;/keywords&gt;&lt;dates&gt;&lt;year&gt;2007&lt;/year&gt;&lt;/dates&gt;&lt;pub-location&gt;Manila&lt;/pub-location&gt;&lt;publisher&gt;WHO Regional Office for the Western Pacific. Availabe from http://apps.who.int/iris/ &lt;/publisher&gt;&lt;isbn&gt;9789290612487 (PDF)&amp;#xD;9789290612483 (Paperback)&amp;#xD;9789290613053 (Hardbound)&lt;/isbn&gt;&lt;urls&gt;&lt;related-urls&gt;&lt;url&gt;http://iris.wpro.who.int/handle/10665.1/5395 https://apps.who.int/iris/handle/10665/206952&lt;/url&gt;&lt;/related-urls&gt;&lt;/urls&gt;&lt;remote-database-name&gt;WHO IRIS&lt;/remote-database-name&gt;&lt;remote-database-provider&gt;http://apps.who.int/iris/&lt;/remote-database-provider&gt;&lt;research-notes&gt; Shiatsu&lt;/research-notes&gt;&lt;language&gt;en&lt;/language&gt;&lt;/record&gt;&lt;/Cite&gt;&lt;/EndNote&gt;</w:instrText>
      </w:r>
      <w:r w:rsidRPr="00AB31C7" w:rsidDel="00CF3420">
        <w:fldChar w:fldCharType="separate"/>
      </w:r>
      <w:r w:rsidRPr="00AB31C7">
        <w:rPr>
          <w:noProof/>
        </w:rPr>
        <w:t>(</w:t>
      </w:r>
      <w:hyperlink w:anchor="_ENREF_13" w:tooltip="World Health Organization. Regional Office for the Western, 2007 #231" w:history="1">
        <w:r w:rsidR="00E3486E" w:rsidRPr="00AB31C7">
          <w:rPr>
            <w:noProof/>
          </w:rPr>
          <w:t>13</w:t>
        </w:r>
      </w:hyperlink>
      <w:r w:rsidRPr="00AB31C7">
        <w:rPr>
          <w:noProof/>
        </w:rPr>
        <w:t>)</w:t>
      </w:r>
      <w:r w:rsidRPr="00AB31C7" w:rsidDel="00CF3420">
        <w:fldChar w:fldCharType="end"/>
      </w:r>
      <w:r w:rsidRPr="00AB31C7">
        <w:t xml:space="preserve">. Therefore, </w:t>
      </w:r>
      <w:r w:rsidRPr="00A6365E">
        <w:t>studies using other traditional oriental terms to describe the intervention were included in the review. This included, but was not limited to, shiatsu massage, Anma (or Amna) massage, An mo massage, Tsubo (acupoint) therapy.</w:t>
      </w:r>
      <w:r w:rsidRPr="00AB31C7">
        <w:t xml:space="preserve"> Studies described as ‘Traditional Japanese massage’ or ‘Japanese massage’ were included if the description of the intervention was consistent with the definition of shiatsu.</w:t>
      </w:r>
    </w:p>
    <w:p w14:paraId="00A54E40" w14:textId="17DC8715" w:rsidR="008A121E" w:rsidRPr="00AB31C7" w:rsidRDefault="008A121E" w:rsidP="008A121E">
      <w:pPr>
        <w:pStyle w:val="BodyText"/>
      </w:pPr>
      <w:r w:rsidRPr="00AB31C7">
        <w:t xml:space="preserve">Other components of practice used by shiatsu therapists in Australia (such as moxibustion, cupping, self-acupressure, oriental diet, corrective exercises, lifestyle, relaxation, breathing techniques and meditation) were only included if they were delivered in the context of whole-system/multi-component shiatsu therapy. This meant </w:t>
      </w:r>
      <w:r w:rsidR="009D6F03">
        <w:t xml:space="preserve">primary </w:t>
      </w:r>
      <w:r w:rsidRPr="00AB31C7">
        <w:t>studies only evaluating component interventions, such as acupressure</w:t>
      </w:r>
      <w:r w:rsidRPr="00AB31C7">
        <w:rPr>
          <w:rStyle w:val="FootnoteReference"/>
        </w:rPr>
        <w:footnoteReference w:id="3"/>
      </w:r>
      <w:r w:rsidRPr="00AB31C7">
        <w:t>, moxibustion, cupping and meridian exercises, were excluded.</w:t>
      </w:r>
    </w:p>
    <w:p w14:paraId="60B7A85E" w14:textId="77777777" w:rsidR="008A121E" w:rsidRPr="00AB31C7" w:rsidRDefault="008A121E" w:rsidP="008A121E">
      <w:pPr>
        <w:pStyle w:val="BodyText"/>
      </w:pPr>
      <w:r w:rsidRPr="00AB31C7">
        <w:lastRenderedPageBreak/>
        <w:t xml:space="preserve">Studies that examined shiatsu delivered as an adjunct to another therapy were excluded unless the effect of shiatsu alone could be discerned (i.e. both groups received the other therapy). For example, studies where shiatsu was delivered in combination with Chinese herbal foot baths were excluded, except when both groups received the Chinese herbal foot bath. </w:t>
      </w:r>
    </w:p>
    <w:p w14:paraId="00C3040E" w14:textId="77777777" w:rsidR="008A121E" w:rsidRPr="00AB31C7" w:rsidRDefault="008A121E" w:rsidP="008A121E">
      <w:pPr>
        <w:pStyle w:val="BodyText"/>
      </w:pPr>
      <w:r w:rsidRPr="00AB31C7">
        <w:t xml:space="preserve">Therapies that are </w:t>
      </w:r>
      <w:r w:rsidRPr="00327AF4">
        <w:t xml:space="preserve">described as </w:t>
      </w:r>
      <w:r w:rsidRPr="00185D48">
        <w:t>Tuina (or tui na) or other styles of massage or manual therapies (e.g. Korean massage, traditional Chinese massage, remedial massage, Swedish massage etc.) were excluded</w:t>
      </w:r>
      <w:r w:rsidRPr="00327AF4">
        <w:t>.</w:t>
      </w:r>
      <w:r w:rsidRPr="00AB31C7">
        <w:rPr>
          <w:rStyle w:val="CommentReference"/>
        </w:rPr>
        <w:t xml:space="preserve"> </w:t>
      </w:r>
      <w:r w:rsidRPr="00AB31C7">
        <w:t xml:space="preserve">Interventions that include high-velocity joint manipulation or oils were also excluded, as these components are not consistent with shiatsu practice in Australia. </w:t>
      </w:r>
    </w:p>
    <w:p w14:paraId="40929487" w14:textId="77777777" w:rsidR="008A121E" w:rsidRPr="00AB31C7" w:rsidRDefault="008A121E" w:rsidP="0060438B">
      <w:pPr>
        <w:pStyle w:val="Heading4"/>
      </w:pPr>
      <w:r w:rsidRPr="00AB31C7">
        <w:t>Comparators</w:t>
      </w:r>
    </w:p>
    <w:p w14:paraId="5258E7DE" w14:textId="45F48902" w:rsidR="008A121E" w:rsidRPr="00AB31C7" w:rsidRDefault="008A121E" w:rsidP="008A121E">
      <w:pPr>
        <w:pStyle w:val="BodyText"/>
      </w:pPr>
      <w:r w:rsidRPr="00AB31C7">
        <w:t xml:space="preserve">There were no restrictions on eligible comparators, noting that the evidence </w:t>
      </w:r>
      <w:r w:rsidRPr="006310E4">
        <w:t xml:space="preserve">was stratified into </w:t>
      </w:r>
      <w:r w:rsidR="00600B16" w:rsidRPr="00062954">
        <w:t>3</w:t>
      </w:r>
      <w:r w:rsidRPr="00062954">
        <w:t xml:space="preserve"> comparisons</w:t>
      </w:r>
      <w:r w:rsidR="002A1B13" w:rsidRPr="00062954">
        <w:rPr>
          <w:rStyle w:val="FootnoteReference"/>
        </w:rPr>
        <w:footnoteReference w:id="4"/>
      </w:r>
      <w:r w:rsidRPr="00062954">
        <w:t>: (i) sham; (ii) no intervention, wait list or usual care (unless active); and (iii) other interventions (inclusive of usual care if considered active).</w:t>
      </w:r>
      <w:r w:rsidRPr="00AB31C7">
        <w:t xml:space="preserve"> </w:t>
      </w:r>
      <w:r w:rsidR="00A704E9" w:rsidRPr="00A704E9">
        <w:t xml:space="preserve"> </w:t>
      </w:r>
      <w:r w:rsidR="00A704E9">
        <w:t>A judgement about the</w:t>
      </w:r>
      <w:r w:rsidR="00D0057F">
        <w:t xml:space="preserve"> appropriate</w:t>
      </w:r>
      <w:r w:rsidR="00A704E9">
        <w:t xml:space="preserve"> comparator group </w:t>
      </w:r>
      <w:r w:rsidR="00D0057F">
        <w:t xml:space="preserve">for analysis </w:t>
      </w:r>
      <w:r w:rsidR="00A704E9">
        <w:t xml:space="preserve">was made when collating the included studies (see Appendix </w:t>
      </w:r>
      <w:r w:rsidR="00A704E9">
        <w:fldChar w:fldCharType="begin"/>
      </w:r>
      <w:r w:rsidR="00A704E9">
        <w:instrText xml:space="preserve"> REF _Ref159505829 \r \h </w:instrText>
      </w:r>
      <w:r w:rsidR="00A704E9">
        <w:fldChar w:fldCharType="separate"/>
      </w:r>
      <w:r w:rsidR="00472F61">
        <w:t>A5.4</w:t>
      </w:r>
      <w:r w:rsidR="00A704E9">
        <w:fldChar w:fldCharType="end"/>
      </w:r>
      <w:r w:rsidR="00A704E9">
        <w:t>).</w:t>
      </w:r>
    </w:p>
    <w:p w14:paraId="22D4F6DB" w14:textId="15C6BD84" w:rsidR="00DB5854" w:rsidRDefault="008A121E" w:rsidP="00A704E9">
      <w:pPr>
        <w:pStyle w:val="BodyText"/>
      </w:pPr>
      <w:r w:rsidRPr="00062954">
        <w:t xml:space="preserve">The decision to separate </w:t>
      </w:r>
      <w:r w:rsidR="000362CF" w:rsidRPr="00062954">
        <w:t xml:space="preserve">sham </w:t>
      </w:r>
      <w:r w:rsidRPr="00062954">
        <w:t xml:space="preserve">and no intervention was made to account for any potential placebo effect that could occur. </w:t>
      </w:r>
      <w:r w:rsidR="00BC5DDE" w:rsidRPr="00062954">
        <w:t>This is b</w:t>
      </w:r>
      <w:r w:rsidR="004A5656" w:rsidRPr="00062954">
        <w:t xml:space="preserve">ecause a sham </w:t>
      </w:r>
      <w:r w:rsidR="000D18E5" w:rsidRPr="00062954">
        <w:t xml:space="preserve">intervention is intended to </w:t>
      </w:r>
      <w:r w:rsidR="004A5656" w:rsidRPr="00062954">
        <w:t>simulate the intervention in a way that</w:t>
      </w:r>
      <w:r w:rsidR="000D18E5" w:rsidRPr="00062954">
        <w:t xml:space="preserve"> participants remain</w:t>
      </w:r>
      <w:r w:rsidR="004A5656" w:rsidRPr="00062954">
        <w:t xml:space="preserve"> blind</w:t>
      </w:r>
      <w:r w:rsidR="000D18E5" w:rsidRPr="00062954">
        <w:t>ed</w:t>
      </w:r>
      <w:r w:rsidR="004A5656" w:rsidRPr="00062954">
        <w:t xml:space="preserve"> to the intervention</w:t>
      </w:r>
      <w:r w:rsidR="000D18E5" w:rsidRPr="00062954">
        <w:t xml:space="preserve"> they are allocated.</w:t>
      </w:r>
      <w:r w:rsidR="004A5656" w:rsidRPr="00062954">
        <w:t xml:space="preserve"> </w:t>
      </w:r>
      <w:r w:rsidRPr="00062954">
        <w:t xml:space="preserve">For instance, while sham interventions are designed to be a placebo, </w:t>
      </w:r>
      <w:r w:rsidR="00BC5DDE" w:rsidRPr="00062954">
        <w:t xml:space="preserve">they are not always perfect, and </w:t>
      </w:r>
      <w:r w:rsidRPr="00062954">
        <w:t xml:space="preserve">some have demonstrable clinical effects </w:t>
      </w:r>
      <w:r w:rsidRPr="00062954">
        <w:fldChar w:fldCharType="begin"/>
      </w:r>
      <w:r w:rsidR="00F87819" w:rsidRPr="00062954">
        <w:instrText xml:space="preserve"> ADDIN EN.CITE &lt;EndNote&gt;&lt;Cite&gt;&lt;Author&gt;Brim&lt;/Author&gt;&lt;Year&gt;2013&lt;/Year&gt;&lt;RecNum&gt;256&lt;/RecNum&gt;&lt;DisplayText&gt;(14)&lt;/DisplayText&gt;&lt;record&gt;&lt;rec-number&gt;256&lt;/rec-number&gt;&lt;foreign-keys&gt;&lt;key app="EN" db-id="rfx5v25rowst08e59tbxx9ty5t2w0adwt52x" timestamp="1665029232"&gt;256&lt;/key&gt;&lt;/foreign-keys&gt;&lt;ref-type name="Journal Article"&gt;17&lt;/ref-type&gt;&lt;contributors&gt;&lt;authors&gt;&lt;author&gt;Brim, R. L.&lt;/author&gt;&lt;author&gt;Miller, F. G.&lt;/author&gt;&lt;/authors&gt;&lt;/contributors&gt;&lt;auth-address&gt;Department of Bioethics, National Institutes of Health, , Bethesda, Maryland, USA.&lt;/auth-address&gt;&lt;titles&gt;&lt;title&gt;The potential benefit of the placebo effect in sham-controlled trials: implications for risk-benefit assessments and informed consent&lt;/title&gt;&lt;secondary-title&gt;J Med Ethics&lt;/secondary-title&gt;&lt;/titles&gt;&lt;periodical&gt;&lt;full-title&gt;J Med Ethics&lt;/full-title&gt;&lt;/periodical&gt;&lt;pages&gt;703-7&lt;/pages&gt;&lt;volume&gt;39&lt;/volume&gt;&lt;number&gt;11&lt;/number&gt;&lt;edition&gt;20121213&lt;/edition&gt;&lt;keywords&gt;&lt;keyword&gt;Consent Forms&lt;/keyword&gt;&lt;keyword&gt;Controlled Clinical Trials as Topic/*ethics&lt;/keyword&gt;&lt;keyword&gt;Ethics Committees, Research/ethics&lt;/keyword&gt;&lt;keyword&gt;Ethics, Research&lt;/keyword&gt;&lt;keyword&gt;Humans&lt;/keyword&gt;&lt;keyword&gt;Informed Consent/*ethics&lt;/keyword&gt;&lt;keyword&gt;*Placebo Effect&lt;/keyword&gt;&lt;keyword&gt;Risk Assessment/ethics/standards&lt;/keyword&gt;&lt;keyword&gt;Informed Consent&lt;/keyword&gt;&lt;keyword&gt;Policy Guidelines/Inst. Review Boards/Review Cttes.&lt;/keyword&gt;&lt;keyword&gt;Research Ethics&lt;/keyword&gt;&lt;/keywords&gt;&lt;dates&gt;&lt;year&gt;2013&lt;/year&gt;&lt;pub-dates&gt;&lt;date&gt;Nov&lt;/date&gt;&lt;/pub-dates&gt;&lt;/dates&gt;&lt;isbn&gt;1473-4257 (Electronic)&amp;#xD;0306-6800 (Print)&amp;#xD;0306-6800 (Linking)&lt;/isbn&gt;&lt;accession-num&gt;23239742&lt;/accession-num&gt;&lt;urls&gt;&lt;related-urls&gt;&lt;url&gt;https://www.ncbi.nlm.nih.gov/pubmed/23239742&lt;/url&gt;&lt;/related-urls&gt;&lt;/urls&gt;&lt;custom2&gt;PMC3812890&lt;/custom2&gt;&lt;electronic-resource-num&gt;10.1136/medethics-2012-101045&lt;/electronic-resource-num&gt;&lt;remote-database-name&gt;Medline&lt;/remote-database-name&gt;&lt;remote-database-provider&gt;NLM&lt;/remote-database-provider&gt;&lt;research-notes&gt; Shiatsu&lt;/research-notes&gt;&lt;/record&gt;&lt;/Cite&gt;&lt;/EndNote&gt;</w:instrText>
      </w:r>
      <w:r w:rsidRPr="00062954">
        <w:fldChar w:fldCharType="separate"/>
      </w:r>
      <w:r w:rsidRPr="00062954">
        <w:rPr>
          <w:noProof/>
        </w:rPr>
        <w:t>(</w:t>
      </w:r>
      <w:hyperlink w:anchor="_ENREF_14" w:tooltip="Brim, 2013 #256" w:history="1">
        <w:r w:rsidR="00E3486E" w:rsidRPr="00062954">
          <w:rPr>
            <w:noProof/>
          </w:rPr>
          <w:t>14</w:t>
        </w:r>
      </w:hyperlink>
      <w:r w:rsidRPr="00062954">
        <w:rPr>
          <w:noProof/>
        </w:rPr>
        <w:t>)</w:t>
      </w:r>
      <w:r w:rsidRPr="00062954">
        <w:fldChar w:fldCharType="end"/>
      </w:r>
      <w:r w:rsidRPr="00062954">
        <w:t>.</w:t>
      </w:r>
    </w:p>
    <w:p w14:paraId="77566A73" w14:textId="7D7594A8" w:rsidR="008A121E" w:rsidRPr="00AB31C7" w:rsidRDefault="008A121E" w:rsidP="008A121E">
      <w:pPr>
        <w:pStyle w:val="BodyText"/>
      </w:pPr>
      <w:r w:rsidRPr="00AB31C7">
        <w:t xml:space="preserve">Where </w:t>
      </w:r>
      <w:r w:rsidRPr="00403F6E">
        <w:t>usual care is poorly described or where usual care is described as an adjunct (i.e., shiatsu plus usual care versus usual care alone),</w:t>
      </w:r>
      <w:r w:rsidR="00AE5ADD" w:rsidRPr="00403F6E">
        <w:t xml:space="preserve"> </w:t>
      </w:r>
      <w:r w:rsidRPr="00403F6E">
        <w:t>it was considered an inactive intervention</w:t>
      </w:r>
      <w:r w:rsidRPr="00AB31C7">
        <w:t>. ‘Other’ comparators could include pharmacologic treatments, manual therapies, exercise programs or other forms of physical activity designed to improve health.</w:t>
      </w:r>
    </w:p>
    <w:p w14:paraId="493EB091" w14:textId="750D758A" w:rsidR="008A121E" w:rsidRPr="00AB31C7" w:rsidRDefault="008A121E" w:rsidP="008A121E">
      <w:pPr>
        <w:pStyle w:val="BodyText"/>
      </w:pPr>
      <w:r w:rsidRPr="00AB31C7">
        <w:t xml:space="preserve">Studies with co‐interventions </w:t>
      </w:r>
      <w:r w:rsidR="008B3CF4">
        <w:t>(</w:t>
      </w:r>
      <w:r w:rsidR="008B3CF4" w:rsidRPr="00AB31C7">
        <w:t>such as diet, education programs, lifestyle modification</w:t>
      </w:r>
      <w:r w:rsidR="008B3CF4">
        <w:t xml:space="preserve"> or</w:t>
      </w:r>
      <w:r w:rsidR="008B3CF4" w:rsidRPr="00AB31C7">
        <w:t xml:space="preserve"> medication</w:t>
      </w:r>
      <w:r w:rsidR="008B3CF4">
        <w:t>)</w:t>
      </w:r>
      <w:r w:rsidR="008B3CF4" w:rsidRPr="00AB31C7">
        <w:t xml:space="preserve"> </w:t>
      </w:r>
      <w:r w:rsidRPr="00AB31C7">
        <w:t>that were not provided within the context of shiatsu therapy were included if all arms of a study receive the same co‐intervention (i.e. the effectiveness of shiatsu was not confounded).</w:t>
      </w:r>
    </w:p>
    <w:p w14:paraId="05088F02" w14:textId="77777777" w:rsidR="008A121E" w:rsidRPr="00AB31C7" w:rsidRDefault="008A121E" w:rsidP="008A121E">
      <w:pPr>
        <w:pStyle w:val="BodyText"/>
      </w:pPr>
      <w:r w:rsidRPr="00AB31C7">
        <w:t xml:space="preserve">Studies comparing different styles, forms, or components of shiatsu with one another (including studies comparing shiatsu with acupressure) were excluded. </w:t>
      </w:r>
    </w:p>
    <w:p w14:paraId="3462FB85" w14:textId="77777777" w:rsidR="008A121E" w:rsidRPr="00AB31C7" w:rsidRDefault="008A121E" w:rsidP="00E96DB4">
      <w:pPr>
        <w:pStyle w:val="Heading3"/>
      </w:pPr>
      <w:bookmarkStart w:id="87" w:name="_Toc159843663"/>
      <w:r w:rsidRPr="00AB31C7">
        <w:t>Types of outcome measure</w:t>
      </w:r>
      <w:bookmarkEnd w:id="87"/>
    </w:p>
    <w:p w14:paraId="5457F535" w14:textId="77777777" w:rsidR="008A121E" w:rsidRPr="00AB31C7" w:rsidRDefault="008A121E" w:rsidP="0060438B">
      <w:pPr>
        <w:pStyle w:val="Heading4"/>
      </w:pPr>
      <w:r w:rsidRPr="00AB31C7">
        <w:t>Outcome role</w:t>
      </w:r>
    </w:p>
    <w:p w14:paraId="4D66CE91" w14:textId="77777777" w:rsidR="008A121E" w:rsidRPr="00AB31C7" w:rsidRDefault="008A121E" w:rsidP="008A121E">
      <w:pPr>
        <w:pStyle w:val="BodyText"/>
      </w:pPr>
      <w:r w:rsidRPr="00AB31C7">
        <w:t xml:space="preserve">All outcomes were eligible for inclusion. </w:t>
      </w:r>
    </w:p>
    <w:p w14:paraId="7C0F621F" w14:textId="77777777" w:rsidR="008A121E" w:rsidRPr="00AB31C7" w:rsidRDefault="008A121E" w:rsidP="0060438B">
      <w:pPr>
        <w:pStyle w:val="Heading4"/>
      </w:pPr>
      <w:r w:rsidRPr="00AB31C7">
        <w:t>Outcome domains of interest</w:t>
      </w:r>
    </w:p>
    <w:p w14:paraId="75342A1B" w14:textId="280182B2" w:rsidR="008A121E" w:rsidRPr="008A1940" w:rsidRDefault="008A121E" w:rsidP="008A121E">
      <w:pPr>
        <w:pStyle w:val="BodyText"/>
      </w:pPr>
      <w:r w:rsidRPr="00AB31C7">
        <w:t xml:space="preserve">Eligible outcome domains were intended to be those that align with the reasons why patients use the therapy and/or practitioners prescribe the therapy. This included </w:t>
      </w:r>
      <w:r w:rsidRPr="008A1940">
        <w:t>recovery, rehabilitation, and changes in disease outcomes and symptoms (e.g. pain, joint range of motion, strength, balance and accepted surrogate outcomes such as HbA1C for diabetes, body mass index for weight gain or loss, lung function tests), health</w:t>
      </w:r>
      <w:r w:rsidR="007541AA" w:rsidRPr="008A1940">
        <w:t>-</w:t>
      </w:r>
      <w:r w:rsidRPr="008A1940">
        <w:t>related psychological/behavioural outcomes, health</w:t>
      </w:r>
      <w:r w:rsidR="007541AA" w:rsidRPr="008A1940">
        <w:t>-</w:t>
      </w:r>
      <w:r w:rsidRPr="008A1940">
        <w:t>related quality of life, self-reported benefits, symptoms and functional ability, medication use or compliance with conventional medicine treatment; and injury or disease specific prevention outcomes (e.g. falls prevention, smoking cessation).</w:t>
      </w:r>
    </w:p>
    <w:p w14:paraId="6D404EE8" w14:textId="77777777" w:rsidR="008A121E" w:rsidRPr="00AB31C7" w:rsidRDefault="008A121E" w:rsidP="008A121E">
      <w:pPr>
        <w:pStyle w:val="BodyText"/>
      </w:pPr>
      <w:r w:rsidRPr="008A1940">
        <w:t>It was out of scope to assess personal health care preferences, patient-reported experience measures (PREMS) (e.g. satisfaction with care), safety, quality or economic outcomes.</w:t>
      </w:r>
      <w:r w:rsidRPr="00AB31C7">
        <w:t xml:space="preserve"> </w:t>
      </w:r>
    </w:p>
    <w:p w14:paraId="57201949" w14:textId="0FBA8AF7" w:rsidR="008A121E" w:rsidRPr="00AB31C7" w:rsidRDefault="008A121E" w:rsidP="008A121E">
      <w:pPr>
        <w:pStyle w:val="BodyText"/>
      </w:pPr>
      <w:r w:rsidRPr="00C30BAD">
        <w:lastRenderedPageBreak/>
        <w:t>All outcome domains (and measures) prespecified in each eligible SR (for acupressure) and RCT or NRSI (for shiatsu) were listed in the ‘</w:t>
      </w:r>
      <w:r w:rsidRPr="00C30BAD">
        <w:rPr>
          <w:rStyle w:val="Emphasis"/>
        </w:rPr>
        <w:t>Characteristics of included studies</w:t>
      </w:r>
      <w:r w:rsidRPr="00C30BAD">
        <w:t xml:space="preserve">’ tables (see Appendix F1.1 and Appendix F1.2). </w:t>
      </w:r>
      <w:r w:rsidR="001411E2" w:rsidRPr="00C30BAD">
        <w:t>F</w:t>
      </w:r>
      <w:r w:rsidRPr="00C30BAD">
        <w:t>or each included population, outcome domains were prioritised then selected using a prespecified approach, with the data and results extracted for all outcomes identified as critical or important to</w:t>
      </w:r>
      <w:r w:rsidRPr="00AB31C7">
        <w:t xml:space="preserve"> the review (see Appendix </w:t>
      </w:r>
      <w:r w:rsidRPr="00AB31C7">
        <w:fldChar w:fldCharType="begin"/>
      </w:r>
      <w:r w:rsidRPr="00AB31C7">
        <w:instrText xml:space="preserve"> REF _Ref86753635 \r \h </w:instrText>
      </w:r>
      <w:r w:rsidRPr="00AB31C7">
        <w:fldChar w:fldCharType="separate"/>
      </w:r>
      <w:r w:rsidR="00472F61">
        <w:t>A6</w:t>
      </w:r>
      <w:r w:rsidRPr="00AB31C7">
        <w:fldChar w:fldCharType="end"/>
      </w:r>
      <w:r w:rsidRPr="00AB31C7">
        <w:t>). To avoid introducing bias, outcomes were prioritised by the NTWC, who remained blinded to the characteristics (e.g. study design) or results of eligible studies to prevent any influence on decision-making.</w:t>
      </w:r>
    </w:p>
    <w:p w14:paraId="0576DADE" w14:textId="77777777" w:rsidR="008A121E" w:rsidRPr="00AB31C7" w:rsidRDefault="008A121E" w:rsidP="008A121E">
      <w:pPr>
        <w:pStyle w:val="BodyText"/>
      </w:pPr>
      <w:r w:rsidRPr="00AB31C7">
        <w:t>Prioritised outcome domains are highlighted in Appendix F2.1 (shiatsu) and Appendix F2.2 (acupressure) in blue.</w:t>
      </w:r>
    </w:p>
    <w:p w14:paraId="3BB725DB" w14:textId="77777777" w:rsidR="008A121E" w:rsidRPr="00AB31C7" w:rsidRDefault="008A121E" w:rsidP="0060438B">
      <w:pPr>
        <w:pStyle w:val="Heading4"/>
      </w:pPr>
      <w:r w:rsidRPr="00AB31C7">
        <w:t>Outcome measures and timepoints of interest</w:t>
      </w:r>
    </w:p>
    <w:p w14:paraId="7C3406AA" w14:textId="31CE1FF3" w:rsidR="008A121E" w:rsidRPr="00AB31C7" w:rsidRDefault="00635BC8" w:rsidP="008A121E">
      <w:pPr>
        <w:pStyle w:val="BodyText"/>
      </w:pPr>
      <w:r w:rsidRPr="00AB31C7">
        <w:t>There were no limits on outcome measure or timepoints (e.g. short- or long-term) of interest</w:t>
      </w:r>
      <w:r>
        <w:t xml:space="preserve"> when selecting studies</w:t>
      </w:r>
      <w:r w:rsidRPr="00AB31C7">
        <w:t xml:space="preserve">. </w:t>
      </w:r>
      <w:r w:rsidR="008A121E" w:rsidRPr="00AB31C7">
        <w:t xml:space="preserve">Objective (such as clinical and laboratory assessments) and subjective outcome measures (such as patient-reported outcome measures [PROMS]) were eligible, preferably measured (although not mandatory) using a validated tool. </w:t>
      </w:r>
    </w:p>
    <w:p w14:paraId="72F0AC3A" w14:textId="78683463" w:rsidR="008A121E" w:rsidRPr="00AB31C7" w:rsidRDefault="008A121E" w:rsidP="008A121E">
      <w:pPr>
        <w:pStyle w:val="BodyText"/>
      </w:pPr>
      <w:r w:rsidRPr="00AB31C7">
        <w:t xml:space="preserve">Outcomes reported at different timepoints (across studies) were to be grouped and considered in the evidence synthesis as follows: short term, intermediate term, long‐term, or not specified. Determining whether something was considered short, intermediate or long term for a population was to be guided by the published evidence, the NTWC and COMET. </w:t>
      </w:r>
    </w:p>
    <w:p w14:paraId="160C32AC" w14:textId="62BB0E0A" w:rsidR="008A121E" w:rsidRPr="00AB31C7" w:rsidRDefault="008A121E" w:rsidP="008A121E">
      <w:pPr>
        <w:pStyle w:val="BodyText"/>
      </w:pPr>
      <w:r w:rsidRPr="00AB31C7">
        <w:t>Within studies, to avoid unit-of-analysis issues associated with repeated observations, data from a single time point was to be selected, as determined by the NTWC during outcome prioritisation. If multiple timepoints were considered critical or important for decision-making (e.g. short- and long- term remission in symptoms) separate outcomes were to be specified for each timepoint. For all outcomes, end</w:t>
      </w:r>
      <w:r w:rsidR="00544CCA">
        <w:t xml:space="preserve"> </w:t>
      </w:r>
      <w:r w:rsidRPr="00AB31C7">
        <w:t>of</w:t>
      </w:r>
      <w:r w:rsidR="00544CCA">
        <w:t xml:space="preserve"> </w:t>
      </w:r>
      <w:r w:rsidRPr="00AB31C7">
        <w:t xml:space="preserve">treatment scores were </w:t>
      </w:r>
      <w:r w:rsidR="00366E48" w:rsidRPr="00366E48">
        <w:t>prefer</w:t>
      </w:r>
      <w:r w:rsidR="00366E48">
        <w:t>red</w:t>
      </w:r>
      <w:r w:rsidR="00990E7F">
        <w:t xml:space="preserve">, </w:t>
      </w:r>
      <w:r w:rsidR="00366E48" w:rsidRPr="00366E48">
        <w:t>but in the absence of this information we reported the mean change from baseline results</w:t>
      </w:r>
      <w:r w:rsidR="00990E7F">
        <w:t xml:space="preserve"> (see Section </w:t>
      </w:r>
      <w:r w:rsidR="00990E7F">
        <w:fldChar w:fldCharType="begin"/>
      </w:r>
      <w:r w:rsidR="00990E7F">
        <w:instrText xml:space="preserve"> REF _Ref159506293 \r \h </w:instrText>
      </w:r>
      <w:r w:rsidR="00990E7F">
        <w:fldChar w:fldCharType="separate"/>
      </w:r>
      <w:r w:rsidR="00472F61">
        <w:t>B2.1</w:t>
      </w:r>
      <w:r w:rsidR="00990E7F">
        <w:fldChar w:fldCharType="end"/>
      </w:r>
      <w:r w:rsidR="00990E7F">
        <w:t>)</w:t>
      </w:r>
      <w:r w:rsidRPr="00AB31C7">
        <w:t xml:space="preserve">. </w:t>
      </w:r>
    </w:p>
    <w:p w14:paraId="6D009EDD" w14:textId="77777777" w:rsidR="008A121E" w:rsidRPr="00AB31C7" w:rsidRDefault="008A121E" w:rsidP="008A121E">
      <w:pPr>
        <w:pStyle w:val="BodyText"/>
      </w:pPr>
      <w:r w:rsidRPr="00AB31C7">
        <w:br w:type="page"/>
      </w:r>
    </w:p>
    <w:p w14:paraId="4BDB6ED5" w14:textId="77777777" w:rsidR="008A121E" w:rsidRPr="00AB31C7" w:rsidRDefault="008A121E" w:rsidP="00A758EB">
      <w:pPr>
        <w:pStyle w:val="Heading2"/>
      </w:pPr>
      <w:bookmarkStart w:id="88" w:name="_Toc42163559"/>
      <w:bookmarkStart w:id="89" w:name="_Toc159843664"/>
      <w:bookmarkEnd w:id="20"/>
      <w:r w:rsidRPr="00AB31C7">
        <w:lastRenderedPageBreak/>
        <w:t>Selection of studies (inclusion decisions)</w:t>
      </w:r>
      <w:bookmarkEnd w:id="88"/>
      <w:bookmarkEnd w:id="89"/>
    </w:p>
    <w:p w14:paraId="3C37C69C" w14:textId="2C154024" w:rsidR="008A121E" w:rsidRPr="00AB31C7" w:rsidRDefault="008A121E" w:rsidP="008A121E">
      <w:pPr>
        <w:pStyle w:val="BodyText"/>
      </w:pPr>
      <w:r w:rsidRPr="00AB31C7">
        <w:t>This appendix documents how studies were identified, collected and managed so as to conduct the systematic review on the effect of shiatsu for preventing and treating any health condition.</w:t>
      </w:r>
    </w:p>
    <w:p w14:paraId="42CB115C" w14:textId="77777777" w:rsidR="008A121E" w:rsidRPr="00AB31C7" w:rsidRDefault="008A121E" w:rsidP="00E96DB4">
      <w:pPr>
        <w:pStyle w:val="Heading3"/>
      </w:pPr>
      <w:bookmarkStart w:id="90" w:name="_Ref29102213"/>
      <w:bookmarkStart w:id="91" w:name="_Toc159843665"/>
      <w:r w:rsidRPr="00AB31C7">
        <w:t>Studies identified in the literature searches</w:t>
      </w:r>
      <w:bookmarkEnd w:id="90"/>
      <w:bookmarkEnd w:id="91"/>
      <w:r w:rsidRPr="00AB31C7">
        <w:t xml:space="preserve"> </w:t>
      </w:r>
    </w:p>
    <w:p w14:paraId="0365C33A" w14:textId="77777777" w:rsidR="008A121E" w:rsidRPr="00AB31C7" w:rsidRDefault="008A121E" w:rsidP="0060438B">
      <w:pPr>
        <w:pStyle w:val="Heading4"/>
      </w:pPr>
      <w:bookmarkStart w:id="92" w:name="_Ref116304312"/>
      <w:r w:rsidRPr="00AB31C7">
        <w:t>Title/abstract screening</w:t>
      </w:r>
      <w:bookmarkEnd w:id="92"/>
      <w:r w:rsidRPr="00AB31C7">
        <w:t xml:space="preserve"> </w:t>
      </w:r>
    </w:p>
    <w:p w14:paraId="71FF4283" w14:textId="03BC70B3" w:rsidR="008A121E" w:rsidRPr="00AB31C7" w:rsidRDefault="008A121E" w:rsidP="008A121E">
      <w:pPr>
        <w:pStyle w:val="BodyText"/>
      </w:pPr>
      <w:r w:rsidRPr="00AB31C7">
        <w:t>A framework used for screening studies at title abstract/stage is provided below (</w:t>
      </w:r>
      <w:r w:rsidRPr="00AB31C7">
        <w:fldChar w:fldCharType="begin"/>
      </w:r>
      <w:r w:rsidRPr="00AB31C7">
        <w:instrText xml:space="preserve"> REF _Ref86741461 \h </w:instrText>
      </w:r>
      <w:r w:rsidRPr="00AB31C7">
        <w:fldChar w:fldCharType="separate"/>
      </w:r>
      <w:r w:rsidR="00472F61" w:rsidRPr="00AB31C7">
        <w:t xml:space="preserve">Framework </w:t>
      </w:r>
      <w:r w:rsidR="00472F61">
        <w:rPr>
          <w:noProof/>
        </w:rPr>
        <w:t>1</w:t>
      </w:r>
      <w:r w:rsidRPr="00AB31C7">
        <w:fldChar w:fldCharType="end"/>
      </w:r>
      <w:r w:rsidRPr="00AB31C7">
        <w:t>).</w:t>
      </w:r>
    </w:p>
    <w:p w14:paraId="68A78F80" w14:textId="77777777" w:rsidR="008A121E" w:rsidRPr="00AB31C7" w:rsidRDefault="008A121E" w:rsidP="008A121E">
      <w:pPr>
        <w:pStyle w:val="BodyText"/>
      </w:pPr>
      <w:r w:rsidRPr="00AB31C7">
        <w:t xml:space="preserve">Citations (title/abstracts) retrieved by the literature searches were imported into EndNote and duplicates removed. Citations were then imported into Covidence (www.covidence.org), an online tool that streamlines the screening and data extraction stages of a systematic review. </w:t>
      </w:r>
    </w:p>
    <w:p w14:paraId="7F3921B3" w14:textId="5BD089E8" w:rsidR="008A121E" w:rsidRPr="00AB31C7" w:rsidRDefault="008A121E" w:rsidP="008A121E">
      <w:pPr>
        <w:pStyle w:val="BodyText"/>
      </w:pPr>
      <w:r w:rsidRPr="00AB31C7">
        <w:t xml:space="preserve">Each citation (titles and abstract) was screened by a </w:t>
      </w:r>
      <w:r w:rsidRPr="00D645F4">
        <w:t>single evidence reviewer</w:t>
      </w:r>
      <w:r w:rsidRPr="00AB31C7">
        <w:t xml:space="preserve"> (either AT, ES</w:t>
      </w:r>
      <w:r w:rsidR="00EC5350">
        <w:t xml:space="preserve"> or MJ</w:t>
      </w:r>
      <w:r w:rsidRPr="00AB31C7">
        <w:t xml:space="preserve">) who discarded ineligible studies (marked as irrelevant and tagged with a reason for exclusion) and retained </w:t>
      </w:r>
      <w:r w:rsidR="00C755DC">
        <w:t xml:space="preserve">potentially eligible ones </w:t>
      </w:r>
      <w:r w:rsidRPr="00AB31C7">
        <w:t xml:space="preserve">(marked as relevant or maybe). Where there was </w:t>
      </w:r>
      <w:r w:rsidRPr="00D645F4">
        <w:t>uncertainty regarding relevance, a decision was made through discussion</w:t>
      </w:r>
      <w:r w:rsidRPr="00AB31C7">
        <w:t xml:space="preserve"> with the lead reviewer (MJ), who decided to either mark the citation as irrelevant or take it through to full text. Citations that were in a language other than English were tagged and managed</w:t>
      </w:r>
      <w:r w:rsidRPr="00AB31C7" w:rsidDel="007306FC">
        <w:t xml:space="preserve"> </w:t>
      </w:r>
      <w:r w:rsidRPr="00AB31C7">
        <w:t xml:space="preserve">as described below (see </w:t>
      </w:r>
      <w:r w:rsidRPr="00AB31C7">
        <w:rPr>
          <w:rStyle w:val="Emphasis"/>
        </w:rPr>
        <w:fldChar w:fldCharType="begin"/>
      </w:r>
      <w:r w:rsidRPr="00AB31C7">
        <w:rPr>
          <w:rStyle w:val="Emphasis"/>
        </w:rPr>
        <w:instrText xml:space="preserve"> REF _Ref116306682 \h  \* MERGEFORMAT </w:instrText>
      </w:r>
      <w:r w:rsidRPr="00AB31C7">
        <w:rPr>
          <w:rStyle w:val="Emphasis"/>
        </w:rPr>
      </w:r>
      <w:r w:rsidRPr="00AB31C7">
        <w:rPr>
          <w:rStyle w:val="Emphasis"/>
        </w:rPr>
        <w:fldChar w:fldCharType="separate"/>
      </w:r>
      <w:r w:rsidR="00472F61" w:rsidRPr="00472F61">
        <w:rPr>
          <w:rStyle w:val="Emphasis"/>
        </w:rPr>
        <w:t>Studies published in languages other than English</w:t>
      </w:r>
      <w:r w:rsidRPr="00AB31C7">
        <w:rPr>
          <w:rStyle w:val="Emphasis"/>
        </w:rPr>
        <w:fldChar w:fldCharType="end"/>
      </w:r>
      <w:r w:rsidRPr="00AB31C7">
        <w:t>).</w:t>
      </w:r>
    </w:p>
    <w:p w14:paraId="4DCEC810" w14:textId="77777777" w:rsidR="008A121E" w:rsidRPr="00AB31C7" w:rsidRDefault="008A121E" w:rsidP="0060438B">
      <w:pPr>
        <w:pStyle w:val="Heading4"/>
      </w:pPr>
      <w:bookmarkStart w:id="93" w:name="_Ref86677898"/>
      <w:r w:rsidRPr="00AB31C7">
        <w:t>Full text screening</w:t>
      </w:r>
      <w:bookmarkEnd w:id="93"/>
      <w:r w:rsidRPr="00AB31C7">
        <w:t xml:space="preserve"> </w:t>
      </w:r>
    </w:p>
    <w:p w14:paraId="10DDE75B" w14:textId="52AC9467" w:rsidR="008A121E" w:rsidRPr="00AB31C7" w:rsidRDefault="008A121E" w:rsidP="008A121E">
      <w:pPr>
        <w:pStyle w:val="BodyText"/>
      </w:pPr>
      <w:r w:rsidRPr="00AB31C7">
        <w:t>A framework used for screening studies at full text (</w:t>
      </w:r>
      <w:r w:rsidRPr="00AB31C7">
        <w:fldChar w:fldCharType="begin"/>
      </w:r>
      <w:r w:rsidRPr="00AB31C7">
        <w:instrText xml:space="preserve"> REF _Ref86741464 \h </w:instrText>
      </w:r>
      <w:r w:rsidRPr="00AB31C7">
        <w:fldChar w:fldCharType="separate"/>
      </w:r>
      <w:r w:rsidR="00472F61" w:rsidRPr="00AB31C7">
        <w:t xml:space="preserve">Framework </w:t>
      </w:r>
      <w:r w:rsidR="00472F61">
        <w:rPr>
          <w:noProof/>
        </w:rPr>
        <w:t>2</w:t>
      </w:r>
      <w:r w:rsidRPr="00AB31C7">
        <w:fldChar w:fldCharType="end"/>
      </w:r>
      <w:r w:rsidRPr="00AB31C7">
        <w:t>) is provided below. A prespecified, hierarchical approach was used to annotate reasons for exclusion, with the results of the study selection process illustrated in a PRISMA flow.</w:t>
      </w:r>
    </w:p>
    <w:p w14:paraId="2C0143DC" w14:textId="5C67195E" w:rsidR="008A121E" w:rsidRPr="00AB31C7" w:rsidRDefault="008A121E" w:rsidP="008A121E">
      <w:pPr>
        <w:pStyle w:val="BodyText"/>
      </w:pPr>
      <w:r w:rsidRPr="00AB31C7">
        <w:t xml:space="preserve">Full text articles identified for possible inclusion in the evidence synthesis were retrieved and </w:t>
      </w:r>
      <w:r w:rsidRPr="00D645F4">
        <w:t xml:space="preserve">assessed independently by </w:t>
      </w:r>
      <w:r w:rsidR="00A62D36" w:rsidRPr="00D645F4">
        <w:t xml:space="preserve">any </w:t>
      </w:r>
      <w:r w:rsidR="00600B16" w:rsidRPr="00D645F4">
        <w:t>2</w:t>
      </w:r>
      <w:r w:rsidRPr="00D645F4">
        <w:t xml:space="preserve"> </w:t>
      </w:r>
      <w:r w:rsidR="00A62D36" w:rsidRPr="00D645F4">
        <w:t xml:space="preserve">out of 3 </w:t>
      </w:r>
      <w:r w:rsidRPr="00D645F4">
        <w:t>reviewers</w:t>
      </w:r>
      <w:r w:rsidRPr="00AB31C7">
        <w:t xml:space="preserve"> (either AT, ES</w:t>
      </w:r>
      <w:r w:rsidR="00847D00">
        <w:t xml:space="preserve"> or MJ</w:t>
      </w:r>
      <w:r w:rsidR="00263592">
        <w:t xml:space="preserve"> </w:t>
      </w:r>
      <w:r w:rsidR="00263592" w:rsidRPr="00C804DD">
        <w:t>(89.2% agreement, Cohen’s Kappa = 0.642)</w:t>
      </w:r>
      <w:r w:rsidRPr="00AB31C7">
        <w:t xml:space="preserve">). Conflicts were resolved by discussion. </w:t>
      </w:r>
      <w:r w:rsidR="00B70733">
        <w:t>As per protocol, where a</w:t>
      </w:r>
      <w:r w:rsidRPr="00AB31C7">
        <w:t xml:space="preserve">dditional expertise regarding the application of the PICO criteria was required, excerpts from the publication relevant to the query (e.g. the description of the intervention) were provided to the NTWC for advice. </w:t>
      </w:r>
      <w:r w:rsidR="00187DBE">
        <w:t>For example, 9</w:t>
      </w:r>
      <w:r w:rsidR="000A6AB5">
        <w:t xml:space="preserve"> queries were made</w:t>
      </w:r>
      <w:r w:rsidR="00187DBE">
        <w:t xml:space="preserve"> </w:t>
      </w:r>
      <w:r w:rsidR="000A6AB5">
        <w:t>relat</w:t>
      </w:r>
      <w:r w:rsidR="00187DBE">
        <w:t>ing</w:t>
      </w:r>
      <w:r w:rsidR="000A6AB5">
        <w:t xml:space="preserve"> to </w:t>
      </w:r>
      <w:r w:rsidR="009A3089">
        <w:t xml:space="preserve">confirming </w:t>
      </w:r>
      <w:r w:rsidR="0028289D">
        <w:t xml:space="preserve">if </w:t>
      </w:r>
      <w:r w:rsidR="009A3089">
        <w:t>the described intervention</w:t>
      </w:r>
      <w:r w:rsidR="00A47A1D">
        <w:t xml:space="preserve"> (acupoint </w:t>
      </w:r>
      <w:r w:rsidR="0028289D">
        <w:t>stimulation or massage</w:t>
      </w:r>
      <w:r w:rsidR="00A47A1D">
        <w:t xml:space="preserve">) </w:t>
      </w:r>
      <w:r w:rsidR="00B33E11">
        <w:t>met the criteria for shiatsu</w:t>
      </w:r>
      <w:r w:rsidR="00595BE8">
        <w:t xml:space="preserve"> as practised in Australia</w:t>
      </w:r>
      <w:r w:rsidR="00B33E11">
        <w:t xml:space="preserve">. </w:t>
      </w:r>
      <w:r w:rsidRPr="00AB31C7">
        <w:t xml:space="preserve">The NTWC </w:t>
      </w:r>
      <w:r w:rsidR="00B70733" w:rsidRPr="00AB31C7">
        <w:t>remain</w:t>
      </w:r>
      <w:r w:rsidR="00B70733">
        <w:t>ed</w:t>
      </w:r>
      <w:r w:rsidR="00B70733" w:rsidRPr="00AB31C7">
        <w:t xml:space="preserve"> </w:t>
      </w:r>
      <w:r w:rsidRPr="00AB31C7">
        <w:t>blinded to other identifying details such as the study citation, study design and size, risk of bias and results.</w:t>
      </w:r>
      <w:r w:rsidR="0080160A">
        <w:t xml:space="preserve"> </w:t>
      </w:r>
    </w:p>
    <w:p w14:paraId="4795126F" w14:textId="6E4580AE" w:rsidR="008A121E" w:rsidRPr="00AB31C7" w:rsidRDefault="008A121E" w:rsidP="008A121E">
      <w:pPr>
        <w:pStyle w:val="BodyText"/>
      </w:pPr>
      <w:r w:rsidRPr="00AB31C7">
        <w:t xml:space="preserve">Trial registration numbers, author names and study titles, locations and dates were used to identify multiple reports arising from the same study. </w:t>
      </w:r>
      <w:r w:rsidR="004237BF" w:rsidRPr="006879E0">
        <w:t xml:space="preserve">As per Cochrane guidelines the unit of analysis is considered to be the study, not the report, to avoid including the same data multiple times. </w:t>
      </w:r>
      <w:r w:rsidRPr="00AB31C7">
        <w:t xml:space="preserve">Published errata or corrigenda identified in the search were checked and linked to the appropriate study. All studies identified for inclusion were cross checked with the </w:t>
      </w:r>
      <w:hyperlink r:id="rId14" w:history="1">
        <w:r w:rsidRPr="00AB31C7">
          <w:rPr>
            <w:rStyle w:val="Hyperlink"/>
          </w:rPr>
          <w:t>Retraction Watch</w:t>
        </w:r>
      </w:hyperlink>
      <w:r w:rsidRPr="00AB31C7">
        <w:t xml:space="preserve"> database via </w:t>
      </w:r>
      <w:hyperlink r:id="rId15" w:history="1">
        <w:r w:rsidRPr="00AB31C7">
          <w:rPr>
            <w:rStyle w:val="Hyperlink"/>
          </w:rPr>
          <w:t>Zotero</w:t>
        </w:r>
      </w:hyperlink>
      <w:r w:rsidRPr="00AB31C7">
        <w:t xml:space="preserve">. There were no retracted studies identified. </w:t>
      </w:r>
    </w:p>
    <w:p w14:paraId="3CF0F90D" w14:textId="3F125BAD" w:rsidR="008A121E" w:rsidRPr="00AB31C7" w:rsidRDefault="008A121E" w:rsidP="008A121E">
      <w:pPr>
        <w:pStyle w:val="BodyText"/>
      </w:pPr>
      <w:r w:rsidRPr="00AB31C7">
        <w:t>Eligible studies that are not available in English were noted and managed</w:t>
      </w:r>
      <w:r w:rsidRPr="00AB31C7" w:rsidDel="007306FC">
        <w:t xml:space="preserve"> </w:t>
      </w:r>
      <w:r w:rsidRPr="00AB31C7">
        <w:t xml:space="preserve">as described below under </w:t>
      </w:r>
      <w:r w:rsidRPr="00AB31C7">
        <w:rPr>
          <w:rStyle w:val="Emphasis"/>
        </w:rPr>
        <w:fldChar w:fldCharType="begin"/>
      </w:r>
      <w:r w:rsidRPr="00AB31C7">
        <w:rPr>
          <w:rStyle w:val="Emphasis"/>
        </w:rPr>
        <w:instrText xml:space="preserve"> REF _Ref101445280 \h  \* MERGEFORMAT </w:instrText>
      </w:r>
      <w:r w:rsidRPr="00AB31C7">
        <w:rPr>
          <w:rStyle w:val="Emphasis"/>
        </w:rPr>
      </w:r>
      <w:r w:rsidRPr="00AB31C7">
        <w:rPr>
          <w:rStyle w:val="Emphasis"/>
        </w:rPr>
        <w:fldChar w:fldCharType="separate"/>
      </w:r>
      <w:r w:rsidR="00472F61" w:rsidRPr="00472F61">
        <w:rPr>
          <w:rStyle w:val="Emphasis"/>
        </w:rPr>
        <w:t>Studies published in languages other than English</w:t>
      </w:r>
      <w:r w:rsidRPr="00AB31C7">
        <w:rPr>
          <w:rStyle w:val="Emphasis"/>
        </w:rPr>
        <w:fldChar w:fldCharType="end"/>
      </w:r>
      <w:r w:rsidRPr="00AB31C7">
        <w:t>.</w:t>
      </w:r>
    </w:p>
    <w:p w14:paraId="038F4191" w14:textId="77777777" w:rsidR="008A121E" w:rsidRPr="00AB31C7" w:rsidRDefault="008A121E" w:rsidP="00E96DB4">
      <w:pPr>
        <w:pStyle w:val="Heading3"/>
      </w:pPr>
      <w:bookmarkStart w:id="94" w:name="_Toc86749426"/>
      <w:bookmarkStart w:id="95" w:name="_Toc86749512"/>
      <w:bookmarkStart w:id="96" w:name="_Toc86750244"/>
      <w:bookmarkStart w:id="97" w:name="_Toc86750429"/>
      <w:bookmarkStart w:id="98" w:name="_Toc86781036"/>
      <w:bookmarkStart w:id="99" w:name="_Toc86781037"/>
      <w:bookmarkStart w:id="100" w:name="_Toc159843666"/>
      <w:bookmarkEnd w:id="94"/>
      <w:bookmarkEnd w:id="95"/>
      <w:bookmarkEnd w:id="96"/>
      <w:bookmarkEnd w:id="97"/>
      <w:bookmarkEnd w:id="98"/>
      <w:r w:rsidRPr="00AB31C7">
        <w:t>Evidence provided through the Department’s public call for evidence</w:t>
      </w:r>
      <w:bookmarkEnd w:id="99"/>
      <w:bookmarkEnd w:id="100"/>
    </w:p>
    <w:p w14:paraId="1DD8311E" w14:textId="1F6A4E3C" w:rsidR="00053889" w:rsidRDefault="008A121E" w:rsidP="008A121E">
      <w:pPr>
        <w:pStyle w:val="BodyText"/>
      </w:pPr>
      <w:r w:rsidRPr="00AB31C7">
        <w:t xml:space="preserve">Potentially relevant primary studies identified by NTWC, NTREAP, and other key stakeholders were considered for inclusion if they satisfied the eligibility criteria described in Appendix </w:t>
      </w:r>
      <w:r w:rsidRPr="00AB31C7">
        <w:fldChar w:fldCharType="begin"/>
      </w:r>
      <w:r w:rsidRPr="00AB31C7">
        <w:instrText xml:space="preserve"> REF _Ref93328555 \r \h </w:instrText>
      </w:r>
      <w:r w:rsidRPr="00AB31C7">
        <w:fldChar w:fldCharType="separate"/>
      </w:r>
      <w:r w:rsidR="00472F61">
        <w:t>A4</w:t>
      </w:r>
      <w:r w:rsidRPr="00AB31C7">
        <w:fldChar w:fldCharType="end"/>
      </w:r>
      <w:r w:rsidRPr="00AB31C7">
        <w:t>.</w:t>
      </w:r>
      <w:r w:rsidR="00C84AF5">
        <w:t xml:space="preserve"> </w:t>
      </w:r>
      <w:r w:rsidRPr="00AB31C7">
        <w:t xml:space="preserve">The submitted literature was collated, tabulated, and cross-referenced with the evidence identified in the literature search (see Appendix </w:t>
      </w:r>
      <w:r w:rsidRPr="00AB31C7">
        <w:fldChar w:fldCharType="begin"/>
      </w:r>
      <w:r w:rsidRPr="00AB31C7">
        <w:instrText xml:space="preserve"> REF _Ref93328644 \r \h </w:instrText>
      </w:r>
      <w:r w:rsidRPr="00AB31C7">
        <w:fldChar w:fldCharType="separate"/>
      </w:r>
      <w:r w:rsidR="00472F61">
        <w:t>A3</w:t>
      </w:r>
      <w:r w:rsidRPr="00AB31C7">
        <w:fldChar w:fldCharType="end"/>
      </w:r>
      <w:r w:rsidRPr="00AB31C7">
        <w:t xml:space="preserve">). In-scope studies not identified in the literature search were incorporated into the evidence evaluation, with a rationale for exclusion provided for all studies considered out of scope (see Appendix </w:t>
      </w:r>
      <w:r w:rsidRPr="00AB31C7">
        <w:fldChar w:fldCharType="begin"/>
      </w:r>
      <w:r w:rsidRPr="00AB31C7">
        <w:instrText xml:space="preserve"> REF _Ref116303167 \r \h </w:instrText>
      </w:r>
      <w:r w:rsidRPr="00AB31C7">
        <w:fldChar w:fldCharType="separate"/>
      </w:r>
      <w:r w:rsidR="00472F61">
        <w:t>C2</w:t>
      </w:r>
      <w:r w:rsidRPr="00AB31C7">
        <w:fldChar w:fldCharType="end"/>
      </w:r>
      <w:r w:rsidRPr="00AB31C7">
        <w:t>).</w:t>
      </w:r>
      <w:r w:rsidR="00132A99">
        <w:t xml:space="preserve"> </w:t>
      </w:r>
    </w:p>
    <w:p w14:paraId="18634167" w14:textId="03BBC98D" w:rsidR="00C84AF5" w:rsidRPr="00AB31C7" w:rsidRDefault="00C84AF5" w:rsidP="008A121E">
      <w:pPr>
        <w:pStyle w:val="BodyText"/>
      </w:pPr>
      <w:r>
        <w:lastRenderedPageBreak/>
        <w:t>Studies that focused specifically on acupressure were considered within the context of the overview for acupressure</w:t>
      </w:r>
      <w:r w:rsidR="005A2CB0">
        <w:t>.</w:t>
      </w:r>
      <w:r w:rsidR="001878AD">
        <w:t xml:space="preserve"> This meant </w:t>
      </w:r>
      <w:r w:rsidRPr="00053889">
        <w:t xml:space="preserve">RCTs </w:t>
      </w:r>
      <w:r>
        <w:t>in</w:t>
      </w:r>
      <w:r w:rsidRPr="00053889">
        <w:t xml:space="preserve"> acupressure </w:t>
      </w:r>
      <w:r>
        <w:t>were noted</w:t>
      </w:r>
      <w:r w:rsidR="001878AD">
        <w:t xml:space="preserve"> as awaiting classification, then later</w:t>
      </w:r>
      <w:r>
        <w:t xml:space="preserve"> cross-referenced with </w:t>
      </w:r>
      <w:r w:rsidR="001878AD">
        <w:t xml:space="preserve">primary studies identified within the included </w:t>
      </w:r>
      <w:r>
        <w:t xml:space="preserve">systematic reviews. </w:t>
      </w:r>
      <w:r w:rsidR="001878AD">
        <w:t>RCTs not identified within the SR were noted</w:t>
      </w:r>
      <w:r w:rsidR="005A2CB0">
        <w:t>, but</w:t>
      </w:r>
      <w:r w:rsidR="00076D10">
        <w:t xml:space="preserve"> as per protocol,</w:t>
      </w:r>
      <w:r w:rsidR="005A2CB0">
        <w:t xml:space="preserve"> s</w:t>
      </w:r>
      <w:r w:rsidR="005A2CB0" w:rsidRPr="005A2CB0">
        <w:t>upplementary primary studies were not eligible for inclusion</w:t>
      </w:r>
      <w:r w:rsidR="00076D10">
        <w:t xml:space="preserve"> (see Appendix </w:t>
      </w:r>
      <w:r w:rsidR="00076D10">
        <w:fldChar w:fldCharType="begin"/>
      </w:r>
      <w:r w:rsidR="00076D10">
        <w:instrText xml:space="preserve"> REF _Ref159518140 \r \h </w:instrText>
      </w:r>
      <w:r w:rsidR="00076D10">
        <w:fldChar w:fldCharType="separate"/>
      </w:r>
      <w:r w:rsidR="00472F61">
        <w:t>A4.1.2</w:t>
      </w:r>
      <w:r w:rsidR="00076D10">
        <w:fldChar w:fldCharType="end"/>
      </w:r>
      <w:r w:rsidR="00076D10">
        <w:t>)</w:t>
      </w:r>
      <w:r w:rsidR="001878AD">
        <w:t>.</w:t>
      </w:r>
    </w:p>
    <w:p w14:paraId="1CE2036A" w14:textId="77777777" w:rsidR="008A121E" w:rsidRPr="00AB31C7" w:rsidRDefault="008A121E" w:rsidP="00E96DB4">
      <w:pPr>
        <w:pStyle w:val="Heading3"/>
      </w:pPr>
      <w:bookmarkStart w:id="101" w:name="_Toc86781038"/>
      <w:bookmarkStart w:id="102" w:name="_Ref95226914"/>
      <w:bookmarkStart w:id="103" w:name="_Ref116306682"/>
      <w:bookmarkStart w:id="104" w:name="_Toc159843667"/>
      <w:r w:rsidRPr="00AB31C7">
        <w:t>Studies published in languages other than English</w:t>
      </w:r>
      <w:bookmarkEnd w:id="101"/>
      <w:bookmarkEnd w:id="102"/>
      <w:bookmarkEnd w:id="103"/>
      <w:bookmarkEnd w:id="104"/>
    </w:p>
    <w:p w14:paraId="25A9C543" w14:textId="4C178CD5" w:rsidR="008A121E" w:rsidRPr="00AB31C7" w:rsidRDefault="008A121E" w:rsidP="008A121E">
      <w:pPr>
        <w:pStyle w:val="BodyText"/>
      </w:pPr>
      <w:r w:rsidRPr="00AB31C7">
        <w:t xml:space="preserve">Studies published in languages other than English that were assessed as potentially eligible for inclusion in the review were recorded in a </w:t>
      </w:r>
      <w:r w:rsidRPr="00AB31C7">
        <w:rPr>
          <w:rStyle w:val="Emphasis"/>
        </w:rPr>
        <w:t>‘Studies Awaiting Classification’</w:t>
      </w:r>
      <w:r w:rsidRPr="00AB31C7">
        <w:t xml:space="preserve"> table (see Appendix </w:t>
      </w:r>
      <w:r w:rsidR="00800AE9">
        <w:fldChar w:fldCharType="begin"/>
      </w:r>
      <w:r w:rsidR="00800AE9">
        <w:instrText xml:space="preserve"> REF _Ref155194270 \r \h </w:instrText>
      </w:r>
      <w:r w:rsidR="00800AE9">
        <w:fldChar w:fldCharType="separate"/>
      </w:r>
      <w:r w:rsidR="00472F61">
        <w:t>C3.1.2</w:t>
      </w:r>
      <w:r w:rsidR="00800AE9">
        <w:fldChar w:fldCharType="end"/>
      </w:r>
      <w:r w:rsidRPr="00AB31C7">
        <w:t xml:space="preserve"> and Appendix </w:t>
      </w:r>
      <w:r w:rsidR="00800AE9">
        <w:fldChar w:fldCharType="begin"/>
      </w:r>
      <w:r w:rsidR="00800AE9">
        <w:instrText xml:space="preserve"> REF _Ref155194297 \r \h </w:instrText>
      </w:r>
      <w:r w:rsidR="00800AE9">
        <w:fldChar w:fldCharType="separate"/>
      </w:r>
      <w:r w:rsidR="00472F61">
        <w:t>C3.2.2</w:t>
      </w:r>
      <w:r w:rsidR="00800AE9">
        <w:fldChar w:fldCharType="end"/>
      </w:r>
      <w:r w:rsidRPr="00AB31C7">
        <w:t xml:space="preserve">), with this information also reflected in the PRISMA flow diagram. No studies in a language other than English were included in the evidence synthesis. </w:t>
      </w:r>
    </w:p>
    <w:p w14:paraId="7D016750" w14:textId="3F6E5B27" w:rsidR="008A121E" w:rsidRPr="00AB31C7" w:rsidRDefault="008A121E" w:rsidP="008A121E">
      <w:pPr>
        <w:pStyle w:val="BodyText"/>
      </w:pPr>
      <w:r w:rsidRPr="00AB31C7">
        <w:t xml:space="preserve">To identify studies published in languages other than English, citations (title and/or abstract) identified in our searches that already had an English translation available were screened in Covidence as described above (see Appendix </w:t>
      </w:r>
      <w:r w:rsidRPr="00AB31C7">
        <w:fldChar w:fldCharType="begin"/>
      </w:r>
      <w:r w:rsidRPr="00AB31C7">
        <w:instrText xml:space="preserve"> REF _Ref116304312 \r \h </w:instrText>
      </w:r>
      <w:r w:rsidRPr="00AB31C7">
        <w:fldChar w:fldCharType="separate"/>
      </w:r>
      <w:r w:rsidR="00472F61">
        <w:t>A5.1.1</w:t>
      </w:r>
      <w:r w:rsidRPr="00AB31C7">
        <w:fldChar w:fldCharType="end"/>
      </w:r>
      <w:r w:rsidRPr="00AB31C7">
        <w:t xml:space="preserve">). In the absence of an English translation, we used Google translate to facilitate understanding of the title and/or abstract. If only the title was identified in the search, we retrieved the abstract directly from the journal or publishing house (if available). If online translation did not facilitate understanding of the title or abstract, then the study was listed in a table as </w:t>
      </w:r>
      <w:r w:rsidRPr="00AB31C7">
        <w:rPr>
          <w:rStyle w:val="Emphasis"/>
        </w:rPr>
        <w:t>‘Studies unable to be translated or interpreted at the title/abstract stage’</w:t>
      </w:r>
      <w:r w:rsidRPr="00AB31C7">
        <w:t xml:space="preserve"> (see Appendix </w:t>
      </w:r>
      <w:r w:rsidR="009E5CA3">
        <w:fldChar w:fldCharType="begin"/>
      </w:r>
      <w:r w:rsidR="009E5CA3">
        <w:instrText xml:space="preserve"> REF _Ref155194380 \r \h </w:instrText>
      </w:r>
      <w:r w:rsidR="009E5CA3">
        <w:fldChar w:fldCharType="separate"/>
      </w:r>
      <w:r w:rsidR="00472F61">
        <w:t>C3.1.4</w:t>
      </w:r>
      <w:r w:rsidR="009E5CA3">
        <w:fldChar w:fldCharType="end"/>
      </w:r>
      <w:r w:rsidRPr="00AB31C7">
        <w:t xml:space="preserve"> and Appendix</w:t>
      </w:r>
      <w:r w:rsidR="009E5CA3">
        <w:fldChar w:fldCharType="begin"/>
      </w:r>
      <w:r w:rsidR="009E5CA3">
        <w:instrText xml:space="preserve"> REF _Ref155194395 \r \h </w:instrText>
      </w:r>
      <w:r w:rsidR="009E5CA3">
        <w:fldChar w:fldCharType="separate"/>
      </w:r>
      <w:r w:rsidR="00472F61">
        <w:t>C3.2.4</w:t>
      </w:r>
      <w:r w:rsidR="009E5CA3">
        <w:fldChar w:fldCharType="end"/>
      </w:r>
      <w:r w:rsidRPr="00AB31C7">
        <w:t xml:space="preserve">). </w:t>
      </w:r>
    </w:p>
    <w:p w14:paraId="39E56F4F" w14:textId="6448EDB0" w:rsidR="008A121E" w:rsidRPr="00AB31C7" w:rsidRDefault="008A121E" w:rsidP="008A121E">
      <w:pPr>
        <w:pStyle w:val="BodyText"/>
      </w:pPr>
      <w:r w:rsidRPr="00AB31C7">
        <w:t xml:space="preserve">Translated titles and abstracts were reviewed and evaluated against the study selection criteria outlined in Appendix </w:t>
      </w:r>
      <w:r w:rsidRPr="00AB31C7">
        <w:fldChar w:fldCharType="begin"/>
      </w:r>
      <w:r w:rsidRPr="00AB31C7">
        <w:instrText xml:space="preserve"> REF _Ref93328555 \r \h </w:instrText>
      </w:r>
      <w:r w:rsidRPr="00AB31C7">
        <w:fldChar w:fldCharType="separate"/>
      </w:r>
      <w:r w:rsidR="00472F61">
        <w:t>A4</w:t>
      </w:r>
      <w:r w:rsidRPr="00AB31C7">
        <w:fldChar w:fldCharType="end"/>
      </w:r>
      <w:r w:rsidRPr="00AB31C7">
        <w:t>. Irrelevant citations were removed (marked as irrelevant and tagged with a reason for exclusion) and citations deemed as potentially eligible were retained (marked as ‘awaiting classification’ and ‘publication not in English’). Full text translation did not occur to determine eligibility.</w:t>
      </w:r>
    </w:p>
    <w:p w14:paraId="31EBFE4B" w14:textId="77777777" w:rsidR="008A121E" w:rsidRPr="00AB31C7" w:rsidRDefault="008A121E" w:rsidP="00E96DB4">
      <w:pPr>
        <w:pStyle w:val="Heading3"/>
      </w:pPr>
      <w:bookmarkStart w:id="105" w:name="_Toc86781039"/>
      <w:bookmarkStart w:id="106" w:name="_Ref159505829"/>
      <w:bookmarkStart w:id="107" w:name="_Toc159843668"/>
      <w:r w:rsidRPr="00AB31C7">
        <w:t>Collation of studies</w:t>
      </w:r>
      <w:bookmarkEnd w:id="105"/>
      <w:bookmarkEnd w:id="106"/>
      <w:bookmarkEnd w:id="107"/>
    </w:p>
    <w:p w14:paraId="45875FDC" w14:textId="11B2EA46" w:rsidR="008A121E" w:rsidRPr="00AB31C7" w:rsidRDefault="008A121E" w:rsidP="008A121E">
      <w:pPr>
        <w:pStyle w:val="BodyText"/>
      </w:pPr>
      <w:r w:rsidRPr="00AB31C7">
        <w:t>A framework used for confirming and reviewing eligible studies is provided below (</w:t>
      </w:r>
      <w:r w:rsidRPr="00AB31C7">
        <w:fldChar w:fldCharType="begin"/>
      </w:r>
      <w:r w:rsidRPr="00AB31C7">
        <w:instrText xml:space="preserve"> REF _Ref86741466 \h </w:instrText>
      </w:r>
      <w:r w:rsidRPr="00AB31C7">
        <w:fldChar w:fldCharType="separate"/>
      </w:r>
      <w:r w:rsidR="00472F61" w:rsidRPr="00AB31C7">
        <w:t xml:space="preserve">Framework </w:t>
      </w:r>
      <w:r w:rsidR="00472F61">
        <w:rPr>
          <w:noProof/>
        </w:rPr>
        <w:t>3</w:t>
      </w:r>
      <w:r w:rsidRPr="00AB31C7">
        <w:fldChar w:fldCharType="end"/>
      </w:r>
      <w:r w:rsidRPr="00AB31C7">
        <w:t>).</w:t>
      </w:r>
    </w:p>
    <w:p w14:paraId="757541E0" w14:textId="14B061EB" w:rsidR="008A121E" w:rsidRPr="00AB31C7" w:rsidRDefault="008A121E" w:rsidP="008A121E">
      <w:pPr>
        <w:pStyle w:val="BodyText"/>
      </w:pPr>
      <w:r w:rsidRPr="00AB31C7">
        <w:t>All potential studies identified for inclusion were imported into an Excel ‘progress’ spreadsheet and sorted according to a Study ID (using separate tabs for eligible studies, studies awaiting classification</w:t>
      </w:r>
      <w:r w:rsidR="00847D00">
        <w:t xml:space="preserve"> and</w:t>
      </w:r>
      <w:r w:rsidRPr="00AB31C7">
        <w:t xml:space="preserve"> ongoing studies). The Study ID incorporated all linked citations that related to the same trial (i.e., could be associated with more than one citation and, if available, included the clinical trial registry number). The Study ID (usually automatically assigned in Covidence) was the first author surname followed by the first publish date (conference abstract or full study report).</w:t>
      </w:r>
    </w:p>
    <w:p w14:paraId="2E6D2F1A" w14:textId="11AC8FDF" w:rsidR="008A121E" w:rsidRPr="00AB31C7" w:rsidRDefault="008A121E" w:rsidP="008A121E">
      <w:pPr>
        <w:pStyle w:val="BodyText"/>
      </w:pPr>
      <w:r w:rsidRPr="00AB31C7">
        <w:t>Preliminary data extraction for each Study ID then ensued, which included a summary of the PICO criteria entered in each respective column (see</w:t>
      </w:r>
      <w:r w:rsidRPr="00AB31C7">
        <w:rPr>
          <w:szCs w:val="22"/>
        </w:rPr>
        <w:t xml:space="preserve"> sample in </w:t>
      </w:r>
      <w:r w:rsidRPr="00AB31C7">
        <w:rPr>
          <w:szCs w:val="22"/>
        </w:rPr>
        <w:fldChar w:fldCharType="begin"/>
      </w:r>
      <w:r w:rsidRPr="00AB31C7">
        <w:rPr>
          <w:szCs w:val="22"/>
        </w:rPr>
        <w:instrText xml:space="preserve"> REF _Ref116306195 \h </w:instrText>
      </w:r>
      <w:r w:rsidRPr="00AB31C7">
        <w:rPr>
          <w:szCs w:val="22"/>
        </w:rPr>
      </w:r>
      <w:r w:rsidRPr="00AB31C7">
        <w:rPr>
          <w:szCs w:val="22"/>
        </w:rPr>
        <w:fldChar w:fldCharType="separate"/>
      </w:r>
      <w:r w:rsidR="00472F61" w:rsidRPr="00AB31C7">
        <w:t xml:space="preserve">Table </w:t>
      </w:r>
      <w:r w:rsidR="00472F61">
        <w:rPr>
          <w:noProof/>
        </w:rPr>
        <w:t>A</w:t>
      </w:r>
      <w:r w:rsidR="00472F61">
        <w:noBreakHyphen/>
      </w:r>
      <w:r w:rsidR="00472F61">
        <w:rPr>
          <w:noProof/>
        </w:rPr>
        <w:t>12</w:t>
      </w:r>
      <w:r w:rsidRPr="00AB31C7">
        <w:rPr>
          <w:szCs w:val="22"/>
        </w:rPr>
        <w:fldChar w:fldCharType="end"/>
      </w:r>
      <w:r w:rsidRPr="00AB31C7">
        <w:rPr>
          <w:szCs w:val="22"/>
        </w:rPr>
        <w:t xml:space="preserve">) and </w:t>
      </w:r>
      <w:bookmarkStart w:id="108" w:name="_Ref93328919"/>
      <w:bookmarkStart w:id="109" w:name="_Toc86781268"/>
      <w:bookmarkStart w:id="110" w:name="_Toc88062781"/>
      <w:r w:rsidRPr="00AB31C7">
        <w:t xml:space="preserve">assignment to an ICD-11 </w:t>
      </w:r>
      <w:r w:rsidR="0057361D">
        <w:t>C</w:t>
      </w:r>
      <w:r w:rsidRPr="00AB31C7">
        <w:t xml:space="preserve">ategory based on the population enrolled in the study (see </w:t>
      </w:r>
      <w:r w:rsidRPr="00AB31C7">
        <w:fldChar w:fldCharType="begin"/>
      </w:r>
      <w:r w:rsidRPr="00AB31C7">
        <w:instrText xml:space="preserve"> REF _Ref86750483 \h </w:instrText>
      </w:r>
      <w:r w:rsidRPr="00AB31C7">
        <w:fldChar w:fldCharType="separate"/>
      </w:r>
      <w:r w:rsidR="00472F61" w:rsidRPr="00AB31C7">
        <w:t xml:space="preserve">Figure </w:t>
      </w:r>
      <w:r w:rsidR="00472F61">
        <w:rPr>
          <w:noProof/>
        </w:rPr>
        <w:t>A</w:t>
      </w:r>
      <w:r w:rsidR="00472F61">
        <w:t>.</w:t>
      </w:r>
      <w:r w:rsidR="00472F61">
        <w:rPr>
          <w:noProof/>
        </w:rPr>
        <w:t>2</w:t>
      </w:r>
      <w:r w:rsidRPr="00AB31C7">
        <w:fldChar w:fldCharType="end"/>
      </w:r>
      <w:r w:rsidRPr="00AB31C7">
        <w:t xml:space="preserve">). To facilitate assignment to a population (P), reviewers reviewed the trial enrolment criteria, and attributed a population based on the primary underlying condition. Reported outcomes were not used as the basis for assigning studies. Cells were highlighted if there were queries that required clarification either from the lead reviewer or the NTWC. </w:t>
      </w:r>
    </w:p>
    <w:p w14:paraId="2DB4D4AF" w14:textId="17292212" w:rsidR="008A121E" w:rsidRDefault="008A121E" w:rsidP="008A121E">
      <w:pPr>
        <w:pStyle w:val="BodyText"/>
      </w:pPr>
      <w:r w:rsidRPr="00AB31C7">
        <w:t xml:space="preserve">Each Study ID was then assessed or checked by the project lead (AT). The focus was to ensure the study had been assigned to the most appropriate ICD-11 </w:t>
      </w:r>
      <w:r w:rsidR="0057361D">
        <w:t>C</w:t>
      </w:r>
      <w:r w:rsidRPr="00AB31C7">
        <w:t xml:space="preserve">ategory; being that which was considered the primary underlying clinical or preclinical condition, rather than the presenting symptoms or potential outcome. For example, a study that assessed the effect of shiatsu on sleep quality </w:t>
      </w:r>
      <w:r w:rsidR="00FD6683">
        <w:t>was</w:t>
      </w:r>
      <w:r w:rsidRPr="00AB31C7">
        <w:t xml:space="preserve"> assigned to ICD-11 Category 07 (Sleep-Wake Disorders) if the participants had been diagnosed with insomnia; or the study </w:t>
      </w:r>
      <w:r w:rsidR="00FD6683">
        <w:t>was</w:t>
      </w:r>
      <w:r w:rsidRPr="00AB31C7">
        <w:t xml:space="preserve"> assigned to ICD-11 Category 21 (Menopausal symptom or complaint) if the participants were women in peri- or post-menopause with sleep disturbance</w:t>
      </w:r>
      <w:r w:rsidR="00CE3A41">
        <w:t>.</w:t>
      </w:r>
      <w:r w:rsidRPr="00AB31C7">
        <w:t xml:space="preserve"> </w:t>
      </w:r>
      <w:r w:rsidR="005945ED" w:rsidRPr="005945ED">
        <w:t xml:space="preserve"> </w:t>
      </w:r>
    </w:p>
    <w:p w14:paraId="7EF6CCA8" w14:textId="10A94B21" w:rsidR="006B7398" w:rsidRPr="00AB31C7" w:rsidRDefault="006B7398" w:rsidP="008A121E">
      <w:pPr>
        <w:pStyle w:val="BodyText"/>
      </w:pPr>
      <w:r w:rsidRPr="00686F70">
        <w:t>ICD-11 categories were used to help facilitate management of the project, to provide an understanding of the population/</w:t>
      </w:r>
      <w:r>
        <w:t xml:space="preserve"> </w:t>
      </w:r>
      <w:r w:rsidRPr="00686F70">
        <w:t xml:space="preserve">underlying condition, and to help determine </w:t>
      </w:r>
      <w:r>
        <w:t>the most appropriate place a</w:t>
      </w:r>
      <w:r w:rsidRPr="00686F70">
        <w:t xml:space="preserve"> study would contribute </w:t>
      </w:r>
      <w:r>
        <w:t xml:space="preserve">for </w:t>
      </w:r>
      <w:r w:rsidRPr="00686F70">
        <w:t>evidence synthesis (i.e. to ensure the same data was not used in the analysis across multiple conditions</w:t>
      </w:r>
      <w:r>
        <w:t>, and to minimise heterogeneity</w:t>
      </w:r>
      <w:r w:rsidRPr="00686F70">
        <w:t xml:space="preserve">). </w:t>
      </w:r>
      <w:r>
        <w:t>ICD-11 p</w:t>
      </w:r>
      <w:r w:rsidRPr="00686F70">
        <w:t>opulation groupings were assigned prior to any critical appraisal, data synthesis or review of study size or results.</w:t>
      </w:r>
      <w:r w:rsidR="00E06AAD">
        <w:t xml:space="preserve"> </w:t>
      </w:r>
    </w:p>
    <w:p w14:paraId="0D50080E" w14:textId="58B84A48" w:rsidR="008A121E" w:rsidRPr="00AB31C7" w:rsidRDefault="008A121E" w:rsidP="008A121E">
      <w:pPr>
        <w:pStyle w:val="BodyText"/>
      </w:pPr>
      <w:r w:rsidRPr="00AB31C7">
        <w:lastRenderedPageBreak/>
        <w:t>Other areas that were checked or confirmed related to the description of the comparator (being ‘inactive’ or ‘active’) or whether there was a co-intervention delivered to both treatment groups). Where shiatsu was delivered as an adjunct (i.e. shiatsu plus usual care versus usual care alone), the usual care was listed as a co-intervention and the comparator listed as control (no intervention, waitlist, usual activities). Where Shiatsu was compared to ‘usual care’, a judgement was made as to whether it would be considered ‘active’ or ‘inactive’. Active ‘usual care’ interventions were then further described (e.g. Physiotherapy [TENS, stretching]).</w:t>
      </w:r>
      <w:bookmarkEnd w:id="108"/>
      <w:bookmarkEnd w:id="109"/>
      <w:bookmarkEnd w:id="110"/>
      <w:r w:rsidRPr="00AB31C7">
        <w:t xml:space="preserve"> Cells were highlighted if there were queries that required clarification either from the project manager (MJ) or NTWC.</w:t>
      </w:r>
    </w:p>
    <w:p w14:paraId="5251C9B1" w14:textId="77777777" w:rsidR="008A121E" w:rsidRPr="00AB31C7" w:rsidRDefault="008A121E" w:rsidP="008A121E">
      <w:pPr>
        <w:pStyle w:val="BodyText"/>
      </w:pPr>
    </w:p>
    <w:p w14:paraId="26B36584" w14:textId="77777777" w:rsidR="008A121E" w:rsidRPr="00AB31C7" w:rsidRDefault="008A121E" w:rsidP="008A121E">
      <w:pPr>
        <w:pStyle w:val="BodyText"/>
        <w:sectPr w:rsidR="008A121E" w:rsidRPr="00AB31C7" w:rsidSect="00296A7C">
          <w:headerReference w:type="default" r:id="rId16"/>
          <w:footerReference w:type="default" r:id="rId17"/>
          <w:type w:val="continuous"/>
          <w:pgSz w:w="11905" w:h="16837" w:code="9"/>
          <w:pgMar w:top="1440" w:right="1080" w:bottom="1440" w:left="1080" w:header="720" w:footer="397" w:gutter="0"/>
          <w:paperSrc w:first="261" w:other="261"/>
          <w:cols w:space="708"/>
          <w:docGrid w:linePitch="299"/>
        </w:sectPr>
      </w:pPr>
      <w:bookmarkStart w:id="111" w:name="_Studies_published_in"/>
      <w:bookmarkStart w:id="112" w:name="_Hlk498511784"/>
      <w:bookmarkEnd w:id="111"/>
    </w:p>
    <w:p w14:paraId="4B4A471A" w14:textId="356D4281" w:rsidR="008A121E" w:rsidRPr="00AB31C7" w:rsidRDefault="008A121E" w:rsidP="00214A72">
      <w:pPr>
        <w:pStyle w:val="Caption"/>
      </w:pPr>
      <w:bookmarkStart w:id="113" w:name="_Ref86741461"/>
      <w:bookmarkStart w:id="114" w:name="_Toc86781271"/>
      <w:bookmarkStart w:id="115" w:name="_Toc164698286"/>
      <w:r w:rsidRPr="00AB31C7">
        <w:lastRenderedPageBreak/>
        <w:t xml:space="preserve">Framework </w:t>
      </w:r>
      <w:r w:rsidRPr="00AB31C7">
        <w:fldChar w:fldCharType="begin"/>
      </w:r>
      <w:r w:rsidRPr="00AB31C7">
        <w:instrText xml:space="preserve"> SEQ Framework \* ARABIC </w:instrText>
      </w:r>
      <w:r w:rsidRPr="00AB31C7">
        <w:fldChar w:fldCharType="separate"/>
      </w:r>
      <w:r w:rsidR="00472F61">
        <w:rPr>
          <w:noProof/>
        </w:rPr>
        <w:t>1</w:t>
      </w:r>
      <w:r w:rsidRPr="00AB31C7">
        <w:fldChar w:fldCharType="end"/>
      </w:r>
      <w:bookmarkStart w:id="116" w:name="_Ref86741362"/>
      <w:bookmarkEnd w:id="113"/>
      <w:r w:rsidRPr="00AB31C7">
        <w:tab/>
        <w:t>Framework for screening studies at abstract / title stage</w:t>
      </w:r>
      <w:bookmarkEnd w:id="114"/>
      <w:bookmarkEnd w:id="115"/>
      <w:bookmarkEnd w:id="116"/>
    </w:p>
    <w:p w14:paraId="7B969B97" w14:textId="77777777" w:rsidR="008A121E" w:rsidRPr="00AB31C7" w:rsidRDefault="008A121E" w:rsidP="008A121E">
      <w:pPr>
        <w:pStyle w:val="Pic"/>
        <w:keepLines/>
      </w:pPr>
    </w:p>
    <w:p w14:paraId="5BDBE651" w14:textId="77777777" w:rsidR="008A121E" w:rsidRPr="00AB31C7" w:rsidRDefault="008A121E" w:rsidP="008A121E">
      <w:pPr>
        <w:pStyle w:val="Pic"/>
        <w:keepLines/>
      </w:pPr>
      <w:r w:rsidRPr="00AB31C7">
        <w:rPr>
          <w:noProof/>
        </w:rPr>
        <w:drawing>
          <wp:inline distT="0" distB="0" distL="0" distR="0" wp14:anchorId="079C0A07" wp14:editId="08396DA3">
            <wp:extent cx="8882743" cy="3821178"/>
            <wp:effectExtent l="0" t="0" r="0" b="8255"/>
            <wp:docPr id="245" name="Picture 2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32353" cy="3842519"/>
                    </a:xfrm>
                    <a:prstGeom prst="rect">
                      <a:avLst/>
                    </a:prstGeom>
                    <a:noFill/>
                  </pic:spPr>
                </pic:pic>
              </a:graphicData>
            </a:graphic>
          </wp:inline>
        </w:drawing>
      </w:r>
    </w:p>
    <w:p w14:paraId="1E1F9203" w14:textId="77777777" w:rsidR="008A121E" w:rsidRPr="00AB31C7" w:rsidRDefault="008A121E" w:rsidP="008A121E">
      <w:pPr>
        <w:pStyle w:val="TableFigNotes18"/>
      </w:pPr>
    </w:p>
    <w:p w14:paraId="3C3135BC" w14:textId="74536C2E" w:rsidR="008A121E" w:rsidRPr="00AB31C7" w:rsidRDefault="008A121E" w:rsidP="008A121E">
      <w:pPr>
        <w:pStyle w:val="Caption"/>
      </w:pPr>
      <w:bookmarkStart w:id="117" w:name="_Ref86741464"/>
      <w:bookmarkStart w:id="118" w:name="_Toc86781272"/>
      <w:bookmarkStart w:id="119" w:name="_Toc164698287"/>
      <w:r w:rsidRPr="00AB31C7">
        <w:lastRenderedPageBreak/>
        <w:t xml:space="preserve">Framework </w:t>
      </w:r>
      <w:r w:rsidRPr="00AB31C7">
        <w:fldChar w:fldCharType="begin"/>
      </w:r>
      <w:r w:rsidRPr="00AB31C7">
        <w:instrText xml:space="preserve"> SEQ Framework \* ARABIC </w:instrText>
      </w:r>
      <w:r w:rsidRPr="00AB31C7">
        <w:fldChar w:fldCharType="separate"/>
      </w:r>
      <w:r w:rsidR="00472F61">
        <w:rPr>
          <w:noProof/>
        </w:rPr>
        <w:t>2</w:t>
      </w:r>
      <w:r w:rsidRPr="00AB31C7">
        <w:fldChar w:fldCharType="end"/>
      </w:r>
      <w:bookmarkStart w:id="120" w:name="_Ref86741368"/>
      <w:bookmarkEnd w:id="117"/>
      <w:r w:rsidRPr="00AB31C7">
        <w:tab/>
        <w:t>Framework for screening studies at full text</w:t>
      </w:r>
      <w:bookmarkEnd w:id="118"/>
      <w:bookmarkEnd w:id="119"/>
      <w:bookmarkEnd w:id="120"/>
    </w:p>
    <w:p w14:paraId="46E7536D" w14:textId="77777777" w:rsidR="008A121E" w:rsidRPr="00AB31C7" w:rsidRDefault="008A121E" w:rsidP="008A121E">
      <w:pPr>
        <w:pStyle w:val="Pic"/>
        <w:keepLines/>
      </w:pPr>
      <w:r w:rsidRPr="00AB31C7">
        <w:rPr>
          <w:noProof/>
        </w:rPr>
        <w:drawing>
          <wp:inline distT="0" distB="0" distL="0" distR="0" wp14:anchorId="1E2FB772" wp14:editId="279D50DB">
            <wp:extent cx="8918369" cy="3853023"/>
            <wp:effectExtent l="0" t="0" r="0" b="0"/>
            <wp:docPr id="296" name="Picture 296"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Text, calenda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8361" cy="3861660"/>
                    </a:xfrm>
                    <a:prstGeom prst="rect">
                      <a:avLst/>
                    </a:prstGeom>
                    <a:noFill/>
                  </pic:spPr>
                </pic:pic>
              </a:graphicData>
            </a:graphic>
          </wp:inline>
        </w:drawing>
      </w:r>
    </w:p>
    <w:p w14:paraId="3378462E" w14:textId="77777777" w:rsidR="008A121E" w:rsidRPr="00AB31C7" w:rsidRDefault="008A121E" w:rsidP="008A121E">
      <w:pPr>
        <w:pStyle w:val="TableFigNotes18"/>
      </w:pPr>
    </w:p>
    <w:p w14:paraId="2829146D" w14:textId="77777777" w:rsidR="008A121E" w:rsidRPr="00AB31C7" w:rsidRDefault="008A121E" w:rsidP="008A121E">
      <w:pPr>
        <w:pStyle w:val="BodyText"/>
      </w:pPr>
    </w:p>
    <w:p w14:paraId="4B015889" w14:textId="44CECFF0" w:rsidR="008A121E" w:rsidRPr="00AB31C7" w:rsidRDefault="008A121E" w:rsidP="008A121E">
      <w:pPr>
        <w:pStyle w:val="Caption"/>
      </w:pPr>
      <w:bookmarkStart w:id="121" w:name="_Ref86741466"/>
      <w:bookmarkStart w:id="122" w:name="_Toc86781273"/>
      <w:bookmarkStart w:id="123" w:name="_Toc164698288"/>
      <w:r w:rsidRPr="00AB31C7">
        <w:lastRenderedPageBreak/>
        <w:t xml:space="preserve">Framework </w:t>
      </w:r>
      <w:r w:rsidRPr="00AB31C7">
        <w:fldChar w:fldCharType="begin"/>
      </w:r>
      <w:r w:rsidRPr="00AB31C7">
        <w:instrText xml:space="preserve"> SEQ Framework \* ARABIC </w:instrText>
      </w:r>
      <w:r w:rsidRPr="00AB31C7">
        <w:fldChar w:fldCharType="separate"/>
      </w:r>
      <w:r w:rsidR="00472F61">
        <w:rPr>
          <w:noProof/>
        </w:rPr>
        <w:t>3</w:t>
      </w:r>
      <w:r w:rsidRPr="00AB31C7">
        <w:fldChar w:fldCharType="end"/>
      </w:r>
      <w:bookmarkStart w:id="124" w:name="_Ref86741370"/>
      <w:bookmarkEnd w:id="121"/>
      <w:r w:rsidRPr="00AB31C7">
        <w:tab/>
        <w:t>Framework for confirming and reviewing eligible studies</w:t>
      </w:r>
      <w:bookmarkEnd w:id="122"/>
      <w:bookmarkEnd w:id="123"/>
      <w:bookmarkEnd w:id="124"/>
    </w:p>
    <w:p w14:paraId="0DAE6FCA" w14:textId="77777777" w:rsidR="008A121E" w:rsidRPr="00AB31C7" w:rsidRDefault="008A121E" w:rsidP="008A121E">
      <w:pPr>
        <w:pStyle w:val="Pic"/>
      </w:pPr>
      <w:r w:rsidRPr="00AB31C7">
        <w:rPr>
          <w:noProof/>
        </w:rPr>
        <w:drawing>
          <wp:inline distT="0" distB="0" distL="0" distR="0" wp14:anchorId="59339D20" wp14:editId="2C1FBDFA">
            <wp:extent cx="8983108" cy="4880759"/>
            <wp:effectExtent l="0" t="0" r="8890" b="0"/>
            <wp:docPr id="298" name="Picture 298"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screenshot of a computer scree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7547" cy="4883171"/>
                    </a:xfrm>
                    <a:prstGeom prst="rect">
                      <a:avLst/>
                    </a:prstGeom>
                    <a:noFill/>
                  </pic:spPr>
                </pic:pic>
              </a:graphicData>
            </a:graphic>
          </wp:inline>
        </w:drawing>
      </w:r>
    </w:p>
    <w:p w14:paraId="7803610F" w14:textId="77777777" w:rsidR="008A121E" w:rsidRPr="00AB31C7" w:rsidRDefault="008A121E" w:rsidP="008A121E">
      <w:pPr>
        <w:pStyle w:val="TableFigNotes18"/>
      </w:pPr>
    </w:p>
    <w:p w14:paraId="34AF83FF" w14:textId="77777777" w:rsidR="008A121E" w:rsidRPr="00AB31C7" w:rsidRDefault="008A121E" w:rsidP="008A121E">
      <w:pPr>
        <w:pStyle w:val="BodyText"/>
      </w:pPr>
    </w:p>
    <w:p w14:paraId="4C6797BE" w14:textId="0AA859C9" w:rsidR="008A121E" w:rsidRPr="00AB31C7" w:rsidRDefault="008A121E" w:rsidP="008A121E">
      <w:pPr>
        <w:pStyle w:val="Caption"/>
      </w:pPr>
      <w:bookmarkStart w:id="125" w:name="_Ref116306195"/>
      <w:bookmarkStart w:id="126" w:name="_Toc164698259"/>
      <w:r w:rsidRPr="00AB31C7">
        <w:lastRenderedPageBreak/>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12</w:t>
      </w:r>
      <w:r w:rsidR="00FD5A7E">
        <w:fldChar w:fldCharType="end"/>
      </w:r>
      <w:bookmarkEnd w:id="125"/>
      <w:r w:rsidRPr="00AB31C7">
        <w:tab/>
        <w:t>Sample preliminary data extraction (for prioritisation and progress checks)</w:t>
      </w:r>
      <w:bookmarkEnd w:id="126"/>
    </w:p>
    <w:tbl>
      <w:tblPr>
        <w:tblStyle w:val="TableGridLight"/>
        <w:tblW w:w="5000" w:type="pct"/>
        <w:tblLayout w:type="fixed"/>
        <w:tblLook w:val="04A0" w:firstRow="1" w:lastRow="0" w:firstColumn="1" w:lastColumn="0" w:noHBand="0" w:noVBand="1"/>
      </w:tblPr>
      <w:tblGrid>
        <w:gridCol w:w="1130"/>
        <w:gridCol w:w="1135"/>
        <w:gridCol w:w="1753"/>
        <w:gridCol w:w="1488"/>
        <w:gridCol w:w="1488"/>
        <w:gridCol w:w="1338"/>
        <w:gridCol w:w="1190"/>
        <w:gridCol w:w="1392"/>
        <w:gridCol w:w="1252"/>
        <w:gridCol w:w="1252"/>
        <w:gridCol w:w="1253"/>
      </w:tblGrid>
      <w:tr w:rsidR="00DF44DF" w:rsidRPr="00AB31C7" w14:paraId="6C900208" w14:textId="77777777" w:rsidTr="003A29D6">
        <w:trPr>
          <w:cnfStyle w:val="100000000000" w:firstRow="1" w:lastRow="0" w:firstColumn="0" w:lastColumn="0" w:oddVBand="0" w:evenVBand="0" w:oddHBand="0" w:evenHBand="0" w:firstRowFirstColumn="0" w:firstRowLastColumn="0" w:lastRowFirstColumn="0" w:lastRowLastColumn="0"/>
          <w:trHeight w:val="315"/>
        </w:trPr>
        <w:tc>
          <w:tcPr>
            <w:tcW w:w="1129" w:type="dxa"/>
            <w:noWrap/>
            <w:hideMark/>
          </w:tcPr>
          <w:p w14:paraId="3D352027" w14:textId="77777777" w:rsidR="00DF44DF" w:rsidRPr="00AB31C7" w:rsidRDefault="00DF44DF" w:rsidP="00747076">
            <w:pPr>
              <w:pStyle w:val="Tabletext8pt"/>
            </w:pPr>
            <w:r w:rsidRPr="00AB31C7">
              <w:t>STUDY ID</w:t>
            </w:r>
          </w:p>
        </w:tc>
        <w:tc>
          <w:tcPr>
            <w:tcW w:w="1134" w:type="dxa"/>
          </w:tcPr>
          <w:p w14:paraId="3A1F40A0" w14:textId="77777777" w:rsidR="00DF44DF" w:rsidRPr="00AB31C7" w:rsidRDefault="00DF44DF" w:rsidP="00747076">
            <w:pPr>
              <w:pStyle w:val="Tabletext8pt"/>
            </w:pPr>
            <w:r w:rsidRPr="00AB31C7">
              <w:t>Additional citations</w:t>
            </w:r>
          </w:p>
        </w:tc>
        <w:tc>
          <w:tcPr>
            <w:tcW w:w="1752" w:type="dxa"/>
            <w:noWrap/>
            <w:hideMark/>
          </w:tcPr>
          <w:p w14:paraId="5BFF0667" w14:textId="0278C338" w:rsidR="00DF44DF" w:rsidRPr="00AB31C7" w:rsidRDefault="00DF44DF" w:rsidP="00747076">
            <w:pPr>
              <w:pStyle w:val="Tabletext8pt"/>
            </w:pPr>
            <w:r w:rsidRPr="00AB31C7">
              <w:t>ICD-11 C</w:t>
            </w:r>
            <w:r w:rsidR="0057361D">
              <w:t>ategory</w:t>
            </w:r>
          </w:p>
        </w:tc>
        <w:tc>
          <w:tcPr>
            <w:tcW w:w="1487" w:type="dxa"/>
            <w:noWrap/>
            <w:hideMark/>
          </w:tcPr>
          <w:p w14:paraId="61A573CF" w14:textId="77777777" w:rsidR="00DF44DF" w:rsidRPr="00AB31C7" w:rsidRDefault="00DF44DF" w:rsidP="00747076">
            <w:pPr>
              <w:pStyle w:val="Tabletext8pt"/>
            </w:pPr>
            <w:r w:rsidRPr="00AB31C7">
              <w:t>POPULATION</w:t>
            </w:r>
          </w:p>
        </w:tc>
        <w:tc>
          <w:tcPr>
            <w:tcW w:w="1488" w:type="dxa"/>
            <w:noWrap/>
            <w:hideMark/>
          </w:tcPr>
          <w:p w14:paraId="2358B699" w14:textId="77777777" w:rsidR="00DF44DF" w:rsidRPr="00AB31C7" w:rsidRDefault="00DF44DF" w:rsidP="00747076">
            <w:pPr>
              <w:pStyle w:val="Tabletext8pt"/>
            </w:pPr>
            <w:r w:rsidRPr="00AB31C7">
              <w:t>INTERVENTION</w:t>
            </w:r>
          </w:p>
        </w:tc>
        <w:tc>
          <w:tcPr>
            <w:tcW w:w="1338" w:type="dxa"/>
            <w:noWrap/>
            <w:hideMark/>
          </w:tcPr>
          <w:p w14:paraId="1D61E2BA" w14:textId="77777777" w:rsidR="00DF44DF" w:rsidRPr="00AB31C7" w:rsidRDefault="00DF44DF" w:rsidP="00747076">
            <w:pPr>
              <w:pStyle w:val="Tabletext8pt"/>
            </w:pPr>
            <w:r w:rsidRPr="00AB31C7">
              <w:t>CONTROL (INACTIVE)</w:t>
            </w:r>
          </w:p>
        </w:tc>
        <w:tc>
          <w:tcPr>
            <w:tcW w:w="1190" w:type="dxa"/>
            <w:noWrap/>
            <w:hideMark/>
          </w:tcPr>
          <w:p w14:paraId="4F43B690" w14:textId="77777777" w:rsidR="00DF44DF" w:rsidRPr="00AB31C7" w:rsidRDefault="00DF44DF" w:rsidP="00747076">
            <w:pPr>
              <w:pStyle w:val="Tabletext8pt"/>
            </w:pPr>
            <w:r w:rsidRPr="00AB31C7">
              <w:t>ACTIVE CONTROL 1</w:t>
            </w:r>
          </w:p>
        </w:tc>
        <w:tc>
          <w:tcPr>
            <w:tcW w:w="1392" w:type="dxa"/>
            <w:noWrap/>
            <w:hideMark/>
          </w:tcPr>
          <w:p w14:paraId="159BCF6A" w14:textId="77777777" w:rsidR="00DF44DF" w:rsidRPr="00AB31C7" w:rsidRDefault="00DF44DF" w:rsidP="00747076">
            <w:pPr>
              <w:pStyle w:val="Tabletext8pt"/>
            </w:pPr>
            <w:r w:rsidRPr="00AB31C7">
              <w:t>CO-INTERVENTION</w:t>
            </w:r>
          </w:p>
        </w:tc>
        <w:tc>
          <w:tcPr>
            <w:tcW w:w="1252" w:type="dxa"/>
            <w:noWrap/>
            <w:hideMark/>
          </w:tcPr>
          <w:p w14:paraId="1570C697" w14:textId="77777777" w:rsidR="00DF44DF" w:rsidRPr="00AB31C7" w:rsidRDefault="00DF44DF" w:rsidP="00747076">
            <w:pPr>
              <w:pStyle w:val="Tabletext8pt"/>
            </w:pPr>
            <w:r w:rsidRPr="00AB31C7">
              <w:t>OUTCOME 1</w:t>
            </w:r>
          </w:p>
        </w:tc>
        <w:tc>
          <w:tcPr>
            <w:tcW w:w="1252" w:type="dxa"/>
            <w:noWrap/>
          </w:tcPr>
          <w:p w14:paraId="227F415C" w14:textId="77777777" w:rsidR="00DF44DF" w:rsidRPr="00AB31C7" w:rsidRDefault="00DF44DF" w:rsidP="00747076">
            <w:pPr>
              <w:pStyle w:val="Tabletext8pt"/>
            </w:pPr>
            <w:r w:rsidRPr="00AB31C7">
              <w:t>OUTCOME 2</w:t>
            </w:r>
          </w:p>
        </w:tc>
        <w:tc>
          <w:tcPr>
            <w:tcW w:w="1253" w:type="dxa"/>
            <w:noWrap/>
          </w:tcPr>
          <w:p w14:paraId="06FB2A3C" w14:textId="77777777" w:rsidR="00DF44DF" w:rsidRPr="00AB31C7" w:rsidRDefault="00DF44DF" w:rsidP="00747076">
            <w:pPr>
              <w:pStyle w:val="Tabletext8pt"/>
            </w:pPr>
            <w:r w:rsidRPr="00AB31C7">
              <w:t>OUTCOME 3</w:t>
            </w:r>
          </w:p>
        </w:tc>
      </w:tr>
      <w:tr w:rsidR="00DF44DF" w:rsidRPr="00AB31C7" w14:paraId="3EB3DC23" w14:textId="77777777" w:rsidTr="003A29D6">
        <w:trPr>
          <w:cnfStyle w:val="000000100000" w:firstRow="0" w:lastRow="0" w:firstColumn="0" w:lastColumn="0" w:oddVBand="0" w:evenVBand="0" w:oddHBand="1" w:evenHBand="0" w:firstRowFirstColumn="0" w:firstRowLastColumn="0" w:lastRowFirstColumn="0" w:lastRowLastColumn="0"/>
          <w:trHeight w:val="315"/>
        </w:trPr>
        <w:tc>
          <w:tcPr>
            <w:tcW w:w="1129" w:type="dxa"/>
            <w:noWrap/>
          </w:tcPr>
          <w:p w14:paraId="6BAADC9F" w14:textId="77777777" w:rsidR="00DF44DF" w:rsidRPr="00AB31C7" w:rsidRDefault="00DF44DF" w:rsidP="00747076">
            <w:pPr>
              <w:pStyle w:val="Tabletext8pt"/>
            </w:pPr>
            <w:r w:rsidRPr="00AB31C7">
              <w:t>Ardabili 2014</w:t>
            </w:r>
          </w:p>
        </w:tc>
        <w:tc>
          <w:tcPr>
            <w:tcW w:w="1134" w:type="dxa"/>
          </w:tcPr>
          <w:p w14:paraId="14DEB960" w14:textId="679BBB58" w:rsidR="00DF44DF" w:rsidRPr="00AB31C7" w:rsidRDefault="00DF44DF" w:rsidP="00747076">
            <w:pPr>
              <w:pStyle w:val="Tabletext8pt"/>
            </w:pPr>
            <w:r w:rsidRPr="00AB31C7">
              <w:t xml:space="preserve">Mohaddes Ardabili 2015 </w:t>
            </w:r>
          </w:p>
        </w:tc>
        <w:tc>
          <w:tcPr>
            <w:tcW w:w="1752" w:type="dxa"/>
            <w:noWrap/>
          </w:tcPr>
          <w:p w14:paraId="3F7A43DC" w14:textId="5DDDA1B0" w:rsidR="00DF44DF" w:rsidRPr="00AB31C7" w:rsidRDefault="00DF44DF" w:rsidP="00747076">
            <w:pPr>
              <w:pStyle w:val="Tabletext8pt"/>
            </w:pPr>
            <w:r w:rsidRPr="00AB31C7">
              <w:t>22 Injury, poisoning or certain other consequences of external causes</w:t>
            </w:r>
          </w:p>
        </w:tc>
        <w:tc>
          <w:tcPr>
            <w:tcW w:w="1487" w:type="dxa"/>
            <w:noWrap/>
          </w:tcPr>
          <w:p w14:paraId="508A1A4D" w14:textId="77777777" w:rsidR="00DF44DF" w:rsidRPr="00AB31C7" w:rsidRDefault="00DF44DF" w:rsidP="00747076">
            <w:pPr>
              <w:pStyle w:val="Tabletext8pt"/>
            </w:pPr>
            <w:r w:rsidRPr="00AB31C7">
              <w:t>Burns (inpatient)</w:t>
            </w:r>
          </w:p>
        </w:tc>
        <w:tc>
          <w:tcPr>
            <w:tcW w:w="1488" w:type="dxa"/>
            <w:noWrap/>
          </w:tcPr>
          <w:p w14:paraId="5D1FCB78" w14:textId="77777777" w:rsidR="00DF44DF" w:rsidRPr="00AB31C7" w:rsidRDefault="00DF44DF" w:rsidP="00747076">
            <w:pPr>
              <w:pStyle w:val="Tabletext8pt"/>
            </w:pPr>
            <w:r w:rsidRPr="00AB31C7">
              <w:t>Shiatsu (hand and leg)</w:t>
            </w:r>
          </w:p>
        </w:tc>
        <w:tc>
          <w:tcPr>
            <w:tcW w:w="1338" w:type="dxa"/>
            <w:noWrap/>
          </w:tcPr>
          <w:p w14:paraId="27CDB015" w14:textId="77777777" w:rsidR="00DF44DF" w:rsidRPr="00AB31C7" w:rsidRDefault="00DF44DF" w:rsidP="00747076">
            <w:pPr>
              <w:pStyle w:val="Tabletext8pt"/>
            </w:pPr>
            <w:r w:rsidRPr="00AB31C7">
              <w:t>Control (no intervention)</w:t>
            </w:r>
          </w:p>
        </w:tc>
        <w:tc>
          <w:tcPr>
            <w:tcW w:w="1190" w:type="dxa"/>
            <w:noWrap/>
          </w:tcPr>
          <w:p w14:paraId="18E8E847" w14:textId="58273F07" w:rsidR="00DF44DF" w:rsidRPr="00AB31C7" w:rsidRDefault="00DF44DF" w:rsidP="00747076">
            <w:pPr>
              <w:pStyle w:val="Tabletext8pt"/>
            </w:pPr>
            <w:r w:rsidRPr="00AB31C7">
              <w:t>Shiatsu (hand) OR</w:t>
            </w:r>
            <w:r w:rsidR="001F250C">
              <w:t xml:space="preserve"> </w:t>
            </w:r>
            <w:r w:rsidRPr="00AB31C7">
              <w:t>Shiatsu (leg)</w:t>
            </w:r>
          </w:p>
        </w:tc>
        <w:tc>
          <w:tcPr>
            <w:tcW w:w="1392" w:type="dxa"/>
            <w:noWrap/>
          </w:tcPr>
          <w:p w14:paraId="05A47498" w14:textId="77777777" w:rsidR="00DF44DF" w:rsidRPr="00AB31C7" w:rsidRDefault="00DF44DF" w:rsidP="00747076">
            <w:pPr>
              <w:pStyle w:val="Tabletext8pt"/>
            </w:pPr>
            <w:r w:rsidRPr="00AB31C7">
              <w:t>Standard care</w:t>
            </w:r>
          </w:p>
        </w:tc>
        <w:tc>
          <w:tcPr>
            <w:tcW w:w="1252" w:type="dxa"/>
            <w:noWrap/>
          </w:tcPr>
          <w:p w14:paraId="1119957B" w14:textId="77777777" w:rsidR="00DF44DF" w:rsidRPr="00AB31C7" w:rsidRDefault="00DF44DF" w:rsidP="00747076">
            <w:pPr>
              <w:pStyle w:val="Tabletext8pt"/>
            </w:pPr>
            <w:r w:rsidRPr="00AB31C7">
              <w:t>Pain (VAS)</w:t>
            </w:r>
          </w:p>
        </w:tc>
        <w:tc>
          <w:tcPr>
            <w:tcW w:w="1252" w:type="dxa"/>
            <w:noWrap/>
          </w:tcPr>
          <w:p w14:paraId="1D88543F" w14:textId="77777777" w:rsidR="00DF44DF" w:rsidRPr="00AB31C7" w:rsidRDefault="00DF44DF" w:rsidP="00747076">
            <w:pPr>
              <w:pStyle w:val="Tabletext8pt"/>
            </w:pPr>
            <w:r w:rsidRPr="00AB31C7">
              <w:t>Pain-Anxiety (Burn Specific Pain Anxiety)</w:t>
            </w:r>
            <w:r w:rsidRPr="00AB31C7">
              <w:br/>
              <w:t>Scale)</w:t>
            </w:r>
          </w:p>
        </w:tc>
        <w:tc>
          <w:tcPr>
            <w:tcW w:w="1253" w:type="dxa"/>
            <w:noWrap/>
          </w:tcPr>
          <w:p w14:paraId="1214B015" w14:textId="77777777" w:rsidR="00DF44DF" w:rsidRPr="00AB31C7" w:rsidRDefault="00DF44DF" w:rsidP="00747076">
            <w:pPr>
              <w:pStyle w:val="Tabletext8pt"/>
            </w:pPr>
            <w:r w:rsidRPr="00AB31C7">
              <w:t> </w:t>
            </w:r>
          </w:p>
        </w:tc>
      </w:tr>
      <w:tr w:rsidR="00DF44DF" w:rsidRPr="00AB31C7" w14:paraId="3AAE4E99" w14:textId="77777777" w:rsidTr="003A29D6">
        <w:trPr>
          <w:cnfStyle w:val="000000010000" w:firstRow="0" w:lastRow="0" w:firstColumn="0" w:lastColumn="0" w:oddVBand="0" w:evenVBand="0" w:oddHBand="0" w:evenHBand="1" w:firstRowFirstColumn="0" w:firstRowLastColumn="0" w:lastRowFirstColumn="0" w:lastRowLastColumn="0"/>
          <w:trHeight w:val="315"/>
        </w:trPr>
        <w:tc>
          <w:tcPr>
            <w:tcW w:w="1129" w:type="dxa"/>
            <w:noWrap/>
          </w:tcPr>
          <w:p w14:paraId="151101A2" w14:textId="77777777" w:rsidR="00DF44DF" w:rsidRPr="00AB31C7" w:rsidRDefault="00DF44DF" w:rsidP="00747076">
            <w:pPr>
              <w:pStyle w:val="Tabletext8pt"/>
            </w:pPr>
            <w:r w:rsidRPr="00AB31C7">
              <w:t xml:space="preserve">Chen 2008 </w:t>
            </w:r>
          </w:p>
        </w:tc>
        <w:tc>
          <w:tcPr>
            <w:tcW w:w="1134" w:type="dxa"/>
          </w:tcPr>
          <w:p w14:paraId="4878724D" w14:textId="77777777" w:rsidR="00DF44DF" w:rsidRPr="00AB31C7" w:rsidRDefault="00DF44DF" w:rsidP="00747076">
            <w:pPr>
              <w:pStyle w:val="Tabletext8pt"/>
            </w:pPr>
            <w:r w:rsidRPr="00AB31C7">
              <w:t>Chen 2008 (erratum)</w:t>
            </w:r>
          </w:p>
        </w:tc>
        <w:tc>
          <w:tcPr>
            <w:tcW w:w="1752" w:type="dxa"/>
            <w:noWrap/>
          </w:tcPr>
          <w:p w14:paraId="4FC5D4A1" w14:textId="3D677A77" w:rsidR="00DF44DF" w:rsidRPr="00AB31C7" w:rsidRDefault="00DF44DF" w:rsidP="00747076">
            <w:pPr>
              <w:pStyle w:val="Tabletext8pt"/>
            </w:pPr>
            <w:r w:rsidRPr="00AB31C7">
              <w:t>19 Certain conditions originating in the perinatal period</w:t>
            </w:r>
          </w:p>
        </w:tc>
        <w:tc>
          <w:tcPr>
            <w:tcW w:w="1487" w:type="dxa"/>
            <w:noWrap/>
          </w:tcPr>
          <w:p w14:paraId="737B0A76" w14:textId="77777777" w:rsidR="00DF44DF" w:rsidRPr="00AB31C7" w:rsidRDefault="00DF44DF" w:rsidP="00747076">
            <w:pPr>
              <w:pStyle w:val="Tabletext8pt"/>
            </w:pPr>
            <w:r w:rsidRPr="00AB31C7">
              <w:t>Premature infants</w:t>
            </w:r>
          </w:p>
        </w:tc>
        <w:tc>
          <w:tcPr>
            <w:tcW w:w="1488" w:type="dxa"/>
            <w:noWrap/>
          </w:tcPr>
          <w:p w14:paraId="524D593C" w14:textId="77777777" w:rsidR="00DF44DF" w:rsidRPr="00AB31C7" w:rsidRDefault="00DF44DF" w:rsidP="00747076">
            <w:pPr>
              <w:pStyle w:val="Tabletext8pt"/>
            </w:pPr>
            <w:r w:rsidRPr="00AB31C7">
              <w:t>Acupressure and acupoint massage</w:t>
            </w:r>
          </w:p>
        </w:tc>
        <w:tc>
          <w:tcPr>
            <w:tcW w:w="1338" w:type="dxa"/>
            <w:noWrap/>
          </w:tcPr>
          <w:p w14:paraId="7C65431C" w14:textId="77777777" w:rsidR="00DF44DF" w:rsidRPr="00AB31C7" w:rsidRDefault="00DF44DF" w:rsidP="00747076">
            <w:pPr>
              <w:pStyle w:val="Tabletext8pt"/>
            </w:pPr>
            <w:r w:rsidRPr="00AB31C7">
              <w:t>Control (no intervention)</w:t>
            </w:r>
          </w:p>
        </w:tc>
        <w:tc>
          <w:tcPr>
            <w:tcW w:w="1190" w:type="dxa"/>
            <w:noWrap/>
          </w:tcPr>
          <w:p w14:paraId="53CC9417" w14:textId="77777777" w:rsidR="00DF44DF" w:rsidRPr="00AB31C7" w:rsidRDefault="00DF44DF" w:rsidP="00747076">
            <w:pPr>
              <w:pStyle w:val="Tabletext8pt"/>
            </w:pPr>
            <w:r w:rsidRPr="00AB31C7">
              <w:t>--</w:t>
            </w:r>
          </w:p>
        </w:tc>
        <w:tc>
          <w:tcPr>
            <w:tcW w:w="1392" w:type="dxa"/>
            <w:noWrap/>
          </w:tcPr>
          <w:p w14:paraId="1AD32F5C" w14:textId="77777777" w:rsidR="00DF44DF" w:rsidRPr="00AB31C7" w:rsidRDefault="00DF44DF" w:rsidP="00747076">
            <w:pPr>
              <w:pStyle w:val="Tabletext8pt"/>
            </w:pPr>
            <w:r w:rsidRPr="00AB31C7">
              <w:t>Standard care</w:t>
            </w:r>
          </w:p>
        </w:tc>
        <w:tc>
          <w:tcPr>
            <w:tcW w:w="1252" w:type="dxa"/>
            <w:noWrap/>
          </w:tcPr>
          <w:p w14:paraId="32CC8B41" w14:textId="77777777" w:rsidR="00DF44DF" w:rsidRPr="00AB31C7" w:rsidRDefault="00DF44DF" w:rsidP="00747076">
            <w:pPr>
              <w:pStyle w:val="Tabletext8pt"/>
            </w:pPr>
            <w:r w:rsidRPr="00AB31C7">
              <w:t>Complications (PDA. RDS, IVH)</w:t>
            </w:r>
          </w:p>
        </w:tc>
        <w:tc>
          <w:tcPr>
            <w:tcW w:w="1252" w:type="dxa"/>
            <w:noWrap/>
          </w:tcPr>
          <w:p w14:paraId="6C07043E" w14:textId="77777777" w:rsidR="00DF44DF" w:rsidRPr="00AB31C7" w:rsidRDefault="00DF44DF" w:rsidP="00747076">
            <w:pPr>
              <w:pStyle w:val="Tabletext8pt"/>
            </w:pPr>
            <w:r w:rsidRPr="00AB31C7">
              <w:t>Average daily weight gain</w:t>
            </w:r>
          </w:p>
        </w:tc>
        <w:tc>
          <w:tcPr>
            <w:tcW w:w="1253" w:type="dxa"/>
            <w:noWrap/>
          </w:tcPr>
          <w:p w14:paraId="643AB13D" w14:textId="77777777" w:rsidR="00DF44DF" w:rsidRPr="00AB31C7" w:rsidRDefault="00DF44DF" w:rsidP="00747076">
            <w:pPr>
              <w:pStyle w:val="Tabletext8pt"/>
            </w:pPr>
            <w:r w:rsidRPr="00AB31C7">
              <w:t> </w:t>
            </w:r>
          </w:p>
        </w:tc>
      </w:tr>
      <w:tr w:rsidR="00DF44DF" w:rsidRPr="00AB31C7" w14:paraId="39CEEFAB" w14:textId="77777777" w:rsidTr="003A29D6">
        <w:trPr>
          <w:cnfStyle w:val="000000100000" w:firstRow="0" w:lastRow="0" w:firstColumn="0" w:lastColumn="0" w:oddVBand="0" w:evenVBand="0" w:oddHBand="1" w:evenHBand="0" w:firstRowFirstColumn="0" w:firstRowLastColumn="0" w:lastRowFirstColumn="0" w:lastRowLastColumn="0"/>
          <w:trHeight w:val="315"/>
        </w:trPr>
        <w:tc>
          <w:tcPr>
            <w:tcW w:w="1129" w:type="dxa"/>
            <w:noWrap/>
          </w:tcPr>
          <w:p w14:paraId="4C0A0A77" w14:textId="77777777" w:rsidR="00DF44DF" w:rsidRPr="00AB31C7" w:rsidRDefault="00DF44DF" w:rsidP="00747076">
            <w:pPr>
              <w:pStyle w:val="Tabletext8pt"/>
            </w:pPr>
            <w:r w:rsidRPr="00AB31C7">
              <w:t>Chen 2021</w:t>
            </w:r>
          </w:p>
        </w:tc>
        <w:tc>
          <w:tcPr>
            <w:tcW w:w="1134" w:type="dxa"/>
          </w:tcPr>
          <w:p w14:paraId="38404AA0" w14:textId="77777777" w:rsidR="00DF44DF" w:rsidRPr="00AB31C7" w:rsidRDefault="00DF44DF" w:rsidP="00747076">
            <w:pPr>
              <w:pStyle w:val="Tabletext8pt"/>
            </w:pPr>
            <w:r w:rsidRPr="00AB31C7">
              <w:t> --</w:t>
            </w:r>
          </w:p>
        </w:tc>
        <w:tc>
          <w:tcPr>
            <w:tcW w:w="1752" w:type="dxa"/>
            <w:noWrap/>
          </w:tcPr>
          <w:p w14:paraId="157BBC56" w14:textId="45D1F7C7" w:rsidR="00DF44DF" w:rsidRPr="00AB31C7" w:rsidRDefault="00DF44DF" w:rsidP="00747076">
            <w:pPr>
              <w:pStyle w:val="Tabletext8pt"/>
            </w:pPr>
            <w:r w:rsidRPr="00AB31C7">
              <w:t>13 Diseases of the digestive system</w:t>
            </w:r>
          </w:p>
        </w:tc>
        <w:tc>
          <w:tcPr>
            <w:tcW w:w="1487" w:type="dxa"/>
            <w:noWrap/>
          </w:tcPr>
          <w:p w14:paraId="46F4EB69" w14:textId="77777777" w:rsidR="00DF44DF" w:rsidRPr="00AB31C7" w:rsidRDefault="00DF44DF" w:rsidP="00747076">
            <w:pPr>
              <w:pStyle w:val="Tabletext8pt"/>
            </w:pPr>
            <w:r w:rsidRPr="00AB31C7">
              <w:t>Functional constipation (chronic)</w:t>
            </w:r>
          </w:p>
        </w:tc>
        <w:tc>
          <w:tcPr>
            <w:tcW w:w="1488" w:type="dxa"/>
            <w:noWrap/>
          </w:tcPr>
          <w:p w14:paraId="3CF7EF84" w14:textId="77777777" w:rsidR="00DF44DF" w:rsidRPr="00AB31C7" w:rsidRDefault="00DF44DF" w:rsidP="00747076">
            <w:pPr>
              <w:pStyle w:val="Tabletext8pt"/>
            </w:pPr>
            <w:r w:rsidRPr="00AB31C7">
              <w:t>Acupoint massage</w:t>
            </w:r>
          </w:p>
        </w:tc>
        <w:tc>
          <w:tcPr>
            <w:tcW w:w="1338" w:type="dxa"/>
            <w:noWrap/>
          </w:tcPr>
          <w:p w14:paraId="0EAC62AA" w14:textId="77777777" w:rsidR="00DF44DF" w:rsidRPr="00AB31C7" w:rsidRDefault="00DF44DF" w:rsidP="00747076">
            <w:pPr>
              <w:pStyle w:val="Tabletext8pt"/>
            </w:pPr>
            <w:r w:rsidRPr="00AB31C7">
              <w:t>Control (no intervention)</w:t>
            </w:r>
          </w:p>
        </w:tc>
        <w:tc>
          <w:tcPr>
            <w:tcW w:w="1190" w:type="dxa"/>
            <w:noWrap/>
          </w:tcPr>
          <w:p w14:paraId="0651C0B8" w14:textId="77777777" w:rsidR="00DF44DF" w:rsidRPr="00AB31C7" w:rsidRDefault="00DF44DF" w:rsidP="00747076">
            <w:pPr>
              <w:pStyle w:val="Tabletext8pt"/>
            </w:pPr>
            <w:r w:rsidRPr="00AB31C7">
              <w:t>--</w:t>
            </w:r>
          </w:p>
        </w:tc>
        <w:tc>
          <w:tcPr>
            <w:tcW w:w="1392" w:type="dxa"/>
            <w:noWrap/>
          </w:tcPr>
          <w:p w14:paraId="03F74A80" w14:textId="77777777" w:rsidR="00DF44DF" w:rsidRPr="00AB31C7" w:rsidRDefault="00DF44DF" w:rsidP="00747076">
            <w:pPr>
              <w:pStyle w:val="Tabletext8pt"/>
            </w:pPr>
            <w:r w:rsidRPr="00AB31C7">
              <w:t>--</w:t>
            </w:r>
          </w:p>
        </w:tc>
        <w:tc>
          <w:tcPr>
            <w:tcW w:w="1252" w:type="dxa"/>
            <w:noWrap/>
          </w:tcPr>
          <w:p w14:paraId="40F1BE22" w14:textId="77777777" w:rsidR="00DF44DF" w:rsidRPr="00AB31C7" w:rsidRDefault="00DF44DF" w:rsidP="00747076">
            <w:pPr>
              <w:pStyle w:val="Tabletext8pt"/>
            </w:pPr>
            <w:r w:rsidRPr="00AB31C7">
              <w:t xml:space="preserve">Bristol classification of faeces </w:t>
            </w:r>
          </w:p>
        </w:tc>
        <w:tc>
          <w:tcPr>
            <w:tcW w:w="1252" w:type="dxa"/>
            <w:noWrap/>
          </w:tcPr>
          <w:p w14:paraId="1517E995" w14:textId="1307C48B" w:rsidR="00DF44DF" w:rsidRPr="00AB31C7" w:rsidRDefault="003A29D6" w:rsidP="00747076">
            <w:pPr>
              <w:pStyle w:val="Tabletext8pt"/>
            </w:pPr>
            <w:r w:rsidRPr="00AB31C7">
              <w:t>HR</w:t>
            </w:r>
            <w:r w:rsidR="00DF44DF" w:rsidRPr="00AB31C7">
              <w:t>QoL (PAC-Q</w:t>
            </w:r>
            <w:r w:rsidR="00955BF1">
              <w:t>o</w:t>
            </w:r>
            <w:r w:rsidR="00DF44DF" w:rsidRPr="00AB31C7">
              <w:t>L)</w:t>
            </w:r>
          </w:p>
        </w:tc>
        <w:tc>
          <w:tcPr>
            <w:tcW w:w="1253" w:type="dxa"/>
            <w:noWrap/>
          </w:tcPr>
          <w:p w14:paraId="5168BAB1" w14:textId="77777777" w:rsidR="00DF44DF" w:rsidRPr="00AB31C7" w:rsidRDefault="00DF44DF" w:rsidP="00747076">
            <w:pPr>
              <w:pStyle w:val="Tabletext8pt"/>
            </w:pPr>
            <w:r w:rsidRPr="00AB31C7">
              <w:t>Cytokines in Serum</w:t>
            </w:r>
          </w:p>
        </w:tc>
      </w:tr>
      <w:tr w:rsidR="00DF44DF" w:rsidRPr="00AB31C7" w14:paraId="43E41AB1" w14:textId="77777777" w:rsidTr="003A29D6">
        <w:trPr>
          <w:cnfStyle w:val="000000010000" w:firstRow="0" w:lastRow="0" w:firstColumn="0" w:lastColumn="0" w:oddVBand="0" w:evenVBand="0" w:oddHBand="0" w:evenHBand="1" w:firstRowFirstColumn="0" w:firstRowLastColumn="0" w:lastRowFirstColumn="0" w:lastRowLastColumn="0"/>
          <w:trHeight w:val="315"/>
        </w:trPr>
        <w:tc>
          <w:tcPr>
            <w:tcW w:w="1129" w:type="dxa"/>
            <w:noWrap/>
          </w:tcPr>
          <w:p w14:paraId="52CD4504" w14:textId="77777777" w:rsidR="00DF44DF" w:rsidRPr="00AB31C7" w:rsidRDefault="00DF44DF" w:rsidP="00747076">
            <w:pPr>
              <w:pStyle w:val="Tabletext8pt"/>
            </w:pPr>
            <w:r w:rsidRPr="00AB31C7">
              <w:t>Donoyama 2010</w:t>
            </w:r>
          </w:p>
        </w:tc>
        <w:tc>
          <w:tcPr>
            <w:tcW w:w="1134" w:type="dxa"/>
          </w:tcPr>
          <w:p w14:paraId="27DD98C0" w14:textId="77777777" w:rsidR="00DF44DF" w:rsidRPr="00AB31C7" w:rsidRDefault="00DF44DF" w:rsidP="00747076">
            <w:pPr>
              <w:pStyle w:val="Tabletext8pt"/>
            </w:pPr>
            <w:r w:rsidRPr="00AB31C7">
              <w:t> --</w:t>
            </w:r>
          </w:p>
        </w:tc>
        <w:tc>
          <w:tcPr>
            <w:tcW w:w="1752" w:type="dxa"/>
            <w:noWrap/>
          </w:tcPr>
          <w:p w14:paraId="7B39BF9C" w14:textId="77777777" w:rsidR="00DF44DF" w:rsidRPr="00AB31C7" w:rsidRDefault="00DF44DF" w:rsidP="00747076">
            <w:pPr>
              <w:pStyle w:val="Tabletext8pt"/>
            </w:pPr>
            <w:r w:rsidRPr="00AB31C7">
              <w:t xml:space="preserve">15 Diseases of the musculoskeletal system or connective tissue </w:t>
            </w:r>
          </w:p>
        </w:tc>
        <w:tc>
          <w:tcPr>
            <w:tcW w:w="1487" w:type="dxa"/>
            <w:noWrap/>
          </w:tcPr>
          <w:p w14:paraId="7178B6E9" w14:textId="77777777" w:rsidR="00DF44DF" w:rsidRPr="00AB31C7" w:rsidRDefault="00DF44DF" w:rsidP="00747076">
            <w:pPr>
              <w:pStyle w:val="Tabletext8pt"/>
            </w:pPr>
            <w:r w:rsidRPr="00AB31C7">
              <w:t>Neck and shoulder stiffness (chronic)</w:t>
            </w:r>
          </w:p>
        </w:tc>
        <w:tc>
          <w:tcPr>
            <w:tcW w:w="1488" w:type="dxa"/>
            <w:noWrap/>
          </w:tcPr>
          <w:p w14:paraId="3F0DF092" w14:textId="77777777" w:rsidR="00DF44DF" w:rsidRPr="00AB31C7" w:rsidRDefault="00DF44DF" w:rsidP="00747076">
            <w:pPr>
              <w:pStyle w:val="Tabletext8pt"/>
            </w:pPr>
            <w:r w:rsidRPr="00AB31C7">
              <w:t xml:space="preserve">Shiatsu </w:t>
            </w:r>
          </w:p>
        </w:tc>
        <w:tc>
          <w:tcPr>
            <w:tcW w:w="1338" w:type="dxa"/>
            <w:noWrap/>
          </w:tcPr>
          <w:p w14:paraId="14D2E87C" w14:textId="77777777" w:rsidR="00DF44DF" w:rsidRPr="00AB31C7" w:rsidRDefault="00DF44DF" w:rsidP="00747076">
            <w:pPr>
              <w:pStyle w:val="Tabletext8pt"/>
            </w:pPr>
            <w:r w:rsidRPr="00AB31C7">
              <w:t>--</w:t>
            </w:r>
          </w:p>
        </w:tc>
        <w:tc>
          <w:tcPr>
            <w:tcW w:w="1190" w:type="dxa"/>
            <w:noWrap/>
          </w:tcPr>
          <w:p w14:paraId="7A2D8F8C" w14:textId="77777777" w:rsidR="00DF44DF" w:rsidRPr="00AB31C7" w:rsidRDefault="00DF44DF" w:rsidP="00747076">
            <w:pPr>
              <w:pStyle w:val="Tabletext8pt"/>
            </w:pPr>
            <w:r w:rsidRPr="00AB31C7">
              <w:t>Attention control (rest)</w:t>
            </w:r>
          </w:p>
        </w:tc>
        <w:tc>
          <w:tcPr>
            <w:tcW w:w="1392" w:type="dxa"/>
            <w:noWrap/>
          </w:tcPr>
          <w:p w14:paraId="3FB49395" w14:textId="77777777" w:rsidR="00DF44DF" w:rsidRPr="00AB31C7" w:rsidRDefault="00DF44DF" w:rsidP="00747076">
            <w:pPr>
              <w:pStyle w:val="Tabletext8pt"/>
            </w:pPr>
            <w:r w:rsidRPr="00AB31C7">
              <w:t>--</w:t>
            </w:r>
          </w:p>
        </w:tc>
        <w:tc>
          <w:tcPr>
            <w:tcW w:w="1252" w:type="dxa"/>
            <w:noWrap/>
          </w:tcPr>
          <w:p w14:paraId="0D8E8B75" w14:textId="77777777" w:rsidR="00DF44DF" w:rsidRPr="00AB31C7" w:rsidRDefault="00DF44DF" w:rsidP="00747076">
            <w:pPr>
              <w:pStyle w:val="Tabletext8pt"/>
            </w:pPr>
            <w:r w:rsidRPr="00AB31C7">
              <w:t>Pain (VAS)</w:t>
            </w:r>
          </w:p>
        </w:tc>
        <w:tc>
          <w:tcPr>
            <w:tcW w:w="1252" w:type="dxa"/>
            <w:noWrap/>
          </w:tcPr>
          <w:p w14:paraId="3088B031" w14:textId="77777777" w:rsidR="00DF44DF" w:rsidRPr="00AB31C7" w:rsidRDefault="00DF44DF" w:rsidP="00747076">
            <w:pPr>
              <w:pStyle w:val="Tabletext8pt"/>
            </w:pPr>
            <w:r w:rsidRPr="00AB31C7">
              <w:t xml:space="preserve">Anxiety (STAI) </w:t>
            </w:r>
          </w:p>
        </w:tc>
        <w:tc>
          <w:tcPr>
            <w:tcW w:w="1253" w:type="dxa"/>
            <w:noWrap/>
          </w:tcPr>
          <w:p w14:paraId="06DC137B" w14:textId="77777777" w:rsidR="00DF44DF" w:rsidRPr="00AB31C7" w:rsidRDefault="00DF44DF" w:rsidP="00747076">
            <w:pPr>
              <w:pStyle w:val="Tabletext8pt"/>
            </w:pPr>
            <w:r w:rsidRPr="00AB31C7">
              <w:t>Cortisol (stress)</w:t>
            </w:r>
          </w:p>
        </w:tc>
      </w:tr>
      <w:tr w:rsidR="00DF44DF" w:rsidRPr="00AB31C7" w14:paraId="252F6EB2" w14:textId="77777777" w:rsidTr="003A29D6">
        <w:trPr>
          <w:cnfStyle w:val="000000100000" w:firstRow="0" w:lastRow="0" w:firstColumn="0" w:lastColumn="0" w:oddVBand="0" w:evenVBand="0" w:oddHBand="1" w:evenHBand="0" w:firstRowFirstColumn="0" w:firstRowLastColumn="0" w:lastRowFirstColumn="0" w:lastRowLastColumn="0"/>
          <w:trHeight w:val="315"/>
        </w:trPr>
        <w:tc>
          <w:tcPr>
            <w:tcW w:w="1129" w:type="dxa"/>
            <w:noWrap/>
          </w:tcPr>
          <w:p w14:paraId="20E0DD4E" w14:textId="77777777" w:rsidR="00DF44DF" w:rsidRPr="00AB31C7" w:rsidRDefault="00DF44DF" w:rsidP="00747076">
            <w:pPr>
              <w:pStyle w:val="Tabletext8pt"/>
            </w:pPr>
            <w:r w:rsidRPr="00AB31C7">
              <w:t>Donoyama 2013</w:t>
            </w:r>
          </w:p>
        </w:tc>
        <w:tc>
          <w:tcPr>
            <w:tcW w:w="1134" w:type="dxa"/>
          </w:tcPr>
          <w:p w14:paraId="6D96CD7A" w14:textId="77777777" w:rsidR="00DF44DF" w:rsidRPr="00AB31C7" w:rsidRDefault="00DF44DF" w:rsidP="00747076">
            <w:pPr>
              <w:pStyle w:val="Tabletext8pt"/>
            </w:pPr>
            <w:r w:rsidRPr="00AB31C7">
              <w:t>Donoyama 2016; Donoyama 2018; Donoyama 2017; JPRN-UMIN000009097</w:t>
            </w:r>
          </w:p>
        </w:tc>
        <w:tc>
          <w:tcPr>
            <w:tcW w:w="1752" w:type="dxa"/>
            <w:noWrap/>
          </w:tcPr>
          <w:p w14:paraId="4D55C0D9" w14:textId="231B7140" w:rsidR="00DF44DF" w:rsidRPr="00AB31C7" w:rsidRDefault="00DF44DF" w:rsidP="00747076">
            <w:pPr>
              <w:pStyle w:val="Tabletext8pt"/>
            </w:pPr>
            <w:r w:rsidRPr="00AB31C7">
              <w:t>02 Neoplasms</w:t>
            </w:r>
          </w:p>
        </w:tc>
        <w:tc>
          <w:tcPr>
            <w:tcW w:w="1487" w:type="dxa"/>
            <w:noWrap/>
          </w:tcPr>
          <w:p w14:paraId="6DD424AA" w14:textId="77777777" w:rsidR="00DF44DF" w:rsidRPr="00AB31C7" w:rsidRDefault="00DF44DF" w:rsidP="00747076">
            <w:pPr>
              <w:pStyle w:val="Tabletext8pt"/>
            </w:pPr>
            <w:r w:rsidRPr="00AB31C7">
              <w:t>Cancer, gynaecological (survivors)</w:t>
            </w:r>
          </w:p>
        </w:tc>
        <w:tc>
          <w:tcPr>
            <w:tcW w:w="1488" w:type="dxa"/>
            <w:noWrap/>
          </w:tcPr>
          <w:p w14:paraId="7E8F73CF" w14:textId="77777777" w:rsidR="00DF44DF" w:rsidRPr="00AB31C7" w:rsidRDefault="00DF44DF" w:rsidP="00747076">
            <w:pPr>
              <w:pStyle w:val="Tabletext8pt"/>
            </w:pPr>
            <w:r w:rsidRPr="00AB31C7">
              <w:t>Shiatsu</w:t>
            </w:r>
          </w:p>
        </w:tc>
        <w:tc>
          <w:tcPr>
            <w:tcW w:w="1338" w:type="dxa"/>
            <w:noWrap/>
          </w:tcPr>
          <w:p w14:paraId="605AB552" w14:textId="77777777" w:rsidR="00DF44DF" w:rsidRPr="00AB31C7" w:rsidRDefault="00DF44DF" w:rsidP="00747076">
            <w:pPr>
              <w:pStyle w:val="Tabletext8pt"/>
            </w:pPr>
            <w:r w:rsidRPr="00AB31C7">
              <w:t>Control (no intervention)</w:t>
            </w:r>
          </w:p>
        </w:tc>
        <w:tc>
          <w:tcPr>
            <w:tcW w:w="1190" w:type="dxa"/>
            <w:noWrap/>
          </w:tcPr>
          <w:p w14:paraId="12EB0500" w14:textId="77777777" w:rsidR="00DF44DF" w:rsidRPr="00AB31C7" w:rsidRDefault="00DF44DF" w:rsidP="00747076">
            <w:pPr>
              <w:pStyle w:val="Tabletext8pt"/>
            </w:pPr>
            <w:r w:rsidRPr="00AB31C7">
              <w:t>--</w:t>
            </w:r>
          </w:p>
        </w:tc>
        <w:tc>
          <w:tcPr>
            <w:tcW w:w="1392" w:type="dxa"/>
            <w:noWrap/>
          </w:tcPr>
          <w:p w14:paraId="6AFE9D0C" w14:textId="77777777" w:rsidR="00DF44DF" w:rsidRPr="00AB31C7" w:rsidRDefault="00DF44DF" w:rsidP="00747076">
            <w:pPr>
              <w:pStyle w:val="Tabletext8pt"/>
            </w:pPr>
            <w:r w:rsidRPr="00AB31C7">
              <w:t>Standard care</w:t>
            </w:r>
          </w:p>
        </w:tc>
        <w:tc>
          <w:tcPr>
            <w:tcW w:w="1252" w:type="dxa"/>
            <w:noWrap/>
          </w:tcPr>
          <w:p w14:paraId="44DBD257" w14:textId="0139F7DD" w:rsidR="00DF44DF" w:rsidRPr="00AB31C7" w:rsidRDefault="003A29D6" w:rsidP="00747076">
            <w:pPr>
              <w:pStyle w:val="Tabletext8pt"/>
            </w:pPr>
            <w:r w:rsidRPr="00AB31C7">
              <w:t>HR</w:t>
            </w:r>
            <w:r w:rsidR="00DF44DF" w:rsidRPr="00AB31C7">
              <w:t>QoL</w:t>
            </w:r>
          </w:p>
        </w:tc>
        <w:tc>
          <w:tcPr>
            <w:tcW w:w="1252" w:type="dxa"/>
            <w:noWrap/>
          </w:tcPr>
          <w:p w14:paraId="40212C8C" w14:textId="77777777" w:rsidR="00DF44DF" w:rsidRPr="00AB31C7" w:rsidRDefault="00DF44DF" w:rsidP="00747076">
            <w:pPr>
              <w:pStyle w:val="Tabletext8pt"/>
            </w:pPr>
            <w:r w:rsidRPr="00AB31C7">
              <w:t>Physical functioning</w:t>
            </w:r>
          </w:p>
        </w:tc>
        <w:tc>
          <w:tcPr>
            <w:tcW w:w="1253" w:type="dxa"/>
            <w:noWrap/>
          </w:tcPr>
          <w:p w14:paraId="53B6C1A3" w14:textId="77777777" w:rsidR="00DF44DF" w:rsidRPr="00AB31C7" w:rsidRDefault="00DF44DF" w:rsidP="00747076">
            <w:pPr>
              <w:pStyle w:val="Tabletext8pt"/>
            </w:pPr>
            <w:r w:rsidRPr="00AB31C7">
              <w:t>Role functioning</w:t>
            </w:r>
          </w:p>
        </w:tc>
      </w:tr>
      <w:tr w:rsidR="00DF44DF" w:rsidRPr="00AB31C7" w14:paraId="05D53B3B" w14:textId="77777777" w:rsidTr="003A29D6">
        <w:trPr>
          <w:cnfStyle w:val="000000010000" w:firstRow="0" w:lastRow="0" w:firstColumn="0" w:lastColumn="0" w:oddVBand="0" w:evenVBand="0" w:oddHBand="0" w:evenHBand="1" w:firstRowFirstColumn="0" w:firstRowLastColumn="0" w:lastRowFirstColumn="0" w:lastRowLastColumn="0"/>
          <w:trHeight w:val="315"/>
        </w:trPr>
        <w:tc>
          <w:tcPr>
            <w:tcW w:w="1129" w:type="dxa"/>
            <w:noWrap/>
          </w:tcPr>
          <w:p w14:paraId="27B66C65" w14:textId="77777777" w:rsidR="00DF44DF" w:rsidRPr="00AB31C7" w:rsidRDefault="00DF44DF" w:rsidP="00747076">
            <w:pPr>
              <w:pStyle w:val="Tabletext8pt"/>
            </w:pPr>
            <w:r w:rsidRPr="00AB31C7">
              <w:t>Faull 2005</w:t>
            </w:r>
          </w:p>
        </w:tc>
        <w:tc>
          <w:tcPr>
            <w:tcW w:w="1134" w:type="dxa"/>
          </w:tcPr>
          <w:p w14:paraId="1C692E58" w14:textId="77777777" w:rsidR="00DF44DF" w:rsidRPr="00AB31C7" w:rsidRDefault="00DF44DF" w:rsidP="00747076">
            <w:pPr>
              <w:pStyle w:val="Tabletext8pt"/>
            </w:pPr>
            <w:r w:rsidRPr="00AB31C7">
              <w:t>--</w:t>
            </w:r>
          </w:p>
        </w:tc>
        <w:tc>
          <w:tcPr>
            <w:tcW w:w="1752" w:type="dxa"/>
            <w:noWrap/>
          </w:tcPr>
          <w:p w14:paraId="0A239CAC" w14:textId="77777777" w:rsidR="00DF44DF" w:rsidRPr="00AB31C7" w:rsidRDefault="00DF44DF" w:rsidP="00747076">
            <w:pPr>
              <w:pStyle w:val="Tabletext8pt"/>
            </w:pPr>
            <w:r w:rsidRPr="00AB31C7">
              <w:t xml:space="preserve">15 Diseases of the musculoskeletal system or connective tissue </w:t>
            </w:r>
          </w:p>
        </w:tc>
        <w:tc>
          <w:tcPr>
            <w:tcW w:w="1487" w:type="dxa"/>
            <w:noWrap/>
          </w:tcPr>
          <w:p w14:paraId="133E1687" w14:textId="77777777" w:rsidR="00DF44DF" w:rsidRPr="00AB31C7" w:rsidRDefault="00DF44DF" w:rsidP="00747076">
            <w:pPr>
              <w:pStyle w:val="Tabletext8pt"/>
            </w:pPr>
            <w:r w:rsidRPr="00AB31C7">
              <w:t xml:space="preserve">21 Fibromyalgia </w:t>
            </w:r>
          </w:p>
        </w:tc>
        <w:tc>
          <w:tcPr>
            <w:tcW w:w="1488" w:type="dxa"/>
            <w:noWrap/>
          </w:tcPr>
          <w:p w14:paraId="4FF2FAAE" w14:textId="77777777" w:rsidR="00DF44DF" w:rsidRPr="00AB31C7" w:rsidRDefault="00DF44DF" w:rsidP="00747076">
            <w:pPr>
              <w:pStyle w:val="Tabletext8pt"/>
            </w:pPr>
            <w:r w:rsidRPr="00AB31C7">
              <w:t>Watsu</w:t>
            </w:r>
          </w:p>
        </w:tc>
        <w:tc>
          <w:tcPr>
            <w:tcW w:w="1338" w:type="dxa"/>
            <w:noWrap/>
          </w:tcPr>
          <w:p w14:paraId="3787C38C" w14:textId="77777777" w:rsidR="00DF44DF" w:rsidRPr="00AB31C7" w:rsidRDefault="00DF44DF" w:rsidP="00747076">
            <w:pPr>
              <w:pStyle w:val="Tabletext8pt"/>
            </w:pPr>
            <w:r w:rsidRPr="00AB31C7">
              <w:t>--</w:t>
            </w:r>
          </w:p>
        </w:tc>
        <w:tc>
          <w:tcPr>
            <w:tcW w:w="1190" w:type="dxa"/>
            <w:noWrap/>
          </w:tcPr>
          <w:p w14:paraId="6E659FA2" w14:textId="77777777" w:rsidR="00DF44DF" w:rsidRPr="00AB31C7" w:rsidRDefault="00DF44DF" w:rsidP="00747076">
            <w:pPr>
              <w:pStyle w:val="Tabletext8pt"/>
            </w:pPr>
            <w:r w:rsidRPr="00AB31C7">
              <w:t>Aix</w:t>
            </w:r>
          </w:p>
        </w:tc>
        <w:tc>
          <w:tcPr>
            <w:tcW w:w="1392" w:type="dxa"/>
            <w:noWrap/>
          </w:tcPr>
          <w:p w14:paraId="52AFEB18" w14:textId="77777777" w:rsidR="00DF44DF" w:rsidRPr="00AB31C7" w:rsidRDefault="00DF44DF" w:rsidP="00747076">
            <w:pPr>
              <w:pStyle w:val="Tabletext8pt"/>
            </w:pPr>
            <w:r w:rsidRPr="00AB31C7">
              <w:t>--</w:t>
            </w:r>
          </w:p>
        </w:tc>
        <w:tc>
          <w:tcPr>
            <w:tcW w:w="1252" w:type="dxa"/>
            <w:noWrap/>
          </w:tcPr>
          <w:p w14:paraId="41DADD52" w14:textId="02293F1A" w:rsidR="00DF44DF" w:rsidRPr="00AB31C7" w:rsidRDefault="003A29D6" w:rsidP="00747076">
            <w:pPr>
              <w:pStyle w:val="Tabletext8pt"/>
            </w:pPr>
            <w:r w:rsidRPr="00AB31C7">
              <w:t>HR</w:t>
            </w:r>
            <w:r w:rsidR="00DF44DF" w:rsidRPr="00AB31C7">
              <w:t>QoL (SF-36)</w:t>
            </w:r>
          </w:p>
        </w:tc>
        <w:tc>
          <w:tcPr>
            <w:tcW w:w="1252" w:type="dxa"/>
            <w:noWrap/>
          </w:tcPr>
          <w:p w14:paraId="04697852" w14:textId="77777777" w:rsidR="00DF44DF" w:rsidRPr="00AB31C7" w:rsidRDefault="00DF44DF" w:rsidP="00747076">
            <w:pPr>
              <w:pStyle w:val="Tabletext8pt"/>
            </w:pPr>
            <w:r w:rsidRPr="00AB31C7">
              <w:t>--</w:t>
            </w:r>
          </w:p>
        </w:tc>
        <w:tc>
          <w:tcPr>
            <w:tcW w:w="1253" w:type="dxa"/>
            <w:noWrap/>
          </w:tcPr>
          <w:p w14:paraId="5D3999FC" w14:textId="77777777" w:rsidR="00DF44DF" w:rsidRPr="00AB31C7" w:rsidRDefault="00DF44DF" w:rsidP="00747076">
            <w:pPr>
              <w:pStyle w:val="Tabletext8pt"/>
            </w:pPr>
            <w:r w:rsidRPr="00AB31C7">
              <w:t>--</w:t>
            </w:r>
          </w:p>
        </w:tc>
      </w:tr>
    </w:tbl>
    <w:p w14:paraId="604E0260" w14:textId="670F31A4" w:rsidR="008A121E" w:rsidRPr="00AB31C7" w:rsidRDefault="008A121E" w:rsidP="008A121E">
      <w:pPr>
        <w:pStyle w:val="TableFigNotes18"/>
      </w:pPr>
      <w:r w:rsidRPr="00AB31C7">
        <w:t xml:space="preserve">Abbreviations: </w:t>
      </w:r>
      <w:r w:rsidR="003A29D6" w:rsidRPr="00AB31C7">
        <w:rPr>
          <w:lang w:eastAsia="en-AU"/>
        </w:rPr>
        <w:t xml:space="preserve">HRQoL, </w:t>
      </w:r>
      <w:r w:rsidR="00A07EB9" w:rsidRPr="00AB31C7">
        <w:rPr>
          <w:lang w:eastAsia="en-AU"/>
        </w:rPr>
        <w:t>health-related quality</w:t>
      </w:r>
      <w:r w:rsidR="003A29D6" w:rsidRPr="00AB31C7">
        <w:rPr>
          <w:lang w:eastAsia="en-AU"/>
        </w:rPr>
        <w:t xml:space="preserve"> of life; </w:t>
      </w:r>
      <w:r w:rsidRPr="00AB31C7">
        <w:t xml:space="preserve">IVH, </w:t>
      </w:r>
      <w:r w:rsidRPr="00AB31C7">
        <w:rPr>
          <w:lang w:eastAsia="en-AU"/>
        </w:rPr>
        <w:t>intraventricular haemorrhage</w:t>
      </w:r>
      <w:r w:rsidRPr="00AB31C7">
        <w:t xml:space="preserve">; PDA, </w:t>
      </w:r>
      <w:r w:rsidRPr="00AB31C7">
        <w:rPr>
          <w:lang w:eastAsia="en-AU"/>
        </w:rPr>
        <w:t>patent ductus arteriosus, RDS, respiratory distress syndrome, STAI, state-trait anxiety inventory; VAS, visual analogue scale</w:t>
      </w:r>
    </w:p>
    <w:p w14:paraId="2BBE02B4" w14:textId="068EA37C" w:rsidR="008A121E" w:rsidRPr="00AB31C7" w:rsidRDefault="008A121E" w:rsidP="008A121E">
      <w:pPr>
        <w:pStyle w:val="Caption"/>
      </w:pPr>
      <w:bookmarkStart w:id="127" w:name="_Ref86750483"/>
      <w:bookmarkStart w:id="128" w:name="_Ref86750482"/>
      <w:bookmarkStart w:id="129" w:name="_Toc86781277"/>
      <w:bookmarkStart w:id="130" w:name="_Toc164698283"/>
      <w:r w:rsidRPr="00AB31C7">
        <w:lastRenderedPageBreak/>
        <w:t xml:space="preserve">Figure </w:t>
      </w:r>
      <w:r w:rsidR="005D5149">
        <w:fldChar w:fldCharType="begin"/>
      </w:r>
      <w:r w:rsidR="005D5149">
        <w:instrText xml:space="preserve"> STYLEREF 1 \s </w:instrText>
      </w:r>
      <w:r w:rsidR="005D5149">
        <w:fldChar w:fldCharType="separate"/>
      </w:r>
      <w:r w:rsidR="00472F61">
        <w:rPr>
          <w:noProof/>
        </w:rPr>
        <w:t>A</w:t>
      </w:r>
      <w:r w:rsidR="005D5149">
        <w:fldChar w:fldCharType="end"/>
      </w:r>
      <w:r w:rsidR="005D5149">
        <w:t>.</w:t>
      </w:r>
      <w:r w:rsidR="005D5149">
        <w:fldChar w:fldCharType="begin"/>
      </w:r>
      <w:r w:rsidR="005D5149">
        <w:instrText xml:space="preserve"> SEQ Figure \* ARABIC \s 1 </w:instrText>
      </w:r>
      <w:r w:rsidR="005D5149">
        <w:fldChar w:fldCharType="separate"/>
      </w:r>
      <w:r w:rsidR="00472F61">
        <w:rPr>
          <w:noProof/>
        </w:rPr>
        <w:t>2</w:t>
      </w:r>
      <w:r w:rsidR="005D5149">
        <w:fldChar w:fldCharType="end"/>
      </w:r>
      <w:bookmarkEnd w:id="127"/>
      <w:r w:rsidRPr="00AB31C7">
        <w:tab/>
        <w:t>Overview of potential ICD-11 categories</w:t>
      </w:r>
      <w:bookmarkEnd w:id="128"/>
      <w:bookmarkEnd w:id="129"/>
      <w:bookmarkEnd w:id="130"/>
      <w:r w:rsidRPr="00AB31C7">
        <w:t xml:space="preserve"> </w:t>
      </w:r>
    </w:p>
    <w:p w14:paraId="337A8776" w14:textId="77777777" w:rsidR="008A121E" w:rsidRPr="00AB31C7" w:rsidRDefault="008A121E" w:rsidP="008A121E">
      <w:pPr>
        <w:pStyle w:val="Pic"/>
      </w:pPr>
      <w:r w:rsidRPr="00AB31C7">
        <w:rPr>
          <w:noProof/>
        </w:rPr>
        <w:drawing>
          <wp:inline distT="0" distB="0" distL="0" distR="0" wp14:anchorId="58C7E221" wp14:editId="073B02AE">
            <wp:extent cx="8985693" cy="4286250"/>
            <wp:effectExtent l="0" t="0" r="6350" b="0"/>
            <wp:docPr id="248" name="Picture 2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2805" cy="4289643"/>
                    </a:xfrm>
                    <a:prstGeom prst="rect">
                      <a:avLst/>
                    </a:prstGeom>
                    <a:noFill/>
                  </pic:spPr>
                </pic:pic>
              </a:graphicData>
            </a:graphic>
          </wp:inline>
        </w:drawing>
      </w:r>
    </w:p>
    <w:p w14:paraId="7EAB8C0F" w14:textId="77777777" w:rsidR="008A121E" w:rsidRPr="00AB31C7" w:rsidRDefault="008A121E" w:rsidP="008A121E">
      <w:pPr>
        <w:pStyle w:val="TableFigNotes18"/>
      </w:pPr>
    </w:p>
    <w:p w14:paraId="1629259F" w14:textId="77777777" w:rsidR="008A121E" w:rsidRPr="00AB31C7" w:rsidRDefault="008A121E" w:rsidP="008A121E">
      <w:pPr>
        <w:pStyle w:val="BodyText"/>
      </w:pPr>
    </w:p>
    <w:p w14:paraId="4394F624" w14:textId="77777777" w:rsidR="008A121E" w:rsidRPr="00AB31C7" w:rsidRDefault="008A121E" w:rsidP="008A121E">
      <w:pPr>
        <w:pStyle w:val="BodyText"/>
        <w:sectPr w:rsidR="008A121E" w:rsidRPr="00AB31C7" w:rsidSect="00296A7C">
          <w:pgSz w:w="16837" w:h="11905" w:orient="landscape" w:code="9"/>
          <w:pgMar w:top="1440" w:right="1080" w:bottom="1440" w:left="1080" w:header="720" w:footer="397" w:gutter="0"/>
          <w:paperSrc w:first="261" w:other="261"/>
          <w:cols w:space="708"/>
          <w:docGrid w:linePitch="299"/>
        </w:sectPr>
      </w:pPr>
    </w:p>
    <w:p w14:paraId="44B39174" w14:textId="77777777" w:rsidR="008A121E" w:rsidRPr="00AB31C7" w:rsidRDefault="008A121E" w:rsidP="00A758EB">
      <w:pPr>
        <w:pStyle w:val="Heading2"/>
      </w:pPr>
      <w:bookmarkStart w:id="131" w:name="_Refining_the_research"/>
      <w:bookmarkStart w:id="132" w:name="_Ref86753635"/>
      <w:bookmarkStart w:id="133" w:name="_Ref86753639"/>
      <w:bookmarkStart w:id="134" w:name="_Toc92285864"/>
      <w:bookmarkStart w:id="135" w:name="_Toc159843669"/>
      <w:bookmarkStart w:id="136" w:name="_Toc42163562"/>
      <w:bookmarkEnd w:id="131"/>
      <w:r w:rsidRPr="00AB31C7">
        <w:lastRenderedPageBreak/>
        <w:t>Refining the research questions</w:t>
      </w:r>
      <w:bookmarkEnd w:id="132"/>
      <w:bookmarkEnd w:id="133"/>
      <w:bookmarkEnd w:id="134"/>
      <w:bookmarkEnd w:id="135"/>
    </w:p>
    <w:p w14:paraId="4DAEDD96" w14:textId="77777777" w:rsidR="007C447E" w:rsidRDefault="008A121E" w:rsidP="007C447E">
      <w:pPr>
        <w:pStyle w:val="BodyText"/>
      </w:pPr>
      <w:r w:rsidRPr="00AB31C7">
        <w:t>This appendix documents how populations and outcomes were prioritised to inform the data synthesis for the systematic review on the effect of shiatsu for preventing and treating any health condition.</w:t>
      </w:r>
      <w:r w:rsidR="00D5509D" w:rsidRPr="00AB31C7">
        <w:t xml:space="preserve"> </w:t>
      </w:r>
    </w:p>
    <w:p w14:paraId="615BF52A" w14:textId="34A0A4B6" w:rsidR="008A121E" w:rsidRPr="00AB31C7" w:rsidRDefault="008A121E" w:rsidP="008A121E">
      <w:pPr>
        <w:pStyle w:val="BodyText"/>
      </w:pPr>
      <w:r w:rsidRPr="00AB31C7">
        <w:t xml:space="preserve">Throughout the population and outcome prioritisation exercise, the NTWC remained blinded to the screening results (i.e. number of studies identified) or characteristics of included studies (e.g. study design, size, quality) to prevent any influence on decision-making. </w:t>
      </w:r>
      <w:r w:rsidR="002629F0">
        <w:fldChar w:fldCharType="begin"/>
      </w:r>
      <w:r w:rsidR="002629F0">
        <w:instrText xml:space="preserve"> REF _Ref159843432 \h </w:instrText>
      </w:r>
      <w:r w:rsidR="002629F0">
        <w:fldChar w:fldCharType="separate"/>
      </w:r>
      <w:r w:rsidR="00472F61" w:rsidRPr="00AB31C7">
        <w:t xml:space="preserve">Framework </w:t>
      </w:r>
      <w:r w:rsidR="00472F61">
        <w:rPr>
          <w:noProof/>
        </w:rPr>
        <w:t>4</w:t>
      </w:r>
      <w:r w:rsidR="002629F0">
        <w:fldChar w:fldCharType="end"/>
      </w:r>
      <w:r w:rsidR="002629F0">
        <w:t xml:space="preserve"> </w:t>
      </w:r>
      <w:r w:rsidRPr="00AB31C7">
        <w:t>outlines the process for refining the research questions and conducting the evidence review</w:t>
      </w:r>
      <w:r w:rsidR="00420062">
        <w:t xml:space="preserve">. </w:t>
      </w:r>
    </w:p>
    <w:p w14:paraId="6C7CD1E0" w14:textId="77777777" w:rsidR="008A121E" w:rsidRPr="00AB31C7" w:rsidRDefault="008A121E" w:rsidP="00E96DB4">
      <w:pPr>
        <w:pStyle w:val="Heading3"/>
      </w:pPr>
      <w:bookmarkStart w:id="137" w:name="_Toc159841401"/>
      <w:bookmarkStart w:id="138" w:name="_Toc159841911"/>
      <w:bookmarkStart w:id="139" w:name="_Toc159843533"/>
      <w:bookmarkStart w:id="140" w:name="_Toc159843596"/>
      <w:bookmarkStart w:id="141" w:name="_Toc159843670"/>
      <w:bookmarkStart w:id="142" w:name="_Toc86781041"/>
      <w:bookmarkStart w:id="143" w:name="_Toc159843671"/>
      <w:bookmarkEnd w:id="137"/>
      <w:bookmarkEnd w:id="138"/>
      <w:bookmarkEnd w:id="139"/>
      <w:bookmarkEnd w:id="140"/>
      <w:bookmarkEnd w:id="141"/>
      <w:r w:rsidRPr="00AB31C7">
        <w:t>Population prioritisation process</w:t>
      </w:r>
      <w:bookmarkEnd w:id="142"/>
      <w:bookmarkEnd w:id="143"/>
    </w:p>
    <w:p w14:paraId="70F50A5B" w14:textId="37495295" w:rsidR="00FD5A7E" w:rsidRDefault="008A121E" w:rsidP="008A121E">
      <w:pPr>
        <w:pStyle w:val="BodyText"/>
      </w:pPr>
      <w:r w:rsidRPr="00AB31C7">
        <w:t xml:space="preserve">As there were </w:t>
      </w:r>
      <w:r w:rsidR="00010BBE">
        <w:t xml:space="preserve">a manageable number of </w:t>
      </w:r>
      <w:r w:rsidRPr="00AB31C7">
        <w:t>studies identified</w:t>
      </w:r>
      <w:r w:rsidR="007B3A11">
        <w:t xml:space="preserve"> for shiatsu</w:t>
      </w:r>
      <w:r w:rsidRPr="00AB31C7">
        <w:t>, it was agreed that all identified population</w:t>
      </w:r>
      <w:r w:rsidR="00C82B77">
        <w:t>s</w:t>
      </w:r>
      <w:r w:rsidRPr="00AB31C7">
        <w:t xml:space="preserve"> would be</w:t>
      </w:r>
      <w:r w:rsidR="00A45D48">
        <w:t xml:space="preserve"> considered for inclusion</w:t>
      </w:r>
      <w:r w:rsidRPr="00AB31C7">
        <w:t xml:space="preserve"> in the evidence synthesis.</w:t>
      </w:r>
      <w:r w:rsidR="00FF0DB0">
        <w:t xml:space="preserve"> </w:t>
      </w:r>
      <w:r w:rsidR="00AE5FDF">
        <w:t>The</w:t>
      </w:r>
      <w:r w:rsidR="003A3BA8">
        <w:t xml:space="preserve"> populations </w:t>
      </w:r>
      <w:r w:rsidR="00747B68">
        <w:t xml:space="preserve">identified </w:t>
      </w:r>
      <w:r w:rsidR="003A3BA8">
        <w:t xml:space="preserve">(ordered by ICD-11 category) </w:t>
      </w:r>
      <w:r w:rsidR="00C37EE0">
        <w:t>w</w:t>
      </w:r>
      <w:r w:rsidR="00747B68">
        <w:t>ere therefore</w:t>
      </w:r>
      <w:r w:rsidR="003A3BA8">
        <w:t xml:space="preserve"> </w:t>
      </w:r>
      <w:r w:rsidR="00FC69CA">
        <w:t xml:space="preserve">grouped into conditions </w:t>
      </w:r>
      <w:r w:rsidR="00AE5FDF">
        <w:t xml:space="preserve">for analysis </w:t>
      </w:r>
      <w:r w:rsidR="00A11D61">
        <w:t>based on those agreed for other natural therapies reviews (Pilates, yoga, Tai Chi)</w:t>
      </w:r>
      <w:r w:rsidR="00FD5A7E">
        <w:t xml:space="preserve"> as outlined in </w:t>
      </w:r>
      <w:r w:rsidR="00575228">
        <w:fldChar w:fldCharType="begin"/>
      </w:r>
      <w:r w:rsidR="00575228">
        <w:instrText xml:space="preserve"> REF _Ref159514564 \h </w:instrText>
      </w:r>
      <w:r w:rsidR="00575228">
        <w:fldChar w:fldCharType="separate"/>
      </w:r>
      <w:r w:rsidR="00472F61">
        <w:t xml:space="preserve">Table </w:t>
      </w:r>
      <w:r w:rsidR="00472F61">
        <w:rPr>
          <w:noProof/>
        </w:rPr>
        <w:t>A</w:t>
      </w:r>
      <w:r w:rsidR="00472F61">
        <w:noBreakHyphen/>
      </w:r>
      <w:r w:rsidR="00472F61">
        <w:rPr>
          <w:noProof/>
        </w:rPr>
        <w:t>13</w:t>
      </w:r>
      <w:r w:rsidR="00575228">
        <w:fldChar w:fldCharType="end"/>
      </w:r>
      <w:r w:rsidR="00A11D61">
        <w:t>.</w:t>
      </w:r>
      <w:r w:rsidR="00FD5A7E">
        <w:t xml:space="preserve"> </w:t>
      </w:r>
    </w:p>
    <w:p w14:paraId="4320947E" w14:textId="7C45ACDC" w:rsidR="00F53100" w:rsidRDefault="00214A72" w:rsidP="008A121E">
      <w:pPr>
        <w:pStyle w:val="BodyText"/>
      </w:pPr>
      <w:r>
        <w:t>After this, t</w:t>
      </w:r>
      <w:r w:rsidR="00F53100">
        <w:t xml:space="preserve">he NTWC agreed to exclude one population (see </w:t>
      </w:r>
      <w:r w:rsidR="00F53100">
        <w:fldChar w:fldCharType="begin"/>
      </w:r>
      <w:r w:rsidR="00F53100">
        <w:instrText xml:space="preserve"> REF _Ref159840797 \h </w:instrText>
      </w:r>
      <w:r w:rsidR="00F53100">
        <w:fldChar w:fldCharType="separate"/>
      </w:r>
      <w:r w:rsidR="00472F61" w:rsidRPr="00B37248">
        <w:t xml:space="preserve">Table </w:t>
      </w:r>
      <w:r w:rsidR="00472F61">
        <w:rPr>
          <w:noProof/>
        </w:rPr>
        <w:t>A</w:t>
      </w:r>
      <w:r w:rsidR="00472F61" w:rsidRPr="00B37248">
        <w:noBreakHyphen/>
      </w:r>
      <w:r w:rsidR="00472F61">
        <w:rPr>
          <w:noProof/>
        </w:rPr>
        <w:t>14</w:t>
      </w:r>
      <w:r w:rsidR="00F53100">
        <w:fldChar w:fldCharType="end"/>
      </w:r>
      <w:r w:rsidR="00F53100">
        <w:t xml:space="preserve">) as </w:t>
      </w:r>
      <w:r w:rsidR="00F53100" w:rsidRPr="00991E2E">
        <w:t xml:space="preserve">the delivery of shiatsu to preterm infants within a hospital setting </w:t>
      </w:r>
      <w:r w:rsidR="00556BAA" w:rsidRPr="00991E2E">
        <w:t>was</w:t>
      </w:r>
      <w:r w:rsidR="00F53100">
        <w:t xml:space="preserve"> </w:t>
      </w:r>
      <w:r w:rsidR="00556BAA">
        <w:t xml:space="preserve">determined to be </w:t>
      </w:r>
      <w:r w:rsidR="00F53100">
        <w:t xml:space="preserve">inconsistent with the practise of </w:t>
      </w:r>
      <w:r w:rsidR="00F53100" w:rsidRPr="00991E2E">
        <w:t xml:space="preserve">shiatsu within </w:t>
      </w:r>
      <w:r w:rsidR="00F53100">
        <w:t xml:space="preserve">the </w:t>
      </w:r>
      <w:r w:rsidR="00F53100" w:rsidRPr="00991E2E">
        <w:t xml:space="preserve">Australia </w:t>
      </w:r>
      <w:r w:rsidR="00F53100" w:rsidRPr="00380D19">
        <w:t>setting.</w:t>
      </w:r>
    </w:p>
    <w:p w14:paraId="263A3873" w14:textId="6B23B81C" w:rsidR="008A121E" w:rsidRDefault="00FF0DB0" w:rsidP="008A121E">
      <w:pPr>
        <w:pStyle w:val="BodyText"/>
      </w:pPr>
      <w:r>
        <w:t xml:space="preserve">Populations for acupressure were </w:t>
      </w:r>
      <w:r w:rsidR="00A63CDE" w:rsidRPr="007F6294">
        <w:t>limited to those included in the systematic review of shiatsu</w:t>
      </w:r>
      <w:r w:rsidR="000D0FAA">
        <w:t>,</w:t>
      </w:r>
      <w:r>
        <w:t xml:space="preserve"> as</w:t>
      </w:r>
      <w:r w:rsidR="00A63CDE">
        <w:t xml:space="preserve"> </w:t>
      </w:r>
      <w:r w:rsidR="00A63CDE" w:rsidRPr="007F6294">
        <w:t>the review of acupressure was intended to elucidate whether there was evidence for this component of shiatsu and hence the same populations were prioritised</w:t>
      </w:r>
      <w:r w:rsidR="00214A72" w:rsidRPr="007F6294">
        <w:t xml:space="preserve"> for data synthesis</w:t>
      </w:r>
      <w:r w:rsidR="00A647B1">
        <w:t>.</w:t>
      </w:r>
    </w:p>
    <w:p w14:paraId="011EAA2D" w14:textId="77777777" w:rsidR="00F53100" w:rsidRDefault="00F53100" w:rsidP="008A121E">
      <w:pPr>
        <w:pStyle w:val="BodyText"/>
      </w:pPr>
    </w:p>
    <w:p w14:paraId="4978428C" w14:textId="77777777" w:rsidR="00AE5FDF" w:rsidRDefault="00AE5FDF" w:rsidP="008A121E">
      <w:pPr>
        <w:pStyle w:val="BodyText"/>
      </w:pPr>
    </w:p>
    <w:p w14:paraId="13FD3D8D" w14:textId="45BD88C9" w:rsidR="005D5149" w:rsidRDefault="005D5149" w:rsidP="008A121E">
      <w:pPr>
        <w:pStyle w:val="BodyText"/>
        <w:sectPr w:rsidR="005D5149" w:rsidSect="00296A7C">
          <w:footnotePr>
            <w:numFmt w:val="lowerLetter"/>
          </w:footnotePr>
          <w:endnotePr>
            <w:numFmt w:val="lowerLetter"/>
          </w:endnotePr>
          <w:pgSz w:w="11905" w:h="16837" w:code="9"/>
          <w:pgMar w:top="1080" w:right="1440" w:bottom="1080" w:left="1440" w:header="720" w:footer="397" w:gutter="0"/>
          <w:paperSrc w:first="261" w:other="261"/>
          <w:cols w:space="708"/>
          <w:docGrid w:linePitch="299"/>
        </w:sectPr>
      </w:pPr>
    </w:p>
    <w:p w14:paraId="070DC0FF" w14:textId="0BF8024F" w:rsidR="008A121E" w:rsidRPr="00AB31C7" w:rsidRDefault="008A121E" w:rsidP="008A121E">
      <w:pPr>
        <w:pStyle w:val="Caption"/>
      </w:pPr>
      <w:bookmarkStart w:id="144" w:name="_Toc86781042"/>
      <w:bookmarkStart w:id="145" w:name="_Ref86743113"/>
      <w:bookmarkStart w:id="146" w:name="_Ref159843432"/>
      <w:bookmarkStart w:id="147" w:name="_Toc86781274"/>
      <w:bookmarkStart w:id="148" w:name="_Toc164698289"/>
      <w:bookmarkStart w:id="149" w:name="_Toc93746602"/>
      <w:bookmarkStart w:id="150" w:name="_Toc78830457"/>
      <w:bookmarkStart w:id="151" w:name="_Toc86781043"/>
      <w:bookmarkStart w:id="152" w:name="_Ref86781237"/>
      <w:bookmarkEnd w:id="144"/>
      <w:r w:rsidRPr="00AB31C7">
        <w:lastRenderedPageBreak/>
        <w:t xml:space="preserve">Framework </w:t>
      </w:r>
      <w:r w:rsidRPr="00AB31C7">
        <w:fldChar w:fldCharType="begin"/>
      </w:r>
      <w:r w:rsidRPr="00AB31C7">
        <w:instrText xml:space="preserve"> SEQ Framework \* ARABIC </w:instrText>
      </w:r>
      <w:r w:rsidRPr="00AB31C7">
        <w:fldChar w:fldCharType="separate"/>
      </w:r>
      <w:r w:rsidR="00472F61">
        <w:rPr>
          <w:noProof/>
        </w:rPr>
        <w:t>4</w:t>
      </w:r>
      <w:r w:rsidRPr="00AB31C7">
        <w:fldChar w:fldCharType="end"/>
      </w:r>
      <w:bookmarkEnd w:id="145"/>
      <w:bookmarkEnd w:id="146"/>
      <w:r w:rsidRPr="00AB31C7">
        <w:tab/>
        <w:t>Framework for refining the research questions and conducting the evidence review</w:t>
      </w:r>
      <w:bookmarkEnd w:id="147"/>
      <w:bookmarkEnd w:id="148"/>
    </w:p>
    <w:p w14:paraId="35B19BE1" w14:textId="6E29ED43" w:rsidR="008A121E" w:rsidRDefault="000E432E" w:rsidP="008A121E">
      <w:pPr>
        <w:pStyle w:val="Pic"/>
      </w:pPr>
      <w:r>
        <w:rPr>
          <w:noProof/>
        </w:rPr>
        <w:drawing>
          <wp:inline distT="0" distB="0" distL="0" distR="0" wp14:anchorId="59F33107" wp14:editId="0D39132B">
            <wp:extent cx="8158348" cy="4915811"/>
            <wp:effectExtent l="0" t="0" r="0" b="0"/>
            <wp:docPr id="363134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71934" cy="4923997"/>
                    </a:xfrm>
                    <a:prstGeom prst="rect">
                      <a:avLst/>
                    </a:prstGeom>
                    <a:noFill/>
                  </pic:spPr>
                </pic:pic>
              </a:graphicData>
            </a:graphic>
          </wp:inline>
        </w:drawing>
      </w:r>
    </w:p>
    <w:p w14:paraId="04FA3FC0" w14:textId="77777777" w:rsidR="002629F0" w:rsidRDefault="002629F0" w:rsidP="002629F0">
      <w:pPr>
        <w:pStyle w:val="TableFigNotes18"/>
      </w:pPr>
    </w:p>
    <w:p w14:paraId="0EC8343E" w14:textId="003D6393" w:rsidR="002629F0" w:rsidRDefault="002629F0" w:rsidP="002629F0">
      <w:pPr>
        <w:pStyle w:val="Caption"/>
      </w:pPr>
      <w:bookmarkStart w:id="153" w:name="_Ref159514564"/>
      <w:bookmarkStart w:id="154" w:name="_Toc164698260"/>
      <w:r>
        <w:lastRenderedPageBreak/>
        <w:t xml:space="preserve">Table </w:t>
      </w:r>
      <w:r>
        <w:fldChar w:fldCharType="begin"/>
      </w:r>
      <w:r>
        <w:instrText xml:space="preserve"> STYLEREF 1 \s </w:instrText>
      </w:r>
      <w:r>
        <w:fldChar w:fldCharType="separate"/>
      </w:r>
      <w:r w:rsidR="00472F61">
        <w:rPr>
          <w:noProof/>
        </w:rPr>
        <w:t>A</w:t>
      </w:r>
      <w:r>
        <w:fldChar w:fldCharType="end"/>
      </w:r>
      <w:r>
        <w:noBreakHyphen/>
      </w:r>
      <w:r>
        <w:fldChar w:fldCharType="begin"/>
      </w:r>
      <w:r>
        <w:instrText xml:space="preserve"> SEQ Table \* ARABIC \s 1 </w:instrText>
      </w:r>
      <w:r>
        <w:fldChar w:fldCharType="separate"/>
      </w:r>
      <w:r w:rsidR="00472F61">
        <w:rPr>
          <w:noProof/>
        </w:rPr>
        <w:t>13</w:t>
      </w:r>
      <w:r>
        <w:fldChar w:fldCharType="end"/>
      </w:r>
      <w:bookmarkEnd w:id="153"/>
      <w:r>
        <w:tab/>
        <w:t>List of populations to be considered in the review for shiatsu</w:t>
      </w:r>
      <w:bookmarkEnd w:id="154"/>
    </w:p>
    <w:tbl>
      <w:tblPr>
        <w:tblStyle w:val="PlainTable2"/>
        <w:tblW w:w="5000" w:type="pct"/>
        <w:tblLayout w:type="fixed"/>
        <w:tblCellMar>
          <w:left w:w="85" w:type="dxa"/>
          <w:right w:w="85" w:type="dxa"/>
        </w:tblCellMar>
        <w:tblLook w:val="0620" w:firstRow="1" w:lastRow="0" w:firstColumn="0" w:lastColumn="0" w:noHBand="1" w:noVBand="1"/>
      </w:tblPr>
      <w:tblGrid>
        <w:gridCol w:w="3543"/>
        <w:gridCol w:w="4961"/>
        <w:gridCol w:w="6173"/>
      </w:tblGrid>
      <w:tr w:rsidR="00C20D51" w:rsidRPr="008640BA" w14:paraId="468B2252" w14:textId="77777777">
        <w:trPr>
          <w:cnfStyle w:val="100000000000" w:firstRow="1" w:lastRow="0" w:firstColumn="0" w:lastColumn="0" w:oddVBand="0" w:evenVBand="0" w:oddHBand="0" w:evenHBand="0" w:firstRowFirstColumn="0" w:firstRowLastColumn="0" w:lastRowFirstColumn="0" w:lastRowLastColumn="0"/>
          <w:trHeight w:val="510"/>
        </w:trPr>
        <w:tc>
          <w:tcPr>
            <w:tcW w:w="1207" w:type="pct"/>
            <w:noWrap/>
          </w:tcPr>
          <w:p w14:paraId="3188D4F6" w14:textId="77777777" w:rsidR="002629F0" w:rsidRPr="008640BA" w:rsidRDefault="002629F0">
            <w:pPr>
              <w:pStyle w:val="Tabletext8pt"/>
            </w:pPr>
            <w:r w:rsidRPr="008640BA">
              <w:t>ICD-11</w:t>
            </w:r>
            <w:r>
              <w:t xml:space="preserve"> </w:t>
            </w:r>
            <w:r w:rsidRPr="008640BA">
              <w:t>CATEGORY</w:t>
            </w:r>
          </w:p>
        </w:tc>
        <w:tc>
          <w:tcPr>
            <w:tcW w:w="1690" w:type="pct"/>
          </w:tcPr>
          <w:p w14:paraId="695EC22C" w14:textId="77777777" w:rsidR="002629F0" w:rsidRPr="008640BA" w:rsidRDefault="002629F0">
            <w:pPr>
              <w:pStyle w:val="Tabletext8pt"/>
            </w:pPr>
            <w:r w:rsidRPr="008640BA">
              <w:t>POPULATION</w:t>
            </w:r>
          </w:p>
        </w:tc>
        <w:tc>
          <w:tcPr>
            <w:tcW w:w="2103" w:type="pct"/>
          </w:tcPr>
          <w:p w14:paraId="734C05E5" w14:textId="77777777" w:rsidR="002629F0" w:rsidRPr="008640BA" w:rsidRDefault="002629F0">
            <w:pPr>
              <w:pStyle w:val="Tabletext8pt"/>
            </w:pPr>
            <w:r>
              <w:t>C</w:t>
            </w:r>
            <w:r w:rsidRPr="008640BA">
              <w:t>OMMENT</w:t>
            </w:r>
          </w:p>
        </w:tc>
      </w:tr>
      <w:tr w:rsidR="00C20D51" w:rsidRPr="008640BA" w14:paraId="29D9CF31" w14:textId="77777777">
        <w:trPr>
          <w:trHeight w:val="263"/>
        </w:trPr>
        <w:tc>
          <w:tcPr>
            <w:tcW w:w="1207" w:type="pct"/>
            <w:hideMark/>
          </w:tcPr>
          <w:p w14:paraId="62B06EA4" w14:textId="77777777" w:rsidR="002629F0" w:rsidRPr="00C843F9" w:rsidRDefault="002629F0">
            <w:pPr>
              <w:pStyle w:val="Tabletext8pt"/>
            </w:pPr>
            <w:r w:rsidRPr="00C843F9">
              <w:t>02 Neoplasm</w:t>
            </w:r>
          </w:p>
        </w:tc>
        <w:tc>
          <w:tcPr>
            <w:tcW w:w="1690" w:type="pct"/>
            <w:hideMark/>
          </w:tcPr>
          <w:p w14:paraId="25917507" w14:textId="77777777" w:rsidR="002629F0" w:rsidRPr="008640BA" w:rsidRDefault="002629F0">
            <w:pPr>
              <w:pStyle w:val="Tabletext8pt"/>
            </w:pPr>
            <w:r w:rsidRPr="008640BA">
              <w:t>Cancer (survivors)</w:t>
            </w:r>
          </w:p>
        </w:tc>
        <w:tc>
          <w:tcPr>
            <w:tcW w:w="2103" w:type="pct"/>
            <w:hideMark/>
          </w:tcPr>
          <w:p w14:paraId="58435326" w14:textId="77777777" w:rsidR="002629F0" w:rsidRPr="008640BA" w:rsidRDefault="002629F0">
            <w:pPr>
              <w:pStyle w:val="Tabletext8pt"/>
            </w:pPr>
            <w:r>
              <w:t>Study is in gynaecological cancer – but the eligible population is broader and would include any type of cancer (survivors)</w:t>
            </w:r>
          </w:p>
        </w:tc>
      </w:tr>
      <w:tr w:rsidR="00C20D51" w:rsidRPr="008640BA" w14:paraId="5E7011FE" w14:textId="77777777">
        <w:trPr>
          <w:trHeight w:val="263"/>
        </w:trPr>
        <w:tc>
          <w:tcPr>
            <w:tcW w:w="1207" w:type="pct"/>
            <w:vMerge w:val="restart"/>
            <w:hideMark/>
          </w:tcPr>
          <w:p w14:paraId="23EE6458" w14:textId="77777777" w:rsidR="002629F0" w:rsidRPr="00C843F9" w:rsidRDefault="002629F0">
            <w:pPr>
              <w:pStyle w:val="Tabletext8pt"/>
            </w:pPr>
            <w:r w:rsidRPr="00C843F9">
              <w:t>05 Endocrine, nutritional and metabolic diseases</w:t>
            </w:r>
          </w:p>
        </w:tc>
        <w:tc>
          <w:tcPr>
            <w:tcW w:w="1690" w:type="pct"/>
            <w:hideMark/>
          </w:tcPr>
          <w:p w14:paraId="0B8C39C5" w14:textId="77777777" w:rsidR="002629F0" w:rsidRPr="008640BA" w:rsidRDefault="002629F0">
            <w:pPr>
              <w:pStyle w:val="Tabletext8pt"/>
            </w:pPr>
            <w:r w:rsidRPr="008640BA">
              <w:t>Type 2 diabetes</w:t>
            </w:r>
            <w:r>
              <w:t xml:space="preserve"> (T2DM)</w:t>
            </w:r>
            <w:r w:rsidRPr="008640BA">
              <w:t xml:space="preserve"> </w:t>
            </w:r>
          </w:p>
        </w:tc>
        <w:tc>
          <w:tcPr>
            <w:tcW w:w="2103" w:type="pct"/>
            <w:hideMark/>
          </w:tcPr>
          <w:p w14:paraId="1D90FE14" w14:textId="77777777" w:rsidR="002629F0" w:rsidRPr="008640BA" w:rsidRDefault="002629F0">
            <w:pPr>
              <w:pStyle w:val="Tabletext8pt"/>
            </w:pPr>
            <w:r>
              <w:t xml:space="preserve">Study is in those with </w:t>
            </w:r>
            <w:r w:rsidRPr="008640BA">
              <w:t>peripheral neuropathy</w:t>
            </w:r>
            <w:r>
              <w:t xml:space="preserve"> (due to diabetes) – but eligible population is broader and would include all T2DM</w:t>
            </w:r>
          </w:p>
        </w:tc>
      </w:tr>
      <w:tr w:rsidR="00C20D51" w:rsidRPr="008640BA" w14:paraId="474E572B" w14:textId="77777777">
        <w:trPr>
          <w:trHeight w:val="255"/>
        </w:trPr>
        <w:tc>
          <w:tcPr>
            <w:tcW w:w="1207" w:type="pct"/>
            <w:vMerge/>
            <w:hideMark/>
          </w:tcPr>
          <w:p w14:paraId="0C6F171E" w14:textId="77777777" w:rsidR="002629F0" w:rsidRPr="00C843F9" w:rsidRDefault="002629F0">
            <w:pPr>
              <w:pStyle w:val="Tabletext8pt"/>
            </w:pPr>
          </w:p>
        </w:tc>
        <w:tc>
          <w:tcPr>
            <w:tcW w:w="1690" w:type="pct"/>
            <w:hideMark/>
          </w:tcPr>
          <w:p w14:paraId="1CD68536" w14:textId="77777777" w:rsidR="002629F0" w:rsidRPr="008640BA" w:rsidRDefault="002629F0">
            <w:pPr>
              <w:pStyle w:val="Tabletext8pt"/>
            </w:pPr>
            <w:r w:rsidRPr="008640BA">
              <w:t>Overweight and obesity</w:t>
            </w:r>
          </w:p>
        </w:tc>
        <w:tc>
          <w:tcPr>
            <w:tcW w:w="2103" w:type="pct"/>
            <w:hideMark/>
          </w:tcPr>
          <w:p w14:paraId="6CC11BA4" w14:textId="77777777" w:rsidR="002629F0" w:rsidRPr="008640BA" w:rsidRDefault="002629F0">
            <w:pPr>
              <w:pStyle w:val="Tabletext8pt"/>
            </w:pPr>
          </w:p>
        </w:tc>
      </w:tr>
      <w:tr w:rsidR="00C20D51" w:rsidRPr="008640BA" w14:paraId="5AAF05C9" w14:textId="77777777">
        <w:trPr>
          <w:trHeight w:val="263"/>
        </w:trPr>
        <w:tc>
          <w:tcPr>
            <w:tcW w:w="1207" w:type="pct"/>
            <w:vMerge w:val="restart"/>
            <w:hideMark/>
          </w:tcPr>
          <w:p w14:paraId="2372D860" w14:textId="77777777" w:rsidR="002629F0" w:rsidRPr="00C843F9" w:rsidRDefault="002629F0">
            <w:pPr>
              <w:pStyle w:val="Tabletext8pt"/>
            </w:pPr>
            <w:r w:rsidRPr="00C843F9">
              <w:t>06 Mental and behavioural disorders  </w:t>
            </w:r>
          </w:p>
        </w:tc>
        <w:tc>
          <w:tcPr>
            <w:tcW w:w="1690" w:type="pct"/>
            <w:hideMark/>
          </w:tcPr>
          <w:p w14:paraId="07E3A6DB" w14:textId="77777777" w:rsidR="002629F0" w:rsidRPr="008640BA" w:rsidRDefault="002629F0">
            <w:pPr>
              <w:pStyle w:val="Tabletext8pt"/>
            </w:pPr>
            <w:r w:rsidRPr="008640BA">
              <w:t xml:space="preserve">Symptoms of </w:t>
            </w:r>
            <w:r>
              <w:t>stress</w:t>
            </w:r>
            <w:r w:rsidRPr="008640BA">
              <w:t xml:space="preserve"> </w:t>
            </w:r>
          </w:p>
        </w:tc>
        <w:tc>
          <w:tcPr>
            <w:tcW w:w="2103" w:type="pct"/>
            <w:hideMark/>
          </w:tcPr>
          <w:p w14:paraId="4384DA14" w14:textId="77777777" w:rsidR="002629F0" w:rsidRPr="008640BA" w:rsidRDefault="002629F0">
            <w:pPr>
              <w:pStyle w:val="Tabletext8pt"/>
            </w:pPr>
            <w:r w:rsidRPr="008640BA">
              <w:t>N</w:t>
            </w:r>
            <w:r>
              <w:t>on</w:t>
            </w:r>
            <w:r w:rsidRPr="008640BA">
              <w:t>-</w:t>
            </w:r>
            <w:r>
              <w:t>c</w:t>
            </w:r>
            <w:r w:rsidRPr="008640BA">
              <w:t xml:space="preserve">linical </w:t>
            </w:r>
            <w:r>
              <w:t>(</w:t>
            </w:r>
            <w:r w:rsidRPr="008640BA">
              <w:t xml:space="preserve">i.e. </w:t>
            </w:r>
            <w:r>
              <w:t xml:space="preserve">participants </w:t>
            </w:r>
            <w:r w:rsidRPr="008640BA">
              <w:t>do not meet DSM-V</w:t>
            </w:r>
            <w:r>
              <w:t xml:space="preserve"> </w:t>
            </w:r>
            <w:r w:rsidRPr="008640BA">
              <w:t>criteria</w:t>
            </w:r>
            <w:r>
              <w:t xml:space="preserve"> for </w:t>
            </w:r>
            <w:r w:rsidRPr="008640BA">
              <w:t xml:space="preserve">clinical depression </w:t>
            </w:r>
            <w:r>
              <w:t xml:space="preserve">or </w:t>
            </w:r>
            <w:r w:rsidRPr="008640BA">
              <w:t>anxiety</w:t>
            </w:r>
            <w:r>
              <w:t xml:space="preserve"> or burnout)</w:t>
            </w:r>
          </w:p>
        </w:tc>
      </w:tr>
      <w:tr w:rsidR="00C20D51" w:rsidRPr="008640BA" w14:paraId="38F8819E" w14:textId="77777777">
        <w:trPr>
          <w:trHeight w:val="263"/>
        </w:trPr>
        <w:tc>
          <w:tcPr>
            <w:tcW w:w="1207" w:type="pct"/>
            <w:vMerge/>
            <w:hideMark/>
          </w:tcPr>
          <w:p w14:paraId="077DC5AB" w14:textId="77777777" w:rsidR="002629F0" w:rsidRPr="00C843F9" w:rsidRDefault="002629F0">
            <w:pPr>
              <w:pStyle w:val="Tabletext8pt"/>
            </w:pPr>
          </w:p>
        </w:tc>
        <w:tc>
          <w:tcPr>
            <w:tcW w:w="1690" w:type="pct"/>
            <w:hideMark/>
          </w:tcPr>
          <w:p w14:paraId="7F14D5D5" w14:textId="77777777" w:rsidR="002629F0" w:rsidRPr="008640BA" w:rsidRDefault="002629F0">
            <w:pPr>
              <w:pStyle w:val="Tabletext8pt"/>
            </w:pPr>
            <w:r w:rsidRPr="008640BA">
              <w:t>Dementia</w:t>
            </w:r>
            <w:r>
              <w:t xml:space="preserve"> </w:t>
            </w:r>
          </w:p>
        </w:tc>
        <w:tc>
          <w:tcPr>
            <w:tcW w:w="2103" w:type="pct"/>
            <w:hideMark/>
          </w:tcPr>
          <w:p w14:paraId="5D5C4CBB" w14:textId="77777777" w:rsidR="002629F0" w:rsidRPr="008640BA" w:rsidRDefault="002629F0">
            <w:pPr>
              <w:pStyle w:val="Tabletext8pt"/>
            </w:pPr>
            <w:r>
              <w:t>Study is in Alzheimer’s – but eligible population is broader and would include dementia or mild cognitive impairment</w:t>
            </w:r>
          </w:p>
        </w:tc>
      </w:tr>
      <w:tr w:rsidR="00C20D51" w:rsidRPr="008640BA" w14:paraId="0DBFA422" w14:textId="77777777">
        <w:trPr>
          <w:trHeight w:val="263"/>
        </w:trPr>
        <w:tc>
          <w:tcPr>
            <w:tcW w:w="1207" w:type="pct"/>
            <w:hideMark/>
          </w:tcPr>
          <w:p w14:paraId="30916284" w14:textId="77777777" w:rsidR="002629F0" w:rsidRPr="00C843F9" w:rsidRDefault="002629F0">
            <w:pPr>
              <w:pStyle w:val="Tabletext8pt"/>
            </w:pPr>
            <w:r w:rsidRPr="00C843F9">
              <w:t>07 Sleep-wake disorders</w:t>
            </w:r>
          </w:p>
        </w:tc>
        <w:tc>
          <w:tcPr>
            <w:tcW w:w="1690" w:type="pct"/>
            <w:hideMark/>
          </w:tcPr>
          <w:p w14:paraId="547D2CCE" w14:textId="77777777" w:rsidR="002629F0" w:rsidRPr="008640BA" w:rsidRDefault="002629F0">
            <w:pPr>
              <w:pStyle w:val="Tabletext8pt"/>
            </w:pPr>
            <w:r w:rsidRPr="008640BA">
              <w:t>Insomnia</w:t>
            </w:r>
            <w:r>
              <w:t xml:space="preserve"> or sleep problems</w:t>
            </w:r>
          </w:p>
        </w:tc>
        <w:tc>
          <w:tcPr>
            <w:tcW w:w="2103" w:type="pct"/>
            <w:hideMark/>
          </w:tcPr>
          <w:p w14:paraId="612CC648" w14:textId="77777777" w:rsidR="002629F0" w:rsidRPr="008640BA" w:rsidRDefault="002629F0">
            <w:pPr>
              <w:pStyle w:val="Tabletext8pt"/>
            </w:pPr>
            <w:r>
              <w:t>Eligible population does not require diagnosis of insomnia.</w:t>
            </w:r>
          </w:p>
        </w:tc>
      </w:tr>
      <w:tr w:rsidR="00C20D51" w:rsidRPr="008640BA" w14:paraId="58E3B02D" w14:textId="77777777">
        <w:trPr>
          <w:trHeight w:val="263"/>
        </w:trPr>
        <w:tc>
          <w:tcPr>
            <w:tcW w:w="1207" w:type="pct"/>
            <w:hideMark/>
          </w:tcPr>
          <w:p w14:paraId="0C085604" w14:textId="77777777" w:rsidR="002629F0" w:rsidRPr="00C843F9" w:rsidRDefault="002629F0">
            <w:pPr>
              <w:pStyle w:val="Tabletext8pt"/>
            </w:pPr>
            <w:r w:rsidRPr="00C843F9">
              <w:t>08 Diseases of the nervous system</w:t>
            </w:r>
          </w:p>
        </w:tc>
        <w:tc>
          <w:tcPr>
            <w:tcW w:w="1690" w:type="pct"/>
            <w:hideMark/>
          </w:tcPr>
          <w:p w14:paraId="36D88AA1" w14:textId="77777777" w:rsidR="002629F0" w:rsidRPr="008640BA" w:rsidRDefault="002629F0">
            <w:pPr>
              <w:pStyle w:val="Tabletext8pt"/>
            </w:pPr>
            <w:r w:rsidRPr="008640BA">
              <w:t>Headache disorders (migraine, tension headache)</w:t>
            </w:r>
          </w:p>
        </w:tc>
        <w:tc>
          <w:tcPr>
            <w:tcW w:w="2103" w:type="pct"/>
            <w:hideMark/>
          </w:tcPr>
          <w:p w14:paraId="2C4B1EA7" w14:textId="77777777" w:rsidR="002629F0" w:rsidRPr="008640BA" w:rsidRDefault="002629F0">
            <w:pPr>
              <w:pStyle w:val="Tabletext8pt"/>
            </w:pPr>
          </w:p>
        </w:tc>
      </w:tr>
      <w:tr w:rsidR="00C20D51" w:rsidRPr="008640BA" w14:paraId="612CF8DE" w14:textId="77777777">
        <w:trPr>
          <w:trHeight w:val="263"/>
        </w:trPr>
        <w:tc>
          <w:tcPr>
            <w:tcW w:w="1207" w:type="pct"/>
            <w:vMerge w:val="restart"/>
            <w:hideMark/>
          </w:tcPr>
          <w:p w14:paraId="31EAA170" w14:textId="77777777" w:rsidR="002629F0" w:rsidRPr="00C843F9" w:rsidRDefault="002629F0">
            <w:pPr>
              <w:pStyle w:val="Tabletext8pt"/>
            </w:pPr>
            <w:r w:rsidRPr="00C843F9">
              <w:t>11 Diseases of the circulatory system</w:t>
            </w:r>
          </w:p>
        </w:tc>
        <w:tc>
          <w:tcPr>
            <w:tcW w:w="1690" w:type="pct"/>
            <w:hideMark/>
          </w:tcPr>
          <w:p w14:paraId="11401F88" w14:textId="77777777" w:rsidR="002629F0" w:rsidRPr="008640BA" w:rsidRDefault="002629F0">
            <w:pPr>
              <w:pStyle w:val="Tabletext8pt"/>
            </w:pPr>
            <w:r w:rsidRPr="008640BA">
              <w:t>Hypertension</w:t>
            </w:r>
          </w:p>
        </w:tc>
        <w:tc>
          <w:tcPr>
            <w:tcW w:w="2103" w:type="pct"/>
            <w:hideMark/>
          </w:tcPr>
          <w:p w14:paraId="64064FB7" w14:textId="77777777" w:rsidR="002629F0" w:rsidRPr="008640BA" w:rsidRDefault="002629F0">
            <w:pPr>
              <w:pStyle w:val="Tabletext8pt"/>
            </w:pPr>
          </w:p>
        </w:tc>
      </w:tr>
      <w:tr w:rsidR="00C20D51" w:rsidRPr="008640BA" w14:paraId="69D6CC6D" w14:textId="77777777">
        <w:trPr>
          <w:trHeight w:val="263"/>
        </w:trPr>
        <w:tc>
          <w:tcPr>
            <w:tcW w:w="1207" w:type="pct"/>
            <w:vMerge/>
            <w:hideMark/>
          </w:tcPr>
          <w:p w14:paraId="1554513D" w14:textId="77777777" w:rsidR="002629F0" w:rsidRPr="00C843F9" w:rsidRDefault="002629F0">
            <w:pPr>
              <w:pStyle w:val="Tabletext8pt"/>
            </w:pPr>
          </w:p>
        </w:tc>
        <w:tc>
          <w:tcPr>
            <w:tcW w:w="1690" w:type="pct"/>
            <w:hideMark/>
          </w:tcPr>
          <w:p w14:paraId="5EBD5CE9" w14:textId="77777777" w:rsidR="002629F0" w:rsidRPr="008640BA" w:rsidRDefault="002629F0">
            <w:pPr>
              <w:pStyle w:val="Tabletext8pt"/>
            </w:pPr>
            <w:r w:rsidRPr="008640BA">
              <w:t>Stroke</w:t>
            </w:r>
            <w:r>
              <w:t xml:space="preserve"> recovery</w:t>
            </w:r>
          </w:p>
        </w:tc>
        <w:tc>
          <w:tcPr>
            <w:tcW w:w="2103" w:type="pct"/>
            <w:hideMark/>
          </w:tcPr>
          <w:p w14:paraId="21A248FD" w14:textId="77777777" w:rsidR="002629F0" w:rsidRPr="008640BA" w:rsidRDefault="002629F0">
            <w:pPr>
              <w:pStyle w:val="Tabletext8pt"/>
            </w:pPr>
            <w:r>
              <w:t>As per Tai Chi, c</w:t>
            </w:r>
            <w:r w:rsidRPr="008640BA">
              <w:t xml:space="preserve">ategorized as ICD-11 </w:t>
            </w:r>
            <w:r>
              <w:t>rather than 08 D</w:t>
            </w:r>
            <w:r w:rsidRPr="008640BA">
              <w:t>isease of nervous system</w:t>
            </w:r>
            <w:r>
              <w:t xml:space="preserve"> </w:t>
            </w:r>
          </w:p>
        </w:tc>
      </w:tr>
      <w:tr w:rsidR="00C20D51" w:rsidRPr="008640BA" w14:paraId="07083E15" w14:textId="77777777">
        <w:trPr>
          <w:trHeight w:val="263"/>
        </w:trPr>
        <w:tc>
          <w:tcPr>
            <w:tcW w:w="1207" w:type="pct"/>
            <w:hideMark/>
          </w:tcPr>
          <w:p w14:paraId="706D6C7A" w14:textId="77777777" w:rsidR="002629F0" w:rsidRPr="00C843F9" w:rsidRDefault="002629F0">
            <w:pPr>
              <w:pStyle w:val="Tabletext8pt"/>
            </w:pPr>
            <w:r w:rsidRPr="00C843F9">
              <w:t>13 Disease of the digestive system</w:t>
            </w:r>
          </w:p>
        </w:tc>
        <w:tc>
          <w:tcPr>
            <w:tcW w:w="1690" w:type="pct"/>
            <w:hideMark/>
          </w:tcPr>
          <w:p w14:paraId="30E78054" w14:textId="77777777" w:rsidR="002629F0" w:rsidRPr="008640BA" w:rsidRDefault="002629F0">
            <w:pPr>
              <w:pStyle w:val="Tabletext8pt"/>
            </w:pPr>
            <w:r w:rsidRPr="008640BA">
              <w:t>Functional gastrointestinal disorders (irritable bowel etc.)</w:t>
            </w:r>
          </w:p>
        </w:tc>
        <w:tc>
          <w:tcPr>
            <w:tcW w:w="2103" w:type="pct"/>
            <w:hideMark/>
          </w:tcPr>
          <w:p w14:paraId="3C32E1AB" w14:textId="77777777" w:rsidR="002629F0" w:rsidRPr="008640BA" w:rsidRDefault="002629F0">
            <w:pPr>
              <w:pStyle w:val="Tabletext8pt"/>
            </w:pPr>
            <w:r w:rsidRPr="008640BA">
              <w:t>Includ</w:t>
            </w:r>
            <w:r>
              <w:t>es</w:t>
            </w:r>
            <w:r w:rsidRPr="008640BA">
              <w:t xml:space="preserve"> </w:t>
            </w:r>
            <w:r>
              <w:t xml:space="preserve">functional </w:t>
            </w:r>
            <w:r w:rsidRPr="008640BA">
              <w:t>constipation</w:t>
            </w:r>
          </w:p>
        </w:tc>
      </w:tr>
      <w:tr w:rsidR="00C20D51" w:rsidRPr="008640BA" w14:paraId="0B961398" w14:textId="77777777">
        <w:trPr>
          <w:trHeight w:val="263"/>
        </w:trPr>
        <w:tc>
          <w:tcPr>
            <w:tcW w:w="1207" w:type="pct"/>
            <w:hideMark/>
          </w:tcPr>
          <w:p w14:paraId="624260C0" w14:textId="77777777" w:rsidR="002629F0" w:rsidRPr="00C843F9" w:rsidRDefault="002629F0">
            <w:pPr>
              <w:pStyle w:val="Tabletext8pt"/>
            </w:pPr>
            <w:r w:rsidRPr="00C843F9">
              <w:t>15 Diseases of the musculoskeletal system or connective tissue</w:t>
            </w:r>
          </w:p>
        </w:tc>
        <w:tc>
          <w:tcPr>
            <w:tcW w:w="1690" w:type="pct"/>
            <w:hideMark/>
          </w:tcPr>
          <w:p w14:paraId="27869DA3" w14:textId="77777777" w:rsidR="002629F0" w:rsidRPr="008640BA" w:rsidRDefault="002629F0">
            <w:pPr>
              <w:pStyle w:val="Tabletext8pt"/>
            </w:pPr>
            <w:r w:rsidRPr="008640BA">
              <w:t xml:space="preserve">Chronic </w:t>
            </w:r>
            <w:r>
              <w:t>musculoskeletal pain (includes low back pain</w:t>
            </w:r>
            <w:r w:rsidRPr="008640BA">
              <w:t>, chronic neck pain and fibromyalgia</w:t>
            </w:r>
            <w:r>
              <w:t>)</w:t>
            </w:r>
          </w:p>
        </w:tc>
        <w:tc>
          <w:tcPr>
            <w:tcW w:w="2103" w:type="pct"/>
            <w:hideMark/>
          </w:tcPr>
          <w:p w14:paraId="725A41AA" w14:textId="77777777" w:rsidR="002629F0" w:rsidRPr="008640BA" w:rsidRDefault="002629F0">
            <w:pPr>
              <w:pStyle w:val="Tabletext8pt"/>
            </w:pPr>
            <w:r>
              <w:t xml:space="preserve">Grouped as per yoga. </w:t>
            </w:r>
          </w:p>
        </w:tc>
      </w:tr>
      <w:tr w:rsidR="00C20D51" w:rsidRPr="008640BA" w14:paraId="3F2CCC56" w14:textId="77777777">
        <w:trPr>
          <w:trHeight w:val="263"/>
        </w:trPr>
        <w:tc>
          <w:tcPr>
            <w:tcW w:w="1207" w:type="pct"/>
            <w:vMerge w:val="restart"/>
          </w:tcPr>
          <w:p w14:paraId="177A5303" w14:textId="77777777" w:rsidR="002629F0" w:rsidRPr="00C843F9" w:rsidRDefault="002629F0">
            <w:pPr>
              <w:pStyle w:val="Tabletext8pt"/>
            </w:pPr>
            <w:r w:rsidRPr="00C843F9">
              <w:t>18 Pregnancy, childbirth and the puerperium</w:t>
            </w:r>
          </w:p>
        </w:tc>
        <w:tc>
          <w:tcPr>
            <w:tcW w:w="1690" w:type="pct"/>
          </w:tcPr>
          <w:p w14:paraId="4ACF54AF" w14:textId="77777777" w:rsidR="002629F0" w:rsidRPr="008640BA" w:rsidRDefault="002629F0">
            <w:pPr>
              <w:pStyle w:val="Tabletext8pt"/>
            </w:pPr>
            <w:r w:rsidRPr="008640BA">
              <w:t>Pregnancy and childbirth</w:t>
            </w:r>
          </w:p>
        </w:tc>
        <w:tc>
          <w:tcPr>
            <w:tcW w:w="2103" w:type="pct"/>
          </w:tcPr>
          <w:p w14:paraId="0EF09911" w14:textId="77777777" w:rsidR="002629F0" w:rsidRPr="008640BA" w:rsidRDefault="002629F0">
            <w:pPr>
              <w:pStyle w:val="Tabletext8pt"/>
            </w:pPr>
            <w:r>
              <w:t>As per Pilates - relating to</w:t>
            </w:r>
            <w:r w:rsidRPr="00E06173">
              <w:t xml:space="preserve"> the provision of care in the antenatal</w:t>
            </w:r>
            <w:r>
              <w:t xml:space="preserve"> and</w:t>
            </w:r>
            <w:r w:rsidRPr="00E06173">
              <w:t xml:space="preserve"> intrapartum </w:t>
            </w:r>
            <w:r>
              <w:t xml:space="preserve">period </w:t>
            </w:r>
            <w:r w:rsidRPr="00E06173">
              <w:t>to manage conditions associated</w:t>
            </w:r>
            <w:r>
              <w:t xml:space="preserve"> in the lead up to birth</w:t>
            </w:r>
            <w:r w:rsidRPr="00E06173">
              <w:t xml:space="preserve">, or issues associated with labour </w:t>
            </w:r>
          </w:p>
        </w:tc>
      </w:tr>
      <w:tr w:rsidR="00C20D51" w:rsidRPr="008640BA" w14:paraId="6E1FBA14" w14:textId="77777777">
        <w:trPr>
          <w:trHeight w:val="263"/>
        </w:trPr>
        <w:tc>
          <w:tcPr>
            <w:tcW w:w="1207" w:type="pct"/>
            <w:vMerge/>
          </w:tcPr>
          <w:p w14:paraId="34A7CAB2" w14:textId="77777777" w:rsidR="002629F0" w:rsidRPr="00C843F9" w:rsidRDefault="002629F0">
            <w:pPr>
              <w:pStyle w:val="Tabletext8pt"/>
            </w:pPr>
          </w:p>
        </w:tc>
        <w:tc>
          <w:tcPr>
            <w:tcW w:w="1690" w:type="pct"/>
          </w:tcPr>
          <w:p w14:paraId="2417E522" w14:textId="6BBC2B02" w:rsidR="002629F0" w:rsidRPr="008640BA" w:rsidRDefault="002629F0">
            <w:pPr>
              <w:pStyle w:val="Tabletext8pt"/>
            </w:pPr>
            <w:r>
              <w:t xml:space="preserve">Postpartum </w:t>
            </w:r>
            <w:r w:rsidR="00250C17">
              <w:t>care</w:t>
            </w:r>
          </w:p>
        </w:tc>
        <w:tc>
          <w:tcPr>
            <w:tcW w:w="2103" w:type="pct"/>
          </w:tcPr>
          <w:p w14:paraId="43BE145B" w14:textId="77777777" w:rsidR="002629F0" w:rsidRDefault="002629F0">
            <w:pPr>
              <w:pStyle w:val="Tabletext8pt"/>
            </w:pPr>
            <w:r>
              <w:t>As per Pilates - relating to</w:t>
            </w:r>
            <w:r w:rsidRPr="00E06173">
              <w:t xml:space="preserve"> the provision of care in postnatal period (up to six weeks after birth)</w:t>
            </w:r>
            <w:r>
              <w:t xml:space="preserve"> </w:t>
            </w:r>
            <w:r w:rsidRPr="00E06173">
              <w:t>to manage conditions associated</w:t>
            </w:r>
            <w:r>
              <w:t xml:space="preserve"> with the fetus of the mother after birth</w:t>
            </w:r>
          </w:p>
        </w:tc>
      </w:tr>
      <w:tr w:rsidR="00C20D51" w:rsidRPr="008640BA" w14:paraId="01B72FF0" w14:textId="77777777">
        <w:trPr>
          <w:trHeight w:val="263"/>
        </w:trPr>
        <w:tc>
          <w:tcPr>
            <w:tcW w:w="1207" w:type="pct"/>
          </w:tcPr>
          <w:p w14:paraId="523274FF" w14:textId="77777777" w:rsidR="002629F0" w:rsidRPr="00C843F9" w:rsidRDefault="002629F0">
            <w:pPr>
              <w:pStyle w:val="Tabletext8pt"/>
            </w:pPr>
            <w:r w:rsidRPr="00C843F9">
              <w:t>19 Certain conditions originating in the perinatal period</w:t>
            </w:r>
          </w:p>
        </w:tc>
        <w:tc>
          <w:tcPr>
            <w:tcW w:w="1690" w:type="pct"/>
          </w:tcPr>
          <w:p w14:paraId="74BF2B7B" w14:textId="77777777" w:rsidR="002629F0" w:rsidRPr="008640BA" w:rsidRDefault="002629F0">
            <w:pPr>
              <w:pStyle w:val="Tabletext8pt"/>
            </w:pPr>
            <w:r w:rsidRPr="008640BA">
              <w:t>Preterm infants</w:t>
            </w:r>
          </w:p>
        </w:tc>
        <w:tc>
          <w:tcPr>
            <w:tcW w:w="2103" w:type="pct"/>
          </w:tcPr>
          <w:p w14:paraId="64F40D82" w14:textId="77777777" w:rsidR="002629F0" w:rsidRPr="008640BA" w:rsidRDefault="002629F0">
            <w:pPr>
              <w:pStyle w:val="Tabletext8pt"/>
            </w:pPr>
            <w:r>
              <w:t>Excluded - t</w:t>
            </w:r>
            <w:r w:rsidRPr="004F3465">
              <w:t xml:space="preserve">he delivery of shiatsu to preterm infants within a hospital setting </w:t>
            </w:r>
            <w:r>
              <w:t>i</w:t>
            </w:r>
            <w:r w:rsidRPr="004F3465">
              <w:t xml:space="preserve">s considered </w:t>
            </w:r>
            <w:r>
              <w:t>by the NTWC t</w:t>
            </w:r>
            <w:r w:rsidRPr="004F3465">
              <w:t xml:space="preserve">o be </w:t>
            </w:r>
            <w:r>
              <w:t xml:space="preserve">inconsistent with the practise of </w:t>
            </w:r>
            <w:r w:rsidRPr="004F3465">
              <w:t>shiatsu within Australia so was not considered for analysis.</w:t>
            </w:r>
          </w:p>
        </w:tc>
      </w:tr>
      <w:tr w:rsidR="00C20D51" w:rsidRPr="008640BA" w14:paraId="477E5CA9" w14:textId="77777777">
        <w:trPr>
          <w:trHeight w:val="263"/>
        </w:trPr>
        <w:tc>
          <w:tcPr>
            <w:tcW w:w="1207" w:type="pct"/>
            <w:hideMark/>
          </w:tcPr>
          <w:p w14:paraId="6BB6B964" w14:textId="77777777" w:rsidR="002629F0" w:rsidRPr="00C843F9" w:rsidRDefault="002629F0">
            <w:pPr>
              <w:pStyle w:val="Tabletext8pt"/>
            </w:pPr>
            <w:r>
              <w:t xml:space="preserve">22 </w:t>
            </w:r>
            <w:r w:rsidRPr="00C843F9">
              <w:t>Injury, poisoning or certain other consequences of external causes</w:t>
            </w:r>
          </w:p>
        </w:tc>
        <w:tc>
          <w:tcPr>
            <w:tcW w:w="1690" w:type="pct"/>
            <w:hideMark/>
          </w:tcPr>
          <w:p w14:paraId="5BF31BCD" w14:textId="77777777" w:rsidR="002629F0" w:rsidRPr="008640BA" w:rsidRDefault="002629F0">
            <w:pPr>
              <w:pStyle w:val="Tabletext8pt"/>
            </w:pPr>
            <w:r w:rsidRPr="008640BA">
              <w:t>Burns</w:t>
            </w:r>
          </w:p>
        </w:tc>
        <w:tc>
          <w:tcPr>
            <w:tcW w:w="2103" w:type="pct"/>
            <w:hideMark/>
          </w:tcPr>
          <w:p w14:paraId="187E7C97" w14:textId="77777777" w:rsidR="002629F0" w:rsidRPr="008640BA" w:rsidRDefault="002629F0">
            <w:pPr>
              <w:pStyle w:val="Tabletext8pt"/>
            </w:pPr>
          </w:p>
        </w:tc>
      </w:tr>
      <w:tr w:rsidR="00C20D51" w:rsidRPr="008640BA" w14:paraId="3F99EE03" w14:textId="77777777">
        <w:trPr>
          <w:trHeight w:val="263"/>
        </w:trPr>
        <w:tc>
          <w:tcPr>
            <w:tcW w:w="1207" w:type="pct"/>
            <w:hideMark/>
          </w:tcPr>
          <w:p w14:paraId="55B594E3" w14:textId="77777777" w:rsidR="002629F0" w:rsidRPr="00C843F9" w:rsidRDefault="002629F0">
            <w:pPr>
              <w:pStyle w:val="Tabletext8pt"/>
            </w:pPr>
            <w:r w:rsidRPr="00366037">
              <w:t>24 Factors influencing health status or contact with health services  </w:t>
            </w:r>
          </w:p>
        </w:tc>
        <w:tc>
          <w:tcPr>
            <w:tcW w:w="1690" w:type="pct"/>
            <w:hideMark/>
          </w:tcPr>
          <w:p w14:paraId="321DABF9" w14:textId="77777777" w:rsidR="002629F0" w:rsidRPr="008640BA" w:rsidRDefault="002629F0">
            <w:pPr>
              <w:pStyle w:val="Tabletext8pt"/>
            </w:pPr>
            <w:r w:rsidRPr="008640BA">
              <w:t xml:space="preserve">Recovery after </w:t>
            </w:r>
            <w:r>
              <w:t xml:space="preserve">minimally invasive </w:t>
            </w:r>
            <w:r w:rsidRPr="008640BA">
              <w:t>surgery (</w:t>
            </w:r>
            <w:r>
              <w:t xml:space="preserve">e.g., </w:t>
            </w:r>
            <w:r w:rsidRPr="008640BA">
              <w:t>pain, nausea)</w:t>
            </w:r>
          </w:p>
        </w:tc>
        <w:tc>
          <w:tcPr>
            <w:tcW w:w="2103" w:type="pct"/>
            <w:hideMark/>
          </w:tcPr>
          <w:p w14:paraId="375B2B53" w14:textId="77777777" w:rsidR="002629F0" w:rsidRPr="008640BA" w:rsidRDefault="002629F0">
            <w:pPr>
              <w:pStyle w:val="Tabletext8pt"/>
            </w:pPr>
            <w:r>
              <w:t>Recovery after major surgery (e.g., C-section, spinal, joint replacement) not included.</w:t>
            </w:r>
          </w:p>
        </w:tc>
      </w:tr>
    </w:tbl>
    <w:p w14:paraId="0F4CC149" w14:textId="77777777" w:rsidR="002629F0" w:rsidRDefault="002629F0" w:rsidP="002629F0">
      <w:pPr>
        <w:pStyle w:val="TableFigNotes18"/>
      </w:pPr>
      <w:r>
        <w:t>Abbreviations: DSM-V, Diagnostic</w:t>
      </w:r>
      <w:r w:rsidRPr="00CF0842">
        <w:t xml:space="preserve"> and Statistical Manual of Mental</w:t>
      </w:r>
      <w:r>
        <w:t xml:space="preserve"> Disorders - 5</w:t>
      </w:r>
      <w:r w:rsidRPr="007F6294">
        <w:t>th</w:t>
      </w:r>
      <w:r>
        <w:t xml:space="preserve"> edition; ICD-11, International Classification of Disease – 11</w:t>
      </w:r>
      <w:r w:rsidRPr="007F6294">
        <w:t>th</w:t>
      </w:r>
      <w:r>
        <w:t xml:space="preserve"> edition; NTWC, Natural Therapies Working Committee </w:t>
      </w:r>
    </w:p>
    <w:p w14:paraId="0F2BF757" w14:textId="2FA9515F" w:rsidR="002629F0" w:rsidRPr="00B37248" w:rsidRDefault="002629F0" w:rsidP="002629F0">
      <w:pPr>
        <w:pStyle w:val="Caption"/>
      </w:pPr>
      <w:bookmarkStart w:id="155" w:name="_Ref159840797"/>
      <w:bookmarkStart w:id="156" w:name="_Toc164698261"/>
      <w:r w:rsidRPr="00B37248">
        <w:lastRenderedPageBreak/>
        <w:t xml:space="preserve">Table </w:t>
      </w:r>
      <w:r w:rsidRPr="00B37248">
        <w:fldChar w:fldCharType="begin"/>
      </w:r>
      <w:r w:rsidRPr="00B37248">
        <w:instrText xml:space="preserve"> STYLEREF 1 \s </w:instrText>
      </w:r>
      <w:r w:rsidRPr="00B37248">
        <w:fldChar w:fldCharType="separate"/>
      </w:r>
      <w:r w:rsidR="00472F61">
        <w:rPr>
          <w:noProof/>
        </w:rPr>
        <w:t>A</w:t>
      </w:r>
      <w:r w:rsidRPr="00B37248">
        <w:fldChar w:fldCharType="end"/>
      </w:r>
      <w:r w:rsidRPr="00B37248">
        <w:noBreakHyphen/>
      </w:r>
      <w:r w:rsidRPr="00B37248">
        <w:fldChar w:fldCharType="begin"/>
      </w:r>
      <w:r w:rsidRPr="00B37248">
        <w:instrText xml:space="preserve"> SEQ Table \* ARABIC \s 1 </w:instrText>
      </w:r>
      <w:r w:rsidRPr="00B37248">
        <w:fldChar w:fldCharType="separate"/>
      </w:r>
      <w:r w:rsidR="00472F61">
        <w:rPr>
          <w:noProof/>
        </w:rPr>
        <w:t>14</w:t>
      </w:r>
      <w:r w:rsidRPr="00B37248">
        <w:fldChar w:fldCharType="end"/>
      </w:r>
      <w:bookmarkEnd w:id="155"/>
      <w:r w:rsidRPr="00B37248">
        <w:tab/>
        <w:t>PICO criteria of studies</w:t>
      </w:r>
      <w:r>
        <w:t xml:space="preserve"> not included in the data synthesis</w:t>
      </w:r>
      <w:r w:rsidRPr="00B37248">
        <w:t>: Preterm infants</w:t>
      </w:r>
      <w:bookmarkEnd w:id="156"/>
      <w:r w:rsidRPr="00B37248">
        <w:t xml:space="preserve">     </w:t>
      </w:r>
    </w:p>
    <w:tbl>
      <w:tblPr>
        <w:tblStyle w:val="PlainTable2"/>
        <w:tblW w:w="5000" w:type="pct"/>
        <w:tblLayout w:type="fixed"/>
        <w:tblLook w:val="0420" w:firstRow="1" w:lastRow="0" w:firstColumn="0" w:lastColumn="0" w:noHBand="0" w:noVBand="1"/>
      </w:tblPr>
      <w:tblGrid>
        <w:gridCol w:w="1711"/>
        <w:gridCol w:w="1293"/>
        <w:gridCol w:w="2334"/>
        <w:gridCol w:w="2335"/>
        <w:gridCol w:w="2334"/>
        <w:gridCol w:w="2335"/>
        <w:gridCol w:w="2335"/>
      </w:tblGrid>
      <w:tr w:rsidR="00CD1783" w:rsidRPr="00B37248" w14:paraId="1823D06E" w14:textId="77777777">
        <w:trPr>
          <w:cnfStyle w:val="100000000000" w:firstRow="1" w:lastRow="0" w:firstColumn="0" w:lastColumn="0" w:oddVBand="0" w:evenVBand="0" w:oddHBand="0" w:evenHBand="0" w:firstRowFirstColumn="0" w:firstRowLastColumn="0" w:lastRowFirstColumn="0" w:lastRowLastColumn="0"/>
          <w:trHeight w:val="315"/>
        </w:trPr>
        <w:tc>
          <w:tcPr>
            <w:tcW w:w="1052" w:type="dxa"/>
            <w:noWrap/>
            <w:hideMark/>
          </w:tcPr>
          <w:p w14:paraId="24BC7F80" w14:textId="77777777" w:rsidR="002629F0" w:rsidRPr="00B37248" w:rsidRDefault="002629F0">
            <w:pPr>
              <w:pStyle w:val="Tabletext8pt"/>
            </w:pPr>
            <w:r w:rsidRPr="00B37248">
              <w:t>STUDY ID</w:t>
            </w:r>
          </w:p>
        </w:tc>
        <w:tc>
          <w:tcPr>
            <w:tcW w:w="795" w:type="dxa"/>
            <w:noWrap/>
            <w:hideMark/>
          </w:tcPr>
          <w:p w14:paraId="6E74227F" w14:textId="77777777" w:rsidR="002629F0" w:rsidRPr="00B37248" w:rsidRDefault="002629F0">
            <w:pPr>
              <w:pStyle w:val="Tabletext8pt"/>
            </w:pPr>
            <w:r w:rsidRPr="00B37248">
              <w:t>STUDY DESIGN</w:t>
            </w:r>
          </w:p>
        </w:tc>
        <w:tc>
          <w:tcPr>
            <w:tcW w:w="1435" w:type="dxa"/>
            <w:noWrap/>
            <w:hideMark/>
          </w:tcPr>
          <w:p w14:paraId="785C4989" w14:textId="77777777" w:rsidR="002629F0" w:rsidRPr="00B37248" w:rsidRDefault="002629F0">
            <w:pPr>
              <w:pStyle w:val="Tabletext8pt"/>
            </w:pPr>
            <w:r w:rsidRPr="00B37248">
              <w:t>POPULATION</w:t>
            </w:r>
          </w:p>
        </w:tc>
        <w:tc>
          <w:tcPr>
            <w:tcW w:w="1436" w:type="dxa"/>
            <w:noWrap/>
            <w:hideMark/>
          </w:tcPr>
          <w:p w14:paraId="077E0017" w14:textId="77777777" w:rsidR="002629F0" w:rsidRPr="00B37248" w:rsidRDefault="002629F0">
            <w:pPr>
              <w:pStyle w:val="Tabletext8pt"/>
            </w:pPr>
            <w:r w:rsidRPr="00B37248">
              <w:t>INTERVENTION</w:t>
            </w:r>
          </w:p>
        </w:tc>
        <w:tc>
          <w:tcPr>
            <w:tcW w:w="1435" w:type="dxa"/>
            <w:noWrap/>
            <w:hideMark/>
          </w:tcPr>
          <w:p w14:paraId="07D61474" w14:textId="77777777" w:rsidR="002629F0" w:rsidRPr="00B37248" w:rsidRDefault="002629F0">
            <w:pPr>
              <w:pStyle w:val="Tabletext8pt"/>
            </w:pPr>
            <w:r w:rsidRPr="00B37248">
              <w:t>COMPARATOR</w:t>
            </w:r>
          </w:p>
        </w:tc>
        <w:tc>
          <w:tcPr>
            <w:tcW w:w="1436" w:type="dxa"/>
            <w:noWrap/>
            <w:hideMark/>
          </w:tcPr>
          <w:p w14:paraId="3ADB4C0E" w14:textId="77777777" w:rsidR="002629F0" w:rsidRPr="00B37248" w:rsidRDefault="002629F0">
            <w:pPr>
              <w:pStyle w:val="Tabletext8pt"/>
            </w:pPr>
            <w:r w:rsidRPr="00B37248">
              <w:t>CO-INTERVENTION</w:t>
            </w:r>
          </w:p>
        </w:tc>
        <w:tc>
          <w:tcPr>
            <w:tcW w:w="1436" w:type="dxa"/>
          </w:tcPr>
          <w:p w14:paraId="0A018B7B" w14:textId="77777777" w:rsidR="002629F0" w:rsidRPr="00B37248" w:rsidRDefault="002629F0">
            <w:pPr>
              <w:pStyle w:val="Tabletext8pt"/>
            </w:pPr>
            <w:r w:rsidRPr="00B37248">
              <w:t>OUTCOME DOMAINS</w:t>
            </w:r>
          </w:p>
        </w:tc>
      </w:tr>
      <w:tr w:rsidR="00241C6C" w:rsidRPr="00B37248" w14:paraId="60E10E2C" w14:textId="77777777">
        <w:trPr>
          <w:cnfStyle w:val="000000100000" w:firstRow="0" w:lastRow="0" w:firstColumn="0" w:lastColumn="0" w:oddVBand="0" w:evenVBand="0" w:oddHBand="1" w:evenHBand="0" w:firstRowFirstColumn="0" w:firstRowLastColumn="0" w:lastRowFirstColumn="0" w:lastRowLastColumn="0"/>
          <w:trHeight w:val="315"/>
        </w:trPr>
        <w:tc>
          <w:tcPr>
            <w:tcW w:w="9025" w:type="dxa"/>
            <w:gridSpan w:val="7"/>
            <w:noWrap/>
          </w:tcPr>
          <w:p w14:paraId="4ABEB6FC" w14:textId="77777777" w:rsidR="002629F0" w:rsidRPr="00713D18" w:rsidRDefault="002629F0">
            <w:pPr>
              <w:pStyle w:val="Tabletext8pt"/>
              <w:rPr>
                <w:rStyle w:val="Strong"/>
              </w:rPr>
            </w:pPr>
            <w:r w:rsidRPr="00713D18">
              <w:rPr>
                <w:rStyle w:val="Strong"/>
              </w:rPr>
              <w:t>Shiatsu vs sham</w:t>
            </w:r>
          </w:p>
        </w:tc>
      </w:tr>
      <w:tr w:rsidR="00241C6C" w:rsidRPr="00B37248" w14:paraId="0325809D" w14:textId="77777777">
        <w:trPr>
          <w:trHeight w:val="315"/>
        </w:trPr>
        <w:tc>
          <w:tcPr>
            <w:tcW w:w="9025" w:type="dxa"/>
            <w:gridSpan w:val="7"/>
            <w:noWrap/>
          </w:tcPr>
          <w:p w14:paraId="47578615" w14:textId="77777777" w:rsidR="002629F0" w:rsidRPr="00B37248" w:rsidRDefault="002629F0">
            <w:pPr>
              <w:pStyle w:val="Tabletext8pt"/>
            </w:pPr>
            <w:r w:rsidRPr="00B37248">
              <w:t>No studies found</w:t>
            </w:r>
          </w:p>
        </w:tc>
      </w:tr>
      <w:tr w:rsidR="00241C6C" w:rsidRPr="00B37248" w14:paraId="0118F6C9" w14:textId="77777777">
        <w:trPr>
          <w:cnfStyle w:val="000000100000" w:firstRow="0" w:lastRow="0" w:firstColumn="0" w:lastColumn="0" w:oddVBand="0" w:evenVBand="0" w:oddHBand="1" w:evenHBand="0" w:firstRowFirstColumn="0" w:firstRowLastColumn="0" w:lastRowFirstColumn="0" w:lastRowLastColumn="0"/>
          <w:trHeight w:val="315"/>
        </w:trPr>
        <w:tc>
          <w:tcPr>
            <w:tcW w:w="9025" w:type="dxa"/>
            <w:gridSpan w:val="7"/>
            <w:noWrap/>
          </w:tcPr>
          <w:p w14:paraId="6CCD567C" w14:textId="77777777" w:rsidR="002629F0" w:rsidRPr="00713D18" w:rsidRDefault="002629F0">
            <w:pPr>
              <w:pStyle w:val="Tabletext8pt"/>
              <w:rPr>
                <w:rStyle w:val="Strong"/>
              </w:rPr>
            </w:pPr>
            <w:r w:rsidRPr="00713D18">
              <w:rPr>
                <w:rStyle w:val="Strong"/>
              </w:rPr>
              <w:t>Shiatsu vs control (no intervention, waitlist, usual care)</w:t>
            </w:r>
          </w:p>
        </w:tc>
      </w:tr>
      <w:tr w:rsidR="00CD1783" w:rsidRPr="00B37248" w14:paraId="17027FD3" w14:textId="77777777">
        <w:trPr>
          <w:trHeight w:val="315"/>
        </w:trPr>
        <w:tc>
          <w:tcPr>
            <w:tcW w:w="1052" w:type="dxa"/>
            <w:noWrap/>
          </w:tcPr>
          <w:p w14:paraId="54B797C1" w14:textId="5EAE05DB" w:rsidR="002629F0" w:rsidRPr="00B37248" w:rsidRDefault="002629F0">
            <w:pPr>
              <w:pStyle w:val="Tabletext8pt"/>
            </w:pPr>
            <w:r w:rsidRPr="00B37248">
              <w:t xml:space="preserve">Chen 2008 </w:t>
            </w:r>
            <w:r w:rsidRPr="00B37248">
              <w:fldChar w:fldCharType="begin"/>
            </w:r>
            <w:r>
              <w:instrText xml:space="preserve"> ADDIN EN.CITE &lt;EndNote&gt;&lt;Cite&gt;&lt;Author&gt;Chen&lt;/Author&gt;&lt;Year&gt;2008&lt;/Year&gt;&lt;RecNum&gt;51&lt;/RecNum&gt;&lt;DisplayText&gt;(15)&lt;/DisplayText&gt;&lt;record&gt;&lt;rec-number&gt;51&lt;/rec-number&gt;&lt;foreign-keys&gt;&lt;key app="EN" db-id="rfx5v25rowst08e59tbxx9ty5t2w0adwt52x" timestamp="1665017569"&gt;51&lt;/key&gt;&lt;/foreign-keys&gt;&lt;ref-type name="Journal Article"&gt;17&lt;/ref-type&gt;&lt;contributors&gt;&lt;authors&gt;&lt;author&gt;Chen, L. L.&lt;/author&gt;&lt;author&gt;Su, Y. C.&lt;/author&gt;&lt;author&gt;Su, C. H.&lt;/author&gt;&lt;author&gt;Lin, H. C.&lt;/author&gt;&lt;author&gt;Kuo, H. W.&lt;/author&gt;&lt;/authors&gt;&lt;/contributors&gt;&lt;auth-address&gt;School of Nursing, China Medical University, Taichung, Taiwan; Graduate Institute of Chinese Medical Science, China Medical University, Taichung, Taiwan [corrected]&lt;/auth-address&gt;&lt;titles&gt;&lt;title&gt;Acupressure and meridian massage: combined effects on increasing body weight in premature infants&lt;/title&gt;&lt;secondary-title&gt;J Clin Nurs&lt;/secondary-title&gt;&lt;/titles&gt;&lt;pages&gt;1174-81&lt;/pages&gt;&lt;volume&gt;17&lt;/volume&gt;&lt;number&gt;9&lt;/number&gt;&lt;keywords&gt;&lt;keyword&gt;Acupressure/*methods&lt;/keyword&gt;&lt;keyword&gt;Double-Blind Method&lt;/keyword&gt;&lt;keyword&gt;Humans&lt;/keyword&gt;&lt;keyword&gt;Infant, Newborn&lt;/keyword&gt;&lt;keyword&gt;Infant, Premature/*growth &amp;amp; development&lt;/keyword&gt;&lt;keyword&gt;Postnatal Care&lt;/keyword&gt;&lt;keyword&gt;Taiwan&lt;/keyword&gt;&lt;keyword&gt;Weight Gain/*physiology&lt;/keyword&gt;&lt;/keywords&gt;&lt;dates&gt;&lt;year&gt;2008&lt;/year&gt;&lt;pub-dates&gt;&lt;date&gt;May&lt;/date&gt;&lt;/pub-dates&gt;&lt;/dates&gt;&lt;pub-location&gt;Malden, Massachusetts&lt;/pub-location&gt;&lt;publisher&gt;Wiley-Blackwell&lt;/publisher&gt;&lt;isbn&gt;1365-2702 (Electronic)&amp;#xD;0962-1067 (Linking)&lt;/isbn&gt;&lt;accession-num&gt;18416793&lt;/accession-num&gt;&lt;urls&gt;&lt;related-urls&gt;&lt;url&gt;https://www.ncbi.nlm.nih.gov/pubmed/18416793&lt;/url&gt;&lt;/related-urls&gt;&lt;/urls&gt;&lt;electronic-resource-num&gt;10.1111/j.1365-2702.2007.02147.x&lt;/electronic-resource-num&gt;&lt;remote-database-name&gt;Medline&lt;/remote-database-name&gt;&lt;remote-database-provider&gt;NLM&lt;/remote-database-provider&gt;&lt;/record&gt;&lt;/Cite&gt;&lt;/EndNote&gt;</w:instrText>
            </w:r>
            <w:r w:rsidRPr="00B37248">
              <w:fldChar w:fldCharType="separate"/>
            </w:r>
            <w:r>
              <w:rPr>
                <w:noProof/>
              </w:rPr>
              <w:t>(</w:t>
            </w:r>
            <w:hyperlink w:anchor="_ENREF_15" w:tooltip="Chen, 2008 #51" w:history="1">
              <w:r w:rsidR="00E3486E">
                <w:rPr>
                  <w:noProof/>
                </w:rPr>
                <w:t>15</w:t>
              </w:r>
            </w:hyperlink>
            <w:r>
              <w:rPr>
                <w:noProof/>
              </w:rPr>
              <w:t>)</w:t>
            </w:r>
            <w:r w:rsidRPr="00B37248">
              <w:fldChar w:fldCharType="end"/>
            </w:r>
          </w:p>
        </w:tc>
        <w:tc>
          <w:tcPr>
            <w:tcW w:w="795" w:type="dxa"/>
            <w:noWrap/>
          </w:tcPr>
          <w:p w14:paraId="2245B88F" w14:textId="77777777" w:rsidR="002629F0" w:rsidRPr="00B37248" w:rsidRDefault="002629F0">
            <w:pPr>
              <w:pStyle w:val="Tabletext8pt"/>
            </w:pPr>
            <w:r w:rsidRPr="00B37248">
              <w:t>RCT</w:t>
            </w:r>
          </w:p>
        </w:tc>
        <w:tc>
          <w:tcPr>
            <w:tcW w:w="1435" w:type="dxa"/>
            <w:noWrap/>
          </w:tcPr>
          <w:p w14:paraId="67C5F993" w14:textId="77777777" w:rsidR="002629F0" w:rsidRPr="00B37248" w:rsidRDefault="002629F0">
            <w:pPr>
              <w:pStyle w:val="Tabletext8pt"/>
            </w:pPr>
            <w:r w:rsidRPr="00B37248">
              <w:t>Premature infants</w:t>
            </w:r>
          </w:p>
        </w:tc>
        <w:tc>
          <w:tcPr>
            <w:tcW w:w="1436" w:type="dxa"/>
            <w:noWrap/>
          </w:tcPr>
          <w:p w14:paraId="31045C03" w14:textId="77777777" w:rsidR="002629F0" w:rsidRPr="00B37248" w:rsidRDefault="002629F0">
            <w:pPr>
              <w:pStyle w:val="Tabletext8pt"/>
            </w:pPr>
            <w:r w:rsidRPr="00B37248">
              <w:t xml:space="preserve">Acupressure and meridian massage </w:t>
            </w:r>
          </w:p>
        </w:tc>
        <w:tc>
          <w:tcPr>
            <w:tcW w:w="1435" w:type="dxa"/>
            <w:noWrap/>
          </w:tcPr>
          <w:p w14:paraId="0F4AB03E" w14:textId="77777777" w:rsidR="002629F0" w:rsidRPr="00B37248" w:rsidRDefault="002629F0">
            <w:pPr>
              <w:pStyle w:val="Tabletext8pt"/>
            </w:pPr>
            <w:r w:rsidRPr="00B37248">
              <w:t xml:space="preserve">No intervention </w:t>
            </w:r>
          </w:p>
        </w:tc>
        <w:tc>
          <w:tcPr>
            <w:tcW w:w="1436" w:type="dxa"/>
            <w:noWrap/>
          </w:tcPr>
          <w:p w14:paraId="3F57E323" w14:textId="77777777" w:rsidR="002629F0" w:rsidRPr="00B37248" w:rsidRDefault="002629F0">
            <w:pPr>
              <w:pStyle w:val="Tabletext8pt"/>
            </w:pPr>
            <w:r w:rsidRPr="00B37248">
              <w:t>Standard care (not further described)</w:t>
            </w:r>
          </w:p>
        </w:tc>
        <w:tc>
          <w:tcPr>
            <w:tcW w:w="1436" w:type="dxa"/>
          </w:tcPr>
          <w:p w14:paraId="29B17A6D" w14:textId="77777777" w:rsidR="002629F0" w:rsidRPr="00B37248" w:rsidRDefault="002629F0">
            <w:pPr>
              <w:pStyle w:val="Tabletext8pt"/>
            </w:pPr>
            <w:r w:rsidRPr="00B37248">
              <w:t>Feeding/ nutrition</w:t>
            </w:r>
          </w:p>
          <w:p w14:paraId="18B270BB" w14:textId="77777777" w:rsidR="002629F0" w:rsidRPr="00B37248" w:rsidRDefault="002629F0">
            <w:pPr>
              <w:pStyle w:val="Tabletext8pt"/>
            </w:pPr>
            <w:r w:rsidRPr="00B37248">
              <w:t>Weight gain</w:t>
            </w:r>
          </w:p>
        </w:tc>
      </w:tr>
    </w:tbl>
    <w:p w14:paraId="36C5A032" w14:textId="77777777" w:rsidR="002629F0" w:rsidRDefault="002629F0" w:rsidP="002629F0">
      <w:pPr>
        <w:pStyle w:val="TableFigNotes18"/>
      </w:pPr>
      <w:r w:rsidRPr="00B37248">
        <w:t>Abbreviations: RCT, randomised control trial;</w:t>
      </w:r>
    </w:p>
    <w:p w14:paraId="4015E42E" w14:textId="77777777" w:rsidR="001D3A0C" w:rsidRPr="001D3A0C" w:rsidRDefault="001D3A0C" w:rsidP="002629F0">
      <w:pPr>
        <w:pStyle w:val="BodyText"/>
      </w:pPr>
    </w:p>
    <w:p w14:paraId="79B5C4C7" w14:textId="77777777" w:rsidR="008A121E" w:rsidRPr="00AB31C7" w:rsidRDefault="008A121E" w:rsidP="008A121E">
      <w:pPr>
        <w:pStyle w:val="TableFigNotes18"/>
      </w:pPr>
    </w:p>
    <w:bookmarkEnd w:id="149"/>
    <w:p w14:paraId="6B5AE7EE" w14:textId="77777777" w:rsidR="008A121E" w:rsidRPr="00AB31C7" w:rsidRDefault="008A121E" w:rsidP="008A121E">
      <w:pPr>
        <w:pStyle w:val="BodyText"/>
        <w:sectPr w:rsidR="008A121E" w:rsidRPr="00AB31C7" w:rsidSect="00296A7C">
          <w:footnotePr>
            <w:pos w:val="beneathText"/>
            <w:numFmt w:val="lowerLetter"/>
          </w:footnotePr>
          <w:endnotePr>
            <w:numFmt w:val="lowerLetter"/>
          </w:endnotePr>
          <w:pgSz w:w="16837" w:h="11905" w:orient="landscape" w:code="9"/>
          <w:pgMar w:top="1440" w:right="1080" w:bottom="1440" w:left="1080" w:header="720" w:footer="397" w:gutter="0"/>
          <w:paperSrc w:first="261" w:other="261"/>
          <w:cols w:space="708"/>
          <w:docGrid w:linePitch="299"/>
        </w:sectPr>
      </w:pPr>
    </w:p>
    <w:p w14:paraId="198094C4" w14:textId="77777777" w:rsidR="008A121E" w:rsidRPr="00AB31C7" w:rsidRDefault="008A121E" w:rsidP="00E96DB4">
      <w:pPr>
        <w:pStyle w:val="Heading3"/>
      </w:pPr>
      <w:bookmarkStart w:id="157" w:name="_Toc159843672"/>
      <w:r w:rsidRPr="00AB31C7">
        <w:lastRenderedPageBreak/>
        <w:t>Outcome prioritisation</w:t>
      </w:r>
      <w:bookmarkEnd w:id="150"/>
      <w:r w:rsidRPr="00AB31C7">
        <w:t xml:space="preserve"> process</w:t>
      </w:r>
      <w:bookmarkEnd w:id="151"/>
      <w:bookmarkEnd w:id="152"/>
      <w:bookmarkEnd w:id="157"/>
    </w:p>
    <w:p w14:paraId="194EA6E0" w14:textId="413EE990" w:rsidR="00D9436D" w:rsidRDefault="008A121E" w:rsidP="008A121E">
      <w:pPr>
        <w:pStyle w:val="BodyText"/>
      </w:pPr>
      <w:r w:rsidRPr="00AB31C7">
        <w:t>A spreadsheet listing each condition, with associated outcome domains and outcome measures (including measurement tools) was developed and provided to the NTWC to prioritise critical and important outcomes for inclusion in the evidence synthesis</w:t>
      </w:r>
      <w:r w:rsidR="00845618">
        <w:t>.</w:t>
      </w:r>
    </w:p>
    <w:p w14:paraId="1AD47A89" w14:textId="015AF3FB" w:rsidR="008A121E" w:rsidRPr="00AB31C7" w:rsidRDefault="008A121E" w:rsidP="008A121E">
      <w:pPr>
        <w:pStyle w:val="BodyText"/>
      </w:pPr>
      <w:r w:rsidRPr="00AB31C7">
        <w:t xml:space="preserve">To ensure the process for prioritising outcomes was blinded, a </w:t>
      </w:r>
      <w:r w:rsidR="00600B16" w:rsidRPr="00AB31C7">
        <w:t>2</w:t>
      </w:r>
      <w:r w:rsidRPr="00AB31C7">
        <w:t xml:space="preserve"> staged prioritisation process was developed</w:t>
      </w:r>
      <w:r w:rsidR="00E34064" w:rsidRPr="00AB31C7">
        <w:rPr>
          <w:rStyle w:val="BulletintroChar"/>
          <w:rFonts w:eastAsia="Calibri"/>
        </w:rPr>
        <w:t>.</w:t>
      </w:r>
    </w:p>
    <w:p w14:paraId="541FFB15" w14:textId="08745EFF" w:rsidR="004B64E7" w:rsidRDefault="008A121E" w:rsidP="004721A2">
      <w:pPr>
        <w:pStyle w:val="BodyText"/>
        <w:numPr>
          <w:ilvl w:val="0"/>
          <w:numId w:val="36"/>
        </w:numPr>
      </w:pPr>
      <w:r w:rsidRPr="00AB31C7">
        <w:t>Stage 1 involved prioritising outcome domains</w:t>
      </w:r>
      <w:r w:rsidR="00567625" w:rsidRPr="00AB31C7">
        <w:t xml:space="preserve"> for each </w:t>
      </w:r>
      <w:r w:rsidR="00324AD6">
        <w:t>developing a list of the outcome domains for populations and conditions prioritised for analysis (see sample</w:t>
      </w:r>
      <w:r w:rsidR="00845618">
        <w:t xml:space="preserve"> in</w:t>
      </w:r>
      <w:r w:rsidR="00DB315C">
        <w:t xml:space="preserve"> </w:t>
      </w:r>
      <w:r w:rsidR="00845618" w:rsidRPr="00AB31C7">
        <w:fldChar w:fldCharType="begin"/>
      </w:r>
      <w:r w:rsidR="00845618" w:rsidRPr="00AB31C7">
        <w:instrText xml:space="preserve"> REF _Ref93329363 \h  \* MERGEFORMAT </w:instrText>
      </w:r>
      <w:r w:rsidR="00845618" w:rsidRPr="00AB31C7">
        <w:fldChar w:fldCharType="separate"/>
      </w:r>
      <w:r w:rsidR="00472F61" w:rsidRPr="00472F61">
        <w:rPr>
          <w:szCs w:val="22"/>
        </w:rPr>
        <w:t xml:space="preserve">Table </w:t>
      </w:r>
      <w:r w:rsidR="00472F61" w:rsidRPr="00472F61">
        <w:rPr>
          <w:noProof/>
          <w:szCs w:val="22"/>
        </w:rPr>
        <w:t>A</w:t>
      </w:r>
      <w:r w:rsidR="00472F61" w:rsidRPr="00472F61">
        <w:rPr>
          <w:noProof/>
          <w:szCs w:val="22"/>
        </w:rPr>
        <w:noBreakHyphen/>
        <w:t>15</w:t>
      </w:r>
      <w:r w:rsidR="00845618" w:rsidRPr="00AB31C7">
        <w:fldChar w:fldCharType="end"/>
      </w:r>
      <w:r w:rsidR="00845618" w:rsidRPr="00AB31C7">
        <w:t>).</w:t>
      </w:r>
      <w:r w:rsidR="00845618">
        <w:t xml:space="preserve"> </w:t>
      </w:r>
      <w:r w:rsidR="00567625" w:rsidRPr="00AB31C7">
        <w:t xml:space="preserve"> </w:t>
      </w:r>
    </w:p>
    <w:p w14:paraId="7EAA0058" w14:textId="7BE727CF" w:rsidR="00567625" w:rsidRPr="00AB31C7" w:rsidRDefault="00567625" w:rsidP="00D51B6B">
      <w:pPr>
        <w:pStyle w:val="BodyText"/>
        <w:numPr>
          <w:ilvl w:val="1"/>
          <w:numId w:val="36"/>
        </w:numPr>
      </w:pPr>
      <w:r w:rsidRPr="00AB31C7">
        <w:t xml:space="preserve">To minimise potential reporting bias within the review, the list of outcome domains was supplemented with outcomes identified in core outcome sets for a particular condition (where available). </w:t>
      </w:r>
    </w:p>
    <w:p w14:paraId="76C51E4F" w14:textId="6F21EF28" w:rsidR="00DE1887" w:rsidRPr="00AB31C7" w:rsidRDefault="00567625" w:rsidP="00D51B6B">
      <w:pPr>
        <w:pStyle w:val="BodyText"/>
        <w:numPr>
          <w:ilvl w:val="1"/>
          <w:numId w:val="36"/>
        </w:numPr>
      </w:pPr>
      <w:r w:rsidRPr="00AB31C7">
        <w:t>Core outcome sets were identified by searching COMET (</w:t>
      </w:r>
      <w:hyperlink r:id="rId23" w:history="1">
        <w:r w:rsidRPr="00AB31C7">
          <w:rPr>
            <w:rStyle w:val="Hyperlink"/>
          </w:rPr>
          <w:t>http://www.comet-initiative.org/</w:t>
        </w:r>
      </w:hyperlink>
      <w:r w:rsidRPr="00AB31C7">
        <w:t xml:space="preserve"> ), ICHOM (</w:t>
      </w:r>
      <w:hyperlink r:id="rId24" w:history="1">
        <w:r w:rsidRPr="00AB31C7">
          <w:rPr>
            <w:rStyle w:val="Hyperlink"/>
          </w:rPr>
          <w:t>https://www.ichom.org/</w:t>
        </w:r>
      </w:hyperlink>
      <w:r w:rsidRPr="00AB31C7">
        <w:t xml:space="preserve"> ), and PubMed (simple search “core outcome set” OR “core outcome measure” AND “XXX” [where XXX equals the population/condition of interest]). In the absence of a published core outcome set, outcomes reported in relevant Cochrane reviews for that condition were also listed (if available). </w:t>
      </w:r>
    </w:p>
    <w:p w14:paraId="59A178B1" w14:textId="60A2F29B" w:rsidR="00896345" w:rsidRPr="00AB31C7" w:rsidRDefault="008A121E" w:rsidP="00D51B6B">
      <w:pPr>
        <w:pStyle w:val="BodyText"/>
        <w:numPr>
          <w:ilvl w:val="1"/>
          <w:numId w:val="36"/>
        </w:numPr>
      </w:pPr>
      <w:r w:rsidRPr="00AB31C7">
        <w:t>In determining the critical and important outcomes, the NTWC</w:t>
      </w:r>
      <w:r w:rsidR="0015593F">
        <w:t xml:space="preserve"> </w:t>
      </w:r>
      <w:r w:rsidR="0015593F" w:rsidRPr="00AB31C7">
        <w:t>sought NTREAP advice on priority outcome domains for each population and condition</w:t>
      </w:r>
      <w:r w:rsidRPr="00AB31C7">
        <w:t xml:space="preserve"> </w:t>
      </w:r>
      <w:r w:rsidR="0015593F">
        <w:t xml:space="preserve"> and used</w:t>
      </w:r>
      <w:r w:rsidRPr="00AB31C7">
        <w:t xml:space="preserve"> </w:t>
      </w:r>
      <w:r w:rsidR="0015593F">
        <w:t xml:space="preserve">the </w:t>
      </w:r>
      <w:r w:rsidRPr="00AB31C7">
        <w:t>GRADE rating scale (</w:t>
      </w:r>
      <w:r w:rsidRPr="00AB31C7">
        <w:fldChar w:fldCharType="begin"/>
      </w:r>
      <w:r w:rsidRPr="00AB31C7">
        <w:instrText xml:space="preserve"> REF _Ref93330000 \h </w:instrText>
      </w:r>
      <w:r w:rsidRPr="00AB31C7">
        <w:fldChar w:fldCharType="separate"/>
      </w:r>
      <w:r w:rsidR="00472F61" w:rsidRPr="00AB31C7">
        <w:t xml:space="preserve">Figure </w:t>
      </w:r>
      <w:r w:rsidR="00472F61">
        <w:rPr>
          <w:noProof/>
        </w:rPr>
        <w:t>A</w:t>
      </w:r>
      <w:r w:rsidR="00472F61">
        <w:t>.</w:t>
      </w:r>
      <w:r w:rsidR="00472F61">
        <w:rPr>
          <w:noProof/>
        </w:rPr>
        <w:t>3</w:t>
      </w:r>
      <w:r w:rsidRPr="00AB31C7">
        <w:fldChar w:fldCharType="end"/>
      </w:r>
      <w:r w:rsidRPr="00AB31C7">
        <w:t>)</w:t>
      </w:r>
      <w:r w:rsidR="00896345" w:rsidRPr="00AB31C7">
        <w:t xml:space="preserve"> </w:t>
      </w:r>
      <w:r w:rsidR="00896345" w:rsidRPr="00AB31C7">
        <w:fldChar w:fldCharType="begin"/>
      </w:r>
      <w:r w:rsidR="00896345" w:rsidRPr="00AB31C7">
        <w:instrText xml:space="preserve"> ADDIN EN.CITE &lt;EndNote&gt;&lt;Cite&gt;&lt;Author&gt;Schünemann H&lt;/Author&gt;&lt;Year&gt;2013&lt;/Year&gt;&lt;RecNum&gt;5&lt;/RecNum&gt;&lt;DisplayText&gt;(5)&lt;/DisplayText&gt;&lt;record&gt;&lt;rec-number&gt;5&lt;/rec-number&gt;&lt;foreign-keys&gt;&lt;key app="EN" db-id="rfx5v25rowst08e59tbxx9ty5t2w0adwt52x" timestamp="1665017568"&gt;5&lt;/key&gt;&lt;/foreign-keys&gt;&lt;ref-type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2013)&lt;/volume&gt;&lt;dates&gt;&lt;year&gt;2013&lt;/year&gt;&lt;/dates&gt;&lt;urls&gt;&lt;related-urls&gt;&lt;url&gt;https://gdt.gradepro.org/app/handbook/handbook.html&lt;/url&gt;&lt;/related-urls&gt;&lt;/urls&gt;&lt;/record&gt;&lt;/Cite&gt;&lt;/EndNote&gt;</w:instrText>
      </w:r>
      <w:r w:rsidR="00896345" w:rsidRPr="00AB31C7">
        <w:fldChar w:fldCharType="separate"/>
      </w:r>
      <w:r w:rsidR="00896345" w:rsidRPr="00AB31C7">
        <w:rPr>
          <w:noProof/>
        </w:rPr>
        <w:t>(</w:t>
      </w:r>
      <w:hyperlink w:anchor="_ENREF_5" w:tooltip="Schünemann H, 2013 #5" w:history="1">
        <w:r w:rsidR="00E3486E" w:rsidRPr="00AB31C7">
          <w:rPr>
            <w:noProof/>
          </w:rPr>
          <w:t>5</w:t>
        </w:r>
      </w:hyperlink>
      <w:r w:rsidR="00896345" w:rsidRPr="00AB31C7">
        <w:rPr>
          <w:noProof/>
        </w:rPr>
        <w:t>)</w:t>
      </w:r>
      <w:r w:rsidR="00896345" w:rsidRPr="00AB31C7">
        <w:fldChar w:fldCharType="end"/>
      </w:r>
      <w:r w:rsidR="0015593F">
        <w:t xml:space="preserve"> to rate out</w:t>
      </w:r>
      <w:r w:rsidR="00F54113">
        <w:t>come domains</w:t>
      </w:r>
      <w:r w:rsidRPr="00AB31C7">
        <w:t xml:space="preserve">, with the focus being on the relevance of outcome domains </w:t>
      </w:r>
      <w:r w:rsidR="00896345" w:rsidRPr="00AB31C7">
        <w:t xml:space="preserve">for the intervention and research question. </w:t>
      </w:r>
    </w:p>
    <w:p w14:paraId="6697C78D" w14:textId="03788C36" w:rsidR="00140B88" w:rsidRDefault="00140B88" w:rsidP="00D51B6B">
      <w:pPr>
        <w:pStyle w:val="BodyText"/>
        <w:numPr>
          <w:ilvl w:val="0"/>
          <w:numId w:val="36"/>
        </w:numPr>
      </w:pPr>
      <w:r>
        <w:t xml:space="preserve">Stage 2 of the outcome prioritisation process involved NTWC prioritisation of the most relevant and valid outcome measures for each prioritised outcome domain (see stage 1 process) </w:t>
      </w:r>
      <w:r w:rsidRPr="00CA2B61">
        <w:t xml:space="preserve">and </w:t>
      </w:r>
      <w:r>
        <w:t xml:space="preserve">the </w:t>
      </w:r>
      <w:r w:rsidRPr="00CA2B61">
        <w:t>validity of outcome measures</w:t>
      </w:r>
      <w:r w:rsidR="00C464C1">
        <w:t xml:space="preserve"> (5)</w:t>
      </w:r>
      <w:r>
        <w:t xml:space="preserve">. </w:t>
      </w:r>
    </w:p>
    <w:p w14:paraId="22A00807" w14:textId="6BA518EA" w:rsidR="00896345" w:rsidRPr="00AB31C7" w:rsidRDefault="00896345" w:rsidP="00896345">
      <w:pPr>
        <w:pStyle w:val="BodyText"/>
      </w:pPr>
      <w:r w:rsidRPr="00AB31C7">
        <w:t>The</w:t>
      </w:r>
      <w:r w:rsidR="002D6CD0">
        <w:t xml:space="preserve"> final</w:t>
      </w:r>
      <w:r w:rsidRPr="00AB31C7">
        <w:t xml:space="preserve"> prioritised outcomes for each prioritised condition are provided in Tables in Appendix D.</w:t>
      </w:r>
    </w:p>
    <w:p w14:paraId="32463E2B" w14:textId="29EF916E" w:rsidR="008A121E" w:rsidRPr="00AB31C7" w:rsidRDefault="008A121E" w:rsidP="008A121E">
      <w:pPr>
        <w:pStyle w:val="Caption"/>
      </w:pPr>
      <w:bookmarkStart w:id="158" w:name="_Ref93330000"/>
      <w:bookmarkStart w:id="159" w:name="_Toc86781278"/>
      <w:bookmarkStart w:id="160" w:name="_Toc164698284"/>
      <w:r w:rsidRPr="00AB31C7">
        <w:t xml:space="preserve">Figure </w:t>
      </w:r>
      <w:r w:rsidR="005D5149">
        <w:fldChar w:fldCharType="begin"/>
      </w:r>
      <w:r w:rsidR="005D5149">
        <w:instrText xml:space="preserve"> STYLEREF 1 \s </w:instrText>
      </w:r>
      <w:r w:rsidR="005D5149">
        <w:fldChar w:fldCharType="separate"/>
      </w:r>
      <w:r w:rsidR="00472F61">
        <w:rPr>
          <w:noProof/>
        </w:rPr>
        <w:t>A</w:t>
      </w:r>
      <w:r w:rsidR="005D5149">
        <w:fldChar w:fldCharType="end"/>
      </w:r>
      <w:r w:rsidR="005D5149">
        <w:t>.</w:t>
      </w:r>
      <w:r w:rsidR="005D5149">
        <w:fldChar w:fldCharType="begin"/>
      </w:r>
      <w:r w:rsidR="005D5149">
        <w:instrText xml:space="preserve"> SEQ Figure \* ARABIC \s 1 </w:instrText>
      </w:r>
      <w:r w:rsidR="005D5149">
        <w:fldChar w:fldCharType="separate"/>
      </w:r>
      <w:r w:rsidR="00472F61">
        <w:rPr>
          <w:noProof/>
        </w:rPr>
        <w:t>3</w:t>
      </w:r>
      <w:r w:rsidR="005D5149">
        <w:fldChar w:fldCharType="end"/>
      </w:r>
      <w:bookmarkEnd w:id="158"/>
      <w:r w:rsidRPr="00AB31C7">
        <w:tab/>
        <w:t>GRADE rating scale</w:t>
      </w:r>
      <w:bookmarkEnd w:id="159"/>
      <w:bookmarkEnd w:id="160"/>
    </w:p>
    <w:p w14:paraId="4BCBC180" w14:textId="77777777" w:rsidR="008A121E" w:rsidRPr="00AB31C7" w:rsidRDefault="008A121E" w:rsidP="008A121E">
      <w:pPr>
        <w:pStyle w:val="BodyText"/>
      </w:pPr>
      <w:r w:rsidRPr="00AB31C7">
        <w:rPr>
          <w:noProof/>
        </w:rPr>
        <w:drawing>
          <wp:inline distT="0" distB="0" distL="0" distR="0" wp14:anchorId="181CBCE8" wp14:editId="2187BFB7">
            <wp:extent cx="4926249" cy="1341911"/>
            <wp:effectExtent l="0" t="0" r="8255" b="0"/>
            <wp:docPr id="272" name="Picture 272" descr="Graphical user interfac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Graphical user interface, timelin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7617" cy="1391316"/>
                    </a:xfrm>
                    <a:prstGeom prst="rect">
                      <a:avLst/>
                    </a:prstGeom>
                    <a:noFill/>
                  </pic:spPr>
                </pic:pic>
              </a:graphicData>
            </a:graphic>
          </wp:inline>
        </w:drawing>
      </w:r>
    </w:p>
    <w:p w14:paraId="62CB2915" w14:textId="7C193A64" w:rsidR="008A121E" w:rsidRPr="00AB31C7" w:rsidRDefault="008A121E" w:rsidP="008A121E">
      <w:pPr>
        <w:pStyle w:val="TableFigNotes18"/>
      </w:pPr>
      <w:r w:rsidRPr="00AB31C7">
        <w:t xml:space="preserve">Source: </w:t>
      </w:r>
      <w:r w:rsidRPr="00AB31C7">
        <w:fldChar w:fldCharType="begin"/>
      </w:r>
      <w:r w:rsidRPr="00AB31C7">
        <w:instrText xml:space="preserve"> ADDIN EN.CITE &lt;EndNote&gt;&lt;Cite&gt;&lt;Author&gt;Schünemann H&lt;/Author&gt;&lt;Year&gt;2013&lt;/Year&gt;&lt;RecNum&gt;5&lt;/RecNum&gt;&lt;DisplayText&gt;(5)&lt;/DisplayText&gt;&lt;record&gt;&lt;rec-number&gt;5&lt;/rec-number&gt;&lt;foreign-keys&gt;&lt;key app="EN" db-id="rfx5v25rowst08e59tbxx9ty5t2w0adwt52x" timestamp="1665017568"&gt;5&lt;/key&gt;&lt;/foreign-keys&gt;&lt;ref-type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2013)&lt;/volume&gt;&lt;dates&gt;&lt;year&gt;2013&lt;/year&gt;&lt;/dates&gt;&lt;urls&gt;&lt;related-urls&gt;&lt;url&gt;https://gdt.gradepro.org/app/handbook/handbook.html&lt;/url&gt;&lt;/related-urls&gt;&lt;/urls&gt;&lt;/record&gt;&lt;/Cite&gt;&lt;/EndNote&gt;</w:instrText>
      </w:r>
      <w:r w:rsidRPr="00AB31C7">
        <w:fldChar w:fldCharType="separate"/>
      </w:r>
      <w:r w:rsidRPr="00AB31C7">
        <w:rPr>
          <w:noProof/>
        </w:rPr>
        <w:t>(</w:t>
      </w:r>
      <w:hyperlink w:anchor="_ENREF_5" w:tooltip="Schünemann H, 2013 #5" w:history="1">
        <w:r w:rsidR="00E3486E" w:rsidRPr="00AB31C7">
          <w:rPr>
            <w:noProof/>
          </w:rPr>
          <w:t>5</w:t>
        </w:r>
      </w:hyperlink>
      <w:r w:rsidRPr="00AB31C7">
        <w:rPr>
          <w:noProof/>
        </w:rPr>
        <w:t>)</w:t>
      </w:r>
      <w:r w:rsidRPr="00AB31C7">
        <w:fldChar w:fldCharType="end"/>
      </w:r>
    </w:p>
    <w:p w14:paraId="26F405D0" w14:textId="77777777" w:rsidR="008A121E" w:rsidRPr="00AB31C7" w:rsidRDefault="008A121E" w:rsidP="008A121E">
      <w:pPr>
        <w:pStyle w:val="TableFigNotes18"/>
      </w:pPr>
      <w:r w:rsidRPr="00AB31C7">
        <w:t>Abbreviations: SoF summary of findings</w:t>
      </w:r>
    </w:p>
    <w:p w14:paraId="7A8FC7B6" w14:textId="213C7CB1" w:rsidR="008A121E" w:rsidRPr="00AB31C7" w:rsidRDefault="008A121E" w:rsidP="00BB5DF9">
      <w:pPr>
        <w:pStyle w:val="BodyText"/>
      </w:pPr>
      <w:r w:rsidRPr="00AB31C7">
        <w:t xml:space="preserve">The outcome domains and measures were derived from the outcomes reported in studies identified for inclusion in the review. Only rating scales that had been described in peer‐reviewed journals were included. We anticipated that </w:t>
      </w:r>
      <w:r w:rsidR="00283F5F">
        <w:t xml:space="preserve">included </w:t>
      </w:r>
      <w:r w:rsidR="00D51B6B">
        <w:t>studies</w:t>
      </w:r>
      <w:r w:rsidRPr="00AB31C7">
        <w:t xml:space="preserve"> would use different measures to assess outcomes relevant to </w:t>
      </w:r>
      <w:r w:rsidR="0048370A" w:rsidRPr="00AB31C7">
        <w:t>th</w:t>
      </w:r>
      <w:r w:rsidR="0048370A">
        <w:t>e shiatsu</w:t>
      </w:r>
      <w:r w:rsidR="0048370A" w:rsidRPr="00AB31C7">
        <w:t xml:space="preserve"> review</w:t>
      </w:r>
      <w:r w:rsidR="0048370A">
        <w:t xml:space="preserve"> and the acupressure overview</w:t>
      </w:r>
      <w:r w:rsidRPr="00AB31C7">
        <w:t xml:space="preserve">; in particular, a variety of rating scales or patient-reported outcome measures. </w:t>
      </w:r>
      <w:r w:rsidR="00C34574" w:rsidRPr="00AB31C7">
        <w:t xml:space="preserve">Therefore, each reported outcome measure was grouped into an appropriate outcome domain of interest </w:t>
      </w:r>
      <w:r w:rsidRPr="00AB31C7">
        <w:t xml:space="preserve">(see </w:t>
      </w:r>
      <w:r w:rsidRPr="00AB31C7">
        <w:fldChar w:fldCharType="begin"/>
      </w:r>
      <w:r w:rsidRPr="00AB31C7">
        <w:instrText xml:space="preserve"> REF _Ref93330073 \h </w:instrText>
      </w:r>
      <w:r w:rsidRPr="00AB31C7">
        <w:fldChar w:fldCharType="separate"/>
      </w:r>
      <w:r w:rsidR="00472F61" w:rsidRPr="00AB31C7">
        <w:t xml:space="preserve">Figure </w:t>
      </w:r>
      <w:r w:rsidR="00472F61">
        <w:rPr>
          <w:noProof/>
        </w:rPr>
        <w:t>A</w:t>
      </w:r>
      <w:r w:rsidR="00472F61">
        <w:t>.</w:t>
      </w:r>
      <w:r w:rsidR="00472F61">
        <w:rPr>
          <w:noProof/>
        </w:rPr>
        <w:t>4</w:t>
      </w:r>
      <w:r w:rsidRPr="00AB31C7">
        <w:fldChar w:fldCharType="end"/>
      </w:r>
      <w:r w:rsidRPr="00AB31C7">
        <w:t xml:space="preserve">). </w:t>
      </w:r>
    </w:p>
    <w:p w14:paraId="6E9183B1" w14:textId="77777777" w:rsidR="001D5117" w:rsidRPr="00AB31C7" w:rsidRDefault="001D5117" w:rsidP="001D5117">
      <w:pPr>
        <w:pStyle w:val="BodyText"/>
      </w:pPr>
      <w:r w:rsidRPr="00AB31C7">
        <w:t>Studies with no prioritised outcome domains and/or measures were not included in analysis.</w:t>
      </w:r>
    </w:p>
    <w:p w14:paraId="6F846A61" w14:textId="77777777" w:rsidR="001D5117" w:rsidRPr="00AB31C7" w:rsidRDefault="001D5117" w:rsidP="00BB5DF9">
      <w:pPr>
        <w:pStyle w:val="BodyText"/>
      </w:pPr>
    </w:p>
    <w:p w14:paraId="78ED986F" w14:textId="77777777" w:rsidR="008A121E" w:rsidRPr="00AB31C7" w:rsidRDefault="008A121E" w:rsidP="008A121E">
      <w:pPr>
        <w:pStyle w:val="BodyText"/>
      </w:pPr>
    </w:p>
    <w:p w14:paraId="4DFDDC53" w14:textId="77777777" w:rsidR="008A121E" w:rsidRPr="00AB31C7" w:rsidRDefault="008A121E" w:rsidP="008A121E">
      <w:pPr>
        <w:pStyle w:val="BodyText"/>
        <w:sectPr w:rsidR="008A121E" w:rsidRPr="00AB31C7" w:rsidSect="00296A7C">
          <w:footnotePr>
            <w:pos w:val="beneathText"/>
            <w:numFmt w:val="lowerLetter"/>
          </w:footnotePr>
          <w:endnotePr>
            <w:numFmt w:val="lowerLetter"/>
          </w:endnotePr>
          <w:pgSz w:w="11905" w:h="16837" w:code="9"/>
          <w:pgMar w:top="1440" w:right="1080" w:bottom="1440" w:left="1080" w:header="720" w:footer="340" w:gutter="0"/>
          <w:paperSrc w:first="261" w:other="261"/>
          <w:cols w:space="708"/>
          <w:docGrid w:linePitch="299"/>
        </w:sectPr>
      </w:pPr>
    </w:p>
    <w:p w14:paraId="1EFA3BB0" w14:textId="6CD67D3C" w:rsidR="008A121E" w:rsidRPr="00AB31C7" w:rsidRDefault="008A121E" w:rsidP="008A121E">
      <w:pPr>
        <w:pStyle w:val="Caption"/>
      </w:pPr>
      <w:bookmarkStart w:id="161" w:name="_Ref93329363"/>
      <w:bookmarkStart w:id="162" w:name="_Toc86781270"/>
      <w:bookmarkStart w:id="163" w:name="_Toc88062783"/>
      <w:bookmarkStart w:id="164" w:name="_Toc164698262"/>
      <w:r w:rsidRPr="00AB31C7">
        <w:lastRenderedPageBreak/>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15</w:t>
      </w:r>
      <w:r w:rsidR="00FD5A7E">
        <w:fldChar w:fldCharType="end"/>
      </w:r>
      <w:bookmarkEnd w:id="161"/>
      <w:r w:rsidRPr="00AB31C7">
        <w:tab/>
        <w:t>Sample outcome spreadsheet (for prioritisation)</w:t>
      </w:r>
      <w:bookmarkEnd w:id="162"/>
      <w:bookmarkEnd w:id="163"/>
      <w:bookmarkEnd w:id="164"/>
    </w:p>
    <w:tbl>
      <w:tblPr>
        <w:tblStyle w:val="PlainTable2"/>
        <w:tblW w:w="5000" w:type="pct"/>
        <w:tblLayout w:type="fixed"/>
        <w:tblLook w:val="04A0" w:firstRow="1" w:lastRow="0" w:firstColumn="1" w:lastColumn="0" w:noHBand="0" w:noVBand="1"/>
      </w:tblPr>
      <w:tblGrid>
        <w:gridCol w:w="1418"/>
        <w:gridCol w:w="1559"/>
        <w:gridCol w:w="1559"/>
        <w:gridCol w:w="1701"/>
        <w:gridCol w:w="993"/>
        <w:gridCol w:w="1417"/>
        <w:gridCol w:w="2410"/>
        <w:gridCol w:w="1559"/>
        <w:gridCol w:w="2061"/>
      </w:tblGrid>
      <w:tr w:rsidR="008A121E" w:rsidRPr="00AB31C7" w14:paraId="6C916E85" w14:textId="77777777" w:rsidTr="00921FB4">
        <w:trPr>
          <w:cnfStyle w:val="100000000000" w:firstRow="1" w:lastRow="0" w:firstColumn="0" w:lastColumn="0" w:oddVBand="0" w:evenVBand="0" w:oddHBand="0" w:evenHBand="0" w:firstRowFirstColumn="0" w:firstRowLastColumn="0" w:lastRowFirstColumn="0" w:lastRowLastColumn="0"/>
          <w:trHeight w:val="77"/>
          <w:tblHeader/>
        </w:trPr>
        <w:tc>
          <w:tcPr>
            <w:cnfStyle w:val="001000000000" w:firstRow="0" w:lastRow="0" w:firstColumn="1" w:lastColumn="0" w:oddVBand="0" w:evenVBand="0" w:oddHBand="0" w:evenHBand="0" w:firstRowFirstColumn="0" w:firstRowLastColumn="0" w:lastRowFirstColumn="0" w:lastRowLastColumn="0"/>
            <w:tcW w:w="0" w:type="dxa"/>
          </w:tcPr>
          <w:p w14:paraId="00D0991F" w14:textId="77777777" w:rsidR="008A121E" w:rsidRPr="00AB31C7" w:rsidRDefault="008A121E" w:rsidP="00747076">
            <w:pPr>
              <w:pStyle w:val="Tabletext8pt"/>
            </w:pPr>
            <w:r w:rsidRPr="00AB31C7">
              <w:t>POPULATION</w:t>
            </w:r>
          </w:p>
        </w:tc>
        <w:tc>
          <w:tcPr>
            <w:tcW w:w="0" w:type="dxa"/>
          </w:tcPr>
          <w:p w14:paraId="5D8EE6FE" w14:textId="705199AA"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xml:space="preserve">Outcome </w:t>
            </w:r>
            <w:r w:rsidR="00452ED9">
              <w:t>d</w:t>
            </w:r>
            <w:r w:rsidRPr="00AB31C7">
              <w:t>omain</w:t>
            </w:r>
          </w:p>
        </w:tc>
        <w:tc>
          <w:tcPr>
            <w:tcW w:w="0" w:type="dxa"/>
          </w:tcPr>
          <w:p w14:paraId="4E4088F9"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Working Group Consensus Rating (1-9)</w:t>
            </w:r>
          </w:p>
        </w:tc>
        <w:tc>
          <w:tcPr>
            <w:tcW w:w="0" w:type="dxa"/>
          </w:tcPr>
          <w:p w14:paraId="1CD39093"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Outcome measure/s (reported in studies)</w:t>
            </w:r>
          </w:p>
        </w:tc>
        <w:tc>
          <w:tcPr>
            <w:tcW w:w="0" w:type="dxa"/>
          </w:tcPr>
          <w:p w14:paraId="7B5E2241" w14:textId="0FF7BE3F"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Validated measure? (Y/N</w:t>
            </w:r>
            <w:r w:rsidR="00CF15B7">
              <w:t>)</w:t>
            </w:r>
          </w:p>
        </w:tc>
        <w:tc>
          <w:tcPr>
            <w:tcW w:w="0" w:type="dxa"/>
          </w:tcPr>
          <w:p w14:paraId="6555030F"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Suggested priority rank (1 to X)</w:t>
            </w:r>
          </w:p>
        </w:tc>
        <w:tc>
          <w:tcPr>
            <w:tcW w:w="0" w:type="dxa"/>
          </w:tcPr>
          <w:p w14:paraId="09634293"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EVIDENCE REVIEWER - Comment/rationale (for prioritising measure/s)</w:t>
            </w:r>
          </w:p>
        </w:tc>
        <w:tc>
          <w:tcPr>
            <w:tcW w:w="0" w:type="dxa"/>
          </w:tcPr>
          <w:p w14:paraId="3FFDB900"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consensus - agree/ disagree with reviewers</w:t>
            </w:r>
          </w:p>
        </w:tc>
        <w:tc>
          <w:tcPr>
            <w:tcW w:w="0" w:type="dxa"/>
          </w:tcPr>
          <w:p w14:paraId="03AF064D"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comments/ rationale</w:t>
            </w:r>
          </w:p>
        </w:tc>
      </w:tr>
      <w:tr w:rsidR="008A121E" w:rsidRPr="00AB31C7" w14:paraId="146F6F99" w14:textId="77777777" w:rsidTr="00005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2249C726" w14:textId="77777777" w:rsidR="008A121E" w:rsidRPr="00AB31C7" w:rsidRDefault="008A121E" w:rsidP="00747076">
            <w:pPr>
              <w:pStyle w:val="Tabletext8pt"/>
            </w:pPr>
            <w:r w:rsidRPr="00AB31C7">
              <w:t>Pregnancy and childbirth</w:t>
            </w:r>
          </w:p>
        </w:tc>
        <w:tc>
          <w:tcPr>
            <w:tcW w:w="1559" w:type="dxa"/>
          </w:tcPr>
          <w:p w14:paraId="0369C6C3"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Severe maternal morbidity*</w:t>
            </w:r>
          </w:p>
        </w:tc>
        <w:tc>
          <w:tcPr>
            <w:tcW w:w="1559" w:type="dxa"/>
          </w:tcPr>
          <w:p w14:paraId="0BFAE509"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6</w:t>
            </w:r>
          </w:p>
        </w:tc>
        <w:tc>
          <w:tcPr>
            <w:tcW w:w="6521" w:type="dxa"/>
            <w:gridSpan w:val="4"/>
          </w:tcPr>
          <w:p w14:paraId="3331349B"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No measures reported in eligible studies</w:t>
            </w:r>
          </w:p>
        </w:tc>
        <w:tc>
          <w:tcPr>
            <w:tcW w:w="1559" w:type="dxa"/>
            <w:noWrap/>
            <w:hideMark/>
          </w:tcPr>
          <w:p w14:paraId="01BBE9D7"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 </w:t>
            </w:r>
          </w:p>
        </w:tc>
        <w:tc>
          <w:tcPr>
            <w:tcW w:w="2061" w:type="dxa"/>
            <w:hideMark/>
          </w:tcPr>
          <w:p w14:paraId="2106942E"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r>
      <w:tr w:rsidR="008A121E" w:rsidRPr="00AB31C7" w14:paraId="28DAED11" w14:textId="77777777" w:rsidTr="00005FDA">
        <w:trPr>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1219049F" w14:textId="77777777" w:rsidR="008A121E" w:rsidRPr="00AB31C7" w:rsidRDefault="008A121E" w:rsidP="00747076">
            <w:pPr>
              <w:pStyle w:val="Tabletext8pt"/>
            </w:pPr>
          </w:p>
        </w:tc>
        <w:tc>
          <w:tcPr>
            <w:tcW w:w="1559" w:type="dxa"/>
            <w:vMerge w:val="restart"/>
            <w:hideMark/>
          </w:tcPr>
          <w:p w14:paraId="64D2F88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Birth experience*</w:t>
            </w:r>
          </w:p>
        </w:tc>
        <w:tc>
          <w:tcPr>
            <w:tcW w:w="1559" w:type="dxa"/>
            <w:vMerge w:val="restart"/>
            <w:hideMark/>
          </w:tcPr>
          <w:p w14:paraId="0C95A97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7</w:t>
            </w:r>
          </w:p>
        </w:tc>
        <w:tc>
          <w:tcPr>
            <w:tcW w:w="1701" w:type="dxa"/>
            <w:hideMark/>
          </w:tcPr>
          <w:p w14:paraId="6493F4B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Bishop score</w:t>
            </w:r>
          </w:p>
        </w:tc>
        <w:tc>
          <w:tcPr>
            <w:tcW w:w="993" w:type="dxa"/>
            <w:hideMark/>
          </w:tcPr>
          <w:p w14:paraId="1B1F847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hideMark/>
          </w:tcPr>
          <w:p w14:paraId="232AAD3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4</w:t>
            </w:r>
          </w:p>
        </w:tc>
        <w:tc>
          <w:tcPr>
            <w:tcW w:w="2410" w:type="dxa"/>
            <w:vMerge w:val="restart"/>
            <w:hideMark/>
          </w:tcPr>
          <w:p w14:paraId="3743EFD9" w14:textId="5A10A7D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Outcome measures correlate to labour induction (not experience)</w:t>
            </w:r>
          </w:p>
        </w:tc>
        <w:tc>
          <w:tcPr>
            <w:tcW w:w="1559" w:type="dxa"/>
            <w:vMerge w:val="restart"/>
            <w:noWrap/>
            <w:hideMark/>
          </w:tcPr>
          <w:p w14:paraId="44551BA4" w14:textId="02E8CB1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WG queried whether should be 4 or 0 based on Reviewer comments</w:t>
            </w:r>
          </w:p>
        </w:tc>
        <w:tc>
          <w:tcPr>
            <w:tcW w:w="2061" w:type="dxa"/>
            <w:vMerge w:val="restart"/>
            <w:hideMark/>
          </w:tcPr>
          <w:p w14:paraId="10124B2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Maybe not relevant for those who didn't have induction? clarify with reviewers</w:t>
            </w:r>
          </w:p>
        </w:tc>
      </w:tr>
      <w:tr w:rsidR="008A121E" w:rsidRPr="00AB31C7" w14:paraId="5D0FBA21" w14:textId="77777777" w:rsidTr="00005F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1C57858" w14:textId="77777777" w:rsidR="008A121E" w:rsidRPr="00AB31C7" w:rsidRDefault="008A121E" w:rsidP="00747076">
            <w:pPr>
              <w:pStyle w:val="Tabletext8pt"/>
            </w:pPr>
          </w:p>
        </w:tc>
        <w:tc>
          <w:tcPr>
            <w:tcW w:w="1559" w:type="dxa"/>
            <w:vMerge/>
            <w:hideMark/>
          </w:tcPr>
          <w:p w14:paraId="3FA6B9A3"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hideMark/>
          </w:tcPr>
          <w:p w14:paraId="7A2C6AD1"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hideMark/>
          </w:tcPr>
          <w:p w14:paraId="150AD481" w14:textId="6ED46390"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Spontaneous labour</w:t>
            </w:r>
          </w:p>
        </w:tc>
        <w:tc>
          <w:tcPr>
            <w:tcW w:w="993" w:type="dxa"/>
            <w:hideMark/>
          </w:tcPr>
          <w:p w14:paraId="5B872703"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hideMark/>
          </w:tcPr>
          <w:p w14:paraId="6AF0893C"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4</w:t>
            </w:r>
          </w:p>
        </w:tc>
        <w:tc>
          <w:tcPr>
            <w:tcW w:w="2410" w:type="dxa"/>
            <w:vMerge/>
            <w:hideMark/>
          </w:tcPr>
          <w:p w14:paraId="28CDB943"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noWrap/>
            <w:hideMark/>
          </w:tcPr>
          <w:p w14:paraId="7748F98E"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2061" w:type="dxa"/>
            <w:vMerge/>
            <w:hideMark/>
          </w:tcPr>
          <w:p w14:paraId="459AC1F5"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r>
      <w:tr w:rsidR="008A121E" w:rsidRPr="00AB31C7" w14:paraId="763988BF" w14:textId="77777777" w:rsidTr="00005FDA">
        <w:trPr>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F6473EE" w14:textId="77777777" w:rsidR="008A121E" w:rsidRPr="00AB31C7" w:rsidRDefault="008A121E" w:rsidP="00747076">
            <w:pPr>
              <w:pStyle w:val="Tabletext8pt"/>
            </w:pPr>
          </w:p>
        </w:tc>
        <w:tc>
          <w:tcPr>
            <w:tcW w:w="1559" w:type="dxa"/>
            <w:vMerge/>
            <w:hideMark/>
          </w:tcPr>
          <w:p w14:paraId="0BC0598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vMerge/>
            <w:hideMark/>
          </w:tcPr>
          <w:p w14:paraId="6D37C21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p>
        </w:tc>
        <w:tc>
          <w:tcPr>
            <w:tcW w:w="1701" w:type="dxa"/>
            <w:hideMark/>
          </w:tcPr>
          <w:p w14:paraId="0F1D1C8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Labour initiation</w:t>
            </w:r>
          </w:p>
        </w:tc>
        <w:tc>
          <w:tcPr>
            <w:tcW w:w="993" w:type="dxa"/>
            <w:hideMark/>
          </w:tcPr>
          <w:p w14:paraId="6ADD62B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hideMark/>
          </w:tcPr>
          <w:p w14:paraId="4A207B8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4</w:t>
            </w:r>
          </w:p>
        </w:tc>
        <w:tc>
          <w:tcPr>
            <w:tcW w:w="2410" w:type="dxa"/>
            <w:vMerge/>
            <w:hideMark/>
          </w:tcPr>
          <w:p w14:paraId="5B30498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vMerge/>
            <w:noWrap/>
            <w:hideMark/>
          </w:tcPr>
          <w:p w14:paraId="6682A00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p>
        </w:tc>
        <w:tc>
          <w:tcPr>
            <w:tcW w:w="2061" w:type="dxa"/>
            <w:vMerge/>
            <w:hideMark/>
          </w:tcPr>
          <w:p w14:paraId="3C43204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p>
        </w:tc>
      </w:tr>
      <w:tr w:rsidR="008A121E" w:rsidRPr="00AB31C7" w14:paraId="080189C9" w14:textId="77777777" w:rsidTr="00005FD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418" w:type="dxa"/>
            <w:vMerge/>
            <w:hideMark/>
          </w:tcPr>
          <w:p w14:paraId="1840027F" w14:textId="77777777" w:rsidR="008A121E" w:rsidRPr="00AB31C7" w:rsidRDefault="008A121E" w:rsidP="00747076">
            <w:pPr>
              <w:pStyle w:val="Tabletext8pt"/>
            </w:pPr>
          </w:p>
        </w:tc>
        <w:tc>
          <w:tcPr>
            <w:tcW w:w="1559" w:type="dxa"/>
            <w:vMerge/>
            <w:hideMark/>
          </w:tcPr>
          <w:p w14:paraId="6AAC8665"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hideMark/>
          </w:tcPr>
          <w:p w14:paraId="77ACBCBC"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hideMark/>
          </w:tcPr>
          <w:p w14:paraId="38D175A7"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Use of inductive medicines</w:t>
            </w:r>
          </w:p>
        </w:tc>
        <w:tc>
          <w:tcPr>
            <w:tcW w:w="993" w:type="dxa"/>
            <w:hideMark/>
          </w:tcPr>
          <w:p w14:paraId="569B5D29"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hideMark/>
          </w:tcPr>
          <w:p w14:paraId="2151D167"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r w:rsidRPr="00AB31C7">
              <w:t>4</w:t>
            </w:r>
          </w:p>
        </w:tc>
        <w:tc>
          <w:tcPr>
            <w:tcW w:w="2410" w:type="dxa"/>
            <w:vMerge/>
            <w:hideMark/>
          </w:tcPr>
          <w:p w14:paraId="5ADB1849"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noWrap/>
            <w:hideMark/>
          </w:tcPr>
          <w:p w14:paraId="223F8762"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c>
          <w:tcPr>
            <w:tcW w:w="2061" w:type="dxa"/>
            <w:vMerge/>
            <w:hideMark/>
          </w:tcPr>
          <w:p w14:paraId="7A396C6D" w14:textId="77777777" w:rsidR="008A121E" w:rsidRPr="00AB31C7" w:rsidRDefault="008A121E" w:rsidP="00747076">
            <w:pPr>
              <w:pStyle w:val="Tabletext8pt"/>
              <w:cnfStyle w:val="000000100000" w:firstRow="0" w:lastRow="0" w:firstColumn="0" w:lastColumn="0" w:oddVBand="0" w:evenVBand="0" w:oddHBand="1" w:evenHBand="0" w:firstRowFirstColumn="0" w:firstRowLastColumn="0" w:lastRowFirstColumn="0" w:lastRowLastColumn="0"/>
            </w:pPr>
          </w:p>
        </w:tc>
      </w:tr>
      <w:tr w:rsidR="000B46EE" w:rsidRPr="00AB31C7" w14:paraId="58043B6A" w14:textId="77777777" w:rsidTr="00005FDA">
        <w:trPr>
          <w:trHeight w:val="76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E0FA4FC" w14:textId="77777777" w:rsidR="000B46EE" w:rsidRPr="00AB31C7" w:rsidRDefault="000B46EE" w:rsidP="007B3C57">
            <w:pPr>
              <w:pStyle w:val="Tabletext8pt"/>
            </w:pPr>
          </w:p>
        </w:tc>
        <w:tc>
          <w:tcPr>
            <w:tcW w:w="1559" w:type="dxa"/>
            <w:vMerge/>
            <w:hideMark/>
          </w:tcPr>
          <w:p w14:paraId="79391D87" w14:textId="77777777" w:rsidR="000B46EE" w:rsidRPr="00AB31C7" w:rsidRDefault="000B46EE" w:rsidP="007B3C57">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vMerge/>
            <w:hideMark/>
          </w:tcPr>
          <w:p w14:paraId="1F2EB6E9" w14:textId="77777777" w:rsidR="000B46EE" w:rsidRPr="00AB31C7" w:rsidRDefault="000B46EE" w:rsidP="007B3C57">
            <w:pPr>
              <w:pStyle w:val="Tabletext8pt"/>
              <w:cnfStyle w:val="000000000000" w:firstRow="0" w:lastRow="0" w:firstColumn="0" w:lastColumn="0" w:oddVBand="0" w:evenVBand="0" w:oddHBand="0" w:evenHBand="0" w:firstRowFirstColumn="0" w:firstRowLastColumn="0" w:lastRowFirstColumn="0" w:lastRowLastColumn="0"/>
            </w:pPr>
          </w:p>
        </w:tc>
        <w:tc>
          <w:tcPr>
            <w:tcW w:w="1701" w:type="dxa"/>
            <w:hideMark/>
          </w:tcPr>
          <w:p w14:paraId="5E2BCDA7" w14:textId="153E70CB" w:rsidR="000B46EE" w:rsidRPr="00AB31C7" w:rsidRDefault="000B46EE" w:rsidP="007B3C57">
            <w:pPr>
              <w:pStyle w:val="Tabletext8pt"/>
              <w:cnfStyle w:val="000000000000" w:firstRow="0" w:lastRow="0" w:firstColumn="0" w:lastColumn="0" w:oddVBand="0" w:evenVBand="0" w:oddHBand="0" w:evenHBand="0" w:firstRowFirstColumn="0" w:firstRowLastColumn="0" w:lastRowFirstColumn="0" w:lastRowLastColumn="0"/>
            </w:pPr>
            <w:r w:rsidRPr="00AB31C7">
              <w:t>Duration of labo</w:t>
            </w:r>
            <w:r>
              <w:t>ur</w:t>
            </w:r>
          </w:p>
        </w:tc>
        <w:tc>
          <w:tcPr>
            <w:tcW w:w="993" w:type="dxa"/>
            <w:hideMark/>
          </w:tcPr>
          <w:p w14:paraId="517D64AC" w14:textId="77777777" w:rsidR="000B46EE" w:rsidRPr="00AB31C7" w:rsidRDefault="000B46EE" w:rsidP="007B3C57">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hideMark/>
          </w:tcPr>
          <w:p w14:paraId="528BEEA1" w14:textId="77777777" w:rsidR="000B46EE" w:rsidRPr="00AB31C7" w:rsidRDefault="000B46EE" w:rsidP="007B3C57">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410" w:type="dxa"/>
            <w:vMerge w:val="restart"/>
            <w:hideMark/>
          </w:tcPr>
          <w:p w14:paraId="5D4E6FA7" w14:textId="77777777" w:rsidR="000B46EE" w:rsidRPr="00AB31C7" w:rsidRDefault="000B46EE" w:rsidP="007B3C57">
            <w:pPr>
              <w:pStyle w:val="Tabletext8pt"/>
              <w:cnfStyle w:val="000000000000" w:firstRow="0" w:lastRow="0" w:firstColumn="0" w:lastColumn="0" w:oddVBand="0" w:evenVBand="0" w:oddHBand="0" w:evenHBand="0" w:firstRowFirstColumn="0" w:firstRowLastColumn="0" w:lastRowFirstColumn="0" w:lastRowLastColumn="0"/>
            </w:pPr>
            <w:r w:rsidRPr="00AB31C7">
              <w:t>Preferences as per yoga review that identified as primary outcomes in a relevant / related Cochrane review</w:t>
            </w:r>
          </w:p>
        </w:tc>
        <w:tc>
          <w:tcPr>
            <w:tcW w:w="1559" w:type="dxa"/>
            <w:noWrap/>
            <w:hideMark/>
          </w:tcPr>
          <w:p w14:paraId="251E395A" w14:textId="77777777" w:rsidR="000B46EE" w:rsidRPr="00AB31C7" w:rsidRDefault="000B46EE" w:rsidP="007B3C57">
            <w:pPr>
              <w:pStyle w:val="Tabletext8pt"/>
              <w:cnfStyle w:val="000000000000" w:firstRow="0" w:lastRow="0" w:firstColumn="0" w:lastColumn="0" w:oddVBand="0" w:evenVBand="0" w:oddHBand="0" w:evenHBand="0" w:firstRowFirstColumn="0" w:firstRowLastColumn="0" w:lastRowFirstColumn="0" w:lastRowLastColumn="0"/>
            </w:pPr>
            <w:r w:rsidRPr="00AB31C7">
              <w:t>agree</w:t>
            </w:r>
          </w:p>
        </w:tc>
        <w:tc>
          <w:tcPr>
            <w:tcW w:w="2061" w:type="dxa"/>
            <w:vMerge w:val="restart"/>
            <w:noWrap/>
            <w:hideMark/>
          </w:tcPr>
          <w:p w14:paraId="138B09D0" w14:textId="10FDDF44" w:rsidR="000B46EE" w:rsidRPr="00AB31C7" w:rsidRDefault="000B46EE" w:rsidP="000B46EE">
            <w:pPr>
              <w:pStyle w:val="Tabletext8pt"/>
              <w:cnfStyle w:val="000000000000" w:firstRow="0" w:lastRow="0" w:firstColumn="0" w:lastColumn="0" w:oddVBand="0" w:evenVBand="0" w:oddHBand="0" w:evenHBand="0" w:firstRowFirstColumn="0" w:firstRowLastColumn="0" w:lastRowFirstColumn="0" w:lastRowLastColumn="0"/>
            </w:pPr>
            <w:r w:rsidRPr="00AB31C7">
              <w:t>(include both, but report separate) </w:t>
            </w:r>
          </w:p>
        </w:tc>
      </w:tr>
      <w:tr w:rsidR="000B46EE" w:rsidRPr="00AB31C7" w14:paraId="7F764DC2" w14:textId="77777777" w:rsidTr="00005F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5683CF5" w14:textId="77777777" w:rsidR="000B46EE" w:rsidRPr="00AB31C7" w:rsidRDefault="000B46EE" w:rsidP="007B3C57">
            <w:pPr>
              <w:pStyle w:val="Tabletext8pt"/>
            </w:pPr>
          </w:p>
        </w:tc>
        <w:tc>
          <w:tcPr>
            <w:tcW w:w="1559" w:type="dxa"/>
            <w:vMerge/>
            <w:hideMark/>
          </w:tcPr>
          <w:p w14:paraId="7AF7489C" w14:textId="77777777"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hideMark/>
          </w:tcPr>
          <w:p w14:paraId="7BA97F0E" w14:textId="77777777"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hideMark/>
          </w:tcPr>
          <w:p w14:paraId="307C3BFD" w14:textId="36071B47"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r w:rsidRPr="00AB31C7">
              <w:t>Length of labo</w:t>
            </w:r>
            <w:r>
              <w:t>ur</w:t>
            </w:r>
            <w:r w:rsidRPr="00AB31C7">
              <w:t xml:space="preserve"> stages</w:t>
            </w:r>
          </w:p>
        </w:tc>
        <w:tc>
          <w:tcPr>
            <w:tcW w:w="993" w:type="dxa"/>
            <w:hideMark/>
          </w:tcPr>
          <w:p w14:paraId="29163526" w14:textId="77777777"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hideMark/>
          </w:tcPr>
          <w:p w14:paraId="5401BD48" w14:textId="7C096496"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r w:rsidRPr="00AB31C7">
              <w:t>1</w:t>
            </w:r>
          </w:p>
        </w:tc>
        <w:tc>
          <w:tcPr>
            <w:tcW w:w="2410" w:type="dxa"/>
            <w:vMerge/>
            <w:hideMark/>
          </w:tcPr>
          <w:p w14:paraId="61C76220" w14:textId="77777777"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noWrap/>
            <w:hideMark/>
          </w:tcPr>
          <w:p w14:paraId="390C3FD7" w14:textId="77777777"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r w:rsidRPr="00AB31C7">
              <w:t>agree</w:t>
            </w:r>
          </w:p>
        </w:tc>
        <w:tc>
          <w:tcPr>
            <w:tcW w:w="2061" w:type="dxa"/>
            <w:vMerge/>
            <w:noWrap/>
            <w:hideMark/>
          </w:tcPr>
          <w:p w14:paraId="25F9E942" w14:textId="05B592EE" w:rsidR="000B46EE" w:rsidRPr="00AB31C7" w:rsidRDefault="000B46EE" w:rsidP="007B3C57">
            <w:pPr>
              <w:pStyle w:val="Tabletext8pt"/>
              <w:cnfStyle w:val="000000100000" w:firstRow="0" w:lastRow="0" w:firstColumn="0" w:lastColumn="0" w:oddVBand="0" w:evenVBand="0" w:oddHBand="1" w:evenHBand="0" w:firstRowFirstColumn="0" w:firstRowLastColumn="0" w:lastRowFirstColumn="0" w:lastRowLastColumn="0"/>
            </w:pPr>
          </w:p>
        </w:tc>
      </w:tr>
      <w:tr w:rsidR="007B3C57" w:rsidRPr="00AB31C7" w14:paraId="319711FD" w14:textId="77777777" w:rsidTr="00005FDA">
        <w:trPr>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89201EF" w14:textId="77777777" w:rsidR="007B3C57" w:rsidRPr="00AB31C7" w:rsidRDefault="007B3C57" w:rsidP="007B3C57">
            <w:pPr>
              <w:pStyle w:val="Tabletext8pt"/>
            </w:pPr>
          </w:p>
        </w:tc>
        <w:tc>
          <w:tcPr>
            <w:tcW w:w="1559" w:type="dxa"/>
            <w:vMerge/>
            <w:hideMark/>
          </w:tcPr>
          <w:p w14:paraId="146134C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vMerge/>
            <w:hideMark/>
          </w:tcPr>
          <w:p w14:paraId="703248A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p>
        </w:tc>
        <w:tc>
          <w:tcPr>
            <w:tcW w:w="1701" w:type="dxa"/>
            <w:hideMark/>
          </w:tcPr>
          <w:p w14:paraId="5419F56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Pain relief</w:t>
            </w:r>
          </w:p>
        </w:tc>
        <w:tc>
          <w:tcPr>
            <w:tcW w:w="993" w:type="dxa"/>
            <w:hideMark/>
          </w:tcPr>
          <w:p w14:paraId="02E835E1"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hideMark/>
          </w:tcPr>
          <w:p w14:paraId="2167BAD4"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410" w:type="dxa"/>
            <w:hideMark/>
          </w:tcPr>
          <w:p w14:paraId="23771270"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w:t>
            </w:r>
          </w:p>
        </w:tc>
        <w:tc>
          <w:tcPr>
            <w:tcW w:w="1559" w:type="dxa"/>
            <w:noWrap/>
            <w:hideMark/>
          </w:tcPr>
          <w:p w14:paraId="2A0B1EBE"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agree</w:t>
            </w:r>
          </w:p>
        </w:tc>
        <w:tc>
          <w:tcPr>
            <w:tcW w:w="2061" w:type="dxa"/>
            <w:noWrap/>
            <w:hideMark/>
          </w:tcPr>
          <w:p w14:paraId="07A72084"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w:t>
            </w:r>
          </w:p>
        </w:tc>
      </w:tr>
      <w:tr w:rsidR="007B3C57" w:rsidRPr="00AB31C7" w14:paraId="0B17692A" w14:textId="77777777" w:rsidTr="00005F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0B99ECEE" w14:textId="77777777" w:rsidR="007B3C57" w:rsidRPr="00AB31C7" w:rsidRDefault="007B3C57" w:rsidP="007B3C57">
            <w:pPr>
              <w:pStyle w:val="Tabletext8pt"/>
            </w:pPr>
          </w:p>
        </w:tc>
        <w:tc>
          <w:tcPr>
            <w:tcW w:w="1559" w:type="dxa"/>
            <w:vMerge/>
            <w:hideMark/>
          </w:tcPr>
          <w:p w14:paraId="2B232E05"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hideMark/>
          </w:tcPr>
          <w:p w14:paraId="7FA93B32"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hideMark/>
          </w:tcPr>
          <w:p w14:paraId="1A50F503"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Type of birth (normal, caesarean)</w:t>
            </w:r>
          </w:p>
        </w:tc>
        <w:tc>
          <w:tcPr>
            <w:tcW w:w="993" w:type="dxa"/>
            <w:hideMark/>
          </w:tcPr>
          <w:p w14:paraId="2ED433B5"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hideMark/>
          </w:tcPr>
          <w:p w14:paraId="1DD06266"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3</w:t>
            </w:r>
          </w:p>
        </w:tc>
        <w:tc>
          <w:tcPr>
            <w:tcW w:w="2410" w:type="dxa"/>
            <w:hideMark/>
          </w:tcPr>
          <w:p w14:paraId="5E5BAD02"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 </w:t>
            </w:r>
          </w:p>
        </w:tc>
        <w:tc>
          <w:tcPr>
            <w:tcW w:w="1559" w:type="dxa"/>
            <w:noWrap/>
            <w:hideMark/>
          </w:tcPr>
          <w:p w14:paraId="7E090A47"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agree</w:t>
            </w:r>
          </w:p>
        </w:tc>
        <w:tc>
          <w:tcPr>
            <w:tcW w:w="2061" w:type="dxa"/>
            <w:noWrap/>
            <w:hideMark/>
          </w:tcPr>
          <w:p w14:paraId="3BDC3CDB"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 </w:t>
            </w:r>
          </w:p>
        </w:tc>
      </w:tr>
      <w:tr w:rsidR="007B3C57" w:rsidRPr="00AB31C7" w14:paraId="660D0681" w14:textId="77777777" w:rsidTr="00005FDA">
        <w:trPr>
          <w:trHeight w:val="443"/>
        </w:trPr>
        <w:tc>
          <w:tcPr>
            <w:cnfStyle w:val="001000000000" w:firstRow="0" w:lastRow="0" w:firstColumn="1" w:lastColumn="0" w:oddVBand="0" w:evenVBand="0" w:oddHBand="0" w:evenHBand="0" w:firstRowFirstColumn="0" w:firstRowLastColumn="0" w:lastRowFirstColumn="0" w:lastRowLastColumn="0"/>
            <w:tcW w:w="1418" w:type="dxa"/>
            <w:vMerge/>
            <w:hideMark/>
          </w:tcPr>
          <w:p w14:paraId="1C2A2E4D" w14:textId="77777777" w:rsidR="007B3C57" w:rsidRPr="00AB31C7" w:rsidRDefault="007B3C57" w:rsidP="007B3C57">
            <w:pPr>
              <w:pStyle w:val="Tabletext8pt"/>
            </w:pPr>
          </w:p>
        </w:tc>
        <w:tc>
          <w:tcPr>
            <w:tcW w:w="1559" w:type="dxa"/>
            <w:vMerge w:val="restart"/>
            <w:hideMark/>
          </w:tcPr>
          <w:p w14:paraId="193F02BD"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Functional capacity</w:t>
            </w:r>
          </w:p>
        </w:tc>
        <w:tc>
          <w:tcPr>
            <w:tcW w:w="1559" w:type="dxa"/>
            <w:vMerge w:val="restart"/>
            <w:noWrap/>
            <w:hideMark/>
          </w:tcPr>
          <w:p w14:paraId="2158BA12"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7</w:t>
            </w:r>
          </w:p>
        </w:tc>
        <w:tc>
          <w:tcPr>
            <w:tcW w:w="1701" w:type="dxa"/>
            <w:hideMark/>
          </w:tcPr>
          <w:p w14:paraId="63E6FADC"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SF-36 - Physical functioning subscale</w:t>
            </w:r>
          </w:p>
        </w:tc>
        <w:tc>
          <w:tcPr>
            <w:tcW w:w="993" w:type="dxa"/>
            <w:hideMark/>
          </w:tcPr>
          <w:p w14:paraId="2F32BE3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vMerge w:val="restart"/>
            <w:hideMark/>
          </w:tcPr>
          <w:p w14:paraId="48B7F3DC"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410" w:type="dxa"/>
            <w:vMerge w:val="restart"/>
            <w:hideMark/>
          </w:tcPr>
          <w:p w14:paraId="54131B62" w14:textId="6B95CE28"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Role functioning and physical functioning are equal measures of functional capacity. Pilates/Yoga equally preferences both outcomes </w:t>
            </w:r>
          </w:p>
        </w:tc>
        <w:tc>
          <w:tcPr>
            <w:tcW w:w="1559" w:type="dxa"/>
            <w:noWrap/>
            <w:hideMark/>
          </w:tcPr>
          <w:p w14:paraId="7C0E5DFB"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agree</w:t>
            </w:r>
          </w:p>
        </w:tc>
        <w:tc>
          <w:tcPr>
            <w:tcW w:w="2061" w:type="dxa"/>
            <w:noWrap/>
            <w:hideMark/>
          </w:tcPr>
          <w:p w14:paraId="4E386F27"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reviewers to clarify</w:t>
            </w:r>
          </w:p>
        </w:tc>
      </w:tr>
      <w:tr w:rsidR="007B3C57" w:rsidRPr="00AB31C7" w14:paraId="59ED162A" w14:textId="77777777" w:rsidTr="00005FDA">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418" w:type="dxa"/>
            <w:vMerge/>
            <w:hideMark/>
          </w:tcPr>
          <w:p w14:paraId="1CBF6CD0" w14:textId="77777777" w:rsidR="007B3C57" w:rsidRPr="00AB31C7" w:rsidRDefault="007B3C57" w:rsidP="007B3C57">
            <w:pPr>
              <w:pStyle w:val="Tabletext8pt"/>
            </w:pPr>
          </w:p>
        </w:tc>
        <w:tc>
          <w:tcPr>
            <w:tcW w:w="1559" w:type="dxa"/>
            <w:vMerge/>
            <w:hideMark/>
          </w:tcPr>
          <w:p w14:paraId="76BE3B41"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hideMark/>
          </w:tcPr>
          <w:p w14:paraId="7AF428B1"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hideMark/>
          </w:tcPr>
          <w:p w14:paraId="03CA06B7"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SF-36 - role-physical subscale</w:t>
            </w:r>
          </w:p>
        </w:tc>
        <w:tc>
          <w:tcPr>
            <w:tcW w:w="993" w:type="dxa"/>
            <w:hideMark/>
          </w:tcPr>
          <w:p w14:paraId="78704A0F"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vMerge/>
            <w:hideMark/>
          </w:tcPr>
          <w:p w14:paraId="06D60868"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2410" w:type="dxa"/>
            <w:vMerge/>
            <w:hideMark/>
          </w:tcPr>
          <w:p w14:paraId="5C0D2112"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noWrap/>
            <w:hideMark/>
          </w:tcPr>
          <w:p w14:paraId="7EBA9E94"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agree</w:t>
            </w:r>
          </w:p>
        </w:tc>
        <w:tc>
          <w:tcPr>
            <w:tcW w:w="2061" w:type="dxa"/>
            <w:noWrap/>
            <w:hideMark/>
          </w:tcPr>
          <w:p w14:paraId="58629B4F"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(i.e. to include both, but report separate)</w:t>
            </w:r>
          </w:p>
        </w:tc>
      </w:tr>
      <w:tr w:rsidR="007B3C57" w:rsidRPr="00AB31C7" w14:paraId="0D412F1C" w14:textId="77777777" w:rsidTr="00005FDA">
        <w:trPr>
          <w:trHeight w:val="510"/>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7783BBF" w14:textId="77777777" w:rsidR="007B3C57" w:rsidRPr="00AB31C7" w:rsidRDefault="007B3C57" w:rsidP="007B3C57">
            <w:pPr>
              <w:pStyle w:val="Tabletext8pt"/>
            </w:pPr>
          </w:p>
        </w:tc>
        <w:tc>
          <w:tcPr>
            <w:tcW w:w="1559" w:type="dxa"/>
            <w:vMerge w:val="restart"/>
            <w:hideMark/>
          </w:tcPr>
          <w:p w14:paraId="5A98FD34" w14:textId="1256256C"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Foetal health</w:t>
            </w:r>
          </w:p>
        </w:tc>
        <w:tc>
          <w:tcPr>
            <w:tcW w:w="1559" w:type="dxa"/>
            <w:vMerge w:val="restart"/>
            <w:hideMark/>
          </w:tcPr>
          <w:p w14:paraId="3A36A69B"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6</w:t>
            </w:r>
          </w:p>
        </w:tc>
        <w:tc>
          <w:tcPr>
            <w:tcW w:w="1701" w:type="dxa"/>
            <w:hideMark/>
          </w:tcPr>
          <w:p w14:paraId="5DA265AB"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Ultrasound </w:t>
            </w:r>
          </w:p>
        </w:tc>
        <w:tc>
          <w:tcPr>
            <w:tcW w:w="993" w:type="dxa"/>
            <w:hideMark/>
          </w:tcPr>
          <w:p w14:paraId="3A23376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hideMark/>
          </w:tcPr>
          <w:p w14:paraId="74111B91"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410" w:type="dxa"/>
            <w:hideMark/>
          </w:tcPr>
          <w:p w14:paraId="4F5B8FDF" w14:textId="6D12BCFB"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normal amniotic fluid index is 5 cm to 25 cm using the standard assessment method</w:t>
            </w:r>
          </w:p>
        </w:tc>
        <w:tc>
          <w:tcPr>
            <w:tcW w:w="1559" w:type="dxa"/>
            <w:noWrap/>
            <w:hideMark/>
          </w:tcPr>
          <w:p w14:paraId="06AB4425"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agree</w:t>
            </w:r>
          </w:p>
        </w:tc>
        <w:tc>
          <w:tcPr>
            <w:tcW w:w="2061" w:type="dxa"/>
            <w:noWrap/>
            <w:hideMark/>
          </w:tcPr>
          <w:p w14:paraId="7361E2A8"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w:t>
            </w:r>
          </w:p>
        </w:tc>
      </w:tr>
      <w:tr w:rsidR="007B3C57" w:rsidRPr="00AB31C7" w14:paraId="47ED4EF2" w14:textId="77777777" w:rsidTr="00005F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18B90430" w14:textId="77777777" w:rsidR="007B3C57" w:rsidRPr="00AB31C7" w:rsidRDefault="007B3C57" w:rsidP="007B3C57">
            <w:pPr>
              <w:pStyle w:val="Tabletext8pt"/>
            </w:pPr>
          </w:p>
        </w:tc>
        <w:tc>
          <w:tcPr>
            <w:tcW w:w="1559" w:type="dxa"/>
            <w:vMerge/>
            <w:hideMark/>
          </w:tcPr>
          <w:p w14:paraId="0CE27610"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hideMark/>
          </w:tcPr>
          <w:p w14:paraId="66D8085F"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hideMark/>
          </w:tcPr>
          <w:p w14:paraId="08C60612"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Doppler exam</w:t>
            </w:r>
          </w:p>
        </w:tc>
        <w:tc>
          <w:tcPr>
            <w:tcW w:w="993" w:type="dxa"/>
            <w:hideMark/>
          </w:tcPr>
          <w:p w14:paraId="2FE3A70C"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hideMark/>
          </w:tcPr>
          <w:p w14:paraId="4B8C4E47"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2</w:t>
            </w:r>
          </w:p>
        </w:tc>
        <w:tc>
          <w:tcPr>
            <w:tcW w:w="2410" w:type="dxa"/>
            <w:hideMark/>
          </w:tcPr>
          <w:p w14:paraId="60A3C83E"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 </w:t>
            </w:r>
          </w:p>
        </w:tc>
        <w:tc>
          <w:tcPr>
            <w:tcW w:w="1559" w:type="dxa"/>
            <w:noWrap/>
            <w:hideMark/>
          </w:tcPr>
          <w:p w14:paraId="0645D32F"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agree</w:t>
            </w:r>
          </w:p>
        </w:tc>
        <w:tc>
          <w:tcPr>
            <w:tcW w:w="2061" w:type="dxa"/>
            <w:noWrap/>
            <w:hideMark/>
          </w:tcPr>
          <w:p w14:paraId="3FC371B0"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 </w:t>
            </w:r>
          </w:p>
        </w:tc>
      </w:tr>
      <w:tr w:rsidR="007B3C57" w:rsidRPr="00AB31C7" w14:paraId="254876FA" w14:textId="77777777" w:rsidTr="00005FDA">
        <w:trPr>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5FA63DE" w14:textId="77777777" w:rsidR="007B3C57" w:rsidRPr="00AB31C7" w:rsidRDefault="007B3C57" w:rsidP="007B3C57">
            <w:pPr>
              <w:pStyle w:val="Tabletext8pt"/>
            </w:pPr>
          </w:p>
        </w:tc>
        <w:tc>
          <w:tcPr>
            <w:tcW w:w="1559" w:type="dxa"/>
            <w:vMerge w:val="restart"/>
            <w:noWrap/>
            <w:hideMark/>
          </w:tcPr>
          <w:p w14:paraId="21D62034"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Quality of life*</w:t>
            </w:r>
          </w:p>
        </w:tc>
        <w:tc>
          <w:tcPr>
            <w:tcW w:w="1559" w:type="dxa"/>
            <w:vMerge w:val="restart"/>
            <w:noWrap/>
            <w:hideMark/>
          </w:tcPr>
          <w:p w14:paraId="2E9E3BBD"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7</w:t>
            </w:r>
          </w:p>
        </w:tc>
        <w:tc>
          <w:tcPr>
            <w:tcW w:w="1701" w:type="dxa"/>
            <w:hideMark/>
          </w:tcPr>
          <w:p w14:paraId="07669B21" w14:textId="7D508158"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SF-36 - physical component score</w:t>
            </w:r>
          </w:p>
        </w:tc>
        <w:tc>
          <w:tcPr>
            <w:tcW w:w="993" w:type="dxa"/>
            <w:hideMark/>
          </w:tcPr>
          <w:p w14:paraId="0659EFD3"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vMerge w:val="restart"/>
            <w:hideMark/>
          </w:tcPr>
          <w:p w14:paraId="435212EC"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410" w:type="dxa"/>
            <w:vMerge w:val="restart"/>
            <w:hideMark/>
          </w:tcPr>
          <w:p w14:paraId="3EACB41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Pilates WG considered both measures equal </w:t>
            </w:r>
          </w:p>
        </w:tc>
        <w:tc>
          <w:tcPr>
            <w:tcW w:w="1559" w:type="dxa"/>
            <w:noWrap/>
            <w:hideMark/>
          </w:tcPr>
          <w:p w14:paraId="02858D5B"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agree</w:t>
            </w:r>
          </w:p>
        </w:tc>
        <w:tc>
          <w:tcPr>
            <w:tcW w:w="2061" w:type="dxa"/>
            <w:noWrap/>
            <w:hideMark/>
          </w:tcPr>
          <w:p w14:paraId="588C9BF9"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reviewers to clarify</w:t>
            </w:r>
          </w:p>
        </w:tc>
      </w:tr>
      <w:tr w:rsidR="007B3C57" w:rsidRPr="00AB31C7" w14:paraId="0CFE9DEC" w14:textId="77777777" w:rsidTr="00005F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6809254B" w14:textId="77777777" w:rsidR="007B3C57" w:rsidRPr="00AB31C7" w:rsidRDefault="007B3C57" w:rsidP="007B3C57">
            <w:pPr>
              <w:pStyle w:val="Tabletext8pt"/>
            </w:pPr>
          </w:p>
        </w:tc>
        <w:tc>
          <w:tcPr>
            <w:tcW w:w="1559" w:type="dxa"/>
            <w:vMerge/>
            <w:hideMark/>
          </w:tcPr>
          <w:p w14:paraId="41E88B3B"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vMerge/>
            <w:hideMark/>
          </w:tcPr>
          <w:p w14:paraId="1132403C"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hideMark/>
          </w:tcPr>
          <w:p w14:paraId="4FD7038E" w14:textId="147F0BAD"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SF-36 - mental component score</w:t>
            </w:r>
          </w:p>
        </w:tc>
        <w:tc>
          <w:tcPr>
            <w:tcW w:w="993" w:type="dxa"/>
            <w:hideMark/>
          </w:tcPr>
          <w:p w14:paraId="06B03C8D"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vMerge/>
            <w:hideMark/>
          </w:tcPr>
          <w:p w14:paraId="320F9828"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2410" w:type="dxa"/>
            <w:vMerge/>
            <w:hideMark/>
          </w:tcPr>
          <w:p w14:paraId="1B4D1372"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noWrap/>
            <w:hideMark/>
          </w:tcPr>
          <w:p w14:paraId="76EFB8E1"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agree</w:t>
            </w:r>
          </w:p>
        </w:tc>
        <w:tc>
          <w:tcPr>
            <w:tcW w:w="2061" w:type="dxa"/>
            <w:noWrap/>
            <w:hideMark/>
          </w:tcPr>
          <w:p w14:paraId="65947FFB"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 (i.e. to include both, but report separate)</w:t>
            </w:r>
          </w:p>
        </w:tc>
      </w:tr>
      <w:tr w:rsidR="007B3C57" w:rsidRPr="00AB31C7" w14:paraId="11423D9F" w14:textId="77777777" w:rsidTr="00005FDA">
        <w:trPr>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1EFD2321" w14:textId="77777777" w:rsidR="007B3C57" w:rsidRPr="00AB31C7" w:rsidRDefault="007B3C57" w:rsidP="007B3C57">
            <w:pPr>
              <w:pStyle w:val="Tabletext8pt"/>
            </w:pPr>
          </w:p>
        </w:tc>
        <w:tc>
          <w:tcPr>
            <w:tcW w:w="1559" w:type="dxa"/>
            <w:noWrap/>
            <w:hideMark/>
          </w:tcPr>
          <w:p w14:paraId="70396BE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Perceived Stress</w:t>
            </w:r>
          </w:p>
        </w:tc>
        <w:tc>
          <w:tcPr>
            <w:tcW w:w="1559" w:type="dxa"/>
            <w:noWrap/>
            <w:hideMark/>
          </w:tcPr>
          <w:p w14:paraId="65ED3842"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7</w:t>
            </w:r>
          </w:p>
        </w:tc>
        <w:tc>
          <w:tcPr>
            <w:tcW w:w="1701" w:type="dxa"/>
            <w:hideMark/>
          </w:tcPr>
          <w:p w14:paraId="589436C8"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Visual analogue scale (0-10)</w:t>
            </w:r>
          </w:p>
        </w:tc>
        <w:tc>
          <w:tcPr>
            <w:tcW w:w="993" w:type="dxa"/>
            <w:hideMark/>
          </w:tcPr>
          <w:p w14:paraId="49068BB2"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hideMark/>
          </w:tcPr>
          <w:p w14:paraId="1B29FADE"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410" w:type="dxa"/>
            <w:hideMark/>
          </w:tcPr>
          <w:p w14:paraId="3489C9E7"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w:t>
            </w:r>
          </w:p>
        </w:tc>
        <w:tc>
          <w:tcPr>
            <w:tcW w:w="1559" w:type="dxa"/>
            <w:noWrap/>
            <w:hideMark/>
          </w:tcPr>
          <w:p w14:paraId="25135FB0"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agree</w:t>
            </w:r>
          </w:p>
        </w:tc>
        <w:tc>
          <w:tcPr>
            <w:tcW w:w="2061" w:type="dxa"/>
            <w:noWrap/>
            <w:hideMark/>
          </w:tcPr>
          <w:p w14:paraId="734AA253"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w:t>
            </w:r>
          </w:p>
        </w:tc>
      </w:tr>
      <w:tr w:rsidR="007B3C57" w:rsidRPr="00AB31C7" w14:paraId="1D9828AA" w14:textId="77777777" w:rsidTr="00005F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542ACCB" w14:textId="77777777" w:rsidR="007B3C57" w:rsidRPr="00AB31C7" w:rsidRDefault="007B3C57" w:rsidP="007B3C57">
            <w:pPr>
              <w:pStyle w:val="Tabletext8pt"/>
            </w:pPr>
          </w:p>
        </w:tc>
        <w:tc>
          <w:tcPr>
            <w:tcW w:w="1559" w:type="dxa"/>
            <w:vMerge w:val="restart"/>
            <w:hideMark/>
          </w:tcPr>
          <w:p w14:paraId="59EBABC8"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Pregnancy-related pain</w:t>
            </w:r>
          </w:p>
        </w:tc>
        <w:tc>
          <w:tcPr>
            <w:tcW w:w="1559" w:type="dxa"/>
            <w:vMerge w:val="restart"/>
            <w:hideMark/>
          </w:tcPr>
          <w:p w14:paraId="4129EECC"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7</w:t>
            </w:r>
          </w:p>
        </w:tc>
        <w:tc>
          <w:tcPr>
            <w:tcW w:w="1701" w:type="dxa"/>
            <w:hideMark/>
          </w:tcPr>
          <w:p w14:paraId="00BAEB78"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0-10 visual analogue scale</w:t>
            </w:r>
          </w:p>
        </w:tc>
        <w:tc>
          <w:tcPr>
            <w:tcW w:w="993" w:type="dxa"/>
            <w:hideMark/>
          </w:tcPr>
          <w:p w14:paraId="1DE80887"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Y</w:t>
            </w:r>
          </w:p>
        </w:tc>
        <w:tc>
          <w:tcPr>
            <w:tcW w:w="1417" w:type="dxa"/>
            <w:hideMark/>
          </w:tcPr>
          <w:p w14:paraId="699BE3C8"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1</w:t>
            </w:r>
          </w:p>
        </w:tc>
        <w:tc>
          <w:tcPr>
            <w:tcW w:w="2410" w:type="dxa"/>
            <w:hideMark/>
          </w:tcPr>
          <w:p w14:paraId="1C7E529A"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 </w:t>
            </w:r>
          </w:p>
        </w:tc>
        <w:tc>
          <w:tcPr>
            <w:tcW w:w="1559" w:type="dxa"/>
            <w:noWrap/>
            <w:hideMark/>
          </w:tcPr>
          <w:p w14:paraId="35339F22"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agree</w:t>
            </w:r>
          </w:p>
        </w:tc>
        <w:tc>
          <w:tcPr>
            <w:tcW w:w="2061" w:type="dxa"/>
            <w:noWrap/>
            <w:hideMark/>
          </w:tcPr>
          <w:p w14:paraId="186CB63E" w14:textId="77777777" w:rsidR="007B3C57" w:rsidRPr="00AB31C7" w:rsidRDefault="007B3C57" w:rsidP="007B3C57">
            <w:pPr>
              <w:pStyle w:val="Tabletext8pt"/>
              <w:cnfStyle w:val="000000100000" w:firstRow="0" w:lastRow="0" w:firstColumn="0" w:lastColumn="0" w:oddVBand="0" w:evenVBand="0" w:oddHBand="1" w:evenHBand="0" w:firstRowFirstColumn="0" w:firstRowLastColumn="0" w:lastRowFirstColumn="0" w:lastRowLastColumn="0"/>
            </w:pPr>
            <w:r w:rsidRPr="00AB31C7">
              <w:t> </w:t>
            </w:r>
          </w:p>
        </w:tc>
      </w:tr>
      <w:tr w:rsidR="007B3C57" w:rsidRPr="00AB31C7" w14:paraId="6FC09A2D" w14:textId="77777777" w:rsidTr="00005FDA">
        <w:trPr>
          <w:trHeight w:val="255"/>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15CC7D0" w14:textId="77777777" w:rsidR="007B3C57" w:rsidRPr="00AB31C7" w:rsidRDefault="007B3C57" w:rsidP="007B3C57">
            <w:pPr>
              <w:pStyle w:val="Tabletext8pt"/>
            </w:pPr>
          </w:p>
        </w:tc>
        <w:tc>
          <w:tcPr>
            <w:tcW w:w="1559" w:type="dxa"/>
            <w:vMerge/>
            <w:hideMark/>
          </w:tcPr>
          <w:p w14:paraId="0F6A706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vMerge/>
            <w:hideMark/>
          </w:tcPr>
          <w:p w14:paraId="0166BA06"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p>
        </w:tc>
        <w:tc>
          <w:tcPr>
            <w:tcW w:w="1701" w:type="dxa"/>
            <w:hideMark/>
          </w:tcPr>
          <w:p w14:paraId="5CFB17CC"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SF-36 - bodily pain subscale</w:t>
            </w:r>
          </w:p>
        </w:tc>
        <w:tc>
          <w:tcPr>
            <w:tcW w:w="993" w:type="dxa"/>
            <w:hideMark/>
          </w:tcPr>
          <w:p w14:paraId="27CCDFFA"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Y</w:t>
            </w:r>
          </w:p>
        </w:tc>
        <w:tc>
          <w:tcPr>
            <w:tcW w:w="1417" w:type="dxa"/>
            <w:hideMark/>
          </w:tcPr>
          <w:p w14:paraId="79B94A37"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410" w:type="dxa"/>
            <w:hideMark/>
          </w:tcPr>
          <w:p w14:paraId="54611C5C"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w:t>
            </w:r>
          </w:p>
        </w:tc>
        <w:tc>
          <w:tcPr>
            <w:tcW w:w="1559" w:type="dxa"/>
            <w:noWrap/>
            <w:hideMark/>
          </w:tcPr>
          <w:p w14:paraId="2C89E358"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agree</w:t>
            </w:r>
          </w:p>
        </w:tc>
        <w:tc>
          <w:tcPr>
            <w:tcW w:w="2061" w:type="dxa"/>
            <w:noWrap/>
            <w:hideMark/>
          </w:tcPr>
          <w:p w14:paraId="40E36C5A" w14:textId="77777777" w:rsidR="007B3C57" w:rsidRPr="00AB31C7" w:rsidRDefault="007B3C57" w:rsidP="007B3C57">
            <w:pPr>
              <w:pStyle w:val="Tabletext8pt"/>
              <w:cnfStyle w:val="000000000000" w:firstRow="0" w:lastRow="0" w:firstColumn="0" w:lastColumn="0" w:oddVBand="0" w:evenVBand="0" w:oddHBand="0" w:evenHBand="0" w:firstRowFirstColumn="0" w:firstRowLastColumn="0" w:lastRowFirstColumn="0" w:lastRowLastColumn="0"/>
            </w:pPr>
            <w:r w:rsidRPr="00AB31C7">
              <w:t> </w:t>
            </w:r>
          </w:p>
        </w:tc>
      </w:tr>
    </w:tbl>
    <w:p w14:paraId="4AE79640" w14:textId="77777777" w:rsidR="008A121E" w:rsidRPr="00AB31C7" w:rsidRDefault="008A121E" w:rsidP="008A121E">
      <w:pPr>
        <w:pStyle w:val="TableFigNotes18"/>
      </w:pPr>
      <w:r w:rsidRPr="00AB31C7">
        <w:t>KEY</w:t>
      </w:r>
    </w:p>
    <w:p w14:paraId="317BF04A" w14:textId="77777777" w:rsidR="008A121E" w:rsidRPr="00AB31C7" w:rsidRDefault="008A121E" w:rsidP="008A121E">
      <w:pPr>
        <w:pStyle w:val="TableFigNotes18"/>
      </w:pPr>
      <w:r w:rsidRPr="00AB31C7">
        <w:t>* Core outcome domain or measure (based on one or more of the core outcomes sets)</w:t>
      </w:r>
    </w:p>
    <w:p w14:paraId="7ABE14F4" w14:textId="77777777" w:rsidR="008A121E" w:rsidRPr="00AB31C7" w:rsidRDefault="008A121E" w:rsidP="008A121E">
      <w:pPr>
        <w:pStyle w:val="TableFigNotes18"/>
      </w:pPr>
      <w:r w:rsidRPr="00AB31C7">
        <w:t>^ Identified as a primary outcome in a relevant/related Cochrane review</w:t>
      </w:r>
    </w:p>
    <w:p w14:paraId="6936DF2E" w14:textId="77777777" w:rsidR="008A121E" w:rsidRPr="00AB31C7" w:rsidRDefault="008A121E" w:rsidP="008A121E">
      <w:pPr>
        <w:pStyle w:val="TableFigNotes18"/>
      </w:pPr>
      <w:r w:rsidRPr="00AB31C7">
        <w:t># Identified as a secondary outcome in a relevant/related Cochrane review</w:t>
      </w:r>
    </w:p>
    <w:p w14:paraId="791CE25E" w14:textId="77777777" w:rsidR="008A121E" w:rsidRPr="00AB31C7" w:rsidRDefault="008A121E" w:rsidP="008A121E">
      <w:pPr>
        <w:pStyle w:val="BodyText"/>
      </w:pPr>
    </w:p>
    <w:p w14:paraId="6425173F" w14:textId="77777777" w:rsidR="008A121E" w:rsidRPr="00AB31C7" w:rsidRDefault="008A121E" w:rsidP="008A121E">
      <w:pPr>
        <w:pStyle w:val="BodyText"/>
        <w:sectPr w:rsidR="008A121E" w:rsidRPr="00AB31C7" w:rsidSect="00296A7C">
          <w:footnotePr>
            <w:pos w:val="beneathText"/>
            <w:numFmt w:val="lowerLetter"/>
          </w:footnotePr>
          <w:endnotePr>
            <w:numFmt w:val="lowerLetter"/>
          </w:endnotePr>
          <w:pgSz w:w="16837" w:h="11905" w:orient="landscape" w:code="9"/>
          <w:pgMar w:top="1440" w:right="1080" w:bottom="1440" w:left="1080" w:header="720" w:footer="340" w:gutter="0"/>
          <w:paperSrc w:first="261" w:other="261"/>
          <w:cols w:space="708"/>
          <w:docGrid w:linePitch="299"/>
        </w:sectPr>
      </w:pPr>
    </w:p>
    <w:p w14:paraId="7DF9C9B0" w14:textId="20BDCAEC" w:rsidR="008A121E" w:rsidRPr="00AB31C7" w:rsidRDefault="008A121E" w:rsidP="008A121E">
      <w:pPr>
        <w:pStyle w:val="Caption"/>
      </w:pPr>
      <w:bookmarkStart w:id="165" w:name="_Ref93330073"/>
      <w:bookmarkStart w:id="166" w:name="_Toc164698285"/>
      <w:bookmarkStart w:id="167" w:name="_Ref86775115"/>
      <w:bookmarkStart w:id="168" w:name="_Toc86781279"/>
      <w:bookmarkStart w:id="169" w:name="_Toc80880183"/>
      <w:bookmarkStart w:id="170" w:name="_Toc87880408"/>
      <w:bookmarkStart w:id="171" w:name="_Toc86781044"/>
      <w:r w:rsidRPr="00AB31C7">
        <w:lastRenderedPageBreak/>
        <w:t xml:space="preserve">Figure </w:t>
      </w:r>
      <w:r w:rsidR="005D5149">
        <w:fldChar w:fldCharType="begin"/>
      </w:r>
      <w:r w:rsidR="005D5149">
        <w:instrText xml:space="preserve"> STYLEREF 1 \s </w:instrText>
      </w:r>
      <w:r w:rsidR="005D5149">
        <w:fldChar w:fldCharType="separate"/>
      </w:r>
      <w:r w:rsidR="00472F61">
        <w:rPr>
          <w:noProof/>
        </w:rPr>
        <w:t>A</w:t>
      </w:r>
      <w:r w:rsidR="005D5149">
        <w:fldChar w:fldCharType="end"/>
      </w:r>
      <w:r w:rsidR="005D5149">
        <w:t>.</w:t>
      </w:r>
      <w:r w:rsidR="005D5149">
        <w:fldChar w:fldCharType="begin"/>
      </w:r>
      <w:r w:rsidR="005D5149">
        <w:instrText xml:space="preserve"> SEQ Figure \* ARABIC \s 1 </w:instrText>
      </w:r>
      <w:r w:rsidR="005D5149">
        <w:fldChar w:fldCharType="separate"/>
      </w:r>
      <w:r w:rsidR="00472F61">
        <w:rPr>
          <w:noProof/>
        </w:rPr>
        <w:t>4</w:t>
      </w:r>
      <w:r w:rsidR="005D5149">
        <w:fldChar w:fldCharType="end"/>
      </w:r>
      <w:bookmarkEnd w:id="165"/>
      <w:r w:rsidRPr="00AB31C7">
        <w:tab/>
        <w:t>Sample outcome domain and outcome measure</w:t>
      </w:r>
      <w:r w:rsidR="008D00F1">
        <w:t>s</w:t>
      </w:r>
      <w:bookmarkEnd w:id="166"/>
      <w:r w:rsidRPr="00AB31C7">
        <w:t xml:space="preserve"> </w:t>
      </w:r>
      <w:bookmarkEnd w:id="167"/>
      <w:bookmarkEnd w:id="168"/>
    </w:p>
    <w:p w14:paraId="72BB642A" w14:textId="77777777" w:rsidR="008A121E" w:rsidRPr="00AB31C7" w:rsidRDefault="008A121E" w:rsidP="008A121E">
      <w:pPr>
        <w:pStyle w:val="BodyText"/>
      </w:pPr>
      <w:r w:rsidRPr="00AB31C7">
        <w:rPr>
          <w:noProof/>
        </w:rPr>
        <w:drawing>
          <wp:inline distT="0" distB="0" distL="0" distR="0" wp14:anchorId="6FD28221" wp14:editId="79D72418">
            <wp:extent cx="4919980" cy="3444240"/>
            <wp:effectExtent l="0" t="0" r="0" b="3810"/>
            <wp:docPr id="215" name="Picture 215"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screenshot of a computer screen&#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9980" cy="3444240"/>
                    </a:xfrm>
                    <a:prstGeom prst="rect">
                      <a:avLst/>
                    </a:prstGeom>
                    <a:noFill/>
                  </pic:spPr>
                </pic:pic>
              </a:graphicData>
            </a:graphic>
          </wp:inline>
        </w:drawing>
      </w:r>
    </w:p>
    <w:p w14:paraId="19FE8995" w14:textId="77777777" w:rsidR="008A121E" w:rsidRPr="00AB31C7" w:rsidRDefault="008A121E" w:rsidP="008A121E">
      <w:pPr>
        <w:pStyle w:val="BodyText"/>
      </w:pPr>
    </w:p>
    <w:p w14:paraId="54F0E960" w14:textId="77777777" w:rsidR="008A121E" w:rsidRPr="00AB31C7" w:rsidRDefault="008A121E" w:rsidP="008A121E">
      <w:pPr>
        <w:pStyle w:val="TableFigNotes18"/>
      </w:pPr>
    </w:p>
    <w:p w14:paraId="3935F652" w14:textId="77777777" w:rsidR="008A121E" w:rsidRPr="00AB31C7" w:rsidRDefault="008A121E" w:rsidP="00A758EB">
      <w:pPr>
        <w:pStyle w:val="Heading2"/>
      </w:pPr>
      <w:r w:rsidRPr="00AB31C7">
        <w:br w:type="page"/>
      </w:r>
    </w:p>
    <w:p w14:paraId="66377796" w14:textId="77777777" w:rsidR="008A121E" w:rsidRPr="00AB31C7" w:rsidRDefault="008A121E" w:rsidP="00A758EB">
      <w:pPr>
        <w:pStyle w:val="Heading2"/>
      </w:pPr>
      <w:bookmarkStart w:id="172" w:name="_Toc159843673"/>
      <w:r w:rsidRPr="00AB31C7">
        <w:lastRenderedPageBreak/>
        <w:t>Summary screening results</w:t>
      </w:r>
      <w:bookmarkEnd w:id="169"/>
      <w:bookmarkEnd w:id="170"/>
      <w:bookmarkEnd w:id="172"/>
    </w:p>
    <w:p w14:paraId="78F3A07D" w14:textId="77777777" w:rsidR="008A121E" w:rsidRPr="00AB31C7" w:rsidRDefault="008A121E" w:rsidP="00E96DB4">
      <w:pPr>
        <w:pStyle w:val="Heading3"/>
      </w:pPr>
      <w:bookmarkStart w:id="173" w:name="_Toc87880409"/>
      <w:bookmarkStart w:id="174" w:name="_Toc159843674"/>
      <w:r w:rsidRPr="00AB31C7">
        <w:t>Search of published literature</w:t>
      </w:r>
      <w:bookmarkEnd w:id="173"/>
      <w:bookmarkEnd w:id="174"/>
    </w:p>
    <w:p w14:paraId="3560C3F0" w14:textId="77777777" w:rsidR="008A121E" w:rsidRPr="00AB31C7" w:rsidRDefault="008A121E" w:rsidP="008A121E">
      <w:pPr>
        <w:pStyle w:val="BodyText"/>
      </w:pPr>
      <w:r w:rsidRPr="00AB31C7">
        <w:t xml:space="preserve">Studies were excluded based on hierarchical, prespecified exclusion criteria, with all citations returned by the literature searches reviewed based on information in the publication title and abstract (where available). Potentially relevant publications were then retrieved and reviewed in full text before a final decision was made on their inclusion or exclusion for the review. </w:t>
      </w:r>
    </w:p>
    <w:p w14:paraId="5C4990A6" w14:textId="65E93862" w:rsidR="008A121E" w:rsidRPr="00AB31C7" w:rsidRDefault="008A121E" w:rsidP="008A121E">
      <w:pPr>
        <w:pStyle w:val="BodyText"/>
      </w:pPr>
      <w:r w:rsidRPr="00AB31C7">
        <w:t xml:space="preserve">Results of the literature search and application of the study selection criteria are summarised in </w:t>
      </w:r>
      <w:r w:rsidRPr="00AB31C7">
        <w:rPr>
          <w:szCs w:val="22"/>
        </w:rPr>
        <w:fldChar w:fldCharType="begin"/>
      </w:r>
      <w:r w:rsidRPr="00AB31C7">
        <w:rPr>
          <w:szCs w:val="22"/>
        </w:rPr>
        <w:instrText xml:space="preserve"> REF _Ref92202461 \h  \* MERGEFORMAT </w:instrText>
      </w:r>
      <w:r w:rsidRPr="00AB31C7">
        <w:rPr>
          <w:szCs w:val="22"/>
        </w:rPr>
      </w:r>
      <w:r w:rsidRPr="00AB31C7">
        <w:rPr>
          <w:szCs w:val="22"/>
        </w:rPr>
        <w:fldChar w:fldCharType="separate"/>
      </w:r>
      <w:r w:rsidR="00472F61" w:rsidRPr="00472F61">
        <w:rPr>
          <w:szCs w:val="22"/>
        </w:rPr>
        <w:t xml:space="preserve">Table </w:t>
      </w:r>
      <w:r w:rsidR="00472F61" w:rsidRPr="00472F61">
        <w:rPr>
          <w:noProof/>
          <w:szCs w:val="22"/>
        </w:rPr>
        <w:t>A</w:t>
      </w:r>
      <w:r w:rsidR="00472F61" w:rsidRPr="00472F61">
        <w:rPr>
          <w:noProof/>
          <w:szCs w:val="22"/>
        </w:rPr>
        <w:noBreakHyphen/>
        <w:t>16</w:t>
      </w:r>
      <w:r w:rsidRPr="00AB31C7">
        <w:rPr>
          <w:szCs w:val="22"/>
        </w:rPr>
        <w:fldChar w:fldCharType="end"/>
      </w:r>
      <w:r w:rsidRPr="00AB31C7">
        <w:rPr>
          <w:szCs w:val="22"/>
        </w:rPr>
        <w:t>.</w:t>
      </w:r>
      <w:r w:rsidRPr="00AB31C7">
        <w:t xml:space="preserve"> </w:t>
      </w:r>
    </w:p>
    <w:p w14:paraId="0D3F0E91" w14:textId="0A0562E2" w:rsidR="008A121E" w:rsidRPr="00AB31C7" w:rsidRDefault="008A121E" w:rsidP="008A121E">
      <w:pPr>
        <w:pStyle w:val="BodyText"/>
      </w:pPr>
      <w:r w:rsidRPr="00AB31C7">
        <w:t xml:space="preserve">Citation details of studies assessed at full text but not included in the evidence review (with reasons for exclusion) are listed in </w:t>
      </w:r>
      <w:hyperlink w:anchor="_Details_of_studies" w:history="1">
        <w:r w:rsidRPr="00AB31C7">
          <w:rPr>
            <w:rStyle w:val="Hyperlink"/>
          </w:rPr>
          <w:t xml:space="preserve">Appendix </w:t>
        </w:r>
      </w:hyperlink>
      <w:r w:rsidR="000B46EE">
        <w:rPr>
          <w:rStyle w:val="Hyperlink"/>
        </w:rPr>
        <w:fldChar w:fldCharType="begin"/>
      </w:r>
      <w:r w:rsidR="000B46EE">
        <w:rPr>
          <w:rStyle w:val="Hyperlink"/>
        </w:rPr>
        <w:instrText xml:space="preserve"> REF _Ref159576912 \r \h </w:instrText>
      </w:r>
      <w:r w:rsidR="000B46EE">
        <w:rPr>
          <w:rStyle w:val="Hyperlink"/>
        </w:rPr>
      </w:r>
      <w:r w:rsidR="000B46EE">
        <w:rPr>
          <w:rStyle w:val="Hyperlink"/>
        </w:rPr>
        <w:fldChar w:fldCharType="separate"/>
      </w:r>
      <w:r w:rsidR="00472F61">
        <w:rPr>
          <w:rStyle w:val="Hyperlink"/>
        </w:rPr>
        <w:t>C1</w:t>
      </w:r>
      <w:r w:rsidR="000B46EE">
        <w:rPr>
          <w:rStyle w:val="Hyperlink"/>
        </w:rPr>
        <w:fldChar w:fldCharType="end"/>
      </w:r>
      <w:r w:rsidRPr="00AB31C7">
        <w:t xml:space="preserve">. </w:t>
      </w:r>
    </w:p>
    <w:p w14:paraId="471E977C" w14:textId="2C664870" w:rsidR="008A121E" w:rsidRPr="00AB31C7" w:rsidRDefault="008A121E" w:rsidP="008A121E">
      <w:pPr>
        <w:pStyle w:val="Caption"/>
      </w:pPr>
      <w:bookmarkStart w:id="175" w:name="_Ref92202461"/>
      <w:bookmarkStart w:id="176" w:name="_Toc92286167"/>
      <w:bookmarkStart w:id="177" w:name="_Ref93327941"/>
      <w:bookmarkStart w:id="178" w:name="_Toc164698263"/>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16</w:t>
      </w:r>
      <w:r w:rsidR="00FD5A7E">
        <w:fldChar w:fldCharType="end"/>
      </w:r>
      <w:bookmarkEnd w:id="175"/>
      <w:r w:rsidRPr="00AB31C7">
        <w:tab/>
        <w:t>Screening results: studies identified in the literature search and additional evidence provided through the Department’s public call for evidence</w:t>
      </w:r>
      <w:bookmarkEnd w:id="176"/>
      <w:bookmarkEnd w:id="177"/>
      <w:bookmarkEnd w:id="178"/>
    </w:p>
    <w:tbl>
      <w:tblPr>
        <w:tblStyle w:val="TableGridLight"/>
        <w:tblW w:w="5000" w:type="pct"/>
        <w:tblLook w:val="0520" w:firstRow="1" w:lastRow="0" w:firstColumn="0" w:lastColumn="1" w:noHBand="0" w:noVBand="1"/>
      </w:tblPr>
      <w:tblGrid>
        <w:gridCol w:w="5313"/>
        <w:gridCol w:w="1476"/>
        <w:gridCol w:w="1476"/>
        <w:gridCol w:w="1474"/>
      </w:tblGrid>
      <w:tr w:rsidR="008A121E" w:rsidRPr="00AB31C7" w14:paraId="19262B23" w14:textId="77777777" w:rsidTr="00B05E2B">
        <w:trPr>
          <w:cnfStyle w:val="100000000000" w:firstRow="1" w:lastRow="0" w:firstColumn="0" w:lastColumn="0" w:oddVBand="0" w:evenVBand="0" w:oddHBand="0" w:evenHBand="0" w:firstRowFirstColumn="0" w:firstRowLastColumn="0" w:lastRowFirstColumn="0" w:lastRowLastColumn="0"/>
          <w:trHeight w:val="480"/>
          <w:tblHeader/>
        </w:trPr>
        <w:tc>
          <w:tcPr>
            <w:tcW w:w="2727" w:type="pct"/>
            <w:hideMark/>
          </w:tcPr>
          <w:p w14:paraId="7BA63C78" w14:textId="77777777" w:rsidR="008A121E" w:rsidRPr="00AB31C7" w:rsidRDefault="008A121E" w:rsidP="00747076">
            <w:pPr>
              <w:pStyle w:val="Tabletext8pt"/>
            </w:pPr>
            <w:r w:rsidRPr="00AB31C7">
              <w:t>Database (no. of hits)</w:t>
            </w:r>
          </w:p>
        </w:tc>
        <w:tc>
          <w:tcPr>
            <w:tcW w:w="758" w:type="pct"/>
            <w:hideMark/>
          </w:tcPr>
          <w:p w14:paraId="336AD24A" w14:textId="77777777" w:rsidR="008A121E" w:rsidRPr="00AB31C7" w:rsidRDefault="008A121E" w:rsidP="00747076">
            <w:pPr>
              <w:pStyle w:val="Tabletext8pt"/>
              <w:rPr>
                <w:rStyle w:val="Strong"/>
              </w:rPr>
            </w:pPr>
            <w:r w:rsidRPr="00AB31C7">
              <w:t>Acupressure</w:t>
            </w:r>
          </w:p>
          <w:p w14:paraId="24121CC1" w14:textId="77777777" w:rsidR="008A121E" w:rsidRPr="00AB31C7" w:rsidRDefault="008A121E" w:rsidP="00747076">
            <w:pPr>
              <w:pStyle w:val="Tabletext8pt"/>
            </w:pPr>
            <w:r w:rsidRPr="00AB31C7">
              <w:t>SRs</w:t>
            </w:r>
          </w:p>
        </w:tc>
        <w:tc>
          <w:tcPr>
            <w:tcW w:w="758" w:type="pct"/>
          </w:tcPr>
          <w:p w14:paraId="65E5D09B" w14:textId="77777777" w:rsidR="008A121E" w:rsidRPr="00AB31C7" w:rsidRDefault="008A121E" w:rsidP="00747076">
            <w:pPr>
              <w:pStyle w:val="Tabletext8pt"/>
              <w:rPr>
                <w:rStyle w:val="Strong"/>
              </w:rPr>
            </w:pPr>
            <w:r w:rsidRPr="00AB31C7">
              <w:t>Shiatsu</w:t>
            </w:r>
          </w:p>
          <w:p w14:paraId="3C80C8DD" w14:textId="77777777" w:rsidR="008A121E" w:rsidRPr="00AB31C7" w:rsidRDefault="008A121E" w:rsidP="00747076">
            <w:pPr>
              <w:pStyle w:val="Tabletext8pt"/>
            </w:pPr>
            <w:r w:rsidRPr="00AB31C7">
              <w:t>RCTs or NRSIs</w:t>
            </w:r>
          </w:p>
        </w:tc>
        <w:tc>
          <w:tcPr>
            <w:tcW w:w="757" w:type="pct"/>
            <w:hideMark/>
          </w:tcPr>
          <w:p w14:paraId="33A6981C" w14:textId="77777777" w:rsidR="008A121E" w:rsidRPr="00AB31C7" w:rsidRDefault="008A121E" w:rsidP="0023080D">
            <w:pPr>
              <w:pStyle w:val="Tabletext8pt"/>
            </w:pPr>
            <w:r w:rsidRPr="00AB31C7">
              <w:t>Submitted literature</w:t>
            </w:r>
          </w:p>
        </w:tc>
      </w:tr>
      <w:tr w:rsidR="0023080D" w:rsidRPr="00AB31C7" w14:paraId="5277E942"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6851A3B2" w14:textId="16D36DC4" w:rsidR="008A121E" w:rsidRPr="00AB31C7" w:rsidRDefault="008A121E" w:rsidP="00747076">
            <w:pPr>
              <w:pStyle w:val="Tabletext8pt"/>
            </w:pPr>
            <w:r w:rsidRPr="00AB31C7">
              <w:t>M</w:t>
            </w:r>
            <w:r w:rsidR="007378BE">
              <w:t>EDLINE</w:t>
            </w:r>
            <w:r w:rsidRPr="00AB31C7">
              <w:t xml:space="preserve"> 1946 to June 19, 2020</w:t>
            </w:r>
          </w:p>
        </w:tc>
        <w:tc>
          <w:tcPr>
            <w:tcW w:w="758" w:type="pct"/>
            <w:noWrap/>
          </w:tcPr>
          <w:p w14:paraId="1F01D688" w14:textId="77777777" w:rsidR="008A121E" w:rsidRPr="00AB31C7" w:rsidRDefault="008A121E" w:rsidP="00747076">
            <w:pPr>
              <w:pStyle w:val="Tabletext8pt"/>
            </w:pPr>
            <w:r w:rsidRPr="00AB31C7">
              <w:t>253</w:t>
            </w:r>
          </w:p>
        </w:tc>
        <w:tc>
          <w:tcPr>
            <w:tcW w:w="758" w:type="pct"/>
          </w:tcPr>
          <w:p w14:paraId="248FE458" w14:textId="77777777" w:rsidR="008A121E" w:rsidRPr="00AB31C7" w:rsidRDefault="008A121E" w:rsidP="00747076">
            <w:pPr>
              <w:pStyle w:val="Tabletext8pt"/>
            </w:pPr>
            <w:r w:rsidRPr="00AB31C7">
              <w:t>649</w:t>
            </w:r>
          </w:p>
        </w:tc>
        <w:tc>
          <w:tcPr>
            <w:tcW w:w="757" w:type="pct"/>
            <w:vMerge w:val="restart"/>
            <w:noWrap/>
          </w:tcPr>
          <w:p w14:paraId="3F37BBA4" w14:textId="77777777" w:rsidR="008A121E" w:rsidRPr="00AB31C7" w:rsidRDefault="008A121E" w:rsidP="0023080D">
            <w:pPr>
              <w:pStyle w:val="Tabletext8pt"/>
              <w:rPr>
                <w:rStyle w:val="Strong"/>
              </w:rPr>
            </w:pPr>
            <w:r w:rsidRPr="00AB31C7">
              <w:rPr>
                <w:rStyle w:val="Strong"/>
              </w:rPr>
              <w:t>--</w:t>
            </w:r>
          </w:p>
          <w:p w14:paraId="58265AD8" w14:textId="77777777" w:rsidR="008A121E" w:rsidRPr="00AB31C7" w:rsidRDefault="008A121E" w:rsidP="0023080D">
            <w:pPr>
              <w:pStyle w:val="Tabletext8pt"/>
            </w:pPr>
          </w:p>
        </w:tc>
      </w:tr>
      <w:tr w:rsidR="008A121E" w:rsidRPr="00AB31C7" w14:paraId="2191FB32"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5D3C6C2E" w14:textId="77777777" w:rsidR="008A121E" w:rsidRPr="00AB31C7" w:rsidRDefault="008A121E" w:rsidP="00747076">
            <w:pPr>
              <w:pStyle w:val="Tabletext8pt"/>
            </w:pPr>
            <w:r w:rsidRPr="00AB31C7">
              <w:t>Embase 1974 to June 19, 2020</w:t>
            </w:r>
          </w:p>
        </w:tc>
        <w:tc>
          <w:tcPr>
            <w:tcW w:w="758" w:type="pct"/>
            <w:noWrap/>
          </w:tcPr>
          <w:p w14:paraId="720F0D6E" w14:textId="77777777" w:rsidR="008A121E" w:rsidRPr="00AB31C7" w:rsidRDefault="008A121E" w:rsidP="00747076">
            <w:pPr>
              <w:pStyle w:val="Tabletext8pt"/>
            </w:pPr>
            <w:r w:rsidRPr="00AB31C7">
              <w:t>467</w:t>
            </w:r>
          </w:p>
        </w:tc>
        <w:tc>
          <w:tcPr>
            <w:tcW w:w="758" w:type="pct"/>
          </w:tcPr>
          <w:p w14:paraId="4683244E" w14:textId="77777777" w:rsidR="008A121E" w:rsidRPr="00AB31C7" w:rsidRDefault="008A121E" w:rsidP="00747076">
            <w:pPr>
              <w:pStyle w:val="Tabletext8pt"/>
            </w:pPr>
            <w:r w:rsidRPr="00AB31C7">
              <w:t>330</w:t>
            </w:r>
          </w:p>
        </w:tc>
        <w:tc>
          <w:tcPr>
            <w:tcW w:w="757" w:type="pct"/>
            <w:vMerge/>
            <w:noWrap/>
          </w:tcPr>
          <w:p w14:paraId="30149B2E" w14:textId="77777777" w:rsidR="008A121E" w:rsidRPr="00AB31C7" w:rsidRDefault="008A121E" w:rsidP="0023080D">
            <w:pPr>
              <w:pStyle w:val="Tabletext8pt"/>
            </w:pPr>
          </w:p>
        </w:tc>
      </w:tr>
      <w:tr w:rsidR="0023080D" w:rsidRPr="00AB31C7" w14:paraId="6C7E0476"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785E6B94" w14:textId="77777777" w:rsidR="008A121E" w:rsidRPr="00AB31C7" w:rsidRDefault="008A121E" w:rsidP="00747076">
            <w:pPr>
              <w:pStyle w:val="Tabletext8pt"/>
            </w:pPr>
            <w:r w:rsidRPr="00AB31C7">
              <w:t>Emcare to Week 25 2020</w:t>
            </w:r>
          </w:p>
        </w:tc>
        <w:tc>
          <w:tcPr>
            <w:tcW w:w="758" w:type="pct"/>
            <w:noWrap/>
          </w:tcPr>
          <w:p w14:paraId="5951F25E" w14:textId="77777777" w:rsidR="008A121E" w:rsidRPr="00AB31C7" w:rsidRDefault="008A121E" w:rsidP="00747076">
            <w:pPr>
              <w:pStyle w:val="Tabletext8pt"/>
            </w:pPr>
            <w:r w:rsidRPr="00AB31C7">
              <w:t>172</w:t>
            </w:r>
          </w:p>
        </w:tc>
        <w:tc>
          <w:tcPr>
            <w:tcW w:w="758" w:type="pct"/>
          </w:tcPr>
          <w:p w14:paraId="37CBE5AD" w14:textId="77777777" w:rsidR="008A121E" w:rsidRPr="00AB31C7" w:rsidRDefault="008A121E" w:rsidP="00747076">
            <w:pPr>
              <w:pStyle w:val="Tabletext8pt"/>
            </w:pPr>
            <w:r w:rsidRPr="00AB31C7">
              <w:t>170</w:t>
            </w:r>
          </w:p>
        </w:tc>
        <w:tc>
          <w:tcPr>
            <w:tcW w:w="757" w:type="pct"/>
            <w:vMerge/>
            <w:noWrap/>
          </w:tcPr>
          <w:p w14:paraId="2436FC69" w14:textId="77777777" w:rsidR="008A121E" w:rsidRPr="00AB31C7" w:rsidRDefault="008A121E" w:rsidP="0023080D">
            <w:pPr>
              <w:pStyle w:val="Tabletext8pt"/>
            </w:pPr>
          </w:p>
        </w:tc>
      </w:tr>
      <w:tr w:rsidR="008A121E" w:rsidRPr="00AB31C7" w14:paraId="16FB822B"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397E052D" w14:textId="77777777" w:rsidR="008A121E" w:rsidRPr="00AB31C7" w:rsidRDefault="008A121E" w:rsidP="00747076">
            <w:pPr>
              <w:pStyle w:val="Tabletext8pt"/>
            </w:pPr>
            <w:r w:rsidRPr="00AB31C7">
              <w:t>PsycINFO® to June Week 3 2020</w:t>
            </w:r>
          </w:p>
        </w:tc>
        <w:tc>
          <w:tcPr>
            <w:tcW w:w="758" w:type="pct"/>
            <w:noWrap/>
          </w:tcPr>
          <w:p w14:paraId="32994ED0" w14:textId="77777777" w:rsidR="008A121E" w:rsidRPr="00AB31C7" w:rsidRDefault="008A121E" w:rsidP="00747076">
            <w:pPr>
              <w:pStyle w:val="Tabletext8pt"/>
            </w:pPr>
            <w:r w:rsidRPr="00AB31C7">
              <w:t>27</w:t>
            </w:r>
          </w:p>
        </w:tc>
        <w:tc>
          <w:tcPr>
            <w:tcW w:w="758" w:type="pct"/>
          </w:tcPr>
          <w:p w14:paraId="3E7155A2" w14:textId="77777777" w:rsidR="008A121E" w:rsidRPr="00AB31C7" w:rsidRDefault="008A121E" w:rsidP="00747076">
            <w:pPr>
              <w:pStyle w:val="Tabletext8pt"/>
            </w:pPr>
            <w:r w:rsidRPr="00AB31C7">
              <w:t>13</w:t>
            </w:r>
          </w:p>
        </w:tc>
        <w:tc>
          <w:tcPr>
            <w:tcW w:w="757" w:type="pct"/>
            <w:vMerge/>
            <w:noWrap/>
          </w:tcPr>
          <w:p w14:paraId="1CEEFA0D" w14:textId="77777777" w:rsidR="008A121E" w:rsidRPr="00AB31C7" w:rsidRDefault="008A121E" w:rsidP="0023080D">
            <w:pPr>
              <w:pStyle w:val="Tabletext8pt"/>
            </w:pPr>
          </w:p>
        </w:tc>
      </w:tr>
      <w:tr w:rsidR="0023080D" w:rsidRPr="00AB31C7" w14:paraId="133A7E51"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49BD5D00" w14:textId="77777777" w:rsidR="008A121E" w:rsidRPr="00AB31C7" w:rsidRDefault="008A121E" w:rsidP="00747076">
            <w:pPr>
              <w:pStyle w:val="Tabletext8pt"/>
            </w:pPr>
            <w:r w:rsidRPr="00AB31C7">
              <w:t>AMED</w:t>
            </w:r>
          </w:p>
        </w:tc>
        <w:tc>
          <w:tcPr>
            <w:tcW w:w="758" w:type="pct"/>
            <w:noWrap/>
          </w:tcPr>
          <w:p w14:paraId="00A59761" w14:textId="77777777" w:rsidR="008A121E" w:rsidRPr="00AB31C7" w:rsidRDefault="008A121E" w:rsidP="00747076">
            <w:pPr>
              <w:pStyle w:val="Tabletext8pt"/>
            </w:pPr>
            <w:r w:rsidRPr="00AB31C7">
              <w:t>31</w:t>
            </w:r>
          </w:p>
        </w:tc>
        <w:tc>
          <w:tcPr>
            <w:tcW w:w="758" w:type="pct"/>
          </w:tcPr>
          <w:p w14:paraId="6BAD1790" w14:textId="77777777" w:rsidR="008A121E" w:rsidRPr="00AB31C7" w:rsidRDefault="008A121E" w:rsidP="00747076">
            <w:pPr>
              <w:pStyle w:val="Tabletext8pt"/>
            </w:pPr>
            <w:r w:rsidRPr="00AB31C7">
              <w:t>33</w:t>
            </w:r>
          </w:p>
        </w:tc>
        <w:tc>
          <w:tcPr>
            <w:tcW w:w="757" w:type="pct"/>
            <w:vMerge/>
            <w:noWrap/>
          </w:tcPr>
          <w:p w14:paraId="6A6DD969" w14:textId="77777777" w:rsidR="008A121E" w:rsidRPr="00AB31C7" w:rsidRDefault="008A121E" w:rsidP="0023080D">
            <w:pPr>
              <w:pStyle w:val="Tabletext8pt"/>
            </w:pPr>
          </w:p>
        </w:tc>
      </w:tr>
      <w:tr w:rsidR="008A121E" w:rsidRPr="00AB31C7" w14:paraId="3B5F3DE8"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460CB5DA" w14:textId="77777777" w:rsidR="008A121E" w:rsidRPr="00AB31C7" w:rsidRDefault="008A121E" w:rsidP="00747076">
            <w:pPr>
              <w:pStyle w:val="Tabletext8pt"/>
            </w:pPr>
            <w:r w:rsidRPr="00AB31C7">
              <w:t>SPORTDiscus</w:t>
            </w:r>
          </w:p>
        </w:tc>
        <w:tc>
          <w:tcPr>
            <w:tcW w:w="758" w:type="pct"/>
            <w:noWrap/>
          </w:tcPr>
          <w:p w14:paraId="70A95086" w14:textId="77777777" w:rsidR="008A121E" w:rsidRPr="00AB31C7" w:rsidRDefault="008A121E" w:rsidP="00747076">
            <w:pPr>
              <w:pStyle w:val="Tabletext8pt"/>
            </w:pPr>
            <w:r w:rsidRPr="00AB31C7">
              <w:t>8</w:t>
            </w:r>
          </w:p>
        </w:tc>
        <w:tc>
          <w:tcPr>
            <w:tcW w:w="758" w:type="pct"/>
          </w:tcPr>
          <w:p w14:paraId="2A8306D6" w14:textId="77777777" w:rsidR="008A121E" w:rsidRPr="00AB31C7" w:rsidRDefault="008A121E" w:rsidP="00747076">
            <w:pPr>
              <w:pStyle w:val="Tabletext8pt"/>
            </w:pPr>
            <w:r w:rsidRPr="00AB31C7">
              <w:t>11</w:t>
            </w:r>
          </w:p>
        </w:tc>
        <w:tc>
          <w:tcPr>
            <w:tcW w:w="757" w:type="pct"/>
            <w:vMerge/>
            <w:noWrap/>
          </w:tcPr>
          <w:p w14:paraId="7FAA17C8" w14:textId="77777777" w:rsidR="008A121E" w:rsidRPr="00AB31C7" w:rsidRDefault="008A121E" w:rsidP="0023080D">
            <w:pPr>
              <w:pStyle w:val="Tabletext8pt"/>
            </w:pPr>
          </w:p>
        </w:tc>
      </w:tr>
      <w:tr w:rsidR="0023080D" w:rsidRPr="00AB31C7" w14:paraId="61F422C5"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4FD6B6A3" w14:textId="77777777" w:rsidR="008A121E" w:rsidRPr="00AB31C7" w:rsidRDefault="008A121E" w:rsidP="00747076">
            <w:pPr>
              <w:pStyle w:val="Tabletext8pt"/>
            </w:pPr>
            <w:r w:rsidRPr="00AB31C7">
              <w:t>CINAHL</w:t>
            </w:r>
          </w:p>
        </w:tc>
        <w:tc>
          <w:tcPr>
            <w:tcW w:w="758" w:type="pct"/>
            <w:noWrap/>
          </w:tcPr>
          <w:p w14:paraId="7B295E62" w14:textId="77777777" w:rsidR="008A121E" w:rsidRPr="00AB31C7" w:rsidRDefault="008A121E" w:rsidP="00747076">
            <w:pPr>
              <w:pStyle w:val="Tabletext8pt"/>
            </w:pPr>
            <w:r w:rsidRPr="00AB31C7">
              <w:t>216</w:t>
            </w:r>
          </w:p>
        </w:tc>
        <w:tc>
          <w:tcPr>
            <w:tcW w:w="758" w:type="pct"/>
          </w:tcPr>
          <w:p w14:paraId="7D16C744" w14:textId="77777777" w:rsidR="008A121E" w:rsidRPr="00AB31C7" w:rsidRDefault="008A121E" w:rsidP="00747076">
            <w:pPr>
              <w:pStyle w:val="Tabletext8pt"/>
            </w:pPr>
            <w:r w:rsidRPr="00AB31C7">
              <w:t>281</w:t>
            </w:r>
          </w:p>
        </w:tc>
        <w:tc>
          <w:tcPr>
            <w:tcW w:w="757" w:type="pct"/>
            <w:vMerge/>
            <w:noWrap/>
          </w:tcPr>
          <w:p w14:paraId="6DE76AAB" w14:textId="77777777" w:rsidR="008A121E" w:rsidRPr="00AB31C7" w:rsidRDefault="008A121E" w:rsidP="0023080D">
            <w:pPr>
              <w:pStyle w:val="Tabletext8pt"/>
            </w:pPr>
          </w:p>
        </w:tc>
      </w:tr>
      <w:tr w:rsidR="008A121E" w:rsidRPr="00AB31C7" w14:paraId="760518A6"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6DE6DB1F" w14:textId="77777777" w:rsidR="008A121E" w:rsidRPr="00AB31C7" w:rsidRDefault="008A121E" w:rsidP="00747076">
            <w:pPr>
              <w:pStyle w:val="Tabletext8pt"/>
            </w:pPr>
            <w:r w:rsidRPr="00AB31C7">
              <w:t>Cochrane (CCRCT)</w:t>
            </w:r>
          </w:p>
        </w:tc>
        <w:tc>
          <w:tcPr>
            <w:tcW w:w="758" w:type="pct"/>
            <w:noWrap/>
          </w:tcPr>
          <w:p w14:paraId="4C712242" w14:textId="77777777" w:rsidR="008A121E" w:rsidRPr="00AB31C7" w:rsidRDefault="008A121E" w:rsidP="00747076">
            <w:pPr>
              <w:pStyle w:val="Tabletext8pt"/>
            </w:pPr>
            <w:r w:rsidRPr="00AB31C7">
              <w:t>34</w:t>
            </w:r>
          </w:p>
        </w:tc>
        <w:tc>
          <w:tcPr>
            <w:tcW w:w="758" w:type="pct"/>
          </w:tcPr>
          <w:p w14:paraId="2B3C0A55" w14:textId="77777777" w:rsidR="008A121E" w:rsidRPr="00AB31C7" w:rsidRDefault="008A121E" w:rsidP="00747076">
            <w:pPr>
              <w:pStyle w:val="Tabletext8pt"/>
            </w:pPr>
            <w:r w:rsidRPr="00AB31C7">
              <w:t>1762</w:t>
            </w:r>
          </w:p>
        </w:tc>
        <w:tc>
          <w:tcPr>
            <w:tcW w:w="757" w:type="pct"/>
            <w:vMerge/>
            <w:noWrap/>
          </w:tcPr>
          <w:p w14:paraId="396515E1" w14:textId="77777777" w:rsidR="008A121E" w:rsidRPr="00AB31C7" w:rsidRDefault="008A121E" w:rsidP="0023080D">
            <w:pPr>
              <w:pStyle w:val="Tabletext8pt"/>
            </w:pPr>
          </w:p>
        </w:tc>
      </w:tr>
      <w:tr w:rsidR="0023080D" w:rsidRPr="00AB31C7" w14:paraId="0BB7CA23"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3C8F962F" w14:textId="0CD74000" w:rsidR="008A121E" w:rsidRPr="00AB31C7" w:rsidRDefault="008A121E" w:rsidP="00747076">
            <w:pPr>
              <w:pStyle w:val="Tabletext8pt"/>
            </w:pPr>
            <w:r w:rsidRPr="00AB31C7">
              <w:t>PubMed (not M</w:t>
            </w:r>
            <w:r w:rsidR="00955BF1">
              <w:t>EDLINE</w:t>
            </w:r>
            <w:r w:rsidRPr="00AB31C7">
              <w:t>)</w:t>
            </w:r>
          </w:p>
        </w:tc>
        <w:tc>
          <w:tcPr>
            <w:tcW w:w="758" w:type="pct"/>
            <w:noWrap/>
          </w:tcPr>
          <w:p w14:paraId="6B8168E8" w14:textId="77777777" w:rsidR="008A121E" w:rsidRPr="00AB31C7" w:rsidRDefault="008A121E" w:rsidP="00747076">
            <w:pPr>
              <w:pStyle w:val="Tabletext8pt"/>
            </w:pPr>
            <w:r w:rsidRPr="00AB31C7">
              <w:t>0</w:t>
            </w:r>
          </w:p>
        </w:tc>
        <w:tc>
          <w:tcPr>
            <w:tcW w:w="758" w:type="pct"/>
          </w:tcPr>
          <w:p w14:paraId="5EA27255" w14:textId="77777777" w:rsidR="008A121E" w:rsidRPr="00AB31C7" w:rsidRDefault="008A121E" w:rsidP="00747076">
            <w:pPr>
              <w:pStyle w:val="Tabletext8pt"/>
            </w:pPr>
            <w:r w:rsidRPr="00AB31C7">
              <w:t>0</w:t>
            </w:r>
          </w:p>
        </w:tc>
        <w:tc>
          <w:tcPr>
            <w:tcW w:w="757" w:type="pct"/>
            <w:vMerge/>
            <w:noWrap/>
          </w:tcPr>
          <w:p w14:paraId="19091002" w14:textId="77777777" w:rsidR="008A121E" w:rsidRPr="00AB31C7" w:rsidRDefault="008A121E" w:rsidP="0023080D">
            <w:pPr>
              <w:pStyle w:val="Tabletext8pt"/>
            </w:pPr>
          </w:p>
        </w:tc>
      </w:tr>
      <w:tr w:rsidR="008A121E" w:rsidRPr="00AB31C7" w14:paraId="026AB9BA"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24D2570A" w14:textId="77777777" w:rsidR="008A121E" w:rsidRPr="00AB31C7" w:rsidRDefault="008A121E" w:rsidP="00747076">
            <w:pPr>
              <w:pStyle w:val="Tabletext8pt"/>
            </w:pPr>
            <w:r w:rsidRPr="00AB31C7">
              <w:t>PEDro</w:t>
            </w:r>
          </w:p>
        </w:tc>
        <w:tc>
          <w:tcPr>
            <w:tcW w:w="758" w:type="pct"/>
            <w:noWrap/>
          </w:tcPr>
          <w:p w14:paraId="3461E88F" w14:textId="77777777" w:rsidR="008A121E" w:rsidRPr="00AB31C7" w:rsidRDefault="008A121E" w:rsidP="00747076">
            <w:pPr>
              <w:pStyle w:val="Tabletext8pt"/>
            </w:pPr>
            <w:r w:rsidRPr="00AB31C7">
              <w:t>7</w:t>
            </w:r>
          </w:p>
        </w:tc>
        <w:tc>
          <w:tcPr>
            <w:tcW w:w="758" w:type="pct"/>
          </w:tcPr>
          <w:p w14:paraId="2B238C31" w14:textId="77777777" w:rsidR="008A121E" w:rsidRPr="00AB31C7" w:rsidRDefault="008A121E" w:rsidP="00747076">
            <w:pPr>
              <w:pStyle w:val="Tabletext8pt"/>
            </w:pPr>
            <w:r w:rsidRPr="00AB31C7">
              <w:t>--</w:t>
            </w:r>
          </w:p>
        </w:tc>
        <w:tc>
          <w:tcPr>
            <w:tcW w:w="757" w:type="pct"/>
            <w:vMerge/>
            <w:noWrap/>
          </w:tcPr>
          <w:p w14:paraId="0DC61044" w14:textId="77777777" w:rsidR="008A121E" w:rsidRPr="00AB31C7" w:rsidRDefault="008A121E" w:rsidP="0023080D">
            <w:pPr>
              <w:pStyle w:val="Tabletext8pt"/>
            </w:pPr>
          </w:p>
        </w:tc>
      </w:tr>
      <w:tr w:rsidR="0023080D" w:rsidRPr="00AB31C7" w14:paraId="47BADF1A"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5363D0D0" w14:textId="77777777" w:rsidR="008A121E" w:rsidRPr="00AB31C7" w:rsidRDefault="008A121E" w:rsidP="00747076">
            <w:pPr>
              <w:pStyle w:val="Tabletext8pt"/>
            </w:pPr>
            <w:r w:rsidRPr="00AB31C7">
              <w:t>PAHO</w:t>
            </w:r>
          </w:p>
        </w:tc>
        <w:tc>
          <w:tcPr>
            <w:tcW w:w="758" w:type="pct"/>
            <w:noWrap/>
          </w:tcPr>
          <w:p w14:paraId="374E96E7" w14:textId="77777777" w:rsidR="008A121E" w:rsidRPr="00AB31C7" w:rsidRDefault="008A121E" w:rsidP="00747076">
            <w:pPr>
              <w:pStyle w:val="Tabletext8pt"/>
            </w:pPr>
            <w:r w:rsidRPr="00AB31C7">
              <w:t>18</w:t>
            </w:r>
          </w:p>
        </w:tc>
        <w:tc>
          <w:tcPr>
            <w:tcW w:w="758" w:type="pct"/>
          </w:tcPr>
          <w:p w14:paraId="5CFFF681" w14:textId="77777777" w:rsidR="008A121E" w:rsidRPr="00AB31C7" w:rsidRDefault="008A121E" w:rsidP="00747076">
            <w:pPr>
              <w:pStyle w:val="Tabletext8pt"/>
            </w:pPr>
            <w:r w:rsidRPr="00AB31C7">
              <w:t>178</w:t>
            </w:r>
          </w:p>
        </w:tc>
        <w:tc>
          <w:tcPr>
            <w:tcW w:w="757" w:type="pct"/>
            <w:vMerge/>
            <w:noWrap/>
          </w:tcPr>
          <w:p w14:paraId="62A0A3DA" w14:textId="77777777" w:rsidR="008A121E" w:rsidRPr="00AB31C7" w:rsidRDefault="008A121E" w:rsidP="0023080D">
            <w:pPr>
              <w:pStyle w:val="Tabletext8pt"/>
            </w:pPr>
          </w:p>
        </w:tc>
      </w:tr>
      <w:tr w:rsidR="008A121E" w:rsidRPr="00AB31C7" w14:paraId="5962F58D"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670DBA6A" w14:textId="77777777" w:rsidR="008A121E" w:rsidRPr="00AB31C7" w:rsidRDefault="008A121E" w:rsidP="00747076">
            <w:pPr>
              <w:pStyle w:val="Tabletext8pt"/>
            </w:pPr>
            <w:r w:rsidRPr="00AB31C7">
              <w:t>Submitted literature</w:t>
            </w:r>
          </w:p>
        </w:tc>
        <w:tc>
          <w:tcPr>
            <w:tcW w:w="758" w:type="pct"/>
            <w:noWrap/>
          </w:tcPr>
          <w:p w14:paraId="14B569C6" w14:textId="77777777" w:rsidR="008A121E" w:rsidRPr="00AB31C7" w:rsidRDefault="008A121E" w:rsidP="00747076">
            <w:pPr>
              <w:pStyle w:val="Tabletext8pt"/>
            </w:pPr>
            <w:r w:rsidRPr="00AB31C7">
              <w:t>--</w:t>
            </w:r>
          </w:p>
        </w:tc>
        <w:tc>
          <w:tcPr>
            <w:tcW w:w="758" w:type="pct"/>
          </w:tcPr>
          <w:p w14:paraId="0EA78EAD" w14:textId="77777777" w:rsidR="008A121E" w:rsidRPr="00AB31C7" w:rsidRDefault="008A121E" w:rsidP="00747076">
            <w:pPr>
              <w:pStyle w:val="Tabletext8pt"/>
            </w:pPr>
            <w:r w:rsidRPr="00AB31C7">
              <w:t>--</w:t>
            </w:r>
          </w:p>
        </w:tc>
        <w:tc>
          <w:tcPr>
            <w:tcW w:w="757" w:type="pct"/>
            <w:noWrap/>
          </w:tcPr>
          <w:p w14:paraId="4D1929BC" w14:textId="77777777" w:rsidR="008A121E" w:rsidRPr="00AB31C7" w:rsidRDefault="008A121E" w:rsidP="0023080D">
            <w:pPr>
              <w:pStyle w:val="Tabletext8pt"/>
            </w:pPr>
            <w:r w:rsidRPr="00AB31C7">
              <w:t>57</w:t>
            </w:r>
          </w:p>
        </w:tc>
      </w:tr>
      <w:tr w:rsidR="0023080D" w:rsidRPr="00AB31C7" w14:paraId="46EDAC67"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4472FD69" w14:textId="77777777" w:rsidR="008A121E" w:rsidRPr="00AB31C7" w:rsidRDefault="008A121E" w:rsidP="00747076">
            <w:pPr>
              <w:pStyle w:val="Tabletext8pt"/>
              <w:rPr>
                <w:rStyle w:val="Strong"/>
              </w:rPr>
            </w:pPr>
            <w:r w:rsidRPr="00AB31C7">
              <w:rPr>
                <w:rStyle w:val="Strong"/>
              </w:rPr>
              <w:t>TOTAL</w:t>
            </w:r>
          </w:p>
        </w:tc>
        <w:tc>
          <w:tcPr>
            <w:tcW w:w="758" w:type="pct"/>
            <w:noWrap/>
          </w:tcPr>
          <w:p w14:paraId="0A708129" w14:textId="77777777" w:rsidR="008A121E" w:rsidRPr="00AB31C7" w:rsidRDefault="008A121E" w:rsidP="00747076">
            <w:pPr>
              <w:pStyle w:val="Tabletext8pt"/>
              <w:rPr>
                <w:rStyle w:val="Strong"/>
              </w:rPr>
            </w:pPr>
            <w:r w:rsidRPr="00AB31C7">
              <w:rPr>
                <w:rStyle w:val="Strong"/>
              </w:rPr>
              <w:t>1233</w:t>
            </w:r>
          </w:p>
        </w:tc>
        <w:tc>
          <w:tcPr>
            <w:tcW w:w="758" w:type="pct"/>
          </w:tcPr>
          <w:p w14:paraId="1917B779" w14:textId="77777777" w:rsidR="008A121E" w:rsidRPr="00AB31C7" w:rsidRDefault="008A121E" w:rsidP="00747076">
            <w:pPr>
              <w:pStyle w:val="Tabletext8pt"/>
              <w:rPr>
                <w:rStyle w:val="Strong"/>
              </w:rPr>
            </w:pPr>
            <w:r w:rsidRPr="00AB31C7">
              <w:rPr>
                <w:rStyle w:val="Strong"/>
              </w:rPr>
              <w:t>3427</w:t>
            </w:r>
          </w:p>
        </w:tc>
        <w:tc>
          <w:tcPr>
            <w:tcW w:w="757" w:type="pct"/>
            <w:noWrap/>
          </w:tcPr>
          <w:p w14:paraId="3DE64B90" w14:textId="77777777" w:rsidR="008A121E" w:rsidRPr="00AB31C7" w:rsidRDefault="008A121E" w:rsidP="0023080D">
            <w:pPr>
              <w:pStyle w:val="Tabletext8pt"/>
              <w:rPr>
                <w:rStyle w:val="Strong"/>
              </w:rPr>
            </w:pPr>
            <w:r w:rsidRPr="00AB31C7">
              <w:rPr>
                <w:rStyle w:val="Strong"/>
              </w:rPr>
              <w:t>57</w:t>
            </w:r>
          </w:p>
        </w:tc>
      </w:tr>
      <w:tr w:rsidR="008A121E" w:rsidRPr="00AB31C7" w14:paraId="5611490B"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26FBC423" w14:textId="77777777" w:rsidR="008A121E" w:rsidRPr="00AB31C7" w:rsidRDefault="008A121E" w:rsidP="00747076">
            <w:pPr>
              <w:pStyle w:val="Tabletext8pt"/>
              <w:rPr>
                <w:rStyle w:val="Strong"/>
              </w:rPr>
            </w:pPr>
          </w:p>
        </w:tc>
        <w:tc>
          <w:tcPr>
            <w:tcW w:w="758" w:type="pct"/>
            <w:noWrap/>
          </w:tcPr>
          <w:p w14:paraId="23A02897" w14:textId="77777777" w:rsidR="008A121E" w:rsidRPr="00AB31C7" w:rsidRDefault="008A121E" w:rsidP="00747076">
            <w:pPr>
              <w:pStyle w:val="Tabletext8pt"/>
              <w:rPr>
                <w:rStyle w:val="Strong"/>
              </w:rPr>
            </w:pPr>
          </w:p>
        </w:tc>
        <w:tc>
          <w:tcPr>
            <w:tcW w:w="758" w:type="pct"/>
          </w:tcPr>
          <w:p w14:paraId="5241F355" w14:textId="77777777" w:rsidR="008A121E" w:rsidRPr="00AB31C7" w:rsidRDefault="008A121E" w:rsidP="00747076">
            <w:pPr>
              <w:pStyle w:val="Tabletext8pt"/>
              <w:rPr>
                <w:rStyle w:val="Strong"/>
              </w:rPr>
            </w:pPr>
          </w:p>
        </w:tc>
        <w:tc>
          <w:tcPr>
            <w:tcW w:w="757" w:type="pct"/>
            <w:noWrap/>
          </w:tcPr>
          <w:p w14:paraId="4720F2D9" w14:textId="77777777" w:rsidR="008A121E" w:rsidRPr="00AB31C7" w:rsidRDefault="008A121E" w:rsidP="0023080D">
            <w:pPr>
              <w:pStyle w:val="Tabletext8pt"/>
              <w:rPr>
                <w:rStyle w:val="Strong"/>
              </w:rPr>
            </w:pPr>
          </w:p>
        </w:tc>
      </w:tr>
      <w:tr w:rsidR="0023080D" w:rsidRPr="00AB31C7" w14:paraId="142EAE8E"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702C1F82" w14:textId="76A76DF4" w:rsidR="008A121E" w:rsidRPr="00AB31C7" w:rsidRDefault="008A121E" w:rsidP="00747076">
            <w:pPr>
              <w:pStyle w:val="Tabletext8pt"/>
            </w:pPr>
            <w:r w:rsidRPr="00AB31C7">
              <w:t>Duplicates removed in End</w:t>
            </w:r>
            <w:r w:rsidR="00246886">
              <w:t>N</w:t>
            </w:r>
            <w:r w:rsidRPr="00AB31C7">
              <w:t>ote</w:t>
            </w:r>
          </w:p>
        </w:tc>
        <w:tc>
          <w:tcPr>
            <w:tcW w:w="758" w:type="pct"/>
            <w:noWrap/>
          </w:tcPr>
          <w:p w14:paraId="67C1A95F" w14:textId="77777777" w:rsidR="008A121E" w:rsidRPr="00AB31C7" w:rsidRDefault="008A121E" w:rsidP="00747076">
            <w:pPr>
              <w:pStyle w:val="Tabletext8pt"/>
            </w:pPr>
            <w:r w:rsidRPr="00AB31C7">
              <w:t>436</w:t>
            </w:r>
          </w:p>
        </w:tc>
        <w:tc>
          <w:tcPr>
            <w:tcW w:w="758" w:type="pct"/>
          </w:tcPr>
          <w:p w14:paraId="0B8B9820" w14:textId="77777777" w:rsidR="008A121E" w:rsidRPr="00AB31C7" w:rsidRDefault="008A121E" w:rsidP="00747076">
            <w:pPr>
              <w:pStyle w:val="Tabletext8pt"/>
            </w:pPr>
            <w:r w:rsidRPr="00AB31C7">
              <w:t>934</w:t>
            </w:r>
          </w:p>
        </w:tc>
        <w:tc>
          <w:tcPr>
            <w:tcW w:w="757" w:type="pct"/>
            <w:vMerge w:val="restart"/>
            <w:noWrap/>
          </w:tcPr>
          <w:p w14:paraId="0557CBB6" w14:textId="77777777" w:rsidR="008A121E" w:rsidRPr="00AB31C7" w:rsidRDefault="008A121E" w:rsidP="0023080D">
            <w:pPr>
              <w:pStyle w:val="Tabletext8pt"/>
              <w:rPr>
                <w:rStyle w:val="Strong"/>
              </w:rPr>
            </w:pPr>
            <w:r w:rsidRPr="00AB31C7">
              <w:rPr>
                <w:rStyle w:val="Strong"/>
              </w:rPr>
              <w:t>--</w:t>
            </w:r>
          </w:p>
        </w:tc>
      </w:tr>
      <w:tr w:rsidR="008A121E" w:rsidRPr="00AB31C7" w14:paraId="05F57444"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5DEB4238" w14:textId="77777777" w:rsidR="008A121E" w:rsidRPr="00AB31C7" w:rsidRDefault="008A121E" w:rsidP="00747076">
            <w:pPr>
              <w:pStyle w:val="Tabletext8pt"/>
            </w:pPr>
            <w:r w:rsidRPr="00AB31C7">
              <w:t>Duplicates removed by Covidence</w:t>
            </w:r>
          </w:p>
        </w:tc>
        <w:tc>
          <w:tcPr>
            <w:tcW w:w="758" w:type="pct"/>
            <w:noWrap/>
          </w:tcPr>
          <w:p w14:paraId="255846DF" w14:textId="77777777" w:rsidR="008A121E" w:rsidRPr="00AB31C7" w:rsidRDefault="008A121E" w:rsidP="00747076">
            <w:pPr>
              <w:pStyle w:val="Tabletext8pt"/>
            </w:pPr>
            <w:r w:rsidRPr="00AB31C7">
              <w:t>21</w:t>
            </w:r>
          </w:p>
        </w:tc>
        <w:tc>
          <w:tcPr>
            <w:tcW w:w="758" w:type="pct"/>
          </w:tcPr>
          <w:p w14:paraId="46A39B66" w14:textId="77777777" w:rsidR="008A121E" w:rsidRPr="00AB31C7" w:rsidRDefault="008A121E" w:rsidP="00747076">
            <w:pPr>
              <w:pStyle w:val="Tabletext8pt"/>
            </w:pPr>
            <w:r w:rsidRPr="00AB31C7">
              <w:t>313</w:t>
            </w:r>
          </w:p>
        </w:tc>
        <w:tc>
          <w:tcPr>
            <w:tcW w:w="757" w:type="pct"/>
            <w:vMerge/>
            <w:noWrap/>
          </w:tcPr>
          <w:p w14:paraId="0D8D6F59" w14:textId="77777777" w:rsidR="008A121E" w:rsidRPr="00AB31C7" w:rsidRDefault="008A121E" w:rsidP="0023080D">
            <w:pPr>
              <w:pStyle w:val="Tabletext8pt"/>
            </w:pPr>
          </w:p>
        </w:tc>
      </w:tr>
      <w:tr w:rsidR="0023080D" w:rsidRPr="00AB31C7" w14:paraId="3A64B25C"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3479FA65" w14:textId="77777777" w:rsidR="008A121E" w:rsidRPr="00AB31C7" w:rsidRDefault="008A121E" w:rsidP="00747076">
            <w:pPr>
              <w:pStyle w:val="Tabletext8pt"/>
            </w:pPr>
            <w:r w:rsidRPr="00AB31C7">
              <w:t>Duplicate citations (manually removed)</w:t>
            </w:r>
          </w:p>
        </w:tc>
        <w:tc>
          <w:tcPr>
            <w:tcW w:w="758" w:type="pct"/>
            <w:noWrap/>
          </w:tcPr>
          <w:p w14:paraId="4687B62E" w14:textId="77777777" w:rsidR="008A121E" w:rsidRPr="00AB31C7" w:rsidRDefault="008A121E" w:rsidP="00747076">
            <w:pPr>
              <w:pStyle w:val="Tabletext8pt"/>
            </w:pPr>
            <w:r w:rsidRPr="00AB31C7">
              <w:t>37</w:t>
            </w:r>
          </w:p>
        </w:tc>
        <w:tc>
          <w:tcPr>
            <w:tcW w:w="758" w:type="pct"/>
          </w:tcPr>
          <w:p w14:paraId="5F64D31B" w14:textId="77777777" w:rsidR="008A121E" w:rsidRPr="00AB31C7" w:rsidRDefault="008A121E" w:rsidP="00747076">
            <w:pPr>
              <w:pStyle w:val="Tabletext8pt"/>
            </w:pPr>
            <w:r w:rsidRPr="00AB31C7">
              <w:t>57</w:t>
            </w:r>
          </w:p>
        </w:tc>
        <w:tc>
          <w:tcPr>
            <w:tcW w:w="757" w:type="pct"/>
            <w:vMerge/>
            <w:noWrap/>
          </w:tcPr>
          <w:p w14:paraId="3A03AF31" w14:textId="77777777" w:rsidR="008A121E" w:rsidRPr="00AB31C7" w:rsidRDefault="008A121E" w:rsidP="0023080D">
            <w:pPr>
              <w:pStyle w:val="Tabletext8pt"/>
            </w:pPr>
          </w:p>
        </w:tc>
      </w:tr>
      <w:tr w:rsidR="008A121E" w:rsidRPr="00AB31C7" w14:paraId="370EABA9"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441B38CE" w14:textId="77777777" w:rsidR="008A121E" w:rsidRPr="00AB31C7" w:rsidRDefault="008A121E" w:rsidP="00747076">
            <w:pPr>
              <w:pStyle w:val="Tabletext8pt"/>
            </w:pPr>
            <w:r w:rsidRPr="00AB31C7">
              <w:t xml:space="preserve">Duplicate citation submitted to the Department </w:t>
            </w:r>
            <w:r w:rsidRPr="00AB31C7">
              <w:br/>
              <w:t>(RCT / NRSI already identified in this SR)</w:t>
            </w:r>
          </w:p>
        </w:tc>
        <w:tc>
          <w:tcPr>
            <w:tcW w:w="758" w:type="pct"/>
            <w:noWrap/>
          </w:tcPr>
          <w:p w14:paraId="635F1851" w14:textId="77777777" w:rsidR="008A121E" w:rsidRPr="00AB31C7" w:rsidRDefault="008A121E" w:rsidP="00747076">
            <w:pPr>
              <w:pStyle w:val="Tabletext8pt"/>
            </w:pPr>
            <w:r w:rsidRPr="00AB31C7">
              <w:t>--</w:t>
            </w:r>
          </w:p>
        </w:tc>
        <w:tc>
          <w:tcPr>
            <w:tcW w:w="758" w:type="pct"/>
          </w:tcPr>
          <w:p w14:paraId="5234C154" w14:textId="77777777" w:rsidR="008A121E" w:rsidRPr="00AB31C7" w:rsidRDefault="008A121E" w:rsidP="00747076">
            <w:pPr>
              <w:pStyle w:val="Tabletext8pt"/>
            </w:pPr>
            <w:r w:rsidRPr="00AB31C7">
              <w:t>--</w:t>
            </w:r>
          </w:p>
        </w:tc>
        <w:tc>
          <w:tcPr>
            <w:tcW w:w="757" w:type="pct"/>
            <w:noWrap/>
          </w:tcPr>
          <w:p w14:paraId="4CE98E8E" w14:textId="77777777" w:rsidR="008A121E" w:rsidRPr="00394814" w:rsidRDefault="008A121E" w:rsidP="00394814">
            <w:pPr>
              <w:pStyle w:val="Tabletext8pt"/>
            </w:pPr>
            <w:r w:rsidRPr="00394814">
              <w:t>26</w:t>
            </w:r>
          </w:p>
        </w:tc>
      </w:tr>
      <w:tr w:rsidR="0023080D" w:rsidRPr="00AB31C7" w14:paraId="170EC89B"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48DC5693" w14:textId="77777777" w:rsidR="008A121E" w:rsidRPr="00AB31C7" w:rsidRDefault="008A121E" w:rsidP="00747076">
            <w:pPr>
              <w:pStyle w:val="Tabletext8pt"/>
              <w:rPr>
                <w:rStyle w:val="Strong"/>
              </w:rPr>
            </w:pPr>
            <w:r w:rsidRPr="00AB31C7">
              <w:rPr>
                <w:rStyle w:val="Strong"/>
              </w:rPr>
              <w:t>TOTAL DUPLICATES</w:t>
            </w:r>
          </w:p>
        </w:tc>
        <w:tc>
          <w:tcPr>
            <w:tcW w:w="758" w:type="pct"/>
            <w:noWrap/>
          </w:tcPr>
          <w:p w14:paraId="47F2199F" w14:textId="77777777" w:rsidR="008A121E" w:rsidRPr="00AB31C7" w:rsidRDefault="008A121E" w:rsidP="00747076">
            <w:pPr>
              <w:pStyle w:val="Tabletext8pt"/>
              <w:rPr>
                <w:rStyle w:val="Strong"/>
              </w:rPr>
            </w:pPr>
            <w:r w:rsidRPr="00AB31C7">
              <w:rPr>
                <w:rStyle w:val="Strong"/>
              </w:rPr>
              <w:t>494</w:t>
            </w:r>
          </w:p>
        </w:tc>
        <w:tc>
          <w:tcPr>
            <w:tcW w:w="758" w:type="pct"/>
          </w:tcPr>
          <w:p w14:paraId="2DCDC8E5" w14:textId="77777777" w:rsidR="008A121E" w:rsidRPr="00AB31C7" w:rsidRDefault="008A121E" w:rsidP="00747076">
            <w:pPr>
              <w:pStyle w:val="Tabletext8pt"/>
              <w:rPr>
                <w:rStyle w:val="Strong"/>
              </w:rPr>
            </w:pPr>
            <w:r w:rsidRPr="00AB31C7">
              <w:rPr>
                <w:rStyle w:val="Strong"/>
              </w:rPr>
              <w:t>1304</w:t>
            </w:r>
          </w:p>
        </w:tc>
        <w:tc>
          <w:tcPr>
            <w:tcW w:w="757" w:type="pct"/>
            <w:noWrap/>
          </w:tcPr>
          <w:p w14:paraId="4AA0D4C1" w14:textId="77777777" w:rsidR="008A121E" w:rsidRPr="00AB31C7" w:rsidRDefault="008A121E" w:rsidP="0023080D">
            <w:pPr>
              <w:pStyle w:val="Tabletext8pt"/>
              <w:rPr>
                <w:rStyle w:val="Strong"/>
              </w:rPr>
            </w:pPr>
            <w:r w:rsidRPr="00AB31C7">
              <w:rPr>
                <w:rStyle w:val="Strong"/>
              </w:rPr>
              <w:t>26</w:t>
            </w:r>
          </w:p>
        </w:tc>
      </w:tr>
      <w:tr w:rsidR="008A121E" w:rsidRPr="00AB31C7" w14:paraId="330367A8"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2D32A9A4" w14:textId="77777777" w:rsidR="008A121E" w:rsidRPr="00AB31C7" w:rsidRDefault="008A121E" w:rsidP="00747076">
            <w:pPr>
              <w:pStyle w:val="Tabletext8pt"/>
              <w:rPr>
                <w:rStyle w:val="Strong"/>
              </w:rPr>
            </w:pPr>
          </w:p>
        </w:tc>
        <w:tc>
          <w:tcPr>
            <w:tcW w:w="758" w:type="pct"/>
            <w:noWrap/>
          </w:tcPr>
          <w:p w14:paraId="0BA2CF6C" w14:textId="77777777" w:rsidR="008A121E" w:rsidRPr="00AB31C7" w:rsidRDefault="008A121E" w:rsidP="00747076">
            <w:pPr>
              <w:pStyle w:val="Tabletext8pt"/>
              <w:rPr>
                <w:rStyle w:val="Strong"/>
              </w:rPr>
            </w:pPr>
          </w:p>
        </w:tc>
        <w:tc>
          <w:tcPr>
            <w:tcW w:w="758" w:type="pct"/>
          </w:tcPr>
          <w:p w14:paraId="7FFC29B6" w14:textId="77777777" w:rsidR="008A121E" w:rsidRPr="00AB31C7" w:rsidRDefault="008A121E" w:rsidP="00747076">
            <w:pPr>
              <w:pStyle w:val="Tabletext8pt"/>
              <w:rPr>
                <w:rStyle w:val="Strong"/>
              </w:rPr>
            </w:pPr>
          </w:p>
        </w:tc>
        <w:tc>
          <w:tcPr>
            <w:tcW w:w="757" w:type="pct"/>
            <w:noWrap/>
          </w:tcPr>
          <w:p w14:paraId="07D93643" w14:textId="77777777" w:rsidR="008A121E" w:rsidRPr="00AB31C7" w:rsidRDefault="008A121E" w:rsidP="0023080D">
            <w:pPr>
              <w:pStyle w:val="Tabletext8pt"/>
              <w:rPr>
                <w:rStyle w:val="Strong"/>
              </w:rPr>
            </w:pPr>
          </w:p>
        </w:tc>
      </w:tr>
      <w:tr w:rsidR="0023080D" w:rsidRPr="00AB31C7" w14:paraId="3710BCC9" w14:textId="77777777" w:rsidTr="0023080D">
        <w:trPr>
          <w:cnfStyle w:val="000000100000" w:firstRow="0" w:lastRow="0" w:firstColumn="0" w:lastColumn="0" w:oddVBand="0" w:evenVBand="0" w:oddHBand="1" w:evenHBand="0" w:firstRowFirstColumn="0" w:firstRowLastColumn="0" w:lastRowFirstColumn="0" w:lastRowLastColumn="0"/>
          <w:trHeight w:val="480"/>
        </w:trPr>
        <w:tc>
          <w:tcPr>
            <w:tcW w:w="2727" w:type="pct"/>
            <w:hideMark/>
          </w:tcPr>
          <w:p w14:paraId="24AC5E2B" w14:textId="77777777" w:rsidR="008A121E" w:rsidRPr="00AB31C7" w:rsidRDefault="008A121E" w:rsidP="00747076">
            <w:pPr>
              <w:pStyle w:val="Tabletext8pt"/>
              <w:rPr>
                <w:rStyle w:val="Strong"/>
              </w:rPr>
            </w:pPr>
            <w:r w:rsidRPr="00AB31C7">
              <w:rPr>
                <w:rStyle w:val="Strong"/>
              </w:rPr>
              <w:t xml:space="preserve">Number of citations screened in Covidence </w:t>
            </w:r>
            <w:r w:rsidRPr="00AB31C7">
              <w:rPr>
                <w:rStyle w:val="Strong"/>
              </w:rPr>
              <w:br/>
              <w:t>TITLE/ABSTRACT</w:t>
            </w:r>
          </w:p>
        </w:tc>
        <w:tc>
          <w:tcPr>
            <w:tcW w:w="758" w:type="pct"/>
            <w:noWrap/>
          </w:tcPr>
          <w:p w14:paraId="03A54BB3" w14:textId="77777777" w:rsidR="008A121E" w:rsidRPr="00AB31C7" w:rsidRDefault="008A121E" w:rsidP="00747076">
            <w:pPr>
              <w:pStyle w:val="Tabletext8pt"/>
              <w:rPr>
                <w:rStyle w:val="Strong"/>
              </w:rPr>
            </w:pPr>
            <w:r w:rsidRPr="00AB31C7">
              <w:rPr>
                <w:rStyle w:val="Strong"/>
              </w:rPr>
              <w:t>739</w:t>
            </w:r>
          </w:p>
        </w:tc>
        <w:tc>
          <w:tcPr>
            <w:tcW w:w="758" w:type="pct"/>
          </w:tcPr>
          <w:p w14:paraId="7755CEB7" w14:textId="77777777" w:rsidR="008A121E" w:rsidRPr="00AB31C7" w:rsidRDefault="008A121E" w:rsidP="00747076">
            <w:pPr>
              <w:pStyle w:val="Tabletext8pt"/>
              <w:rPr>
                <w:rStyle w:val="Strong"/>
              </w:rPr>
            </w:pPr>
            <w:r w:rsidRPr="00AB31C7">
              <w:rPr>
                <w:rStyle w:val="Strong"/>
              </w:rPr>
              <w:t>2123</w:t>
            </w:r>
          </w:p>
        </w:tc>
        <w:tc>
          <w:tcPr>
            <w:tcW w:w="757" w:type="pct"/>
            <w:noWrap/>
          </w:tcPr>
          <w:p w14:paraId="31E847A1" w14:textId="77777777" w:rsidR="008A121E" w:rsidRPr="00AB31C7" w:rsidRDefault="008A121E" w:rsidP="0023080D">
            <w:pPr>
              <w:pStyle w:val="Tabletext8pt"/>
              <w:rPr>
                <w:rStyle w:val="Strong"/>
              </w:rPr>
            </w:pPr>
            <w:r w:rsidRPr="00AB31C7">
              <w:rPr>
                <w:rStyle w:val="Strong"/>
              </w:rPr>
              <w:t>31</w:t>
            </w:r>
          </w:p>
        </w:tc>
      </w:tr>
      <w:tr w:rsidR="008A121E" w:rsidRPr="00AB31C7" w14:paraId="5E5A886F"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182747EF" w14:textId="77777777" w:rsidR="008A121E" w:rsidRPr="00AB31C7" w:rsidRDefault="008A121E" w:rsidP="00747076">
            <w:pPr>
              <w:pStyle w:val="Tabletext8pt"/>
            </w:pPr>
            <w:r w:rsidRPr="00AB31C7">
              <w:t>nonhuman study</w:t>
            </w:r>
          </w:p>
        </w:tc>
        <w:tc>
          <w:tcPr>
            <w:tcW w:w="758" w:type="pct"/>
            <w:noWrap/>
          </w:tcPr>
          <w:p w14:paraId="35FF584B" w14:textId="77777777" w:rsidR="008A121E" w:rsidRPr="00AB31C7" w:rsidRDefault="008A121E" w:rsidP="00747076">
            <w:pPr>
              <w:pStyle w:val="Tabletext8pt"/>
            </w:pPr>
            <w:r w:rsidRPr="00AB31C7">
              <w:t>13</w:t>
            </w:r>
          </w:p>
        </w:tc>
        <w:tc>
          <w:tcPr>
            <w:tcW w:w="758" w:type="pct"/>
          </w:tcPr>
          <w:p w14:paraId="1FEAFF21" w14:textId="77777777" w:rsidR="008A121E" w:rsidRPr="00AB31C7" w:rsidRDefault="008A121E" w:rsidP="00747076">
            <w:pPr>
              <w:pStyle w:val="Tabletext8pt"/>
            </w:pPr>
            <w:r w:rsidRPr="00AB31C7">
              <w:t>26</w:t>
            </w:r>
          </w:p>
        </w:tc>
        <w:tc>
          <w:tcPr>
            <w:tcW w:w="757" w:type="pct"/>
            <w:noWrap/>
          </w:tcPr>
          <w:p w14:paraId="154A4C37" w14:textId="77777777" w:rsidR="008A121E" w:rsidRPr="00AB31C7" w:rsidRDefault="008A121E" w:rsidP="0023080D">
            <w:pPr>
              <w:pStyle w:val="Tabletext8pt"/>
            </w:pPr>
            <w:r w:rsidRPr="00AB31C7">
              <w:t>0</w:t>
            </w:r>
          </w:p>
        </w:tc>
      </w:tr>
      <w:tr w:rsidR="0023080D" w:rsidRPr="00AB31C7" w14:paraId="1ED55398"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5230FBD7" w14:textId="77777777" w:rsidR="008A121E" w:rsidRPr="00AB31C7" w:rsidRDefault="008A121E" w:rsidP="00747076">
            <w:pPr>
              <w:pStyle w:val="Tabletext8pt"/>
            </w:pPr>
            <w:r w:rsidRPr="00AB31C7">
              <w:t>intervention out of scope</w:t>
            </w:r>
          </w:p>
        </w:tc>
        <w:tc>
          <w:tcPr>
            <w:tcW w:w="758" w:type="pct"/>
            <w:noWrap/>
          </w:tcPr>
          <w:p w14:paraId="3C3A4810" w14:textId="77777777" w:rsidR="008A121E" w:rsidRPr="00AB31C7" w:rsidRDefault="008A121E" w:rsidP="00747076">
            <w:pPr>
              <w:pStyle w:val="Tabletext8pt"/>
            </w:pPr>
            <w:r w:rsidRPr="00AB31C7">
              <w:t>322</w:t>
            </w:r>
          </w:p>
        </w:tc>
        <w:tc>
          <w:tcPr>
            <w:tcW w:w="758" w:type="pct"/>
          </w:tcPr>
          <w:p w14:paraId="22EB694D" w14:textId="77777777" w:rsidR="008A121E" w:rsidRPr="00AB31C7" w:rsidRDefault="008A121E" w:rsidP="00747076">
            <w:pPr>
              <w:pStyle w:val="Tabletext8pt"/>
            </w:pPr>
            <w:r w:rsidRPr="00AB31C7">
              <w:t>1300</w:t>
            </w:r>
          </w:p>
        </w:tc>
        <w:tc>
          <w:tcPr>
            <w:tcW w:w="757" w:type="pct"/>
            <w:noWrap/>
          </w:tcPr>
          <w:p w14:paraId="3C33807F" w14:textId="77777777" w:rsidR="008A121E" w:rsidRPr="00AB31C7" w:rsidRDefault="008A121E" w:rsidP="0023080D">
            <w:pPr>
              <w:pStyle w:val="Tabletext8pt"/>
            </w:pPr>
            <w:r w:rsidRPr="00AB31C7">
              <w:t>6</w:t>
            </w:r>
          </w:p>
        </w:tc>
      </w:tr>
      <w:tr w:rsidR="008A121E" w:rsidRPr="00AB31C7" w14:paraId="505B7D4E"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78F49E52" w14:textId="77777777" w:rsidR="008A121E" w:rsidRPr="00AB31C7" w:rsidRDefault="008A121E" w:rsidP="00747076">
            <w:pPr>
              <w:pStyle w:val="Tabletext8pt"/>
            </w:pPr>
            <w:r w:rsidRPr="00AB31C7">
              <w:t>population out of scope</w:t>
            </w:r>
          </w:p>
        </w:tc>
        <w:tc>
          <w:tcPr>
            <w:tcW w:w="758" w:type="pct"/>
            <w:noWrap/>
          </w:tcPr>
          <w:p w14:paraId="5B6AA127" w14:textId="77777777" w:rsidR="008A121E" w:rsidRPr="00AB31C7" w:rsidRDefault="008A121E" w:rsidP="00747076">
            <w:pPr>
              <w:pStyle w:val="Tabletext8pt"/>
            </w:pPr>
            <w:r w:rsidRPr="00AB31C7">
              <w:t>0</w:t>
            </w:r>
          </w:p>
        </w:tc>
        <w:tc>
          <w:tcPr>
            <w:tcW w:w="758" w:type="pct"/>
          </w:tcPr>
          <w:p w14:paraId="24B54EA1" w14:textId="77777777" w:rsidR="008A121E" w:rsidRPr="00AB31C7" w:rsidRDefault="008A121E" w:rsidP="00747076">
            <w:pPr>
              <w:pStyle w:val="Tabletext8pt"/>
            </w:pPr>
            <w:r w:rsidRPr="00AB31C7">
              <w:t>8</w:t>
            </w:r>
          </w:p>
        </w:tc>
        <w:tc>
          <w:tcPr>
            <w:tcW w:w="757" w:type="pct"/>
            <w:noWrap/>
          </w:tcPr>
          <w:p w14:paraId="5A963AD2" w14:textId="77777777" w:rsidR="008A121E" w:rsidRPr="00AB31C7" w:rsidRDefault="008A121E" w:rsidP="0023080D">
            <w:pPr>
              <w:pStyle w:val="Tabletext8pt"/>
            </w:pPr>
            <w:r w:rsidRPr="00AB31C7">
              <w:t>1</w:t>
            </w:r>
          </w:p>
        </w:tc>
      </w:tr>
      <w:tr w:rsidR="0023080D" w:rsidRPr="00AB31C7" w14:paraId="5525B41E"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60E2EC34" w14:textId="77777777" w:rsidR="008A121E" w:rsidRPr="00AB31C7" w:rsidRDefault="008A121E" w:rsidP="00747076">
            <w:pPr>
              <w:pStyle w:val="Tabletext8pt"/>
            </w:pPr>
            <w:r w:rsidRPr="00AB31C7">
              <w:t xml:space="preserve">comparator out of scope </w:t>
            </w:r>
          </w:p>
        </w:tc>
        <w:tc>
          <w:tcPr>
            <w:tcW w:w="758" w:type="pct"/>
            <w:noWrap/>
          </w:tcPr>
          <w:p w14:paraId="7C8C830B" w14:textId="77777777" w:rsidR="008A121E" w:rsidRPr="00AB31C7" w:rsidRDefault="008A121E" w:rsidP="00747076">
            <w:pPr>
              <w:pStyle w:val="Tabletext8pt"/>
            </w:pPr>
            <w:r w:rsidRPr="00AB31C7">
              <w:t>0</w:t>
            </w:r>
          </w:p>
        </w:tc>
        <w:tc>
          <w:tcPr>
            <w:tcW w:w="758" w:type="pct"/>
          </w:tcPr>
          <w:p w14:paraId="358C3C60" w14:textId="77777777" w:rsidR="008A121E" w:rsidRPr="00AB31C7" w:rsidRDefault="008A121E" w:rsidP="00747076">
            <w:pPr>
              <w:pStyle w:val="Tabletext8pt"/>
            </w:pPr>
            <w:r w:rsidRPr="00AB31C7">
              <w:t>0</w:t>
            </w:r>
          </w:p>
        </w:tc>
        <w:tc>
          <w:tcPr>
            <w:tcW w:w="757" w:type="pct"/>
            <w:noWrap/>
          </w:tcPr>
          <w:p w14:paraId="5FF5009F" w14:textId="77777777" w:rsidR="008A121E" w:rsidRPr="00AB31C7" w:rsidRDefault="008A121E" w:rsidP="0023080D">
            <w:pPr>
              <w:pStyle w:val="Tabletext8pt"/>
            </w:pPr>
            <w:r w:rsidRPr="00AB31C7">
              <w:t>0</w:t>
            </w:r>
          </w:p>
        </w:tc>
      </w:tr>
      <w:tr w:rsidR="008A121E" w:rsidRPr="00AB31C7" w14:paraId="10278170"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227BD35E" w14:textId="77777777" w:rsidR="008A121E" w:rsidRPr="00AB31C7" w:rsidRDefault="008A121E" w:rsidP="00747076">
            <w:pPr>
              <w:pStyle w:val="Tabletext8pt"/>
            </w:pPr>
            <w:r w:rsidRPr="00AB31C7">
              <w:t>outcome out of scope</w:t>
            </w:r>
          </w:p>
        </w:tc>
        <w:tc>
          <w:tcPr>
            <w:tcW w:w="758" w:type="pct"/>
            <w:noWrap/>
          </w:tcPr>
          <w:p w14:paraId="03688948" w14:textId="77777777" w:rsidR="008A121E" w:rsidRPr="00AB31C7" w:rsidRDefault="008A121E" w:rsidP="00747076">
            <w:pPr>
              <w:pStyle w:val="Tabletext8pt"/>
            </w:pPr>
            <w:r w:rsidRPr="00AB31C7">
              <w:t>0</w:t>
            </w:r>
          </w:p>
        </w:tc>
        <w:tc>
          <w:tcPr>
            <w:tcW w:w="758" w:type="pct"/>
          </w:tcPr>
          <w:p w14:paraId="5C67313F" w14:textId="77777777" w:rsidR="008A121E" w:rsidRPr="00AB31C7" w:rsidRDefault="008A121E" w:rsidP="00747076">
            <w:pPr>
              <w:pStyle w:val="Tabletext8pt"/>
            </w:pPr>
            <w:r w:rsidRPr="00AB31C7">
              <w:t>0</w:t>
            </w:r>
          </w:p>
        </w:tc>
        <w:tc>
          <w:tcPr>
            <w:tcW w:w="757" w:type="pct"/>
            <w:noWrap/>
          </w:tcPr>
          <w:p w14:paraId="7DD93086" w14:textId="77777777" w:rsidR="008A121E" w:rsidRPr="00AB31C7" w:rsidRDefault="008A121E" w:rsidP="0023080D">
            <w:pPr>
              <w:pStyle w:val="Tabletext8pt"/>
            </w:pPr>
            <w:r w:rsidRPr="00AB31C7">
              <w:t>0</w:t>
            </w:r>
          </w:p>
        </w:tc>
      </w:tr>
      <w:tr w:rsidR="0023080D" w:rsidRPr="00AB31C7" w14:paraId="0F67A3DA"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569D69CC" w14:textId="77777777" w:rsidR="008A121E" w:rsidRPr="00AB31C7" w:rsidRDefault="008A121E" w:rsidP="00747076">
            <w:pPr>
              <w:pStyle w:val="Tabletext8pt"/>
            </w:pPr>
            <w:r w:rsidRPr="00AB31C7">
              <w:t>publication type out of scope</w:t>
            </w:r>
          </w:p>
        </w:tc>
        <w:tc>
          <w:tcPr>
            <w:tcW w:w="758" w:type="pct"/>
            <w:noWrap/>
          </w:tcPr>
          <w:p w14:paraId="6FF09537" w14:textId="77777777" w:rsidR="008A121E" w:rsidRPr="00AB31C7" w:rsidRDefault="008A121E" w:rsidP="00747076">
            <w:pPr>
              <w:pStyle w:val="Tabletext8pt"/>
            </w:pPr>
          </w:p>
        </w:tc>
        <w:tc>
          <w:tcPr>
            <w:tcW w:w="758" w:type="pct"/>
          </w:tcPr>
          <w:p w14:paraId="7B996493" w14:textId="77777777" w:rsidR="008A121E" w:rsidRPr="00AB31C7" w:rsidRDefault="008A121E" w:rsidP="00747076">
            <w:pPr>
              <w:pStyle w:val="Tabletext8pt"/>
            </w:pPr>
          </w:p>
        </w:tc>
        <w:tc>
          <w:tcPr>
            <w:tcW w:w="757" w:type="pct"/>
            <w:noWrap/>
          </w:tcPr>
          <w:p w14:paraId="46B45682" w14:textId="77777777" w:rsidR="008A121E" w:rsidRPr="00AB31C7" w:rsidRDefault="008A121E" w:rsidP="0023080D">
            <w:pPr>
              <w:pStyle w:val="Tabletext8pt"/>
            </w:pPr>
          </w:p>
        </w:tc>
      </w:tr>
      <w:tr w:rsidR="008A121E" w:rsidRPr="00AB31C7" w14:paraId="504822DC"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1605A7E2" w14:textId="64FC77CF" w:rsidR="008A121E" w:rsidRPr="00AB31C7" w:rsidRDefault="008A121E" w:rsidP="00747076">
            <w:pPr>
              <w:pStyle w:val="Tabletext8pt"/>
              <w:rPr>
                <w:rStyle w:val="Emphasis"/>
              </w:rPr>
            </w:pPr>
            <w:r w:rsidRPr="00AB31C7">
              <w:rPr>
                <w:rStyle w:val="Emphasis"/>
              </w:rPr>
              <w:t xml:space="preserve"> opinion piece, editorials, books, etc.</w:t>
            </w:r>
          </w:p>
        </w:tc>
        <w:tc>
          <w:tcPr>
            <w:tcW w:w="758" w:type="pct"/>
            <w:noWrap/>
          </w:tcPr>
          <w:p w14:paraId="720639BA" w14:textId="77777777" w:rsidR="008A121E" w:rsidRPr="00AB31C7" w:rsidRDefault="008A121E" w:rsidP="00747076">
            <w:pPr>
              <w:pStyle w:val="Tabletext8pt"/>
            </w:pPr>
            <w:r w:rsidRPr="00AB31C7">
              <w:t>43</w:t>
            </w:r>
          </w:p>
        </w:tc>
        <w:tc>
          <w:tcPr>
            <w:tcW w:w="758" w:type="pct"/>
          </w:tcPr>
          <w:p w14:paraId="73E19059" w14:textId="77777777" w:rsidR="008A121E" w:rsidRPr="00AB31C7" w:rsidRDefault="008A121E" w:rsidP="00747076">
            <w:pPr>
              <w:pStyle w:val="Tabletext8pt"/>
            </w:pPr>
            <w:r w:rsidRPr="00AB31C7">
              <w:t>17</w:t>
            </w:r>
          </w:p>
        </w:tc>
        <w:tc>
          <w:tcPr>
            <w:tcW w:w="757" w:type="pct"/>
            <w:noWrap/>
          </w:tcPr>
          <w:p w14:paraId="2F6BA93C" w14:textId="77777777" w:rsidR="008A121E" w:rsidRPr="00AB31C7" w:rsidRDefault="008A121E" w:rsidP="0023080D">
            <w:pPr>
              <w:pStyle w:val="Tabletext8pt"/>
            </w:pPr>
            <w:r w:rsidRPr="00AB31C7">
              <w:t>0</w:t>
            </w:r>
          </w:p>
        </w:tc>
      </w:tr>
      <w:tr w:rsidR="0023080D" w:rsidRPr="00AB31C7" w14:paraId="7B6D2DD9"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7A6E375F" w14:textId="448D1AA3" w:rsidR="008A121E" w:rsidRPr="00AB31C7" w:rsidRDefault="008A121E" w:rsidP="00747076">
            <w:pPr>
              <w:pStyle w:val="Tabletext8pt"/>
              <w:rPr>
                <w:rStyle w:val="Emphasis"/>
              </w:rPr>
            </w:pPr>
            <w:r w:rsidRPr="00AB31C7">
              <w:rPr>
                <w:rStyle w:val="Emphasis"/>
              </w:rPr>
              <w:t xml:space="preserve"> not an interventional study examining effectiveness</w:t>
            </w:r>
          </w:p>
        </w:tc>
        <w:tc>
          <w:tcPr>
            <w:tcW w:w="758" w:type="pct"/>
            <w:noWrap/>
          </w:tcPr>
          <w:p w14:paraId="714F3577" w14:textId="77777777" w:rsidR="008A121E" w:rsidRPr="00AB31C7" w:rsidRDefault="008A121E" w:rsidP="00747076">
            <w:pPr>
              <w:pStyle w:val="Tabletext8pt"/>
            </w:pPr>
            <w:r w:rsidRPr="00AB31C7">
              <w:t>33</w:t>
            </w:r>
          </w:p>
        </w:tc>
        <w:tc>
          <w:tcPr>
            <w:tcW w:w="758" w:type="pct"/>
          </w:tcPr>
          <w:p w14:paraId="06C2FD1C" w14:textId="77777777" w:rsidR="008A121E" w:rsidRPr="00AB31C7" w:rsidRDefault="008A121E" w:rsidP="00747076">
            <w:pPr>
              <w:pStyle w:val="Tabletext8pt"/>
            </w:pPr>
            <w:r w:rsidRPr="00AB31C7">
              <w:t>42</w:t>
            </w:r>
          </w:p>
        </w:tc>
        <w:tc>
          <w:tcPr>
            <w:tcW w:w="757" w:type="pct"/>
            <w:noWrap/>
          </w:tcPr>
          <w:p w14:paraId="0174DDCA" w14:textId="77777777" w:rsidR="008A121E" w:rsidRPr="00AB31C7" w:rsidRDefault="008A121E" w:rsidP="0023080D">
            <w:pPr>
              <w:pStyle w:val="Tabletext8pt"/>
            </w:pPr>
            <w:r w:rsidRPr="00AB31C7">
              <w:t>2</w:t>
            </w:r>
          </w:p>
        </w:tc>
      </w:tr>
      <w:tr w:rsidR="008A121E" w:rsidRPr="00AB31C7" w14:paraId="79F44515"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2684E920" w14:textId="77777777" w:rsidR="008A121E" w:rsidRPr="00AB31C7" w:rsidRDefault="008A121E" w:rsidP="00747076">
            <w:pPr>
              <w:pStyle w:val="Tabletext8pt"/>
            </w:pPr>
            <w:r w:rsidRPr="00AB31C7">
              <w:t xml:space="preserve">study design out of scope </w:t>
            </w:r>
          </w:p>
        </w:tc>
        <w:tc>
          <w:tcPr>
            <w:tcW w:w="758" w:type="pct"/>
            <w:noWrap/>
          </w:tcPr>
          <w:p w14:paraId="53F0496A" w14:textId="77777777" w:rsidR="008A121E" w:rsidRPr="00AB31C7" w:rsidRDefault="008A121E" w:rsidP="00747076">
            <w:pPr>
              <w:pStyle w:val="Tabletext8pt"/>
            </w:pPr>
          </w:p>
        </w:tc>
        <w:tc>
          <w:tcPr>
            <w:tcW w:w="758" w:type="pct"/>
          </w:tcPr>
          <w:p w14:paraId="443D4AB7" w14:textId="77777777" w:rsidR="008A121E" w:rsidRPr="00AB31C7" w:rsidRDefault="008A121E" w:rsidP="00747076">
            <w:pPr>
              <w:pStyle w:val="Tabletext8pt"/>
            </w:pPr>
          </w:p>
        </w:tc>
        <w:tc>
          <w:tcPr>
            <w:tcW w:w="757" w:type="pct"/>
            <w:noWrap/>
          </w:tcPr>
          <w:p w14:paraId="7E6814D6" w14:textId="77777777" w:rsidR="008A121E" w:rsidRPr="00AB31C7" w:rsidRDefault="008A121E" w:rsidP="0023080D">
            <w:pPr>
              <w:pStyle w:val="Tabletext8pt"/>
            </w:pPr>
          </w:p>
        </w:tc>
      </w:tr>
      <w:tr w:rsidR="0023080D" w:rsidRPr="00AB31C7" w14:paraId="7ED66F08"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2B0B33D6" w14:textId="7443C244" w:rsidR="008A121E" w:rsidRPr="00AB31C7" w:rsidRDefault="008A121E" w:rsidP="00747076">
            <w:pPr>
              <w:pStyle w:val="Tabletext8pt"/>
              <w:rPr>
                <w:rStyle w:val="Emphasis"/>
              </w:rPr>
            </w:pPr>
            <w:r w:rsidRPr="00AB31C7">
              <w:rPr>
                <w:rStyle w:val="Emphasis"/>
              </w:rPr>
              <w:t xml:space="preserve"> nonsystematic reviews</w:t>
            </w:r>
          </w:p>
        </w:tc>
        <w:tc>
          <w:tcPr>
            <w:tcW w:w="758" w:type="pct"/>
            <w:noWrap/>
          </w:tcPr>
          <w:p w14:paraId="67D0604C" w14:textId="77777777" w:rsidR="008A121E" w:rsidRPr="00AB31C7" w:rsidRDefault="008A121E" w:rsidP="00747076">
            <w:pPr>
              <w:pStyle w:val="Tabletext8pt"/>
            </w:pPr>
            <w:r w:rsidRPr="00AB31C7">
              <w:t>18</w:t>
            </w:r>
          </w:p>
        </w:tc>
        <w:tc>
          <w:tcPr>
            <w:tcW w:w="758" w:type="pct"/>
          </w:tcPr>
          <w:p w14:paraId="400B2F5B" w14:textId="77777777" w:rsidR="008A121E" w:rsidRPr="00AB31C7" w:rsidRDefault="008A121E" w:rsidP="00747076">
            <w:pPr>
              <w:pStyle w:val="Tabletext8pt"/>
            </w:pPr>
            <w:r w:rsidRPr="00AB31C7">
              <w:t>9</w:t>
            </w:r>
          </w:p>
        </w:tc>
        <w:tc>
          <w:tcPr>
            <w:tcW w:w="757" w:type="pct"/>
            <w:noWrap/>
          </w:tcPr>
          <w:p w14:paraId="0824978B" w14:textId="77777777" w:rsidR="008A121E" w:rsidRPr="00AB31C7" w:rsidRDefault="008A121E" w:rsidP="0023080D">
            <w:pPr>
              <w:pStyle w:val="Tabletext8pt"/>
            </w:pPr>
            <w:r w:rsidRPr="00AB31C7">
              <w:t>4</w:t>
            </w:r>
          </w:p>
        </w:tc>
      </w:tr>
      <w:tr w:rsidR="008A121E" w:rsidRPr="00AB31C7" w14:paraId="445ED5AA"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036E8750" w14:textId="71E70F7D" w:rsidR="008A121E" w:rsidRPr="00AB31C7" w:rsidRDefault="008A121E" w:rsidP="00747076">
            <w:pPr>
              <w:pStyle w:val="Tabletext8pt"/>
              <w:rPr>
                <w:rStyle w:val="Emphasis"/>
              </w:rPr>
            </w:pPr>
            <w:r w:rsidRPr="00AB31C7">
              <w:rPr>
                <w:rStyle w:val="Emphasis"/>
              </w:rPr>
              <w:t>RCT or pseudo RCT</w:t>
            </w:r>
          </w:p>
        </w:tc>
        <w:tc>
          <w:tcPr>
            <w:tcW w:w="758" w:type="pct"/>
            <w:noWrap/>
          </w:tcPr>
          <w:p w14:paraId="4249AFDA" w14:textId="77777777" w:rsidR="008A121E" w:rsidRPr="00AB31C7" w:rsidRDefault="008A121E" w:rsidP="00747076">
            <w:pPr>
              <w:pStyle w:val="Tabletext8pt"/>
            </w:pPr>
            <w:r w:rsidRPr="00AB31C7">
              <w:t>15</w:t>
            </w:r>
          </w:p>
        </w:tc>
        <w:tc>
          <w:tcPr>
            <w:tcW w:w="758" w:type="pct"/>
          </w:tcPr>
          <w:p w14:paraId="1FEC02FB" w14:textId="77777777" w:rsidR="008A121E" w:rsidRPr="00AB31C7" w:rsidRDefault="008A121E" w:rsidP="00747076">
            <w:pPr>
              <w:pStyle w:val="Tabletext8pt"/>
            </w:pPr>
            <w:r w:rsidRPr="00AB31C7">
              <w:t>0</w:t>
            </w:r>
          </w:p>
        </w:tc>
        <w:tc>
          <w:tcPr>
            <w:tcW w:w="757" w:type="pct"/>
            <w:noWrap/>
          </w:tcPr>
          <w:p w14:paraId="3C3B2748" w14:textId="77777777" w:rsidR="008A121E" w:rsidRPr="00AB31C7" w:rsidRDefault="008A121E" w:rsidP="0023080D">
            <w:pPr>
              <w:pStyle w:val="Tabletext8pt"/>
            </w:pPr>
            <w:r w:rsidRPr="00AB31C7">
              <w:t>0</w:t>
            </w:r>
          </w:p>
        </w:tc>
      </w:tr>
      <w:tr w:rsidR="0023080D" w:rsidRPr="00AB31C7" w14:paraId="65041DC0"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0537B2CD" w14:textId="484A31AF" w:rsidR="008A121E" w:rsidRPr="00AB31C7" w:rsidRDefault="008A121E" w:rsidP="00747076">
            <w:pPr>
              <w:pStyle w:val="Tabletext8pt"/>
              <w:rPr>
                <w:rStyle w:val="Emphasis"/>
              </w:rPr>
            </w:pPr>
            <w:r w:rsidRPr="00AB31C7">
              <w:rPr>
                <w:rStyle w:val="Emphasis"/>
              </w:rPr>
              <w:lastRenderedPageBreak/>
              <w:t xml:space="preserve"> Systematic review of RCTs and/or NRSIs</w:t>
            </w:r>
          </w:p>
        </w:tc>
        <w:tc>
          <w:tcPr>
            <w:tcW w:w="758" w:type="pct"/>
            <w:noWrap/>
          </w:tcPr>
          <w:p w14:paraId="44D3265C" w14:textId="77777777" w:rsidR="008A121E" w:rsidRPr="00AB31C7" w:rsidRDefault="008A121E" w:rsidP="00747076">
            <w:pPr>
              <w:pStyle w:val="Tabletext8pt"/>
            </w:pPr>
            <w:r w:rsidRPr="00AB31C7">
              <w:t>0</w:t>
            </w:r>
          </w:p>
        </w:tc>
        <w:tc>
          <w:tcPr>
            <w:tcW w:w="758" w:type="pct"/>
          </w:tcPr>
          <w:p w14:paraId="737360A0" w14:textId="77777777" w:rsidR="008A121E" w:rsidRPr="00AB31C7" w:rsidRDefault="008A121E" w:rsidP="00747076">
            <w:pPr>
              <w:pStyle w:val="Tabletext8pt"/>
            </w:pPr>
            <w:r w:rsidRPr="00AB31C7">
              <w:t>92</w:t>
            </w:r>
          </w:p>
        </w:tc>
        <w:tc>
          <w:tcPr>
            <w:tcW w:w="757" w:type="pct"/>
            <w:noWrap/>
          </w:tcPr>
          <w:p w14:paraId="2C4EC5B9" w14:textId="77777777" w:rsidR="008A121E" w:rsidRPr="00AB31C7" w:rsidRDefault="008A121E" w:rsidP="0023080D">
            <w:pPr>
              <w:pStyle w:val="Tabletext8pt"/>
            </w:pPr>
            <w:r w:rsidRPr="00AB31C7">
              <w:t>1</w:t>
            </w:r>
          </w:p>
        </w:tc>
      </w:tr>
      <w:tr w:rsidR="008A121E" w:rsidRPr="00AB31C7" w14:paraId="37442FF9" w14:textId="77777777" w:rsidTr="0023080D">
        <w:trPr>
          <w:cnfStyle w:val="000000010000" w:firstRow="0" w:lastRow="0" w:firstColumn="0" w:lastColumn="0" w:oddVBand="0" w:evenVBand="0" w:oddHBand="0" w:evenHBand="1" w:firstRowFirstColumn="0" w:firstRowLastColumn="0" w:lastRowFirstColumn="0" w:lastRowLastColumn="0"/>
          <w:trHeight w:val="82"/>
        </w:trPr>
        <w:tc>
          <w:tcPr>
            <w:tcW w:w="2727" w:type="pct"/>
          </w:tcPr>
          <w:p w14:paraId="69F63CE4" w14:textId="6160E967" w:rsidR="008A121E" w:rsidRPr="00AB31C7" w:rsidRDefault="008A121E" w:rsidP="00747076">
            <w:pPr>
              <w:pStyle w:val="Tabletext8pt"/>
              <w:rPr>
                <w:rStyle w:val="Emphasis"/>
              </w:rPr>
            </w:pPr>
            <w:r w:rsidRPr="00AB31C7">
              <w:rPr>
                <w:rStyle w:val="Emphasis"/>
              </w:rPr>
              <w:t xml:space="preserve"> Nonrandomised studies of interventions</w:t>
            </w:r>
          </w:p>
        </w:tc>
        <w:tc>
          <w:tcPr>
            <w:tcW w:w="758" w:type="pct"/>
            <w:noWrap/>
          </w:tcPr>
          <w:p w14:paraId="268AF77B" w14:textId="77777777" w:rsidR="008A121E" w:rsidRPr="00AB31C7" w:rsidRDefault="008A121E" w:rsidP="00747076">
            <w:pPr>
              <w:pStyle w:val="Tabletext8pt"/>
            </w:pPr>
            <w:r w:rsidRPr="00AB31C7">
              <w:t>0</w:t>
            </w:r>
          </w:p>
        </w:tc>
        <w:tc>
          <w:tcPr>
            <w:tcW w:w="758" w:type="pct"/>
          </w:tcPr>
          <w:p w14:paraId="3C44FECD" w14:textId="77777777" w:rsidR="008A121E" w:rsidRPr="00AB31C7" w:rsidRDefault="008A121E" w:rsidP="00747076">
            <w:pPr>
              <w:pStyle w:val="Tabletext8pt"/>
            </w:pPr>
            <w:r w:rsidRPr="00AB31C7">
              <w:t>0</w:t>
            </w:r>
          </w:p>
        </w:tc>
        <w:tc>
          <w:tcPr>
            <w:tcW w:w="757" w:type="pct"/>
            <w:noWrap/>
          </w:tcPr>
          <w:p w14:paraId="3DEFE580" w14:textId="77777777" w:rsidR="008A121E" w:rsidRPr="00AB31C7" w:rsidRDefault="008A121E" w:rsidP="0023080D">
            <w:pPr>
              <w:pStyle w:val="Tabletext8pt"/>
            </w:pPr>
            <w:r w:rsidRPr="00AB31C7">
              <w:t>0</w:t>
            </w:r>
          </w:p>
        </w:tc>
      </w:tr>
      <w:tr w:rsidR="0023080D" w:rsidRPr="00AB31C7" w14:paraId="57D44364" w14:textId="77777777" w:rsidTr="0023080D">
        <w:trPr>
          <w:cnfStyle w:val="000000100000" w:firstRow="0" w:lastRow="0" w:firstColumn="0" w:lastColumn="0" w:oddVBand="0" w:evenVBand="0" w:oddHBand="1" w:evenHBand="0" w:firstRowFirstColumn="0" w:firstRowLastColumn="0" w:lastRowFirstColumn="0" w:lastRowLastColumn="0"/>
          <w:trHeight w:val="82"/>
        </w:trPr>
        <w:tc>
          <w:tcPr>
            <w:tcW w:w="2727" w:type="pct"/>
          </w:tcPr>
          <w:p w14:paraId="4DF14071" w14:textId="5DE704A9" w:rsidR="008A121E" w:rsidRPr="00AB31C7" w:rsidRDefault="008A121E" w:rsidP="00747076">
            <w:pPr>
              <w:pStyle w:val="Tabletext8pt"/>
              <w:rPr>
                <w:rStyle w:val="Emphasis"/>
              </w:rPr>
            </w:pPr>
            <w:r w:rsidRPr="00AB31C7">
              <w:rPr>
                <w:rStyle w:val="Emphasis"/>
              </w:rPr>
              <w:t xml:space="preserve"> Case series, case reports, noncomparative studies etc.</w:t>
            </w:r>
          </w:p>
        </w:tc>
        <w:tc>
          <w:tcPr>
            <w:tcW w:w="758" w:type="pct"/>
            <w:noWrap/>
          </w:tcPr>
          <w:p w14:paraId="3B4218DA" w14:textId="77777777" w:rsidR="008A121E" w:rsidRPr="00AB31C7" w:rsidRDefault="008A121E" w:rsidP="00747076">
            <w:pPr>
              <w:pStyle w:val="Tabletext8pt"/>
            </w:pPr>
            <w:r w:rsidRPr="00AB31C7">
              <w:t>17</w:t>
            </w:r>
          </w:p>
        </w:tc>
        <w:tc>
          <w:tcPr>
            <w:tcW w:w="758" w:type="pct"/>
          </w:tcPr>
          <w:p w14:paraId="71C028F3" w14:textId="77777777" w:rsidR="008A121E" w:rsidRPr="00AB31C7" w:rsidRDefault="008A121E" w:rsidP="00747076">
            <w:pPr>
              <w:pStyle w:val="Tabletext8pt"/>
            </w:pPr>
            <w:r w:rsidRPr="00AB31C7">
              <w:t>61</w:t>
            </w:r>
          </w:p>
        </w:tc>
        <w:tc>
          <w:tcPr>
            <w:tcW w:w="757" w:type="pct"/>
            <w:noWrap/>
          </w:tcPr>
          <w:p w14:paraId="73EFF699" w14:textId="77777777" w:rsidR="008A121E" w:rsidRPr="00AB31C7" w:rsidRDefault="008A121E" w:rsidP="0023080D">
            <w:pPr>
              <w:pStyle w:val="Tabletext8pt"/>
            </w:pPr>
            <w:r w:rsidRPr="00AB31C7">
              <w:t>14</w:t>
            </w:r>
          </w:p>
        </w:tc>
      </w:tr>
      <w:tr w:rsidR="008A121E" w:rsidRPr="00AB31C7" w14:paraId="7A0F4BEE" w14:textId="77777777" w:rsidTr="0023080D">
        <w:trPr>
          <w:cnfStyle w:val="000000010000" w:firstRow="0" w:lastRow="0" w:firstColumn="0" w:lastColumn="0" w:oddVBand="0" w:evenVBand="0" w:oddHBand="0" w:evenHBand="1" w:firstRowFirstColumn="0" w:firstRowLastColumn="0" w:lastRowFirstColumn="0" w:lastRowLastColumn="0"/>
          <w:trHeight w:val="82"/>
        </w:trPr>
        <w:tc>
          <w:tcPr>
            <w:tcW w:w="2727" w:type="pct"/>
          </w:tcPr>
          <w:p w14:paraId="052A3E41" w14:textId="02AAA4FC" w:rsidR="008A121E" w:rsidRPr="00AB31C7" w:rsidRDefault="008A121E" w:rsidP="00747076">
            <w:pPr>
              <w:pStyle w:val="Tabletext8pt"/>
              <w:rPr>
                <w:rStyle w:val="Emphasis"/>
              </w:rPr>
            </w:pPr>
            <w:r w:rsidRPr="00AB31C7">
              <w:rPr>
                <w:rStyle w:val="Emphasis"/>
              </w:rPr>
              <w:t xml:space="preserve"> Systematic review of systematic reviews</w:t>
            </w:r>
          </w:p>
        </w:tc>
        <w:tc>
          <w:tcPr>
            <w:tcW w:w="758" w:type="pct"/>
            <w:noWrap/>
          </w:tcPr>
          <w:p w14:paraId="40A2FECF" w14:textId="77777777" w:rsidR="008A121E" w:rsidRPr="00AB31C7" w:rsidRDefault="008A121E" w:rsidP="00747076">
            <w:pPr>
              <w:pStyle w:val="Tabletext8pt"/>
            </w:pPr>
            <w:r w:rsidRPr="00AB31C7">
              <w:t>9</w:t>
            </w:r>
          </w:p>
        </w:tc>
        <w:tc>
          <w:tcPr>
            <w:tcW w:w="758" w:type="pct"/>
          </w:tcPr>
          <w:p w14:paraId="481611B5" w14:textId="77777777" w:rsidR="008A121E" w:rsidRPr="00AB31C7" w:rsidRDefault="008A121E" w:rsidP="00747076">
            <w:pPr>
              <w:pStyle w:val="Tabletext8pt"/>
            </w:pPr>
            <w:r w:rsidRPr="00AB31C7">
              <w:t>0</w:t>
            </w:r>
          </w:p>
        </w:tc>
        <w:tc>
          <w:tcPr>
            <w:tcW w:w="757" w:type="pct"/>
            <w:noWrap/>
          </w:tcPr>
          <w:p w14:paraId="11B223AD" w14:textId="77777777" w:rsidR="008A121E" w:rsidRPr="00AB31C7" w:rsidRDefault="008A121E" w:rsidP="0023080D">
            <w:pPr>
              <w:pStyle w:val="Tabletext8pt"/>
            </w:pPr>
            <w:r w:rsidRPr="00AB31C7">
              <w:t>0</w:t>
            </w:r>
          </w:p>
        </w:tc>
      </w:tr>
      <w:tr w:rsidR="0023080D" w:rsidRPr="00AB31C7" w14:paraId="18FBA779" w14:textId="77777777" w:rsidTr="0023080D">
        <w:trPr>
          <w:cnfStyle w:val="000000100000" w:firstRow="0" w:lastRow="0" w:firstColumn="0" w:lastColumn="0" w:oddVBand="0" w:evenVBand="0" w:oddHBand="1" w:evenHBand="0" w:firstRowFirstColumn="0" w:firstRowLastColumn="0" w:lastRowFirstColumn="0" w:lastRowLastColumn="0"/>
          <w:trHeight w:val="82"/>
        </w:trPr>
        <w:tc>
          <w:tcPr>
            <w:tcW w:w="2727" w:type="pct"/>
          </w:tcPr>
          <w:p w14:paraId="37E0F07C" w14:textId="77777777" w:rsidR="008A121E" w:rsidRPr="00AB31C7" w:rsidRDefault="008A121E" w:rsidP="00747076">
            <w:pPr>
              <w:pStyle w:val="Tabletext8pt"/>
              <w:rPr>
                <w:rStyle w:val="Emphasis"/>
              </w:rPr>
            </w:pPr>
            <w:r w:rsidRPr="00AB31C7">
              <w:rPr>
                <w:rStyle w:val="Emphasis"/>
              </w:rPr>
              <w:t>Duplicate data (multiple reports arising from the same study)</w:t>
            </w:r>
          </w:p>
        </w:tc>
        <w:tc>
          <w:tcPr>
            <w:tcW w:w="758" w:type="pct"/>
            <w:noWrap/>
          </w:tcPr>
          <w:p w14:paraId="4B7684CF" w14:textId="77777777" w:rsidR="008A121E" w:rsidRPr="00AB31C7" w:rsidRDefault="008A121E" w:rsidP="00747076">
            <w:pPr>
              <w:pStyle w:val="Tabletext8pt"/>
            </w:pPr>
            <w:r w:rsidRPr="00AB31C7">
              <w:t>1</w:t>
            </w:r>
          </w:p>
        </w:tc>
        <w:tc>
          <w:tcPr>
            <w:tcW w:w="758" w:type="pct"/>
          </w:tcPr>
          <w:p w14:paraId="1CD1E925" w14:textId="77777777" w:rsidR="008A121E" w:rsidRPr="00AB31C7" w:rsidRDefault="008A121E" w:rsidP="00747076">
            <w:pPr>
              <w:pStyle w:val="Tabletext8pt"/>
            </w:pPr>
            <w:r w:rsidRPr="00AB31C7">
              <w:t>0</w:t>
            </w:r>
          </w:p>
        </w:tc>
        <w:tc>
          <w:tcPr>
            <w:tcW w:w="757" w:type="pct"/>
            <w:noWrap/>
          </w:tcPr>
          <w:p w14:paraId="3BE9F227" w14:textId="77777777" w:rsidR="008A121E" w:rsidRPr="00AB31C7" w:rsidRDefault="008A121E" w:rsidP="0023080D">
            <w:pPr>
              <w:pStyle w:val="Tabletext8pt"/>
            </w:pPr>
            <w:r w:rsidRPr="00AB31C7">
              <w:t>0</w:t>
            </w:r>
          </w:p>
        </w:tc>
      </w:tr>
      <w:tr w:rsidR="008A121E" w:rsidRPr="00AB31C7" w14:paraId="1556D78B"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0954969D" w14:textId="77777777" w:rsidR="008A121E" w:rsidRPr="00AB31C7" w:rsidRDefault="008A121E" w:rsidP="00747076">
            <w:pPr>
              <w:pStyle w:val="Tabletext8pt"/>
              <w:rPr>
                <w:rStyle w:val="Strong"/>
              </w:rPr>
            </w:pPr>
            <w:r w:rsidRPr="00AB31C7">
              <w:rPr>
                <w:rStyle w:val="Strong"/>
              </w:rPr>
              <w:t>TOTAL irrelevant</w:t>
            </w:r>
          </w:p>
        </w:tc>
        <w:tc>
          <w:tcPr>
            <w:tcW w:w="758" w:type="pct"/>
            <w:noWrap/>
          </w:tcPr>
          <w:p w14:paraId="0D22CDB8" w14:textId="77777777" w:rsidR="008A121E" w:rsidRPr="00AB31C7" w:rsidRDefault="008A121E" w:rsidP="00747076">
            <w:pPr>
              <w:pStyle w:val="Tabletext8pt"/>
              <w:rPr>
                <w:rStyle w:val="Strong"/>
              </w:rPr>
            </w:pPr>
            <w:r w:rsidRPr="00AB31C7">
              <w:rPr>
                <w:rStyle w:val="Strong"/>
              </w:rPr>
              <w:t>471</w:t>
            </w:r>
          </w:p>
        </w:tc>
        <w:tc>
          <w:tcPr>
            <w:tcW w:w="758" w:type="pct"/>
          </w:tcPr>
          <w:p w14:paraId="0B3AC6AA" w14:textId="77777777" w:rsidR="008A121E" w:rsidRPr="00AB31C7" w:rsidRDefault="008A121E" w:rsidP="00747076">
            <w:pPr>
              <w:pStyle w:val="Tabletext8pt"/>
              <w:rPr>
                <w:rStyle w:val="Strong"/>
              </w:rPr>
            </w:pPr>
            <w:r w:rsidRPr="00AB31C7">
              <w:rPr>
                <w:rStyle w:val="Strong"/>
              </w:rPr>
              <w:t>1555</w:t>
            </w:r>
          </w:p>
        </w:tc>
        <w:tc>
          <w:tcPr>
            <w:tcW w:w="757" w:type="pct"/>
            <w:noWrap/>
          </w:tcPr>
          <w:p w14:paraId="68E431C9" w14:textId="77777777" w:rsidR="008A121E" w:rsidRPr="00AB31C7" w:rsidRDefault="008A121E" w:rsidP="0023080D">
            <w:pPr>
              <w:pStyle w:val="Tabletext8pt"/>
            </w:pPr>
            <w:r w:rsidRPr="00AB31C7">
              <w:t>28</w:t>
            </w:r>
          </w:p>
        </w:tc>
      </w:tr>
      <w:tr w:rsidR="0023080D" w:rsidRPr="00AB31C7" w14:paraId="6DCC5FAB" w14:textId="77777777" w:rsidTr="0023080D">
        <w:trPr>
          <w:cnfStyle w:val="000000100000" w:firstRow="0" w:lastRow="0" w:firstColumn="0" w:lastColumn="0" w:oddVBand="0" w:evenVBand="0" w:oddHBand="1" w:evenHBand="0" w:firstRowFirstColumn="0" w:firstRowLastColumn="0" w:lastRowFirstColumn="0" w:lastRowLastColumn="0"/>
          <w:trHeight w:val="70"/>
        </w:trPr>
        <w:tc>
          <w:tcPr>
            <w:tcW w:w="2727" w:type="pct"/>
          </w:tcPr>
          <w:p w14:paraId="3F97BC13" w14:textId="77777777" w:rsidR="008A121E" w:rsidRPr="00AB31C7" w:rsidRDefault="008A121E" w:rsidP="00747076">
            <w:pPr>
              <w:pStyle w:val="Tabletext8pt"/>
              <w:rPr>
                <w:rStyle w:val="Strong"/>
              </w:rPr>
            </w:pPr>
          </w:p>
        </w:tc>
        <w:tc>
          <w:tcPr>
            <w:tcW w:w="758" w:type="pct"/>
            <w:noWrap/>
          </w:tcPr>
          <w:p w14:paraId="3B16F0CE" w14:textId="77777777" w:rsidR="008A121E" w:rsidRPr="00AB31C7" w:rsidRDefault="008A121E" w:rsidP="00747076">
            <w:pPr>
              <w:pStyle w:val="Tabletext8pt"/>
              <w:rPr>
                <w:rStyle w:val="Strong"/>
              </w:rPr>
            </w:pPr>
          </w:p>
        </w:tc>
        <w:tc>
          <w:tcPr>
            <w:tcW w:w="758" w:type="pct"/>
          </w:tcPr>
          <w:p w14:paraId="7A20E8BF" w14:textId="77777777" w:rsidR="008A121E" w:rsidRPr="00AB31C7" w:rsidRDefault="008A121E" w:rsidP="00747076">
            <w:pPr>
              <w:pStyle w:val="Tabletext8pt"/>
              <w:rPr>
                <w:rStyle w:val="Strong"/>
              </w:rPr>
            </w:pPr>
          </w:p>
        </w:tc>
        <w:tc>
          <w:tcPr>
            <w:tcW w:w="757" w:type="pct"/>
            <w:noWrap/>
          </w:tcPr>
          <w:p w14:paraId="5B8DE664" w14:textId="77777777" w:rsidR="008A121E" w:rsidRPr="00AB31C7" w:rsidRDefault="008A121E" w:rsidP="0023080D">
            <w:pPr>
              <w:pStyle w:val="Tabletext8pt"/>
            </w:pPr>
          </w:p>
        </w:tc>
      </w:tr>
      <w:tr w:rsidR="008A121E" w:rsidRPr="00AB31C7" w14:paraId="2BFF36E9" w14:textId="77777777" w:rsidTr="0023080D">
        <w:trPr>
          <w:cnfStyle w:val="000000010000" w:firstRow="0" w:lastRow="0" w:firstColumn="0" w:lastColumn="0" w:oddVBand="0" w:evenVBand="0" w:oddHBand="0" w:evenHBand="1" w:firstRowFirstColumn="0" w:firstRowLastColumn="0" w:lastRowFirstColumn="0" w:lastRowLastColumn="0"/>
          <w:trHeight w:val="480"/>
        </w:trPr>
        <w:tc>
          <w:tcPr>
            <w:tcW w:w="2727" w:type="pct"/>
            <w:hideMark/>
          </w:tcPr>
          <w:p w14:paraId="547F1F0D" w14:textId="77777777" w:rsidR="008A121E" w:rsidRPr="00AB31C7" w:rsidRDefault="008A121E" w:rsidP="00747076">
            <w:pPr>
              <w:pStyle w:val="Tabletext8pt"/>
              <w:rPr>
                <w:rStyle w:val="Strong"/>
              </w:rPr>
            </w:pPr>
            <w:r w:rsidRPr="00AB31C7">
              <w:rPr>
                <w:rStyle w:val="Strong"/>
              </w:rPr>
              <w:t>Unable to be translated or interpreted at the title/abstract stage</w:t>
            </w:r>
          </w:p>
        </w:tc>
        <w:tc>
          <w:tcPr>
            <w:tcW w:w="758" w:type="pct"/>
            <w:noWrap/>
          </w:tcPr>
          <w:p w14:paraId="2BD72059" w14:textId="77777777" w:rsidR="008A121E" w:rsidRPr="00AB31C7" w:rsidRDefault="008A121E" w:rsidP="00747076">
            <w:pPr>
              <w:pStyle w:val="Tabletext8pt"/>
              <w:rPr>
                <w:rStyle w:val="Strong"/>
              </w:rPr>
            </w:pPr>
            <w:r w:rsidRPr="00AB31C7">
              <w:rPr>
                <w:rStyle w:val="Strong"/>
              </w:rPr>
              <w:t>0</w:t>
            </w:r>
          </w:p>
        </w:tc>
        <w:tc>
          <w:tcPr>
            <w:tcW w:w="758" w:type="pct"/>
          </w:tcPr>
          <w:p w14:paraId="7700BC03" w14:textId="77777777" w:rsidR="008A121E" w:rsidRPr="00AB31C7" w:rsidRDefault="008A121E" w:rsidP="00747076">
            <w:pPr>
              <w:pStyle w:val="Tabletext8pt"/>
              <w:rPr>
                <w:rStyle w:val="Strong"/>
              </w:rPr>
            </w:pPr>
            <w:r w:rsidRPr="00AB31C7">
              <w:rPr>
                <w:rStyle w:val="Strong"/>
              </w:rPr>
              <w:t>6</w:t>
            </w:r>
          </w:p>
        </w:tc>
        <w:tc>
          <w:tcPr>
            <w:tcW w:w="757" w:type="pct"/>
            <w:noWrap/>
          </w:tcPr>
          <w:p w14:paraId="7239BC71" w14:textId="77777777" w:rsidR="008A121E" w:rsidRPr="00A26D24" w:rsidRDefault="008A121E" w:rsidP="0023080D">
            <w:pPr>
              <w:pStyle w:val="Tabletext8pt"/>
              <w:rPr>
                <w:rStyle w:val="Strong"/>
              </w:rPr>
            </w:pPr>
            <w:r w:rsidRPr="00A26D24">
              <w:rPr>
                <w:rStyle w:val="Strong"/>
              </w:rPr>
              <w:t>1</w:t>
            </w:r>
          </w:p>
        </w:tc>
      </w:tr>
      <w:tr w:rsidR="0023080D" w:rsidRPr="00AB31C7" w14:paraId="6ECD3AF9" w14:textId="77777777" w:rsidTr="0023080D">
        <w:trPr>
          <w:cnfStyle w:val="000000100000" w:firstRow="0" w:lastRow="0" w:firstColumn="0" w:lastColumn="0" w:oddVBand="0" w:evenVBand="0" w:oddHBand="1" w:evenHBand="0" w:firstRowFirstColumn="0" w:firstRowLastColumn="0" w:lastRowFirstColumn="0" w:lastRowLastColumn="0"/>
          <w:trHeight w:val="70"/>
        </w:trPr>
        <w:tc>
          <w:tcPr>
            <w:tcW w:w="2727" w:type="pct"/>
          </w:tcPr>
          <w:p w14:paraId="78EA45DC" w14:textId="77777777" w:rsidR="008A121E" w:rsidRPr="00AB31C7" w:rsidRDefault="008A121E" w:rsidP="00747076">
            <w:pPr>
              <w:pStyle w:val="Tabletext8pt"/>
              <w:rPr>
                <w:rStyle w:val="Strong"/>
              </w:rPr>
            </w:pPr>
          </w:p>
        </w:tc>
        <w:tc>
          <w:tcPr>
            <w:tcW w:w="758" w:type="pct"/>
            <w:noWrap/>
          </w:tcPr>
          <w:p w14:paraId="4E86F21F" w14:textId="77777777" w:rsidR="008A121E" w:rsidRPr="00AB31C7" w:rsidRDefault="008A121E" w:rsidP="00747076">
            <w:pPr>
              <w:pStyle w:val="Tabletext8pt"/>
              <w:rPr>
                <w:rStyle w:val="Strong"/>
              </w:rPr>
            </w:pPr>
          </w:p>
        </w:tc>
        <w:tc>
          <w:tcPr>
            <w:tcW w:w="758" w:type="pct"/>
          </w:tcPr>
          <w:p w14:paraId="2A036A00" w14:textId="77777777" w:rsidR="008A121E" w:rsidRPr="00AB31C7" w:rsidRDefault="008A121E" w:rsidP="00747076">
            <w:pPr>
              <w:pStyle w:val="Tabletext8pt"/>
              <w:rPr>
                <w:rStyle w:val="Strong"/>
              </w:rPr>
            </w:pPr>
          </w:p>
        </w:tc>
        <w:tc>
          <w:tcPr>
            <w:tcW w:w="757" w:type="pct"/>
            <w:noWrap/>
          </w:tcPr>
          <w:p w14:paraId="60065A90" w14:textId="77777777" w:rsidR="008A121E" w:rsidRPr="00AB31C7" w:rsidRDefault="008A121E" w:rsidP="0023080D">
            <w:pPr>
              <w:pStyle w:val="Tabletext8pt"/>
            </w:pPr>
          </w:p>
        </w:tc>
      </w:tr>
      <w:tr w:rsidR="008A121E" w:rsidRPr="00AB31C7" w14:paraId="1562ED9E" w14:textId="77777777" w:rsidTr="0023080D">
        <w:trPr>
          <w:cnfStyle w:val="000000010000" w:firstRow="0" w:lastRow="0" w:firstColumn="0" w:lastColumn="0" w:oddVBand="0" w:evenVBand="0" w:oddHBand="0" w:evenHBand="1" w:firstRowFirstColumn="0" w:firstRowLastColumn="0" w:lastRowFirstColumn="0" w:lastRowLastColumn="0"/>
          <w:trHeight w:val="480"/>
        </w:trPr>
        <w:tc>
          <w:tcPr>
            <w:tcW w:w="2727" w:type="pct"/>
            <w:hideMark/>
          </w:tcPr>
          <w:p w14:paraId="525C5B8A" w14:textId="77777777" w:rsidR="008A121E" w:rsidRPr="00AB31C7" w:rsidRDefault="008A121E" w:rsidP="00747076">
            <w:pPr>
              <w:pStyle w:val="Tabletext8pt"/>
              <w:rPr>
                <w:rStyle w:val="Strong"/>
              </w:rPr>
            </w:pPr>
            <w:r w:rsidRPr="00AB31C7">
              <w:rPr>
                <w:rStyle w:val="Strong"/>
              </w:rPr>
              <w:t xml:space="preserve">Number of citations screened in Covidence </w:t>
            </w:r>
            <w:r w:rsidRPr="00AB31C7">
              <w:rPr>
                <w:rStyle w:val="Strong"/>
              </w:rPr>
              <w:br/>
              <w:t>FULL TEXT</w:t>
            </w:r>
          </w:p>
        </w:tc>
        <w:tc>
          <w:tcPr>
            <w:tcW w:w="758" w:type="pct"/>
            <w:noWrap/>
          </w:tcPr>
          <w:p w14:paraId="3C30AB5A" w14:textId="77777777" w:rsidR="008A121E" w:rsidRPr="00AB31C7" w:rsidRDefault="008A121E" w:rsidP="00747076">
            <w:pPr>
              <w:pStyle w:val="Tabletext8pt"/>
              <w:rPr>
                <w:rStyle w:val="Strong"/>
              </w:rPr>
            </w:pPr>
            <w:r w:rsidRPr="00AB31C7">
              <w:rPr>
                <w:rStyle w:val="Strong"/>
              </w:rPr>
              <w:t>268</w:t>
            </w:r>
          </w:p>
        </w:tc>
        <w:tc>
          <w:tcPr>
            <w:tcW w:w="758" w:type="pct"/>
          </w:tcPr>
          <w:p w14:paraId="322A7CF4" w14:textId="77777777" w:rsidR="008A121E" w:rsidRPr="00AB31C7" w:rsidRDefault="008A121E" w:rsidP="00747076">
            <w:pPr>
              <w:pStyle w:val="Tabletext8pt"/>
              <w:rPr>
                <w:rStyle w:val="Strong"/>
              </w:rPr>
            </w:pPr>
            <w:r w:rsidRPr="00AB31C7">
              <w:rPr>
                <w:rStyle w:val="Strong"/>
              </w:rPr>
              <w:t>562</w:t>
            </w:r>
          </w:p>
        </w:tc>
        <w:tc>
          <w:tcPr>
            <w:tcW w:w="757" w:type="pct"/>
            <w:noWrap/>
          </w:tcPr>
          <w:p w14:paraId="23086DA4" w14:textId="77777777" w:rsidR="008A121E" w:rsidRPr="00A26D24" w:rsidRDefault="008A121E" w:rsidP="0023080D">
            <w:pPr>
              <w:pStyle w:val="Tabletext8pt"/>
              <w:rPr>
                <w:rStyle w:val="Strong"/>
              </w:rPr>
            </w:pPr>
            <w:r w:rsidRPr="00A26D24">
              <w:rPr>
                <w:rStyle w:val="Strong"/>
              </w:rPr>
              <w:t>2</w:t>
            </w:r>
          </w:p>
        </w:tc>
      </w:tr>
      <w:tr w:rsidR="0023080D" w:rsidRPr="00AB31C7" w14:paraId="4E40F808"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0F42935A" w14:textId="77777777" w:rsidR="008A121E" w:rsidRPr="00AB31C7" w:rsidRDefault="008A121E" w:rsidP="00747076">
            <w:pPr>
              <w:pStyle w:val="Tabletext8pt"/>
            </w:pPr>
            <w:r w:rsidRPr="00AB31C7">
              <w:t>nonhuman study</w:t>
            </w:r>
          </w:p>
        </w:tc>
        <w:tc>
          <w:tcPr>
            <w:tcW w:w="758" w:type="pct"/>
            <w:noWrap/>
          </w:tcPr>
          <w:p w14:paraId="081BAC14" w14:textId="77777777" w:rsidR="008A121E" w:rsidRPr="00AB31C7" w:rsidRDefault="008A121E" w:rsidP="00747076">
            <w:pPr>
              <w:pStyle w:val="Tabletext8pt"/>
            </w:pPr>
            <w:r w:rsidRPr="00AB31C7">
              <w:t>0</w:t>
            </w:r>
          </w:p>
        </w:tc>
        <w:tc>
          <w:tcPr>
            <w:tcW w:w="758" w:type="pct"/>
          </w:tcPr>
          <w:p w14:paraId="28A54093" w14:textId="77777777" w:rsidR="008A121E" w:rsidRPr="00AB31C7" w:rsidRDefault="008A121E" w:rsidP="00747076">
            <w:pPr>
              <w:pStyle w:val="Tabletext8pt"/>
            </w:pPr>
            <w:r w:rsidRPr="00AB31C7">
              <w:t>1</w:t>
            </w:r>
          </w:p>
        </w:tc>
        <w:tc>
          <w:tcPr>
            <w:tcW w:w="757" w:type="pct"/>
            <w:noWrap/>
          </w:tcPr>
          <w:p w14:paraId="66AB21EA" w14:textId="77777777" w:rsidR="008A121E" w:rsidRPr="00AB31C7" w:rsidRDefault="008A121E" w:rsidP="0023080D">
            <w:pPr>
              <w:pStyle w:val="Tabletext8pt"/>
            </w:pPr>
            <w:r w:rsidRPr="00AB31C7">
              <w:t>0</w:t>
            </w:r>
          </w:p>
        </w:tc>
      </w:tr>
      <w:tr w:rsidR="008A121E" w:rsidRPr="00AB31C7" w14:paraId="3E7C68B1"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2D782592" w14:textId="77777777" w:rsidR="008A121E" w:rsidRPr="00AB31C7" w:rsidRDefault="008A121E" w:rsidP="00747076">
            <w:pPr>
              <w:pStyle w:val="Tabletext8pt"/>
            </w:pPr>
            <w:r w:rsidRPr="00AB31C7">
              <w:t>intervention out of scope</w:t>
            </w:r>
          </w:p>
        </w:tc>
        <w:tc>
          <w:tcPr>
            <w:tcW w:w="758" w:type="pct"/>
            <w:noWrap/>
          </w:tcPr>
          <w:p w14:paraId="754623A2" w14:textId="77777777" w:rsidR="008A121E" w:rsidRPr="00AB31C7" w:rsidRDefault="008A121E" w:rsidP="00747076">
            <w:pPr>
              <w:pStyle w:val="Tabletext8pt"/>
            </w:pPr>
            <w:r w:rsidRPr="00AB31C7">
              <w:t>58</w:t>
            </w:r>
          </w:p>
        </w:tc>
        <w:tc>
          <w:tcPr>
            <w:tcW w:w="758" w:type="pct"/>
          </w:tcPr>
          <w:p w14:paraId="1ED1F6A3" w14:textId="77777777" w:rsidR="008A121E" w:rsidRPr="00AB31C7" w:rsidRDefault="008A121E" w:rsidP="00747076">
            <w:pPr>
              <w:pStyle w:val="Tabletext8pt"/>
            </w:pPr>
            <w:r w:rsidRPr="00AB31C7">
              <w:t>407</w:t>
            </w:r>
          </w:p>
        </w:tc>
        <w:tc>
          <w:tcPr>
            <w:tcW w:w="757" w:type="pct"/>
            <w:noWrap/>
          </w:tcPr>
          <w:p w14:paraId="77EF9D8F" w14:textId="77777777" w:rsidR="008A121E" w:rsidRPr="00AB31C7" w:rsidRDefault="008A121E" w:rsidP="0023080D">
            <w:pPr>
              <w:pStyle w:val="Tabletext8pt"/>
            </w:pPr>
            <w:r w:rsidRPr="00AB31C7">
              <w:t>0</w:t>
            </w:r>
          </w:p>
        </w:tc>
      </w:tr>
      <w:tr w:rsidR="0023080D" w:rsidRPr="00AB31C7" w14:paraId="79C225E7"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45C91DF3" w14:textId="77777777" w:rsidR="008A121E" w:rsidRPr="00AB31C7" w:rsidRDefault="008A121E" w:rsidP="00747076">
            <w:pPr>
              <w:pStyle w:val="Tabletext8pt"/>
            </w:pPr>
            <w:r w:rsidRPr="00AB31C7">
              <w:t>population out of scope</w:t>
            </w:r>
          </w:p>
        </w:tc>
        <w:tc>
          <w:tcPr>
            <w:tcW w:w="758" w:type="pct"/>
            <w:noWrap/>
          </w:tcPr>
          <w:p w14:paraId="4F8ED056" w14:textId="77777777" w:rsidR="008A121E" w:rsidRPr="00AB31C7" w:rsidRDefault="008A121E" w:rsidP="00747076">
            <w:pPr>
              <w:pStyle w:val="Tabletext8pt"/>
            </w:pPr>
            <w:r w:rsidRPr="00AB31C7">
              <w:t>2</w:t>
            </w:r>
          </w:p>
        </w:tc>
        <w:tc>
          <w:tcPr>
            <w:tcW w:w="758" w:type="pct"/>
          </w:tcPr>
          <w:p w14:paraId="34DB6403" w14:textId="77777777" w:rsidR="008A121E" w:rsidRPr="00AB31C7" w:rsidRDefault="008A121E" w:rsidP="00747076">
            <w:pPr>
              <w:pStyle w:val="Tabletext8pt"/>
            </w:pPr>
            <w:r w:rsidRPr="00AB31C7">
              <w:t>8</w:t>
            </w:r>
          </w:p>
        </w:tc>
        <w:tc>
          <w:tcPr>
            <w:tcW w:w="757" w:type="pct"/>
            <w:noWrap/>
          </w:tcPr>
          <w:p w14:paraId="5F9888BA" w14:textId="77777777" w:rsidR="008A121E" w:rsidRPr="00AB31C7" w:rsidRDefault="008A121E" w:rsidP="0023080D">
            <w:pPr>
              <w:pStyle w:val="Tabletext8pt"/>
            </w:pPr>
            <w:r w:rsidRPr="00AB31C7">
              <w:t>0</w:t>
            </w:r>
          </w:p>
        </w:tc>
      </w:tr>
      <w:tr w:rsidR="008A121E" w:rsidRPr="00AB31C7" w14:paraId="038C4E02"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2835030F" w14:textId="77777777" w:rsidR="008A121E" w:rsidRPr="00AB31C7" w:rsidRDefault="008A121E" w:rsidP="00747076">
            <w:pPr>
              <w:pStyle w:val="Tabletext8pt"/>
            </w:pPr>
            <w:r w:rsidRPr="00AB31C7">
              <w:t xml:space="preserve">comparator out of scope </w:t>
            </w:r>
          </w:p>
        </w:tc>
        <w:tc>
          <w:tcPr>
            <w:tcW w:w="758" w:type="pct"/>
            <w:noWrap/>
          </w:tcPr>
          <w:p w14:paraId="14C31EE8" w14:textId="77777777" w:rsidR="008A121E" w:rsidRPr="00AB31C7" w:rsidRDefault="008A121E" w:rsidP="00747076">
            <w:pPr>
              <w:pStyle w:val="Tabletext8pt"/>
            </w:pPr>
            <w:r w:rsidRPr="00AB31C7">
              <w:t>0</w:t>
            </w:r>
          </w:p>
        </w:tc>
        <w:tc>
          <w:tcPr>
            <w:tcW w:w="758" w:type="pct"/>
          </w:tcPr>
          <w:p w14:paraId="1C857690" w14:textId="77777777" w:rsidR="008A121E" w:rsidRPr="00AB31C7" w:rsidRDefault="008A121E" w:rsidP="00747076">
            <w:pPr>
              <w:pStyle w:val="Tabletext8pt"/>
            </w:pPr>
            <w:r w:rsidRPr="00AB31C7">
              <w:t>3</w:t>
            </w:r>
          </w:p>
        </w:tc>
        <w:tc>
          <w:tcPr>
            <w:tcW w:w="757" w:type="pct"/>
            <w:noWrap/>
          </w:tcPr>
          <w:p w14:paraId="47222257" w14:textId="77777777" w:rsidR="008A121E" w:rsidRPr="00AB31C7" w:rsidRDefault="008A121E" w:rsidP="0023080D">
            <w:pPr>
              <w:pStyle w:val="Tabletext8pt"/>
            </w:pPr>
            <w:r w:rsidRPr="00AB31C7">
              <w:t>0</w:t>
            </w:r>
          </w:p>
        </w:tc>
      </w:tr>
      <w:tr w:rsidR="0023080D" w:rsidRPr="00AB31C7" w14:paraId="591731BD"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38995381" w14:textId="77777777" w:rsidR="008A121E" w:rsidRPr="00AB31C7" w:rsidRDefault="008A121E" w:rsidP="00747076">
            <w:pPr>
              <w:pStyle w:val="Tabletext8pt"/>
            </w:pPr>
            <w:r w:rsidRPr="00AB31C7">
              <w:t>outcome out of scope</w:t>
            </w:r>
          </w:p>
        </w:tc>
        <w:tc>
          <w:tcPr>
            <w:tcW w:w="758" w:type="pct"/>
            <w:noWrap/>
          </w:tcPr>
          <w:p w14:paraId="6D255F37" w14:textId="77777777" w:rsidR="008A121E" w:rsidRPr="00AB31C7" w:rsidRDefault="008A121E" w:rsidP="00747076">
            <w:pPr>
              <w:pStyle w:val="Tabletext8pt"/>
            </w:pPr>
            <w:r w:rsidRPr="00AB31C7">
              <w:t>1</w:t>
            </w:r>
          </w:p>
        </w:tc>
        <w:tc>
          <w:tcPr>
            <w:tcW w:w="758" w:type="pct"/>
          </w:tcPr>
          <w:p w14:paraId="4DC2BBA3" w14:textId="77777777" w:rsidR="008A121E" w:rsidRPr="00AB31C7" w:rsidRDefault="008A121E" w:rsidP="00747076">
            <w:pPr>
              <w:pStyle w:val="Tabletext8pt"/>
            </w:pPr>
            <w:r w:rsidRPr="00AB31C7">
              <w:t>0</w:t>
            </w:r>
          </w:p>
        </w:tc>
        <w:tc>
          <w:tcPr>
            <w:tcW w:w="757" w:type="pct"/>
            <w:noWrap/>
          </w:tcPr>
          <w:p w14:paraId="42A54364" w14:textId="77777777" w:rsidR="008A121E" w:rsidRPr="00AB31C7" w:rsidRDefault="008A121E" w:rsidP="0023080D">
            <w:pPr>
              <w:pStyle w:val="Tabletext8pt"/>
            </w:pPr>
            <w:r w:rsidRPr="00AB31C7">
              <w:t>0</w:t>
            </w:r>
          </w:p>
        </w:tc>
      </w:tr>
      <w:tr w:rsidR="008A121E" w:rsidRPr="00AB31C7" w14:paraId="3B944B1B"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69DBF467" w14:textId="77777777" w:rsidR="008A121E" w:rsidRPr="00AB31C7" w:rsidRDefault="008A121E" w:rsidP="00747076">
            <w:pPr>
              <w:pStyle w:val="Tabletext8pt"/>
            </w:pPr>
            <w:r w:rsidRPr="00AB31C7">
              <w:t>publication type out of scope</w:t>
            </w:r>
          </w:p>
        </w:tc>
        <w:tc>
          <w:tcPr>
            <w:tcW w:w="758" w:type="pct"/>
            <w:noWrap/>
          </w:tcPr>
          <w:p w14:paraId="363BFDF8" w14:textId="77777777" w:rsidR="008A121E" w:rsidRPr="00AB31C7" w:rsidRDefault="008A121E" w:rsidP="00747076">
            <w:pPr>
              <w:pStyle w:val="Tabletext8pt"/>
            </w:pPr>
          </w:p>
        </w:tc>
        <w:tc>
          <w:tcPr>
            <w:tcW w:w="758" w:type="pct"/>
          </w:tcPr>
          <w:p w14:paraId="368AD1CF" w14:textId="77777777" w:rsidR="008A121E" w:rsidRPr="00AB31C7" w:rsidRDefault="008A121E" w:rsidP="00747076">
            <w:pPr>
              <w:pStyle w:val="Tabletext8pt"/>
            </w:pPr>
          </w:p>
        </w:tc>
        <w:tc>
          <w:tcPr>
            <w:tcW w:w="757" w:type="pct"/>
            <w:noWrap/>
          </w:tcPr>
          <w:p w14:paraId="069FCD51" w14:textId="77777777" w:rsidR="008A121E" w:rsidRPr="00AB31C7" w:rsidRDefault="008A121E" w:rsidP="0023080D">
            <w:pPr>
              <w:pStyle w:val="Tabletext8pt"/>
            </w:pPr>
          </w:p>
        </w:tc>
      </w:tr>
      <w:tr w:rsidR="0023080D" w:rsidRPr="00AB31C7" w14:paraId="4CC8D7D9"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43122ADE" w14:textId="67880600" w:rsidR="008A121E" w:rsidRPr="00AB31C7" w:rsidRDefault="008A121E" w:rsidP="00747076">
            <w:pPr>
              <w:pStyle w:val="Tabletext8pt"/>
              <w:rPr>
                <w:rStyle w:val="Emphasis"/>
              </w:rPr>
            </w:pPr>
            <w:r w:rsidRPr="00AB31C7">
              <w:rPr>
                <w:rStyle w:val="Emphasis"/>
              </w:rPr>
              <w:t xml:space="preserve"> opinion piece, editorials, books, etc.</w:t>
            </w:r>
          </w:p>
        </w:tc>
        <w:tc>
          <w:tcPr>
            <w:tcW w:w="758" w:type="pct"/>
            <w:noWrap/>
          </w:tcPr>
          <w:p w14:paraId="2B035B3E" w14:textId="77777777" w:rsidR="008A121E" w:rsidRPr="00AB31C7" w:rsidRDefault="008A121E" w:rsidP="00747076">
            <w:pPr>
              <w:pStyle w:val="Tabletext8pt"/>
            </w:pPr>
            <w:r w:rsidRPr="00AB31C7">
              <w:t>6</w:t>
            </w:r>
          </w:p>
        </w:tc>
        <w:tc>
          <w:tcPr>
            <w:tcW w:w="758" w:type="pct"/>
          </w:tcPr>
          <w:p w14:paraId="3AD03623" w14:textId="77777777" w:rsidR="008A121E" w:rsidRPr="00AB31C7" w:rsidRDefault="008A121E" w:rsidP="00747076">
            <w:pPr>
              <w:pStyle w:val="Tabletext8pt"/>
            </w:pPr>
            <w:r w:rsidRPr="00AB31C7">
              <w:t>16</w:t>
            </w:r>
          </w:p>
        </w:tc>
        <w:tc>
          <w:tcPr>
            <w:tcW w:w="757" w:type="pct"/>
            <w:noWrap/>
          </w:tcPr>
          <w:p w14:paraId="60B9A3AC" w14:textId="77777777" w:rsidR="008A121E" w:rsidRPr="00AB31C7" w:rsidRDefault="008A121E" w:rsidP="0023080D">
            <w:pPr>
              <w:pStyle w:val="Tabletext8pt"/>
            </w:pPr>
            <w:r w:rsidRPr="00AB31C7">
              <w:t>0</w:t>
            </w:r>
          </w:p>
        </w:tc>
      </w:tr>
      <w:tr w:rsidR="008A121E" w:rsidRPr="00AB31C7" w14:paraId="59A21530"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500D7BEB" w14:textId="685B1F84" w:rsidR="008A121E" w:rsidRPr="00AB31C7" w:rsidRDefault="008A121E" w:rsidP="00747076">
            <w:pPr>
              <w:pStyle w:val="Tabletext8pt"/>
              <w:rPr>
                <w:rStyle w:val="Emphasis"/>
              </w:rPr>
            </w:pPr>
            <w:r w:rsidRPr="00AB31C7">
              <w:rPr>
                <w:rStyle w:val="Emphasis"/>
              </w:rPr>
              <w:t xml:space="preserve"> not an interventional study examining effectiveness</w:t>
            </w:r>
          </w:p>
        </w:tc>
        <w:tc>
          <w:tcPr>
            <w:tcW w:w="758" w:type="pct"/>
            <w:noWrap/>
          </w:tcPr>
          <w:p w14:paraId="3057C947" w14:textId="77777777" w:rsidR="008A121E" w:rsidRPr="00AB31C7" w:rsidRDefault="008A121E" w:rsidP="00747076">
            <w:pPr>
              <w:pStyle w:val="Tabletext8pt"/>
            </w:pPr>
            <w:r w:rsidRPr="00AB31C7">
              <w:t>2</w:t>
            </w:r>
          </w:p>
        </w:tc>
        <w:tc>
          <w:tcPr>
            <w:tcW w:w="758" w:type="pct"/>
          </w:tcPr>
          <w:p w14:paraId="32D179A4" w14:textId="77777777" w:rsidR="008A121E" w:rsidRPr="00AB31C7" w:rsidRDefault="008A121E" w:rsidP="00747076">
            <w:pPr>
              <w:pStyle w:val="Tabletext8pt"/>
            </w:pPr>
            <w:r w:rsidRPr="00AB31C7">
              <w:t>5</w:t>
            </w:r>
          </w:p>
        </w:tc>
        <w:tc>
          <w:tcPr>
            <w:tcW w:w="757" w:type="pct"/>
            <w:noWrap/>
          </w:tcPr>
          <w:p w14:paraId="2934620B" w14:textId="77777777" w:rsidR="008A121E" w:rsidRPr="00AB31C7" w:rsidRDefault="008A121E" w:rsidP="0023080D">
            <w:pPr>
              <w:pStyle w:val="Tabletext8pt"/>
            </w:pPr>
            <w:r w:rsidRPr="00AB31C7">
              <w:t>0</w:t>
            </w:r>
          </w:p>
        </w:tc>
      </w:tr>
      <w:tr w:rsidR="0023080D" w:rsidRPr="00AB31C7" w14:paraId="4016D3EC"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3A13C06F" w14:textId="0AD502EB" w:rsidR="008A121E" w:rsidRPr="00AB31C7" w:rsidRDefault="008A121E" w:rsidP="00747076">
            <w:pPr>
              <w:pStyle w:val="Tabletext8pt"/>
              <w:rPr>
                <w:rStyle w:val="Emphasis"/>
              </w:rPr>
            </w:pPr>
            <w:r w:rsidRPr="00AB31C7">
              <w:rPr>
                <w:rStyle w:val="Emphasis"/>
              </w:rPr>
              <w:t xml:space="preserve"> grey literature</w:t>
            </w:r>
          </w:p>
        </w:tc>
        <w:tc>
          <w:tcPr>
            <w:tcW w:w="758" w:type="pct"/>
            <w:noWrap/>
          </w:tcPr>
          <w:p w14:paraId="22CA2EAE" w14:textId="77777777" w:rsidR="008A121E" w:rsidRPr="00AB31C7" w:rsidRDefault="008A121E" w:rsidP="00747076">
            <w:pPr>
              <w:pStyle w:val="Tabletext8pt"/>
            </w:pPr>
            <w:r w:rsidRPr="00AB31C7">
              <w:t>0</w:t>
            </w:r>
          </w:p>
        </w:tc>
        <w:tc>
          <w:tcPr>
            <w:tcW w:w="758" w:type="pct"/>
          </w:tcPr>
          <w:p w14:paraId="416D8035" w14:textId="77777777" w:rsidR="008A121E" w:rsidRPr="00AB31C7" w:rsidRDefault="008A121E" w:rsidP="00747076">
            <w:pPr>
              <w:pStyle w:val="Tabletext8pt"/>
            </w:pPr>
            <w:r w:rsidRPr="00AB31C7">
              <w:t>2</w:t>
            </w:r>
          </w:p>
        </w:tc>
        <w:tc>
          <w:tcPr>
            <w:tcW w:w="757" w:type="pct"/>
            <w:noWrap/>
          </w:tcPr>
          <w:p w14:paraId="20DC5789" w14:textId="77777777" w:rsidR="008A121E" w:rsidRPr="00AB31C7" w:rsidRDefault="008A121E" w:rsidP="0023080D">
            <w:pPr>
              <w:pStyle w:val="Tabletext8pt"/>
            </w:pPr>
            <w:r w:rsidRPr="00AB31C7">
              <w:t>0</w:t>
            </w:r>
          </w:p>
        </w:tc>
      </w:tr>
      <w:tr w:rsidR="008A121E" w:rsidRPr="00AB31C7" w14:paraId="5146773A"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46CCE491" w14:textId="77777777" w:rsidR="008A121E" w:rsidRPr="00AB31C7" w:rsidRDefault="008A121E" w:rsidP="00747076">
            <w:pPr>
              <w:pStyle w:val="Tabletext8pt"/>
            </w:pPr>
            <w:r w:rsidRPr="00AB31C7">
              <w:t xml:space="preserve">study design out of scope </w:t>
            </w:r>
          </w:p>
        </w:tc>
        <w:tc>
          <w:tcPr>
            <w:tcW w:w="758" w:type="pct"/>
            <w:noWrap/>
          </w:tcPr>
          <w:p w14:paraId="3D6974BB" w14:textId="77777777" w:rsidR="008A121E" w:rsidRPr="00AB31C7" w:rsidRDefault="008A121E" w:rsidP="00747076">
            <w:pPr>
              <w:pStyle w:val="Tabletext8pt"/>
            </w:pPr>
          </w:p>
        </w:tc>
        <w:tc>
          <w:tcPr>
            <w:tcW w:w="758" w:type="pct"/>
          </w:tcPr>
          <w:p w14:paraId="11AFEC8C" w14:textId="77777777" w:rsidR="008A121E" w:rsidRPr="00AB31C7" w:rsidRDefault="008A121E" w:rsidP="00747076">
            <w:pPr>
              <w:pStyle w:val="Tabletext8pt"/>
            </w:pPr>
          </w:p>
        </w:tc>
        <w:tc>
          <w:tcPr>
            <w:tcW w:w="757" w:type="pct"/>
            <w:noWrap/>
          </w:tcPr>
          <w:p w14:paraId="25127CB2" w14:textId="77777777" w:rsidR="008A121E" w:rsidRPr="00AB31C7" w:rsidRDefault="008A121E" w:rsidP="0023080D">
            <w:pPr>
              <w:pStyle w:val="Tabletext8pt"/>
            </w:pPr>
          </w:p>
        </w:tc>
      </w:tr>
      <w:tr w:rsidR="0023080D" w:rsidRPr="00AB31C7" w14:paraId="528F307C"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1758DF9D" w14:textId="28DD9D6E" w:rsidR="008A121E" w:rsidRPr="00AB31C7" w:rsidRDefault="008A121E" w:rsidP="00747076">
            <w:pPr>
              <w:pStyle w:val="Tabletext8pt"/>
              <w:rPr>
                <w:rStyle w:val="Emphasis"/>
              </w:rPr>
            </w:pPr>
            <w:r w:rsidRPr="00AB31C7">
              <w:rPr>
                <w:rStyle w:val="Emphasis"/>
              </w:rPr>
              <w:t xml:space="preserve"> nonsystematic reviews</w:t>
            </w:r>
          </w:p>
        </w:tc>
        <w:tc>
          <w:tcPr>
            <w:tcW w:w="758" w:type="pct"/>
            <w:noWrap/>
          </w:tcPr>
          <w:p w14:paraId="478740F5" w14:textId="77777777" w:rsidR="008A121E" w:rsidRPr="00AB31C7" w:rsidRDefault="008A121E" w:rsidP="00747076">
            <w:pPr>
              <w:pStyle w:val="Tabletext8pt"/>
            </w:pPr>
            <w:r w:rsidRPr="00AB31C7">
              <w:t>3</w:t>
            </w:r>
          </w:p>
        </w:tc>
        <w:tc>
          <w:tcPr>
            <w:tcW w:w="758" w:type="pct"/>
          </w:tcPr>
          <w:p w14:paraId="2AD3D650" w14:textId="77777777" w:rsidR="008A121E" w:rsidRPr="00AB31C7" w:rsidRDefault="008A121E" w:rsidP="00747076">
            <w:pPr>
              <w:pStyle w:val="Tabletext8pt"/>
            </w:pPr>
            <w:r w:rsidRPr="00AB31C7">
              <w:t>2</w:t>
            </w:r>
          </w:p>
        </w:tc>
        <w:tc>
          <w:tcPr>
            <w:tcW w:w="757" w:type="pct"/>
            <w:noWrap/>
          </w:tcPr>
          <w:p w14:paraId="1BD196B4" w14:textId="77777777" w:rsidR="008A121E" w:rsidRPr="00AB31C7" w:rsidRDefault="008A121E" w:rsidP="0023080D">
            <w:pPr>
              <w:pStyle w:val="Tabletext8pt"/>
            </w:pPr>
            <w:r w:rsidRPr="00AB31C7">
              <w:t>0</w:t>
            </w:r>
          </w:p>
        </w:tc>
      </w:tr>
      <w:tr w:rsidR="008A121E" w:rsidRPr="00AB31C7" w14:paraId="263E2663"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5A43EE9F" w14:textId="58ED574E" w:rsidR="008A121E" w:rsidRPr="00AB31C7" w:rsidRDefault="008A121E" w:rsidP="00747076">
            <w:pPr>
              <w:pStyle w:val="Tabletext8pt"/>
              <w:rPr>
                <w:rStyle w:val="Emphasis"/>
              </w:rPr>
            </w:pPr>
            <w:r w:rsidRPr="00AB31C7">
              <w:rPr>
                <w:rStyle w:val="Emphasis"/>
              </w:rPr>
              <w:t xml:space="preserve"> systematic review of RCTs and/or NRSIs</w:t>
            </w:r>
          </w:p>
        </w:tc>
        <w:tc>
          <w:tcPr>
            <w:tcW w:w="758" w:type="pct"/>
            <w:noWrap/>
          </w:tcPr>
          <w:p w14:paraId="7B2620FA" w14:textId="77777777" w:rsidR="008A121E" w:rsidRPr="00AB31C7" w:rsidRDefault="008A121E" w:rsidP="00747076">
            <w:pPr>
              <w:pStyle w:val="Tabletext8pt"/>
            </w:pPr>
            <w:r w:rsidRPr="00AB31C7">
              <w:t>2</w:t>
            </w:r>
          </w:p>
        </w:tc>
        <w:tc>
          <w:tcPr>
            <w:tcW w:w="758" w:type="pct"/>
          </w:tcPr>
          <w:p w14:paraId="00CC0126" w14:textId="77777777" w:rsidR="008A121E" w:rsidRPr="00AB31C7" w:rsidRDefault="008A121E" w:rsidP="00747076">
            <w:pPr>
              <w:pStyle w:val="Tabletext8pt"/>
            </w:pPr>
            <w:r w:rsidRPr="00AB31C7">
              <w:t>4</w:t>
            </w:r>
          </w:p>
        </w:tc>
        <w:tc>
          <w:tcPr>
            <w:tcW w:w="757" w:type="pct"/>
            <w:noWrap/>
          </w:tcPr>
          <w:p w14:paraId="2D54B8B1" w14:textId="77777777" w:rsidR="008A121E" w:rsidRPr="00AB31C7" w:rsidRDefault="008A121E" w:rsidP="0023080D">
            <w:pPr>
              <w:pStyle w:val="Tabletext8pt"/>
            </w:pPr>
            <w:r w:rsidRPr="00AB31C7">
              <w:t>0</w:t>
            </w:r>
          </w:p>
        </w:tc>
      </w:tr>
      <w:tr w:rsidR="0023080D" w:rsidRPr="00AB31C7" w14:paraId="7E4A5BB3"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395358E7" w14:textId="243B3D14" w:rsidR="008A121E" w:rsidRPr="00AB31C7" w:rsidRDefault="008A121E" w:rsidP="00747076">
            <w:pPr>
              <w:pStyle w:val="Tabletext8pt"/>
              <w:rPr>
                <w:rStyle w:val="Emphasis"/>
              </w:rPr>
            </w:pPr>
            <w:r w:rsidRPr="00AB31C7">
              <w:rPr>
                <w:rStyle w:val="Emphasis"/>
              </w:rPr>
              <w:t xml:space="preserve"> case series, case reports, noncomparative studies etc.</w:t>
            </w:r>
          </w:p>
        </w:tc>
        <w:tc>
          <w:tcPr>
            <w:tcW w:w="758" w:type="pct"/>
            <w:noWrap/>
          </w:tcPr>
          <w:p w14:paraId="4D866933" w14:textId="77777777" w:rsidR="008A121E" w:rsidRPr="00AB31C7" w:rsidRDefault="008A121E" w:rsidP="00747076">
            <w:pPr>
              <w:pStyle w:val="Tabletext8pt"/>
            </w:pPr>
            <w:r w:rsidRPr="00AB31C7">
              <w:t>1</w:t>
            </w:r>
          </w:p>
        </w:tc>
        <w:tc>
          <w:tcPr>
            <w:tcW w:w="758" w:type="pct"/>
          </w:tcPr>
          <w:p w14:paraId="387EB26E" w14:textId="77777777" w:rsidR="008A121E" w:rsidRPr="00AB31C7" w:rsidRDefault="008A121E" w:rsidP="00747076">
            <w:pPr>
              <w:pStyle w:val="Tabletext8pt"/>
            </w:pPr>
            <w:r w:rsidRPr="00AB31C7">
              <w:t>16</w:t>
            </w:r>
          </w:p>
        </w:tc>
        <w:tc>
          <w:tcPr>
            <w:tcW w:w="757" w:type="pct"/>
            <w:noWrap/>
          </w:tcPr>
          <w:p w14:paraId="6F8FE4D3" w14:textId="77777777" w:rsidR="008A121E" w:rsidRPr="00AB31C7" w:rsidRDefault="008A121E" w:rsidP="0023080D">
            <w:pPr>
              <w:pStyle w:val="Tabletext8pt"/>
            </w:pPr>
            <w:r w:rsidRPr="00AB31C7">
              <w:t>0</w:t>
            </w:r>
          </w:p>
        </w:tc>
      </w:tr>
      <w:tr w:rsidR="008A121E" w:rsidRPr="00AB31C7" w14:paraId="4D9A5A9A"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05ACD559" w14:textId="0FA2F7C5" w:rsidR="008A121E" w:rsidRPr="00AB31C7" w:rsidRDefault="008A121E" w:rsidP="00747076">
            <w:pPr>
              <w:pStyle w:val="Tabletext8pt"/>
              <w:rPr>
                <w:rStyle w:val="Emphasis"/>
              </w:rPr>
            </w:pPr>
            <w:r w:rsidRPr="00AB31C7">
              <w:rPr>
                <w:rStyle w:val="Emphasis"/>
              </w:rPr>
              <w:t xml:space="preserve"> systematic review of systematic review</w:t>
            </w:r>
          </w:p>
        </w:tc>
        <w:tc>
          <w:tcPr>
            <w:tcW w:w="758" w:type="pct"/>
            <w:noWrap/>
          </w:tcPr>
          <w:p w14:paraId="5281596C" w14:textId="77777777" w:rsidR="008A121E" w:rsidRPr="00AB31C7" w:rsidRDefault="008A121E" w:rsidP="00747076">
            <w:pPr>
              <w:pStyle w:val="Tabletext8pt"/>
            </w:pPr>
            <w:r w:rsidRPr="00AB31C7">
              <w:t>9</w:t>
            </w:r>
          </w:p>
        </w:tc>
        <w:tc>
          <w:tcPr>
            <w:tcW w:w="758" w:type="pct"/>
          </w:tcPr>
          <w:p w14:paraId="475076E0" w14:textId="77777777" w:rsidR="008A121E" w:rsidRPr="00AB31C7" w:rsidRDefault="008A121E" w:rsidP="00747076">
            <w:pPr>
              <w:pStyle w:val="Tabletext8pt"/>
            </w:pPr>
            <w:r w:rsidRPr="00AB31C7">
              <w:t>0</w:t>
            </w:r>
          </w:p>
        </w:tc>
        <w:tc>
          <w:tcPr>
            <w:tcW w:w="757" w:type="pct"/>
            <w:noWrap/>
          </w:tcPr>
          <w:p w14:paraId="74ED45C4" w14:textId="77777777" w:rsidR="008A121E" w:rsidRPr="00AB31C7" w:rsidRDefault="008A121E" w:rsidP="0023080D">
            <w:pPr>
              <w:pStyle w:val="Tabletext8pt"/>
            </w:pPr>
            <w:r w:rsidRPr="00AB31C7">
              <w:t>0</w:t>
            </w:r>
          </w:p>
        </w:tc>
      </w:tr>
      <w:tr w:rsidR="0023080D" w:rsidRPr="00AB31C7" w14:paraId="22545784"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tcPr>
          <w:p w14:paraId="35929D16" w14:textId="77777777" w:rsidR="008A121E" w:rsidRPr="00AB31C7" w:rsidRDefault="008A121E" w:rsidP="00747076">
            <w:pPr>
              <w:pStyle w:val="Tabletext8pt"/>
            </w:pPr>
            <w:r w:rsidRPr="00AB31C7">
              <w:t>other</w:t>
            </w:r>
          </w:p>
        </w:tc>
        <w:tc>
          <w:tcPr>
            <w:tcW w:w="758" w:type="pct"/>
            <w:noWrap/>
          </w:tcPr>
          <w:p w14:paraId="54A13859" w14:textId="77777777" w:rsidR="008A121E" w:rsidRPr="00AB31C7" w:rsidRDefault="008A121E" w:rsidP="00747076">
            <w:pPr>
              <w:pStyle w:val="Tabletext8pt"/>
            </w:pPr>
          </w:p>
        </w:tc>
        <w:tc>
          <w:tcPr>
            <w:tcW w:w="758" w:type="pct"/>
          </w:tcPr>
          <w:p w14:paraId="47FB82A0" w14:textId="77777777" w:rsidR="008A121E" w:rsidRPr="00AB31C7" w:rsidRDefault="008A121E" w:rsidP="00747076">
            <w:pPr>
              <w:pStyle w:val="Tabletext8pt"/>
            </w:pPr>
          </w:p>
        </w:tc>
        <w:tc>
          <w:tcPr>
            <w:tcW w:w="757" w:type="pct"/>
            <w:noWrap/>
          </w:tcPr>
          <w:p w14:paraId="16CF1B3B" w14:textId="77777777" w:rsidR="008A121E" w:rsidRPr="00AB31C7" w:rsidRDefault="008A121E" w:rsidP="0023080D">
            <w:pPr>
              <w:pStyle w:val="Tabletext8pt"/>
            </w:pPr>
          </w:p>
        </w:tc>
      </w:tr>
      <w:tr w:rsidR="008A121E" w:rsidRPr="00AB31C7" w14:paraId="500FF0B4"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18AE1575" w14:textId="7A07E953" w:rsidR="008A121E" w:rsidRPr="00AB31C7" w:rsidRDefault="008A121E" w:rsidP="00747076">
            <w:pPr>
              <w:pStyle w:val="Tabletext8pt"/>
              <w:rPr>
                <w:rStyle w:val="Emphasis"/>
              </w:rPr>
            </w:pPr>
            <w:r w:rsidRPr="00AB31C7">
              <w:rPr>
                <w:rStyle w:val="Emphasis"/>
              </w:rPr>
              <w:t xml:space="preserve"> duplicate data</w:t>
            </w:r>
          </w:p>
        </w:tc>
        <w:tc>
          <w:tcPr>
            <w:tcW w:w="758" w:type="pct"/>
            <w:noWrap/>
          </w:tcPr>
          <w:p w14:paraId="6979ED50" w14:textId="77777777" w:rsidR="008A121E" w:rsidRPr="00AB31C7" w:rsidRDefault="008A121E" w:rsidP="00747076">
            <w:pPr>
              <w:pStyle w:val="Tabletext8pt"/>
            </w:pPr>
            <w:r w:rsidRPr="00AB31C7">
              <w:t>1</w:t>
            </w:r>
          </w:p>
        </w:tc>
        <w:tc>
          <w:tcPr>
            <w:tcW w:w="758" w:type="pct"/>
          </w:tcPr>
          <w:p w14:paraId="0591FEAB" w14:textId="77777777" w:rsidR="008A121E" w:rsidRPr="00AB31C7" w:rsidRDefault="008A121E" w:rsidP="00747076">
            <w:pPr>
              <w:pStyle w:val="Tabletext8pt"/>
            </w:pPr>
            <w:r w:rsidRPr="00AB31C7">
              <w:t>4</w:t>
            </w:r>
          </w:p>
        </w:tc>
        <w:tc>
          <w:tcPr>
            <w:tcW w:w="757" w:type="pct"/>
            <w:noWrap/>
          </w:tcPr>
          <w:p w14:paraId="4CE3891D" w14:textId="77777777" w:rsidR="008A121E" w:rsidRPr="00AB31C7" w:rsidRDefault="008A121E" w:rsidP="0023080D">
            <w:pPr>
              <w:pStyle w:val="Tabletext8pt"/>
            </w:pPr>
            <w:r w:rsidRPr="00AB31C7">
              <w:t>0</w:t>
            </w:r>
          </w:p>
        </w:tc>
      </w:tr>
      <w:tr w:rsidR="0023080D" w:rsidRPr="00AB31C7" w14:paraId="0D813636"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tcPr>
          <w:p w14:paraId="0E921B0F" w14:textId="1C8F0E2A" w:rsidR="008A121E" w:rsidRPr="00AB31C7" w:rsidRDefault="008A121E" w:rsidP="00747076">
            <w:pPr>
              <w:pStyle w:val="Tabletext8pt"/>
              <w:rPr>
                <w:rStyle w:val="Emphasis"/>
              </w:rPr>
            </w:pPr>
            <w:r w:rsidRPr="00AB31C7">
              <w:rPr>
                <w:rStyle w:val="Emphasis"/>
              </w:rPr>
              <w:t xml:space="preserve"> superseded</w:t>
            </w:r>
          </w:p>
        </w:tc>
        <w:tc>
          <w:tcPr>
            <w:tcW w:w="758" w:type="pct"/>
            <w:noWrap/>
          </w:tcPr>
          <w:p w14:paraId="1624D6FC" w14:textId="77777777" w:rsidR="008A121E" w:rsidRPr="00AB31C7" w:rsidRDefault="008A121E" w:rsidP="00747076">
            <w:pPr>
              <w:pStyle w:val="Tabletext8pt"/>
            </w:pPr>
            <w:r w:rsidRPr="00AB31C7">
              <w:t>15</w:t>
            </w:r>
          </w:p>
        </w:tc>
        <w:tc>
          <w:tcPr>
            <w:tcW w:w="758" w:type="pct"/>
          </w:tcPr>
          <w:p w14:paraId="1E582E6E" w14:textId="77777777" w:rsidR="008A121E" w:rsidRPr="00AB31C7" w:rsidRDefault="008A121E" w:rsidP="00747076">
            <w:pPr>
              <w:pStyle w:val="Tabletext8pt"/>
            </w:pPr>
            <w:r w:rsidRPr="00AB31C7">
              <w:t>0</w:t>
            </w:r>
          </w:p>
        </w:tc>
        <w:tc>
          <w:tcPr>
            <w:tcW w:w="757" w:type="pct"/>
            <w:noWrap/>
          </w:tcPr>
          <w:p w14:paraId="37FA043C" w14:textId="77777777" w:rsidR="008A121E" w:rsidRPr="00AB31C7" w:rsidRDefault="008A121E" w:rsidP="0023080D">
            <w:pPr>
              <w:pStyle w:val="Tabletext8pt"/>
            </w:pPr>
            <w:r w:rsidRPr="00AB31C7">
              <w:t>0</w:t>
            </w:r>
          </w:p>
        </w:tc>
      </w:tr>
      <w:tr w:rsidR="008A121E" w:rsidRPr="00AB31C7" w14:paraId="3B25EFAA"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310962E0" w14:textId="371F2239" w:rsidR="008A121E" w:rsidRPr="00AB31C7" w:rsidRDefault="008A121E" w:rsidP="00747076">
            <w:pPr>
              <w:pStyle w:val="Tabletext8pt"/>
              <w:rPr>
                <w:rStyle w:val="Emphasis"/>
              </w:rPr>
            </w:pPr>
            <w:r w:rsidRPr="00AB31C7">
              <w:rPr>
                <w:rStyle w:val="Emphasis"/>
              </w:rPr>
              <w:t xml:space="preserve"> Withdrawn</w:t>
            </w:r>
          </w:p>
        </w:tc>
        <w:tc>
          <w:tcPr>
            <w:tcW w:w="758" w:type="pct"/>
            <w:noWrap/>
          </w:tcPr>
          <w:p w14:paraId="5022FA20" w14:textId="77777777" w:rsidR="008A121E" w:rsidRPr="00AB31C7" w:rsidRDefault="008A121E" w:rsidP="00747076">
            <w:pPr>
              <w:pStyle w:val="Tabletext8pt"/>
            </w:pPr>
            <w:r w:rsidRPr="00AB31C7">
              <w:t>4</w:t>
            </w:r>
          </w:p>
        </w:tc>
        <w:tc>
          <w:tcPr>
            <w:tcW w:w="758" w:type="pct"/>
          </w:tcPr>
          <w:p w14:paraId="68E273CA" w14:textId="77777777" w:rsidR="008A121E" w:rsidRPr="00AB31C7" w:rsidRDefault="008A121E" w:rsidP="00747076">
            <w:pPr>
              <w:pStyle w:val="Tabletext8pt"/>
            </w:pPr>
            <w:r w:rsidRPr="00AB31C7">
              <w:t>0</w:t>
            </w:r>
          </w:p>
        </w:tc>
        <w:tc>
          <w:tcPr>
            <w:tcW w:w="757" w:type="pct"/>
            <w:noWrap/>
          </w:tcPr>
          <w:p w14:paraId="5281083D" w14:textId="77777777" w:rsidR="008A121E" w:rsidRPr="00AB31C7" w:rsidRDefault="008A121E" w:rsidP="0023080D">
            <w:pPr>
              <w:pStyle w:val="Tabletext8pt"/>
            </w:pPr>
            <w:r w:rsidRPr="00AB31C7">
              <w:t>0</w:t>
            </w:r>
          </w:p>
        </w:tc>
      </w:tr>
      <w:tr w:rsidR="0023080D" w:rsidRPr="00AB31C7" w14:paraId="43E479CE"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39682EFD" w14:textId="77777777" w:rsidR="008A121E" w:rsidRPr="00AB31C7" w:rsidRDefault="008A121E" w:rsidP="00747076">
            <w:pPr>
              <w:pStyle w:val="Tabletext8pt"/>
              <w:rPr>
                <w:rStyle w:val="Strong"/>
              </w:rPr>
            </w:pPr>
            <w:r w:rsidRPr="00AB31C7">
              <w:rPr>
                <w:rStyle w:val="Strong"/>
              </w:rPr>
              <w:t>TOTAL EXCLUDED</w:t>
            </w:r>
          </w:p>
        </w:tc>
        <w:tc>
          <w:tcPr>
            <w:tcW w:w="758" w:type="pct"/>
            <w:noWrap/>
          </w:tcPr>
          <w:p w14:paraId="6CDF7EC4" w14:textId="77777777" w:rsidR="008A121E" w:rsidRPr="00AB31C7" w:rsidRDefault="008A121E" w:rsidP="00747076">
            <w:pPr>
              <w:pStyle w:val="Tabletext8pt"/>
              <w:rPr>
                <w:rStyle w:val="Strong"/>
              </w:rPr>
            </w:pPr>
            <w:r w:rsidRPr="00AB31C7">
              <w:rPr>
                <w:rStyle w:val="Strong"/>
              </w:rPr>
              <w:t>104</w:t>
            </w:r>
          </w:p>
        </w:tc>
        <w:tc>
          <w:tcPr>
            <w:tcW w:w="758" w:type="pct"/>
          </w:tcPr>
          <w:p w14:paraId="550F23C2" w14:textId="77777777" w:rsidR="008A121E" w:rsidRPr="00AB31C7" w:rsidRDefault="008A121E" w:rsidP="00747076">
            <w:pPr>
              <w:pStyle w:val="Tabletext8pt"/>
              <w:rPr>
                <w:rStyle w:val="Strong"/>
              </w:rPr>
            </w:pPr>
            <w:r w:rsidRPr="00AB31C7">
              <w:rPr>
                <w:rStyle w:val="Strong"/>
              </w:rPr>
              <w:t>468</w:t>
            </w:r>
          </w:p>
        </w:tc>
        <w:tc>
          <w:tcPr>
            <w:tcW w:w="757" w:type="pct"/>
            <w:noWrap/>
          </w:tcPr>
          <w:p w14:paraId="40DB9B60" w14:textId="77777777" w:rsidR="008A121E" w:rsidRPr="00A26D24" w:rsidRDefault="008A121E" w:rsidP="0023080D">
            <w:pPr>
              <w:pStyle w:val="Tabletext8pt"/>
              <w:rPr>
                <w:rStyle w:val="Strong"/>
              </w:rPr>
            </w:pPr>
            <w:r w:rsidRPr="00A26D24">
              <w:rPr>
                <w:rStyle w:val="Strong"/>
              </w:rPr>
              <w:t>0</w:t>
            </w:r>
          </w:p>
        </w:tc>
      </w:tr>
      <w:tr w:rsidR="008A121E" w:rsidRPr="00AB31C7" w14:paraId="64753AC8"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2F21BC10" w14:textId="77777777" w:rsidR="008A121E" w:rsidRPr="00AB31C7" w:rsidRDefault="008A121E" w:rsidP="00747076">
            <w:pPr>
              <w:pStyle w:val="Tabletext8pt"/>
              <w:rPr>
                <w:rStyle w:val="Strong"/>
                <w:b w:val="0"/>
                <w:bCs/>
              </w:rPr>
            </w:pPr>
          </w:p>
        </w:tc>
        <w:tc>
          <w:tcPr>
            <w:tcW w:w="758" w:type="pct"/>
            <w:noWrap/>
          </w:tcPr>
          <w:p w14:paraId="3C387EB1" w14:textId="77777777" w:rsidR="008A121E" w:rsidRPr="00AB31C7" w:rsidRDefault="008A121E" w:rsidP="00747076">
            <w:pPr>
              <w:pStyle w:val="Tabletext8pt"/>
              <w:rPr>
                <w:rStyle w:val="Strong"/>
                <w:b w:val="0"/>
                <w:bCs/>
              </w:rPr>
            </w:pPr>
          </w:p>
        </w:tc>
        <w:tc>
          <w:tcPr>
            <w:tcW w:w="758" w:type="pct"/>
          </w:tcPr>
          <w:p w14:paraId="5E610DB6" w14:textId="77777777" w:rsidR="008A121E" w:rsidRPr="00AB31C7" w:rsidRDefault="008A121E" w:rsidP="00747076">
            <w:pPr>
              <w:pStyle w:val="Tabletext8pt"/>
              <w:rPr>
                <w:rStyle w:val="Strong"/>
                <w:b w:val="0"/>
                <w:bCs/>
              </w:rPr>
            </w:pPr>
          </w:p>
        </w:tc>
        <w:tc>
          <w:tcPr>
            <w:tcW w:w="757" w:type="pct"/>
            <w:noWrap/>
          </w:tcPr>
          <w:p w14:paraId="4C57EEE9" w14:textId="77777777" w:rsidR="008A121E" w:rsidRPr="00A26D24" w:rsidRDefault="008A121E" w:rsidP="0023080D">
            <w:pPr>
              <w:pStyle w:val="Tabletext8pt"/>
              <w:rPr>
                <w:rStyle w:val="Strong"/>
              </w:rPr>
            </w:pPr>
          </w:p>
        </w:tc>
      </w:tr>
      <w:tr w:rsidR="0023080D" w:rsidRPr="00AB31C7" w14:paraId="54DEC0A9"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005CF835" w14:textId="77777777" w:rsidR="008A121E" w:rsidRPr="00AB31C7" w:rsidRDefault="008A121E" w:rsidP="00747076">
            <w:pPr>
              <w:pStyle w:val="Tabletext8pt"/>
              <w:rPr>
                <w:rStyle w:val="Strong"/>
              </w:rPr>
            </w:pPr>
            <w:r w:rsidRPr="00AB31C7">
              <w:rPr>
                <w:rStyle w:val="Strong"/>
              </w:rPr>
              <w:t>RELEVANT CITATIONS</w:t>
            </w:r>
          </w:p>
        </w:tc>
        <w:tc>
          <w:tcPr>
            <w:tcW w:w="758" w:type="pct"/>
            <w:noWrap/>
          </w:tcPr>
          <w:p w14:paraId="09AAABCD" w14:textId="77777777" w:rsidR="008A121E" w:rsidRPr="00AB31C7" w:rsidRDefault="008A121E" w:rsidP="00747076">
            <w:pPr>
              <w:pStyle w:val="Tabletext8pt"/>
              <w:rPr>
                <w:rStyle w:val="Strong"/>
              </w:rPr>
            </w:pPr>
            <w:r w:rsidRPr="00AB31C7">
              <w:rPr>
                <w:rStyle w:val="Strong"/>
              </w:rPr>
              <w:t>165</w:t>
            </w:r>
          </w:p>
        </w:tc>
        <w:tc>
          <w:tcPr>
            <w:tcW w:w="758" w:type="pct"/>
          </w:tcPr>
          <w:p w14:paraId="738D80D5" w14:textId="77777777" w:rsidR="008A121E" w:rsidRPr="00AB31C7" w:rsidRDefault="008A121E" w:rsidP="00747076">
            <w:pPr>
              <w:pStyle w:val="Tabletext8pt"/>
              <w:rPr>
                <w:rStyle w:val="Strong"/>
              </w:rPr>
            </w:pPr>
            <w:r w:rsidRPr="00AB31C7">
              <w:rPr>
                <w:rStyle w:val="Strong"/>
              </w:rPr>
              <w:t>94</w:t>
            </w:r>
          </w:p>
        </w:tc>
        <w:tc>
          <w:tcPr>
            <w:tcW w:w="757" w:type="pct"/>
            <w:noWrap/>
          </w:tcPr>
          <w:p w14:paraId="16945DCA" w14:textId="77777777" w:rsidR="008A121E" w:rsidRPr="00A26D24" w:rsidRDefault="008A121E" w:rsidP="0023080D">
            <w:pPr>
              <w:pStyle w:val="Tabletext8pt"/>
              <w:rPr>
                <w:rStyle w:val="Strong"/>
              </w:rPr>
            </w:pPr>
            <w:r w:rsidRPr="00A26D24">
              <w:rPr>
                <w:rStyle w:val="Strong"/>
              </w:rPr>
              <w:t>2</w:t>
            </w:r>
          </w:p>
        </w:tc>
      </w:tr>
      <w:tr w:rsidR="008A121E" w:rsidRPr="00AB31C7" w14:paraId="20D17B42"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0091E8AB" w14:textId="5053D675" w:rsidR="008A121E" w:rsidRPr="00AB31C7" w:rsidRDefault="008A121E" w:rsidP="00747076">
            <w:pPr>
              <w:pStyle w:val="Tabletext8pt"/>
              <w:rPr>
                <w:rStyle w:val="Strong"/>
              </w:rPr>
            </w:pPr>
            <w:r w:rsidRPr="00AB31C7">
              <w:rPr>
                <w:rStyle w:val="Strong"/>
              </w:rPr>
              <w:t>Relevant but additional follow</w:t>
            </w:r>
            <w:r w:rsidR="007541AA">
              <w:rPr>
                <w:rStyle w:val="Strong"/>
              </w:rPr>
              <w:t xml:space="preserve"> </w:t>
            </w:r>
            <w:r w:rsidRPr="00AB31C7">
              <w:rPr>
                <w:rStyle w:val="Strong"/>
              </w:rPr>
              <w:t xml:space="preserve">up needed </w:t>
            </w:r>
          </w:p>
        </w:tc>
        <w:tc>
          <w:tcPr>
            <w:tcW w:w="758" w:type="pct"/>
            <w:noWrap/>
          </w:tcPr>
          <w:p w14:paraId="7897905B" w14:textId="77777777" w:rsidR="008A121E" w:rsidRPr="00AB31C7" w:rsidRDefault="008A121E" w:rsidP="00747076">
            <w:pPr>
              <w:pStyle w:val="Tabletext8pt"/>
            </w:pPr>
          </w:p>
        </w:tc>
        <w:tc>
          <w:tcPr>
            <w:tcW w:w="758" w:type="pct"/>
          </w:tcPr>
          <w:p w14:paraId="6989E1A7" w14:textId="77777777" w:rsidR="008A121E" w:rsidRPr="00AB31C7" w:rsidRDefault="008A121E" w:rsidP="00747076">
            <w:pPr>
              <w:pStyle w:val="Tabletext8pt"/>
            </w:pPr>
          </w:p>
        </w:tc>
        <w:tc>
          <w:tcPr>
            <w:tcW w:w="757" w:type="pct"/>
            <w:noWrap/>
          </w:tcPr>
          <w:p w14:paraId="69A2ACF1" w14:textId="77777777" w:rsidR="008A121E" w:rsidRPr="00AB31C7" w:rsidRDefault="008A121E" w:rsidP="0023080D">
            <w:pPr>
              <w:pStyle w:val="Tabletext8pt"/>
            </w:pPr>
          </w:p>
        </w:tc>
      </w:tr>
      <w:tr w:rsidR="0023080D" w:rsidRPr="00AB31C7" w14:paraId="13EAC0C4"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1F72676C" w14:textId="4070AAB1" w:rsidR="008A121E" w:rsidRPr="00AB31C7" w:rsidRDefault="008A121E" w:rsidP="00747076">
            <w:pPr>
              <w:pStyle w:val="Tabletext8pt"/>
              <w:rPr>
                <w:rStyle w:val="Emphasis"/>
              </w:rPr>
            </w:pPr>
            <w:r w:rsidRPr="00AB31C7">
              <w:rPr>
                <w:rStyle w:val="Emphasis"/>
              </w:rPr>
              <w:t xml:space="preserve"> Ongoing study</w:t>
            </w:r>
          </w:p>
        </w:tc>
        <w:tc>
          <w:tcPr>
            <w:tcW w:w="758" w:type="pct"/>
            <w:noWrap/>
          </w:tcPr>
          <w:p w14:paraId="02F668EA" w14:textId="77777777" w:rsidR="008A121E" w:rsidRPr="00AB31C7" w:rsidRDefault="008A121E" w:rsidP="00747076">
            <w:pPr>
              <w:pStyle w:val="Tabletext8pt"/>
            </w:pPr>
            <w:r w:rsidRPr="00AB31C7">
              <w:t>11</w:t>
            </w:r>
          </w:p>
        </w:tc>
        <w:tc>
          <w:tcPr>
            <w:tcW w:w="758" w:type="pct"/>
          </w:tcPr>
          <w:p w14:paraId="422381D8" w14:textId="77777777" w:rsidR="008A121E" w:rsidRPr="00AB31C7" w:rsidRDefault="008A121E" w:rsidP="00A31896">
            <w:pPr>
              <w:pStyle w:val="Tabletext8pt"/>
            </w:pPr>
            <w:r w:rsidRPr="00AB31C7">
              <w:t>14</w:t>
            </w:r>
          </w:p>
        </w:tc>
        <w:tc>
          <w:tcPr>
            <w:tcW w:w="757" w:type="pct"/>
            <w:noWrap/>
          </w:tcPr>
          <w:p w14:paraId="67391515" w14:textId="77777777" w:rsidR="008A121E" w:rsidRPr="00AB31C7" w:rsidRDefault="008A121E" w:rsidP="0023080D">
            <w:pPr>
              <w:pStyle w:val="Tabletext8pt"/>
            </w:pPr>
            <w:r w:rsidRPr="00AB31C7">
              <w:t>0</w:t>
            </w:r>
          </w:p>
        </w:tc>
      </w:tr>
      <w:tr w:rsidR="008A121E" w:rsidRPr="00AB31C7" w14:paraId="092828B9"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2FF1D587" w14:textId="3D5114CE" w:rsidR="008A121E" w:rsidRPr="00AB31C7" w:rsidRDefault="008A121E" w:rsidP="00747076">
            <w:pPr>
              <w:pStyle w:val="Tabletext8pt"/>
              <w:rPr>
                <w:rStyle w:val="Emphasis"/>
              </w:rPr>
            </w:pPr>
            <w:r w:rsidRPr="00AB31C7">
              <w:rPr>
                <w:rStyle w:val="Emphasis"/>
              </w:rPr>
              <w:t xml:space="preserve"> Publication not available in English</w:t>
            </w:r>
          </w:p>
        </w:tc>
        <w:tc>
          <w:tcPr>
            <w:tcW w:w="758" w:type="pct"/>
            <w:noWrap/>
          </w:tcPr>
          <w:p w14:paraId="6B9969F7" w14:textId="77777777" w:rsidR="008A121E" w:rsidRPr="00AB31C7" w:rsidRDefault="008A121E" w:rsidP="00747076">
            <w:pPr>
              <w:pStyle w:val="Tabletext8pt"/>
            </w:pPr>
            <w:r w:rsidRPr="00AB31C7">
              <w:t>13</w:t>
            </w:r>
          </w:p>
        </w:tc>
        <w:tc>
          <w:tcPr>
            <w:tcW w:w="758" w:type="pct"/>
          </w:tcPr>
          <w:p w14:paraId="77832555" w14:textId="77777777" w:rsidR="008A121E" w:rsidRPr="00AB31C7" w:rsidRDefault="008A121E" w:rsidP="00A31896">
            <w:pPr>
              <w:pStyle w:val="Tabletext8pt"/>
            </w:pPr>
            <w:r w:rsidRPr="00AB31C7">
              <w:t>38</w:t>
            </w:r>
          </w:p>
        </w:tc>
        <w:tc>
          <w:tcPr>
            <w:tcW w:w="757" w:type="pct"/>
            <w:noWrap/>
          </w:tcPr>
          <w:p w14:paraId="7D3C30C6" w14:textId="77777777" w:rsidR="008A121E" w:rsidRPr="00AB31C7" w:rsidRDefault="008A121E" w:rsidP="0023080D">
            <w:pPr>
              <w:pStyle w:val="Tabletext8pt"/>
            </w:pPr>
            <w:r w:rsidRPr="00AB31C7">
              <w:t>1</w:t>
            </w:r>
          </w:p>
        </w:tc>
      </w:tr>
      <w:tr w:rsidR="0023080D" w:rsidRPr="00AB31C7" w14:paraId="16FFB823"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64AF005F" w14:textId="6A97E7C5" w:rsidR="008A121E" w:rsidRPr="00AB31C7" w:rsidRDefault="008A121E" w:rsidP="00747076">
            <w:pPr>
              <w:pStyle w:val="Tabletext8pt"/>
              <w:rPr>
                <w:rStyle w:val="Emphasis"/>
              </w:rPr>
            </w:pPr>
            <w:r w:rsidRPr="00AB31C7">
              <w:rPr>
                <w:rStyle w:val="Emphasis"/>
              </w:rPr>
              <w:t xml:space="preserve"> Conference proceeding, poster or abstract</w:t>
            </w:r>
          </w:p>
        </w:tc>
        <w:tc>
          <w:tcPr>
            <w:tcW w:w="758" w:type="pct"/>
            <w:noWrap/>
          </w:tcPr>
          <w:p w14:paraId="28AE1B13" w14:textId="77777777" w:rsidR="008A121E" w:rsidRPr="00AB31C7" w:rsidRDefault="008A121E" w:rsidP="00747076">
            <w:pPr>
              <w:pStyle w:val="Tabletext8pt"/>
            </w:pPr>
            <w:r w:rsidRPr="00AB31C7">
              <w:t>11</w:t>
            </w:r>
          </w:p>
        </w:tc>
        <w:tc>
          <w:tcPr>
            <w:tcW w:w="758" w:type="pct"/>
          </w:tcPr>
          <w:p w14:paraId="3A516438" w14:textId="77777777" w:rsidR="008A121E" w:rsidRPr="00AB31C7" w:rsidRDefault="008A121E" w:rsidP="00A31896">
            <w:pPr>
              <w:pStyle w:val="Tabletext8pt"/>
            </w:pPr>
            <w:r w:rsidRPr="00AB31C7">
              <w:t>3</w:t>
            </w:r>
          </w:p>
        </w:tc>
        <w:tc>
          <w:tcPr>
            <w:tcW w:w="757" w:type="pct"/>
            <w:noWrap/>
          </w:tcPr>
          <w:p w14:paraId="5F7E9AA6" w14:textId="77777777" w:rsidR="008A121E" w:rsidRPr="00AB31C7" w:rsidRDefault="008A121E" w:rsidP="0023080D">
            <w:pPr>
              <w:pStyle w:val="Tabletext8pt"/>
            </w:pPr>
            <w:r w:rsidRPr="00AB31C7">
              <w:t>0</w:t>
            </w:r>
          </w:p>
        </w:tc>
      </w:tr>
      <w:tr w:rsidR="008A121E" w:rsidRPr="00AB31C7" w14:paraId="7ECFBA2D"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hideMark/>
          </w:tcPr>
          <w:p w14:paraId="6B47C46B" w14:textId="60A34E9A" w:rsidR="008A121E" w:rsidRPr="00AB31C7" w:rsidRDefault="008A121E" w:rsidP="00747076">
            <w:pPr>
              <w:pStyle w:val="Tabletext8pt"/>
              <w:rPr>
                <w:rStyle w:val="Emphasis"/>
              </w:rPr>
            </w:pPr>
            <w:r w:rsidRPr="00AB31C7">
              <w:rPr>
                <w:rStyle w:val="Emphasis"/>
              </w:rPr>
              <w:t xml:space="preserve"> Article not able to be retrieved</w:t>
            </w:r>
          </w:p>
        </w:tc>
        <w:tc>
          <w:tcPr>
            <w:tcW w:w="758" w:type="pct"/>
            <w:noWrap/>
          </w:tcPr>
          <w:p w14:paraId="3B47356E" w14:textId="77777777" w:rsidR="008A121E" w:rsidRPr="00AB31C7" w:rsidRDefault="008A121E" w:rsidP="00747076">
            <w:pPr>
              <w:pStyle w:val="Tabletext8pt"/>
            </w:pPr>
            <w:r w:rsidRPr="00AB31C7">
              <w:t>1</w:t>
            </w:r>
          </w:p>
        </w:tc>
        <w:tc>
          <w:tcPr>
            <w:tcW w:w="758" w:type="pct"/>
          </w:tcPr>
          <w:p w14:paraId="35D9A0D7" w14:textId="77777777" w:rsidR="008A121E" w:rsidRPr="00AB31C7" w:rsidRDefault="008A121E" w:rsidP="00A31896">
            <w:pPr>
              <w:pStyle w:val="Tabletext8pt"/>
            </w:pPr>
            <w:r w:rsidRPr="00AB31C7">
              <w:t>0</w:t>
            </w:r>
          </w:p>
        </w:tc>
        <w:tc>
          <w:tcPr>
            <w:tcW w:w="757" w:type="pct"/>
            <w:noWrap/>
          </w:tcPr>
          <w:p w14:paraId="78FC36D0" w14:textId="77777777" w:rsidR="008A121E" w:rsidRPr="00AB31C7" w:rsidRDefault="008A121E" w:rsidP="0023080D">
            <w:pPr>
              <w:pStyle w:val="Tabletext8pt"/>
            </w:pPr>
            <w:r w:rsidRPr="00AB31C7">
              <w:t>0</w:t>
            </w:r>
          </w:p>
        </w:tc>
      </w:tr>
      <w:tr w:rsidR="0023080D" w:rsidRPr="00AB31C7" w14:paraId="7D66F2C9"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022650DB" w14:textId="77777777" w:rsidR="008A121E" w:rsidRPr="00AB31C7" w:rsidRDefault="008A121E" w:rsidP="00747076">
            <w:pPr>
              <w:pStyle w:val="Tabletext8pt"/>
              <w:rPr>
                <w:rStyle w:val="Strong"/>
              </w:rPr>
            </w:pPr>
            <w:r w:rsidRPr="00AB31C7">
              <w:rPr>
                <w:rStyle w:val="Strong"/>
              </w:rPr>
              <w:t>TOTAL ONGOING/AWAITING CLASSIFICATION</w:t>
            </w:r>
          </w:p>
        </w:tc>
        <w:tc>
          <w:tcPr>
            <w:tcW w:w="758" w:type="pct"/>
            <w:noWrap/>
          </w:tcPr>
          <w:p w14:paraId="12F88275" w14:textId="77777777" w:rsidR="008A121E" w:rsidRPr="00AB31C7" w:rsidRDefault="008A121E" w:rsidP="00747076">
            <w:pPr>
              <w:pStyle w:val="Tabletext8pt"/>
              <w:rPr>
                <w:rStyle w:val="Strong"/>
              </w:rPr>
            </w:pPr>
            <w:r w:rsidRPr="00AB31C7">
              <w:rPr>
                <w:rStyle w:val="Strong"/>
              </w:rPr>
              <w:t>36</w:t>
            </w:r>
          </w:p>
        </w:tc>
        <w:tc>
          <w:tcPr>
            <w:tcW w:w="758" w:type="pct"/>
          </w:tcPr>
          <w:p w14:paraId="62B16C04" w14:textId="77777777" w:rsidR="008A121E" w:rsidRPr="00AB31C7" w:rsidRDefault="008A121E" w:rsidP="00A31896">
            <w:pPr>
              <w:pStyle w:val="Tabletext8pt"/>
              <w:rPr>
                <w:rStyle w:val="Strong"/>
              </w:rPr>
            </w:pPr>
            <w:r w:rsidRPr="00AB31C7">
              <w:rPr>
                <w:rStyle w:val="Strong"/>
              </w:rPr>
              <w:t>55</w:t>
            </w:r>
          </w:p>
        </w:tc>
        <w:tc>
          <w:tcPr>
            <w:tcW w:w="757" w:type="pct"/>
            <w:noWrap/>
          </w:tcPr>
          <w:p w14:paraId="4B89B80F" w14:textId="77777777" w:rsidR="008A121E" w:rsidRPr="00AB31C7" w:rsidRDefault="008A121E" w:rsidP="0023080D">
            <w:pPr>
              <w:pStyle w:val="Tabletext8pt"/>
              <w:rPr>
                <w:rStyle w:val="Strong"/>
              </w:rPr>
            </w:pPr>
            <w:r w:rsidRPr="00AB31C7">
              <w:rPr>
                <w:rStyle w:val="Strong"/>
              </w:rPr>
              <w:t>1</w:t>
            </w:r>
          </w:p>
        </w:tc>
      </w:tr>
      <w:tr w:rsidR="008A121E" w:rsidRPr="00AB31C7" w14:paraId="7603F2EF"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717CF2F7" w14:textId="77777777" w:rsidR="008A121E" w:rsidRPr="00AB31C7" w:rsidRDefault="008A121E" w:rsidP="00747076">
            <w:pPr>
              <w:pStyle w:val="Tabletext8pt"/>
              <w:rPr>
                <w:rStyle w:val="Strong"/>
              </w:rPr>
            </w:pPr>
          </w:p>
        </w:tc>
        <w:tc>
          <w:tcPr>
            <w:tcW w:w="758" w:type="pct"/>
            <w:noWrap/>
          </w:tcPr>
          <w:p w14:paraId="6181E7F0" w14:textId="77777777" w:rsidR="008A121E" w:rsidRPr="00AB31C7" w:rsidRDefault="008A121E" w:rsidP="00747076">
            <w:pPr>
              <w:pStyle w:val="Tabletext8pt"/>
              <w:rPr>
                <w:rStyle w:val="Strong"/>
              </w:rPr>
            </w:pPr>
          </w:p>
        </w:tc>
        <w:tc>
          <w:tcPr>
            <w:tcW w:w="758" w:type="pct"/>
          </w:tcPr>
          <w:p w14:paraId="4FABC5EB" w14:textId="77777777" w:rsidR="008A121E" w:rsidRPr="00AB31C7" w:rsidRDefault="008A121E" w:rsidP="00747076">
            <w:pPr>
              <w:pStyle w:val="Tabletext8pt"/>
              <w:rPr>
                <w:rStyle w:val="Strong"/>
              </w:rPr>
            </w:pPr>
          </w:p>
        </w:tc>
        <w:tc>
          <w:tcPr>
            <w:tcW w:w="757" w:type="pct"/>
            <w:noWrap/>
          </w:tcPr>
          <w:p w14:paraId="0BD49926" w14:textId="77777777" w:rsidR="008A121E" w:rsidRPr="00AB31C7" w:rsidRDefault="008A121E" w:rsidP="0023080D">
            <w:pPr>
              <w:pStyle w:val="Tabletext8pt"/>
            </w:pPr>
          </w:p>
        </w:tc>
      </w:tr>
      <w:tr w:rsidR="0023080D" w:rsidRPr="00AB31C7" w14:paraId="38A1ECD5" w14:textId="77777777" w:rsidTr="0023080D">
        <w:trPr>
          <w:cnfStyle w:val="000000100000" w:firstRow="0" w:lastRow="0" w:firstColumn="0" w:lastColumn="0" w:oddVBand="0" w:evenVBand="0" w:oddHBand="1" w:evenHBand="0" w:firstRowFirstColumn="0" w:firstRowLastColumn="0" w:lastRowFirstColumn="0" w:lastRowLastColumn="0"/>
          <w:trHeight w:val="240"/>
        </w:trPr>
        <w:tc>
          <w:tcPr>
            <w:tcW w:w="2727" w:type="pct"/>
            <w:hideMark/>
          </w:tcPr>
          <w:p w14:paraId="108BBA81" w14:textId="77777777" w:rsidR="008A121E" w:rsidRPr="00AB31C7" w:rsidRDefault="008A121E" w:rsidP="00747076">
            <w:pPr>
              <w:pStyle w:val="Tabletext8pt"/>
              <w:rPr>
                <w:rStyle w:val="Strong"/>
              </w:rPr>
            </w:pPr>
            <w:r w:rsidRPr="00AB31C7">
              <w:rPr>
                <w:rStyle w:val="Strong"/>
              </w:rPr>
              <w:t>INCLUDED CITATIONS</w:t>
            </w:r>
          </w:p>
        </w:tc>
        <w:tc>
          <w:tcPr>
            <w:tcW w:w="758" w:type="pct"/>
            <w:noWrap/>
          </w:tcPr>
          <w:p w14:paraId="5B7EAE1E" w14:textId="77777777" w:rsidR="008A121E" w:rsidRPr="00AB31C7" w:rsidRDefault="008A121E" w:rsidP="00747076">
            <w:pPr>
              <w:pStyle w:val="Tabletext8pt"/>
              <w:rPr>
                <w:rStyle w:val="Strong"/>
              </w:rPr>
            </w:pPr>
            <w:r w:rsidRPr="00AB31C7">
              <w:rPr>
                <w:rStyle w:val="Strong"/>
              </w:rPr>
              <w:t>128</w:t>
            </w:r>
          </w:p>
        </w:tc>
        <w:tc>
          <w:tcPr>
            <w:tcW w:w="758" w:type="pct"/>
          </w:tcPr>
          <w:p w14:paraId="25EAAB23" w14:textId="77777777" w:rsidR="008A121E" w:rsidRPr="00AB31C7" w:rsidRDefault="008A121E" w:rsidP="00747076">
            <w:pPr>
              <w:pStyle w:val="Tabletext8pt"/>
              <w:rPr>
                <w:rStyle w:val="Strong"/>
              </w:rPr>
            </w:pPr>
            <w:r w:rsidRPr="00AB31C7">
              <w:rPr>
                <w:rStyle w:val="Strong"/>
              </w:rPr>
              <w:t>39</w:t>
            </w:r>
          </w:p>
        </w:tc>
        <w:tc>
          <w:tcPr>
            <w:tcW w:w="757" w:type="pct"/>
            <w:noWrap/>
          </w:tcPr>
          <w:p w14:paraId="36B42952" w14:textId="77777777" w:rsidR="008A121E" w:rsidRPr="00AB31C7" w:rsidRDefault="008A121E" w:rsidP="0023080D">
            <w:pPr>
              <w:pStyle w:val="Tabletext8pt"/>
              <w:rPr>
                <w:rStyle w:val="Strong"/>
              </w:rPr>
            </w:pPr>
            <w:r w:rsidRPr="00AB31C7">
              <w:rPr>
                <w:rStyle w:val="Strong"/>
              </w:rPr>
              <w:t>1</w:t>
            </w:r>
          </w:p>
        </w:tc>
      </w:tr>
      <w:tr w:rsidR="008A121E" w:rsidRPr="00AB31C7" w14:paraId="1BEF37C5" w14:textId="77777777" w:rsidTr="0023080D">
        <w:trPr>
          <w:cnfStyle w:val="000000010000" w:firstRow="0" w:lastRow="0" w:firstColumn="0" w:lastColumn="0" w:oddVBand="0" w:evenVBand="0" w:oddHBand="0" w:evenHBand="1" w:firstRowFirstColumn="0" w:firstRowLastColumn="0" w:lastRowFirstColumn="0" w:lastRowLastColumn="0"/>
          <w:trHeight w:val="240"/>
        </w:trPr>
        <w:tc>
          <w:tcPr>
            <w:tcW w:w="2727" w:type="pct"/>
          </w:tcPr>
          <w:p w14:paraId="37076A24" w14:textId="77777777" w:rsidR="008A121E" w:rsidRPr="00AB31C7" w:rsidRDefault="008A121E" w:rsidP="00747076">
            <w:pPr>
              <w:pStyle w:val="Tabletext8pt"/>
              <w:rPr>
                <w:rStyle w:val="Strong"/>
              </w:rPr>
            </w:pPr>
            <w:r w:rsidRPr="00AB31C7">
              <w:rPr>
                <w:rStyle w:val="Strong"/>
              </w:rPr>
              <w:t>CORRESPONDING NUMBER OF STUDIES</w:t>
            </w:r>
          </w:p>
        </w:tc>
        <w:tc>
          <w:tcPr>
            <w:tcW w:w="758" w:type="pct"/>
            <w:noWrap/>
          </w:tcPr>
          <w:p w14:paraId="327FBAD9" w14:textId="77777777" w:rsidR="008A121E" w:rsidRPr="00AB31C7" w:rsidRDefault="008A121E" w:rsidP="00747076">
            <w:pPr>
              <w:pStyle w:val="Tabletext8pt"/>
              <w:rPr>
                <w:rStyle w:val="Strong"/>
              </w:rPr>
            </w:pPr>
            <w:r w:rsidRPr="00AB31C7">
              <w:rPr>
                <w:rStyle w:val="Strong"/>
              </w:rPr>
              <w:t>126 SRs</w:t>
            </w:r>
          </w:p>
        </w:tc>
        <w:tc>
          <w:tcPr>
            <w:tcW w:w="758" w:type="pct"/>
          </w:tcPr>
          <w:p w14:paraId="692FF384" w14:textId="77777777" w:rsidR="008A121E" w:rsidRPr="00AB31C7" w:rsidRDefault="008A121E" w:rsidP="00747076">
            <w:pPr>
              <w:pStyle w:val="Tabletext8pt"/>
              <w:rPr>
                <w:rStyle w:val="Strong"/>
              </w:rPr>
            </w:pPr>
            <w:r w:rsidRPr="00AB31C7">
              <w:rPr>
                <w:rStyle w:val="Strong"/>
              </w:rPr>
              <w:t>27</w:t>
            </w:r>
          </w:p>
        </w:tc>
        <w:tc>
          <w:tcPr>
            <w:tcW w:w="757" w:type="pct"/>
            <w:noWrap/>
          </w:tcPr>
          <w:p w14:paraId="6F9E033D" w14:textId="77777777" w:rsidR="008A121E" w:rsidRPr="00AB31C7" w:rsidRDefault="008A121E" w:rsidP="0023080D">
            <w:pPr>
              <w:pStyle w:val="Tabletext8pt"/>
              <w:rPr>
                <w:rStyle w:val="Strong"/>
              </w:rPr>
            </w:pPr>
            <w:r w:rsidRPr="00AB31C7">
              <w:rPr>
                <w:rStyle w:val="Strong"/>
              </w:rPr>
              <w:t>1</w:t>
            </w:r>
          </w:p>
        </w:tc>
      </w:tr>
    </w:tbl>
    <w:p w14:paraId="433B36BD" w14:textId="77777777" w:rsidR="008A121E" w:rsidRPr="00AB31C7" w:rsidRDefault="008A121E" w:rsidP="008A121E">
      <w:pPr>
        <w:pStyle w:val="TableFigNotes18"/>
      </w:pPr>
      <w:bookmarkStart w:id="179" w:name="_Toc87880410"/>
    </w:p>
    <w:p w14:paraId="658713B2" w14:textId="77777777" w:rsidR="00B05E2B" w:rsidRPr="00AB31C7" w:rsidRDefault="00B05E2B" w:rsidP="00B05E2B">
      <w:pPr>
        <w:pStyle w:val="BodyText"/>
      </w:pPr>
    </w:p>
    <w:p w14:paraId="51AFD703" w14:textId="77777777" w:rsidR="008A121E" w:rsidRPr="00AB31C7" w:rsidRDefault="008A121E" w:rsidP="00E96DB4">
      <w:pPr>
        <w:pStyle w:val="Heading3"/>
      </w:pPr>
      <w:bookmarkStart w:id="180" w:name="_Toc159843675"/>
      <w:r w:rsidRPr="00AB31C7">
        <w:lastRenderedPageBreak/>
        <w:t>Evidence provided through the Department’s public call for evidence</w:t>
      </w:r>
      <w:bookmarkEnd w:id="179"/>
      <w:bookmarkEnd w:id="180"/>
    </w:p>
    <w:p w14:paraId="61D86C93" w14:textId="4C8ABF4A" w:rsidR="008A121E" w:rsidRPr="00AB31C7" w:rsidRDefault="008A121E" w:rsidP="008A121E">
      <w:pPr>
        <w:pStyle w:val="BodyText"/>
      </w:pPr>
      <w:r w:rsidRPr="00AB31C7">
        <w:t xml:space="preserve">A total of 57 citations were received through the Department’s public call for evidence. Of these, 17 citations were already identified through our literature search and included. A further </w:t>
      </w:r>
      <w:r w:rsidR="00FA0607">
        <w:t>9</w:t>
      </w:r>
      <w:r w:rsidR="00FA0607" w:rsidRPr="00AB31C7">
        <w:t xml:space="preserve"> </w:t>
      </w:r>
      <w:r w:rsidRPr="00AB31C7">
        <w:t xml:space="preserve">citations had been identified in our search but had been excluded. Of the remaining 31 citations not identified in the search, </w:t>
      </w:r>
      <w:r w:rsidR="00600B16" w:rsidRPr="00AB31C7">
        <w:t>2</w:t>
      </w:r>
      <w:r w:rsidRPr="00AB31C7">
        <w:t xml:space="preserve"> were considered eligible for inclusion in the review</w:t>
      </w:r>
      <w:r w:rsidR="00576E94">
        <w:t>, with one awaiting classification and one included</w:t>
      </w:r>
      <w:r w:rsidRPr="00AB31C7">
        <w:t xml:space="preserve">. </w:t>
      </w:r>
    </w:p>
    <w:p w14:paraId="46CA1F1D" w14:textId="1572535A" w:rsidR="008A121E" w:rsidRPr="00AB31C7" w:rsidRDefault="008A121E" w:rsidP="008A121E">
      <w:pPr>
        <w:pStyle w:val="BodyText"/>
      </w:pPr>
      <w:r w:rsidRPr="00AB31C7">
        <w:t xml:space="preserve">A summary of the application of the study selection criteria to studies provided through the Department’s public call for evidence is provided in </w:t>
      </w:r>
      <w:r w:rsidRPr="00AB31C7">
        <w:fldChar w:fldCharType="begin"/>
      </w:r>
      <w:r w:rsidRPr="00AB31C7">
        <w:instrText xml:space="preserve"> REF _Ref93330873 \h  \* MERGEFORMAT </w:instrText>
      </w:r>
      <w:r w:rsidRPr="00AB31C7">
        <w:fldChar w:fldCharType="separate"/>
      </w:r>
      <w:r w:rsidR="00472F61" w:rsidRPr="00472F61">
        <w:rPr>
          <w:szCs w:val="18"/>
        </w:rPr>
        <w:t xml:space="preserve">Table </w:t>
      </w:r>
      <w:r w:rsidR="00472F61" w:rsidRPr="00472F61">
        <w:rPr>
          <w:noProof/>
          <w:szCs w:val="18"/>
        </w:rPr>
        <w:t>A</w:t>
      </w:r>
      <w:r w:rsidR="00472F61" w:rsidRPr="00472F61">
        <w:rPr>
          <w:noProof/>
          <w:szCs w:val="18"/>
        </w:rPr>
        <w:noBreakHyphen/>
        <w:t>17</w:t>
      </w:r>
      <w:r w:rsidRPr="00AB31C7">
        <w:fldChar w:fldCharType="end"/>
      </w:r>
      <w:r w:rsidRPr="00AB31C7">
        <w:t>.</w:t>
      </w:r>
    </w:p>
    <w:p w14:paraId="531881F6" w14:textId="00D26F65" w:rsidR="008A121E" w:rsidRPr="00AB31C7" w:rsidRDefault="008A121E" w:rsidP="008A121E">
      <w:pPr>
        <w:pStyle w:val="BodyText"/>
      </w:pPr>
      <w:r w:rsidRPr="00AB31C7">
        <w:t xml:space="preserve">Citation details of studies provided through the Department’s public call for evidence (with reasons for inclusion/exclusion) are listed in Appendix </w:t>
      </w:r>
      <w:r w:rsidRPr="00AB31C7">
        <w:rPr>
          <w:highlight w:val="yellow"/>
        </w:rPr>
        <w:fldChar w:fldCharType="begin"/>
      </w:r>
      <w:r w:rsidRPr="00AB31C7">
        <w:instrText xml:space="preserve"> REF _Ref116382741 \r \h </w:instrText>
      </w:r>
      <w:r w:rsidRPr="00AB31C7">
        <w:rPr>
          <w:highlight w:val="yellow"/>
        </w:rPr>
      </w:r>
      <w:r w:rsidRPr="00AB31C7">
        <w:rPr>
          <w:highlight w:val="yellow"/>
        </w:rPr>
        <w:fldChar w:fldCharType="separate"/>
      </w:r>
      <w:r w:rsidR="00472F61">
        <w:t>C2</w:t>
      </w:r>
      <w:r w:rsidRPr="00AB31C7">
        <w:rPr>
          <w:highlight w:val="yellow"/>
        </w:rPr>
        <w:fldChar w:fldCharType="end"/>
      </w:r>
      <w:r w:rsidRPr="00AB31C7">
        <w:t xml:space="preserve"> (separate file). </w:t>
      </w:r>
    </w:p>
    <w:p w14:paraId="6E3E9FD1" w14:textId="23E4E2B1" w:rsidR="008A121E" w:rsidRPr="00AB31C7" w:rsidRDefault="008A121E" w:rsidP="008A121E">
      <w:pPr>
        <w:pStyle w:val="Caption"/>
      </w:pPr>
      <w:bookmarkStart w:id="181" w:name="_Ref93330873"/>
      <w:bookmarkStart w:id="182" w:name="_Toc51336712"/>
      <w:bookmarkStart w:id="183" w:name="_Toc88048977"/>
      <w:bookmarkStart w:id="184" w:name="_Toc164698264"/>
      <w:r w:rsidRPr="00AB31C7">
        <w:t xml:space="preserve">Table </w:t>
      </w:r>
      <w:r w:rsidR="00FD5A7E">
        <w:fldChar w:fldCharType="begin"/>
      </w:r>
      <w:r w:rsidR="00FD5A7E">
        <w:instrText xml:space="preserve"> STYLEREF 1 \s </w:instrText>
      </w:r>
      <w:r w:rsidR="00FD5A7E">
        <w:fldChar w:fldCharType="separate"/>
      </w:r>
      <w:r w:rsidR="00472F61">
        <w:rPr>
          <w:noProof/>
        </w:rPr>
        <w:t>A</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17</w:t>
      </w:r>
      <w:r w:rsidR="00FD5A7E">
        <w:fldChar w:fldCharType="end"/>
      </w:r>
      <w:bookmarkEnd w:id="181"/>
      <w:r w:rsidRPr="00AB31C7">
        <w:tab/>
        <w:t>Screening result: evidence provided through the Department’s public call for evidence</w:t>
      </w:r>
      <w:bookmarkEnd w:id="182"/>
      <w:bookmarkEnd w:id="183"/>
      <w:bookmarkEnd w:id="184"/>
    </w:p>
    <w:tbl>
      <w:tblPr>
        <w:tblStyle w:val="TableGridLight"/>
        <w:tblW w:w="4998" w:type="pct"/>
        <w:tblLayout w:type="fixed"/>
        <w:tblLook w:val="0520" w:firstRow="1" w:lastRow="0" w:firstColumn="0" w:lastColumn="1" w:noHBand="0" w:noVBand="1"/>
      </w:tblPr>
      <w:tblGrid>
        <w:gridCol w:w="4674"/>
        <w:gridCol w:w="1914"/>
        <w:gridCol w:w="1915"/>
        <w:gridCol w:w="1232"/>
      </w:tblGrid>
      <w:tr w:rsidR="008A121E" w:rsidRPr="00AB31C7" w14:paraId="5AA83288" w14:textId="77777777" w:rsidTr="00B05E2B">
        <w:trPr>
          <w:cnfStyle w:val="100000000000" w:firstRow="1" w:lastRow="0" w:firstColumn="0" w:lastColumn="0" w:oddVBand="0" w:evenVBand="0" w:oddHBand="0" w:evenHBand="0" w:firstRowFirstColumn="0" w:firstRowLastColumn="0" w:lastRowFirstColumn="0" w:lastRowLastColumn="0"/>
        </w:trPr>
        <w:tc>
          <w:tcPr>
            <w:tcW w:w="4673" w:type="dxa"/>
            <w:noWrap/>
            <w:hideMark/>
          </w:tcPr>
          <w:p w14:paraId="738612E1" w14:textId="77777777" w:rsidR="008A121E" w:rsidRPr="00AB31C7" w:rsidRDefault="008A121E" w:rsidP="00747076">
            <w:pPr>
              <w:pStyle w:val="Tabletext8pt"/>
            </w:pPr>
            <w:r w:rsidRPr="00AB31C7">
              <w:t> </w:t>
            </w:r>
          </w:p>
        </w:tc>
        <w:tc>
          <w:tcPr>
            <w:tcW w:w="1913" w:type="dxa"/>
            <w:hideMark/>
          </w:tcPr>
          <w:p w14:paraId="798F289D" w14:textId="77777777" w:rsidR="008A121E" w:rsidRPr="00AB31C7" w:rsidRDefault="008A121E" w:rsidP="00747076">
            <w:pPr>
              <w:pStyle w:val="Tabletext8pt"/>
            </w:pPr>
            <w:r w:rsidRPr="00AB31C7">
              <w:t>Submitted literature</w:t>
            </w:r>
          </w:p>
        </w:tc>
        <w:tc>
          <w:tcPr>
            <w:tcW w:w="1914" w:type="dxa"/>
          </w:tcPr>
          <w:p w14:paraId="0415F804" w14:textId="77777777" w:rsidR="008A121E" w:rsidRPr="00AB31C7" w:rsidRDefault="008A121E" w:rsidP="00747076">
            <w:pPr>
              <w:pStyle w:val="Tabletext8pt"/>
            </w:pPr>
            <w:r w:rsidRPr="00AB31C7">
              <w:t>Duplicate citations</w:t>
            </w:r>
          </w:p>
        </w:tc>
        <w:tc>
          <w:tcPr>
            <w:tcW w:w="1231" w:type="dxa"/>
          </w:tcPr>
          <w:p w14:paraId="59D850FF" w14:textId="77777777" w:rsidR="008A121E" w:rsidRPr="00AB31C7" w:rsidRDefault="008A121E" w:rsidP="00747076">
            <w:pPr>
              <w:pStyle w:val="Tabletext8pt"/>
            </w:pPr>
            <w:r w:rsidRPr="00AB31C7">
              <w:t>Totals</w:t>
            </w:r>
          </w:p>
        </w:tc>
      </w:tr>
      <w:tr w:rsidR="008A121E" w:rsidRPr="00AB31C7" w14:paraId="79C5D68C"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noWrap/>
          </w:tcPr>
          <w:p w14:paraId="01A77AD4" w14:textId="77777777" w:rsidR="008A121E" w:rsidRPr="00AB31C7" w:rsidRDefault="008A121E" w:rsidP="00747076">
            <w:pPr>
              <w:pStyle w:val="Tabletext8pt"/>
              <w:rPr>
                <w:rStyle w:val="Strong"/>
              </w:rPr>
            </w:pPr>
            <w:r w:rsidRPr="00AB31C7">
              <w:rPr>
                <w:rStyle w:val="Strong"/>
              </w:rPr>
              <w:t>Total submitted</w:t>
            </w:r>
          </w:p>
        </w:tc>
        <w:tc>
          <w:tcPr>
            <w:tcW w:w="1913" w:type="dxa"/>
          </w:tcPr>
          <w:p w14:paraId="111FCE51" w14:textId="77777777" w:rsidR="008A121E" w:rsidRPr="00AB31C7" w:rsidRDefault="008A121E" w:rsidP="00747076">
            <w:pPr>
              <w:pStyle w:val="Tabletext8pt"/>
              <w:rPr>
                <w:rStyle w:val="Strong"/>
              </w:rPr>
            </w:pPr>
            <w:r w:rsidRPr="00AB31C7">
              <w:rPr>
                <w:rStyle w:val="Strong"/>
              </w:rPr>
              <w:t>57</w:t>
            </w:r>
          </w:p>
        </w:tc>
        <w:tc>
          <w:tcPr>
            <w:tcW w:w="1914" w:type="dxa"/>
          </w:tcPr>
          <w:p w14:paraId="0C3AAEDB" w14:textId="77777777" w:rsidR="008A121E" w:rsidRPr="00AB31C7" w:rsidRDefault="008A121E" w:rsidP="00747076">
            <w:pPr>
              <w:pStyle w:val="Tabletext8pt"/>
            </w:pPr>
          </w:p>
        </w:tc>
        <w:tc>
          <w:tcPr>
            <w:tcW w:w="1231" w:type="dxa"/>
          </w:tcPr>
          <w:p w14:paraId="4252B3BB" w14:textId="77777777" w:rsidR="008A121E" w:rsidRPr="00AB31C7" w:rsidRDefault="008A121E" w:rsidP="00747076">
            <w:pPr>
              <w:pStyle w:val="Tabletext8pt"/>
            </w:pPr>
            <w:r w:rsidRPr="00AB31C7">
              <w:t>57</w:t>
            </w:r>
          </w:p>
        </w:tc>
      </w:tr>
      <w:tr w:rsidR="008A121E" w:rsidRPr="00AB31C7" w14:paraId="5874D8D3"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hideMark/>
          </w:tcPr>
          <w:p w14:paraId="35C4B7A4" w14:textId="77777777" w:rsidR="008A121E" w:rsidRPr="00AB31C7" w:rsidRDefault="008A121E" w:rsidP="00747076">
            <w:pPr>
              <w:pStyle w:val="Tabletext8pt"/>
            </w:pPr>
            <w:r w:rsidRPr="00AB31C7">
              <w:t>Duplicate citation (already identified in the review)</w:t>
            </w:r>
          </w:p>
        </w:tc>
        <w:tc>
          <w:tcPr>
            <w:tcW w:w="1913" w:type="dxa"/>
            <w:noWrap/>
          </w:tcPr>
          <w:p w14:paraId="56C5CEF1" w14:textId="77777777" w:rsidR="008A121E" w:rsidRPr="00AB31C7" w:rsidRDefault="008A121E" w:rsidP="00747076">
            <w:pPr>
              <w:pStyle w:val="Tabletext8pt"/>
            </w:pPr>
          </w:p>
        </w:tc>
        <w:tc>
          <w:tcPr>
            <w:tcW w:w="1914" w:type="dxa"/>
          </w:tcPr>
          <w:p w14:paraId="7DA0CE83" w14:textId="77777777" w:rsidR="008A121E" w:rsidRPr="00AB31C7" w:rsidRDefault="008A121E" w:rsidP="00747076">
            <w:pPr>
              <w:pStyle w:val="Tabletext8pt"/>
            </w:pPr>
            <w:r w:rsidRPr="00AB31C7">
              <w:t>26</w:t>
            </w:r>
          </w:p>
        </w:tc>
        <w:tc>
          <w:tcPr>
            <w:tcW w:w="1231" w:type="dxa"/>
          </w:tcPr>
          <w:p w14:paraId="1D1F6510" w14:textId="77777777" w:rsidR="008A121E" w:rsidRPr="00AB31C7" w:rsidRDefault="008A121E" w:rsidP="00747076">
            <w:pPr>
              <w:pStyle w:val="Tabletext8pt"/>
            </w:pPr>
          </w:p>
        </w:tc>
      </w:tr>
      <w:tr w:rsidR="008A121E" w:rsidRPr="00AB31C7" w14:paraId="2BDA071B"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tcPr>
          <w:p w14:paraId="15AEF178" w14:textId="77777777" w:rsidR="008A121E" w:rsidRPr="00AB31C7" w:rsidRDefault="008A121E" w:rsidP="00747076">
            <w:pPr>
              <w:pStyle w:val="Tabletext8pt"/>
              <w:rPr>
                <w:rStyle w:val="Strong"/>
              </w:rPr>
            </w:pPr>
            <w:r w:rsidRPr="00AB31C7">
              <w:rPr>
                <w:rStyle w:val="Strong"/>
              </w:rPr>
              <w:t>Number of new citations to screen</w:t>
            </w:r>
          </w:p>
        </w:tc>
        <w:tc>
          <w:tcPr>
            <w:tcW w:w="1913" w:type="dxa"/>
            <w:noWrap/>
          </w:tcPr>
          <w:p w14:paraId="737241C3" w14:textId="77777777" w:rsidR="008A121E" w:rsidRPr="00AB31C7" w:rsidRDefault="008A121E" w:rsidP="00747076">
            <w:pPr>
              <w:pStyle w:val="Tabletext8pt"/>
              <w:rPr>
                <w:rStyle w:val="Strong"/>
              </w:rPr>
            </w:pPr>
            <w:r w:rsidRPr="00AB31C7">
              <w:rPr>
                <w:rStyle w:val="Strong"/>
              </w:rPr>
              <w:t>31</w:t>
            </w:r>
          </w:p>
        </w:tc>
        <w:tc>
          <w:tcPr>
            <w:tcW w:w="1914" w:type="dxa"/>
          </w:tcPr>
          <w:p w14:paraId="0151C663" w14:textId="77777777" w:rsidR="008A121E" w:rsidRPr="00AB31C7" w:rsidRDefault="008A121E" w:rsidP="00747076">
            <w:pPr>
              <w:pStyle w:val="Tabletext8pt"/>
            </w:pPr>
            <w:r w:rsidRPr="00AB31C7">
              <w:t>Reason for exclusion</w:t>
            </w:r>
          </w:p>
        </w:tc>
        <w:tc>
          <w:tcPr>
            <w:tcW w:w="1231" w:type="dxa"/>
          </w:tcPr>
          <w:p w14:paraId="393470D9" w14:textId="77777777" w:rsidR="008A121E" w:rsidRPr="00AB31C7" w:rsidRDefault="008A121E" w:rsidP="00747076">
            <w:pPr>
              <w:pStyle w:val="Tabletext8pt"/>
            </w:pPr>
          </w:p>
        </w:tc>
      </w:tr>
      <w:tr w:rsidR="008A121E" w:rsidRPr="00AB31C7" w14:paraId="23B22C26"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hideMark/>
          </w:tcPr>
          <w:p w14:paraId="664F66AE" w14:textId="77777777" w:rsidR="008A121E" w:rsidRPr="00AB31C7" w:rsidRDefault="008A121E" w:rsidP="00747076">
            <w:pPr>
              <w:pStyle w:val="Tabletext8pt"/>
            </w:pPr>
            <w:r w:rsidRPr="00AB31C7">
              <w:t>nonhuman study</w:t>
            </w:r>
          </w:p>
        </w:tc>
        <w:tc>
          <w:tcPr>
            <w:tcW w:w="1913" w:type="dxa"/>
            <w:noWrap/>
          </w:tcPr>
          <w:p w14:paraId="0F23132E" w14:textId="77777777" w:rsidR="008A121E" w:rsidRPr="00AB31C7" w:rsidRDefault="008A121E" w:rsidP="00747076">
            <w:pPr>
              <w:pStyle w:val="Tabletext8pt"/>
            </w:pPr>
            <w:r w:rsidRPr="00AB31C7">
              <w:t>0</w:t>
            </w:r>
          </w:p>
        </w:tc>
        <w:tc>
          <w:tcPr>
            <w:tcW w:w="1914" w:type="dxa"/>
          </w:tcPr>
          <w:p w14:paraId="4FA389C0" w14:textId="77777777" w:rsidR="008A121E" w:rsidRPr="00AB31C7" w:rsidRDefault="008A121E" w:rsidP="00747076">
            <w:pPr>
              <w:pStyle w:val="Tabletext8pt"/>
            </w:pPr>
            <w:r w:rsidRPr="00AB31C7">
              <w:t>0</w:t>
            </w:r>
          </w:p>
        </w:tc>
        <w:tc>
          <w:tcPr>
            <w:tcW w:w="1231" w:type="dxa"/>
          </w:tcPr>
          <w:p w14:paraId="4FE873E0" w14:textId="77777777" w:rsidR="008A121E" w:rsidRPr="00AB31C7" w:rsidRDefault="008A121E" w:rsidP="00747076">
            <w:pPr>
              <w:pStyle w:val="Tabletext8pt"/>
            </w:pPr>
            <w:r w:rsidRPr="00AB31C7">
              <w:t>0</w:t>
            </w:r>
          </w:p>
        </w:tc>
      </w:tr>
      <w:tr w:rsidR="008A121E" w:rsidRPr="00AB31C7" w14:paraId="763BAA7F"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hideMark/>
          </w:tcPr>
          <w:p w14:paraId="05546422" w14:textId="77777777" w:rsidR="008A121E" w:rsidRPr="00AB31C7" w:rsidRDefault="008A121E" w:rsidP="00747076">
            <w:pPr>
              <w:pStyle w:val="Tabletext8pt"/>
            </w:pPr>
            <w:r w:rsidRPr="00AB31C7">
              <w:t>intervention out of scope</w:t>
            </w:r>
          </w:p>
        </w:tc>
        <w:tc>
          <w:tcPr>
            <w:tcW w:w="1913" w:type="dxa"/>
            <w:noWrap/>
          </w:tcPr>
          <w:p w14:paraId="119213EB" w14:textId="77777777" w:rsidR="008A121E" w:rsidRPr="00AB31C7" w:rsidRDefault="008A121E" w:rsidP="00747076">
            <w:pPr>
              <w:pStyle w:val="Tabletext8pt"/>
            </w:pPr>
            <w:r w:rsidRPr="00AB31C7">
              <w:t>6</w:t>
            </w:r>
          </w:p>
        </w:tc>
        <w:tc>
          <w:tcPr>
            <w:tcW w:w="1914" w:type="dxa"/>
          </w:tcPr>
          <w:p w14:paraId="2C12CE40" w14:textId="77777777" w:rsidR="008A121E" w:rsidRPr="00AB31C7" w:rsidRDefault="008A121E" w:rsidP="00747076">
            <w:pPr>
              <w:pStyle w:val="Tabletext8pt"/>
            </w:pPr>
            <w:r w:rsidRPr="00AB31C7">
              <w:t>1</w:t>
            </w:r>
          </w:p>
        </w:tc>
        <w:tc>
          <w:tcPr>
            <w:tcW w:w="1231" w:type="dxa"/>
          </w:tcPr>
          <w:p w14:paraId="687F49B6" w14:textId="77777777" w:rsidR="008A121E" w:rsidRPr="00AB31C7" w:rsidRDefault="008A121E" w:rsidP="00747076">
            <w:pPr>
              <w:pStyle w:val="Tabletext8pt"/>
            </w:pPr>
            <w:r w:rsidRPr="00AB31C7">
              <w:t>7</w:t>
            </w:r>
          </w:p>
        </w:tc>
      </w:tr>
      <w:tr w:rsidR="008A121E" w:rsidRPr="00AB31C7" w14:paraId="60D2AEA3"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hideMark/>
          </w:tcPr>
          <w:p w14:paraId="6A08D31A" w14:textId="77777777" w:rsidR="008A121E" w:rsidRPr="00AB31C7" w:rsidRDefault="008A121E" w:rsidP="00747076">
            <w:pPr>
              <w:pStyle w:val="Tabletext8pt"/>
            </w:pPr>
            <w:r w:rsidRPr="00AB31C7">
              <w:t>population out of scope</w:t>
            </w:r>
          </w:p>
        </w:tc>
        <w:tc>
          <w:tcPr>
            <w:tcW w:w="1913" w:type="dxa"/>
            <w:noWrap/>
          </w:tcPr>
          <w:p w14:paraId="6F978E25" w14:textId="77777777" w:rsidR="008A121E" w:rsidRPr="00AB31C7" w:rsidRDefault="008A121E" w:rsidP="00747076">
            <w:pPr>
              <w:pStyle w:val="Tabletext8pt"/>
            </w:pPr>
            <w:r w:rsidRPr="00AB31C7">
              <w:t>1</w:t>
            </w:r>
          </w:p>
        </w:tc>
        <w:tc>
          <w:tcPr>
            <w:tcW w:w="1914" w:type="dxa"/>
          </w:tcPr>
          <w:p w14:paraId="24350B64" w14:textId="77777777" w:rsidR="008A121E" w:rsidRPr="00AB31C7" w:rsidRDefault="008A121E" w:rsidP="00747076">
            <w:pPr>
              <w:pStyle w:val="Tabletext8pt"/>
            </w:pPr>
            <w:r w:rsidRPr="00AB31C7">
              <w:t>0</w:t>
            </w:r>
          </w:p>
        </w:tc>
        <w:tc>
          <w:tcPr>
            <w:tcW w:w="1231" w:type="dxa"/>
          </w:tcPr>
          <w:p w14:paraId="2202CF2D" w14:textId="77777777" w:rsidR="008A121E" w:rsidRPr="00AB31C7" w:rsidRDefault="008A121E" w:rsidP="00747076">
            <w:pPr>
              <w:pStyle w:val="Tabletext8pt"/>
            </w:pPr>
            <w:r w:rsidRPr="00AB31C7">
              <w:t>0</w:t>
            </w:r>
          </w:p>
        </w:tc>
      </w:tr>
      <w:tr w:rsidR="008A121E" w:rsidRPr="00AB31C7" w14:paraId="5827BD16"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noWrap/>
            <w:hideMark/>
          </w:tcPr>
          <w:p w14:paraId="0D829363" w14:textId="77777777" w:rsidR="008A121E" w:rsidRPr="00AB31C7" w:rsidRDefault="008A121E" w:rsidP="00747076">
            <w:pPr>
              <w:pStyle w:val="Tabletext8pt"/>
            </w:pPr>
            <w:r w:rsidRPr="00AB31C7">
              <w:t xml:space="preserve">comparator out of scope </w:t>
            </w:r>
          </w:p>
        </w:tc>
        <w:tc>
          <w:tcPr>
            <w:tcW w:w="1913" w:type="dxa"/>
            <w:noWrap/>
          </w:tcPr>
          <w:p w14:paraId="655CED37" w14:textId="77777777" w:rsidR="008A121E" w:rsidRPr="00AB31C7" w:rsidRDefault="008A121E" w:rsidP="00747076">
            <w:pPr>
              <w:pStyle w:val="Tabletext8pt"/>
            </w:pPr>
            <w:r w:rsidRPr="00AB31C7">
              <w:t>0</w:t>
            </w:r>
          </w:p>
        </w:tc>
        <w:tc>
          <w:tcPr>
            <w:tcW w:w="1914" w:type="dxa"/>
          </w:tcPr>
          <w:p w14:paraId="39055649" w14:textId="77777777" w:rsidR="008A121E" w:rsidRPr="00AB31C7" w:rsidRDefault="008A121E" w:rsidP="00747076">
            <w:pPr>
              <w:pStyle w:val="Tabletext8pt"/>
            </w:pPr>
            <w:r w:rsidRPr="00AB31C7">
              <w:t>0</w:t>
            </w:r>
          </w:p>
        </w:tc>
        <w:tc>
          <w:tcPr>
            <w:tcW w:w="1231" w:type="dxa"/>
          </w:tcPr>
          <w:p w14:paraId="1CCBF94D" w14:textId="77777777" w:rsidR="008A121E" w:rsidRPr="00AB31C7" w:rsidRDefault="008A121E" w:rsidP="00747076">
            <w:pPr>
              <w:pStyle w:val="Tabletext8pt"/>
            </w:pPr>
            <w:r w:rsidRPr="00AB31C7">
              <w:t>1</w:t>
            </w:r>
          </w:p>
        </w:tc>
      </w:tr>
      <w:tr w:rsidR="008A121E" w:rsidRPr="00AB31C7" w14:paraId="470BBA2F"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hideMark/>
          </w:tcPr>
          <w:p w14:paraId="078DE517" w14:textId="77777777" w:rsidR="008A121E" w:rsidRPr="00AB31C7" w:rsidRDefault="008A121E" w:rsidP="00747076">
            <w:pPr>
              <w:pStyle w:val="Tabletext8pt"/>
            </w:pPr>
            <w:r w:rsidRPr="00AB31C7">
              <w:t>outcome out of scope</w:t>
            </w:r>
          </w:p>
        </w:tc>
        <w:tc>
          <w:tcPr>
            <w:tcW w:w="1913" w:type="dxa"/>
            <w:noWrap/>
          </w:tcPr>
          <w:p w14:paraId="699A4CA4" w14:textId="77777777" w:rsidR="008A121E" w:rsidRPr="00AB31C7" w:rsidRDefault="008A121E" w:rsidP="00747076">
            <w:pPr>
              <w:pStyle w:val="Tabletext8pt"/>
            </w:pPr>
            <w:r w:rsidRPr="00AB31C7">
              <w:t>0</w:t>
            </w:r>
          </w:p>
        </w:tc>
        <w:tc>
          <w:tcPr>
            <w:tcW w:w="1914" w:type="dxa"/>
          </w:tcPr>
          <w:p w14:paraId="5F7B0CA3" w14:textId="77777777" w:rsidR="008A121E" w:rsidRPr="00AB31C7" w:rsidRDefault="008A121E" w:rsidP="00747076">
            <w:pPr>
              <w:pStyle w:val="Tabletext8pt"/>
            </w:pPr>
            <w:r w:rsidRPr="00AB31C7">
              <w:t>0</w:t>
            </w:r>
          </w:p>
        </w:tc>
        <w:tc>
          <w:tcPr>
            <w:tcW w:w="1231" w:type="dxa"/>
          </w:tcPr>
          <w:p w14:paraId="0EA0B9FC" w14:textId="77777777" w:rsidR="008A121E" w:rsidRPr="00AB31C7" w:rsidRDefault="008A121E" w:rsidP="00747076">
            <w:pPr>
              <w:pStyle w:val="Tabletext8pt"/>
            </w:pPr>
            <w:r w:rsidRPr="00AB31C7">
              <w:t>0</w:t>
            </w:r>
          </w:p>
        </w:tc>
      </w:tr>
      <w:tr w:rsidR="008A121E" w:rsidRPr="00AB31C7" w14:paraId="1B1203E1"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tcPr>
          <w:p w14:paraId="27F27B69" w14:textId="77777777" w:rsidR="008A121E" w:rsidRPr="00AB31C7" w:rsidRDefault="008A121E" w:rsidP="00747076">
            <w:pPr>
              <w:pStyle w:val="Tabletext8pt"/>
            </w:pPr>
            <w:r w:rsidRPr="00AB31C7">
              <w:t>publication type out of scope</w:t>
            </w:r>
          </w:p>
        </w:tc>
        <w:tc>
          <w:tcPr>
            <w:tcW w:w="1913" w:type="dxa"/>
            <w:noWrap/>
          </w:tcPr>
          <w:p w14:paraId="1C7538EC" w14:textId="77777777" w:rsidR="008A121E" w:rsidRPr="00AB31C7" w:rsidRDefault="008A121E" w:rsidP="00747076">
            <w:pPr>
              <w:pStyle w:val="Tabletext8pt"/>
            </w:pPr>
          </w:p>
        </w:tc>
        <w:tc>
          <w:tcPr>
            <w:tcW w:w="1914" w:type="dxa"/>
          </w:tcPr>
          <w:p w14:paraId="58157E0A" w14:textId="77777777" w:rsidR="008A121E" w:rsidRPr="00AB31C7" w:rsidRDefault="008A121E" w:rsidP="00747076">
            <w:pPr>
              <w:pStyle w:val="Tabletext8pt"/>
            </w:pPr>
          </w:p>
        </w:tc>
        <w:tc>
          <w:tcPr>
            <w:tcW w:w="1231" w:type="dxa"/>
          </w:tcPr>
          <w:p w14:paraId="4B912A56" w14:textId="77777777" w:rsidR="008A121E" w:rsidRPr="00AB31C7" w:rsidRDefault="008A121E" w:rsidP="00747076">
            <w:pPr>
              <w:pStyle w:val="Tabletext8pt"/>
            </w:pPr>
          </w:p>
        </w:tc>
      </w:tr>
      <w:tr w:rsidR="008A121E" w:rsidRPr="00AB31C7" w14:paraId="732F4188"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noWrap/>
            <w:hideMark/>
          </w:tcPr>
          <w:p w14:paraId="1D2B9207" w14:textId="740B4235" w:rsidR="008A121E" w:rsidRPr="00AB31C7" w:rsidRDefault="008A121E" w:rsidP="00747076">
            <w:pPr>
              <w:pStyle w:val="Tabletext8pt"/>
            </w:pPr>
            <w:r w:rsidRPr="00AB31C7">
              <w:rPr>
                <w:rStyle w:val="Emphasis"/>
              </w:rPr>
              <w:t xml:space="preserve"> opinion piece, editorials, books, etc.</w:t>
            </w:r>
          </w:p>
        </w:tc>
        <w:tc>
          <w:tcPr>
            <w:tcW w:w="1913" w:type="dxa"/>
            <w:noWrap/>
          </w:tcPr>
          <w:p w14:paraId="2B8DCE5E" w14:textId="77777777" w:rsidR="008A121E" w:rsidRPr="00AB31C7" w:rsidRDefault="008A121E" w:rsidP="00747076">
            <w:pPr>
              <w:pStyle w:val="Tabletext8pt"/>
            </w:pPr>
            <w:r w:rsidRPr="00AB31C7">
              <w:t>0</w:t>
            </w:r>
          </w:p>
        </w:tc>
        <w:tc>
          <w:tcPr>
            <w:tcW w:w="1914" w:type="dxa"/>
          </w:tcPr>
          <w:p w14:paraId="7A32ABFC" w14:textId="77777777" w:rsidR="008A121E" w:rsidRPr="00AB31C7" w:rsidRDefault="008A121E" w:rsidP="00747076">
            <w:pPr>
              <w:pStyle w:val="Tabletext8pt"/>
            </w:pPr>
            <w:r w:rsidRPr="00AB31C7">
              <w:t>0</w:t>
            </w:r>
          </w:p>
        </w:tc>
        <w:tc>
          <w:tcPr>
            <w:tcW w:w="1231" w:type="dxa"/>
          </w:tcPr>
          <w:p w14:paraId="04FCD976" w14:textId="77777777" w:rsidR="008A121E" w:rsidRPr="00AB31C7" w:rsidRDefault="008A121E" w:rsidP="00747076">
            <w:pPr>
              <w:pStyle w:val="Tabletext8pt"/>
            </w:pPr>
            <w:r w:rsidRPr="00AB31C7">
              <w:t>0</w:t>
            </w:r>
          </w:p>
        </w:tc>
      </w:tr>
      <w:tr w:rsidR="008A121E" w:rsidRPr="00AB31C7" w14:paraId="0DB96733"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noWrap/>
            <w:hideMark/>
          </w:tcPr>
          <w:p w14:paraId="76F1EB0D" w14:textId="6EF7EA68" w:rsidR="008A121E" w:rsidRPr="00AB31C7" w:rsidRDefault="008A121E" w:rsidP="00747076">
            <w:pPr>
              <w:pStyle w:val="Tabletext8pt"/>
            </w:pPr>
            <w:r w:rsidRPr="00AB31C7">
              <w:rPr>
                <w:rStyle w:val="Emphasis"/>
              </w:rPr>
              <w:t xml:space="preserve"> not an interventional study examining effectiveness</w:t>
            </w:r>
          </w:p>
        </w:tc>
        <w:tc>
          <w:tcPr>
            <w:tcW w:w="1913" w:type="dxa"/>
            <w:noWrap/>
          </w:tcPr>
          <w:p w14:paraId="39D33A40" w14:textId="77777777" w:rsidR="008A121E" w:rsidRPr="00AB31C7" w:rsidRDefault="008A121E" w:rsidP="00747076">
            <w:pPr>
              <w:pStyle w:val="Tabletext8pt"/>
            </w:pPr>
            <w:r w:rsidRPr="00AB31C7">
              <w:t>2</w:t>
            </w:r>
          </w:p>
        </w:tc>
        <w:tc>
          <w:tcPr>
            <w:tcW w:w="1914" w:type="dxa"/>
          </w:tcPr>
          <w:p w14:paraId="776E6BB5" w14:textId="77777777" w:rsidR="008A121E" w:rsidRPr="00AB31C7" w:rsidRDefault="008A121E" w:rsidP="00747076">
            <w:pPr>
              <w:pStyle w:val="Tabletext8pt"/>
            </w:pPr>
            <w:r w:rsidRPr="00AB31C7">
              <w:t>0</w:t>
            </w:r>
          </w:p>
        </w:tc>
        <w:tc>
          <w:tcPr>
            <w:tcW w:w="1231" w:type="dxa"/>
          </w:tcPr>
          <w:p w14:paraId="62270360" w14:textId="77777777" w:rsidR="008A121E" w:rsidRPr="00AB31C7" w:rsidRDefault="008A121E" w:rsidP="00747076">
            <w:pPr>
              <w:pStyle w:val="Tabletext8pt"/>
            </w:pPr>
            <w:r w:rsidRPr="00AB31C7">
              <w:t>2</w:t>
            </w:r>
          </w:p>
        </w:tc>
      </w:tr>
      <w:tr w:rsidR="008A121E" w:rsidRPr="00AB31C7" w14:paraId="10A6CD1A"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hideMark/>
          </w:tcPr>
          <w:p w14:paraId="1CB8C388" w14:textId="37E87B10" w:rsidR="008A121E" w:rsidRPr="00AB31C7" w:rsidRDefault="008A121E" w:rsidP="00747076">
            <w:pPr>
              <w:pStyle w:val="Tabletext8pt"/>
            </w:pPr>
            <w:r w:rsidRPr="00AB31C7">
              <w:rPr>
                <w:rStyle w:val="Emphasis"/>
              </w:rPr>
              <w:t xml:space="preserve"> grey literature</w:t>
            </w:r>
          </w:p>
        </w:tc>
        <w:tc>
          <w:tcPr>
            <w:tcW w:w="1913" w:type="dxa"/>
            <w:noWrap/>
          </w:tcPr>
          <w:p w14:paraId="7731EE20" w14:textId="77777777" w:rsidR="008A121E" w:rsidRPr="00AB31C7" w:rsidRDefault="008A121E" w:rsidP="00747076">
            <w:pPr>
              <w:pStyle w:val="Tabletext8pt"/>
            </w:pPr>
            <w:r w:rsidRPr="00AB31C7">
              <w:t>0</w:t>
            </w:r>
          </w:p>
        </w:tc>
        <w:tc>
          <w:tcPr>
            <w:tcW w:w="1914" w:type="dxa"/>
          </w:tcPr>
          <w:p w14:paraId="51894AE5" w14:textId="77777777" w:rsidR="008A121E" w:rsidRPr="00AB31C7" w:rsidRDefault="008A121E" w:rsidP="00747076">
            <w:pPr>
              <w:pStyle w:val="Tabletext8pt"/>
            </w:pPr>
            <w:r w:rsidRPr="00AB31C7">
              <w:t>0</w:t>
            </w:r>
          </w:p>
        </w:tc>
        <w:tc>
          <w:tcPr>
            <w:tcW w:w="1231" w:type="dxa"/>
          </w:tcPr>
          <w:p w14:paraId="1B0B040B" w14:textId="77777777" w:rsidR="008A121E" w:rsidRPr="00AB31C7" w:rsidRDefault="008A121E" w:rsidP="00747076">
            <w:pPr>
              <w:pStyle w:val="Tabletext8pt"/>
            </w:pPr>
            <w:r w:rsidRPr="00AB31C7">
              <w:t>0</w:t>
            </w:r>
          </w:p>
        </w:tc>
      </w:tr>
      <w:tr w:rsidR="008A121E" w:rsidRPr="00AB31C7" w14:paraId="3DEBBBA4"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tcPr>
          <w:p w14:paraId="6A170D46" w14:textId="77777777" w:rsidR="008A121E" w:rsidRPr="00AB31C7" w:rsidRDefault="008A121E" w:rsidP="00747076">
            <w:pPr>
              <w:pStyle w:val="Tabletext8pt"/>
            </w:pPr>
            <w:r w:rsidRPr="00AB31C7">
              <w:t xml:space="preserve">study design out of scope </w:t>
            </w:r>
          </w:p>
        </w:tc>
        <w:tc>
          <w:tcPr>
            <w:tcW w:w="1913" w:type="dxa"/>
            <w:noWrap/>
          </w:tcPr>
          <w:p w14:paraId="1165246D" w14:textId="77777777" w:rsidR="008A121E" w:rsidRPr="00AB31C7" w:rsidRDefault="008A121E" w:rsidP="00747076">
            <w:pPr>
              <w:pStyle w:val="Tabletext8pt"/>
            </w:pPr>
          </w:p>
        </w:tc>
        <w:tc>
          <w:tcPr>
            <w:tcW w:w="1914" w:type="dxa"/>
          </w:tcPr>
          <w:p w14:paraId="703335F2" w14:textId="77777777" w:rsidR="008A121E" w:rsidRPr="00AB31C7" w:rsidRDefault="008A121E" w:rsidP="00747076">
            <w:pPr>
              <w:pStyle w:val="Tabletext8pt"/>
            </w:pPr>
          </w:p>
        </w:tc>
        <w:tc>
          <w:tcPr>
            <w:tcW w:w="1231" w:type="dxa"/>
          </w:tcPr>
          <w:p w14:paraId="77A988A3" w14:textId="77777777" w:rsidR="008A121E" w:rsidRPr="00AB31C7" w:rsidRDefault="008A121E" w:rsidP="00747076">
            <w:pPr>
              <w:pStyle w:val="Tabletext8pt"/>
            </w:pPr>
          </w:p>
        </w:tc>
      </w:tr>
      <w:tr w:rsidR="008A121E" w:rsidRPr="00AB31C7" w14:paraId="585C0C9E"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noWrap/>
            <w:hideMark/>
          </w:tcPr>
          <w:p w14:paraId="178A681C" w14:textId="6CC5E236" w:rsidR="008A121E" w:rsidRPr="00AB31C7" w:rsidRDefault="008A121E" w:rsidP="00747076">
            <w:pPr>
              <w:pStyle w:val="Tabletext8pt"/>
            </w:pPr>
            <w:r w:rsidRPr="00AB31C7">
              <w:rPr>
                <w:rStyle w:val="Emphasis"/>
              </w:rPr>
              <w:t xml:space="preserve"> Nonsystematic reviews</w:t>
            </w:r>
          </w:p>
        </w:tc>
        <w:tc>
          <w:tcPr>
            <w:tcW w:w="1913" w:type="dxa"/>
            <w:noWrap/>
          </w:tcPr>
          <w:p w14:paraId="33C8B25F" w14:textId="77777777" w:rsidR="008A121E" w:rsidRPr="00AB31C7" w:rsidRDefault="008A121E" w:rsidP="00747076">
            <w:pPr>
              <w:pStyle w:val="Tabletext8pt"/>
            </w:pPr>
            <w:r w:rsidRPr="00AB31C7">
              <w:t>4</w:t>
            </w:r>
          </w:p>
        </w:tc>
        <w:tc>
          <w:tcPr>
            <w:tcW w:w="1914" w:type="dxa"/>
          </w:tcPr>
          <w:p w14:paraId="356FA2D4" w14:textId="77777777" w:rsidR="008A121E" w:rsidRPr="00AB31C7" w:rsidRDefault="008A121E" w:rsidP="00747076">
            <w:pPr>
              <w:pStyle w:val="Tabletext8pt"/>
            </w:pPr>
            <w:r w:rsidRPr="00AB31C7">
              <w:t>0</w:t>
            </w:r>
          </w:p>
        </w:tc>
        <w:tc>
          <w:tcPr>
            <w:tcW w:w="1231" w:type="dxa"/>
          </w:tcPr>
          <w:p w14:paraId="16C68153" w14:textId="77777777" w:rsidR="008A121E" w:rsidRPr="00AB31C7" w:rsidRDefault="008A121E" w:rsidP="00747076">
            <w:pPr>
              <w:pStyle w:val="Tabletext8pt"/>
            </w:pPr>
            <w:r w:rsidRPr="00AB31C7">
              <w:t>4</w:t>
            </w:r>
          </w:p>
        </w:tc>
      </w:tr>
      <w:tr w:rsidR="008A121E" w:rsidRPr="00AB31C7" w14:paraId="49569716"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noWrap/>
            <w:hideMark/>
          </w:tcPr>
          <w:p w14:paraId="5E5CDD77" w14:textId="7E8423CE" w:rsidR="008A121E" w:rsidRPr="00AB31C7" w:rsidRDefault="008A121E" w:rsidP="00747076">
            <w:pPr>
              <w:pStyle w:val="Tabletext8pt"/>
            </w:pPr>
            <w:r w:rsidRPr="00AB31C7">
              <w:rPr>
                <w:rStyle w:val="Emphasis"/>
              </w:rPr>
              <w:t xml:space="preserve"> Systematic review of RCTs and/or NRSIs</w:t>
            </w:r>
          </w:p>
        </w:tc>
        <w:tc>
          <w:tcPr>
            <w:tcW w:w="1913" w:type="dxa"/>
            <w:noWrap/>
          </w:tcPr>
          <w:p w14:paraId="2BA916CB" w14:textId="77777777" w:rsidR="008A121E" w:rsidRPr="00AB31C7" w:rsidRDefault="008A121E" w:rsidP="00747076">
            <w:pPr>
              <w:pStyle w:val="Tabletext8pt"/>
            </w:pPr>
            <w:r w:rsidRPr="00AB31C7">
              <w:t>1</w:t>
            </w:r>
          </w:p>
        </w:tc>
        <w:tc>
          <w:tcPr>
            <w:tcW w:w="1914" w:type="dxa"/>
          </w:tcPr>
          <w:p w14:paraId="10DC2731" w14:textId="77777777" w:rsidR="008A121E" w:rsidRPr="00AB31C7" w:rsidRDefault="008A121E" w:rsidP="00747076">
            <w:pPr>
              <w:pStyle w:val="Tabletext8pt"/>
            </w:pPr>
            <w:r w:rsidRPr="00AB31C7">
              <w:t>3</w:t>
            </w:r>
          </w:p>
        </w:tc>
        <w:tc>
          <w:tcPr>
            <w:tcW w:w="1231" w:type="dxa"/>
          </w:tcPr>
          <w:p w14:paraId="68D8342D" w14:textId="77777777" w:rsidR="008A121E" w:rsidRPr="00AB31C7" w:rsidRDefault="008A121E" w:rsidP="00747076">
            <w:pPr>
              <w:pStyle w:val="Tabletext8pt"/>
            </w:pPr>
            <w:r w:rsidRPr="00AB31C7">
              <w:t>4</w:t>
            </w:r>
          </w:p>
        </w:tc>
      </w:tr>
      <w:tr w:rsidR="008A121E" w:rsidRPr="00AB31C7" w14:paraId="65A80C5B"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noWrap/>
            <w:hideMark/>
          </w:tcPr>
          <w:p w14:paraId="19EF00AF" w14:textId="2E5E8F25" w:rsidR="008A121E" w:rsidRPr="00AB31C7" w:rsidRDefault="008A121E" w:rsidP="00747076">
            <w:pPr>
              <w:pStyle w:val="Tabletext8pt"/>
            </w:pPr>
            <w:r w:rsidRPr="00AB31C7">
              <w:rPr>
                <w:rStyle w:val="Emphasis"/>
              </w:rPr>
              <w:t xml:space="preserve"> Case series, case reports, noncomparative studies etc.</w:t>
            </w:r>
          </w:p>
        </w:tc>
        <w:tc>
          <w:tcPr>
            <w:tcW w:w="1913" w:type="dxa"/>
            <w:noWrap/>
          </w:tcPr>
          <w:p w14:paraId="00F9FD50" w14:textId="77777777" w:rsidR="008A121E" w:rsidRPr="00AB31C7" w:rsidRDefault="008A121E" w:rsidP="00747076">
            <w:pPr>
              <w:pStyle w:val="Tabletext8pt"/>
            </w:pPr>
            <w:r w:rsidRPr="00AB31C7">
              <w:t>14</w:t>
            </w:r>
          </w:p>
        </w:tc>
        <w:tc>
          <w:tcPr>
            <w:tcW w:w="1914" w:type="dxa"/>
          </w:tcPr>
          <w:p w14:paraId="1177A155" w14:textId="77777777" w:rsidR="008A121E" w:rsidRPr="00AB31C7" w:rsidRDefault="008A121E" w:rsidP="00747076">
            <w:pPr>
              <w:pStyle w:val="Tabletext8pt"/>
            </w:pPr>
            <w:r w:rsidRPr="00AB31C7">
              <w:t>5</w:t>
            </w:r>
          </w:p>
        </w:tc>
        <w:tc>
          <w:tcPr>
            <w:tcW w:w="1231" w:type="dxa"/>
          </w:tcPr>
          <w:p w14:paraId="3575075B" w14:textId="77777777" w:rsidR="008A121E" w:rsidRPr="00AB31C7" w:rsidRDefault="008A121E" w:rsidP="00747076">
            <w:pPr>
              <w:pStyle w:val="Tabletext8pt"/>
            </w:pPr>
            <w:r w:rsidRPr="00AB31C7">
              <w:t>19</w:t>
            </w:r>
          </w:p>
        </w:tc>
      </w:tr>
      <w:tr w:rsidR="008A121E" w:rsidRPr="00AB31C7" w14:paraId="69678F71"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hideMark/>
          </w:tcPr>
          <w:p w14:paraId="7AEEDC91" w14:textId="77777777" w:rsidR="008A121E" w:rsidRPr="00AB31C7" w:rsidRDefault="008A121E" w:rsidP="00747076">
            <w:pPr>
              <w:pStyle w:val="Tabletext8pt"/>
              <w:rPr>
                <w:rStyle w:val="Strong"/>
              </w:rPr>
            </w:pPr>
            <w:r w:rsidRPr="00AB31C7">
              <w:rPr>
                <w:rStyle w:val="Strong"/>
              </w:rPr>
              <w:t>TOTAL Excluded</w:t>
            </w:r>
          </w:p>
        </w:tc>
        <w:tc>
          <w:tcPr>
            <w:tcW w:w="1913" w:type="dxa"/>
            <w:noWrap/>
          </w:tcPr>
          <w:p w14:paraId="38909AE4" w14:textId="77777777" w:rsidR="008A121E" w:rsidRPr="00AB31C7" w:rsidRDefault="008A121E" w:rsidP="00747076">
            <w:pPr>
              <w:pStyle w:val="Tabletext8pt"/>
              <w:rPr>
                <w:rStyle w:val="Strong"/>
              </w:rPr>
            </w:pPr>
            <w:r w:rsidRPr="00AB31C7">
              <w:rPr>
                <w:rStyle w:val="Strong"/>
              </w:rPr>
              <w:t>28</w:t>
            </w:r>
          </w:p>
        </w:tc>
        <w:tc>
          <w:tcPr>
            <w:tcW w:w="1914" w:type="dxa"/>
          </w:tcPr>
          <w:p w14:paraId="1E92EC2E" w14:textId="77777777" w:rsidR="008A121E" w:rsidRPr="00AB31C7" w:rsidRDefault="008A121E" w:rsidP="00747076">
            <w:pPr>
              <w:pStyle w:val="Tabletext8pt"/>
              <w:rPr>
                <w:rStyle w:val="Strong"/>
              </w:rPr>
            </w:pPr>
            <w:r w:rsidRPr="00AB31C7">
              <w:rPr>
                <w:rStyle w:val="Strong"/>
              </w:rPr>
              <w:t>9</w:t>
            </w:r>
          </w:p>
        </w:tc>
        <w:tc>
          <w:tcPr>
            <w:tcW w:w="1231" w:type="dxa"/>
          </w:tcPr>
          <w:p w14:paraId="057B61E7" w14:textId="77777777" w:rsidR="008A121E" w:rsidRPr="00AB31C7" w:rsidRDefault="008A121E" w:rsidP="00747076">
            <w:pPr>
              <w:pStyle w:val="Tabletext8pt"/>
              <w:rPr>
                <w:rStyle w:val="Strong"/>
              </w:rPr>
            </w:pPr>
            <w:r w:rsidRPr="00AB31C7">
              <w:rPr>
                <w:rStyle w:val="Strong"/>
              </w:rPr>
              <w:t>37</w:t>
            </w:r>
          </w:p>
        </w:tc>
      </w:tr>
      <w:tr w:rsidR="008A121E" w:rsidRPr="00AB31C7" w14:paraId="4A78B5A5" w14:textId="77777777" w:rsidTr="00B05E2B">
        <w:trPr>
          <w:cnfStyle w:val="000000010000" w:firstRow="0" w:lastRow="0" w:firstColumn="0" w:lastColumn="0" w:oddVBand="0" w:evenVBand="0" w:oddHBand="0" w:evenHBand="1" w:firstRowFirstColumn="0" w:firstRowLastColumn="0" w:lastRowFirstColumn="0" w:lastRowLastColumn="0"/>
        </w:trPr>
        <w:tc>
          <w:tcPr>
            <w:tcW w:w="9731" w:type="dxa"/>
            <w:gridSpan w:val="4"/>
          </w:tcPr>
          <w:p w14:paraId="44F6C88D" w14:textId="77777777" w:rsidR="008A121E" w:rsidRPr="00AB31C7" w:rsidRDefault="008A121E" w:rsidP="00747076">
            <w:pPr>
              <w:pStyle w:val="Tabletext8pt"/>
            </w:pPr>
          </w:p>
        </w:tc>
      </w:tr>
      <w:tr w:rsidR="008A121E" w:rsidRPr="00AB31C7" w14:paraId="6EBB7B9D"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tcPr>
          <w:p w14:paraId="13DD4E6A" w14:textId="77777777" w:rsidR="008A121E" w:rsidRPr="00AB31C7" w:rsidRDefault="008A121E" w:rsidP="00747076">
            <w:pPr>
              <w:pStyle w:val="Tabletext8pt"/>
            </w:pPr>
            <w:r w:rsidRPr="00AB31C7">
              <w:rPr>
                <w:rStyle w:val="Strong"/>
              </w:rPr>
              <w:t>Unable to be translated or interpreted at the title/abstract stage</w:t>
            </w:r>
          </w:p>
        </w:tc>
        <w:tc>
          <w:tcPr>
            <w:tcW w:w="1913" w:type="dxa"/>
          </w:tcPr>
          <w:p w14:paraId="2C15F953" w14:textId="77777777" w:rsidR="008A121E" w:rsidRPr="00AB31C7" w:rsidRDefault="008A121E" w:rsidP="00747076">
            <w:pPr>
              <w:pStyle w:val="Tabletext8pt"/>
            </w:pPr>
            <w:r w:rsidRPr="00AB31C7">
              <w:t>1</w:t>
            </w:r>
          </w:p>
        </w:tc>
        <w:tc>
          <w:tcPr>
            <w:tcW w:w="1914" w:type="dxa"/>
          </w:tcPr>
          <w:p w14:paraId="620A9D32" w14:textId="77777777" w:rsidR="008A121E" w:rsidRPr="00AB31C7" w:rsidRDefault="008A121E" w:rsidP="00747076">
            <w:pPr>
              <w:pStyle w:val="Tabletext8pt"/>
            </w:pPr>
            <w:r w:rsidRPr="00AB31C7">
              <w:t>0</w:t>
            </w:r>
          </w:p>
        </w:tc>
        <w:tc>
          <w:tcPr>
            <w:tcW w:w="1231" w:type="dxa"/>
          </w:tcPr>
          <w:p w14:paraId="4C3D8245" w14:textId="77777777" w:rsidR="008A121E" w:rsidRPr="00AB31C7" w:rsidRDefault="008A121E" w:rsidP="00747076">
            <w:pPr>
              <w:pStyle w:val="Tabletext8pt"/>
            </w:pPr>
            <w:r w:rsidRPr="00AB31C7">
              <w:t>1</w:t>
            </w:r>
          </w:p>
        </w:tc>
      </w:tr>
      <w:tr w:rsidR="008A121E" w:rsidRPr="00AB31C7" w14:paraId="7F5702B8" w14:textId="77777777" w:rsidTr="00B05E2B">
        <w:trPr>
          <w:cnfStyle w:val="000000010000" w:firstRow="0" w:lastRow="0" w:firstColumn="0" w:lastColumn="0" w:oddVBand="0" w:evenVBand="0" w:oddHBand="0" w:evenHBand="1" w:firstRowFirstColumn="0" w:firstRowLastColumn="0" w:lastRowFirstColumn="0" w:lastRowLastColumn="0"/>
        </w:trPr>
        <w:tc>
          <w:tcPr>
            <w:tcW w:w="9731" w:type="dxa"/>
            <w:gridSpan w:val="4"/>
          </w:tcPr>
          <w:p w14:paraId="29821B1D" w14:textId="77777777" w:rsidR="008A121E" w:rsidRPr="00AB31C7" w:rsidRDefault="008A121E" w:rsidP="00747076">
            <w:pPr>
              <w:pStyle w:val="Tabletext8pt"/>
            </w:pPr>
          </w:p>
        </w:tc>
      </w:tr>
      <w:tr w:rsidR="008A121E" w:rsidRPr="00AB31C7" w14:paraId="0C5B6F33"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hideMark/>
          </w:tcPr>
          <w:p w14:paraId="48104F38" w14:textId="77777777" w:rsidR="008A121E" w:rsidRPr="00AB31C7" w:rsidRDefault="008A121E" w:rsidP="00747076">
            <w:pPr>
              <w:pStyle w:val="Tabletext8pt"/>
              <w:rPr>
                <w:rStyle w:val="Strong"/>
              </w:rPr>
            </w:pPr>
            <w:r w:rsidRPr="00AB31C7">
              <w:rPr>
                <w:rStyle w:val="Strong"/>
              </w:rPr>
              <w:t>RELEVANT CITATIONS</w:t>
            </w:r>
          </w:p>
        </w:tc>
        <w:tc>
          <w:tcPr>
            <w:tcW w:w="1913" w:type="dxa"/>
            <w:noWrap/>
          </w:tcPr>
          <w:p w14:paraId="34BBF348" w14:textId="77777777" w:rsidR="008A121E" w:rsidRPr="00AB31C7" w:rsidRDefault="008A121E" w:rsidP="00747076">
            <w:pPr>
              <w:pStyle w:val="Tabletext8pt"/>
              <w:rPr>
                <w:rStyle w:val="Strong"/>
              </w:rPr>
            </w:pPr>
            <w:r w:rsidRPr="00AB31C7">
              <w:rPr>
                <w:rStyle w:val="Strong"/>
              </w:rPr>
              <w:t>2</w:t>
            </w:r>
          </w:p>
        </w:tc>
        <w:tc>
          <w:tcPr>
            <w:tcW w:w="1914" w:type="dxa"/>
          </w:tcPr>
          <w:p w14:paraId="2970E620" w14:textId="77777777" w:rsidR="008A121E" w:rsidRPr="00AB31C7" w:rsidRDefault="008A121E" w:rsidP="00747076">
            <w:pPr>
              <w:pStyle w:val="Tabletext8pt"/>
              <w:rPr>
                <w:rStyle w:val="Strong"/>
              </w:rPr>
            </w:pPr>
            <w:r w:rsidRPr="00AB31C7">
              <w:rPr>
                <w:rStyle w:val="Strong"/>
              </w:rPr>
              <w:t>17</w:t>
            </w:r>
          </w:p>
        </w:tc>
        <w:tc>
          <w:tcPr>
            <w:tcW w:w="1231" w:type="dxa"/>
          </w:tcPr>
          <w:p w14:paraId="6B3932B6" w14:textId="77777777" w:rsidR="008A121E" w:rsidRPr="00AB31C7" w:rsidRDefault="008A121E" w:rsidP="00747076">
            <w:pPr>
              <w:pStyle w:val="Tabletext8pt"/>
              <w:rPr>
                <w:rStyle w:val="Strong"/>
              </w:rPr>
            </w:pPr>
            <w:r w:rsidRPr="00AB31C7">
              <w:rPr>
                <w:rStyle w:val="Strong"/>
              </w:rPr>
              <w:t>19</w:t>
            </w:r>
          </w:p>
        </w:tc>
      </w:tr>
      <w:tr w:rsidR="008A121E" w:rsidRPr="00AB31C7" w14:paraId="7C9A12E5" w14:textId="77777777" w:rsidTr="00B05E2B">
        <w:trPr>
          <w:cnfStyle w:val="000000010000" w:firstRow="0" w:lastRow="0" w:firstColumn="0" w:lastColumn="0" w:oddVBand="0" w:evenVBand="0" w:oddHBand="0" w:evenHBand="1" w:firstRowFirstColumn="0" w:firstRowLastColumn="0" w:lastRowFirstColumn="0" w:lastRowLastColumn="0"/>
        </w:trPr>
        <w:tc>
          <w:tcPr>
            <w:tcW w:w="9731" w:type="dxa"/>
            <w:gridSpan w:val="4"/>
          </w:tcPr>
          <w:p w14:paraId="2AC5AD67" w14:textId="77777777" w:rsidR="008A121E" w:rsidRPr="00AB31C7" w:rsidRDefault="008A121E" w:rsidP="00747076">
            <w:pPr>
              <w:pStyle w:val="Tabletext8pt"/>
            </w:pPr>
          </w:p>
        </w:tc>
      </w:tr>
      <w:tr w:rsidR="008A121E" w:rsidRPr="00AB31C7" w14:paraId="7D7AEBF3"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hideMark/>
          </w:tcPr>
          <w:p w14:paraId="3DD3CA29" w14:textId="1C325718" w:rsidR="008A121E" w:rsidRPr="00AB31C7" w:rsidRDefault="008A121E" w:rsidP="00747076">
            <w:pPr>
              <w:pStyle w:val="Tabletext8pt"/>
            </w:pPr>
            <w:r w:rsidRPr="00AB31C7">
              <w:rPr>
                <w:rStyle w:val="Strong"/>
              </w:rPr>
              <w:t>Relevant but additional follow</w:t>
            </w:r>
            <w:r w:rsidR="007541AA">
              <w:rPr>
                <w:rStyle w:val="Strong"/>
              </w:rPr>
              <w:t xml:space="preserve"> </w:t>
            </w:r>
            <w:r w:rsidRPr="00AB31C7">
              <w:rPr>
                <w:rStyle w:val="Strong"/>
              </w:rPr>
              <w:t xml:space="preserve">up needed </w:t>
            </w:r>
          </w:p>
        </w:tc>
        <w:tc>
          <w:tcPr>
            <w:tcW w:w="1913" w:type="dxa"/>
            <w:noWrap/>
          </w:tcPr>
          <w:p w14:paraId="00FF6130" w14:textId="77777777" w:rsidR="008A121E" w:rsidRPr="00AB31C7" w:rsidRDefault="008A121E" w:rsidP="00747076">
            <w:pPr>
              <w:pStyle w:val="Tabletext8pt"/>
            </w:pPr>
          </w:p>
        </w:tc>
        <w:tc>
          <w:tcPr>
            <w:tcW w:w="1914" w:type="dxa"/>
          </w:tcPr>
          <w:p w14:paraId="60401D31" w14:textId="77777777" w:rsidR="008A121E" w:rsidRPr="00AB31C7" w:rsidRDefault="008A121E" w:rsidP="00747076">
            <w:pPr>
              <w:pStyle w:val="Tabletext8pt"/>
            </w:pPr>
          </w:p>
        </w:tc>
        <w:tc>
          <w:tcPr>
            <w:tcW w:w="1231" w:type="dxa"/>
          </w:tcPr>
          <w:p w14:paraId="16ACC7D5" w14:textId="77777777" w:rsidR="008A121E" w:rsidRPr="00AB31C7" w:rsidRDefault="008A121E" w:rsidP="00747076">
            <w:pPr>
              <w:pStyle w:val="Tabletext8pt"/>
            </w:pPr>
          </w:p>
        </w:tc>
      </w:tr>
      <w:tr w:rsidR="008A121E" w:rsidRPr="00AB31C7" w14:paraId="39CE844C"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noWrap/>
            <w:hideMark/>
          </w:tcPr>
          <w:p w14:paraId="6FBAC49B" w14:textId="7CA65B46" w:rsidR="008A121E" w:rsidRPr="00AB31C7" w:rsidRDefault="008A121E" w:rsidP="00747076">
            <w:pPr>
              <w:pStyle w:val="Tabletext8pt"/>
            </w:pPr>
            <w:r w:rsidRPr="00AB31C7">
              <w:rPr>
                <w:rStyle w:val="Emphasis"/>
              </w:rPr>
              <w:t xml:space="preserve"> Ongoing study</w:t>
            </w:r>
          </w:p>
        </w:tc>
        <w:tc>
          <w:tcPr>
            <w:tcW w:w="1913" w:type="dxa"/>
            <w:noWrap/>
          </w:tcPr>
          <w:p w14:paraId="6B156DE9" w14:textId="77777777" w:rsidR="008A121E" w:rsidRPr="00AB31C7" w:rsidRDefault="008A121E" w:rsidP="00747076">
            <w:pPr>
              <w:pStyle w:val="Tabletext8pt"/>
            </w:pPr>
            <w:r w:rsidRPr="00AB31C7">
              <w:t>0</w:t>
            </w:r>
          </w:p>
        </w:tc>
        <w:tc>
          <w:tcPr>
            <w:tcW w:w="1914" w:type="dxa"/>
          </w:tcPr>
          <w:p w14:paraId="30266A5F" w14:textId="77777777" w:rsidR="008A121E" w:rsidRPr="00AB31C7" w:rsidRDefault="008A121E" w:rsidP="00747076">
            <w:pPr>
              <w:pStyle w:val="Tabletext8pt"/>
            </w:pPr>
            <w:r w:rsidRPr="00AB31C7">
              <w:t>0</w:t>
            </w:r>
          </w:p>
        </w:tc>
        <w:tc>
          <w:tcPr>
            <w:tcW w:w="1231" w:type="dxa"/>
          </w:tcPr>
          <w:p w14:paraId="4CCB998D" w14:textId="77777777" w:rsidR="008A121E" w:rsidRPr="00AB31C7" w:rsidRDefault="008A121E" w:rsidP="00747076">
            <w:pPr>
              <w:pStyle w:val="Tabletext8pt"/>
            </w:pPr>
            <w:r w:rsidRPr="00AB31C7">
              <w:t>0</w:t>
            </w:r>
          </w:p>
        </w:tc>
      </w:tr>
      <w:tr w:rsidR="008A121E" w:rsidRPr="00AB31C7" w14:paraId="278C0B82"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noWrap/>
            <w:hideMark/>
          </w:tcPr>
          <w:p w14:paraId="42B63BCA" w14:textId="15088EA8" w:rsidR="008A121E" w:rsidRPr="00AB31C7" w:rsidRDefault="008A121E" w:rsidP="00747076">
            <w:pPr>
              <w:pStyle w:val="Tabletext8pt"/>
            </w:pPr>
            <w:r w:rsidRPr="00AB31C7">
              <w:rPr>
                <w:rStyle w:val="Emphasis"/>
              </w:rPr>
              <w:t xml:space="preserve"> Publication not available in English</w:t>
            </w:r>
          </w:p>
        </w:tc>
        <w:tc>
          <w:tcPr>
            <w:tcW w:w="1913" w:type="dxa"/>
            <w:noWrap/>
          </w:tcPr>
          <w:p w14:paraId="6420889A" w14:textId="77777777" w:rsidR="008A121E" w:rsidRPr="00AB31C7" w:rsidRDefault="008A121E" w:rsidP="00747076">
            <w:pPr>
              <w:pStyle w:val="Tabletext8pt"/>
            </w:pPr>
            <w:r w:rsidRPr="00AB31C7">
              <w:t>1</w:t>
            </w:r>
          </w:p>
        </w:tc>
        <w:tc>
          <w:tcPr>
            <w:tcW w:w="1914" w:type="dxa"/>
          </w:tcPr>
          <w:p w14:paraId="4F255C14" w14:textId="77777777" w:rsidR="008A121E" w:rsidRPr="00AB31C7" w:rsidRDefault="008A121E" w:rsidP="00747076">
            <w:pPr>
              <w:pStyle w:val="Tabletext8pt"/>
            </w:pPr>
            <w:r w:rsidRPr="00AB31C7">
              <w:t>0</w:t>
            </w:r>
          </w:p>
        </w:tc>
        <w:tc>
          <w:tcPr>
            <w:tcW w:w="1231" w:type="dxa"/>
          </w:tcPr>
          <w:p w14:paraId="674A46D3" w14:textId="77777777" w:rsidR="008A121E" w:rsidRPr="00AB31C7" w:rsidRDefault="008A121E" w:rsidP="00747076">
            <w:pPr>
              <w:pStyle w:val="Tabletext8pt"/>
            </w:pPr>
            <w:r w:rsidRPr="00AB31C7">
              <w:t>1</w:t>
            </w:r>
          </w:p>
        </w:tc>
      </w:tr>
      <w:tr w:rsidR="008A121E" w:rsidRPr="00AB31C7" w14:paraId="141DFB70"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noWrap/>
            <w:hideMark/>
          </w:tcPr>
          <w:p w14:paraId="42A2418F" w14:textId="0455912F" w:rsidR="008A121E" w:rsidRPr="00AB31C7" w:rsidRDefault="008A121E" w:rsidP="00747076">
            <w:pPr>
              <w:pStyle w:val="Tabletext8pt"/>
            </w:pPr>
            <w:r w:rsidRPr="00AB31C7">
              <w:rPr>
                <w:rStyle w:val="Emphasis"/>
              </w:rPr>
              <w:t xml:space="preserve"> Conference proceeding, poster or abstract</w:t>
            </w:r>
          </w:p>
        </w:tc>
        <w:tc>
          <w:tcPr>
            <w:tcW w:w="1913" w:type="dxa"/>
            <w:noWrap/>
          </w:tcPr>
          <w:p w14:paraId="65B9E1CA" w14:textId="77777777" w:rsidR="008A121E" w:rsidRPr="00AB31C7" w:rsidRDefault="008A121E" w:rsidP="00747076">
            <w:pPr>
              <w:pStyle w:val="Tabletext8pt"/>
            </w:pPr>
            <w:r w:rsidRPr="00AB31C7">
              <w:t>0</w:t>
            </w:r>
          </w:p>
        </w:tc>
        <w:tc>
          <w:tcPr>
            <w:tcW w:w="1914" w:type="dxa"/>
          </w:tcPr>
          <w:p w14:paraId="2717F03B" w14:textId="77777777" w:rsidR="008A121E" w:rsidRPr="00AB31C7" w:rsidRDefault="008A121E" w:rsidP="00747076">
            <w:pPr>
              <w:pStyle w:val="Tabletext8pt"/>
            </w:pPr>
            <w:r w:rsidRPr="00AB31C7">
              <w:t>0</w:t>
            </w:r>
          </w:p>
        </w:tc>
        <w:tc>
          <w:tcPr>
            <w:tcW w:w="1231" w:type="dxa"/>
          </w:tcPr>
          <w:p w14:paraId="5C67C5D9" w14:textId="77777777" w:rsidR="008A121E" w:rsidRPr="00AB31C7" w:rsidRDefault="008A121E" w:rsidP="00747076">
            <w:pPr>
              <w:pStyle w:val="Tabletext8pt"/>
            </w:pPr>
            <w:r w:rsidRPr="00AB31C7">
              <w:t>0</w:t>
            </w:r>
          </w:p>
        </w:tc>
      </w:tr>
      <w:tr w:rsidR="008A121E" w:rsidRPr="00AB31C7" w14:paraId="72B42F8C"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hideMark/>
          </w:tcPr>
          <w:p w14:paraId="5D43B6DA" w14:textId="61AF7CDB" w:rsidR="008A121E" w:rsidRPr="00AB31C7" w:rsidRDefault="008A121E" w:rsidP="00747076">
            <w:pPr>
              <w:pStyle w:val="Tabletext8pt"/>
            </w:pPr>
            <w:r w:rsidRPr="00AB31C7">
              <w:rPr>
                <w:rStyle w:val="Emphasis"/>
              </w:rPr>
              <w:t xml:space="preserve"> Article not able to be retrieved</w:t>
            </w:r>
          </w:p>
        </w:tc>
        <w:tc>
          <w:tcPr>
            <w:tcW w:w="1913" w:type="dxa"/>
            <w:noWrap/>
          </w:tcPr>
          <w:p w14:paraId="09CAA7C2" w14:textId="77777777" w:rsidR="008A121E" w:rsidRPr="00AB31C7" w:rsidRDefault="008A121E" w:rsidP="00747076">
            <w:pPr>
              <w:pStyle w:val="Tabletext8pt"/>
            </w:pPr>
            <w:r w:rsidRPr="00AB31C7">
              <w:t>0</w:t>
            </w:r>
          </w:p>
        </w:tc>
        <w:tc>
          <w:tcPr>
            <w:tcW w:w="1914" w:type="dxa"/>
          </w:tcPr>
          <w:p w14:paraId="3E9279CB" w14:textId="77777777" w:rsidR="008A121E" w:rsidRPr="00AB31C7" w:rsidRDefault="008A121E" w:rsidP="00747076">
            <w:pPr>
              <w:pStyle w:val="Tabletext8pt"/>
            </w:pPr>
            <w:r w:rsidRPr="00AB31C7">
              <w:t>0</w:t>
            </w:r>
          </w:p>
        </w:tc>
        <w:tc>
          <w:tcPr>
            <w:tcW w:w="1231" w:type="dxa"/>
          </w:tcPr>
          <w:p w14:paraId="1457430E" w14:textId="77777777" w:rsidR="008A121E" w:rsidRPr="00AB31C7" w:rsidRDefault="008A121E" w:rsidP="00747076">
            <w:pPr>
              <w:pStyle w:val="Tabletext8pt"/>
            </w:pPr>
            <w:r w:rsidRPr="00AB31C7">
              <w:t>0</w:t>
            </w:r>
          </w:p>
        </w:tc>
      </w:tr>
      <w:tr w:rsidR="008A121E" w:rsidRPr="00AB31C7" w14:paraId="5AA112D4"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tcPr>
          <w:p w14:paraId="0591084C" w14:textId="77777777" w:rsidR="008A121E" w:rsidRPr="00AB31C7" w:rsidRDefault="008A121E" w:rsidP="00747076">
            <w:pPr>
              <w:pStyle w:val="Tabletext8pt"/>
              <w:rPr>
                <w:rStyle w:val="Strong"/>
              </w:rPr>
            </w:pPr>
            <w:r w:rsidRPr="00AB31C7">
              <w:rPr>
                <w:rStyle w:val="Strong"/>
              </w:rPr>
              <w:t>TOTAL ONGOING/AWAITING CLASSIFICATION</w:t>
            </w:r>
          </w:p>
        </w:tc>
        <w:tc>
          <w:tcPr>
            <w:tcW w:w="1913" w:type="dxa"/>
            <w:noWrap/>
          </w:tcPr>
          <w:p w14:paraId="27F7F798" w14:textId="77777777" w:rsidR="008A121E" w:rsidRPr="00AB31C7" w:rsidRDefault="008A121E" w:rsidP="00747076">
            <w:pPr>
              <w:pStyle w:val="Tabletext8pt"/>
              <w:rPr>
                <w:rStyle w:val="Strong"/>
              </w:rPr>
            </w:pPr>
            <w:r w:rsidRPr="00AB31C7">
              <w:rPr>
                <w:rStyle w:val="Strong"/>
              </w:rPr>
              <w:t>1</w:t>
            </w:r>
          </w:p>
        </w:tc>
        <w:tc>
          <w:tcPr>
            <w:tcW w:w="1914" w:type="dxa"/>
          </w:tcPr>
          <w:p w14:paraId="6EE24D98" w14:textId="77777777" w:rsidR="008A121E" w:rsidRPr="00AB31C7" w:rsidRDefault="008A121E" w:rsidP="00747076">
            <w:pPr>
              <w:pStyle w:val="Tabletext8pt"/>
            </w:pPr>
            <w:r w:rsidRPr="00AB31C7">
              <w:t>1</w:t>
            </w:r>
          </w:p>
        </w:tc>
        <w:tc>
          <w:tcPr>
            <w:tcW w:w="1231" w:type="dxa"/>
          </w:tcPr>
          <w:p w14:paraId="7AC7B614" w14:textId="77777777" w:rsidR="008A121E" w:rsidRPr="00AB31C7" w:rsidRDefault="008A121E" w:rsidP="00747076">
            <w:pPr>
              <w:pStyle w:val="Tabletext8pt"/>
              <w:rPr>
                <w:rStyle w:val="Strong"/>
              </w:rPr>
            </w:pPr>
            <w:r w:rsidRPr="00AB31C7">
              <w:rPr>
                <w:rStyle w:val="Strong"/>
              </w:rPr>
              <w:t>1</w:t>
            </w:r>
          </w:p>
        </w:tc>
      </w:tr>
      <w:tr w:rsidR="008A121E" w:rsidRPr="00AB31C7" w14:paraId="73A017E6" w14:textId="77777777" w:rsidTr="00B05E2B">
        <w:trPr>
          <w:cnfStyle w:val="000000100000" w:firstRow="0" w:lastRow="0" w:firstColumn="0" w:lastColumn="0" w:oddVBand="0" w:evenVBand="0" w:oddHBand="1" w:evenHBand="0" w:firstRowFirstColumn="0" w:firstRowLastColumn="0" w:lastRowFirstColumn="0" w:lastRowLastColumn="0"/>
        </w:trPr>
        <w:tc>
          <w:tcPr>
            <w:tcW w:w="4673" w:type="dxa"/>
            <w:hideMark/>
          </w:tcPr>
          <w:p w14:paraId="705C28B4" w14:textId="77777777" w:rsidR="008A121E" w:rsidRPr="00AB31C7" w:rsidRDefault="008A121E" w:rsidP="00747076">
            <w:pPr>
              <w:pStyle w:val="Tabletext8pt"/>
            </w:pPr>
            <w:r w:rsidRPr="00AB31C7">
              <w:t> </w:t>
            </w:r>
          </w:p>
        </w:tc>
        <w:tc>
          <w:tcPr>
            <w:tcW w:w="1913" w:type="dxa"/>
            <w:noWrap/>
          </w:tcPr>
          <w:p w14:paraId="1A926B7E" w14:textId="77777777" w:rsidR="008A121E" w:rsidRPr="00AB31C7" w:rsidRDefault="008A121E" w:rsidP="00747076">
            <w:pPr>
              <w:pStyle w:val="Tabletext8pt"/>
            </w:pPr>
          </w:p>
        </w:tc>
        <w:tc>
          <w:tcPr>
            <w:tcW w:w="1914" w:type="dxa"/>
          </w:tcPr>
          <w:p w14:paraId="7E327C0A" w14:textId="77777777" w:rsidR="008A121E" w:rsidRPr="00AB31C7" w:rsidRDefault="008A121E" w:rsidP="00747076">
            <w:pPr>
              <w:pStyle w:val="Tabletext8pt"/>
            </w:pPr>
          </w:p>
        </w:tc>
        <w:tc>
          <w:tcPr>
            <w:tcW w:w="1231" w:type="dxa"/>
          </w:tcPr>
          <w:p w14:paraId="71CD7F78" w14:textId="77777777" w:rsidR="008A121E" w:rsidRPr="00AB31C7" w:rsidRDefault="008A121E" w:rsidP="00747076">
            <w:pPr>
              <w:pStyle w:val="Tabletext8pt"/>
            </w:pPr>
          </w:p>
        </w:tc>
      </w:tr>
      <w:tr w:rsidR="008A121E" w:rsidRPr="00AB31C7" w14:paraId="3F0B640B" w14:textId="77777777" w:rsidTr="00B05E2B">
        <w:trPr>
          <w:cnfStyle w:val="000000010000" w:firstRow="0" w:lastRow="0" w:firstColumn="0" w:lastColumn="0" w:oddVBand="0" w:evenVBand="0" w:oddHBand="0" w:evenHBand="1" w:firstRowFirstColumn="0" w:firstRowLastColumn="0" w:lastRowFirstColumn="0" w:lastRowLastColumn="0"/>
        </w:trPr>
        <w:tc>
          <w:tcPr>
            <w:tcW w:w="4673" w:type="dxa"/>
            <w:hideMark/>
          </w:tcPr>
          <w:p w14:paraId="5FC1D5C1" w14:textId="77777777" w:rsidR="008A121E" w:rsidRPr="00AB31C7" w:rsidRDefault="008A121E" w:rsidP="00747076">
            <w:pPr>
              <w:pStyle w:val="Tabletext8pt"/>
              <w:rPr>
                <w:rStyle w:val="Strong"/>
              </w:rPr>
            </w:pPr>
            <w:r w:rsidRPr="00AB31C7">
              <w:rPr>
                <w:rStyle w:val="Strong"/>
              </w:rPr>
              <w:t xml:space="preserve">INCLUDED CITATIONS </w:t>
            </w:r>
          </w:p>
        </w:tc>
        <w:tc>
          <w:tcPr>
            <w:tcW w:w="1913" w:type="dxa"/>
            <w:noWrap/>
          </w:tcPr>
          <w:p w14:paraId="2A32290D" w14:textId="77777777" w:rsidR="008A121E" w:rsidRPr="00AB31C7" w:rsidRDefault="008A121E" w:rsidP="00747076">
            <w:pPr>
              <w:pStyle w:val="Tabletext8pt"/>
              <w:rPr>
                <w:rStyle w:val="Strong"/>
              </w:rPr>
            </w:pPr>
            <w:r w:rsidRPr="00AB31C7">
              <w:rPr>
                <w:rStyle w:val="Strong"/>
              </w:rPr>
              <w:t>1</w:t>
            </w:r>
          </w:p>
        </w:tc>
        <w:tc>
          <w:tcPr>
            <w:tcW w:w="1914" w:type="dxa"/>
          </w:tcPr>
          <w:p w14:paraId="615DACB1" w14:textId="59D5BD71" w:rsidR="008A121E" w:rsidRPr="00AB31C7" w:rsidRDefault="008A121E" w:rsidP="00747076">
            <w:pPr>
              <w:pStyle w:val="Tabletext8pt"/>
              <w:rPr>
                <w:rStyle w:val="Strong"/>
              </w:rPr>
            </w:pPr>
            <w:r w:rsidRPr="00AB31C7">
              <w:rPr>
                <w:rStyle w:val="Strong"/>
              </w:rPr>
              <w:t xml:space="preserve">17 </w:t>
            </w:r>
            <w:r w:rsidR="00AB31C7" w:rsidRPr="00AB31C7">
              <w:rPr>
                <w:rStyle w:val="Strong"/>
              </w:rPr>
              <w:br/>
            </w:r>
            <w:r w:rsidRPr="00AB31C7">
              <w:rPr>
                <w:rStyle w:val="Strong"/>
              </w:rPr>
              <w:t>(already identified in search)</w:t>
            </w:r>
          </w:p>
        </w:tc>
        <w:tc>
          <w:tcPr>
            <w:tcW w:w="1231" w:type="dxa"/>
          </w:tcPr>
          <w:p w14:paraId="61B6DB64" w14:textId="77777777" w:rsidR="008A121E" w:rsidRPr="00AB31C7" w:rsidRDefault="008A121E" w:rsidP="00747076">
            <w:pPr>
              <w:pStyle w:val="Tabletext8pt"/>
              <w:rPr>
                <w:rStyle w:val="Strong"/>
              </w:rPr>
            </w:pPr>
            <w:r w:rsidRPr="00AB31C7">
              <w:rPr>
                <w:rStyle w:val="Strong"/>
              </w:rPr>
              <w:t>18</w:t>
            </w:r>
          </w:p>
        </w:tc>
      </w:tr>
    </w:tbl>
    <w:p w14:paraId="3309D63C" w14:textId="77777777" w:rsidR="008A121E" w:rsidRPr="00AB31C7" w:rsidRDefault="008A121E" w:rsidP="008A121E">
      <w:pPr>
        <w:pStyle w:val="TableFigNotes18"/>
      </w:pPr>
    </w:p>
    <w:p w14:paraId="1B6C8647" w14:textId="77777777" w:rsidR="008A121E" w:rsidRPr="00AB31C7" w:rsidRDefault="008A121E" w:rsidP="00A758EB">
      <w:pPr>
        <w:pStyle w:val="Heading1"/>
      </w:pPr>
      <w:bookmarkStart w:id="185" w:name="_Toc159843676"/>
      <w:bookmarkEnd w:id="171"/>
      <w:r w:rsidRPr="00AB31C7">
        <w:lastRenderedPageBreak/>
        <w:t>Methods of data appraisal, extraction, analysis and reporting (included studies)</w:t>
      </w:r>
      <w:bookmarkEnd w:id="185"/>
    </w:p>
    <w:p w14:paraId="2D681A66" w14:textId="77777777" w:rsidR="008A121E" w:rsidRDefault="008A121E" w:rsidP="00A758EB">
      <w:pPr>
        <w:pStyle w:val="Heading2"/>
      </w:pPr>
      <w:bookmarkStart w:id="186" w:name="_Ref116047707"/>
      <w:bookmarkStart w:id="187" w:name="_Toc159843677"/>
      <w:bookmarkStart w:id="188" w:name="_Ref86776945"/>
      <w:bookmarkStart w:id="189" w:name="_Ref86776947"/>
      <w:bookmarkStart w:id="190" w:name="_Toc86781045"/>
      <w:bookmarkStart w:id="191" w:name="_Ref37870350"/>
      <w:bookmarkStart w:id="192" w:name="_Toc78829568"/>
      <w:bookmarkStart w:id="193" w:name="_Toc42163570"/>
      <w:bookmarkStart w:id="194" w:name="_Ref42188231"/>
      <w:bookmarkStart w:id="195" w:name="_Ref42188235"/>
      <w:bookmarkStart w:id="196" w:name="_Ref42188335"/>
      <w:bookmarkStart w:id="197" w:name="_Ref28962391"/>
      <w:bookmarkStart w:id="198" w:name="_Ref28962331"/>
      <w:bookmarkStart w:id="199" w:name="_Ref28962320"/>
      <w:bookmarkStart w:id="200" w:name="_Toc518163125"/>
      <w:bookmarkStart w:id="201" w:name="_Ref517960280"/>
      <w:bookmarkStart w:id="202" w:name="_Toc515013246"/>
      <w:bookmarkEnd w:id="112"/>
      <w:bookmarkEnd w:id="136"/>
      <w:r w:rsidRPr="00AB31C7">
        <w:t>Risk of bias</w:t>
      </w:r>
      <w:bookmarkEnd w:id="186"/>
      <w:bookmarkEnd w:id="187"/>
      <w:r w:rsidRPr="00AB31C7">
        <w:t xml:space="preserve"> </w:t>
      </w:r>
      <w:bookmarkEnd w:id="188"/>
      <w:bookmarkEnd w:id="189"/>
      <w:bookmarkEnd w:id="190"/>
    </w:p>
    <w:p w14:paraId="444E1E5A" w14:textId="77777777" w:rsidR="00E96DB4" w:rsidRPr="00CA2B61" w:rsidRDefault="00E96DB4" w:rsidP="0060438B">
      <w:pPr>
        <w:pStyle w:val="Heading3"/>
      </w:pPr>
      <w:bookmarkStart w:id="203" w:name="_Toc107439524"/>
      <w:bookmarkStart w:id="204" w:name="_Toc159843678"/>
      <w:r w:rsidRPr="00E96DB4">
        <w:t>Tools</w:t>
      </w:r>
      <w:r w:rsidRPr="00CA2B61">
        <w:t xml:space="preserve"> </w:t>
      </w:r>
      <w:r>
        <w:t>used</w:t>
      </w:r>
      <w:bookmarkEnd w:id="203"/>
      <w:bookmarkEnd w:id="204"/>
    </w:p>
    <w:p w14:paraId="0DC99546" w14:textId="0A952DD7" w:rsidR="008A121E" w:rsidRPr="00AB31C7" w:rsidRDefault="00443634" w:rsidP="0060438B">
      <w:pPr>
        <w:pStyle w:val="Heading4"/>
      </w:pPr>
      <w:r w:rsidRPr="00E96DB4">
        <w:t>S</w:t>
      </w:r>
      <w:r w:rsidR="00603AD4">
        <w:t>ystematic review of s</w:t>
      </w:r>
      <w:r w:rsidRPr="00E96DB4">
        <w:t>hiatsu</w:t>
      </w:r>
    </w:p>
    <w:p w14:paraId="13A99B6F" w14:textId="75B24A0F" w:rsidR="00EC2B64" w:rsidRDefault="008A121E" w:rsidP="008A121E">
      <w:pPr>
        <w:pStyle w:val="BodyText"/>
      </w:pPr>
      <w:r w:rsidRPr="00AB31C7">
        <w:t xml:space="preserve">The risk of bias of RCTs was assessed using the revised Cochrane Risk of Bias tool v2.0 </w:t>
      </w:r>
      <w:r w:rsidRPr="00AB31C7">
        <w:fldChar w:fldCharType="begin">
          <w:fldData xml:space="preserve">PEVuZE5vdGU+PENpdGU+PEF1dGhvcj5TdGVybmU8L0F1dGhvcj48WWVhcj4yMDE5PC9ZZWFyPjxS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</w:fldData>
        </w:fldChar>
      </w:r>
      <w:r w:rsidR="00F913ED">
        <w:instrText xml:space="preserve"> ADDIN EN.CITE </w:instrText>
      </w:r>
      <w:r w:rsidR="00F913ED">
        <w:fldChar w:fldCharType="begin">
          <w:fldData xml:space="preserve">PEVuZE5vdGU+PENpdGU+PEF1dGhvcj5TdGVybmU8L0F1dGhvcj48WWVhcj4yMDE5PC9ZZWFyPjxS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16" w:tooltip="Sterne, 2019 #61" w:history="1">
        <w:r w:rsidR="00E3486E">
          <w:rPr>
            <w:noProof/>
          </w:rPr>
          <w:t>16</w:t>
        </w:r>
      </w:hyperlink>
      <w:r w:rsidR="00F913ED">
        <w:rPr>
          <w:noProof/>
        </w:rPr>
        <w:t xml:space="preserve">, </w:t>
      </w:r>
      <w:hyperlink w:anchor="_ENREF_17" w:tooltip="Higgins JPT, 2019 #62" w:history="1">
        <w:r w:rsidR="00E3486E">
          <w:rPr>
            <w:noProof/>
          </w:rPr>
          <w:t>17</w:t>
        </w:r>
      </w:hyperlink>
      <w:r w:rsidR="00F913ED">
        <w:rPr>
          <w:noProof/>
        </w:rPr>
        <w:t>)</w:t>
      </w:r>
      <w:r w:rsidRPr="00AB31C7">
        <w:fldChar w:fldCharType="end"/>
      </w:r>
      <w:r w:rsidRPr="00AB31C7">
        <w:t xml:space="preserve"> and critical appraisal of NRSIs was </w:t>
      </w:r>
      <w:r w:rsidR="007573BE" w:rsidRPr="00AB31C7">
        <w:t xml:space="preserve">assessed using </w:t>
      </w:r>
      <w:r w:rsidRPr="00AB31C7">
        <w:t xml:space="preserve">the methods described by Cochrane using the ROBINS-I tool </w:t>
      </w:r>
      <w:r w:rsidRPr="00AB31C7">
        <w:fldChar w:fldCharType="begin"/>
      </w:r>
      <w:r w:rsidR="00F913ED">
        <w:instrText xml:space="preserve"> ADDIN EN.CITE &lt;EndNote&gt;&lt;Cite&gt;&lt;Author&gt;Sterne&lt;/Author&gt;&lt;Year&gt;2019&lt;/Year&gt;&lt;RecNum&gt;63&lt;/RecNum&gt;&lt;DisplayText&gt;(18)&lt;/DisplayText&gt;&lt;record&gt;&lt;rec-number&gt;63&lt;/rec-number&gt;&lt;foreign-keys&gt;&lt;key app="EN" db-id="rfx5v25rowst08e59tbxx9ty5t2w0adwt52x" timestamp="1665017569"&gt;63&lt;/key&gt;&lt;/foreign-keys&gt;&lt;ref-type name="Electronic Book Section"&gt;60&lt;/ref-type&gt;&lt;contributors&gt;&lt;authors&gt;&lt;author&gt;Sterne, JAC.&lt;/author&gt;&lt;author&gt;Hernán, MA.&lt;/author&gt;&lt;author&gt;McAleenan, A.&lt;/author&gt;&lt;author&gt;Reeves, BC.&lt;/author&gt;&lt;author&gt;Higgins, JPT.&lt;/author&gt;&lt;/authors&gt;&lt;secondary-authors&gt;&lt;author&gt;Higgins JPT, &lt;/author&gt;&lt;author&gt;Thomas J, &lt;/author&gt;&lt;author&gt;Chandler J, &lt;/author&gt;&lt;author&gt;Cumpston M, &lt;/author&gt;&lt;author&gt;Li T, &lt;/author&gt;&lt;author&gt;Page MJ, &lt;/author&gt;&lt;author&gt;Welch VA,&lt;/author&gt;&lt;/secondary-authors&gt;&lt;/contributors&gt;&lt;titles&gt;&lt;title&gt;Chapter 25: Assessing risk of bias in a non-randomized study&lt;/title&gt;&lt;secondary-title&gt;Cochrane Handbook for Systematic Reviews of Interventions version 6,0 &lt;/secondary-title&gt;&lt;/titles&gt;&lt;volume&gt;(updated July 2019)&lt;/volume&gt;&lt;dates&gt;&lt;year&gt;2019&lt;/year&gt;&lt;/dates&gt;&lt;publisher&gt;Cochrane&lt;/publisher&gt;&lt;urls&gt;&lt;related-urls&gt;&lt;url&gt;www.training.cochrane.org/handbook&lt;/url&gt;&lt;/related-urls&gt;&lt;/urls&gt;&lt;research-notes&gt;ALL&lt;/research-notes&gt;&lt;/record&gt;&lt;/Cite&gt;&lt;/EndNote&gt;</w:instrText>
      </w:r>
      <w:r w:rsidRPr="00AB31C7">
        <w:fldChar w:fldCharType="separate"/>
      </w:r>
      <w:r w:rsidR="00F913ED">
        <w:rPr>
          <w:noProof/>
        </w:rPr>
        <w:t>(</w:t>
      </w:r>
      <w:hyperlink w:anchor="_ENREF_18" w:tooltip="Sterne, 2019 #63" w:history="1">
        <w:r w:rsidR="00E3486E">
          <w:rPr>
            <w:noProof/>
          </w:rPr>
          <w:t>18</w:t>
        </w:r>
      </w:hyperlink>
      <w:r w:rsidR="00F913ED">
        <w:rPr>
          <w:noProof/>
        </w:rPr>
        <w:t>)</w:t>
      </w:r>
      <w:r w:rsidRPr="00AB31C7">
        <w:fldChar w:fldCharType="end"/>
      </w:r>
      <w:r w:rsidRPr="00AB31C7">
        <w:t>.</w:t>
      </w:r>
      <w:r w:rsidR="0060438B" w:rsidRPr="0060438B">
        <w:t xml:space="preserve"> </w:t>
      </w:r>
    </w:p>
    <w:p w14:paraId="2FB7F4E2" w14:textId="0988BEA7" w:rsidR="00907BDE" w:rsidRDefault="00AF1D38" w:rsidP="00D16547">
      <w:pPr>
        <w:pStyle w:val="BodyText"/>
      </w:pPr>
      <w:r w:rsidRPr="00AB31C7">
        <w:t>For each included RCT or NRSI, potential sources of bias were assessed, and a judgement recorded against each domain specific to the risk of bias tool (i.e. either ‘high’, ‘low’, or ‘some concerns’ for RCTs or ‘low’, ‘moderate’, ‘serious’, ‘critical’, or ‘no information provided’ for NRSIs). Concerns of bias were raised when it was considered plausible (i.e. likely, probable, possible or conceivable) that bias was present</w:t>
      </w:r>
      <w:r w:rsidR="007F20E0">
        <w:t>, with t</w:t>
      </w:r>
      <w:r w:rsidR="0060438B" w:rsidRPr="00AB31C7">
        <w:t xml:space="preserve">he </w:t>
      </w:r>
      <w:r w:rsidR="0060438B" w:rsidRPr="006E5582">
        <w:t xml:space="preserve">algorithms provided for the RoB 2 and ROBINS-I tools </w:t>
      </w:r>
      <w:r w:rsidR="0060438B" w:rsidRPr="00AB31C7">
        <w:t xml:space="preserve">(available online at </w:t>
      </w:r>
      <w:hyperlink r:id="rId27" w:history="1">
        <w:r w:rsidR="0060438B" w:rsidRPr="00AB31C7">
          <w:rPr>
            <w:rStyle w:val="Hyperlink"/>
          </w:rPr>
          <w:t>https://www.riskofbias.info</w:t>
        </w:r>
      </w:hyperlink>
      <w:r w:rsidR="0060438B" w:rsidRPr="00AB31C7">
        <w:t>).</w:t>
      </w:r>
    </w:p>
    <w:p w14:paraId="4594921D" w14:textId="34906FE7" w:rsidR="00D16547" w:rsidRPr="00AB31C7" w:rsidRDefault="00D16547" w:rsidP="00D16547">
      <w:pPr>
        <w:pStyle w:val="BodyText"/>
      </w:pPr>
      <w:r w:rsidRPr="00AB31C7">
        <w:t>Supporting information and a rationale for each judgement is provided in Appendix E1.1 (RCTs) and Appendix E1.2 (NRSIs).</w:t>
      </w:r>
    </w:p>
    <w:p w14:paraId="06D0A8BA" w14:textId="67934EA1" w:rsidR="005C5924" w:rsidRDefault="008A121E" w:rsidP="008A121E">
      <w:pPr>
        <w:pStyle w:val="BodyText"/>
      </w:pPr>
      <w:r w:rsidRPr="00AB31C7">
        <w:t xml:space="preserve">Consistent with the order of preference for analysis of intervention studies to inform health policy decisions (see Appendix </w:t>
      </w:r>
      <w:r w:rsidRPr="00AB31C7">
        <w:fldChar w:fldCharType="begin"/>
      </w:r>
      <w:r w:rsidRPr="00AB31C7">
        <w:instrText xml:space="preserve"> REF _Ref116384615 \r \h </w:instrText>
      </w:r>
      <w:r w:rsidRPr="00AB31C7">
        <w:fldChar w:fldCharType="separate"/>
      </w:r>
      <w:r w:rsidR="00472F61">
        <w:t>B2.1</w:t>
      </w:r>
      <w:r w:rsidRPr="00AB31C7">
        <w:fldChar w:fldCharType="end"/>
      </w:r>
      <w:r w:rsidRPr="00AB31C7">
        <w:t xml:space="preserve">) as recommended by the Australian Government </w:t>
      </w:r>
      <w:r w:rsidRPr="00AB31C7">
        <w:fldChar w:fldCharType="begin"/>
      </w:r>
      <w:r w:rsidR="00F913ED">
        <w:instrText xml:space="preserve"> ADDIN EN.CITE &lt;EndNote&gt;&lt;Cite ExcludeAuth="1"&gt;&lt;Year&gt;September 2016&lt;/Year&gt;&lt;RecNum&gt;294&lt;/RecNum&gt;&lt;DisplayText&gt;(19, 20)&lt;/DisplayText&gt;&lt;record&gt;&lt;rec-number&gt;294&lt;/rec-number&gt;&lt;foreign-keys&gt;&lt;key app="EN" db-id="rfx5v25rowst08e59tbxx9ty5t2w0adwt52x" timestamp="1665111079"&gt;294&lt;/key&gt;&lt;/foreign-keys&gt;&lt;ref-type name="Electronic Book"&gt;44&lt;/ref-type&gt;&lt;contributors&gt;&lt;secondary-authors&gt;&lt;author&gt;Pharmaceutical Evaluation Branch&lt;/author&gt;&lt;/secondary-authors&gt;&lt;/contributors&gt;&lt;titles&gt;&lt;title&gt;Guidelines for preparing submissions to the Pharmaceutical Benefits Advisory Committee (PBAC)&lt;/title&gt;&lt;/titles&gt;&lt;num-vols&gt;Version 5.0&lt;/num-vols&gt;&lt;dates&gt;&lt;year&gt;September 2016&lt;/year&gt;&lt;/dates&gt;&lt;pub-location&gt;Canberra&lt;/pub-location&gt;&lt;publisher&gt;Australian Government Department of Health&lt;/publisher&gt;&lt;urls&gt;&lt;related-urls&gt;&lt;url&gt;https://pbac.pbs.gov.au/&lt;/url&gt;&lt;/related-urls&gt;&lt;/urls&gt;&lt;/record&gt;&lt;/Cite&gt;&lt;Cite ExcludeAuth="1"&gt;&lt;Author&gt;Office of Health Technology Assessment&lt;/Author&gt;&lt;Year&gt;last updated: 15 December 2021&lt;/Year&gt;&lt;RecNum&gt;295&lt;/RecNum&gt;&lt;record&gt;&lt;rec-number&gt;295&lt;/rec-number&gt;&lt;foreign-keys&gt;&lt;key app="EN" db-id="rfx5v25rowst08e59tbxx9ty5t2w0adwt52x" timestamp="1665111079"&gt;295&lt;/key&gt;&lt;/foreign-keys&gt;&lt;ref-type name="Electronic Book"&gt;44&lt;/ref-type&gt;&lt;contributors&gt;&lt;authors&gt;&lt;author&gt;Office of Health Technology Assessment,&lt;/author&gt;&lt;/authors&gt;&lt;/contributors&gt;&lt;titles&gt;&lt;title&gt;Guidelines for preparing assessments for the Medical Services Advisory Committee&lt;/title&gt;&lt;/titles&gt;&lt;dates&gt;&lt;year&gt;last updated: 15 December 2021&lt;/year&gt;&lt;/dates&gt;&lt;pub-location&gt;Canberra&lt;/pub-location&gt;&lt;publisher&gt;Australian Government Department of Health&lt;/publisher&gt;&lt;urls&gt;&lt;related-urls&gt;&lt;url&gt;http://www.msac.gov.au/internet/msac/publishing.nsf/Content/Documents-for-Applicants-and-Assessment-Groups&lt;/url&gt;&lt;/related-urls&gt;&lt;/urls&gt;&lt;/record&gt;&lt;/Cite&gt;&lt;/EndNote&gt;</w:instrText>
      </w:r>
      <w:r w:rsidRPr="00AB31C7">
        <w:fldChar w:fldCharType="separate"/>
      </w:r>
      <w:r w:rsidR="00F913ED">
        <w:rPr>
          <w:noProof/>
        </w:rPr>
        <w:t>(</w:t>
      </w:r>
      <w:hyperlink w:anchor="_ENREF_19" w:tooltip=", September 2016 #294" w:history="1">
        <w:r w:rsidR="00E3486E">
          <w:rPr>
            <w:noProof/>
          </w:rPr>
          <w:t>19</w:t>
        </w:r>
      </w:hyperlink>
      <w:r w:rsidR="00F913ED">
        <w:rPr>
          <w:noProof/>
        </w:rPr>
        <w:t xml:space="preserve">, </w:t>
      </w:r>
      <w:hyperlink w:anchor="_ENREF_20" w:tooltip="Office of Health Technology Assessment, last updated: 15 December 2021 #295" w:history="1">
        <w:r w:rsidR="00E3486E">
          <w:rPr>
            <w:noProof/>
          </w:rPr>
          <w:t>20</w:t>
        </w:r>
      </w:hyperlink>
      <w:r w:rsidR="00F913ED">
        <w:rPr>
          <w:noProof/>
        </w:rPr>
        <w:t>)</w:t>
      </w:r>
      <w:r w:rsidRPr="00AB31C7">
        <w:fldChar w:fldCharType="end"/>
      </w:r>
      <w:r w:rsidRPr="00AB31C7">
        <w:t xml:space="preserve"> (when claiming superiority), The Cochrane Collaboration </w:t>
      </w:r>
      <w:r w:rsidRPr="00AB31C7">
        <w:fldChar w:fldCharType="begin">
          <w:fldData xml:space="preserve">PEVuZE5vdGU+PENpdGUgRXhjbHVkZUF1dGg9IjEiPjxZZWFyPjIwMjE8L1llYXI+PFJlY051bT4y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</w:fldData>
        </w:fldChar>
      </w:r>
      <w:r w:rsidR="00F913ED">
        <w:instrText xml:space="preserve"> ADDIN EN.CITE </w:instrText>
      </w:r>
      <w:r w:rsidR="00F913ED">
        <w:fldChar w:fldCharType="begin">
          <w:fldData xml:space="preserve">PEVuZE5vdGU+PENpdGUgRXhjbHVkZUF1dGg9IjEiPjxZZWFyPjIwMjE8L1llYXI+PFJlY051bT4y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</w:fldData>
        </w:fldChar>
      </w:r>
      <w:r w:rsidR="00F913ED">
        <w:instrText xml:space="preserve"> ADDIN EN.CITE.DATA </w:instrText>
      </w:r>
      <w:r w:rsidR="00F913ED">
        <w:fldChar w:fldCharType="end"/>
      </w:r>
      <w:r w:rsidRPr="00AB31C7">
        <w:fldChar w:fldCharType="separate"/>
      </w:r>
      <w:r w:rsidR="00F913ED">
        <w:rPr>
          <w:noProof/>
        </w:rPr>
        <w:t>(</w:t>
      </w:r>
      <w:hyperlink w:anchor="_ENREF_16" w:tooltip="Sterne, 2019 #61" w:history="1">
        <w:r w:rsidR="00E3486E">
          <w:rPr>
            <w:noProof/>
          </w:rPr>
          <w:t>16</w:t>
        </w:r>
      </w:hyperlink>
      <w:r w:rsidR="00F913ED">
        <w:rPr>
          <w:noProof/>
        </w:rPr>
        <w:t xml:space="preserve">, </w:t>
      </w:r>
      <w:hyperlink w:anchor="_ENREF_21" w:tooltip=", 2021 #296" w:history="1">
        <w:r w:rsidR="00E3486E">
          <w:rPr>
            <w:noProof/>
          </w:rPr>
          <w:t>21</w:t>
        </w:r>
      </w:hyperlink>
      <w:r w:rsidR="00F913ED">
        <w:rPr>
          <w:noProof/>
        </w:rPr>
        <w:t>)</w:t>
      </w:r>
      <w:r w:rsidRPr="00AB31C7">
        <w:fldChar w:fldCharType="end"/>
      </w:r>
      <w:r w:rsidRPr="00AB31C7">
        <w:t xml:space="preserve"> and GRADE </w:t>
      </w:r>
      <w:r w:rsidRPr="00AB31C7">
        <w:fldChar w:fldCharType="begin"/>
      </w:r>
      <w:r w:rsidRPr="00AB31C7">
        <w:instrText xml:space="preserve"> ADDIN EN.CITE &lt;EndNote&gt;&lt;Cite&gt;&lt;Author&gt;Schünemann H&lt;/Author&gt;&lt;Year&gt;2013&lt;/Year&gt;&lt;RecNum&gt;5&lt;/RecNum&gt;&lt;DisplayText&gt;(5)&lt;/DisplayText&gt;&lt;record&gt;&lt;rec-number&gt;5&lt;/rec-number&gt;&lt;foreign-keys&gt;&lt;key app="EN" db-id="rfx5v25rowst08e59tbxx9ty5t2w0adwt52x" timestamp="1665017568"&gt;5&lt;/key&gt;&lt;/foreign-keys&gt;&lt;ref-type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2013)&lt;/volume&gt;&lt;dates&gt;&lt;year&gt;2013&lt;/year&gt;&lt;/dates&gt;&lt;urls&gt;&lt;related-urls&gt;&lt;url&gt;https://gdt.gradepro.org/app/handbook/handbook.html&lt;/url&gt;&lt;/related-urls&gt;&lt;/urls&gt;&lt;/record&gt;&lt;/Cite&gt;&lt;/EndNote&gt;</w:instrText>
      </w:r>
      <w:r w:rsidRPr="00AB31C7">
        <w:fldChar w:fldCharType="separate"/>
      </w:r>
      <w:r w:rsidRPr="00AB31C7">
        <w:rPr>
          <w:noProof/>
        </w:rPr>
        <w:t>(</w:t>
      </w:r>
      <w:hyperlink w:anchor="_ENREF_5" w:tooltip="Schünemann H, 2013 #5" w:history="1">
        <w:r w:rsidR="00E3486E" w:rsidRPr="00AB31C7">
          <w:rPr>
            <w:noProof/>
          </w:rPr>
          <w:t>5</w:t>
        </w:r>
      </w:hyperlink>
      <w:r w:rsidRPr="00AB31C7">
        <w:rPr>
          <w:noProof/>
        </w:rPr>
        <w:t>)</w:t>
      </w:r>
      <w:r w:rsidRPr="00AB31C7">
        <w:fldChar w:fldCharType="end"/>
      </w:r>
      <w:r w:rsidRPr="00AB31C7">
        <w:t xml:space="preserve">, the risk of bias </w:t>
      </w:r>
      <w:r w:rsidR="00600616" w:rsidRPr="00AB31C7">
        <w:t>for</w:t>
      </w:r>
      <w:r w:rsidRPr="00AB31C7">
        <w:t xml:space="preserve"> </w:t>
      </w:r>
      <w:r w:rsidR="00600616" w:rsidRPr="00AB31C7">
        <w:t>d</w:t>
      </w:r>
      <w:r w:rsidRPr="00AB31C7">
        <w:t xml:space="preserve">omain 2 was judged according to the effect of assignment to the intervention (the intention-to-treat effect). </w:t>
      </w:r>
    </w:p>
    <w:p w14:paraId="29319A91" w14:textId="5DB513D1" w:rsidR="002340F8" w:rsidRDefault="002340F8" w:rsidP="008A121E">
      <w:pPr>
        <w:pStyle w:val="BodyText"/>
      </w:pPr>
      <w:r>
        <w:t>Other c</w:t>
      </w:r>
      <w:r w:rsidRPr="006948FA">
        <w:t xml:space="preserve">onsiderations specific to </w:t>
      </w:r>
      <w:r>
        <w:t>domain 2 and domain 3 included the following:</w:t>
      </w:r>
    </w:p>
    <w:p w14:paraId="25133580" w14:textId="27265A17" w:rsidR="008A121E" w:rsidRPr="00AB31C7" w:rsidRDefault="00476093" w:rsidP="00C83967">
      <w:pPr>
        <w:pStyle w:val="BodyText"/>
        <w:numPr>
          <w:ilvl w:val="0"/>
          <w:numId w:val="37"/>
        </w:numPr>
        <w:ind w:left="426" w:hanging="426"/>
      </w:pPr>
      <w:r w:rsidRPr="00181A66">
        <w:rPr>
          <w:rStyle w:val="Emphasis"/>
        </w:rPr>
        <w:t>Bias due to deviations from the intended intervention.</w:t>
      </w:r>
      <w:r>
        <w:t xml:space="preserve"> </w:t>
      </w:r>
      <w:r w:rsidR="002340F8">
        <w:t>A</w:t>
      </w:r>
      <w:r w:rsidR="002340F8" w:rsidRPr="00AB31C7">
        <w:t xml:space="preserve">lthough </w:t>
      </w:r>
      <w:r w:rsidR="008A121E" w:rsidRPr="00AB31C7">
        <w:t xml:space="preserve">there is a </w:t>
      </w:r>
      <w:r w:rsidR="008A121E" w:rsidRPr="007F6294">
        <w:rPr>
          <w:rStyle w:val="Emphasis"/>
        </w:rPr>
        <w:t>potential</w:t>
      </w:r>
      <w:r w:rsidR="008A121E" w:rsidRPr="00AB31C7">
        <w:t xml:space="preserve"> for bias associated with non-blinding of trial participants or trial personnel (</w:t>
      </w:r>
      <w:r w:rsidR="000E24A5">
        <w:t xml:space="preserve">in studies that did not </w:t>
      </w:r>
      <w:r w:rsidR="00E66378">
        <w:t>include a sham comparator</w:t>
      </w:r>
      <w:r w:rsidR="008A121E" w:rsidRPr="00AB31C7">
        <w:t>), the only deviations from the intended intervention that were assessed were</w:t>
      </w:r>
      <w:r w:rsidR="005C5924">
        <w:t xml:space="preserve"> (i) </w:t>
      </w:r>
      <w:r w:rsidR="008A121E" w:rsidRPr="00AB31C7">
        <w:t xml:space="preserve">those considered to arise because of the trial context (i.e. unconscious or conscious processes associated with recruitment and engagement activities), </w:t>
      </w:r>
      <w:r w:rsidR="005C5924">
        <w:t xml:space="preserve">(ii) </w:t>
      </w:r>
      <w:r w:rsidR="008A121E" w:rsidRPr="00AB31C7">
        <w:t xml:space="preserve">those considered to be inconsistent with the trial protocol, </w:t>
      </w:r>
      <w:r w:rsidR="008A121E" w:rsidRPr="00AB31C7">
        <w:rPr>
          <w:rStyle w:val="Emphasis"/>
        </w:rPr>
        <w:t xml:space="preserve">and </w:t>
      </w:r>
      <w:r w:rsidR="005C5924">
        <w:t xml:space="preserve">(iii) </w:t>
      </w:r>
      <w:r w:rsidR="008A121E" w:rsidRPr="00AB31C7">
        <w:t xml:space="preserve">those judged likely to influence the outcome (as per guidance for RoB 2 </w:t>
      </w:r>
      <w:r w:rsidR="008A121E" w:rsidRPr="00AB31C7">
        <w:fldChar w:fldCharType="begin">
          <w:fldData xml:space="preserve">PEVuZE5vdGU+PENpdGU+PEF1dGhvcj5TdGVybmU8L0F1dGhvcj48WWVhcj4yMDE5PC9ZZWFyPjxS
ZWNOdW0+NjE8L1JlY051bT48RGlzcGxheVRleHQ+KDE2KTwvRGlzcGxheVRleHQ+PHJlY29yZD48
cmVjLW51bWJlcj42MTwvcmVjLW51bWJlcj48Zm9yZWlnbi1rZXlzPjxrZXkgYXBwPSJFTiIgZGIt
aWQ9InJmeDV2MjVyb3dzdDA4ZTU5dGJ4eDl0eTV0MncwYWR3dDUyeCIgdGltZXN0YW1wPSIxNjY1
MDE3NTY5Ij42MTwva2V5PjwvZm9yZWlnbi1rZXlzPjxyZWYtdHlwZSBuYW1lPSJKb3VybmFsIEFy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PjwvQ2l0ZT48L0VuZE5vdGU+AG==
</w:fldData>
        </w:fldChar>
      </w:r>
      <w:r w:rsidR="00F913ED">
        <w:instrText xml:space="preserve"> ADDIN EN.CITE </w:instrText>
      </w:r>
      <w:r w:rsidR="00F913ED">
        <w:fldChar w:fldCharType="begin">
          <w:fldData xml:space="preserve">PEVuZE5vdGU+PENpdGU+PEF1dGhvcj5TdGVybmU8L0F1dGhvcj48WWVhcj4yMDE5PC9ZZWFyPjxS
ZWNOdW0+NjE8L1JlY051bT48RGlzcGxheVRleHQ+KDE2KTwvRGlzcGxheVRleHQ+PHJlY29yZD48
cmVjLW51bWJlcj42MTwvcmVjLW51bWJlcj48Zm9yZWlnbi1rZXlzPjxrZXkgYXBwPSJFTiIgZGIt
aWQ9InJmeDV2MjVyb3dzdDA4ZTU5dGJ4eDl0eTV0MncwYWR3dDUyeCIgdGltZXN0YW1wPSIxNjY1
MDE3NTY5Ij42MTwva2V5PjwvZm9yZWlnbi1rZXlzPjxyZWYtdHlwZSBuYW1lPSJKb3VybmFsIEFy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PjwvQ2l0ZT48L0VuZE5vdGU+AG==
</w:fldData>
        </w:fldChar>
      </w:r>
      <w:r w:rsidR="00F913ED">
        <w:instrText xml:space="preserve"> ADDIN EN.CITE.DATA </w:instrText>
      </w:r>
      <w:r w:rsidR="00F913ED">
        <w:fldChar w:fldCharType="end"/>
      </w:r>
      <w:r w:rsidR="008A121E" w:rsidRPr="00AB31C7">
        <w:fldChar w:fldCharType="separate"/>
      </w:r>
      <w:r w:rsidR="00F913ED">
        <w:rPr>
          <w:noProof/>
        </w:rPr>
        <w:t>(</w:t>
      </w:r>
      <w:hyperlink w:anchor="_ENREF_16" w:tooltip="Sterne, 2019 #61" w:history="1">
        <w:r w:rsidR="00E3486E">
          <w:rPr>
            <w:noProof/>
          </w:rPr>
          <w:t>16</w:t>
        </w:r>
      </w:hyperlink>
      <w:r w:rsidR="00F913ED">
        <w:rPr>
          <w:noProof/>
        </w:rPr>
        <w:t>)</w:t>
      </w:r>
      <w:r w:rsidR="008A121E" w:rsidRPr="00AB31C7">
        <w:fldChar w:fldCharType="end"/>
      </w:r>
      <w:r w:rsidR="008A121E" w:rsidRPr="00AB31C7">
        <w:t xml:space="preserve">). This means that any deviations considered to occur </w:t>
      </w:r>
      <w:r w:rsidR="008A121E" w:rsidRPr="00AB31C7">
        <w:rPr>
          <w:rStyle w:val="Emphasis"/>
        </w:rPr>
        <w:t>outside</w:t>
      </w:r>
      <w:r w:rsidR="008A121E" w:rsidRPr="00AB31C7">
        <w:t xml:space="preserve"> the trial context (e.g. dropout due to a change in participants’ ability to attend sessions), do not lead to a judgement of bias for the effect of assignment to the intervention. </w:t>
      </w:r>
    </w:p>
    <w:p w14:paraId="6CF8478A" w14:textId="0B98AD1F" w:rsidR="008A121E" w:rsidRPr="00AB31C7" w:rsidRDefault="00B17ADD" w:rsidP="00B17ADD">
      <w:pPr>
        <w:pStyle w:val="BodyText"/>
        <w:numPr>
          <w:ilvl w:val="0"/>
          <w:numId w:val="37"/>
        </w:numPr>
        <w:ind w:left="426" w:hanging="426"/>
      </w:pPr>
      <w:r w:rsidRPr="00181A66">
        <w:rPr>
          <w:rStyle w:val="Emphasis"/>
        </w:rPr>
        <w:t>Bias due to missing outcome data.</w:t>
      </w:r>
      <w:r>
        <w:t xml:space="preserve"> </w:t>
      </w:r>
      <w:r w:rsidR="008A121E" w:rsidRPr="00AB31C7">
        <w:t xml:space="preserve">No hard rule was set for an expected dropout rate to be considered reasonable for a mind-body intervention (reported ranges between 5% and 50%) </w:t>
      </w:r>
      <w:r w:rsidR="008A121E" w:rsidRPr="00AB31C7">
        <w:fldChar w:fldCharType="begin">
          <w:fldData xml:space="preserve">PEVuZE5vdGU+PENpdGU+PEF1dGhvcj5Sb2JpbnNvbjwvQXV0aG9yPjxZZWFyPjIwMTE8L1llYXI+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==
</w:fldData>
        </w:fldChar>
      </w:r>
      <w:r w:rsidR="00F913ED">
        <w:instrText xml:space="preserve"> ADDIN EN.CITE </w:instrText>
      </w:r>
      <w:r w:rsidR="00F913ED">
        <w:fldChar w:fldCharType="begin">
          <w:fldData xml:space="preserve">PEVuZE5vdGU+PENpdGU+PEF1dGhvcj5Sb2JpbnNvbjwvQXV0aG9yPjxZZWFyPjIwMTE8L1llYXI+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==
</w:fldData>
        </w:fldChar>
      </w:r>
      <w:r w:rsidR="00F913ED">
        <w:instrText xml:space="preserve"> ADDIN EN.CITE.DATA </w:instrText>
      </w:r>
      <w:r w:rsidR="00F913ED">
        <w:fldChar w:fldCharType="end"/>
      </w:r>
      <w:r w:rsidR="008A121E" w:rsidRPr="00AB31C7">
        <w:fldChar w:fldCharType="separate"/>
      </w:r>
      <w:r w:rsidR="00F913ED">
        <w:rPr>
          <w:noProof/>
        </w:rPr>
        <w:t>(</w:t>
      </w:r>
      <w:hyperlink w:anchor="_ENREF_22" w:tooltip="Robinson, 2011 #229" w:history="1">
        <w:r w:rsidR="00E3486E">
          <w:rPr>
            <w:noProof/>
          </w:rPr>
          <w:t>22-25</w:t>
        </w:r>
      </w:hyperlink>
      <w:r w:rsidR="00F913ED">
        <w:rPr>
          <w:noProof/>
        </w:rPr>
        <w:t>)</w:t>
      </w:r>
      <w:r w:rsidR="008A121E" w:rsidRPr="00AB31C7">
        <w:fldChar w:fldCharType="end"/>
      </w:r>
      <w:r w:rsidR="008A121E" w:rsidRPr="00AB31C7">
        <w:t xml:space="preserve"> (domain 2); and, for continuous outcomes, if more than 5% data was missing a judgement was made on the likelihood the missingness of data would affect the outcome (domain 3).</w:t>
      </w:r>
    </w:p>
    <w:p w14:paraId="0BDD6362" w14:textId="592415D4" w:rsidR="008A121E" w:rsidRPr="00AB31C7" w:rsidRDefault="008A121E" w:rsidP="008A121E">
      <w:pPr>
        <w:pStyle w:val="BodyText"/>
      </w:pPr>
      <w:r w:rsidRPr="00AB31C7">
        <w:t>An overall risk of bias judgement for each RCT or NRSI was then described in the ‘</w:t>
      </w:r>
      <w:r w:rsidRPr="00AB31C7">
        <w:rPr>
          <w:rStyle w:val="Emphasis"/>
        </w:rPr>
        <w:t>Characteristics of included studies</w:t>
      </w:r>
      <w:r w:rsidRPr="00AB31C7">
        <w:t>’ table (Appendix F1.1 and Appendix F1.2).</w:t>
      </w:r>
    </w:p>
    <w:p w14:paraId="473A6FF5" w14:textId="77777777" w:rsidR="008A121E" w:rsidRPr="00AB31C7" w:rsidRDefault="008A121E" w:rsidP="008A121E">
      <w:pPr>
        <w:pStyle w:val="BodyText"/>
      </w:pPr>
      <w:r w:rsidRPr="00AB31C7">
        <w:t xml:space="preserve">The overall risk for RCTs was based on the following criteria: </w:t>
      </w:r>
    </w:p>
    <w:p w14:paraId="27E5DD2D" w14:textId="0CEC3FD4" w:rsidR="008A121E" w:rsidRPr="00AB31C7" w:rsidRDefault="008A121E" w:rsidP="008A121E">
      <w:pPr>
        <w:pStyle w:val="Bullet12"/>
      </w:pPr>
      <w:r w:rsidRPr="00AB31C7">
        <w:rPr>
          <w:rStyle w:val="Emphasis"/>
        </w:rPr>
        <w:t>overall low risk of bias</w:t>
      </w:r>
      <w:r w:rsidRPr="00AB31C7">
        <w:t xml:space="preserve"> – low risk of bias for all domains</w:t>
      </w:r>
    </w:p>
    <w:p w14:paraId="3862D2A7" w14:textId="77777777" w:rsidR="008A121E" w:rsidRPr="00AB31C7" w:rsidRDefault="008A121E" w:rsidP="008A121E">
      <w:pPr>
        <w:pStyle w:val="Bullet12"/>
      </w:pPr>
      <w:r w:rsidRPr="00AB31C7">
        <w:rPr>
          <w:rStyle w:val="Emphasis"/>
        </w:rPr>
        <w:t xml:space="preserve">some concerns </w:t>
      </w:r>
      <w:r w:rsidRPr="00AB31C7">
        <w:t>– at least one domain has some concerns raised, but none are found to be at high risk of bias</w:t>
      </w:r>
    </w:p>
    <w:p w14:paraId="42381933" w14:textId="667DC395" w:rsidR="008A121E" w:rsidRPr="00AB31C7" w:rsidRDefault="008A121E" w:rsidP="008A121E">
      <w:pPr>
        <w:pStyle w:val="Bullet12"/>
      </w:pPr>
      <w:r w:rsidRPr="00AB31C7">
        <w:rPr>
          <w:rStyle w:val="Emphasis"/>
        </w:rPr>
        <w:t>overall high risk of bias</w:t>
      </w:r>
      <w:r w:rsidRPr="00AB31C7">
        <w:t xml:space="preserve"> – high risk of bias for one or more domains</w:t>
      </w:r>
    </w:p>
    <w:p w14:paraId="7D2B8CC5" w14:textId="77777777" w:rsidR="008A121E" w:rsidRPr="00AB31C7" w:rsidRDefault="008A121E" w:rsidP="000E09DE">
      <w:pPr>
        <w:pStyle w:val="Bulletintro"/>
      </w:pPr>
      <w:r w:rsidRPr="00AB31C7">
        <w:t>The overall risk of bias judgement for each NRSI was made using the following guide:</w:t>
      </w:r>
    </w:p>
    <w:p w14:paraId="0AC45A34" w14:textId="77777777" w:rsidR="008A121E" w:rsidRPr="00AB31C7" w:rsidRDefault="008A121E" w:rsidP="008A121E">
      <w:pPr>
        <w:pStyle w:val="Bullet12"/>
      </w:pPr>
      <w:r w:rsidRPr="00AB31C7">
        <w:rPr>
          <w:rStyle w:val="Emphasis"/>
        </w:rPr>
        <w:t>overall low risk of bias</w:t>
      </w:r>
      <w:r w:rsidRPr="00AB31C7">
        <w:t xml:space="preserve"> – the study is comparable to a well-performed RCT and is judged to be a low risk of bias for ALL domains.</w:t>
      </w:r>
    </w:p>
    <w:p w14:paraId="29C54174" w14:textId="77777777" w:rsidR="008A121E" w:rsidRPr="00AB31C7" w:rsidRDefault="008A121E" w:rsidP="008A121E">
      <w:pPr>
        <w:pStyle w:val="Bullet12"/>
      </w:pPr>
      <w:r w:rsidRPr="00AB31C7">
        <w:rPr>
          <w:rStyle w:val="Emphasis"/>
        </w:rPr>
        <w:lastRenderedPageBreak/>
        <w:t>overall moderate risk of bias</w:t>
      </w:r>
      <w:r w:rsidRPr="00AB31C7">
        <w:t xml:space="preserve"> – the study appears to provide sound evidence for a nonrandomised study but cannot be considered comparable to a well-performed randomised trial. The study is judged to be a low or moderate risk of bias for ALL domains.</w:t>
      </w:r>
    </w:p>
    <w:p w14:paraId="0F6CBA56" w14:textId="77777777" w:rsidR="008A121E" w:rsidRPr="00AB31C7" w:rsidRDefault="008A121E" w:rsidP="008A121E">
      <w:pPr>
        <w:pStyle w:val="Bullet12"/>
      </w:pPr>
      <w:r w:rsidRPr="00AB31C7">
        <w:rPr>
          <w:rStyle w:val="Emphasis"/>
        </w:rPr>
        <w:t>overall serious risk of bias</w:t>
      </w:r>
      <w:r w:rsidRPr="00AB31C7">
        <w:t xml:space="preserve"> – the study has some important problems and is judged to be at serious risk of bias in at least ONE domain, but not a critical risk of bias in any domain.</w:t>
      </w:r>
    </w:p>
    <w:p w14:paraId="59353BC0" w14:textId="77777777" w:rsidR="008A121E" w:rsidRPr="00AB31C7" w:rsidRDefault="008A121E" w:rsidP="008A121E">
      <w:pPr>
        <w:pStyle w:val="Bullet12"/>
      </w:pPr>
      <w:r w:rsidRPr="00AB31C7">
        <w:rPr>
          <w:rStyle w:val="Emphasis"/>
        </w:rPr>
        <w:t>overall critical risk of bias</w:t>
      </w:r>
      <w:r w:rsidRPr="00AB31C7">
        <w:t xml:space="preserve"> – the study is too problematic with regards to this domain to provide any useful evidence on the effectiveness of the intervention. The study is judged to be at critical risk of bias in at least ONE domain.</w:t>
      </w:r>
    </w:p>
    <w:p w14:paraId="6A420BAA" w14:textId="77777777" w:rsidR="008A121E" w:rsidRDefault="008A121E" w:rsidP="008A121E">
      <w:pPr>
        <w:pStyle w:val="Bullet12"/>
      </w:pPr>
      <w:r w:rsidRPr="00AB31C7">
        <w:rPr>
          <w:rStyle w:val="Emphasis"/>
        </w:rPr>
        <w:t>no information</w:t>
      </w:r>
      <w:r w:rsidRPr="00AB31C7">
        <w:t xml:space="preserve"> – there is no information on which to base a judgement about overall risk of bias. There is no clear indication that the study is at serious or critical risk of bias AND there is a lack of information in one or more key domains of bias.</w:t>
      </w:r>
    </w:p>
    <w:p w14:paraId="115483A5" w14:textId="24532E76" w:rsidR="00F20A7F" w:rsidRPr="005B22C6" w:rsidRDefault="00603AD4" w:rsidP="0060438B">
      <w:pPr>
        <w:pStyle w:val="Heading4"/>
      </w:pPr>
      <w:r>
        <w:t>Supplementary overview of a</w:t>
      </w:r>
      <w:r w:rsidRPr="005B22C6">
        <w:t>cupressure</w:t>
      </w:r>
    </w:p>
    <w:p w14:paraId="1E01FEF8" w14:textId="1216FAFE" w:rsidR="004552FE" w:rsidRPr="005B22C6" w:rsidRDefault="00F20A7F" w:rsidP="004552FE">
      <w:pPr>
        <w:pStyle w:val="BodyText"/>
      </w:pPr>
      <w:r w:rsidRPr="005B22C6">
        <w:t xml:space="preserve">The methodological quality of included systematic reviews was assessed using the AMSTAR-2 quality assessment checklist </w:t>
      </w:r>
      <w:r w:rsidRPr="005B22C6">
        <w:fldChar w:fldCharType="begin">
          <w:fldData xml:space="preserve">PEVuZE5vdGU+PENpdGU+PEF1dGhvcj5TaGVhPC9BdXRob3I+PFllYXI+MjAxNzwvWWVhcj48UmVj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</w:fldData>
        </w:fldChar>
      </w:r>
      <w:r w:rsidR="00F913ED">
        <w:instrText xml:space="preserve"> ADDIN EN.CITE </w:instrText>
      </w:r>
      <w:r w:rsidR="00F913ED">
        <w:fldChar w:fldCharType="begin">
          <w:fldData xml:space="preserve">PEVuZE5vdGU+PENpdGU+PEF1dGhvcj5TaGVhPC9BdXRob3I+PFllYXI+MjAxNzwvWWVhcj48UmVj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</w:fldData>
        </w:fldChar>
      </w:r>
      <w:r w:rsidR="00F913ED">
        <w:instrText xml:space="preserve"> ADDIN EN.CITE.DATA </w:instrText>
      </w:r>
      <w:r w:rsidR="00F913ED">
        <w:fldChar w:fldCharType="end"/>
      </w:r>
      <w:r w:rsidRPr="005B22C6">
        <w:fldChar w:fldCharType="separate"/>
      </w:r>
      <w:r w:rsidR="00F913ED">
        <w:rPr>
          <w:noProof/>
        </w:rPr>
        <w:t>(</w:t>
      </w:r>
      <w:hyperlink w:anchor="_ENREF_26" w:tooltip="Shea, 2017 #258" w:history="1">
        <w:r w:rsidR="00E3486E">
          <w:rPr>
            <w:noProof/>
          </w:rPr>
          <w:t>26</w:t>
        </w:r>
      </w:hyperlink>
      <w:r w:rsidR="00F913ED">
        <w:rPr>
          <w:noProof/>
        </w:rPr>
        <w:t>)</w:t>
      </w:r>
      <w:r w:rsidRPr="005B22C6">
        <w:fldChar w:fldCharType="end"/>
      </w:r>
      <w:r w:rsidRPr="005B22C6">
        <w:t xml:space="preserve">. </w:t>
      </w:r>
      <w:r w:rsidR="00750BD4" w:rsidRPr="005B22C6">
        <w:t xml:space="preserve">For each item on the </w:t>
      </w:r>
      <w:bookmarkStart w:id="205" w:name="_Hlk149689610"/>
      <w:r w:rsidR="00750BD4" w:rsidRPr="005B22C6">
        <w:t xml:space="preserve">AMSTAR-2 </w:t>
      </w:r>
      <w:bookmarkEnd w:id="205"/>
      <w:r w:rsidR="00750BD4" w:rsidRPr="005B22C6">
        <w:t xml:space="preserve">checklist (see Appendix E2) we answered ‘yes’, ‘no’, or ‘partial yes’; with a ‘yes’ answer denoting a positive result. </w:t>
      </w:r>
      <w:r w:rsidR="00C171BE">
        <w:t>In s</w:t>
      </w:r>
      <w:r w:rsidR="004552FE" w:rsidRPr="005B22C6">
        <w:t xml:space="preserve">ystematic reviews that were broader in scope than the clinical question posed in </w:t>
      </w:r>
      <w:r w:rsidR="00E66378" w:rsidRPr="005B22C6">
        <w:t>th</w:t>
      </w:r>
      <w:r w:rsidR="00E66378">
        <w:t>e</w:t>
      </w:r>
      <w:r w:rsidR="00E66378" w:rsidRPr="005B22C6">
        <w:t xml:space="preserve"> </w:t>
      </w:r>
      <w:r w:rsidR="00E66378">
        <w:t>over</w:t>
      </w:r>
      <w:r w:rsidR="00E66378" w:rsidRPr="005B22C6">
        <w:t xml:space="preserve">view </w:t>
      </w:r>
      <w:r w:rsidR="004552FE" w:rsidRPr="005B22C6">
        <w:t>(i.e. includes other interventions or NRSIs not eligible for inclusion), the overall quality of the systematic review was assessed.</w:t>
      </w:r>
    </w:p>
    <w:p w14:paraId="574308FA" w14:textId="44EBB994" w:rsidR="004552FE" w:rsidRDefault="004552FE" w:rsidP="004552FE">
      <w:pPr>
        <w:pStyle w:val="BodyText"/>
      </w:pPr>
      <w:r w:rsidRPr="005B22C6">
        <w:t xml:space="preserve">It is noted that the AMSTAR-2 leads to a judgement of methodological quality (or limitations) of a SR, not a judgement about risk of bias of the body of evidence included </w:t>
      </w:r>
      <w:r w:rsidRPr="005B22C6">
        <w:rPr>
          <w:rStyle w:val="Emphasis"/>
        </w:rPr>
        <w:t>within</w:t>
      </w:r>
      <w:r w:rsidRPr="005B22C6">
        <w:t xml:space="preserve"> the SR. Implications concerning relevant AMSTAR-2 items for the risk of bias of primary studies and assessing the certainty of evidence are discussed in Sections </w:t>
      </w:r>
      <w:r w:rsidRPr="005B22C6">
        <w:fldChar w:fldCharType="begin"/>
      </w:r>
      <w:r w:rsidRPr="005B22C6">
        <w:instrText xml:space="preserve"> REF _Ref136439888 \r \h </w:instrText>
      </w:r>
      <w:r w:rsidR="00747076" w:rsidRPr="005B22C6">
        <w:instrText xml:space="preserve"> \* MERGEFORMAT </w:instrText>
      </w:r>
      <w:r w:rsidRPr="005B22C6">
        <w:fldChar w:fldCharType="separate"/>
      </w:r>
      <w:r w:rsidR="00472F61">
        <w:t>B3.4.4</w:t>
      </w:r>
      <w:r w:rsidRPr="005B22C6">
        <w:fldChar w:fldCharType="end"/>
      </w:r>
      <w:r w:rsidRPr="005B22C6">
        <w:t xml:space="preserve"> and </w:t>
      </w:r>
      <w:r w:rsidRPr="005B22C6">
        <w:fldChar w:fldCharType="begin"/>
      </w:r>
      <w:r w:rsidRPr="005B22C6">
        <w:instrText xml:space="preserve"> REF _Ref136439967 \r \h </w:instrText>
      </w:r>
      <w:r w:rsidR="00747076" w:rsidRPr="005B22C6">
        <w:instrText xml:space="preserve"> \* MERGEFORMAT </w:instrText>
      </w:r>
      <w:r w:rsidRPr="005B22C6">
        <w:fldChar w:fldCharType="separate"/>
      </w:r>
      <w:r w:rsidR="00472F61">
        <w:t>B4.1</w:t>
      </w:r>
      <w:r w:rsidRPr="005B22C6">
        <w:fldChar w:fldCharType="end"/>
      </w:r>
      <w:r w:rsidRPr="005B22C6">
        <w:t>.</w:t>
      </w:r>
      <w:r w:rsidRPr="004552FE">
        <w:t xml:space="preserve"> </w:t>
      </w:r>
    </w:p>
    <w:p w14:paraId="5C16769E" w14:textId="15056AF0" w:rsidR="005C5924" w:rsidRDefault="005C5924" w:rsidP="005C5924">
      <w:pPr>
        <w:pStyle w:val="Heading3"/>
      </w:pPr>
      <w:bookmarkStart w:id="206" w:name="_Toc159843679"/>
      <w:r>
        <w:t>Assessment process</w:t>
      </w:r>
      <w:bookmarkEnd w:id="206"/>
    </w:p>
    <w:p w14:paraId="0BE42938" w14:textId="32EB5EA8" w:rsidR="00ED0432" w:rsidRPr="00ED0432" w:rsidRDefault="00285945" w:rsidP="00314FD1">
      <w:pPr>
        <w:pStyle w:val="BodyText"/>
      </w:pPr>
      <w:r>
        <w:t xml:space="preserve">To ensure consistency among reviewers, pre-testing of risk of bias assessments were achieved by all reviewers completing assessments </w:t>
      </w:r>
      <w:r w:rsidRPr="00CA0699">
        <w:t xml:space="preserve">for </w:t>
      </w:r>
      <w:r>
        <w:t>two SRs, two</w:t>
      </w:r>
      <w:r w:rsidRPr="00CA0699">
        <w:t xml:space="preserve"> RCTs and </w:t>
      </w:r>
      <w:r>
        <w:t xml:space="preserve">two </w:t>
      </w:r>
      <w:r w:rsidRPr="00CA0699">
        <w:t>NRSIs</w:t>
      </w:r>
      <w:r>
        <w:t xml:space="preserve"> (using AMSTAR-2, RoB</w:t>
      </w:r>
      <w:r w:rsidRPr="00CA0699">
        <w:t>v2.0 and ROBINS-I</w:t>
      </w:r>
      <w:r>
        <w:t>, respectively).</w:t>
      </w:r>
      <w:r w:rsidRPr="00CA0699">
        <w:t xml:space="preserve"> </w:t>
      </w:r>
      <w:r>
        <w:t>The lead</w:t>
      </w:r>
      <w:r w:rsidRPr="00CA0699">
        <w:t xml:space="preserve"> reviewer </w:t>
      </w:r>
      <w:r>
        <w:t xml:space="preserve">then </w:t>
      </w:r>
      <w:r w:rsidRPr="00CA0699">
        <w:t>inspect</w:t>
      </w:r>
      <w:r>
        <w:t>ed</w:t>
      </w:r>
      <w:r w:rsidRPr="00CA0699">
        <w:t xml:space="preserve"> the forms to ensure consistency</w:t>
      </w:r>
      <w:r>
        <w:t>, and any differences were resolved through discussion</w:t>
      </w:r>
      <w:r w:rsidRPr="00CA0699">
        <w:t>.</w:t>
      </w:r>
    </w:p>
    <w:p w14:paraId="2256C229" w14:textId="36E57762" w:rsidR="008249F1" w:rsidRDefault="001B4295" w:rsidP="008249F1">
      <w:pPr>
        <w:pStyle w:val="Heading4"/>
      </w:pPr>
      <w:r>
        <w:t xml:space="preserve">Systematic review of </w:t>
      </w:r>
      <w:r w:rsidR="0041431E">
        <w:t>shiatsu</w:t>
      </w:r>
    </w:p>
    <w:p w14:paraId="11665AB3" w14:textId="0EE59CA4" w:rsidR="008A121E" w:rsidRPr="00AB31C7" w:rsidRDefault="008A121E" w:rsidP="008A121E">
      <w:pPr>
        <w:pStyle w:val="BodyText"/>
      </w:pPr>
      <w:r w:rsidRPr="00AB31C7">
        <w:t xml:space="preserve">The risk of bias for each included study was assessed by </w:t>
      </w:r>
      <w:r w:rsidRPr="00013475">
        <w:t>one reviewer (AT or EC). The assessments were then checked and confirmed by the alternate reviewer. Disag</w:t>
      </w:r>
      <w:r w:rsidRPr="00AB31C7">
        <w:t xml:space="preserve">reements were resolved by discussion, with advice sought from the project lead (MJ) where needed. </w:t>
      </w:r>
    </w:p>
    <w:p w14:paraId="1EB244A5" w14:textId="2007B3D4" w:rsidR="008A121E" w:rsidRPr="00AB31C7" w:rsidRDefault="008A121E" w:rsidP="008A121E">
      <w:pPr>
        <w:pStyle w:val="BodyText"/>
      </w:pPr>
      <w:bookmarkStart w:id="207" w:name="_Toc86781048"/>
      <w:bookmarkStart w:id="208" w:name="_Toc86781049"/>
      <w:bookmarkStart w:id="209" w:name="_Toc86781050"/>
      <w:bookmarkStart w:id="210" w:name="_Toc86781051"/>
      <w:bookmarkStart w:id="211" w:name="_Toc86781052"/>
      <w:bookmarkStart w:id="212" w:name="_Toc86781053"/>
      <w:bookmarkStart w:id="213" w:name="_Toc86781054"/>
      <w:bookmarkStart w:id="214" w:name="_Toc86781055"/>
      <w:bookmarkEnd w:id="191"/>
      <w:bookmarkEnd w:id="207"/>
      <w:bookmarkEnd w:id="208"/>
      <w:bookmarkEnd w:id="209"/>
      <w:bookmarkEnd w:id="210"/>
      <w:bookmarkEnd w:id="211"/>
      <w:bookmarkEnd w:id="212"/>
      <w:bookmarkEnd w:id="213"/>
      <w:r w:rsidRPr="00AB31C7">
        <w:t xml:space="preserve">Initial assessments were completed for all studies at </w:t>
      </w:r>
      <w:r w:rsidR="00600B16" w:rsidRPr="00AB31C7">
        <w:t>2</w:t>
      </w:r>
      <w:r w:rsidRPr="00AB31C7">
        <w:t xml:space="preserve"> levels: (i) subjective outcome measures (e.g. patient-reported measures such as pain visual analogue scale, that could be influenced by knowledge of the intervention received) and (ii) objective outcome measures (e.g. measures that cannot be influenced, such as blood glucose). </w:t>
      </w:r>
    </w:p>
    <w:p w14:paraId="38004097" w14:textId="6EEDC8AC" w:rsidR="008A121E" w:rsidRPr="00AB31C7" w:rsidRDefault="008A121E" w:rsidP="008A121E">
      <w:pPr>
        <w:pStyle w:val="BodyText"/>
      </w:pPr>
      <w:r w:rsidRPr="00AB31C7">
        <w:t xml:space="preserve">Checks made by the second reviewer against the initial risk of bias assessment were made at the same time as the evidence synthesis (i.e. when examining the outcome results for inclusion in a meta-analysis and when developing GRADE summary of findings tables), with the focus of the assessment being on the outcome of interest. That is, the reviewer checked that the ‘study level’ assessment was </w:t>
      </w:r>
      <w:r w:rsidRPr="00B84F5A">
        <w:t>appropriate for the outcome, with any additional notes added to the RoB comment column in</w:t>
      </w:r>
      <w:r w:rsidRPr="00AB31C7">
        <w:t xml:space="preserve"> Appendix E</w:t>
      </w:r>
      <w:r w:rsidR="006018B3">
        <w:t>1</w:t>
      </w:r>
      <w:r w:rsidRPr="00AB31C7">
        <w:t xml:space="preserve">. </w:t>
      </w:r>
    </w:p>
    <w:p w14:paraId="675B92AB" w14:textId="2238F4EC" w:rsidR="00B84F5A" w:rsidRDefault="008A121E" w:rsidP="008A121E">
      <w:pPr>
        <w:pStyle w:val="BodyText"/>
      </w:pPr>
      <w:r w:rsidRPr="00AB31C7">
        <w:t xml:space="preserve">At that time, </w:t>
      </w:r>
      <w:hyperlink r:id="rId28" w:history="1">
        <w:r w:rsidRPr="00AB31C7">
          <w:rPr>
            <w:rStyle w:val="Hyperlink"/>
          </w:rPr>
          <w:t>robvis</w:t>
        </w:r>
      </w:hyperlink>
      <w:r w:rsidRPr="00AB31C7">
        <w:t xml:space="preserve"> </w:t>
      </w:r>
      <w:r w:rsidRPr="00AB31C7">
        <w:fldChar w:fldCharType="begin"/>
      </w:r>
      <w:r w:rsidR="00F913ED">
        <w:instrText xml:space="preserve"> ADDIN EN.CITE &lt;EndNote&gt;&lt;Cite&gt;&lt;Author&gt;McGuinness&lt;/Author&gt;&lt;Year&gt;2021&lt;/Year&gt;&lt;RecNum&gt;297&lt;/RecNum&gt;&lt;DisplayText&gt;(27)&lt;/DisplayText&gt;&lt;record&gt;&lt;rec-number&gt;297&lt;/rec-number&gt;&lt;foreign-keys&gt;&lt;key app="EN" db-id="rfx5v25rowst08e59tbxx9ty5t2w0adwt52x" timestamp="1665111079"&gt;297&lt;/key&gt;&lt;/foreign-keys&gt;&lt;ref-type name="Journal Article"&gt;17&lt;/ref-type&gt;&lt;contributors&gt;&lt;authors&gt;&lt;author&gt;McGuinness, L. A.&lt;/author&gt;&lt;author&gt;Higgins, J. P. T.&lt;/author&gt;&lt;/authors&gt;&lt;/contributors&gt;&lt;auth-address&gt;MRC Integrative Epidemiology Unit at the University of Bristol, Bristol, UK.&amp;#xD;Population Health Sciences, Bristol Medical School, University of Bristol, Bristol, UK.&lt;/auth-address&gt;&lt;titles&gt;&lt;title&gt;Risk-of-bias VISualization (robvis): An R package and Shiny web app for visualizing risk-of-bias assessments&lt;/title&gt;&lt;secondary-title&gt;Res Synth Methods&lt;/secondary-title&gt;&lt;/titles&gt;&lt;periodical&gt;&lt;full-title&gt;Res Synth Methods&lt;/full-title&gt;&lt;/periodical&gt;&lt;pages&gt;55-61&lt;/pages&gt;&lt;volume&gt;12&lt;/volume&gt;&lt;number&gt;1&lt;/number&gt;&lt;edition&gt;20200506&lt;/edition&gt;&lt;keywords&gt;&lt;keyword&gt;*Bias&lt;/keyword&gt;&lt;keyword&gt;*Data Visualization&lt;/keyword&gt;&lt;keyword&gt;Humans&lt;/keyword&gt;&lt;keyword&gt;Information Storage and Retrieval&lt;/keyword&gt;&lt;keyword&gt;Internet&lt;/keyword&gt;&lt;keyword&gt;Risk Assessment&lt;/keyword&gt;&lt;keyword&gt;*Software&lt;/keyword&gt;&lt;keyword&gt;Systematic Reviews as Topic&lt;/keyword&gt;&lt;keyword&gt;R&lt;/keyword&gt;&lt;keyword&gt;data visualization&lt;/keyword&gt;&lt;keyword&gt;evidence synthesis&lt;/keyword&gt;&lt;keyword&gt;risk of bias&lt;/keyword&gt;&lt;/keywords&gt;&lt;dates&gt;&lt;year&gt;2021&lt;/year&gt;&lt;pub-dates&gt;&lt;date&gt;Jan&lt;/date&gt;&lt;/pub-dates&gt;&lt;/dates&gt;&lt;publisher&gt;John Wiley &amp;amp; Sons, Ltd&lt;/publisher&gt;&lt;isbn&gt;1759-2887 (Electronic)&amp;#xD;1759-2879 (Linking)&lt;/isbn&gt;&lt;accession-num&gt;32336025&lt;/accession-num&gt;&lt;urls&gt;&lt;related-urls&gt;&lt;url&gt;https://www.ncbi.nlm.nih.gov/pubmed/32336025&lt;/url&gt;&lt;/related-urls&gt;&lt;/urls&gt;&lt;electronic-resource-num&gt;10.1002/jrsm.1411&lt;/electronic-resource-num&gt;&lt;remote-database-name&gt;Medline&lt;/remote-database-name&gt;&lt;remote-database-provider&gt;NLM&lt;/remote-database-provider&gt;&lt;access-date&gt;2020/05/21&lt;/access-date&gt;&lt;/record&gt;&lt;/Cite&gt;&lt;/EndNote&gt;</w:instrText>
      </w:r>
      <w:r w:rsidRPr="00AB31C7">
        <w:fldChar w:fldCharType="separate"/>
      </w:r>
      <w:r w:rsidR="00F913ED">
        <w:rPr>
          <w:noProof/>
        </w:rPr>
        <w:t>(</w:t>
      </w:r>
      <w:hyperlink w:anchor="_ENREF_27" w:tooltip="McGuinness, 2021 #297" w:history="1">
        <w:r w:rsidR="00E3486E">
          <w:rPr>
            <w:noProof/>
          </w:rPr>
          <w:t>27</w:t>
        </w:r>
      </w:hyperlink>
      <w:r w:rsidR="00F913ED">
        <w:rPr>
          <w:noProof/>
        </w:rPr>
        <w:t>)</w:t>
      </w:r>
      <w:r w:rsidRPr="00AB31C7">
        <w:fldChar w:fldCharType="end"/>
      </w:r>
      <w:r w:rsidRPr="00AB31C7">
        <w:t xml:space="preserve"> was used to create risk</w:t>
      </w:r>
      <w:r w:rsidR="005F7743">
        <w:t xml:space="preserve"> </w:t>
      </w:r>
      <w:r w:rsidRPr="00AB31C7">
        <w:t>of</w:t>
      </w:r>
      <w:r w:rsidR="005F7743">
        <w:t xml:space="preserve"> </w:t>
      </w:r>
      <w:r w:rsidRPr="00AB31C7">
        <w:t xml:space="preserve">bias traffic light and summary plots. </w:t>
      </w:r>
    </w:p>
    <w:p w14:paraId="7CBAA1BD" w14:textId="06578A26" w:rsidR="008A121E" w:rsidRPr="00AB31C7" w:rsidRDefault="008A121E" w:rsidP="008A121E">
      <w:pPr>
        <w:pStyle w:val="BodyText"/>
      </w:pPr>
      <w:r w:rsidRPr="00AB31C7">
        <w:t>The assessment reported in the traffic light and summary plots (including the overall assessment) is based on the primary outcome measure for that study (if stated) or the key reported outcome/s (usually the subjective measure). Studies that do not report a critical or important outcome would have been through a brief check by the second reviewer, but the assessment is not outcome specific.</w:t>
      </w:r>
    </w:p>
    <w:p w14:paraId="1EDBDB67" w14:textId="53D06C28" w:rsidR="008A121E" w:rsidRPr="00AB31C7" w:rsidRDefault="008A121E" w:rsidP="008A121E">
      <w:pPr>
        <w:pStyle w:val="BodyText"/>
      </w:pPr>
      <w:r w:rsidRPr="00AB31C7">
        <w:t xml:space="preserve">When considering treatment effects for an outcome in the summary of findings tables, the risk of bias of each study (for that outcome) that contributed data was considered as per the GRADE process (see </w:t>
      </w:r>
      <w:r w:rsidRPr="00AB31C7">
        <w:rPr>
          <w:rFonts w:cs="Times New Roman"/>
        </w:rPr>
        <w:t xml:space="preserve">Appendix </w:t>
      </w:r>
      <w:r w:rsidRPr="00AB31C7">
        <w:rPr>
          <w:rFonts w:cs="Times New Roman"/>
        </w:rPr>
        <w:fldChar w:fldCharType="begin"/>
      </w:r>
      <w:r w:rsidRPr="00AB31C7">
        <w:rPr>
          <w:rFonts w:cs="Times New Roman"/>
        </w:rPr>
        <w:instrText xml:space="preserve"> REF _Ref93910390 \r \h  \* MERGEFORMAT </w:instrText>
      </w:r>
      <w:r w:rsidRPr="00AB31C7">
        <w:rPr>
          <w:rFonts w:cs="Times New Roman"/>
        </w:rPr>
      </w:r>
      <w:r w:rsidRPr="00AB31C7">
        <w:rPr>
          <w:rFonts w:cs="Times New Roman"/>
        </w:rPr>
        <w:fldChar w:fldCharType="separate"/>
      </w:r>
      <w:r w:rsidR="00472F61">
        <w:rPr>
          <w:rFonts w:cs="Times New Roman"/>
        </w:rPr>
        <w:t>B4.1</w:t>
      </w:r>
      <w:r w:rsidRPr="00AB31C7">
        <w:rPr>
          <w:rFonts w:cs="Times New Roman"/>
        </w:rPr>
        <w:fldChar w:fldCharType="end"/>
      </w:r>
      <w:r w:rsidRPr="00AB31C7">
        <w:t>).</w:t>
      </w:r>
    </w:p>
    <w:p w14:paraId="4093B61D" w14:textId="74317CEA" w:rsidR="000E6362" w:rsidRPr="00AB31C7" w:rsidRDefault="001B4295" w:rsidP="0060438B">
      <w:pPr>
        <w:pStyle w:val="Heading4"/>
      </w:pPr>
      <w:r>
        <w:lastRenderedPageBreak/>
        <w:t>Supplementary overview of acupressure</w:t>
      </w:r>
    </w:p>
    <w:p w14:paraId="1772902F" w14:textId="4789B141" w:rsidR="00202397" w:rsidRDefault="00202397" w:rsidP="00202397">
      <w:pPr>
        <w:pStyle w:val="BodyText"/>
      </w:pPr>
      <w:r w:rsidRPr="00FE71C5">
        <w:t xml:space="preserve">The </w:t>
      </w:r>
      <w:r w:rsidR="0084211C" w:rsidRPr="00FE71C5">
        <w:t xml:space="preserve">methodological </w:t>
      </w:r>
      <w:r w:rsidRPr="00FE71C5">
        <w:t>quality of each included systematic review was assessed by one reviewer (AT or EC). The assessments were then checked and confirmed</w:t>
      </w:r>
      <w:r w:rsidRPr="00AB31C7">
        <w:t xml:space="preserve"> by the alternate reviewer. Disagreements were resolved by discussion, with advice sought from the project lead (MJ) where needed. </w:t>
      </w:r>
    </w:p>
    <w:p w14:paraId="640D8CFE" w14:textId="4384C426" w:rsidR="005F169A" w:rsidRDefault="005F169A" w:rsidP="000E09DE">
      <w:pPr>
        <w:pStyle w:val="Bulletintro"/>
      </w:pPr>
      <w:r>
        <w:t>Systematic review</w:t>
      </w:r>
      <w:r w:rsidR="00FD76A7">
        <w:t>s</w:t>
      </w:r>
      <w:r>
        <w:t xml:space="preserve"> were judged to probably provide an accurate and comprehensive summary of the available studies for use in this </w:t>
      </w:r>
      <w:r w:rsidR="00711916">
        <w:t xml:space="preserve">overview </w:t>
      </w:r>
      <w:r>
        <w:t xml:space="preserve">if they </w:t>
      </w:r>
      <w:r w:rsidRPr="00FE71C5">
        <w:t>met (or partially met) pre-specified AMSTAR-2 outlined below.</w:t>
      </w:r>
      <w:r>
        <w:t xml:space="preserve"> </w:t>
      </w:r>
    </w:p>
    <w:p w14:paraId="76E6E38E" w14:textId="7EFD94E1" w:rsidR="005F169A" w:rsidRDefault="005F169A" w:rsidP="005F169A">
      <w:pPr>
        <w:pStyle w:val="Bullet12"/>
      </w:pPr>
      <w:r>
        <w:t>Domain 4: the review authors used a comprehensive literature search strategy</w:t>
      </w:r>
    </w:p>
    <w:p w14:paraId="12B4C563" w14:textId="525E7B6D" w:rsidR="005F169A" w:rsidRDefault="005F169A" w:rsidP="005F169A">
      <w:pPr>
        <w:pStyle w:val="Bullet12"/>
      </w:pPr>
      <w:r>
        <w:t>Domain 8: the review authors descri</w:t>
      </w:r>
      <w:r w:rsidR="00747076">
        <w:t>b</w:t>
      </w:r>
      <w:r>
        <w:t xml:space="preserve">ed the included studies in adequate detail </w:t>
      </w:r>
    </w:p>
    <w:p w14:paraId="3C0511C0" w14:textId="5FD71775" w:rsidR="005F169A" w:rsidRDefault="005F169A" w:rsidP="005F169A">
      <w:pPr>
        <w:pStyle w:val="Bullet12"/>
      </w:pPr>
      <w:r>
        <w:t>Domain 9: the review authors used a satisfactory technique for assessing the risk of bias in individual studies that were included in the review</w:t>
      </w:r>
    </w:p>
    <w:p w14:paraId="2986C1BA" w14:textId="1E351B1F" w:rsidR="005F169A" w:rsidRDefault="005F169A" w:rsidP="005F169A">
      <w:pPr>
        <w:pStyle w:val="Bullet12"/>
      </w:pPr>
      <w:r>
        <w:t>Domain 11: if meta-analyses were performed, the review authors use</w:t>
      </w:r>
      <w:r w:rsidR="00002E2B">
        <w:t>d</w:t>
      </w:r>
      <w:r>
        <w:t xml:space="preserve"> appropriate methods for statistical combination of results</w:t>
      </w:r>
    </w:p>
    <w:p w14:paraId="04DB504B" w14:textId="70DF2426" w:rsidR="008E1B13" w:rsidRDefault="00750BD4" w:rsidP="005F169A">
      <w:pPr>
        <w:pStyle w:val="BodyText"/>
      </w:pPr>
      <w:r w:rsidRPr="00D5156A">
        <w:t xml:space="preserve">To </w:t>
      </w:r>
      <w:r w:rsidR="004B2A57" w:rsidRPr="00D5156A">
        <w:t xml:space="preserve">establish the </w:t>
      </w:r>
      <w:r w:rsidRPr="00D5156A">
        <w:t xml:space="preserve">systematic review </w:t>
      </w:r>
      <w:r w:rsidR="00D16547" w:rsidRPr="00D5156A">
        <w:t xml:space="preserve">that </w:t>
      </w:r>
      <w:r w:rsidRPr="00D5156A">
        <w:t>included the best available information</w:t>
      </w:r>
      <w:r w:rsidR="00D16547" w:rsidRPr="00D5156A">
        <w:t xml:space="preserve"> for each PICO</w:t>
      </w:r>
      <w:r w:rsidRPr="00D5156A">
        <w:t xml:space="preserve">, any notable strengths or limitations of the </w:t>
      </w:r>
      <w:r w:rsidR="00D16547" w:rsidRPr="00D5156A">
        <w:t xml:space="preserve">systematic review </w:t>
      </w:r>
      <w:r w:rsidRPr="00D5156A">
        <w:t xml:space="preserve">in reference to </w:t>
      </w:r>
      <w:r w:rsidR="004B2A57" w:rsidRPr="00D5156A">
        <w:t xml:space="preserve">the </w:t>
      </w:r>
      <w:r w:rsidRPr="00D5156A">
        <w:t xml:space="preserve">prespecified critical AMSTAR-2 domains </w:t>
      </w:r>
      <w:r w:rsidR="00D16547" w:rsidRPr="00D5156A">
        <w:t>(</w:t>
      </w:r>
      <w:r w:rsidRPr="00D5156A">
        <w:t>4, 8, 9 or 11) were recorded</w:t>
      </w:r>
      <w:r w:rsidRPr="00202397">
        <w:t xml:space="preserve"> </w:t>
      </w:r>
      <w:r w:rsidRPr="00282DBE">
        <w:t xml:space="preserve">in the </w:t>
      </w:r>
      <w:r>
        <w:rPr>
          <w:rStyle w:val="Emphasis"/>
        </w:rPr>
        <w:t>‘C</w:t>
      </w:r>
      <w:r w:rsidRPr="0095609C">
        <w:rPr>
          <w:rStyle w:val="Emphasis"/>
        </w:rPr>
        <w:t>haracteristics of included studies</w:t>
      </w:r>
      <w:r>
        <w:rPr>
          <w:rStyle w:val="Emphasis"/>
        </w:rPr>
        <w:t>’</w:t>
      </w:r>
      <w:r w:rsidRPr="00282DBE">
        <w:t xml:space="preserve"> table</w:t>
      </w:r>
      <w:r>
        <w:t xml:space="preserve"> (See Appendix F2).</w:t>
      </w:r>
      <w:r w:rsidR="004B2A57">
        <w:t xml:space="preserve"> </w:t>
      </w:r>
    </w:p>
    <w:p w14:paraId="0A7BD322" w14:textId="1B2441D0" w:rsidR="001679D9" w:rsidRDefault="005923B0" w:rsidP="001679D9">
      <w:pPr>
        <w:pStyle w:val="BodyText"/>
      </w:pPr>
      <w:r>
        <w:t xml:space="preserve">As per protocol, an </w:t>
      </w:r>
      <w:r w:rsidR="001679D9">
        <w:t>independent assessment of the risk of bias of RCTs</w:t>
      </w:r>
      <w:r w:rsidR="005F169A">
        <w:t xml:space="preserve">, </w:t>
      </w:r>
      <w:r w:rsidR="00A13355">
        <w:t>quasi</w:t>
      </w:r>
      <w:r w:rsidR="001679D9">
        <w:t>-RCTs</w:t>
      </w:r>
      <w:r w:rsidR="005F169A">
        <w:t xml:space="preserve"> or NRSIs</w:t>
      </w:r>
      <w:r w:rsidR="001679D9">
        <w:t xml:space="preserve"> included within an eligible </w:t>
      </w:r>
      <w:r w:rsidR="005F169A">
        <w:t>systematic review</w:t>
      </w:r>
      <w:r w:rsidR="001679D9">
        <w:t xml:space="preserve"> was not performed</w:t>
      </w:r>
      <w:r>
        <w:t xml:space="preserve"> and </w:t>
      </w:r>
      <w:r w:rsidR="00DD7181">
        <w:t>the primary studies were not retrieved to check or redo assessments</w:t>
      </w:r>
      <w:r w:rsidR="001679D9">
        <w:t xml:space="preserve">. Instead, the </w:t>
      </w:r>
      <w:r w:rsidR="001679D9" w:rsidRPr="00D5156A">
        <w:t xml:space="preserve">risk of bias of the studies (or outcomes) as reported within the included </w:t>
      </w:r>
      <w:r w:rsidR="005F169A" w:rsidRPr="00D5156A">
        <w:t>systematic review was recorded</w:t>
      </w:r>
      <w:r w:rsidR="005F169A" w:rsidRPr="00202397">
        <w:t xml:space="preserve"> </w:t>
      </w:r>
      <w:r w:rsidR="005F169A" w:rsidRPr="00282DBE">
        <w:t xml:space="preserve">in the </w:t>
      </w:r>
      <w:r w:rsidR="005F169A">
        <w:rPr>
          <w:rStyle w:val="Emphasis"/>
        </w:rPr>
        <w:t>‘C</w:t>
      </w:r>
      <w:r w:rsidR="005F169A" w:rsidRPr="0095609C">
        <w:rPr>
          <w:rStyle w:val="Emphasis"/>
        </w:rPr>
        <w:t>haracteristics of included studies</w:t>
      </w:r>
      <w:r w:rsidR="005F169A">
        <w:rPr>
          <w:rStyle w:val="Emphasis"/>
        </w:rPr>
        <w:t>’</w:t>
      </w:r>
      <w:r w:rsidR="005F169A" w:rsidRPr="00282DBE">
        <w:t xml:space="preserve"> table</w:t>
      </w:r>
      <w:r w:rsidR="005F169A">
        <w:t xml:space="preserve"> (See Appendix F2). </w:t>
      </w:r>
    </w:p>
    <w:p w14:paraId="26FBC9BE" w14:textId="7DEEA2FE" w:rsidR="001679D9" w:rsidRDefault="001679D9" w:rsidP="001679D9">
      <w:pPr>
        <w:pStyle w:val="BodyText"/>
      </w:pPr>
      <w:r w:rsidRPr="008F486A">
        <w:t xml:space="preserve">Where a study </w:t>
      </w:r>
      <w:r>
        <w:t>was</w:t>
      </w:r>
      <w:r w:rsidRPr="008F486A">
        <w:t xml:space="preserve"> included in multiple SRs, </w:t>
      </w:r>
      <w:r>
        <w:t>a</w:t>
      </w:r>
      <w:r w:rsidRPr="008F486A">
        <w:t xml:space="preserve"> </w:t>
      </w:r>
      <w:r>
        <w:t>cross</w:t>
      </w:r>
      <w:r w:rsidRPr="008F486A">
        <w:t xml:space="preserve">check of the </w:t>
      </w:r>
      <w:r>
        <w:t>risk of bias</w:t>
      </w:r>
      <w:r w:rsidRPr="008F486A">
        <w:t xml:space="preserve"> </w:t>
      </w:r>
      <w:r>
        <w:t>a</w:t>
      </w:r>
      <w:r w:rsidRPr="008F486A">
        <w:t xml:space="preserve">ssessment across SRs </w:t>
      </w:r>
      <w:r>
        <w:t xml:space="preserve">was performed and any discrepancies were reconciled based on available information. In the absence of any risk of bias information for an individual study or when appropriate risk of bias information was not available (e.g. the SR reports risk of bias for the overall study and not at the outcome-level, or the SR does not use an appropriate tool to assess risk of bias), </w:t>
      </w:r>
      <w:r w:rsidRPr="00F53E75">
        <w:t>inferences about risk of bias</w:t>
      </w:r>
      <w:r>
        <w:t xml:space="preserve"> when assessing the certainty of evidence were made as described in Section </w:t>
      </w:r>
      <w:r>
        <w:fldChar w:fldCharType="begin"/>
      </w:r>
      <w:r>
        <w:instrText xml:space="preserve"> REF _Ref136439967 \r \h </w:instrText>
      </w:r>
      <w:r>
        <w:fldChar w:fldCharType="separate"/>
      </w:r>
      <w:r w:rsidR="00472F61">
        <w:t>B4.1</w:t>
      </w:r>
      <w:r>
        <w:fldChar w:fldCharType="end"/>
      </w:r>
      <w:r>
        <w:t>.</w:t>
      </w:r>
    </w:p>
    <w:p w14:paraId="16227D6E" w14:textId="77777777" w:rsidR="008A121E" w:rsidRPr="00AB31C7" w:rsidRDefault="008A121E" w:rsidP="00A758EB">
      <w:pPr>
        <w:pStyle w:val="Heading2"/>
      </w:pPr>
      <w:bookmarkStart w:id="215" w:name="_Toc159843680"/>
      <w:r w:rsidRPr="00AB31C7">
        <w:t>Data extraction process</w:t>
      </w:r>
      <w:bookmarkEnd w:id="214"/>
      <w:bookmarkEnd w:id="215"/>
    </w:p>
    <w:p w14:paraId="44329C09" w14:textId="75780DB5" w:rsidR="008A121E" w:rsidRPr="00AB31C7" w:rsidRDefault="008A121E" w:rsidP="008A121E">
      <w:pPr>
        <w:pStyle w:val="BodyText"/>
      </w:pPr>
      <w:r w:rsidRPr="00AB31C7">
        <w:t xml:space="preserve">The characteristics of all included </w:t>
      </w:r>
      <w:r w:rsidRPr="002C1C1E">
        <w:t>studies</w:t>
      </w:r>
      <w:r w:rsidR="00F53C1E">
        <w:t xml:space="preserve"> (i.e., RCTs and NRSIs</w:t>
      </w:r>
      <w:r w:rsidR="00F53C1E" w:rsidRPr="00F53C1E">
        <w:t xml:space="preserve"> for shiatsu and </w:t>
      </w:r>
      <w:r w:rsidR="00F53C1E">
        <w:t xml:space="preserve">systematic reviews </w:t>
      </w:r>
      <w:r w:rsidR="00F53C1E" w:rsidRPr="00F53C1E">
        <w:t>for acupressure</w:t>
      </w:r>
      <w:r w:rsidR="00F53C1E">
        <w:t>)</w:t>
      </w:r>
      <w:r w:rsidRPr="00AB31C7">
        <w:t xml:space="preserve"> were extracted by </w:t>
      </w:r>
      <w:r w:rsidRPr="002C1C1E">
        <w:t>a single evidence reviewer</w:t>
      </w:r>
      <w:r w:rsidRPr="00AB31C7">
        <w:t xml:space="preserve"> (AT or EC) using a standardised data collection form (see Appendix F1.1 and Appendix F1.2). Studies were grouped according to the ICD-11 </w:t>
      </w:r>
      <w:r w:rsidR="0057361D">
        <w:t>C</w:t>
      </w:r>
      <w:r w:rsidRPr="00AB31C7">
        <w:t>ategory and population or condition to which they had been categorised.</w:t>
      </w:r>
    </w:p>
    <w:p w14:paraId="6498CC26" w14:textId="0566149B" w:rsidR="008A121E" w:rsidRPr="00AB31C7" w:rsidRDefault="008A121E" w:rsidP="008A121E">
      <w:pPr>
        <w:pStyle w:val="BodyText"/>
      </w:pPr>
      <w:r w:rsidRPr="00AB31C7">
        <w:t xml:space="preserve">All data extraction forms were </w:t>
      </w:r>
      <w:r w:rsidRPr="002C1C1E">
        <w:t>checked for completeness and accuracy by a second</w:t>
      </w:r>
      <w:r w:rsidRPr="00AB31C7">
        <w:t xml:space="preserve"> reviewer (AT, EC or MJ), with checks mad</w:t>
      </w:r>
      <w:r w:rsidR="00633307">
        <w:t>e</w:t>
      </w:r>
      <w:r w:rsidRPr="00AB31C7">
        <w:t xml:space="preserve"> at the same time as the evidence synthesis. Where there was uncertainty or disagreement about included data, a decision was made through discussion with the lead reviewer (MJ).</w:t>
      </w:r>
    </w:p>
    <w:p w14:paraId="54DCC790" w14:textId="77777777" w:rsidR="008A121E" w:rsidRDefault="008A121E" w:rsidP="00E96DB4">
      <w:pPr>
        <w:pStyle w:val="Heading3"/>
      </w:pPr>
      <w:bookmarkStart w:id="216" w:name="_Toc86781060"/>
      <w:bookmarkStart w:id="217" w:name="_Ref116384615"/>
      <w:bookmarkStart w:id="218" w:name="_Ref159506293"/>
      <w:bookmarkStart w:id="219" w:name="_Toc159843681"/>
      <w:r w:rsidRPr="00AB31C7">
        <w:t>Data items</w:t>
      </w:r>
      <w:bookmarkStart w:id="220" w:name="_Hlk36474810"/>
      <w:bookmarkEnd w:id="216"/>
      <w:bookmarkEnd w:id="217"/>
      <w:bookmarkEnd w:id="218"/>
      <w:bookmarkEnd w:id="219"/>
    </w:p>
    <w:bookmarkEnd w:id="220"/>
    <w:p w14:paraId="0ED72278" w14:textId="77777777" w:rsidR="00865CC4" w:rsidRDefault="00865CC4" w:rsidP="0011517C">
      <w:pPr>
        <w:pStyle w:val="Heading4"/>
      </w:pPr>
      <w:r>
        <w:t>Step one</w:t>
      </w:r>
    </w:p>
    <w:p w14:paraId="558F036D" w14:textId="2E22F9D5" w:rsidR="00555139" w:rsidRDefault="008A121E" w:rsidP="00247612">
      <w:pPr>
        <w:pStyle w:val="BodyText"/>
      </w:pPr>
      <w:r w:rsidRPr="00AB31C7">
        <w:t>A standardised data collection form was used to collect all data items (see Appendix F1.1</w:t>
      </w:r>
      <w:r w:rsidR="00555139">
        <w:t xml:space="preserve"> and </w:t>
      </w:r>
      <w:r w:rsidR="00555139" w:rsidRPr="00AB31C7">
        <w:t>Appendix F1.</w:t>
      </w:r>
      <w:r w:rsidR="00555139">
        <w:t>2</w:t>
      </w:r>
      <w:r w:rsidRPr="00AB31C7">
        <w:t xml:space="preserve">). </w:t>
      </w:r>
    </w:p>
    <w:p w14:paraId="34E0BF85" w14:textId="35501810" w:rsidR="008A121E" w:rsidRPr="00AB31C7" w:rsidRDefault="00555139" w:rsidP="000E09DE">
      <w:pPr>
        <w:pStyle w:val="Bulletintro"/>
      </w:pPr>
      <w:r>
        <w:t xml:space="preserve">For </w:t>
      </w:r>
      <w:r w:rsidR="00681142">
        <w:t xml:space="preserve">the systematic review of </w:t>
      </w:r>
      <w:r>
        <w:t>shiatsu, t</w:t>
      </w:r>
      <w:r w:rsidR="008A121E" w:rsidRPr="00AB31C7">
        <w:t xml:space="preserve">his included (but was not limited to) the following: </w:t>
      </w:r>
    </w:p>
    <w:p w14:paraId="2D2033D9" w14:textId="4085ACF4" w:rsidR="008A121E" w:rsidRPr="00AB31C7" w:rsidRDefault="002D5AC3" w:rsidP="008A121E">
      <w:pPr>
        <w:pStyle w:val="Bullet12"/>
      </w:pPr>
      <w:r>
        <w:t>s</w:t>
      </w:r>
      <w:r w:rsidR="008A121E" w:rsidRPr="00AB31C7">
        <w:t>tudy identifier (author date)</w:t>
      </w:r>
    </w:p>
    <w:p w14:paraId="4771E033" w14:textId="7D298096" w:rsidR="008A121E" w:rsidRPr="00AB31C7" w:rsidRDefault="002D5AC3" w:rsidP="008A121E">
      <w:pPr>
        <w:pStyle w:val="Bullet12"/>
      </w:pPr>
      <w:r>
        <w:t>s</w:t>
      </w:r>
      <w:r w:rsidR="008A121E" w:rsidRPr="00AB31C7">
        <w:t>tudy Reference (including all citations)</w:t>
      </w:r>
    </w:p>
    <w:p w14:paraId="76B2F298" w14:textId="1DC9BCED" w:rsidR="008A121E" w:rsidRPr="00AB31C7" w:rsidRDefault="002D5AC3" w:rsidP="008A121E">
      <w:pPr>
        <w:pStyle w:val="Bullet12"/>
      </w:pPr>
      <w:r>
        <w:t>s</w:t>
      </w:r>
      <w:r w:rsidR="008A121E" w:rsidRPr="00AB31C7">
        <w:t>tudy design (RCT, cluster RCT, quasi-RCT, NRSI)</w:t>
      </w:r>
    </w:p>
    <w:p w14:paraId="4A11AAE7" w14:textId="5362CF11" w:rsidR="008A121E" w:rsidRPr="00AB31C7" w:rsidRDefault="002D5AC3" w:rsidP="008A121E">
      <w:pPr>
        <w:pStyle w:val="Bullet12"/>
      </w:pPr>
      <w:r>
        <w:t>a</w:t>
      </w:r>
      <w:r w:rsidR="008A121E" w:rsidRPr="00AB31C7">
        <w:t xml:space="preserve">uthor affiliation </w:t>
      </w:r>
    </w:p>
    <w:p w14:paraId="22D63929" w14:textId="16EBAC36" w:rsidR="008A121E" w:rsidRPr="00AB31C7" w:rsidRDefault="002D5AC3" w:rsidP="008A121E">
      <w:pPr>
        <w:pStyle w:val="Bullet12"/>
      </w:pPr>
      <w:r>
        <w:t>s</w:t>
      </w:r>
      <w:r w:rsidR="008A121E" w:rsidRPr="00AB31C7">
        <w:t>ource of funds</w:t>
      </w:r>
    </w:p>
    <w:p w14:paraId="0F5B9A30" w14:textId="5B5597E7" w:rsidR="008A121E" w:rsidRPr="00AB31C7" w:rsidRDefault="002D5AC3" w:rsidP="008A121E">
      <w:pPr>
        <w:pStyle w:val="Bullet12"/>
      </w:pPr>
      <w:r>
        <w:t>d</w:t>
      </w:r>
      <w:r w:rsidR="008A121E" w:rsidRPr="00AB31C7">
        <w:t>eclared interests of study authors</w:t>
      </w:r>
    </w:p>
    <w:p w14:paraId="4836D112" w14:textId="199ACD4D" w:rsidR="008A121E" w:rsidRPr="00AB31C7" w:rsidRDefault="002D5AC3" w:rsidP="008A121E">
      <w:pPr>
        <w:pStyle w:val="Bullet12"/>
      </w:pPr>
      <w:r>
        <w:t>s</w:t>
      </w:r>
      <w:r w:rsidR="008A121E" w:rsidRPr="00AB31C7">
        <w:t>etting &amp; provider (such as hospital, community, nursing home, research clinic)</w:t>
      </w:r>
    </w:p>
    <w:p w14:paraId="79FF6AC4" w14:textId="77777777" w:rsidR="008A121E" w:rsidRPr="00AB31C7" w:rsidRDefault="008A121E" w:rsidP="008A121E">
      <w:pPr>
        <w:pStyle w:val="Bullet12"/>
      </w:pPr>
      <w:r w:rsidRPr="00AB31C7">
        <w:lastRenderedPageBreak/>
        <w:t xml:space="preserve">Country(s) &amp; region (if reported) </w:t>
      </w:r>
    </w:p>
    <w:p w14:paraId="56AFC921" w14:textId="66E8FCE4" w:rsidR="008A121E" w:rsidRPr="00AB31C7" w:rsidRDefault="002D5AC3" w:rsidP="008A121E">
      <w:pPr>
        <w:pStyle w:val="Bullet12"/>
      </w:pPr>
      <w:r>
        <w:t>e</w:t>
      </w:r>
      <w:r w:rsidR="008A121E" w:rsidRPr="00AB31C7">
        <w:t>nrolment period (if reported)</w:t>
      </w:r>
    </w:p>
    <w:p w14:paraId="30C3CE6E" w14:textId="4A9E6CD8" w:rsidR="008A121E" w:rsidRPr="00AB31C7" w:rsidRDefault="002D5AC3" w:rsidP="008A121E">
      <w:pPr>
        <w:pStyle w:val="Bullet12"/>
      </w:pPr>
      <w:r>
        <w:t>l</w:t>
      </w:r>
      <w:r w:rsidR="008A121E" w:rsidRPr="00AB31C7">
        <w:t>ength of treatment &amp; duration of followup</w:t>
      </w:r>
    </w:p>
    <w:p w14:paraId="62D32AD3" w14:textId="4E9367CA" w:rsidR="008A121E" w:rsidRPr="00AB31C7" w:rsidRDefault="002D5AC3" w:rsidP="008A121E">
      <w:pPr>
        <w:pStyle w:val="Bullet12"/>
      </w:pPr>
      <w:r>
        <w:t>d</w:t>
      </w:r>
      <w:r w:rsidR="008A121E" w:rsidRPr="00AB31C7">
        <w:t>escription of population (including the number of participants, inclusion and exclusion criteria and any notable demographics or comorbidities)</w:t>
      </w:r>
    </w:p>
    <w:p w14:paraId="5A1ECAD3" w14:textId="3CC1CE28" w:rsidR="008A121E" w:rsidRPr="00AB31C7" w:rsidRDefault="002D5AC3" w:rsidP="008A121E">
      <w:pPr>
        <w:pStyle w:val="Bullet12"/>
      </w:pPr>
      <w:r>
        <w:t>d</w:t>
      </w:r>
      <w:r w:rsidR="008A121E" w:rsidRPr="00AB31C7">
        <w:t>escription of intervention &amp; comparators (including the number of sessions, session duration</w:t>
      </w:r>
      <w:r w:rsidR="00847D00">
        <w:t xml:space="preserve"> and</w:t>
      </w:r>
      <w:r w:rsidR="008A121E" w:rsidRPr="00AB31C7">
        <w:t xml:space="preserve"> program duration, if the practitioner/instructor was certified, if the comparator was considered inactive) </w:t>
      </w:r>
    </w:p>
    <w:p w14:paraId="6A57E940" w14:textId="38CE3DFA" w:rsidR="008A121E" w:rsidRPr="00AB31C7" w:rsidRDefault="002D5AC3" w:rsidP="008A121E">
      <w:pPr>
        <w:pStyle w:val="Bullet12"/>
      </w:pPr>
      <w:r>
        <w:t>d</w:t>
      </w:r>
      <w:r w:rsidR="008A121E" w:rsidRPr="00AB31C7">
        <w:t xml:space="preserve">escription of co-interventions </w:t>
      </w:r>
    </w:p>
    <w:p w14:paraId="499C2BF8" w14:textId="7A5852DE" w:rsidR="008A121E" w:rsidRPr="00AB31C7" w:rsidRDefault="002D5AC3" w:rsidP="008A121E">
      <w:pPr>
        <w:pStyle w:val="Bullet12"/>
      </w:pPr>
      <w:r>
        <w:t>l</w:t>
      </w:r>
      <w:r w:rsidR="008A121E" w:rsidRPr="00AB31C7">
        <w:t xml:space="preserve">ist of </w:t>
      </w:r>
      <w:r>
        <w:t>o</w:t>
      </w:r>
      <w:r w:rsidR="008A121E" w:rsidRPr="00AB31C7">
        <w:t xml:space="preserve">utcomes, including the following: </w:t>
      </w:r>
    </w:p>
    <w:p w14:paraId="074F9C45" w14:textId="5E0E4856" w:rsidR="008A121E" w:rsidRPr="00AB31C7" w:rsidRDefault="008A121E" w:rsidP="008A121E">
      <w:pPr>
        <w:pStyle w:val="Bullet12"/>
        <w:numPr>
          <w:ilvl w:val="1"/>
          <w:numId w:val="1"/>
        </w:numPr>
      </w:pPr>
      <w:r w:rsidRPr="00AB31C7">
        <w:t>outcome (as reported by the study authors)</w:t>
      </w:r>
      <w:r w:rsidR="006A30F5">
        <w:t>,</w:t>
      </w:r>
    </w:p>
    <w:p w14:paraId="142AA802" w14:textId="64F9F0D8" w:rsidR="008A121E" w:rsidRPr="00AB31C7" w:rsidRDefault="008A121E" w:rsidP="008A121E">
      <w:pPr>
        <w:pStyle w:val="Bullet12"/>
        <w:numPr>
          <w:ilvl w:val="1"/>
          <w:numId w:val="1"/>
        </w:numPr>
      </w:pPr>
      <w:r w:rsidRPr="00AB31C7">
        <w:t xml:space="preserve">timing of measurements (e.g. baseline, mid-treatment </w:t>
      </w:r>
      <w:r w:rsidR="00CF15B7">
        <w:t>[</w:t>
      </w:r>
      <w:r w:rsidRPr="00AB31C7">
        <w:t xml:space="preserve">6 </w:t>
      </w:r>
      <w:r w:rsidR="000F7875">
        <w:t>wks.</w:t>
      </w:r>
      <w:r w:rsidR="00CF15B7">
        <w:t>]</w:t>
      </w:r>
      <w:r w:rsidRPr="00AB31C7">
        <w:t xml:space="preserve">, end of treatment </w:t>
      </w:r>
      <w:r w:rsidR="00CF15B7">
        <w:t>[</w:t>
      </w:r>
      <w:r w:rsidRPr="00AB31C7">
        <w:t xml:space="preserve">12 </w:t>
      </w:r>
      <w:r w:rsidR="000F7875">
        <w:t>wks.</w:t>
      </w:r>
      <w:r w:rsidR="00CF15B7">
        <w:t>]</w:t>
      </w:r>
      <w:r w:rsidRPr="00AB31C7">
        <w:t>)</w:t>
      </w:r>
      <w:r w:rsidR="006A30F5">
        <w:t>,</w:t>
      </w:r>
    </w:p>
    <w:p w14:paraId="437C1D42" w14:textId="639973FF" w:rsidR="008A121E" w:rsidRPr="00AB31C7" w:rsidRDefault="008A121E" w:rsidP="008A121E">
      <w:pPr>
        <w:pStyle w:val="Bullet12"/>
        <w:numPr>
          <w:ilvl w:val="1"/>
          <w:numId w:val="1"/>
        </w:numPr>
      </w:pPr>
      <w:r w:rsidRPr="00AB31C7">
        <w:t>outcome measure used to measure the outcome and</w:t>
      </w:r>
      <w:r w:rsidR="006A30F5">
        <w:t>,</w:t>
      </w:r>
      <w:r w:rsidRPr="00AB31C7">
        <w:t xml:space="preserve"> </w:t>
      </w:r>
    </w:p>
    <w:p w14:paraId="0B7B403A" w14:textId="1103DC33" w:rsidR="008A121E" w:rsidRPr="00AB31C7" w:rsidRDefault="008A121E" w:rsidP="008A121E">
      <w:pPr>
        <w:pStyle w:val="Bullet12"/>
        <w:numPr>
          <w:ilvl w:val="1"/>
          <w:numId w:val="1"/>
        </w:numPr>
      </w:pPr>
      <w:r w:rsidRPr="00AB31C7">
        <w:t>any measure details reported by the study authors required to interpret the measure (e.g. scale range, cut-offs used, direction of effect)</w:t>
      </w:r>
      <w:r w:rsidR="006A30F5">
        <w:t>.</w:t>
      </w:r>
    </w:p>
    <w:p w14:paraId="462FA049" w14:textId="6A57F904" w:rsidR="00555139" w:rsidRPr="00AB31C7" w:rsidRDefault="00247612" w:rsidP="000E09DE">
      <w:pPr>
        <w:pStyle w:val="Bulletintro"/>
      </w:pPr>
      <w:r>
        <w:t xml:space="preserve">For </w:t>
      </w:r>
      <w:r w:rsidR="00C82422">
        <w:t xml:space="preserve">the supplementary overview of </w:t>
      </w:r>
      <w:r w:rsidRPr="00DC55A7">
        <w:t>acupressure</w:t>
      </w:r>
      <w:r w:rsidRPr="00195309">
        <w:t>,</w:t>
      </w:r>
      <w:r>
        <w:t xml:space="preserve"> this</w:t>
      </w:r>
      <w:r w:rsidR="00555139" w:rsidRPr="00AB31C7">
        <w:t xml:space="preserve"> included (but was not limited to) the following: </w:t>
      </w:r>
    </w:p>
    <w:p w14:paraId="2C24D934" w14:textId="5C234CD8" w:rsidR="00555139" w:rsidRDefault="00555139" w:rsidP="00555139">
      <w:pPr>
        <w:pStyle w:val="Bullet12"/>
      </w:pPr>
      <w:r>
        <w:t xml:space="preserve">review objectives </w:t>
      </w:r>
    </w:p>
    <w:p w14:paraId="1CAD5AB6" w14:textId="4CED7DC2" w:rsidR="00555139" w:rsidRDefault="00555139" w:rsidP="00555139">
      <w:pPr>
        <w:pStyle w:val="Bullet12"/>
      </w:pPr>
      <w:r>
        <w:t>study design (e.g. qualitative review, meta-analysis</w:t>
      </w:r>
      <w:r w:rsidR="006A30F5">
        <w:t>)</w:t>
      </w:r>
      <w:r>
        <w:t xml:space="preserve"> </w:t>
      </w:r>
    </w:p>
    <w:p w14:paraId="417DC226" w14:textId="4DFE4F8C" w:rsidR="00555139" w:rsidRDefault="00555139" w:rsidP="00555139">
      <w:pPr>
        <w:pStyle w:val="Bullet12"/>
      </w:pPr>
      <w:r>
        <w:t xml:space="preserve">year conducted </w:t>
      </w:r>
    </w:p>
    <w:p w14:paraId="108DF0F7" w14:textId="303E800F" w:rsidR="00555139" w:rsidRDefault="00555139" w:rsidP="00555139">
      <w:pPr>
        <w:pStyle w:val="Bullet12"/>
      </w:pPr>
      <w:r>
        <w:t xml:space="preserve">databases searched </w:t>
      </w:r>
    </w:p>
    <w:p w14:paraId="3062004F" w14:textId="68C37CE3" w:rsidR="00555139" w:rsidRDefault="00555139" w:rsidP="00555139">
      <w:pPr>
        <w:pStyle w:val="Bullet12"/>
      </w:pPr>
      <w:r>
        <w:t xml:space="preserve">date (and range) of documented search </w:t>
      </w:r>
    </w:p>
    <w:p w14:paraId="3AB2A29A" w14:textId="26DEFB36" w:rsidR="00555139" w:rsidRDefault="00555139" w:rsidP="00555139">
      <w:pPr>
        <w:pStyle w:val="Bullet12"/>
      </w:pPr>
      <w:r>
        <w:t>systematic review eligibility criteria for</w:t>
      </w:r>
      <w:r w:rsidR="00222A92">
        <w:t>:</w:t>
      </w:r>
    </w:p>
    <w:p w14:paraId="7214C7DB" w14:textId="09F5792F" w:rsidR="00555139" w:rsidRDefault="00555139" w:rsidP="00555139">
      <w:pPr>
        <w:pStyle w:val="Bullet12"/>
        <w:numPr>
          <w:ilvl w:val="1"/>
          <w:numId w:val="8"/>
        </w:numPr>
      </w:pPr>
      <w:r>
        <w:t>participant characteristics (including demographics, comorbidities, etc.</w:t>
      </w:r>
      <w:r w:rsidR="00222A92">
        <w:t xml:space="preserve"> [if specified]</w:t>
      </w:r>
      <w:r>
        <w:t xml:space="preserve">) </w:t>
      </w:r>
    </w:p>
    <w:p w14:paraId="22441B90" w14:textId="6BAF9948" w:rsidR="00555139" w:rsidRDefault="00555139" w:rsidP="00555139">
      <w:pPr>
        <w:pStyle w:val="Bullet12"/>
        <w:numPr>
          <w:ilvl w:val="1"/>
          <w:numId w:val="8"/>
        </w:numPr>
      </w:pPr>
      <w:r>
        <w:t>intervention and comparator characteristics (including number of treatment sessions, program duration, co-interventions</w:t>
      </w:r>
      <w:r w:rsidR="00222A92">
        <w:t xml:space="preserve"> [if specified]</w:t>
      </w:r>
      <w:r>
        <w:t xml:space="preserve">) </w:t>
      </w:r>
    </w:p>
    <w:p w14:paraId="29E238A8" w14:textId="06A30715" w:rsidR="00555139" w:rsidRDefault="00555139" w:rsidP="00B82038">
      <w:pPr>
        <w:pStyle w:val="Bullet12"/>
        <w:numPr>
          <w:ilvl w:val="1"/>
          <w:numId w:val="8"/>
        </w:numPr>
      </w:pPr>
      <w:r>
        <w:t xml:space="preserve">outcomes </w:t>
      </w:r>
      <w:r w:rsidR="007B1928">
        <w:t xml:space="preserve">to be assessed </w:t>
      </w:r>
      <w:r>
        <w:t>in the SR (including measurement method, timing or severity</w:t>
      </w:r>
      <w:r w:rsidR="00222A92">
        <w:t xml:space="preserve"> [if specified]</w:t>
      </w:r>
      <w:r>
        <w:t xml:space="preserve">) </w:t>
      </w:r>
    </w:p>
    <w:p w14:paraId="66A45A99" w14:textId="48D26143" w:rsidR="00555139" w:rsidRDefault="00555139" w:rsidP="00555139">
      <w:pPr>
        <w:pStyle w:val="Bullet12"/>
      </w:pPr>
      <w:r>
        <w:t xml:space="preserve">the method of synthesis/analysis employed </w:t>
      </w:r>
    </w:p>
    <w:p w14:paraId="4A348A0E" w14:textId="49EA28F9" w:rsidR="00555139" w:rsidRDefault="00555139" w:rsidP="00555139">
      <w:pPr>
        <w:pStyle w:val="Bullet12"/>
      </w:pPr>
      <w:r>
        <w:t xml:space="preserve">characteristics of included primary studies (number, study design features) </w:t>
      </w:r>
    </w:p>
    <w:p w14:paraId="5CA11932" w14:textId="77777777" w:rsidR="00555139" w:rsidRDefault="00555139" w:rsidP="00555139">
      <w:pPr>
        <w:pStyle w:val="Bullet12"/>
      </w:pPr>
      <w:r>
        <w:t xml:space="preserve">risk of bias tool used to appraise included primary studies </w:t>
      </w:r>
    </w:p>
    <w:p w14:paraId="2B507266" w14:textId="7C26366B" w:rsidR="00555139" w:rsidRDefault="00555139" w:rsidP="00555139">
      <w:pPr>
        <w:pStyle w:val="Bullet12"/>
      </w:pPr>
      <w:r>
        <w:t>eligible primary studies within the systematic review (author, date) and their</w:t>
      </w:r>
      <w:r w:rsidR="00D52D4B">
        <w:t xml:space="preserve"> risk of bias</w:t>
      </w:r>
      <w:r>
        <w:t xml:space="preserve"> rating</w:t>
      </w:r>
      <w:r w:rsidR="00E77E74">
        <w:t xml:space="preserve"> </w:t>
      </w:r>
      <w:r>
        <w:t>(noting review authors comments or concerns)</w:t>
      </w:r>
    </w:p>
    <w:p w14:paraId="484187B9" w14:textId="09966697" w:rsidR="00555139" w:rsidRDefault="00555139" w:rsidP="00555139">
      <w:pPr>
        <w:pStyle w:val="Bullet12"/>
      </w:pPr>
      <w:r>
        <w:t xml:space="preserve">funding sources and the overall conclusion of the SR </w:t>
      </w:r>
    </w:p>
    <w:p w14:paraId="6283A98C" w14:textId="02227AB0" w:rsidR="00865CC4" w:rsidRPr="00B82038" w:rsidRDefault="00865CC4" w:rsidP="00B82038">
      <w:pPr>
        <w:pStyle w:val="Heading4"/>
      </w:pPr>
      <w:r w:rsidRPr="00B82038">
        <w:t xml:space="preserve">Step two </w:t>
      </w:r>
    </w:p>
    <w:p w14:paraId="125B9CFB" w14:textId="7CBE1F2B" w:rsidR="008A121E" w:rsidRPr="00AB31C7" w:rsidRDefault="00131D30" w:rsidP="008A121E">
      <w:pPr>
        <w:pStyle w:val="BodyText"/>
      </w:pPr>
      <w:r w:rsidRPr="00B82038">
        <w:t xml:space="preserve">For the systematic review of shiatsu, outcome </w:t>
      </w:r>
      <w:r w:rsidR="008A121E" w:rsidRPr="00B82038">
        <w:t>results reported by the study authors at the end of treatment were subsequently extracted into a different form (see Appendix F2.1) after agreement was reached with NTWC regarding critical and important outcomes to be considered in the evidence</w:t>
      </w:r>
      <w:r w:rsidR="008A121E" w:rsidRPr="00AB31C7">
        <w:t xml:space="preserve"> synthesis (see </w:t>
      </w:r>
      <w:hyperlink w:anchor="_Refining_the_research" w:history="1">
        <w:r w:rsidR="008A121E" w:rsidRPr="00AB31C7">
          <w:rPr>
            <w:rStyle w:val="Hyperlink"/>
          </w:rPr>
          <w:t xml:space="preserve">Appendix </w:t>
        </w:r>
        <w:r w:rsidR="008A121E" w:rsidRPr="00AB31C7">
          <w:rPr>
            <w:rStyle w:val="Hyperlink"/>
          </w:rPr>
          <w:fldChar w:fldCharType="begin"/>
        </w:r>
        <w:r w:rsidR="008A121E" w:rsidRPr="00AB31C7">
          <w:rPr>
            <w:rStyle w:val="Hyperlink"/>
          </w:rPr>
          <w:instrText xml:space="preserve"> REF _Ref86753635 \r \h </w:instrText>
        </w:r>
        <w:r w:rsidR="008A121E" w:rsidRPr="00AB31C7">
          <w:rPr>
            <w:rStyle w:val="Hyperlink"/>
          </w:rPr>
        </w:r>
        <w:r w:rsidR="008A121E" w:rsidRPr="00AB31C7">
          <w:rPr>
            <w:rStyle w:val="Hyperlink"/>
          </w:rPr>
          <w:fldChar w:fldCharType="separate"/>
        </w:r>
        <w:r w:rsidR="00472F61">
          <w:rPr>
            <w:rStyle w:val="Hyperlink"/>
          </w:rPr>
          <w:t>A6</w:t>
        </w:r>
        <w:r w:rsidR="008A121E" w:rsidRPr="00AB31C7">
          <w:rPr>
            <w:rStyle w:val="Hyperlink"/>
          </w:rPr>
          <w:fldChar w:fldCharType="end"/>
        </w:r>
      </w:hyperlink>
      <w:r w:rsidR="008A121E" w:rsidRPr="00AB31C7">
        <w:t>).</w:t>
      </w:r>
    </w:p>
    <w:p w14:paraId="5FA20D97" w14:textId="4C8ACDB9" w:rsidR="008A121E" w:rsidRPr="00AB31C7" w:rsidRDefault="009A6AC9" w:rsidP="000E09DE">
      <w:pPr>
        <w:pStyle w:val="Bulletintro"/>
      </w:pPr>
      <w:r>
        <w:t>F</w:t>
      </w:r>
      <w:r w:rsidRPr="009A6AC9">
        <w:t>or each comparison</w:t>
      </w:r>
      <w:r w:rsidR="00135306">
        <w:t xml:space="preserve"> and outcome, t</w:t>
      </w:r>
      <w:r w:rsidR="008A121E" w:rsidRPr="00AB31C7">
        <w:t xml:space="preserve">he extracted data included (but was not limited to) the following: </w:t>
      </w:r>
    </w:p>
    <w:p w14:paraId="66F053D6" w14:textId="2F4AA87F" w:rsidR="008A121E" w:rsidRPr="00AB31C7" w:rsidRDefault="006F0FC5" w:rsidP="008A121E">
      <w:pPr>
        <w:pStyle w:val="Bullet12"/>
      </w:pPr>
      <w:r>
        <w:t>c</w:t>
      </w:r>
      <w:r w:rsidR="008A121E" w:rsidRPr="00AB31C7">
        <w:t xml:space="preserve">ondition (e.g., Low back pain) </w:t>
      </w:r>
    </w:p>
    <w:p w14:paraId="2CCD2DDB" w14:textId="44B9BCB2" w:rsidR="008A121E" w:rsidRPr="00AB31C7" w:rsidRDefault="006F0FC5" w:rsidP="008A121E">
      <w:pPr>
        <w:pStyle w:val="Bullet12"/>
      </w:pPr>
      <w:r>
        <w:t>c</w:t>
      </w:r>
      <w:r w:rsidR="008A121E" w:rsidRPr="00AB31C7">
        <w:t xml:space="preserve">omparison (shiatsu vs control or shiatsu vs ‘other’) </w:t>
      </w:r>
    </w:p>
    <w:p w14:paraId="566500BA" w14:textId="3122C379" w:rsidR="008A121E" w:rsidRPr="00AB31C7" w:rsidRDefault="006F0FC5" w:rsidP="008A121E">
      <w:pPr>
        <w:pStyle w:val="Bullet12"/>
      </w:pPr>
      <w:r>
        <w:t>o</w:t>
      </w:r>
      <w:r w:rsidR="008A121E" w:rsidRPr="00AB31C7">
        <w:t xml:space="preserve">utcome domain to which the outcome had been broadly categorised during the prioritisation process (e.g. functional disability, pain, quality of life, emotional wellbeing, physical wellbeing) </w:t>
      </w:r>
    </w:p>
    <w:p w14:paraId="7BD9B50F" w14:textId="4ABCC499" w:rsidR="008A121E" w:rsidRPr="00AB31C7" w:rsidRDefault="006F0FC5" w:rsidP="008A121E">
      <w:pPr>
        <w:pStyle w:val="Bullet12"/>
      </w:pPr>
      <w:r>
        <w:t>t</w:t>
      </w:r>
      <w:r w:rsidR="008A121E" w:rsidRPr="00AB31C7">
        <w:t>iming of measurement (preference was for end of treatment scores, but in the absence of this information we reported the mean change from baseline results)</w:t>
      </w:r>
    </w:p>
    <w:p w14:paraId="6A040A51" w14:textId="0FA3F7FC" w:rsidR="008A121E" w:rsidRPr="00AB31C7" w:rsidRDefault="006F0FC5" w:rsidP="008A121E">
      <w:pPr>
        <w:pStyle w:val="Bullet12"/>
      </w:pPr>
      <w:r>
        <w:t>o</w:t>
      </w:r>
      <w:r w:rsidR="008A121E" w:rsidRPr="00AB31C7">
        <w:t>utcome measure and scale range (e.g. SF-36 – mental component score (0-100))</w:t>
      </w:r>
    </w:p>
    <w:p w14:paraId="380CA7A8" w14:textId="18CE7A39" w:rsidR="008A121E" w:rsidRPr="00AB31C7" w:rsidRDefault="006F0FC5" w:rsidP="008A121E">
      <w:pPr>
        <w:pStyle w:val="Bullet12"/>
      </w:pPr>
      <w:r>
        <w:t>m</w:t>
      </w:r>
      <w:r w:rsidR="008A121E" w:rsidRPr="00AB31C7">
        <w:t>easure interpretation (e.g. higher score means better health-related quality of life)</w:t>
      </w:r>
    </w:p>
    <w:p w14:paraId="5888B6E4" w14:textId="0CEC61AF" w:rsidR="008A121E" w:rsidRPr="00AB31C7" w:rsidRDefault="006F0FC5" w:rsidP="008A121E">
      <w:pPr>
        <w:pStyle w:val="Bullet12"/>
      </w:pPr>
      <w:r>
        <w:t>n</w:t>
      </w:r>
      <w:r w:rsidR="008A121E" w:rsidRPr="00AB31C7">
        <w:t xml:space="preserve">umber of participants in the intervention group / comparator group </w:t>
      </w:r>
    </w:p>
    <w:p w14:paraId="0FDD2106" w14:textId="48D5180A" w:rsidR="008A121E" w:rsidRPr="00AB31C7" w:rsidRDefault="006F0FC5" w:rsidP="008A121E">
      <w:pPr>
        <w:pStyle w:val="Bullet12"/>
      </w:pPr>
      <w:r>
        <w:t>r</w:t>
      </w:r>
      <w:r w:rsidR="008A121E" w:rsidRPr="00AB31C7">
        <w:t xml:space="preserve">eported results in the intervention group / comparator group (e.g. means and standard deviations or medians and interquartile ranges) </w:t>
      </w:r>
    </w:p>
    <w:p w14:paraId="31488EA4" w14:textId="7AF1FC5C" w:rsidR="008A121E" w:rsidRPr="00AB31C7" w:rsidRDefault="006F0FC5" w:rsidP="008A121E">
      <w:pPr>
        <w:pStyle w:val="Bullet12"/>
      </w:pPr>
      <w:r>
        <w:lastRenderedPageBreak/>
        <w:t>e</w:t>
      </w:r>
      <w:r w:rsidR="008A121E" w:rsidRPr="00AB31C7">
        <w:t xml:space="preserve">stimates of effect (e.g. mean differences or adjusted mean differences, 95% confidence intervals, </w:t>
      </w:r>
      <w:r w:rsidR="008A121E" w:rsidRPr="00AB31C7">
        <w:rPr>
          <w:rStyle w:val="Emphasis"/>
        </w:rPr>
        <w:t>p</w:t>
      </w:r>
      <w:r w:rsidR="008A121E" w:rsidRPr="00AB31C7">
        <w:t xml:space="preserve">-values) </w:t>
      </w:r>
    </w:p>
    <w:p w14:paraId="4794EA8A" w14:textId="1D8D71CF" w:rsidR="008A121E" w:rsidRDefault="006F0FC5" w:rsidP="008A121E">
      <w:pPr>
        <w:pStyle w:val="Bullet12"/>
      </w:pPr>
      <w:r>
        <w:t>r</w:t>
      </w:r>
      <w:r w:rsidR="008A121E" w:rsidRPr="00AB31C7">
        <w:t>isk of bias judgement for that outcome</w:t>
      </w:r>
    </w:p>
    <w:p w14:paraId="36F69C7B" w14:textId="3DCCE872" w:rsidR="008A121E" w:rsidRPr="00AB31C7" w:rsidRDefault="008A121E" w:rsidP="008A121E">
      <w:pPr>
        <w:pStyle w:val="BodyText"/>
      </w:pPr>
      <w:r w:rsidRPr="00AB31C7">
        <w:t xml:space="preserve">If a study used (and reported) different approaches to assess the effect of the intervention, we reported the effect based on the following order of preference </w:t>
      </w:r>
      <w:r w:rsidRPr="00AB31C7">
        <w:fldChar w:fldCharType="begin">
          <w:fldData xml:space="preserve">PEVuZE5vdGU+PENpdGU+PEF1dGhvcj5TdGVybmU8L0F1dGhvcj48WWVhcj4yMDE5PC9ZZWFyPjxS
ZWNOdW0+NjE8L1JlY051bT48RGlzcGxheVRleHQ+KDE2KTwvRGlzcGxheVRleHQ+PHJlY29yZD48
cmVjLW51bWJlcj42MTwvcmVjLW51bWJlcj48Zm9yZWlnbi1rZXlzPjxrZXkgYXBwPSJFTiIgZGIt
aWQ9InJmeDV2MjVyb3dzdDA4ZTU5dGJ4eDl0eTV0MncwYWR3dDUyeCIgdGltZXN0YW1wPSIxNjY1
MDE3NTY5Ij42MTwva2V5PjwvZm9yZWlnbi1rZXlzPjxyZWYtdHlwZSBuYW1lPSJKb3VybmFsIEFy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PjwvQ2l0ZT48Q2l0ZT48QXV0aG9yPlN0ZXJuZTwvQXV0aG9yPjxZZWFyPjIwMTk8L1llYXI+PFJl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</w:fldData>
        </w:fldChar>
      </w:r>
      <w:r w:rsidR="00F913ED">
        <w:instrText xml:space="preserve"> ADDIN EN.CITE </w:instrText>
      </w:r>
      <w:r w:rsidR="00F913ED">
        <w:fldChar w:fldCharType="begin">
          <w:fldData xml:space="preserve">PEVuZE5vdGU+PENpdGU+PEF1dGhvcj5TdGVybmU8L0F1dGhvcj48WWVhcj4yMDE5PC9ZZWFyPjxS
ZWNOdW0+NjE8L1JlY051bT48RGlzcGxheVRleHQ+KDE2KTwvRGlzcGxheVRleHQ+PHJlY29yZD48
cmVjLW51bWJlcj42MTwvcmVjLW51bWJlcj48Zm9yZWlnbi1rZXlzPjxrZXkgYXBwPSJFTiIgZGIt
aWQ9InJmeDV2MjVyb3dzdDA4ZTU5dGJ4eDl0eTV0MncwYWR3dDUyeCIgdGltZXN0YW1wPSIxNjY1
MDE3NTY5Ij42MTwva2V5PjwvZm9yZWlnbi1rZXlzPjxyZWYtdHlwZSBuYW1lPSJKb3VybmFsIEFy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PjwvQ2l0ZT48Q2l0ZT48QXV0aG9yPlN0ZXJuZTwvQXV0aG9yPjxZZWFyPjIwMTk8L1llYXI+PFJl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16" w:tooltip="Sterne, 2019 #61" w:history="1">
        <w:r w:rsidR="00E3486E">
          <w:rPr>
            <w:noProof/>
          </w:rPr>
          <w:t>16</w:t>
        </w:r>
      </w:hyperlink>
      <w:r w:rsidR="00F913ED">
        <w:rPr>
          <w:noProof/>
        </w:rPr>
        <w:t>)</w:t>
      </w:r>
      <w:r w:rsidRPr="00AB31C7">
        <w:fldChar w:fldCharType="end"/>
      </w:r>
      <w:r w:rsidRPr="00AB31C7">
        <w:t xml:space="preserve">: </w:t>
      </w:r>
    </w:p>
    <w:p w14:paraId="2DDDE730" w14:textId="77777777" w:rsidR="008A121E" w:rsidRPr="00AB31C7" w:rsidRDefault="008A121E" w:rsidP="00026E23">
      <w:pPr>
        <w:pStyle w:val="ListNos12"/>
        <w:keepLines w:val="0"/>
        <w:numPr>
          <w:ilvl w:val="0"/>
          <w:numId w:val="5"/>
        </w:numPr>
        <w:contextualSpacing/>
      </w:pPr>
      <w:r w:rsidRPr="00AB31C7">
        <w:t>Full intention-to-treat analysis (i.e. an analysis of participants in the intervention groups to which they were randomised at baseline, regardless of the intervention they received).</w:t>
      </w:r>
    </w:p>
    <w:p w14:paraId="34FAE15F" w14:textId="77777777" w:rsidR="008A121E" w:rsidRPr="00AB31C7" w:rsidRDefault="008A121E" w:rsidP="00026E23">
      <w:pPr>
        <w:pStyle w:val="ListNos12"/>
        <w:keepLines w:val="0"/>
        <w:numPr>
          <w:ilvl w:val="1"/>
          <w:numId w:val="5"/>
        </w:numPr>
        <w:contextualSpacing/>
      </w:pPr>
      <w:r w:rsidRPr="00AB31C7">
        <w:t xml:space="preserve">When outcome data were missing, imputations for the missing data were made using either: </w:t>
      </w:r>
    </w:p>
    <w:p w14:paraId="17A4D78D" w14:textId="77777777" w:rsidR="008A121E" w:rsidRPr="00AB31C7" w:rsidRDefault="008A121E" w:rsidP="00026E23">
      <w:pPr>
        <w:pStyle w:val="ListNos12"/>
        <w:keepLines w:val="0"/>
        <w:numPr>
          <w:ilvl w:val="2"/>
          <w:numId w:val="5"/>
        </w:numPr>
        <w:contextualSpacing/>
      </w:pPr>
      <w:r w:rsidRPr="00AB31C7">
        <w:t xml:space="preserve">a model-based approach (e.g. likelihood-based analysis, inverse-probability weighting) (preferred), or </w:t>
      </w:r>
    </w:p>
    <w:p w14:paraId="29EDEE20" w14:textId="77777777" w:rsidR="008A121E" w:rsidRPr="00AB31C7" w:rsidRDefault="008A121E" w:rsidP="00026E23">
      <w:pPr>
        <w:pStyle w:val="ListNos12"/>
        <w:keepLines w:val="0"/>
        <w:numPr>
          <w:ilvl w:val="2"/>
          <w:numId w:val="5"/>
        </w:numPr>
        <w:contextualSpacing/>
      </w:pPr>
      <w:r w:rsidRPr="00AB31C7">
        <w:t>calculated as if they were observed (e.g. last observation carried forward, mean imputation, regression imputation, stochastic imputation).</w:t>
      </w:r>
    </w:p>
    <w:p w14:paraId="27D51A6B" w14:textId="77777777" w:rsidR="008A121E" w:rsidRPr="00AB31C7" w:rsidRDefault="008A121E" w:rsidP="00026E23">
      <w:pPr>
        <w:pStyle w:val="ListNos12"/>
        <w:keepLines w:val="0"/>
        <w:numPr>
          <w:ilvl w:val="0"/>
          <w:numId w:val="5"/>
        </w:numPr>
        <w:contextualSpacing/>
      </w:pPr>
      <w:r w:rsidRPr="00AB31C7">
        <w:t>Modified intention-to-treat analysis (i.e. an analysis that adheres to intention-to-treat principles except certain data are justifiably not included). This includes participants with missing outcome data, certain patients who never start treatment, and individuals deemed ineligible after randomisation.</w:t>
      </w:r>
    </w:p>
    <w:p w14:paraId="356337B7" w14:textId="77777777" w:rsidR="008A121E" w:rsidRDefault="008A121E" w:rsidP="00026E23">
      <w:pPr>
        <w:pStyle w:val="ListNos12"/>
        <w:keepLines w:val="0"/>
        <w:numPr>
          <w:ilvl w:val="0"/>
          <w:numId w:val="5"/>
        </w:numPr>
        <w:contextualSpacing/>
      </w:pPr>
      <w:r w:rsidRPr="00AB31C7">
        <w:t>An ‘as-treated’ or ‘per-protocol’ analysis (i.e. an analysis of the effect of adhering to the intervention as described in the trial protocol). This includes participants analysed according to the intervention they received, even if randomised to a different treatment group; or the exclusion of individuals who did not adhere to the assigned intervention.</w:t>
      </w:r>
    </w:p>
    <w:p w14:paraId="6905BC77" w14:textId="41B90528" w:rsidR="00C13AAA" w:rsidRDefault="00302F00" w:rsidP="00D247E0">
      <w:pPr>
        <w:pStyle w:val="BodyText"/>
      </w:pPr>
      <w:r>
        <w:t>For the overview of acupressure,</w:t>
      </w:r>
      <w:r w:rsidR="00C13AAA">
        <w:t xml:space="preserve"> a separate </w:t>
      </w:r>
      <w:r w:rsidR="005D4E8D">
        <w:t>form</w:t>
      </w:r>
      <w:r w:rsidR="005A723F">
        <w:t xml:space="preserve"> for </w:t>
      </w:r>
      <w:r w:rsidR="00C13AAA">
        <w:t xml:space="preserve">data </w:t>
      </w:r>
      <w:r w:rsidR="00E44F66">
        <w:t>extraction</w:t>
      </w:r>
      <w:r w:rsidR="00C13AAA">
        <w:t xml:space="preserve"> was not </w:t>
      </w:r>
      <w:r w:rsidR="005D4E8D">
        <w:t xml:space="preserve">used </w:t>
      </w:r>
      <w:r w:rsidR="00E44F66">
        <w:t>(see Appendix G</w:t>
      </w:r>
      <w:r w:rsidR="005A723F">
        <w:t>2</w:t>
      </w:r>
      <w:r w:rsidR="00E44F66">
        <w:t>)</w:t>
      </w:r>
      <w:r w:rsidR="005A723F">
        <w:t>.</w:t>
      </w:r>
      <w:r w:rsidR="00C91DAE">
        <w:t xml:space="preserve"> Details on handling data for the overview of </w:t>
      </w:r>
      <w:r w:rsidR="00D72464">
        <w:t xml:space="preserve">acupressure are provided in Appendix </w:t>
      </w:r>
      <w:r w:rsidR="00D72464">
        <w:fldChar w:fldCharType="begin"/>
      </w:r>
      <w:r w:rsidR="00D72464">
        <w:instrText xml:space="preserve"> REF _Ref159592066 \r \h </w:instrText>
      </w:r>
      <w:r w:rsidR="00D72464">
        <w:fldChar w:fldCharType="separate"/>
      </w:r>
      <w:r w:rsidR="00472F61">
        <w:t>B3.4</w:t>
      </w:r>
      <w:r w:rsidR="00D72464">
        <w:fldChar w:fldCharType="end"/>
      </w:r>
      <w:r w:rsidR="00D72464">
        <w:t xml:space="preserve">. </w:t>
      </w:r>
      <w:r w:rsidR="00E44F66" w:rsidRPr="00E44F66">
        <w:t xml:space="preserve"> </w:t>
      </w:r>
    </w:p>
    <w:p w14:paraId="3A5D2DD7" w14:textId="77777777" w:rsidR="008A121E" w:rsidRPr="00AB31C7" w:rsidRDefault="008A121E" w:rsidP="00E96DB4">
      <w:pPr>
        <w:pStyle w:val="Heading3"/>
      </w:pPr>
      <w:bookmarkStart w:id="221" w:name="_Toc159600870"/>
      <w:bookmarkStart w:id="222" w:name="_Toc159600965"/>
      <w:bookmarkStart w:id="223" w:name="_Toc159841413"/>
      <w:bookmarkStart w:id="224" w:name="_Toc159841923"/>
      <w:bookmarkStart w:id="225" w:name="_Toc159843545"/>
      <w:bookmarkStart w:id="226" w:name="_Toc159843608"/>
      <w:bookmarkStart w:id="227" w:name="_Toc159843682"/>
      <w:bookmarkStart w:id="228" w:name="_Toc86781056"/>
      <w:bookmarkStart w:id="229" w:name="_Ref86753889"/>
      <w:bookmarkStart w:id="230" w:name="_Ref86753893"/>
      <w:bookmarkStart w:id="231" w:name="_Toc86781058"/>
      <w:bookmarkStart w:id="232" w:name="_Toc159843683"/>
      <w:bookmarkEnd w:id="221"/>
      <w:bookmarkEnd w:id="222"/>
      <w:bookmarkEnd w:id="223"/>
      <w:bookmarkEnd w:id="224"/>
      <w:bookmarkEnd w:id="225"/>
      <w:bookmarkEnd w:id="226"/>
      <w:bookmarkEnd w:id="227"/>
      <w:bookmarkEnd w:id="228"/>
      <w:r w:rsidRPr="00AB31C7">
        <w:t>Requests for data</w:t>
      </w:r>
      <w:bookmarkEnd w:id="229"/>
      <w:bookmarkEnd w:id="230"/>
      <w:bookmarkEnd w:id="231"/>
      <w:bookmarkEnd w:id="232"/>
    </w:p>
    <w:p w14:paraId="23B45A16" w14:textId="1169499E" w:rsidR="008A121E" w:rsidRPr="00AB31C7" w:rsidRDefault="008A121E" w:rsidP="008A121E">
      <w:pPr>
        <w:pStyle w:val="BodyText"/>
      </w:pPr>
      <w:r w:rsidRPr="00AB31C7">
        <w:t xml:space="preserve">No attempts were made to obtain or clarify data from published peer-reviewed studies. There was also no attempt made to obtain additional data from eligible primary studies </w:t>
      </w:r>
      <w:r w:rsidR="003771D1">
        <w:t xml:space="preserve">(shiatsu or acupressure) </w:t>
      </w:r>
      <w:r w:rsidRPr="00AB31C7">
        <w:t>not published in English, ongoing trials and studies published as conference abstracts.</w:t>
      </w:r>
    </w:p>
    <w:p w14:paraId="58F0D4AF" w14:textId="4A40FF3B" w:rsidR="008A121E" w:rsidRPr="00AB31C7" w:rsidRDefault="008A121E" w:rsidP="00E96DB4">
      <w:pPr>
        <w:pStyle w:val="Heading3"/>
      </w:pPr>
      <w:bookmarkStart w:id="233" w:name="_Toc36058821"/>
      <w:bookmarkStart w:id="234" w:name="_Toc36116223"/>
      <w:bookmarkStart w:id="235" w:name="_Toc86781061"/>
      <w:bookmarkStart w:id="236" w:name="_Toc159843684"/>
      <w:bookmarkEnd w:id="233"/>
      <w:bookmarkEnd w:id="234"/>
      <w:r w:rsidRPr="00AB31C7">
        <w:t>Transformations of data</w:t>
      </w:r>
      <w:bookmarkEnd w:id="235"/>
      <w:bookmarkEnd w:id="236"/>
    </w:p>
    <w:p w14:paraId="2A1C1D7C" w14:textId="6C6800AA" w:rsidR="008A121E" w:rsidRDefault="008A121E" w:rsidP="008A121E">
      <w:pPr>
        <w:pStyle w:val="BodyText"/>
      </w:pPr>
      <w:r w:rsidRPr="00AB31C7">
        <w:t xml:space="preserve">All reported data included in the evidence synthesis was collected from the published reports and entered in RevMan 5.4. </w:t>
      </w:r>
      <w:bookmarkStart w:id="237" w:name="_Toc86781062"/>
      <w:r w:rsidR="008A3EDB" w:rsidRPr="00AB31C7">
        <w:t xml:space="preserve">No additional transformations of the data were made (e.g. adjustments for skewed baseline data, </w:t>
      </w:r>
      <w:r w:rsidR="008A3EDB">
        <w:t>transformation</w:t>
      </w:r>
      <w:r w:rsidR="008A3EDB" w:rsidRPr="00AB31C7">
        <w:t xml:space="preserve"> of data reported in graphs).</w:t>
      </w:r>
      <w:r w:rsidR="008A3EDB">
        <w:t xml:space="preserve"> </w:t>
      </w:r>
      <w:r w:rsidRPr="00AB31C7">
        <w:t xml:space="preserve">If the reported information allowed for direct calculation of effect estimates or missing statistics (e.g. standard deviations), calculations were performed </w:t>
      </w:r>
      <w:r w:rsidR="00985580">
        <w:t>in RevMan 5.4</w:t>
      </w:r>
      <w:r w:rsidRPr="00AB31C7">
        <w:t xml:space="preserve"> (usually transformed from published confidence intervals or standard errors of the mean) </w:t>
      </w:r>
      <w:r w:rsidRPr="00AB31C7">
        <w:fldChar w:fldCharType="begin"/>
      </w:r>
      <w:r w:rsidR="00F913ED">
        <w:instrText xml:space="preserve"> ADDIN EN.CITE &lt;EndNote&gt;&lt;Cite ExcludeYear="1"&gt;&lt;Author&gt;Higgins JPT&lt;/Author&gt;&lt;RecNum&gt;260&lt;/RecNum&gt;&lt;DisplayText&gt;(28)&lt;/DisplayText&gt;&lt;record&gt;&lt;rec-number&gt;260&lt;/rec-number&gt;&lt;foreign-keys&gt;&lt;key app="EN" db-id="rfx5v25rowst08e59tbxx9ty5t2w0adwt52x" timestamp="1665029232"&gt;260&lt;/key&gt;&lt;/foreign-keys&gt;&lt;ref-type name="Book Section"&gt;5&lt;/ref-type&gt;&lt;contributors&gt;&lt;authors&gt;&lt;author&gt;Higgins JPT, &lt;/author&gt;&lt;author&gt;Li T, &lt;/author&gt;&lt;author&gt;Deeks JJ,&lt;/author&gt;&lt;/authors&gt;&lt;secondary-authors&gt;&lt;author&gt;&lt;style face="normal" font="default" charset="238" size="100%"&gt;Higgins JPT,&lt;/style&gt;&lt;style face="normal" font="default" size="100%"&gt; &lt;/style&gt;&lt;/author&gt;&lt;author&gt;&lt;style face="normal" font="default" charset="238" size="100%"&gt;Thomas J, &lt;/style&gt;&lt;/author&gt;&lt;author&gt;&lt;style face="normal" font="default" charset="238" size="100%"&gt;Chandler J, &lt;/style&gt;&lt;/author&gt;&lt;author&gt;&lt;style face="normal" font="default" charset="238" size="100%"&gt;Cumpston M, &lt;/style&gt;&lt;/author&gt;&lt;author&gt;&lt;style face="normal" font="default" charset="238" size="100%"&gt;Li T,&lt;/style&gt;&lt;/author&gt;&lt;author&gt;&lt;style face="normal" font="default" charset="238" size="100%"&gt;Page MJ,&lt;/style&gt;&lt;/author&gt;&lt;author&gt;&lt;style face="normal" font="default" charset="238" size="100%"&gt;Welch VA&lt;/style&gt;&lt;style face="normal" font="default" size="100%"&gt;.&lt;/style&gt;&lt;/author&gt;&lt;/secondary-authors&gt;&lt;/contributors&gt;&lt;titles&gt;&lt;title&gt;Chapter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Pr="00AB31C7">
        <w:fldChar w:fldCharType="separate"/>
      </w:r>
      <w:r w:rsidR="00F913ED">
        <w:rPr>
          <w:noProof/>
        </w:rPr>
        <w:t>(</w:t>
      </w:r>
      <w:hyperlink w:anchor="_ENREF_28" w:tooltip="Higgins JPT,  #260" w:history="1">
        <w:r w:rsidR="00E3486E">
          <w:rPr>
            <w:noProof/>
          </w:rPr>
          <w:t>28</w:t>
        </w:r>
      </w:hyperlink>
      <w:r w:rsidR="00F913ED">
        <w:rPr>
          <w:noProof/>
        </w:rPr>
        <w:t>)</w:t>
      </w:r>
      <w:r w:rsidRPr="00AB31C7">
        <w:fldChar w:fldCharType="end"/>
      </w:r>
      <w:r w:rsidRPr="00AB31C7">
        <w:t xml:space="preserve">. </w:t>
      </w:r>
      <w:r w:rsidR="004A555F">
        <w:t>When standard deviations could not be calculated</w:t>
      </w:r>
      <w:r w:rsidR="00985580" w:rsidRPr="008A3620">
        <w:t>, imputation</w:t>
      </w:r>
      <w:r w:rsidR="003942DF" w:rsidRPr="009101C3">
        <w:t xml:space="preserve"> (i.e., using the SD from </w:t>
      </w:r>
      <w:r w:rsidR="008A3620" w:rsidRPr="009101C3">
        <w:t>another</w:t>
      </w:r>
      <w:r w:rsidR="003942DF" w:rsidRPr="009101C3">
        <w:t xml:space="preserve"> study) </w:t>
      </w:r>
      <w:r w:rsidR="003942DF">
        <w:t>was not applied</w:t>
      </w:r>
      <w:r w:rsidR="00985580">
        <w:t xml:space="preserve">. </w:t>
      </w:r>
    </w:p>
    <w:p w14:paraId="13A3E4B5" w14:textId="77777777" w:rsidR="008A121E" w:rsidRPr="00AB31C7" w:rsidRDefault="008A121E" w:rsidP="00E96DB4">
      <w:pPr>
        <w:pStyle w:val="Heading3"/>
      </w:pPr>
      <w:bookmarkStart w:id="238" w:name="_Toc159843685"/>
      <w:r w:rsidRPr="00AB31C7">
        <w:t>Missing outcome data</w:t>
      </w:r>
      <w:bookmarkEnd w:id="238"/>
      <w:r w:rsidRPr="00AB31C7">
        <w:t xml:space="preserve"> </w:t>
      </w:r>
      <w:bookmarkEnd w:id="237"/>
    </w:p>
    <w:p w14:paraId="1189B23F" w14:textId="77777777" w:rsidR="008A121E" w:rsidRPr="00AB31C7" w:rsidRDefault="008A121E" w:rsidP="008A121E">
      <w:pPr>
        <w:pStyle w:val="BodyText"/>
      </w:pPr>
      <w:r w:rsidRPr="00AB31C7">
        <w:t>All outcomes measured in the included studies were extracted into the study details sheet (see Appendix F1.1 and Appendix F1.2). Outcomes measured in the studies awaiting classification, and outcomes listed in the ongoing studies were recorded in the progress sheets.</w:t>
      </w:r>
    </w:p>
    <w:p w14:paraId="6A87E118" w14:textId="2357B230" w:rsidR="008A121E" w:rsidRPr="00AB31C7" w:rsidRDefault="008A121E" w:rsidP="008A121E">
      <w:pPr>
        <w:pStyle w:val="BodyText"/>
      </w:pPr>
      <w:r w:rsidRPr="00AB31C7" w:rsidDel="00DC2701">
        <w:t xml:space="preserve">No imputation for missing </w:t>
      </w:r>
      <w:r w:rsidRPr="00AB31C7">
        <w:t xml:space="preserve">outcome </w:t>
      </w:r>
      <w:r w:rsidRPr="00AB31C7" w:rsidDel="00DC2701">
        <w:t xml:space="preserve">data </w:t>
      </w:r>
      <w:r w:rsidRPr="00AB31C7">
        <w:t>was</w:t>
      </w:r>
      <w:r w:rsidRPr="00AB31C7" w:rsidDel="00DC2701">
        <w:t xml:space="preserve"> conducted. </w:t>
      </w:r>
      <w:r w:rsidRPr="00AB31C7">
        <w:t xml:space="preserve">Studies with missing </w:t>
      </w:r>
      <w:r w:rsidR="00B27C6A">
        <w:t>results</w:t>
      </w:r>
      <w:r w:rsidR="00B27C6A" w:rsidRPr="00AB31C7">
        <w:t xml:space="preserve"> </w:t>
      </w:r>
      <w:r w:rsidRPr="00AB31C7">
        <w:t xml:space="preserve">were included alongside other studies for that condition; either in the narrative (non-quantitative) synthesis of results or on forest plots showing the sample size. Investigations into missing data within a study (e.g. a review of the clinical trial protocol) was noted when assessing the risk of bias for that study. </w:t>
      </w:r>
    </w:p>
    <w:p w14:paraId="79D3371F" w14:textId="2C2D0559" w:rsidR="008A121E" w:rsidRPr="00AB31C7" w:rsidRDefault="008A121E" w:rsidP="008A121E">
      <w:pPr>
        <w:pStyle w:val="BodyText"/>
      </w:pPr>
      <w:r w:rsidRPr="00AB31C7">
        <w:t xml:space="preserve">Implications of the missing data was considered when interpreting the evidence (see Appendix </w:t>
      </w:r>
      <w:r w:rsidRPr="00AB31C7">
        <w:fldChar w:fldCharType="begin"/>
      </w:r>
      <w:r w:rsidRPr="00AB31C7">
        <w:instrText xml:space="preserve"> REF _Ref116406013 \r \h </w:instrText>
      </w:r>
      <w:r w:rsidRPr="00AB31C7">
        <w:fldChar w:fldCharType="separate"/>
      </w:r>
      <w:r w:rsidR="00472F61">
        <w:t>B3.3</w:t>
      </w:r>
      <w:r w:rsidRPr="00AB31C7">
        <w:fldChar w:fldCharType="end"/>
      </w:r>
      <w:r w:rsidRPr="00AB31C7">
        <w:t>).</w:t>
      </w:r>
      <w:r w:rsidRPr="00AB31C7">
        <w:br w:type="page"/>
      </w:r>
    </w:p>
    <w:p w14:paraId="36F6A58F" w14:textId="77777777" w:rsidR="008A121E" w:rsidRPr="00AB31C7" w:rsidRDefault="008A121E" w:rsidP="00A758EB">
      <w:pPr>
        <w:pStyle w:val="Heading2"/>
      </w:pPr>
      <w:bookmarkStart w:id="239" w:name="_Included_studies"/>
      <w:bookmarkStart w:id="240" w:name="_Toc86781063"/>
      <w:bookmarkStart w:id="241" w:name="_Toc159843686"/>
      <w:bookmarkEnd w:id="239"/>
      <w:r w:rsidRPr="00AB31C7">
        <w:lastRenderedPageBreak/>
        <w:t>Data analysis</w:t>
      </w:r>
      <w:bookmarkEnd w:id="240"/>
      <w:bookmarkEnd w:id="241"/>
    </w:p>
    <w:p w14:paraId="2F3A3E2F" w14:textId="4AD0669B" w:rsidR="008A121E" w:rsidRPr="00AB31C7" w:rsidRDefault="008A121E" w:rsidP="008A121E">
      <w:pPr>
        <w:pStyle w:val="BodyText"/>
      </w:pPr>
      <w:r w:rsidRPr="00AB31C7">
        <w:t>This appendix documents the methods used to synthesise the evidence for priority outcomes to inform the evaluation of the effect of shiatsu for preventing and treating any health condition.</w:t>
      </w:r>
    </w:p>
    <w:p w14:paraId="687065BE" w14:textId="77777777" w:rsidR="008A121E" w:rsidRPr="00AB31C7" w:rsidRDefault="008A121E" w:rsidP="00E96DB4">
      <w:pPr>
        <w:pStyle w:val="Heading3"/>
      </w:pPr>
      <w:bookmarkStart w:id="242" w:name="_Toc86781064"/>
      <w:bookmarkStart w:id="243" w:name="_Toc159843687"/>
      <w:r w:rsidRPr="00AB31C7">
        <w:t>Measures of treatment effect</w:t>
      </w:r>
      <w:bookmarkEnd w:id="242"/>
      <w:bookmarkEnd w:id="243"/>
    </w:p>
    <w:p w14:paraId="3AFC0D9B" w14:textId="77777777" w:rsidR="008A121E" w:rsidRPr="00AB31C7" w:rsidRDefault="008A121E" w:rsidP="0060438B">
      <w:pPr>
        <w:pStyle w:val="Heading4"/>
      </w:pPr>
      <w:bookmarkStart w:id="244" w:name="_Toc86781065"/>
      <w:bookmarkStart w:id="245" w:name="_Ref136437388"/>
      <w:r w:rsidRPr="00AB31C7">
        <w:t>Effect measures</w:t>
      </w:r>
      <w:bookmarkEnd w:id="244"/>
      <w:bookmarkEnd w:id="245"/>
    </w:p>
    <w:p w14:paraId="3EEC8451" w14:textId="6108680D" w:rsidR="009834C1" w:rsidRPr="005E77C3" w:rsidRDefault="00C118FB" w:rsidP="00BC4B3D">
      <w:pPr>
        <w:pStyle w:val="Heading5"/>
      </w:pPr>
      <w:r>
        <w:t>Systematic review of s</w:t>
      </w:r>
      <w:r w:rsidR="009834C1" w:rsidRPr="003E09A5">
        <w:t>hiatsu</w:t>
      </w:r>
    </w:p>
    <w:p w14:paraId="72A2B624" w14:textId="52D95B6F" w:rsidR="008A121E" w:rsidRPr="00AB31C7" w:rsidRDefault="00A50320" w:rsidP="008A121E">
      <w:pPr>
        <w:pStyle w:val="BodyText"/>
      </w:pPr>
      <w:r>
        <w:t>For each study, c</w:t>
      </w:r>
      <w:r w:rsidRPr="00AB31C7">
        <w:t xml:space="preserve">ontinuous </w:t>
      </w:r>
      <w:r w:rsidR="008A121E" w:rsidRPr="00AB31C7">
        <w:t xml:space="preserve">data were reported as </w:t>
      </w:r>
      <w:r>
        <w:t xml:space="preserve">a </w:t>
      </w:r>
      <w:r w:rsidR="008A121E" w:rsidRPr="00AB31C7">
        <w:t xml:space="preserve">mean </w:t>
      </w:r>
      <w:r>
        <w:t>and</w:t>
      </w:r>
      <w:r w:rsidR="008A121E" w:rsidRPr="00AB31C7">
        <w:t xml:space="preserve"> standard deviation (SD)</w:t>
      </w:r>
      <w:r w:rsidR="004F3763">
        <w:t xml:space="preserve">, along with the </w:t>
      </w:r>
      <w:r w:rsidR="008A121E" w:rsidRPr="00AB31C7">
        <w:t xml:space="preserve">number of participants </w:t>
      </w:r>
      <w:r w:rsidR="004F3763">
        <w:t>in each group. Effect estimates were reported either as mean difference (MD) or s</w:t>
      </w:r>
      <w:r w:rsidR="008A121E" w:rsidRPr="00AB31C7">
        <w:t xml:space="preserve">tandardised mean differences (SMD) </w:t>
      </w:r>
      <w:r w:rsidR="004F3763">
        <w:t>(</w:t>
      </w:r>
      <w:r w:rsidR="008A121E" w:rsidRPr="00AB31C7">
        <w:t xml:space="preserve">when different scales were used to measure the same conceptual outcome </w:t>
      </w:r>
      <w:r w:rsidR="004F3763">
        <w:t>[</w:t>
      </w:r>
      <w:r w:rsidR="008A121E" w:rsidRPr="00AB31C7">
        <w:t>e.g. depression</w:t>
      </w:r>
      <w:r w:rsidR="004F3763">
        <w:t>]</w:t>
      </w:r>
      <w:r w:rsidR="008A121E" w:rsidRPr="00AB31C7">
        <w:t>)</w:t>
      </w:r>
      <w:r w:rsidR="00CE1D43">
        <w:t xml:space="preserve">, along with the 95% confidence interval (CI) and </w:t>
      </w:r>
      <w:r w:rsidR="00CE1D43" w:rsidRPr="008D5B56">
        <w:rPr>
          <w:rStyle w:val="Emphasis"/>
        </w:rPr>
        <w:t>p</w:t>
      </w:r>
      <w:r w:rsidR="00CE1D43">
        <w:t xml:space="preserve"> values</w:t>
      </w:r>
      <w:r w:rsidR="008A121E" w:rsidRPr="00AB31C7">
        <w:t xml:space="preserve">. For consistency, and to ensure that all the scales pointed in the same direction of effect, data were adjusted by multiplying the mean value by –1 where needed (e.g. the MD was reported as a negative value for outcomes in which a higher score is better, with an effect favouring shiatsu to sit on the left-hand side of the forest plot). </w:t>
      </w:r>
    </w:p>
    <w:p w14:paraId="6732842D" w14:textId="77777777" w:rsidR="008A121E" w:rsidRPr="00AB31C7" w:rsidRDefault="008A121E" w:rsidP="008A121E">
      <w:pPr>
        <w:pStyle w:val="BodyText"/>
      </w:pPr>
      <w:r w:rsidRPr="00AB31C7">
        <w:t>Dichotomous data were presented as risk ratios (RR) with 95% confidence intervals and</w:t>
      </w:r>
      <w:r w:rsidRPr="00AB31C7">
        <w:rPr>
          <w:rStyle w:val="Emphasis"/>
        </w:rPr>
        <w:t xml:space="preserve"> p</w:t>
      </w:r>
      <w:r w:rsidRPr="00AB31C7">
        <w:t xml:space="preserve">‐values. Time-to-event data were to be presented as hazard ratios; however no hazard ratios were encountered. </w:t>
      </w:r>
    </w:p>
    <w:p w14:paraId="1805B15B" w14:textId="75679EC3" w:rsidR="008A121E" w:rsidRDefault="008A121E" w:rsidP="008A121E">
      <w:pPr>
        <w:pStyle w:val="BodyText"/>
      </w:pPr>
      <w:r w:rsidRPr="00AB31C7">
        <w:t>To reduce effects of confounding, summary statistics from NRSIs were to be reported as adjusted effect estimates (e.g. adjusted odds ratios (OR) from logistic regression or adjusted rate ratios from Poisson regression analyses), if available</w:t>
      </w:r>
      <w:r w:rsidR="00162503">
        <w:t>.</w:t>
      </w:r>
      <w:r w:rsidR="00B75999">
        <w:t xml:space="preserve"> No </w:t>
      </w:r>
      <w:r w:rsidR="00162503">
        <w:t>adjusted affects were available</w:t>
      </w:r>
      <w:r w:rsidRPr="00AB31C7">
        <w:t>. Any variables that were used for adjustment were recorded.</w:t>
      </w:r>
    </w:p>
    <w:p w14:paraId="72B2F3EF" w14:textId="7D52605B" w:rsidR="0063453C" w:rsidRDefault="00C118FB" w:rsidP="0063453C">
      <w:pPr>
        <w:pStyle w:val="Heading5"/>
        <w:rPr>
          <w:lang w:val="en-AU"/>
        </w:rPr>
      </w:pPr>
      <w:r>
        <w:rPr>
          <w:lang w:val="en-AU"/>
        </w:rPr>
        <w:t xml:space="preserve">Supplementary </w:t>
      </w:r>
      <w:r w:rsidR="006703F1">
        <w:rPr>
          <w:lang w:val="en-AU"/>
        </w:rPr>
        <w:t>overview</w:t>
      </w:r>
      <w:r>
        <w:rPr>
          <w:lang w:val="en-AU"/>
        </w:rPr>
        <w:t xml:space="preserve"> of a</w:t>
      </w:r>
      <w:r w:rsidR="0063453C">
        <w:rPr>
          <w:lang w:val="en-AU"/>
        </w:rPr>
        <w:t>cupressure</w:t>
      </w:r>
    </w:p>
    <w:p w14:paraId="25FFD1BC" w14:textId="7ADB2805" w:rsidR="0063453C" w:rsidRPr="00AB31C7" w:rsidRDefault="009D5171" w:rsidP="008A121E">
      <w:pPr>
        <w:pStyle w:val="BodyText"/>
      </w:pPr>
      <w:r>
        <w:t>M</w:t>
      </w:r>
      <w:r w:rsidR="00C8199E">
        <w:t>any of the systematic reviews for acupressure</w:t>
      </w:r>
      <w:r w:rsidR="00F463CB">
        <w:t xml:space="preserve"> did not conduct a meta-analysis, and those that did</w:t>
      </w:r>
      <w:r w:rsidR="00C8199E">
        <w:t xml:space="preserve"> </w:t>
      </w:r>
      <w:r w:rsidR="007D428C">
        <w:t xml:space="preserve">also </w:t>
      </w:r>
      <w:r w:rsidR="00C8199E">
        <w:t xml:space="preserve">included </w:t>
      </w:r>
      <w:r>
        <w:t xml:space="preserve">primary </w:t>
      </w:r>
      <w:r w:rsidR="00C8199E">
        <w:t>studies no</w:t>
      </w:r>
      <w:r>
        <w:t>t</w:t>
      </w:r>
      <w:r w:rsidR="00C8199E">
        <w:t xml:space="preserve"> applicable to this review</w:t>
      </w:r>
      <w:r>
        <w:t xml:space="preserve"> (e.g., included studies in acupuncture</w:t>
      </w:r>
      <w:r w:rsidR="007D428C">
        <w:t xml:space="preserve"> or combined results across conditions)</w:t>
      </w:r>
      <w:r w:rsidR="00D47402">
        <w:t>. T</w:t>
      </w:r>
      <w:r w:rsidR="007D428C">
        <w:t>herefore, e</w:t>
      </w:r>
      <w:r w:rsidR="00E17146" w:rsidRPr="008547B6">
        <w:t xml:space="preserve">ffect estimates </w:t>
      </w:r>
      <w:r w:rsidR="00E17146">
        <w:t>from</w:t>
      </w:r>
      <w:r w:rsidR="00E17146" w:rsidRPr="008547B6">
        <w:t xml:space="preserve"> primary studies </w:t>
      </w:r>
      <w:r w:rsidR="00E17146">
        <w:t>were</w:t>
      </w:r>
      <w:r w:rsidR="00E17146" w:rsidRPr="008547B6">
        <w:t xml:space="preserve"> reported (where possible) as described above for </w:t>
      </w:r>
      <w:r w:rsidR="00E17146">
        <w:t>s</w:t>
      </w:r>
      <w:r w:rsidR="00E17146" w:rsidRPr="008547B6">
        <w:t>hiatsu.</w:t>
      </w:r>
      <w:r w:rsidR="00E17146">
        <w:t xml:space="preserve"> </w:t>
      </w:r>
      <w:r w:rsidR="00AC27CE">
        <w:t xml:space="preserve">Where </w:t>
      </w:r>
      <w:r w:rsidR="008547B6" w:rsidRPr="008547B6">
        <w:t>appropriate</w:t>
      </w:r>
      <w:r w:rsidR="00AC27CE">
        <w:t>,</w:t>
      </w:r>
      <w:r w:rsidR="008547B6" w:rsidRPr="008547B6">
        <w:t xml:space="preserve"> meta-analyse</w:t>
      </w:r>
      <w:r w:rsidR="00AC27CE">
        <w:t xml:space="preserve"> was</w:t>
      </w:r>
      <w:r w:rsidR="008547B6" w:rsidRPr="008547B6">
        <w:t xml:space="preserve"> performed as per Sect</w:t>
      </w:r>
      <w:r w:rsidR="00795904">
        <w:t xml:space="preserve">ion </w:t>
      </w:r>
      <w:r w:rsidR="00795904">
        <w:fldChar w:fldCharType="begin"/>
      </w:r>
      <w:r w:rsidR="00795904">
        <w:instrText xml:space="preserve"> REF _Ref86768197 \r \h </w:instrText>
      </w:r>
      <w:r w:rsidR="00795904">
        <w:fldChar w:fldCharType="separate"/>
      </w:r>
      <w:r w:rsidR="00472F61">
        <w:t>B3.4.1</w:t>
      </w:r>
      <w:r w:rsidR="00795904">
        <w:fldChar w:fldCharType="end"/>
      </w:r>
      <w:r w:rsidR="006D5266">
        <w:t xml:space="preserve">. </w:t>
      </w:r>
      <w:r w:rsidR="00A320A9">
        <w:t xml:space="preserve">In the </w:t>
      </w:r>
      <w:r w:rsidR="00685240">
        <w:t xml:space="preserve">absence of data </w:t>
      </w:r>
      <w:r w:rsidR="00AE2166">
        <w:t xml:space="preserve">for </w:t>
      </w:r>
      <w:r w:rsidR="00685240">
        <w:t>the primary studies</w:t>
      </w:r>
      <w:r w:rsidR="00AE2166">
        <w:t xml:space="preserve"> being reported</w:t>
      </w:r>
      <w:r w:rsidR="00685240">
        <w:t xml:space="preserve">, the meta-analysis results of the systematic review </w:t>
      </w:r>
      <w:r w:rsidR="00AE2166">
        <w:t xml:space="preserve">(if available) </w:t>
      </w:r>
      <w:r w:rsidR="00685240">
        <w:t xml:space="preserve">were reported </w:t>
      </w:r>
      <w:r w:rsidR="004F56D8">
        <w:t>(including the MD [or SMD], 95% CI</w:t>
      </w:r>
      <w:r w:rsidR="00AE2166">
        <w:t xml:space="preserve">, </w:t>
      </w:r>
      <w:r w:rsidR="00AE2166" w:rsidRPr="00713D18">
        <w:rPr>
          <w:rStyle w:val="Emphasis"/>
        </w:rPr>
        <w:t>p</w:t>
      </w:r>
      <w:r w:rsidR="00AE2166">
        <w:t xml:space="preserve"> values</w:t>
      </w:r>
      <w:r w:rsidR="004F56D8">
        <w:t xml:space="preserve"> </w:t>
      </w:r>
      <w:r w:rsidR="00AE2166">
        <w:t xml:space="preserve">and </w:t>
      </w:r>
      <w:r w:rsidR="00AE2166" w:rsidRPr="00AE2166">
        <w:t>I</w:t>
      </w:r>
      <w:r w:rsidR="00AE2166" w:rsidRPr="007F6294">
        <w:rPr>
          <w:rStyle w:val="FootnoteReference"/>
        </w:rPr>
        <w:t>2</w:t>
      </w:r>
      <w:r w:rsidR="00AE2166" w:rsidRPr="00AE2166">
        <w:t xml:space="preserve"> statistic</w:t>
      </w:r>
      <w:r w:rsidR="00AE2166">
        <w:t>).</w:t>
      </w:r>
      <w:r w:rsidR="004F56D8">
        <w:t xml:space="preserve"> </w:t>
      </w:r>
    </w:p>
    <w:p w14:paraId="2D719EF7" w14:textId="77777777" w:rsidR="008A121E" w:rsidRPr="00AB31C7" w:rsidRDefault="008A121E" w:rsidP="0060438B">
      <w:pPr>
        <w:pStyle w:val="Heading4"/>
      </w:pPr>
      <w:bookmarkStart w:id="246" w:name="_Ref86770112"/>
      <w:bookmarkStart w:id="247" w:name="_Ref86770116"/>
      <w:bookmarkStart w:id="248" w:name="_Toc86781066"/>
      <w:r w:rsidRPr="00AB31C7">
        <w:t>Clinical relevance</w:t>
      </w:r>
      <w:bookmarkEnd w:id="246"/>
      <w:bookmarkEnd w:id="247"/>
      <w:bookmarkEnd w:id="248"/>
      <w:r w:rsidRPr="00AB31C7">
        <w:t xml:space="preserve"> </w:t>
      </w:r>
    </w:p>
    <w:p w14:paraId="7AEC3854" w14:textId="5A0EC0E2" w:rsidR="008A121E" w:rsidRPr="00AB31C7" w:rsidRDefault="00F573D5" w:rsidP="008A121E">
      <w:pPr>
        <w:pStyle w:val="BodyText"/>
      </w:pPr>
      <w:r>
        <w:t xml:space="preserve">Given the broad range of populations and outcomes eligible for inclusion in the review, the minimal clinically important difference (MCID) for each outcome were not prespecified. </w:t>
      </w:r>
      <w:r w:rsidR="004113FC" w:rsidRPr="007F6294">
        <w:t>At the time of synthesis,</w:t>
      </w:r>
      <w:r w:rsidR="004113FC">
        <w:t xml:space="preserve"> t</w:t>
      </w:r>
      <w:r w:rsidR="008A121E" w:rsidRPr="00AB31C7">
        <w:t>he MCID for each outcome measure (</w:t>
      </w:r>
      <w:r w:rsidR="00AE00C2">
        <w:t>or</w:t>
      </w:r>
      <w:r w:rsidR="00AE00C2" w:rsidRPr="00AB31C7">
        <w:t xml:space="preserve"> </w:t>
      </w:r>
      <w:r w:rsidR="008A121E" w:rsidRPr="00AB31C7">
        <w:t xml:space="preserve">other scoring information) was sourced from published reports for that measure (where possible). This involved quick searches of relevant databases (e.g. </w:t>
      </w:r>
      <w:hyperlink r:id="rId29" w:history="1">
        <w:r w:rsidR="008A121E" w:rsidRPr="00AB31C7">
          <w:rPr>
            <w:rStyle w:val="Hyperlink"/>
          </w:rPr>
          <w:t>Physiopedia</w:t>
        </w:r>
      </w:hyperlink>
      <w:r w:rsidR="008A121E" w:rsidRPr="00AB31C7">
        <w:t xml:space="preserve">), by directly searching for published reports relating to licensed outcome measurement tools (e.g. </w:t>
      </w:r>
      <w:hyperlink r:id="rId30" w:history="1">
        <w:r w:rsidR="008A121E" w:rsidRPr="00AB31C7">
          <w:rPr>
            <w:rStyle w:val="Hyperlink"/>
          </w:rPr>
          <w:t>Pittsburgh Sleep</w:t>
        </w:r>
      </w:hyperlink>
      <w:r w:rsidR="008A121E" w:rsidRPr="00AB31C7">
        <w:t xml:space="preserve">), or by sourcing expert opinion via a relevant society (e.g. </w:t>
      </w:r>
      <w:hyperlink r:id="rId31" w:history="1">
        <w:r w:rsidR="008A121E" w:rsidRPr="00AB31C7">
          <w:rPr>
            <w:rStyle w:val="Hyperlink"/>
          </w:rPr>
          <w:t>Australasian Menopause Society</w:t>
        </w:r>
      </w:hyperlink>
      <w:r w:rsidR="008A121E" w:rsidRPr="00AB31C7">
        <w:t xml:space="preserve">). </w:t>
      </w:r>
    </w:p>
    <w:p w14:paraId="5339DD1C" w14:textId="1C0780AD" w:rsidR="008A121E" w:rsidRPr="00AB31C7" w:rsidRDefault="008A121E" w:rsidP="008A121E">
      <w:pPr>
        <w:pStyle w:val="BodyText"/>
      </w:pPr>
      <w:r w:rsidRPr="00AB31C7">
        <w:t>For each outcome, we have stated and referenced the relevant source in the technical report (see Appendix D), taking care to note if the reported value is a</w:t>
      </w:r>
      <w:r w:rsidR="005702A7">
        <w:t>n</w:t>
      </w:r>
      <w:r w:rsidRPr="00AB31C7">
        <w:t xml:space="preserve"> </w:t>
      </w:r>
      <w:r w:rsidR="005702A7" w:rsidRPr="00AB31C7">
        <w:t xml:space="preserve">MCID </w:t>
      </w:r>
      <w:r w:rsidR="00EB71C6">
        <w:t>(</w:t>
      </w:r>
      <w:r w:rsidR="005702A7" w:rsidRPr="00AB31C7">
        <w:t>clinical) (i.e. the smallest difference between the scores in a questionnaire that the patient perceives to be beneficial)</w:t>
      </w:r>
      <w:r w:rsidR="00EB71C6">
        <w:t xml:space="preserve"> </w:t>
      </w:r>
      <w:r w:rsidR="001A56A3">
        <w:t xml:space="preserve">not a  </w:t>
      </w:r>
      <w:r w:rsidRPr="00AB31C7">
        <w:t xml:space="preserve">minimal detectable change (MDC: statistical) (i.e. the smallest change in score that likely reflects true change more than measurement error alone). </w:t>
      </w:r>
    </w:p>
    <w:p w14:paraId="6C339F09" w14:textId="36767450" w:rsidR="008A121E" w:rsidRPr="00AB31C7" w:rsidRDefault="008A121E" w:rsidP="008A121E">
      <w:pPr>
        <w:pStyle w:val="BodyText"/>
      </w:pPr>
      <w:r w:rsidRPr="00AB31C7">
        <w:lastRenderedPageBreak/>
        <w:t xml:space="preserve">In the absence of an MCID, the magnitude of the effect estimate was considered on </w:t>
      </w:r>
      <w:r w:rsidR="00600B16" w:rsidRPr="00AB31C7">
        <w:t>3</w:t>
      </w:r>
      <w:r w:rsidRPr="00AB31C7">
        <w:t xml:space="preserve"> levels: small (MD &lt;10% of the scale), moderate (MD between 10% to 20% of the scale), or large (MD more than 20% of the scale). If the effect was quantified using an SMD (or it </w:t>
      </w:r>
      <w:r w:rsidR="00763B36" w:rsidRPr="00AB31C7">
        <w:t xml:space="preserve">was not </w:t>
      </w:r>
      <w:r w:rsidRPr="00AB31C7">
        <w:t>possible to use the scale</w:t>
      </w:r>
      <w:r w:rsidRPr="00AB31C7">
        <w:rPr>
          <w:rStyle w:val="FootnoteReference"/>
        </w:rPr>
        <w:footnoteReference w:id="5"/>
      </w:r>
      <w:r w:rsidRPr="00AB31C7">
        <w:t xml:space="preserve">), we used Cohen’s guidance for interpreting the magnitude of the SMD: 0.2 represents a small difference, 0.5 is moderate, and 0.8 is a large difference </w:t>
      </w:r>
      <w:r w:rsidRPr="00AB31C7">
        <w:fldChar w:fldCharType="begin"/>
      </w:r>
      <w:r w:rsidR="00F913ED">
        <w:instrText xml:space="preserve"> ADDIN EN.CITE &lt;EndNote&gt;&lt;Cite&gt;&lt;Author&gt;Faraone&lt;/Author&gt;&lt;Year&gt;2008&lt;/Year&gt;&lt;RecNum&gt;333&lt;/RecNum&gt;&lt;DisplayText&gt;(29)&lt;/DisplayText&gt;&lt;record&gt;&lt;rec-number&gt;333&lt;/rec-number&gt;&lt;foreign-keys&gt;&lt;key app="EN" db-id="rfx5v25rowst08e59tbxx9ty5t2w0adwt52x" timestamp="1665474475"&gt;333&lt;/key&gt;&lt;/foreign-keys&gt;&lt;ref-type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AB31C7">
        <w:fldChar w:fldCharType="separate"/>
      </w:r>
      <w:r w:rsidR="00F913ED">
        <w:rPr>
          <w:noProof/>
        </w:rPr>
        <w:t>(</w:t>
      </w:r>
      <w:hyperlink w:anchor="_ENREF_29" w:tooltip="Faraone, 2008 #333" w:history="1">
        <w:r w:rsidR="00E3486E">
          <w:rPr>
            <w:noProof/>
          </w:rPr>
          <w:t>29</w:t>
        </w:r>
      </w:hyperlink>
      <w:r w:rsidR="00F913ED">
        <w:rPr>
          <w:noProof/>
        </w:rPr>
        <w:t>)</w:t>
      </w:r>
      <w:r w:rsidRPr="00AB31C7">
        <w:fldChar w:fldCharType="end"/>
      </w:r>
      <w:r w:rsidRPr="00AB31C7">
        <w:t>.</w:t>
      </w:r>
      <w:r w:rsidR="00195B62">
        <w:t xml:space="preserve"> </w:t>
      </w:r>
      <w:r w:rsidR="00195B62">
        <w:rPr>
          <w:lang w:val="en-GB"/>
        </w:rPr>
        <w:t>For binary outcomes, a</w:t>
      </w:r>
      <w:r w:rsidR="00195B62" w:rsidRPr="00317D91">
        <w:t xml:space="preserve"> 25% relative reduction (i.e</w:t>
      </w:r>
      <w:r w:rsidR="00195B62">
        <w:t>.</w:t>
      </w:r>
      <w:r w:rsidR="00195B62" w:rsidRPr="00317D91">
        <w:t xml:space="preserve"> RR &lt; 0.75)</w:t>
      </w:r>
      <w:r w:rsidR="00195B62">
        <w:t xml:space="preserve"> or increase (</w:t>
      </w:r>
      <w:r w:rsidR="00195B62" w:rsidRPr="00317D91">
        <w:t xml:space="preserve">i.e. RR </w:t>
      </w:r>
      <w:r w:rsidR="00195B62">
        <w:t>&gt;</w:t>
      </w:r>
      <w:r w:rsidR="00195B62" w:rsidRPr="00317D91">
        <w:t xml:space="preserve"> </w:t>
      </w:r>
      <w:r w:rsidR="00195B62">
        <w:t>1</w:t>
      </w:r>
      <w:r w:rsidR="00195B62" w:rsidRPr="00317D91">
        <w:t>.</w:t>
      </w:r>
      <w:r w:rsidR="00195B62">
        <w:t>2</w:t>
      </w:r>
      <w:r w:rsidR="00195B62" w:rsidRPr="00317D91">
        <w:t>5</w:t>
      </w:r>
      <w:r w:rsidR="00195B62">
        <w:t xml:space="preserve">) </w:t>
      </w:r>
      <w:r w:rsidR="00195B62" w:rsidRPr="00317D91">
        <w:t>was considered important.</w:t>
      </w:r>
    </w:p>
    <w:p w14:paraId="136905B2" w14:textId="77777777" w:rsidR="008A121E" w:rsidRPr="00AB31C7" w:rsidRDefault="008A121E" w:rsidP="00E96DB4">
      <w:pPr>
        <w:pStyle w:val="Heading3"/>
      </w:pPr>
      <w:bookmarkStart w:id="249" w:name="_Toc32614939"/>
      <w:bookmarkStart w:id="250" w:name="_Ref38032714"/>
      <w:bookmarkStart w:id="251" w:name="_Ref41642386"/>
      <w:bookmarkStart w:id="252" w:name="_Ref41642391"/>
      <w:bookmarkStart w:id="253" w:name="_Ref80863830"/>
      <w:bookmarkStart w:id="254" w:name="_Toc86781067"/>
      <w:bookmarkStart w:id="255" w:name="_Ref116298708"/>
      <w:bookmarkStart w:id="256" w:name="_Toc159843688"/>
      <w:r w:rsidRPr="00AB31C7">
        <w:t>Unit-of-analysis issues</w:t>
      </w:r>
      <w:bookmarkEnd w:id="249"/>
      <w:bookmarkEnd w:id="250"/>
      <w:bookmarkEnd w:id="251"/>
      <w:bookmarkEnd w:id="252"/>
      <w:bookmarkEnd w:id="253"/>
      <w:bookmarkEnd w:id="254"/>
      <w:bookmarkEnd w:id="255"/>
      <w:bookmarkEnd w:id="256"/>
    </w:p>
    <w:p w14:paraId="3F0C4705" w14:textId="5AFFC695" w:rsidR="008A121E" w:rsidRPr="00AB31C7" w:rsidRDefault="008A121E" w:rsidP="008A121E">
      <w:pPr>
        <w:pStyle w:val="BodyText"/>
      </w:pPr>
      <w:r w:rsidRPr="00AB31C7">
        <w:t>No adjustments were made for intervention-related clustering using a statistical method. One study (Yuan 2013) was identified that randomised participants according to the rehabilitation clinic they were attending</w:t>
      </w:r>
      <w:r w:rsidR="0044698D">
        <w:t xml:space="preserve"> (i.e. cluster design)</w:t>
      </w:r>
      <w:r w:rsidRPr="00AB31C7">
        <w:t>, but the study was not included in the evidence synthesis as it compared shiatsu with an active intervention (see Appendix D8.1).</w:t>
      </w:r>
    </w:p>
    <w:p w14:paraId="550D5DFC" w14:textId="7658DC9F" w:rsidR="008A121E" w:rsidRPr="00AB31C7" w:rsidRDefault="008A121E" w:rsidP="008A121E">
      <w:pPr>
        <w:pStyle w:val="BodyText"/>
      </w:pPr>
      <w:r w:rsidRPr="00AB31C7">
        <w:t>One crossover trial (Donoyama 2010) was identified in which participants initially received the intervention according to the group they were randomised, after which they switched to receive the alternate intervention. Only data from the first period (end of initial treatment) was included in the analysis (see Appendix D8.1).</w:t>
      </w:r>
    </w:p>
    <w:p w14:paraId="7CDB7E36" w14:textId="20279DC9" w:rsidR="008A121E" w:rsidRPr="00AB31C7" w:rsidRDefault="008A121E" w:rsidP="008A121E">
      <w:pPr>
        <w:pStyle w:val="BodyText"/>
      </w:pPr>
      <w:r w:rsidRPr="00AB31C7">
        <w:t xml:space="preserve">Only single pairwise comparisons of the intervention with a comparator (i.e. ‘control’) were to be considered. </w:t>
      </w:r>
      <w:r w:rsidR="00740C43">
        <w:t>Where</w:t>
      </w:r>
      <w:r w:rsidR="00740C43" w:rsidRPr="00CA2B61">
        <w:t xml:space="preserve"> appropriate, we</w:t>
      </w:r>
      <w:r w:rsidR="00740C43">
        <w:t xml:space="preserve"> planned to</w:t>
      </w:r>
      <w:r w:rsidR="00740C43" w:rsidRPr="00CA2B61">
        <w:t xml:space="preserve"> combine</w:t>
      </w:r>
      <w:r w:rsidR="00740C43">
        <w:t xml:space="preserve"> groups</w:t>
      </w:r>
      <w:r w:rsidR="00740C43" w:rsidRPr="00CA2B61">
        <w:t xml:space="preserve"> to create a single pairwise comparison</w:t>
      </w:r>
      <w:r w:rsidR="00740C43">
        <w:t xml:space="preserve"> </w:t>
      </w:r>
      <w:r w:rsidRPr="00AB31C7">
        <w:t xml:space="preserve">(as described in Chapter 6 of the Cochrane Handbook </w:t>
      </w:r>
      <w:r w:rsidRPr="00AB31C7">
        <w:fldChar w:fldCharType="begin"/>
      </w:r>
      <w:r w:rsidR="00F913ED">
        <w:instrText xml:space="preserve"> ADDIN EN.CITE &lt;EndNote&gt;&lt;Cite ExcludeYear="1"&gt;&lt;Author&gt;Higgins JPT&lt;/Author&gt;&lt;RecNum&gt;260&lt;/RecNum&gt;&lt;DisplayText&gt;(28)&lt;/DisplayText&gt;&lt;record&gt;&lt;rec-number&gt;260&lt;/rec-number&gt;&lt;foreign-keys&gt;&lt;key app="EN" db-id="rfx5v25rowst08e59tbxx9ty5t2w0adwt52x" timestamp="1665029232"&gt;260&lt;/key&gt;&lt;/foreign-keys&gt;&lt;ref-type name="Book Section"&gt;5&lt;/ref-type&gt;&lt;contributors&gt;&lt;authors&gt;&lt;author&gt;Higgins JPT, &lt;/author&gt;&lt;author&gt;Li T, &lt;/author&gt;&lt;author&gt;Deeks JJ,&lt;/author&gt;&lt;/authors&gt;&lt;secondary-authors&gt;&lt;author&gt;&lt;style face="normal" font="default" charset="238" size="100%"&gt;Higgins JPT,&lt;/style&gt;&lt;style face="normal" font="default" size="100%"&gt; &lt;/style&gt;&lt;/author&gt;&lt;author&gt;&lt;style face="normal" font="default" charset="238" size="100%"&gt;Thomas J, &lt;/style&gt;&lt;/author&gt;&lt;author&gt;&lt;style face="normal" font="default" charset="238" size="100%"&gt;Chandler J, &lt;/style&gt;&lt;/author&gt;&lt;author&gt;&lt;style face="normal" font="default" charset="238" size="100%"&gt;Cumpston M, &lt;/style&gt;&lt;/author&gt;&lt;author&gt;&lt;style face="normal" font="default" charset="238" size="100%"&gt;Li T,&lt;/style&gt;&lt;/author&gt;&lt;author&gt;&lt;style face="normal" font="default" charset="238" size="100%"&gt;Page MJ,&lt;/style&gt;&lt;/author&gt;&lt;author&gt;&lt;style face="normal" font="default" charset="238" size="100%"&gt;Welch VA&lt;/style&gt;&lt;style face="normal" font="default" size="100%"&gt;.&lt;/style&gt;&lt;/author&gt;&lt;/secondary-authors&gt;&lt;/contributors&gt;&lt;titles&gt;&lt;title&gt;Chapter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Pr="00AB31C7">
        <w:fldChar w:fldCharType="separate"/>
      </w:r>
      <w:r w:rsidR="00F913ED">
        <w:rPr>
          <w:noProof/>
        </w:rPr>
        <w:t>(</w:t>
      </w:r>
      <w:hyperlink w:anchor="_ENREF_28" w:tooltip="Higgins JPT,  #260" w:history="1">
        <w:r w:rsidR="00E3486E">
          <w:rPr>
            <w:noProof/>
          </w:rPr>
          <w:t>28</w:t>
        </w:r>
      </w:hyperlink>
      <w:r w:rsidR="00F913ED">
        <w:rPr>
          <w:noProof/>
        </w:rPr>
        <w:t>)</w:t>
      </w:r>
      <w:r w:rsidRPr="00AB31C7">
        <w:fldChar w:fldCharType="end"/>
      </w:r>
      <w:r w:rsidRPr="00AB31C7">
        <w:t xml:space="preserve">); otherwise a note was to be made to record which group was included in the evidence synthesis. </w:t>
      </w:r>
      <w:r w:rsidR="007C269D">
        <w:t xml:space="preserve">There were </w:t>
      </w:r>
      <w:r w:rsidR="007C269D" w:rsidRPr="007C269D">
        <w:t xml:space="preserve">no instances where </w:t>
      </w:r>
      <w:r w:rsidR="00F07477">
        <w:t xml:space="preserve">treatment groups were combined or </w:t>
      </w:r>
      <w:r w:rsidR="00EA591E">
        <w:t>needed.</w:t>
      </w:r>
    </w:p>
    <w:p w14:paraId="0B85CC84" w14:textId="77777777" w:rsidR="008A121E" w:rsidRPr="009649EF" w:rsidRDefault="008A121E" w:rsidP="00E96DB4">
      <w:pPr>
        <w:pStyle w:val="Heading3"/>
      </w:pPr>
      <w:bookmarkStart w:id="257" w:name="_Toc32915630"/>
      <w:bookmarkStart w:id="258" w:name="_Toc32915722"/>
      <w:bookmarkStart w:id="259" w:name="_Toc32915793"/>
      <w:bookmarkStart w:id="260" w:name="_Toc36058829"/>
      <w:bookmarkStart w:id="261" w:name="_Toc36116231"/>
      <w:bookmarkStart w:id="262" w:name="_Toc32614947"/>
      <w:bookmarkStart w:id="263" w:name="_Ref116406013"/>
      <w:bookmarkStart w:id="264" w:name="_Ref116408290"/>
      <w:bookmarkStart w:id="265" w:name="_Toc159843689"/>
      <w:bookmarkStart w:id="266" w:name="_Ref86767849"/>
      <w:bookmarkStart w:id="267" w:name="_Ref86767852"/>
      <w:bookmarkStart w:id="268" w:name="_Toc86781068"/>
      <w:bookmarkStart w:id="269" w:name="_Toc515013245"/>
      <w:bookmarkStart w:id="270" w:name="_Toc518163124"/>
      <w:bookmarkEnd w:id="257"/>
      <w:bookmarkEnd w:id="258"/>
      <w:bookmarkEnd w:id="259"/>
      <w:bookmarkEnd w:id="260"/>
      <w:bookmarkEnd w:id="261"/>
      <w:r w:rsidRPr="009649EF">
        <w:t>Risk of reporting bias across studies</w:t>
      </w:r>
      <w:bookmarkEnd w:id="262"/>
      <w:bookmarkEnd w:id="263"/>
      <w:bookmarkEnd w:id="264"/>
      <w:bookmarkEnd w:id="265"/>
      <w:r w:rsidRPr="009649EF">
        <w:t xml:space="preserve"> </w:t>
      </w:r>
      <w:bookmarkEnd w:id="266"/>
      <w:bookmarkEnd w:id="267"/>
      <w:bookmarkEnd w:id="268"/>
    </w:p>
    <w:p w14:paraId="4ED83403" w14:textId="1271CD39" w:rsidR="008A121E" w:rsidRPr="00AB31C7" w:rsidRDefault="009649EF" w:rsidP="008A121E">
      <w:pPr>
        <w:pStyle w:val="BodyText"/>
      </w:pPr>
      <w:r>
        <w:t>J</w:t>
      </w:r>
      <w:r w:rsidR="008A121E" w:rsidRPr="00AB31C7">
        <w:t xml:space="preserve">udgements regarding missing results </w:t>
      </w:r>
      <w:r w:rsidR="008A121E" w:rsidRPr="00AB31C7" w:rsidDel="009649EF">
        <w:t>across the identified studies</w:t>
      </w:r>
      <w:r w:rsidR="008A121E" w:rsidRPr="00AB31C7">
        <w:t xml:space="preserve"> were made based on available information (e.g. through inspection of outcomes reported in studies identified for a particular condition, including potentially eligible studies listed as ‘</w:t>
      </w:r>
      <w:r w:rsidR="008A121E" w:rsidRPr="00AB31C7">
        <w:rPr>
          <w:rStyle w:val="Emphasis"/>
        </w:rPr>
        <w:t>Ongoing</w:t>
      </w:r>
      <w:r w:rsidR="008A121E" w:rsidRPr="00AB31C7">
        <w:t>’, ‘</w:t>
      </w:r>
      <w:r w:rsidR="008A121E" w:rsidRPr="00AB31C7">
        <w:rPr>
          <w:rStyle w:val="Emphasis"/>
        </w:rPr>
        <w:t>Awaiting Classification</w:t>
      </w:r>
      <w:r w:rsidR="008A121E" w:rsidRPr="00AB31C7">
        <w:t>’ or ‘</w:t>
      </w:r>
      <w:r w:rsidR="008A121E" w:rsidRPr="00AB31C7">
        <w:rPr>
          <w:rStyle w:val="Emphasis"/>
        </w:rPr>
        <w:t>Published in a language other than English’</w:t>
      </w:r>
      <w:r w:rsidR="008A121E" w:rsidRPr="00AB31C7">
        <w:t xml:space="preserve">) (see Appendix </w:t>
      </w:r>
      <w:r w:rsidR="008A121E" w:rsidRPr="00AB31C7">
        <w:fldChar w:fldCharType="begin"/>
      </w:r>
      <w:r w:rsidR="008A121E" w:rsidRPr="00AB31C7">
        <w:instrText xml:space="preserve"> REF _Ref116407172 \r \h </w:instrText>
      </w:r>
      <w:r w:rsidR="008A121E" w:rsidRPr="00AB31C7">
        <w:fldChar w:fldCharType="separate"/>
      </w:r>
      <w:r w:rsidR="00472F61">
        <w:t>C3</w:t>
      </w:r>
      <w:r w:rsidR="008A121E" w:rsidRPr="00AB31C7">
        <w:fldChar w:fldCharType="end"/>
      </w:r>
      <w:r w:rsidR="008A121E" w:rsidRPr="00AB31C7">
        <w:t xml:space="preserve">). Here, an assessment of ‘known-unknowns’ (i.e. non-reporting of results from identified studies or non-inclusion of results from studies published in a language other than English) was made through judgement on whether missingness of the results was likely related to the observed effect (e.g. in favour of the comparator, no observed effect) and if the missing result for the outcome would materially influence the meta-analysis results. Given most of the outcome results came from small studies, any missing results due to non-reporting was considered likely to impact the results. </w:t>
      </w:r>
    </w:p>
    <w:p w14:paraId="575041DD" w14:textId="11CB4829" w:rsidR="008A121E" w:rsidRPr="00AB31C7" w:rsidRDefault="008A121E" w:rsidP="008A121E">
      <w:pPr>
        <w:pStyle w:val="BodyText"/>
      </w:pPr>
      <w:r w:rsidRPr="00AB31C7">
        <w:t xml:space="preserve">A judgement about ‘unknown-unknowns’ was made based on the likelihood that missing data from studies not identified was likely to have included that outcome. </w:t>
      </w:r>
      <w:r w:rsidR="005072B5" w:rsidRPr="00CA2B61">
        <w:t xml:space="preserve">No additional statistical analysis for testing for small-study effects </w:t>
      </w:r>
      <w:r w:rsidR="005072B5">
        <w:t>(e.g. funnel plots) was</w:t>
      </w:r>
      <w:r w:rsidR="005072B5" w:rsidRPr="00CA2B61">
        <w:t xml:space="preserve"> conducted</w:t>
      </w:r>
      <w:r w:rsidR="005072B5" w:rsidRPr="00F018BC">
        <w:t xml:space="preserve"> </w:t>
      </w:r>
      <w:r w:rsidR="005072B5">
        <w:t xml:space="preserve">because </w:t>
      </w:r>
      <w:r w:rsidR="005072B5" w:rsidRPr="00F018BC">
        <w:t>no condition included results from more than 10 studie</w:t>
      </w:r>
      <w:r w:rsidR="005072B5">
        <w:t>s</w:t>
      </w:r>
      <w:r w:rsidR="005072B5" w:rsidRPr="00CA2B61">
        <w:t>.</w:t>
      </w:r>
      <w:r w:rsidR="005072B5">
        <w:t xml:space="preserve"> Therefore, reporting bias was </w:t>
      </w:r>
      <w:r w:rsidR="005072B5" w:rsidRPr="00212301">
        <w:t xml:space="preserve">suspected when the evidence </w:t>
      </w:r>
      <w:r w:rsidR="005072B5">
        <w:t xml:space="preserve">for an outcome was </w:t>
      </w:r>
      <w:r w:rsidR="005072B5" w:rsidRPr="00212301">
        <w:t>limited to a small number of small trials</w:t>
      </w:r>
      <w:r w:rsidR="005072B5">
        <w:t xml:space="preserve">. </w:t>
      </w:r>
    </w:p>
    <w:p w14:paraId="367618B1" w14:textId="0E8F56C5" w:rsidR="006A4980" w:rsidRPr="00AB31C7" w:rsidRDefault="006A4980" w:rsidP="008A121E">
      <w:pPr>
        <w:pStyle w:val="BodyText"/>
      </w:pPr>
      <w:r>
        <w:t>Note: t</w:t>
      </w:r>
      <w:r w:rsidRPr="00CA2B61">
        <w:t xml:space="preserve">he implications for missing data </w:t>
      </w:r>
      <w:r w:rsidRPr="00FD13A6">
        <w:rPr>
          <w:rStyle w:val="Emphasis"/>
        </w:rPr>
        <w:t>within</w:t>
      </w:r>
      <w:r w:rsidRPr="00CA2B61">
        <w:t xml:space="preserve"> studies </w:t>
      </w:r>
      <w:r>
        <w:t>was</w:t>
      </w:r>
      <w:r w:rsidRPr="00CA2B61">
        <w:t xml:space="preserve"> considered </w:t>
      </w:r>
      <w:r>
        <w:t xml:space="preserve">within the overall bias judgement for an outcome (i.e. </w:t>
      </w:r>
      <w:r w:rsidRPr="001E61E2">
        <w:t xml:space="preserve">removing these studies </w:t>
      </w:r>
      <w:r>
        <w:t xml:space="preserve">materially </w:t>
      </w:r>
      <w:r w:rsidRPr="001E61E2">
        <w:t>change</w:t>
      </w:r>
      <w:r>
        <w:t>d</w:t>
      </w:r>
      <w:r w:rsidRPr="001E61E2">
        <w:t xml:space="preserve"> the </w:t>
      </w:r>
      <w:r>
        <w:t>estimate</w:t>
      </w:r>
      <w:r w:rsidRPr="00FD6232">
        <w:t xml:space="preserve"> </w:t>
      </w:r>
      <w:r>
        <w:t xml:space="preserve">of </w:t>
      </w:r>
      <w:r w:rsidRPr="001E61E2">
        <w:t>effect</w:t>
      </w:r>
      <w:r>
        <w:t>) (see Section</w:t>
      </w:r>
      <w:r w:rsidR="00442589">
        <w:t xml:space="preserve"> </w:t>
      </w:r>
      <w:r w:rsidR="00442589">
        <w:fldChar w:fldCharType="begin"/>
      </w:r>
      <w:r w:rsidR="00442589">
        <w:instrText xml:space="preserve"> REF _Ref159841439 \r \h </w:instrText>
      </w:r>
      <w:r w:rsidR="00442589">
        <w:fldChar w:fldCharType="separate"/>
      </w:r>
      <w:r w:rsidR="00472F61">
        <w:t>B3.4.5</w:t>
      </w:r>
      <w:r w:rsidR="00442589">
        <w:fldChar w:fldCharType="end"/>
      </w:r>
      <w:r>
        <w:t>).</w:t>
      </w:r>
      <w:r w:rsidRPr="00CA2B61">
        <w:t xml:space="preserve"> </w:t>
      </w:r>
      <w:r>
        <w:t xml:space="preserve">This was made </w:t>
      </w:r>
      <w:r w:rsidRPr="0026004E">
        <w:t xml:space="preserve">through </w:t>
      </w:r>
      <w:r>
        <w:t xml:space="preserve">a </w:t>
      </w:r>
      <w:r w:rsidRPr="0026004E">
        <w:t>sensitivity analys</w:t>
      </w:r>
      <w:r>
        <w:t>i</w:t>
      </w:r>
      <w:r w:rsidRPr="0026004E">
        <w:t>s</w:t>
      </w:r>
      <w:r>
        <w:t>,</w:t>
      </w:r>
      <w:r w:rsidRPr="0026004E">
        <w:t xml:space="preserve"> where trials judged to be at a high risk of bias </w:t>
      </w:r>
      <w:r>
        <w:t>were</w:t>
      </w:r>
      <w:r w:rsidRPr="0026004E">
        <w:t xml:space="preserve"> excluded </w:t>
      </w:r>
      <w:r>
        <w:t>from the meta-analysis (and the results noted alongside the original estimate of effect)</w:t>
      </w:r>
      <w:r w:rsidRPr="00CA2B61">
        <w:t>.</w:t>
      </w:r>
      <w:r>
        <w:t xml:space="preserve"> </w:t>
      </w:r>
    </w:p>
    <w:p w14:paraId="19A62909" w14:textId="77777777" w:rsidR="008A121E" w:rsidRPr="00AB31C7" w:rsidRDefault="008A121E" w:rsidP="00E96DB4">
      <w:pPr>
        <w:pStyle w:val="Heading3"/>
      </w:pPr>
      <w:bookmarkStart w:id="271" w:name="_Toc86781069"/>
      <w:bookmarkStart w:id="272" w:name="_Ref159592066"/>
      <w:bookmarkStart w:id="273" w:name="_Toc159843690"/>
      <w:r w:rsidRPr="00AB31C7">
        <w:lastRenderedPageBreak/>
        <w:t>Data synthesis</w:t>
      </w:r>
      <w:bookmarkEnd w:id="271"/>
      <w:bookmarkEnd w:id="272"/>
      <w:bookmarkEnd w:id="273"/>
    </w:p>
    <w:p w14:paraId="1680EE14" w14:textId="2446324A" w:rsidR="008A121E" w:rsidRPr="00AB31C7" w:rsidRDefault="008A121E" w:rsidP="008A121E">
      <w:pPr>
        <w:pStyle w:val="BodyText"/>
      </w:pPr>
      <w:r w:rsidRPr="00AB31C7">
        <w:t>Given the size and breadth of this review, a broad approach to data synthesis was implemented. This meant that summary estimates were focused on a specified outcome domain (e.g. pain) measured at a single time point (end</w:t>
      </w:r>
      <w:r w:rsidR="00723681">
        <w:t xml:space="preserve"> </w:t>
      </w:r>
      <w:r w:rsidRPr="00AB31C7">
        <w:t>of treatment) using any reported (and appropriate) measurement tool (e.g. McGill Pain Questionnaire, Visual Analogue Scale, Numeric Rating Scale). This approach was intended to capture as many studies as possible for any given PIC</w:t>
      </w:r>
      <w:r w:rsidR="00B97100">
        <w:t>O</w:t>
      </w:r>
      <w:r w:rsidR="006940CD">
        <w:t>.</w:t>
      </w:r>
    </w:p>
    <w:p w14:paraId="6B3A2465" w14:textId="77777777" w:rsidR="008A121E" w:rsidRPr="00AB31C7" w:rsidRDefault="008A121E" w:rsidP="0060438B">
      <w:pPr>
        <w:pStyle w:val="Heading4"/>
      </w:pPr>
      <w:bookmarkStart w:id="274" w:name="_Ref86768197"/>
      <w:bookmarkStart w:id="275" w:name="_Ref86768201"/>
      <w:bookmarkStart w:id="276" w:name="_Toc86781070"/>
      <w:r w:rsidRPr="00AB31C7">
        <w:t>Quantitative synthesis</w:t>
      </w:r>
      <w:bookmarkEnd w:id="269"/>
      <w:bookmarkEnd w:id="270"/>
      <w:bookmarkEnd w:id="274"/>
      <w:bookmarkEnd w:id="275"/>
      <w:bookmarkEnd w:id="276"/>
    </w:p>
    <w:p w14:paraId="30931A33" w14:textId="15AB022F" w:rsidR="008A121E" w:rsidRDefault="008A121E" w:rsidP="008A121E">
      <w:pPr>
        <w:pStyle w:val="BodyText"/>
      </w:pPr>
      <w:r w:rsidRPr="00AB31C7">
        <w:t xml:space="preserve">Synthesis was only undertaken for studies that compared shiatsu </w:t>
      </w:r>
      <w:r w:rsidR="00850367">
        <w:t xml:space="preserve">or acupressure </w:t>
      </w:r>
      <w:r w:rsidRPr="00AB31C7">
        <w:t xml:space="preserve">with </w:t>
      </w:r>
      <w:r w:rsidR="00EA591E">
        <w:t>sham</w:t>
      </w:r>
      <w:r w:rsidR="00EA591E" w:rsidRPr="00AB31C7">
        <w:t xml:space="preserve"> </w:t>
      </w:r>
      <w:r w:rsidRPr="00AB31C7">
        <w:t>or ‘control’ (no intervention, wait list</w:t>
      </w:r>
      <w:r w:rsidR="00847D00">
        <w:t xml:space="preserve"> or</w:t>
      </w:r>
      <w:r w:rsidRPr="00AB31C7">
        <w:t xml:space="preserve"> inactive comparators). </w:t>
      </w:r>
      <w:r w:rsidR="00A2485E" w:rsidRPr="00A2485E">
        <w:t xml:space="preserve">Results data from studies comparing shiatsu with ‘other’ interventions (or pooled data from </w:t>
      </w:r>
      <w:r w:rsidR="00A2485E">
        <w:t>systematic reviews</w:t>
      </w:r>
      <w:r w:rsidR="00A2485E" w:rsidRPr="00A2485E">
        <w:t xml:space="preserve"> comparing acupressure with ‘other’ interventions) </w:t>
      </w:r>
      <w:r w:rsidR="00A2485E">
        <w:t>were</w:t>
      </w:r>
      <w:r w:rsidR="00A2485E" w:rsidRPr="00A2485E">
        <w:t xml:space="preserve"> extracted and presented in data tables but </w:t>
      </w:r>
      <w:r w:rsidR="00A2485E">
        <w:t>have not</w:t>
      </w:r>
      <w:r w:rsidR="00A2485E" w:rsidRPr="00A2485E">
        <w:t xml:space="preserve"> be</w:t>
      </w:r>
      <w:r w:rsidR="00A2485E">
        <w:t>en</w:t>
      </w:r>
      <w:r w:rsidR="00A2485E" w:rsidRPr="00A2485E">
        <w:t xml:space="preserve"> further</w:t>
      </w:r>
      <w:r w:rsidR="00A2485E">
        <w:t xml:space="preserve"> </w:t>
      </w:r>
      <w:r w:rsidR="00A2485E" w:rsidRPr="00A2485E">
        <w:t xml:space="preserve">synthesised (see </w:t>
      </w:r>
      <w:r w:rsidR="00A2485E" w:rsidRPr="00AB31C7">
        <w:t>Appendix F2.1 and Appendix F2.2</w:t>
      </w:r>
      <w:r w:rsidR="00A2485E" w:rsidRPr="00A2485E">
        <w:t>).</w:t>
      </w:r>
    </w:p>
    <w:p w14:paraId="1026BBF4" w14:textId="1E8974C5" w:rsidR="007D61D5" w:rsidRPr="003E09A5" w:rsidRDefault="007D61D5" w:rsidP="009668AE">
      <w:pPr>
        <w:pStyle w:val="Heading5"/>
      </w:pPr>
      <w:r w:rsidRPr="003E09A5">
        <w:rPr>
          <w:lang w:val="en-AU"/>
        </w:rPr>
        <w:t>Shiatsu</w:t>
      </w:r>
    </w:p>
    <w:p w14:paraId="1660D266" w14:textId="53978E24" w:rsidR="008A121E" w:rsidRPr="00AB31C7" w:rsidRDefault="008A121E" w:rsidP="008A121E">
      <w:pPr>
        <w:pStyle w:val="BodyText"/>
      </w:pPr>
      <w:r w:rsidRPr="00AB31C7">
        <w:t xml:space="preserve">Data synthesis from RCTs </w:t>
      </w:r>
      <w:r w:rsidR="00047E12">
        <w:t>(</w:t>
      </w:r>
      <w:r w:rsidRPr="00AB31C7">
        <w:t>and NRSIs</w:t>
      </w:r>
      <w:r w:rsidR="00047E12">
        <w:t>)</w:t>
      </w:r>
      <w:r w:rsidRPr="00AB31C7">
        <w:t xml:space="preserve"> was performed using RevMan 5.4 and forest plots presented (see Evaluation report). Data for RCTs and NRSIs were considered in separate subgroups. Effect estimates of NRSIs were only included if the NRSI was judged to be at low to moderate risk of bias and was considered sufficiently homogenous to be combined (i.e. the PICO criteria and study design features of the NRSIs were sufficiently similar or comparable). </w:t>
      </w:r>
    </w:p>
    <w:p w14:paraId="1B744B8E" w14:textId="7A586DB4" w:rsidR="008A121E" w:rsidRPr="00AB31C7" w:rsidRDefault="008A121E" w:rsidP="008A121E">
      <w:pPr>
        <w:pStyle w:val="BodyText"/>
      </w:pPr>
      <w:r w:rsidRPr="00AB31C7">
        <w:t>For each comparison and outcome, effect estimates were combined across studies using a random effects model (to account for expected differences between studies). Statistical heterogeneity was assessed by visually inspecting the overlap of confidence intervals on the forest plots, formally testing for heterogeneity using the Chi</w:t>
      </w:r>
      <w:r w:rsidRPr="00AB31C7">
        <w:rPr>
          <w:rStyle w:val="FootnoteReference"/>
        </w:rPr>
        <w:t>2</w:t>
      </w:r>
      <w:r w:rsidRPr="00AB31C7">
        <w:t xml:space="preserve"> test (using a significance level of α=0.1), and quantifying heterogeneity using the I</w:t>
      </w:r>
      <w:r w:rsidRPr="00AB31C7">
        <w:rPr>
          <w:rStyle w:val="FootnoteReference"/>
        </w:rPr>
        <w:t>2</w:t>
      </w:r>
      <w:r w:rsidRPr="00AB31C7">
        <w:t xml:space="preserve"> statistic </w:t>
      </w:r>
      <w:r w:rsidRPr="00AB31C7">
        <w:fldChar w:fldCharType="begin"/>
      </w:r>
      <w:r w:rsidR="00F913ED">
        <w:instrText xml:space="preserve"> ADDIN EN.CITE &lt;EndNote&gt;&lt;Cite&gt;&lt;Author&gt;Higgins&lt;/Author&gt;&lt;Year&gt;2002&lt;/Year&gt;&lt;RecNum&gt;261&lt;/RecNum&gt;&lt;DisplayText&gt;(30)&lt;/DisplayText&gt;&lt;record&gt;&lt;rec-number&gt;261&lt;/rec-number&gt;&lt;foreign-keys&gt;&lt;key app="EN" db-id="rfx5v25rowst08e59tbxx9ty5t2w0adwt52x" timestamp="1665029232"&gt;261&lt;/key&gt;&lt;/foreign-keys&gt;&lt;ref-type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Med&lt;/secondary-title&gt;&lt;/titles&gt;&lt;periodical&gt;&lt;full-title&gt;Stat Med&lt;/full-title&gt;&lt;/periodical&gt;&lt;pages&gt;1539-58&lt;/pages&gt;&lt;volume&gt;21&lt;/volume&gt;&lt;number&gt;11&lt;/number&gt;&lt;keywords&gt;&lt;keyword&gt;Albumins/therapeutic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s://www.ncbi.nlm.nih.gov/pubmed/12111919&lt;/url&gt;&lt;/related-urls&gt;&lt;/urls&gt;&lt;electronic-resource-num&gt;10.1002/sim.1186&lt;/electronic-resource-num&gt;&lt;remote-database-name&gt;Medline&lt;/remote-database-name&gt;&lt;remote-database-provider&gt;NLM&lt;/remote-database-provider&gt;&lt;research-notes&gt;ALL&lt;/research-notes&gt;&lt;/record&gt;&lt;/Cite&gt;&lt;/EndNote&gt;</w:instrText>
      </w:r>
      <w:r w:rsidRPr="00AB31C7">
        <w:fldChar w:fldCharType="separate"/>
      </w:r>
      <w:r w:rsidR="00F913ED">
        <w:rPr>
          <w:noProof/>
        </w:rPr>
        <w:t>(</w:t>
      </w:r>
      <w:hyperlink w:anchor="_ENREF_30" w:tooltip="Higgins, 2002 #261" w:history="1">
        <w:r w:rsidR="00E3486E">
          <w:rPr>
            <w:noProof/>
          </w:rPr>
          <w:t>30</w:t>
        </w:r>
      </w:hyperlink>
      <w:r w:rsidR="00F913ED">
        <w:rPr>
          <w:noProof/>
        </w:rPr>
        <w:t>)</w:t>
      </w:r>
      <w:r w:rsidRPr="00AB31C7">
        <w:fldChar w:fldCharType="end"/>
      </w:r>
      <w:r w:rsidRPr="00AB31C7">
        <w:t xml:space="preserve">. </w:t>
      </w:r>
    </w:p>
    <w:p w14:paraId="60180C54" w14:textId="6DE68FF2" w:rsidR="008A121E" w:rsidRPr="00AB31C7" w:rsidRDefault="008A121E" w:rsidP="008A121E">
      <w:pPr>
        <w:pStyle w:val="BodyText"/>
      </w:pPr>
      <w:r w:rsidRPr="00AB31C7">
        <w:t xml:space="preserve">Effect estimates were not combined across outcomes if analysis of covariance has been used to adjust for baseline measures (e.g. skewed data). This is because means and SDs are not available for each intervention group separately. If available, the adjusted mean change from baseline scores were reported and included in the analysis (as per Cochrane guidance </w:t>
      </w:r>
      <w:r w:rsidRPr="00AB31C7">
        <w:fldChar w:fldCharType="begin"/>
      </w:r>
      <w:r w:rsidR="00F913ED">
        <w:instrText xml:space="preserve"> ADDIN EN.CITE &lt;EndNote&gt;&lt;Cite ExcludeYear="1"&gt;&lt;Author&gt;Deeks J&lt;/Author&gt;&lt;RecNum&gt;334&lt;/RecNum&gt;&lt;DisplayText&gt;(31)&lt;/DisplayText&gt;&lt;record&gt;&lt;rec-number&gt;334&lt;/rec-number&gt;&lt;foreign-keys&gt;&lt;key app="EN" db-id="rfx5v25rowst08e59tbxx9ty5t2w0adwt52x" timestamp="1665475584"&gt;334&lt;/key&gt;&lt;/foreign-keys&gt;&lt;ref-type name="Journal Article"&gt;17&lt;/ref-type&gt;&lt;contributors&gt;&lt;authors&gt;&lt;author&gt;Deeks J, Higgins J, Altman D. &lt;/author&gt;&lt;/authors&gt;&lt;/contributors&gt;&lt;titles&gt;&lt;title&gt;Chapter 10: Analysing data and undertaking meta-analyses. 2021. In: &lt;/title&gt;&lt;secondary-title&gt;Cochrane Handbook for Systematic Reviews of Interventions version 62 [Internet].&lt;/secondary-title&gt;&lt;/titles&gt;&lt;periodical&gt;&lt;full-title&gt;Cochrane Handbook for Systematic Reviews of Interventions version 62 [Internet].&lt;/full-title&gt;&lt;/periodical&gt;&lt;dates&gt;&lt;/dates&gt;&lt;urls&gt;&lt;/urls&gt;&lt;/record&gt;&lt;/Cite&gt;&lt;/EndNote&gt;</w:instrText>
      </w:r>
      <w:r w:rsidRPr="00AB31C7">
        <w:fldChar w:fldCharType="separate"/>
      </w:r>
      <w:r w:rsidR="00F913ED">
        <w:rPr>
          <w:noProof/>
        </w:rPr>
        <w:t>(</w:t>
      </w:r>
      <w:hyperlink w:anchor="_ENREF_31" w:tooltip="Deeks J,  #334" w:history="1">
        <w:r w:rsidR="00E3486E">
          <w:rPr>
            <w:noProof/>
          </w:rPr>
          <w:t>31</w:t>
        </w:r>
      </w:hyperlink>
      <w:r w:rsidR="00F913ED">
        <w:rPr>
          <w:noProof/>
        </w:rPr>
        <w:t>)</w:t>
      </w:r>
      <w:r w:rsidRPr="00AB31C7">
        <w:fldChar w:fldCharType="end"/>
      </w:r>
      <w:r w:rsidRPr="00AB31C7">
        <w:t>), otherwise the end</w:t>
      </w:r>
      <w:r w:rsidR="00544CCA">
        <w:t xml:space="preserve"> </w:t>
      </w:r>
      <w:r w:rsidRPr="00AB31C7">
        <w:t>of</w:t>
      </w:r>
      <w:r w:rsidR="00544CCA">
        <w:t xml:space="preserve"> </w:t>
      </w:r>
      <w:r w:rsidRPr="00AB31C7">
        <w:t xml:space="preserve">treatment scores were extracted, and a footnote included in the data extraction sheet (see Appendix F2.1). </w:t>
      </w:r>
    </w:p>
    <w:p w14:paraId="63AE4EC6" w14:textId="77777777" w:rsidR="00FD076D" w:rsidRDefault="008A121E" w:rsidP="00FD076D">
      <w:pPr>
        <w:pStyle w:val="BodyText"/>
      </w:pPr>
      <w:r w:rsidRPr="00AB31C7">
        <w:t>No time-to-event data (hazard ratios) were encountered.</w:t>
      </w:r>
      <w:r w:rsidR="00FD076D" w:rsidRPr="00FD076D">
        <w:t xml:space="preserve"> </w:t>
      </w:r>
    </w:p>
    <w:p w14:paraId="2E80BE72" w14:textId="50872A56" w:rsidR="00A8253A" w:rsidRDefault="00FD076D" w:rsidP="008A121E">
      <w:pPr>
        <w:pStyle w:val="BodyText"/>
      </w:pPr>
      <w:r w:rsidRPr="00AB31C7">
        <w:t>Results data from studies comparing shiatsu with ‘other’ (active) interventions were extracted and presented in data tables but were not synthesised or considered further. These data are presented as an ‘evidence inventory’ and provide a snapshot of the available evidence comparing shiatsu with ‘other’ interventions (Appendix F2.1 and Appendix F2.2).</w:t>
      </w:r>
    </w:p>
    <w:p w14:paraId="7BAFFFFB" w14:textId="5506DCDC" w:rsidR="000917C9" w:rsidRDefault="000917C9" w:rsidP="000C1555">
      <w:pPr>
        <w:pStyle w:val="Heading5"/>
        <w:rPr>
          <w:lang w:val="en-AU"/>
        </w:rPr>
      </w:pPr>
      <w:bookmarkStart w:id="277" w:name="_Ref136422354"/>
      <w:r w:rsidRPr="002136A4">
        <w:rPr>
          <w:lang w:val="en-AU"/>
        </w:rPr>
        <w:t>Acupressure</w:t>
      </w:r>
      <w:bookmarkEnd w:id="277"/>
    </w:p>
    <w:p w14:paraId="72796157" w14:textId="029E9A0D" w:rsidR="00385166" w:rsidRDefault="00BF1189" w:rsidP="007643BA">
      <w:pPr>
        <w:pStyle w:val="BodyText"/>
      </w:pPr>
      <w:r>
        <w:t xml:space="preserve">When </w:t>
      </w:r>
      <w:r w:rsidR="009D0D28" w:rsidRPr="009D0D28">
        <w:t xml:space="preserve">several eligible </w:t>
      </w:r>
      <w:r w:rsidR="000E09DE">
        <w:t>systematic reviews</w:t>
      </w:r>
      <w:r w:rsidR="004C514B">
        <w:t xml:space="preserve"> were</w:t>
      </w:r>
      <w:r w:rsidR="009D0D28" w:rsidRPr="009D0D28">
        <w:t xml:space="preserve"> identified that </w:t>
      </w:r>
      <w:bookmarkStart w:id="278" w:name="_Hlk64903173"/>
      <w:r w:rsidR="009D0D28" w:rsidRPr="009D0D28">
        <w:t>evaluate</w:t>
      </w:r>
      <w:r>
        <w:t>d</w:t>
      </w:r>
      <w:r w:rsidR="009D0D28" w:rsidRPr="009D0D28">
        <w:t xml:space="preserve"> the effectiveness of acupressure across the same PICO, </w:t>
      </w:r>
      <w:bookmarkEnd w:id="278"/>
      <w:r w:rsidR="009D0D28" w:rsidRPr="001804F9">
        <w:t xml:space="preserve">preference </w:t>
      </w:r>
      <w:r w:rsidRPr="001804F9">
        <w:t>was</w:t>
      </w:r>
      <w:r w:rsidR="009D0D28" w:rsidRPr="001804F9">
        <w:t xml:space="preserve"> given to extracting pooled results (where available) from the best available source</w:t>
      </w:r>
      <w:r w:rsidR="009D0D28" w:rsidRPr="009D0D28">
        <w:t xml:space="preserve"> (e.g. the most recent and comprehensive SR) based on the </w:t>
      </w:r>
      <w:r w:rsidR="00636621">
        <w:t>framework</w:t>
      </w:r>
      <w:r w:rsidR="009D0D28" w:rsidRPr="009D0D28">
        <w:t xml:space="preserve"> </w:t>
      </w:r>
      <w:r w:rsidR="00384662">
        <w:t xml:space="preserve">outlined </w:t>
      </w:r>
      <w:r w:rsidR="00CE7630">
        <w:t>below (</w:t>
      </w:r>
      <w:r w:rsidR="000D45E3">
        <w:fldChar w:fldCharType="begin"/>
      </w:r>
      <w:r w:rsidR="000D45E3">
        <w:instrText xml:space="preserve"> REF _Ref36477813 \h </w:instrText>
      </w:r>
      <w:r w:rsidR="000D45E3">
        <w:fldChar w:fldCharType="separate"/>
      </w:r>
      <w:r w:rsidR="00472F61" w:rsidRPr="00AB31C7">
        <w:t xml:space="preserve">Framework </w:t>
      </w:r>
      <w:r w:rsidR="00472F61">
        <w:rPr>
          <w:noProof/>
        </w:rPr>
        <w:t>5</w:t>
      </w:r>
      <w:r w:rsidR="000D45E3">
        <w:fldChar w:fldCharType="end"/>
      </w:r>
      <w:r w:rsidR="00CE7630">
        <w:t>)</w:t>
      </w:r>
      <w:r w:rsidR="00384662">
        <w:t>.</w:t>
      </w:r>
    </w:p>
    <w:p w14:paraId="22CA9838" w14:textId="3B1E8771" w:rsidR="00F70719" w:rsidRDefault="005E64EB" w:rsidP="002E0FAF">
      <w:pPr>
        <w:pStyle w:val="BodyText"/>
      </w:pPr>
      <w:r>
        <w:t>Where the</w:t>
      </w:r>
      <w:r w:rsidR="007643BA" w:rsidRPr="007643BA">
        <w:t xml:space="preserve"> selected meta-analysis </w:t>
      </w:r>
      <w:r w:rsidR="007643BA">
        <w:t>identified</w:t>
      </w:r>
      <w:r w:rsidR="009822F4">
        <w:t xml:space="preserve"> or included</w:t>
      </w:r>
      <w:r w:rsidR="007643BA" w:rsidRPr="007643BA">
        <w:t xml:space="preserve"> all available</w:t>
      </w:r>
      <w:r w:rsidR="0004082C">
        <w:t xml:space="preserve"> primary</w:t>
      </w:r>
      <w:r w:rsidR="007643BA" w:rsidRPr="007643BA">
        <w:t xml:space="preserve"> studies across the breadth of the PICO (i.e. all eligible comparisons and outcomes for a population or condition), </w:t>
      </w:r>
      <w:r w:rsidR="007643BA" w:rsidRPr="00352749">
        <w:t xml:space="preserve">pooled data from the </w:t>
      </w:r>
      <w:r w:rsidR="006A256B" w:rsidRPr="00352749">
        <w:t xml:space="preserve">appropriate </w:t>
      </w:r>
      <w:r w:rsidR="003656A4" w:rsidRPr="00352749">
        <w:t>meta-analysis</w:t>
      </w:r>
      <w:r w:rsidR="007643BA" w:rsidRPr="00352749">
        <w:t xml:space="preserve"> </w:t>
      </w:r>
      <w:r w:rsidR="00122E2E" w:rsidRPr="00352749">
        <w:t>was</w:t>
      </w:r>
      <w:r w:rsidR="007643BA" w:rsidRPr="00352749">
        <w:t xml:space="preserve"> presented with no further data synthesis</w:t>
      </w:r>
      <w:r w:rsidR="007643BA" w:rsidRPr="007643BA">
        <w:t xml:space="preserve">; that is, summary effect estimates (95% confidence intervals, </w:t>
      </w:r>
      <w:r w:rsidR="007643BA" w:rsidRPr="00804261">
        <w:rPr>
          <w:rStyle w:val="Emphasis"/>
        </w:rPr>
        <w:t>p</w:t>
      </w:r>
      <w:r w:rsidR="007643BA" w:rsidRPr="007643BA">
        <w:t xml:space="preserve">‐values) </w:t>
      </w:r>
      <w:r w:rsidR="00122E2E">
        <w:t>were</w:t>
      </w:r>
      <w:r w:rsidR="007643BA" w:rsidRPr="007643BA">
        <w:t xml:space="preserve"> extracted as reported by the </w:t>
      </w:r>
      <w:r w:rsidR="000E09DE">
        <w:t>systematic review</w:t>
      </w:r>
      <w:r w:rsidR="007643BA" w:rsidRPr="007643BA">
        <w:t xml:space="preserve"> authors. The </w:t>
      </w:r>
      <w:r w:rsidR="007643BA" w:rsidRPr="00352749">
        <w:t xml:space="preserve">effect estimates of the primary studies </w:t>
      </w:r>
      <w:r w:rsidR="00122E2E" w:rsidRPr="00352749">
        <w:t>were</w:t>
      </w:r>
      <w:r w:rsidR="007643BA" w:rsidRPr="00352749">
        <w:t xml:space="preserve"> not extracted, however the individual studies contributing data </w:t>
      </w:r>
      <w:r w:rsidR="0083489B" w:rsidRPr="00352749">
        <w:t>were</w:t>
      </w:r>
      <w:r w:rsidR="007643BA" w:rsidRPr="00352749">
        <w:t xml:space="preserve"> recorded.</w:t>
      </w:r>
      <w:r w:rsidR="007643BA" w:rsidRPr="007643BA">
        <w:t xml:space="preserve"> The meta-analysis model fitted, number of included studies, and any reported measures of heterogeneity </w:t>
      </w:r>
      <w:r w:rsidR="00BC1CF6">
        <w:t>were</w:t>
      </w:r>
      <w:r w:rsidR="007643BA" w:rsidRPr="007643BA">
        <w:t xml:space="preserve"> included (e.g. I</w:t>
      </w:r>
      <w:r w:rsidR="007643BA" w:rsidRPr="00804261">
        <w:rPr>
          <w:rStyle w:val="FootnoteReference"/>
        </w:rPr>
        <w:t>2</w:t>
      </w:r>
      <w:r w:rsidR="007643BA" w:rsidRPr="007643BA">
        <w:t xml:space="preserve"> statistic and associated </w:t>
      </w:r>
      <w:r w:rsidR="007643BA" w:rsidRPr="00804261">
        <w:rPr>
          <w:rStyle w:val="Emphasis"/>
        </w:rPr>
        <w:t>p</w:t>
      </w:r>
      <w:r w:rsidR="007643BA" w:rsidRPr="007643BA">
        <w:t xml:space="preserve">-value). </w:t>
      </w:r>
      <w:r w:rsidR="00EA3057">
        <w:t>When available, t</w:t>
      </w:r>
      <w:r w:rsidR="00327244">
        <w:t xml:space="preserve">he certainty of evidence (GRADE) (and any sensitivity analysis) </w:t>
      </w:r>
      <w:r w:rsidR="00650B26">
        <w:t>was</w:t>
      </w:r>
      <w:r w:rsidR="00327244">
        <w:t xml:space="preserve"> recorde</w:t>
      </w:r>
      <w:r w:rsidR="00EA3057">
        <w:t xml:space="preserve">d. </w:t>
      </w:r>
    </w:p>
    <w:p w14:paraId="2047109F" w14:textId="562D29D0" w:rsidR="00581931" w:rsidRDefault="00476084" w:rsidP="002E0FAF">
      <w:pPr>
        <w:pStyle w:val="BodyText"/>
      </w:pPr>
      <w:r>
        <w:t xml:space="preserve">There were no </w:t>
      </w:r>
      <w:r w:rsidR="00581931">
        <w:t>s</w:t>
      </w:r>
      <w:r w:rsidR="002E0FAF">
        <w:t xml:space="preserve">tudies </w:t>
      </w:r>
      <w:r>
        <w:t>included</w:t>
      </w:r>
      <w:r w:rsidR="002E0FAF">
        <w:t xml:space="preserve"> in the shiatsu component of this review </w:t>
      </w:r>
      <w:r>
        <w:t xml:space="preserve">that </w:t>
      </w:r>
      <w:r w:rsidR="007065A3">
        <w:t xml:space="preserve">had </w:t>
      </w:r>
      <w:r w:rsidR="002E0FAF">
        <w:t>also</w:t>
      </w:r>
      <w:r w:rsidR="007065A3">
        <w:t xml:space="preserve"> been</w:t>
      </w:r>
      <w:r w:rsidR="002E0FAF">
        <w:t xml:space="preserve"> </w:t>
      </w:r>
      <w:r w:rsidR="00C70B68">
        <w:t xml:space="preserve">identified and </w:t>
      </w:r>
      <w:r w:rsidR="002E0FAF" w:rsidDel="00E0599A">
        <w:t xml:space="preserve">included </w:t>
      </w:r>
      <w:r w:rsidR="002E0FAF">
        <w:t>within a meta-analysis</w:t>
      </w:r>
      <w:r w:rsidR="00C70B68">
        <w:t xml:space="preserve"> </w:t>
      </w:r>
      <w:r w:rsidR="007065A3">
        <w:t>by a SR for</w:t>
      </w:r>
      <w:r w:rsidR="00581931" w:rsidDel="007065A3">
        <w:t xml:space="preserve"> </w:t>
      </w:r>
      <w:r w:rsidR="002E0FAF" w:rsidDel="00E0599A">
        <w:t>acupressure</w:t>
      </w:r>
      <w:r w:rsidR="00581931">
        <w:t>.</w:t>
      </w:r>
      <w:r w:rsidR="00241C6C">
        <w:t xml:space="preserve">  </w:t>
      </w:r>
    </w:p>
    <w:p w14:paraId="29EC6D72" w14:textId="186D9E50" w:rsidR="000E09DE" w:rsidRDefault="00665DCD" w:rsidP="00665DCD">
      <w:pPr>
        <w:pStyle w:val="BodyText"/>
      </w:pPr>
      <w:r w:rsidRPr="00665DCD">
        <w:lastRenderedPageBreak/>
        <w:t xml:space="preserve">Where the selected </w:t>
      </w:r>
      <w:r w:rsidR="000E09DE">
        <w:t>systematic review</w:t>
      </w:r>
      <w:r w:rsidRPr="00665DCD">
        <w:t xml:space="preserve"> result</w:t>
      </w:r>
      <w:r w:rsidR="008B5149">
        <w:t>s</w:t>
      </w:r>
      <w:r w:rsidRPr="00665DCD">
        <w:t xml:space="preserve"> </w:t>
      </w:r>
      <w:r w:rsidR="00D977C5">
        <w:t>did</w:t>
      </w:r>
      <w:r w:rsidRPr="00665DCD">
        <w:t xml:space="preserve"> not include all eligible studies for a given comparison and outcome (or includes studies that </w:t>
      </w:r>
      <w:r w:rsidR="00D977C5">
        <w:t>were</w:t>
      </w:r>
      <w:r w:rsidRPr="00665DCD">
        <w:t xml:space="preserve"> ineligible for inclusion), the meta-analysis reported by the selected </w:t>
      </w:r>
      <w:r w:rsidR="000E09DE">
        <w:t>systematic reviews</w:t>
      </w:r>
      <w:r w:rsidRPr="00665DCD">
        <w:t xml:space="preserve"> </w:t>
      </w:r>
      <w:r w:rsidR="004B74DA">
        <w:t>was</w:t>
      </w:r>
      <w:r w:rsidRPr="00665DCD">
        <w:t xml:space="preserve"> updated (or re-analysed). Data from all eligible studies </w:t>
      </w:r>
      <w:r w:rsidR="004B74DA">
        <w:t>were</w:t>
      </w:r>
      <w:r w:rsidRPr="00665DCD">
        <w:t xml:space="preserve"> included, and any ineligible studies removed (where possible). </w:t>
      </w:r>
    </w:p>
    <w:p w14:paraId="71102FD4" w14:textId="56B673E6" w:rsidR="00665DCD" w:rsidRPr="00665DCD" w:rsidRDefault="00665DCD" w:rsidP="000E09DE">
      <w:pPr>
        <w:pStyle w:val="Bulletintro"/>
      </w:pPr>
      <w:r w:rsidRPr="00665DCD">
        <w:t xml:space="preserve">The </w:t>
      </w:r>
      <w:r w:rsidRPr="00E81DAD">
        <w:t>decision to re-</w:t>
      </w:r>
      <w:r w:rsidR="002D4732" w:rsidRPr="00E81DAD">
        <w:t>analyse</w:t>
      </w:r>
      <w:r w:rsidRPr="00E81DAD">
        <w:t xml:space="preserve"> data </w:t>
      </w:r>
      <w:r w:rsidR="004B74DA" w:rsidRPr="00E81DAD">
        <w:t>was</w:t>
      </w:r>
      <w:r w:rsidRPr="00E81DAD">
        <w:t xml:space="preserve"> determined by</w:t>
      </w:r>
      <w:r w:rsidR="004B74DA">
        <w:t>:</w:t>
      </w:r>
    </w:p>
    <w:p w14:paraId="1507CBA2" w14:textId="21C6243F" w:rsidR="00665DCD" w:rsidRPr="00665DCD" w:rsidRDefault="00665DCD" w:rsidP="000E09DE">
      <w:pPr>
        <w:pStyle w:val="Bullet12"/>
      </w:pPr>
      <w:r w:rsidRPr="00665DCD">
        <w:t xml:space="preserve">PICO characteristics of any additional studies </w:t>
      </w:r>
      <w:r w:rsidR="009F4B3D">
        <w:t>were</w:t>
      </w:r>
      <w:r w:rsidRPr="00665DCD">
        <w:t xml:space="preserve"> judged to be sufficiently similar (based on comparisons relevant to the Overview question, rather than individual SR questions), </w:t>
      </w:r>
    </w:p>
    <w:p w14:paraId="671BC3D1" w14:textId="19C2B33D" w:rsidR="00665DCD" w:rsidRPr="00665DCD" w:rsidRDefault="00665DCD" w:rsidP="000E09DE">
      <w:pPr>
        <w:pStyle w:val="Bullet12"/>
      </w:pPr>
      <w:r w:rsidRPr="00E81DAD">
        <w:t xml:space="preserve">required summary statistics </w:t>
      </w:r>
      <w:r w:rsidR="00B50EA0" w:rsidRPr="00E81DAD">
        <w:t>were</w:t>
      </w:r>
      <w:r w:rsidRPr="00E81DAD">
        <w:t xml:space="preserve"> available (or able to be calculated</w:t>
      </w:r>
      <w:r w:rsidR="00875B1B">
        <w:t xml:space="preserve"> within RevMan</w:t>
      </w:r>
      <w:r w:rsidRPr="00665DCD">
        <w:t>) for that study,</w:t>
      </w:r>
    </w:p>
    <w:p w14:paraId="2F340B15" w14:textId="6B933733" w:rsidR="00665DCD" w:rsidRPr="00665DCD" w:rsidRDefault="00665DCD" w:rsidP="000E09DE">
      <w:pPr>
        <w:pStyle w:val="Bullet12"/>
      </w:pPr>
      <w:r w:rsidRPr="00665DCD">
        <w:t>the SR present</w:t>
      </w:r>
      <w:r w:rsidR="00B50EA0">
        <w:t>ed</w:t>
      </w:r>
      <w:r w:rsidRPr="00665DCD">
        <w:t xml:space="preserve"> sufficient data to facilitate the addition of eligible studies or removal of any studies ineligible for inclusion in this Overview, and</w:t>
      </w:r>
    </w:p>
    <w:p w14:paraId="7A99FC84" w14:textId="11FE1AA0" w:rsidR="00665DCD" w:rsidRPr="00665DCD" w:rsidRDefault="00665DCD" w:rsidP="000E09DE">
      <w:pPr>
        <w:pStyle w:val="Bullet12"/>
      </w:pPr>
      <w:r w:rsidRPr="00665DCD">
        <w:t xml:space="preserve">the inclusion of results from the additional study or studies </w:t>
      </w:r>
      <w:r w:rsidR="000F1061">
        <w:t>were</w:t>
      </w:r>
      <w:r w:rsidRPr="00665DCD">
        <w:t xml:space="preserve"> likely to change the direction of effect (i.e. where the direction of effect is inconsistent with the pooled estimate of effect).</w:t>
      </w:r>
    </w:p>
    <w:p w14:paraId="0E75E262" w14:textId="28914AB6" w:rsidR="004E1C56" w:rsidRDefault="00665DCD" w:rsidP="00053AA9">
      <w:pPr>
        <w:pStyle w:val="BodyText"/>
      </w:pPr>
      <w:r w:rsidRPr="00665DCD">
        <w:t xml:space="preserve">Where </w:t>
      </w:r>
      <w:r w:rsidRPr="00665DCD" w:rsidDel="00E0599A">
        <w:t>a meta-analysis of a</w:t>
      </w:r>
      <w:r w:rsidRPr="00665DCD">
        <w:t>n eligible</w:t>
      </w:r>
      <w:r w:rsidRPr="00665DCD" w:rsidDel="00E0599A">
        <w:t xml:space="preserve"> SR</w:t>
      </w:r>
      <w:r w:rsidRPr="00665DCD">
        <w:t xml:space="preserve"> </w:t>
      </w:r>
      <w:r w:rsidR="000F1061">
        <w:t>was</w:t>
      </w:r>
      <w:r w:rsidRPr="00665DCD">
        <w:t xml:space="preserve"> found to </w:t>
      </w:r>
      <w:r w:rsidRPr="00665DCD" w:rsidDel="00E0599A">
        <w:t>include</w:t>
      </w:r>
      <w:r w:rsidRPr="00665DCD">
        <w:t xml:space="preserve"> an ineligible study (e.g. include</w:t>
      </w:r>
      <w:r w:rsidR="000C6C99">
        <w:t xml:space="preserve">d </w:t>
      </w:r>
      <w:r w:rsidRPr="00665DCD">
        <w:t xml:space="preserve">other interventions or study designs not eligible for inclusion in this </w:t>
      </w:r>
      <w:r w:rsidR="007065A3">
        <w:t>over</w:t>
      </w:r>
      <w:r w:rsidR="007065A3" w:rsidRPr="00665DCD">
        <w:t>view</w:t>
      </w:r>
      <w:r w:rsidRPr="00665DCD">
        <w:t>)</w:t>
      </w:r>
      <w:r w:rsidRPr="00665DCD" w:rsidDel="00E0599A">
        <w:t xml:space="preserve">, </w:t>
      </w:r>
      <w:r w:rsidRPr="00665DCD">
        <w:t xml:space="preserve">re-analysis </w:t>
      </w:r>
      <w:r w:rsidR="000C6C99">
        <w:t>involved</w:t>
      </w:r>
      <w:r w:rsidRPr="00665DCD">
        <w:t xml:space="preserve"> </w:t>
      </w:r>
      <w:r w:rsidRPr="00665DCD" w:rsidDel="00E0599A">
        <w:t xml:space="preserve">removal of the </w:t>
      </w:r>
      <w:r w:rsidRPr="00665DCD">
        <w:t xml:space="preserve">ineligible </w:t>
      </w:r>
      <w:r w:rsidRPr="00665DCD" w:rsidDel="00E0599A">
        <w:t xml:space="preserve">data from the meta-analysis (where possible). </w:t>
      </w:r>
      <w:r w:rsidR="000C6C99">
        <w:t xml:space="preserve">When it was not </w:t>
      </w:r>
      <w:r w:rsidRPr="00665DCD" w:rsidDel="00E0599A">
        <w:t xml:space="preserve">possible to remove the data from the meta-analysis, </w:t>
      </w:r>
      <w:r w:rsidR="002F5B6C">
        <w:t xml:space="preserve">then the implications for indirectness </w:t>
      </w:r>
      <w:r w:rsidR="00127FC8">
        <w:t>was</w:t>
      </w:r>
      <w:r w:rsidR="002F5B6C">
        <w:t xml:space="preserve"> considered during the GRADE ass</w:t>
      </w:r>
      <w:r w:rsidR="00127FC8">
        <w:t>essment</w:t>
      </w:r>
      <w:r w:rsidR="00420AD4">
        <w:t xml:space="preserve"> (see Section </w:t>
      </w:r>
      <w:r w:rsidR="00370A65">
        <w:fldChar w:fldCharType="begin"/>
      </w:r>
      <w:r w:rsidR="00370A65">
        <w:instrText xml:space="preserve"> REF _Ref137197878 \r \h </w:instrText>
      </w:r>
      <w:r w:rsidR="00370A65">
        <w:fldChar w:fldCharType="separate"/>
      </w:r>
      <w:r w:rsidR="00472F61">
        <w:t>B4.1</w:t>
      </w:r>
      <w:r w:rsidR="00370A65">
        <w:fldChar w:fldCharType="end"/>
      </w:r>
      <w:r w:rsidR="00370A65">
        <w:t xml:space="preserve">). </w:t>
      </w:r>
    </w:p>
    <w:p w14:paraId="3A9691F6" w14:textId="3F47FA5E" w:rsidR="00D843F7" w:rsidRDefault="00CD7F12" w:rsidP="00D843F7">
      <w:pPr>
        <w:pStyle w:val="BodyText"/>
      </w:pPr>
      <w:r>
        <w:t>Comparisons</w:t>
      </w:r>
      <w:r w:rsidR="00147333">
        <w:t xml:space="preserve"> that included a mix of </w:t>
      </w:r>
      <w:r w:rsidR="00D843F7" w:rsidRPr="00155C8B" w:rsidDel="008E3E08">
        <w:t xml:space="preserve">quantitative and qualitative data that </w:t>
      </w:r>
      <w:r w:rsidR="008D293B">
        <w:t>were</w:t>
      </w:r>
      <w:r w:rsidR="00D843F7" w:rsidRPr="00155C8B" w:rsidDel="008E3E08">
        <w:t xml:space="preserve"> unable to be </w:t>
      </w:r>
      <w:r w:rsidR="00D843F7">
        <w:t>quantitatively</w:t>
      </w:r>
      <w:r w:rsidR="00CA720D">
        <w:t xml:space="preserve"> </w:t>
      </w:r>
      <w:r w:rsidR="00D843F7" w:rsidRPr="00155C8B" w:rsidDel="008E3E08">
        <w:t>synthesised (e.g. due to incomplete data or missing information)</w:t>
      </w:r>
      <w:r w:rsidR="00124731">
        <w:t xml:space="preserve"> were presented</w:t>
      </w:r>
      <w:r>
        <w:t xml:space="preserve"> </w:t>
      </w:r>
      <w:r w:rsidR="00895860">
        <w:t>in a structured summary (</w:t>
      </w:r>
      <w:r w:rsidR="00D843F7" w:rsidRPr="00155C8B" w:rsidDel="008E3E08">
        <w:t>see Secti</w:t>
      </w:r>
      <w:r w:rsidR="00064C75">
        <w:t xml:space="preserve">on </w:t>
      </w:r>
      <w:r w:rsidR="008D293B">
        <w:fldChar w:fldCharType="begin"/>
      </w:r>
      <w:r w:rsidR="008D293B">
        <w:instrText xml:space="preserve"> REF _Ref39848999 \r \h </w:instrText>
      </w:r>
      <w:r w:rsidR="008D293B">
        <w:fldChar w:fldCharType="separate"/>
      </w:r>
      <w:r w:rsidR="00472F61">
        <w:t>B3.4.2</w:t>
      </w:r>
      <w:r w:rsidR="008D293B">
        <w:fldChar w:fldCharType="end"/>
      </w:r>
      <w:r w:rsidR="00D843F7" w:rsidRPr="00155C8B" w:rsidDel="008E3E08">
        <w:t>).</w:t>
      </w:r>
    </w:p>
    <w:p w14:paraId="258233E0" w14:textId="1EC66AEB" w:rsidR="00A05CDC" w:rsidRPr="00A05CDC" w:rsidRDefault="0035079B" w:rsidP="00A05CDC">
      <w:pPr>
        <w:pStyle w:val="BodyText"/>
      </w:pPr>
      <w:r>
        <w:t>When</w:t>
      </w:r>
      <w:r w:rsidRPr="00155C8B">
        <w:t xml:space="preserve"> the best-available </w:t>
      </w:r>
      <w:r w:rsidR="002D4732">
        <w:t>systematic reviews</w:t>
      </w:r>
      <w:r w:rsidR="002D4732" w:rsidRPr="00A2485E">
        <w:t xml:space="preserve"> </w:t>
      </w:r>
      <w:r>
        <w:t>did</w:t>
      </w:r>
      <w:r w:rsidRPr="00155C8B">
        <w:t xml:space="preserve"> not report a meta-analysis for a relevant comparison, </w:t>
      </w:r>
      <w:r>
        <w:t xml:space="preserve">data synthesis </w:t>
      </w:r>
      <w:r w:rsidR="00CB7421">
        <w:t>was</w:t>
      </w:r>
      <w:r>
        <w:t xml:space="preserve"> </w:t>
      </w:r>
      <w:r w:rsidRPr="00155C8B">
        <w:t>performed using RevMan 5.</w:t>
      </w:r>
      <w:r>
        <w:t>4</w:t>
      </w:r>
      <w:r w:rsidRPr="00155C8B">
        <w:t xml:space="preserve"> and forest plots presented</w:t>
      </w:r>
      <w:r w:rsidR="003C0CBE">
        <w:t xml:space="preserve"> (</w:t>
      </w:r>
      <w:r w:rsidR="00CB7421">
        <w:t>where appropriate</w:t>
      </w:r>
      <w:r w:rsidR="003C0CBE">
        <w:t>)</w:t>
      </w:r>
      <w:r w:rsidR="00D449F6">
        <w:t>,</w:t>
      </w:r>
      <w:r w:rsidR="00CB7421">
        <w:t xml:space="preserve"> </w:t>
      </w:r>
      <w:r w:rsidR="003C0CBE">
        <w:t>as described above for shiatsu.</w:t>
      </w:r>
    </w:p>
    <w:p w14:paraId="2A55CB17" w14:textId="4D8D8CF1" w:rsidR="00980ECB" w:rsidRDefault="00E16A8D" w:rsidP="00A8253A">
      <w:pPr>
        <w:pStyle w:val="BodyText"/>
      </w:pPr>
      <w:r w:rsidRPr="00E16A8D">
        <w:t xml:space="preserve">For </w:t>
      </w:r>
      <w:r w:rsidR="002D4732">
        <w:t>systematic reviews</w:t>
      </w:r>
      <w:r w:rsidR="002D4732" w:rsidRPr="00A2485E">
        <w:t xml:space="preserve"> </w:t>
      </w:r>
      <w:r w:rsidRPr="00E16A8D">
        <w:t xml:space="preserve">where the meta-analysis or primary study results </w:t>
      </w:r>
      <w:r w:rsidR="006F3430">
        <w:t>were</w:t>
      </w:r>
      <w:r w:rsidRPr="00E16A8D">
        <w:t xml:space="preserve"> incompletely reported (e.g. no effect estimate </w:t>
      </w:r>
      <w:r w:rsidR="006C390F">
        <w:t>was</w:t>
      </w:r>
      <w:r w:rsidRPr="00E16A8D">
        <w:t xml:space="preserve"> reported, but the direction of effect </w:t>
      </w:r>
      <w:r w:rsidR="006C390F">
        <w:t>was</w:t>
      </w:r>
      <w:r w:rsidRPr="00E16A8D">
        <w:t xml:space="preserve"> reported along with a </w:t>
      </w:r>
      <w:r w:rsidRPr="00804261">
        <w:rPr>
          <w:rStyle w:val="Emphasis"/>
        </w:rPr>
        <w:t>p</w:t>
      </w:r>
      <w:r w:rsidRPr="00E16A8D">
        <w:t xml:space="preserve">‐value), we </w:t>
      </w:r>
      <w:r w:rsidR="006C390F">
        <w:t>reported</w:t>
      </w:r>
      <w:r w:rsidRPr="00E16A8D">
        <w:t xml:space="preserve"> the available information (see Section</w:t>
      </w:r>
      <w:r w:rsidR="00AF736B">
        <w:t xml:space="preserve"> </w:t>
      </w:r>
      <w:r w:rsidR="003D7B6F">
        <w:fldChar w:fldCharType="begin"/>
      </w:r>
      <w:r w:rsidR="003D7B6F">
        <w:instrText xml:space="preserve"> REF _Ref136437388 \r \h </w:instrText>
      </w:r>
      <w:r w:rsidR="003D7B6F">
        <w:fldChar w:fldCharType="separate"/>
      </w:r>
      <w:r w:rsidR="00472F61">
        <w:t>B3.1.1</w:t>
      </w:r>
      <w:r w:rsidR="003D7B6F">
        <w:fldChar w:fldCharType="end"/>
      </w:r>
      <w:r w:rsidRPr="00E16A8D">
        <w:t xml:space="preserve">). </w:t>
      </w:r>
      <w:r w:rsidR="00321D08">
        <w:t>When</w:t>
      </w:r>
      <w:r w:rsidRPr="00E16A8D">
        <w:t xml:space="preserve"> the reported information </w:t>
      </w:r>
      <w:r w:rsidR="00321D08">
        <w:t>allowed</w:t>
      </w:r>
      <w:r w:rsidRPr="00E16A8D">
        <w:t xml:space="preserve"> for calculation of effect estimates or imputation of missing statistics (e.g. SD), we </w:t>
      </w:r>
      <w:r w:rsidR="00321D08">
        <w:t>performed</w:t>
      </w:r>
      <w:r w:rsidRPr="00E16A8D">
        <w:t xml:space="preserve"> the</w:t>
      </w:r>
      <w:r w:rsidR="00321D08">
        <w:t>se</w:t>
      </w:r>
      <w:r w:rsidRPr="00E16A8D">
        <w:t xml:space="preserve"> calculations as described in Chapter 6 of the Cochrane Handbook </w:t>
      </w:r>
      <w:r w:rsidRPr="00E16A8D">
        <w:fldChar w:fldCharType="begin"/>
      </w:r>
      <w:r w:rsidR="00F913ED">
        <w:instrText xml:space="preserve"> ADDIN EN.CITE &lt;EndNote&gt;&lt;Cite ExcludeYear="1"&gt;&lt;Author&gt;Higgins JPT&lt;/Author&gt;&lt;RecNum&gt;260&lt;/RecNum&gt;&lt;DisplayText&gt;(28)&lt;/DisplayText&gt;&lt;record&gt;&lt;rec-number&gt;260&lt;/rec-number&gt;&lt;foreign-keys&gt;&lt;key app="EN" db-id="rfx5v25rowst08e59tbxx9ty5t2w0adwt52x" timestamp="1665029232"&gt;260&lt;/key&gt;&lt;/foreign-keys&gt;&lt;ref-type name="Book Section"&gt;5&lt;/ref-type&gt;&lt;contributors&gt;&lt;authors&gt;&lt;author&gt;Higgins JPT, &lt;/author&gt;&lt;author&gt;Li T, &lt;/author&gt;&lt;author&gt;Deeks JJ,&lt;/author&gt;&lt;/authors&gt;&lt;secondary-authors&gt;&lt;author&gt;&lt;style face="normal" font="default" charset="238" size="100%"&gt;Higgins JPT,&lt;/style&gt;&lt;style face="normal" font="default" size="100%"&gt; &lt;/style&gt;&lt;/author&gt;&lt;author&gt;&lt;style face="normal" font="default" charset="238" size="100%"&gt;Thomas J, &lt;/style&gt;&lt;/author&gt;&lt;author&gt;&lt;style face="normal" font="default" charset="238" size="100%"&gt;Chandler J, &lt;/style&gt;&lt;/author&gt;&lt;author&gt;&lt;style face="normal" font="default" charset="238" size="100%"&gt;Cumpston M, &lt;/style&gt;&lt;/author&gt;&lt;author&gt;&lt;style face="normal" font="default" charset="238" size="100%"&gt;Li T,&lt;/style&gt;&lt;/author&gt;&lt;author&gt;&lt;style face="normal" font="default" charset="238" size="100%"&gt;Page MJ,&lt;/style&gt;&lt;/author&gt;&lt;author&gt;&lt;style face="normal" font="default" charset="238" size="100%"&gt;Welch VA&lt;/style&gt;&lt;style face="normal" font="default" size="100%"&gt;.&lt;/style&gt;&lt;/author&gt;&lt;/secondary-authors&gt;&lt;/contributors&gt;&lt;titles&gt;&lt;title&gt;Chapter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Pr="00E16A8D">
        <w:fldChar w:fldCharType="separate"/>
      </w:r>
      <w:r w:rsidR="00F913ED">
        <w:rPr>
          <w:noProof/>
        </w:rPr>
        <w:t>(</w:t>
      </w:r>
      <w:hyperlink w:anchor="_ENREF_28" w:tooltip="Higgins JPT,  #260" w:history="1">
        <w:r w:rsidR="00E3486E">
          <w:rPr>
            <w:noProof/>
          </w:rPr>
          <w:t>28</w:t>
        </w:r>
      </w:hyperlink>
      <w:r w:rsidR="00F913ED">
        <w:rPr>
          <w:noProof/>
        </w:rPr>
        <w:t>)</w:t>
      </w:r>
      <w:r w:rsidRPr="00E16A8D">
        <w:fldChar w:fldCharType="end"/>
      </w:r>
      <w:r w:rsidRPr="00E16A8D">
        <w:t xml:space="preserve">. </w:t>
      </w:r>
    </w:p>
    <w:p w14:paraId="7A40D3BB" w14:textId="77777777" w:rsidR="003D470C" w:rsidRPr="00AB31C7" w:rsidRDefault="003D470C" w:rsidP="003D470C">
      <w:pPr>
        <w:pStyle w:val="Heading4"/>
      </w:pPr>
      <w:bookmarkStart w:id="279" w:name="_Ref39848999"/>
      <w:bookmarkStart w:id="280" w:name="_Toc86781071"/>
      <w:r w:rsidRPr="00AB31C7">
        <w:t>Non-quantitative synthesis</w:t>
      </w:r>
      <w:bookmarkEnd w:id="279"/>
      <w:bookmarkEnd w:id="280"/>
    </w:p>
    <w:p w14:paraId="2407A99E" w14:textId="77777777" w:rsidR="003D470C" w:rsidRPr="005E77C3" w:rsidRDefault="003D470C" w:rsidP="003D470C">
      <w:pPr>
        <w:pStyle w:val="Heading5"/>
      </w:pPr>
      <w:r>
        <w:rPr>
          <w:lang w:val="en-AU"/>
        </w:rPr>
        <w:t>Shiatsu</w:t>
      </w:r>
    </w:p>
    <w:p w14:paraId="5502CF77" w14:textId="77777777" w:rsidR="003D470C" w:rsidRPr="00AB31C7" w:rsidRDefault="003D470C" w:rsidP="003D470C">
      <w:pPr>
        <w:pStyle w:val="BodyText"/>
      </w:pPr>
      <w:r w:rsidRPr="00AB31C7">
        <w:t xml:space="preserve">The narrative summary included a brief description of the condition and studies identified (including study design, size and population demographics). Where possible, a visual representation of the results of included studies was presented in a forest plot (without a summary estimate) grouped by study design features and risk of bias. </w:t>
      </w:r>
    </w:p>
    <w:p w14:paraId="67DDE37E" w14:textId="5437A573" w:rsidR="003D470C" w:rsidRPr="00AB31C7" w:rsidRDefault="003D470C" w:rsidP="003D470C">
      <w:pPr>
        <w:pStyle w:val="BodyText"/>
      </w:pPr>
      <w:r w:rsidRPr="00AB31C7">
        <w:t xml:space="preserve">Result from each study </w:t>
      </w:r>
      <w:r w:rsidR="002E5174">
        <w:t>were</w:t>
      </w:r>
      <w:r w:rsidR="002E5174" w:rsidRPr="00AB31C7">
        <w:t xml:space="preserve"> </w:t>
      </w:r>
      <w:r w:rsidRPr="00AB31C7">
        <w:t xml:space="preserve">reported, with the range and magnitude of observed effects noted. For studies where the results were incompletely reported (i.e. only the direction of effect </w:t>
      </w:r>
      <w:r w:rsidR="003D010A">
        <w:t xml:space="preserve">is </w:t>
      </w:r>
      <w:r w:rsidRPr="00AB31C7">
        <w:t xml:space="preserve">reported; the effect estimate is reported but with no confidence intervals; or the direction of effect is reported along with a </w:t>
      </w:r>
      <w:r w:rsidRPr="00AB31C7">
        <w:rPr>
          <w:rStyle w:val="Emphasis"/>
        </w:rPr>
        <w:t>p</w:t>
      </w:r>
      <w:r w:rsidRPr="00AB31C7">
        <w:t xml:space="preserve">‐value, but there is of no effect estimate), we reported the available information. </w:t>
      </w:r>
    </w:p>
    <w:p w14:paraId="466D3BC1" w14:textId="1AE5DFCB" w:rsidR="003D470C" w:rsidRDefault="003D470C" w:rsidP="003D470C">
      <w:pPr>
        <w:pStyle w:val="BodyText"/>
      </w:pPr>
      <w:r w:rsidRPr="00AB31C7">
        <w:t>To describe an overall effect across multiple studies for each outcome, we described the magnitude, range and distribution of observed effects across the studies using a simple vote count based on direction of effect (e.g. X of Y studies reported an effect favouring the intervention for the outcome Z)</w:t>
      </w:r>
      <w:r w:rsidR="004D58B0">
        <w:t xml:space="preserve"> and GRADE</w:t>
      </w:r>
      <w:r w:rsidRPr="00AB31C7">
        <w:t xml:space="preserve">. Any important differences in study size or design features that may influence the interpretation of results was considered and discussed in the text for that outcome (Appendix D). Qualitative descriptors describing the size of the effect (small, large etc.) were used only in relation to the clinical importance (see Section </w:t>
      </w:r>
      <w:r w:rsidRPr="00AB31C7">
        <w:fldChar w:fldCharType="begin"/>
      </w:r>
      <w:r w:rsidRPr="00AB31C7">
        <w:instrText xml:space="preserve"> REF _Ref86770116 \r \h </w:instrText>
      </w:r>
      <w:r w:rsidRPr="00AB31C7">
        <w:fldChar w:fldCharType="separate"/>
      </w:r>
      <w:r w:rsidR="00472F61">
        <w:t>B3.1.2</w:t>
      </w:r>
      <w:r w:rsidRPr="00AB31C7">
        <w:fldChar w:fldCharType="end"/>
      </w:r>
      <w:r w:rsidRPr="00AB31C7">
        <w:t>) and were</w:t>
      </w:r>
      <w:r w:rsidR="00AF760A">
        <w:t>, where available,</w:t>
      </w:r>
      <w:r w:rsidRPr="00AB31C7">
        <w:t xml:space="preserve"> based on the smallest difference that patients perceive as beneficial (or detrimental) for that outcome. </w:t>
      </w:r>
    </w:p>
    <w:p w14:paraId="679A32ED" w14:textId="77777777" w:rsidR="003D470C" w:rsidRDefault="003D470C" w:rsidP="003D470C">
      <w:pPr>
        <w:pStyle w:val="Heading5"/>
        <w:rPr>
          <w:lang w:val="en-AU"/>
        </w:rPr>
      </w:pPr>
      <w:r>
        <w:rPr>
          <w:lang w:val="en-AU"/>
        </w:rPr>
        <w:lastRenderedPageBreak/>
        <w:t>Acupressure</w:t>
      </w:r>
    </w:p>
    <w:p w14:paraId="21A0A9CE" w14:textId="2172F7D7" w:rsidR="003D470C" w:rsidRDefault="003D470C" w:rsidP="003D470C">
      <w:pPr>
        <w:pStyle w:val="BodyText"/>
      </w:pPr>
      <w:r>
        <w:t>The narrative summary included a brief description of the condition and reviews identified (including a summary of the critical appraisal and applicability of the studies to shiatsu). A</w:t>
      </w:r>
      <w:r w:rsidRPr="00165EA3">
        <w:t xml:space="preserve">ny </w:t>
      </w:r>
      <w:r>
        <w:t>notable</w:t>
      </w:r>
      <w:r w:rsidRPr="00165EA3">
        <w:t xml:space="preserve"> </w:t>
      </w:r>
      <w:r>
        <w:t>weaknesses</w:t>
      </w:r>
      <w:r w:rsidRPr="00165EA3">
        <w:t xml:space="preserve"> </w:t>
      </w:r>
      <w:r>
        <w:t>within a review, or inconsistency</w:t>
      </w:r>
      <w:r w:rsidRPr="00165EA3" w:rsidDel="00A619C1">
        <w:t xml:space="preserve"> </w:t>
      </w:r>
      <w:r w:rsidRPr="00165EA3">
        <w:t xml:space="preserve">across reviews </w:t>
      </w:r>
      <w:r w:rsidR="00C828C1">
        <w:t>was</w:t>
      </w:r>
      <w:r>
        <w:t xml:space="preserve"> recorded</w:t>
      </w:r>
      <w:r w:rsidRPr="00165EA3">
        <w:t xml:space="preserve">. </w:t>
      </w:r>
      <w:r>
        <w:t xml:space="preserve">This </w:t>
      </w:r>
      <w:r w:rsidR="00C828C1">
        <w:t>was</w:t>
      </w:r>
      <w:r>
        <w:t xml:space="preserve"> followed by a summary of results grouped by comparator (sham, control, active or sham or control) and outcome domain.</w:t>
      </w:r>
    </w:p>
    <w:p w14:paraId="2B9F1968" w14:textId="3B5D25F4" w:rsidR="003D470C" w:rsidRDefault="003D470C" w:rsidP="003D470C">
      <w:pPr>
        <w:pStyle w:val="BodyText"/>
      </w:pPr>
      <w:r>
        <w:t xml:space="preserve">Details regarding the number of </w:t>
      </w:r>
      <w:r w:rsidR="00C828C1">
        <w:t>systematic reviews</w:t>
      </w:r>
      <w:r>
        <w:t xml:space="preserve"> that inform the data were included, with a brief statement regarding any overlap of primary studies provided (per outcome). Any important differences in review criteria or </w:t>
      </w:r>
      <w:r w:rsidRPr="00567EA1">
        <w:t>in control group risks</w:t>
      </w:r>
      <w:r>
        <w:t xml:space="preserve"> that may influence the interpretation of results were considered and discussed in the text.</w:t>
      </w:r>
      <w:r w:rsidRPr="00675756">
        <w:t xml:space="preserve"> </w:t>
      </w:r>
    </w:p>
    <w:p w14:paraId="119E6EE5" w14:textId="5D7C27FF" w:rsidR="003D470C" w:rsidRPr="00C828C1" w:rsidRDefault="003D470C" w:rsidP="00C828C1">
      <w:pPr>
        <w:pStyle w:val="BodyText"/>
      </w:pPr>
      <w:r w:rsidRPr="00C828C1">
        <w:t xml:space="preserve">When there were several eligible </w:t>
      </w:r>
      <w:r w:rsidR="00C828C1" w:rsidRPr="00C828C1">
        <w:t>systematic reviews</w:t>
      </w:r>
      <w:r w:rsidRPr="00C828C1">
        <w:t xml:space="preserve"> identified that evaluate the effectiveness of acupressure across the same PICO, results were reported from the selected </w:t>
      </w:r>
      <w:r w:rsidR="00C828C1">
        <w:t xml:space="preserve">systematic reviews </w:t>
      </w:r>
      <w:r w:rsidRPr="00C828C1">
        <w:t xml:space="preserve">based on pre-specified criteria, as outlined in </w:t>
      </w:r>
      <w:r w:rsidRPr="00C828C1">
        <w:fldChar w:fldCharType="begin"/>
      </w:r>
      <w:r w:rsidRPr="00C828C1">
        <w:instrText xml:space="preserve"> REF _Ref36477813 \h </w:instrText>
      </w:r>
      <w:r w:rsidR="00C828C1">
        <w:instrText xml:space="preserve"> \* MERGEFORMAT </w:instrText>
      </w:r>
      <w:r w:rsidRPr="00C828C1">
        <w:fldChar w:fldCharType="separate"/>
      </w:r>
      <w:r w:rsidR="00472F61" w:rsidRPr="00AB31C7">
        <w:t xml:space="preserve">Framework </w:t>
      </w:r>
      <w:r w:rsidR="00472F61">
        <w:t>5</w:t>
      </w:r>
      <w:r w:rsidRPr="00C828C1">
        <w:fldChar w:fldCharType="end"/>
      </w:r>
      <w:r w:rsidRPr="00C828C1">
        <w:t xml:space="preserve">. In the absence of supplementary quantitative data, results from additional studies identified in other </w:t>
      </w:r>
      <w:r w:rsidR="00C828C1">
        <w:t>systematic reviews</w:t>
      </w:r>
      <w:r w:rsidRPr="00C828C1">
        <w:t xml:space="preserve"> were described, with the range and distribution of observed effects noted (where possible), according to the following principles:</w:t>
      </w:r>
    </w:p>
    <w:p w14:paraId="0610FEF1" w14:textId="77777777" w:rsidR="003D470C" w:rsidRPr="00B17D3B" w:rsidRDefault="003D470C" w:rsidP="00C642D2">
      <w:pPr>
        <w:pStyle w:val="Bullet0"/>
      </w:pPr>
      <w:r w:rsidRPr="00B17D3B">
        <w:rPr>
          <w:rFonts w:ascii="Segoe UI Symbol" w:hAnsi="Segoe UI Symbol" w:cs="Segoe UI Symbol"/>
        </w:rPr>
        <w:t>✓</w:t>
      </w:r>
      <w:r w:rsidRPr="00B17D3B">
        <w:t> A study result is available for inclusion in the synthesis</w:t>
      </w:r>
    </w:p>
    <w:p w14:paraId="62FB2D47" w14:textId="1AE2EAF8" w:rsidR="001C6F82" w:rsidRPr="00B17D3B" w:rsidRDefault="001C6F82" w:rsidP="001C6F82">
      <w:pPr>
        <w:pStyle w:val="Bullet0"/>
      </w:pPr>
      <w:r w:rsidRPr="00B17D3B">
        <w:t xml:space="preserve">* A study result is available and reported in another </w:t>
      </w:r>
      <w:r w:rsidR="006609E3">
        <w:t>systematic review</w:t>
      </w:r>
      <w:r w:rsidR="006F72AD">
        <w:t xml:space="preserve"> nominated</w:t>
      </w:r>
      <w:r w:rsidR="006F72AD" w:rsidRPr="00B17D3B" w:rsidDel="006609E3">
        <w:t xml:space="preserve"> </w:t>
      </w:r>
      <w:r w:rsidRPr="00B17D3B">
        <w:t xml:space="preserve">as </w:t>
      </w:r>
      <w:r w:rsidR="00D357A0">
        <w:t xml:space="preserve">the </w:t>
      </w:r>
      <w:r w:rsidRPr="00B17D3B">
        <w:t>best available evidence.</w:t>
      </w:r>
    </w:p>
    <w:p w14:paraId="493B8146" w14:textId="642E576C" w:rsidR="00D357A0" w:rsidRPr="00B17D3B" w:rsidRDefault="00D357A0" w:rsidP="00D357A0">
      <w:pPr>
        <w:pStyle w:val="Bullet0"/>
      </w:pPr>
      <w:r w:rsidRPr="00B17D3B">
        <w:t>X A</w:t>
      </w:r>
      <w:r w:rsidRPr="00B17D3B" w:rsidDel="00D357A0">
        <w:t xml:space="preserve"> </w:t>
      </w:r>
      <w:r w:rsidRPr="00B17D3B">
        <w:t>study</w:t>
      </w:r>
      <w:r>
        <w:t xml:space="preserve"> result</w:t>
      </w:r>
      <w:r w:rsidRPr="00B17D3B">
        <w:t xml:space="preserve"> is available for inclusion, but the </w:t>
      </w:r>
      <w:r>
        <w:t>systematic review</w:t>
      </w:r>
      <w:r w:rsidR="00633117">
        <w:t xml:space="preserve"> reported in</w:t>
      </w:r>
      <w:r>
        <w:t>complete data</w:t>
      </w:r>
      <w:r w:rsidRPr="00B17D3B">
        <w:t xml:space="preserve">. </w:t>
      </w:r>
      <w:r>
        <w:t>Due to time and resource constraints, only the information presented in the systematic review is reported.</w:t>
      </w:r>
    </w:p>
    <w:p w14:paraId="55111C6C" w14:textId="042FB478" w:rsidR="003D470C" w:rsidRPr="00B17D3B" w:rsidRDefault="003D470C" w:rsidP="00C642D2">
      <w:pPr>
        <w:pStyle w:val="Bullet0"/>
      </w:pPr>
      <w:r w:rsidRPr="00B17D3B">
        <w:t>† A</w:t>
      </w:r>
      <w:r w:rsidRPr="00B17D3B" w:rsidDel="00D357A0">
        <w:t xml:space="preserve"> </w:t>
      </w:r>
      <w:r w:rsidRPr="00B17D3B">
        <w:t xml:space="preserve">study </w:t>
      </w:r>
      <w:r w:rsidR="00D357A0">
        <w:t xml:space="preserve">result </w:t>
      </w:r>
      <w:r w:rsidRPr="00B17D3B">
        <w:t xml:space="preserve">is available for inclusion, but the </w:t>
      </w:r>
      <w:r w:rsidR="00D357A0">
        <w:t xml:space="preserve">systematic review </w:t>
      </w:r>
      <w:r w:rsidRPr="00B17D3B">
        <w:t>only reports the direction of effect</w:t>
      </w:r>
      <w:r w:rsidR="00366DCA">
        <w:t xml:space="preserve">, </w:t>
      </w:r>
      <w:r w:rsidR="00D357A0">
        <w:t>Due to time and resource constraints, only the information presented in the systematic review is reported</w:t>
      </w:r>
      <w:r w:rsidRPr="00B17D3B">
        <w:t xml:space="preserve">. </w:t>
      </w:r>
    </w:p>
    <w:p w14:paraId="4A076BB5" w14:textId="0817D447" w:rsidR="00D357A0" w:rsidRPr="00B17D3B" w:rsidRDefault="00D357A0" w:rsidP="00D357A0">
      <w:pPr>
        <w:pStyle w:val="Bullet0"/>
      </w:pPr>
      <w:r w:rsidRPr="00B17D3B">
        <w:t xml:space="preserve">-- The </w:t>
      </w:r>
      <w:r>
        <w:t>systematic review</w:t>
      </w:r>
      <w:r w:rsidRPr="00B17D3B">
        <w:t xml:space="preserve"> assessed this outcome but did not </w:t>
      </w:r>
      <w:r w:rsidR="000E3977">
        <w:t>fi</w:t>
      </w:r>
      <w:r w:rsidR="00CB0970">
        <w:t>n</w:t>
      </w:r>
      <w:r w:rsidR="000E3977">
        <w:t xml:space="preserve">d or </w:t>
      </w:r>
      <w:r w:rsidR="00836550">
        <w:t xml:space="preserve">include </w:t>
      </w:r>
      <w:r w:rsidRPr="00B17D3B">
        <w:t xml:space="preserve">any </w:t>
      </w:r>
      <w:r w:rsidR="00CA6346">
        <w:t xml:space="preserve">eligible </w:t>
      </w:r>
      <w:r w:rsidRPr="00B17D3B">
        <w:t>primary studies</w:t>
      </w:r>
      <w:r w:rsidRPr="00D357A0">
        <w:t xml:space="preserve"> </w:t>
      </w:r>
      <w:r>
        <w:t>that reported the outcome</w:t>
      </w:r>
      <w:r w:rsidRPr="00B17D3B">
        <w:t>.</w:t>
      </w:r>
      <w:r w:rsidRPr="00D357A0">
        <w:t xml:space="preserve"> </w:t>
      </w:r>
    </w:p>
    <w:p w14:paraId="4192FBA4" w14:textId="6B6734E1" w:rsidR="00F14EA7" w:rsidRDefault="00F14EA7" w:rsidP="00C642D2">
      <w:pPr>
        <w:pStyle w:val="Bullet0"/>
      </w:pPr>
      <w:r w:rsidRPr="00B17D3B">
        <w:t>?</w:t>
      </w:r>
      <w:r w:rsidR="003D470C" w:rsidRPr="00B17D3B">
        <w:t xml:space="preserve"> The </w:t>
      </w:r>
      <w:r w:rsidR="00836550">
        <w:t>systematic review</w:t>
      </w:r>
      <w:r w:rsidR="003D470C" w:rsidRPr="00B17D3B">
        <w:t xml:space="preserve"> did not </w:t>
      </w:r>
      <w:r w:rsidR="005214EF">
        <w:t>assess</w:t>
      </w:r>
      <w:r w:rsidR="003D470C" w:rsidRPr="00B17D3B">
        <w:t xml:space="preserve"> this outcome. It is unclear i</w:t>
      </w:r>
      <w:r w:rsidRPr="00B17D3B">
        <w:t>f</w:t>
      </w:r>
      <w:r w:rsidR="003D470C" w:rsidRPr="00B17D3B">
        <w:t xml:space="preserve"> the outcome was assessed </w:t>
      </w:r>
      <w:r w:rsidR="003166B2">
        <w:t>by</w:t>
      </w:r>
      <w:r w:rsidR="003166B2" w:rsidRPr="00B17D3B">
        <w:t xml:space="preserve"> </w:t>
      </w:r>
      <w:r w:rsidR="003D470C" w:rsidRPr="00B17D3B">
        <w:t>the primary studies</w:t>
      </w:r>
      <w:r w:rsidR="00836550" w:rsidRPr="00836550">
        <w:t xml:space="preserve"> </w:t>
      </w:r>
      <w:r w:rsidR="00836550">
        <w:t>included in the SR. Due to time and resource constraints, only the information presented in the systematic review is reported</w:t>
      </w:r>
      <w:r w:rsidR="003D470C" w:rsidRPr="00B17D3B">
        <w:t xml:space="preserve">. </w:t>
      </w:r>
    </w:p>
    <w:p w14:paraId="56CDC283" w14:textId="77777777" w:rsidR="00836550" w:rsidRPr="00B17D3B" w:rsidRDefault="00836550" w:rsidP="00C642D2">
      <w:pPr>
        <w:pStyle w:val="Bullet0"/>
      </w:pPr>
    </w:p>
    <w:p w14:paraId="08B84DBC" w14:textId="73A6BB42" w:rsidR="007A6DE3" w:rsidRDefault="007A6DE3" w:rsidP="007A6DE3">
      <w:pPr>
        <w:pStyle w:val="BodyText"/>
        <w:sectPr w:rsidR="007A6DE3" w:rsidSect="00296A7C">
          <w:headerReference w:type="even" r:id="rId32"/>
          <w:headerReference w:type="default" r:id="rId33"/>
          <w:headerReference w:type="first" r:id="rId34"/>
          <w:pgSz w:w="11905" w:h="16837" w:code="9"/>
          <w:pgMar w:top="1440" w:right="1080" w:bottom="1440" w:left="1080" w:header="720" w:footer="397" w:gutter="0"/>
          <w:paperSrc w:first="261" w:other="261"/>
          <w:cols w:space="708"/>
          <w:docGrid w:linePitch="299"/>
        </w:sectPr>
      </w:pPr>
      <w:r>
        <w:t xml:space="preserve"> </w:t>
      </w:r>
    </w:p>
    <w:p w14:paraId="3F74F08A" w14:textId="1F2CB4A9" w:rsidR="00633307" w:rsidRDefault="002629F0" w:rsidP="00633307">
      <w:pPr>
        <w:pStyle w:val="Caption"/>
      </w:pPr>
      <w:bookmarkStart w:id="281" w:name="_Ref36477813"/>
      <w:bookmarkStart w:id="282" w:name="_Toc66696133"/>
      <w:bookmarkStart w:id="283" w:name="_Ref136443894"/>
      <w:bookmarkStart w:id="284" w:name="_Toc164698290"/>
      <w:r w:rsidRPr="00AB31C7">
        <w:lastRenderedPageBreak/>
        <w:t xml:space="preserve">Framework </w:t>
      </w:r>
      <w:r w:rsidRPr="00AB31C7">
        <w:fldChar w:fldCharType="begin"/>
      </w:r>
      <w:r w:rsidRPr="00AB31C7">
        <w:instrText xml:space="preserve"> SEQ Framework \* ARABIC </w:instrText>
      </w:r>
      <w:r w:rsidRPr="00AB31C7">
        <w:fldChar w:fldCharType="separate"/>
      </w:r>
      <w:r w:rsidR="00472F61">
        <w:rPr>
          <w:noProof/>
        </w:rPr>
        <w:t>5</w:t>
      </w:r>
      <w:r w:rsidRPr="00AB31C7">
        <w:fldChar w:fldCharType="end"/>
      </w:r>
      <w:bookmarkEnd w:id="281"/>
      <w:r w:rsidR="002D4732">
        <w:tab/>
      </w:r>
      <w:r w:rsidR="00633307">
        <w:t>F</w:t>
      </w:r>
      <w:r w:rsidR="00633307" w:rsidRPr="00093A48">
        <w:t xml:space="preserve">ramework for selecting the </w:t>
      </w:r>
      <w:r w:rsidR="002D4732" w:rsidRPr="002D4732">
        <w:t>systematic review</w:t>
      </w:r>
      <w:r w:rsidR="00633307" w:rsidRPr="00093A48">
        <w:t xml:space="preserve"> </w:t>
      </w:r>
      <w:r w:rsidR="00633307">
        <w:t xml:space="preserve">from which </w:t>
      </w:r>
      <w:r w:rsidR="00633307" w:rsidRPr="00093A48">
        <w:t xml:space="preserve">to </w:t>
      </w:r>
      <w:r w:rsidR="00633307">
        <w:t>extract data, for any given comparison and outcome for acupressure</w:t>
      </w:r>
      <w:bookmarkEnd w:id="282"/>
      <w:bookmarkEnd w:id="283"/>
      <w:bookmarkEnd w:id="284"/>
    </w:p>
    <w:p w14:paraId="63658377" w14:textId="76AAAF24" w:rsidR="002D4732" w:rsidRDefault="008D4F6F" w:rsidP="002D4732">
      <w:pPr>
        <w:pStyle w:val="Pic"/>
      </w:pPr>
      <w:r>
        <w:rPr>
          <w:noProof/>
        </w:rPr>
        <w:drawing>
          <wp:inline distT="0" distB="0" distL="0" distR="0" wp14:anchorId="0D0DE16E" wp14:editId="1437255D">
            <wp:extent cx="8862003" cy="4313555"/>
            <wp:effectExtent l="0" t="0" r="0" b="0"/>
            <wp:docPr id="965266089"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66089" name="Picture 5" descr="A diagram of a flow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78548" cy="4321608"/>
                    </a:xfrm>
                    <a:prstGeom prst="rect">
                      <a:avLst/>
                    </a:prstGeom>
                    <a:noFill/>
                  </pic:spPr>
                </pic:pic>
              </a:graphicData>
            </a:graphic>
          </wp:inline>
        </w:drawing>
      </w:r>
    </w:p>
    <w:p w14:paraId="4DC8586A" w14:textId="70692EB0" w:rsidR="002D4732" w:rsidRDefault="008D4F6F" w:rsidP="008D4F6F">
      <w:pPr>
        <w:pStyle w:val="TableFigNotes18"/>
      </w:pPr>
      <w:r>
        <w:t>Note: Given time and resource constraints, we did not return to the primary studies for any additional information. (noted as a change from protocol – see Appendix G2)</w:t>
      </w:r>
    </w:p>
    <w:p w14:paraId="3CCAEE44" w14:textId="77777777" w:rsidR="008D4F6F" w:rsidRPr="008D4F6F" w:rsidRDefault="008D4F6F" w:rsidP="008D4F6F">
      <w:pPr>
        <w:pStyle w:val="BodyText"/>
      </w:pPr>
    </w:p>
    <w:p w14:paraId="0476CE97" w14:textId="77777777" w:rsidR="002D4732" w:rsidRPr="002D4732" w:rsidRDefault="002D4732" w:rsidP="002D4732">
      <w:pPr>
        <w:pStyle w:val="BodyText"/>
      </w:pPr>
    </w:p>
    <w:p w14:paraId="34462B6E" w14:textId="77777777" w:rsidR="00E30C83" w:rsidRDefault="00E30C83" w:rsidP="008A121E">
      <w:pPr>
        <w:pStyle w:val="BodyText"/>
        <w:sectPr w:rsidR="00E30C83" w:rsidSect="00296A7C">
          <w:pgSz w:w="16837" w:h="11905" w:orient="landscape" w:code="9"/>
          <w:pgMar w:top="1080" w:right="1440" w:bottom="1080" w:left="1440" w:header="720" w:footer="397" w:gutter="0"/>
          <w:paperSrc w:first="261" w:other="261"/>
          <w:cols w:space="708"/>
          <w:docGrid w:linePitch="299"/>
        </w:sectPr>
      </w:pPr>
    </w:p>
    <w:p w14:paraId="2B460469" w14:textId="77777777" w:rsidR="008A121E" w:rsidRPr="00AB31C7" w:rsidRDefault="008A121E" w:rsidP="0060438B">
      <w:pPr>
        <w:pStyle w:val="Heading4"/>
      </w:pPr>
      <w:bookmarkStart w:id="285" w:name="_Toc32915632"/>
      <w:bookmarkStart w:id="286" w:name="_Toc32915724"/>
      <w:bookmarkStart w:id="287" w:name="_Toc32915795"/>
      <w:bookmarkStart w:id="288" w:name="_Toc36058831"/>
      <w:bookmarkStart w:id="289" w:name="_Toc36116233"/>
      <w:bookmarkStart w:id="290" w:name="_Toc36058833"/>
      <w:bookmarkStart w:id="291" w:name="_Toc36116235"/>
      <w:bookmarkStart w:id="292" w:name="_Ref86671732"/>
      <w:bookmarkStart w:id="293" w:name="_Ref86671736"/>
      <w:bookmarkStart w:id="294" w:name="_Toc86781072"/>
      <w:bookmarkEnd w:id="285"/>
      <w:bookmarkEnd w:id="286"/>
      <w:bookmarkEnd w:id="287"/>
      <w:bookmarkEnd w:id="288"/>
      <w:bookmarkEnd w:id="289"/>
      <w:bookmarkEnd w:id="290"/>
      <w:bookmarkEnd w:id="291"/>
      <w:r w:rsidRPr="00AB31C7">
        <w:lastRenderedPageBreak/>
        <w:t>Subgroup analyses and investigations of heterogeneity</w:t>
      </w:r>
      <w:bookmarkEnd w:id="292"/>
      <w:bookmarkEnd w:id="293"/>
      <w:bookmarkEnd w:id="294"/>
      <w:r w:rsidRPr="00AB31C7">
        <w:t xml:space="preserve"> </w:t>
      </w:r>
    </w:p>
    <w:p w14:paraId="71F4D357" w14:textId="390B62BA" w:rsidR="00D17453" w:rsidRPr="00AB31C7" w:rsidRDefault="00D17453" w:rsidP="00D17453">
      <w:pPr>
        <w:pStyle w:val="BodyText"/>
      </w:pPr>
      <w:r w:rsidRPr="00AB31C7">
        <w:t>To allow for potential subgroup analysis (and to inform decision-making), studies were to be stratified based on the style or form of shiatsu massage delivered</w:t>
      </w:r>
      <w:r>
        <w:t>;</w:t>
      </w:r>
      <w:r w:rsidRPr="00AB31C7">
        <w:t xml:space="preserve"> however</w:t>
      </w:r>
      <w:r>
        <w:t>,</w:t>
      </w:r>
      <w:r w:rsidRPr="00AB31C7">
        <w:t xml:space="preserve"> given the small number of studies found no subgroup analysis </w:t>
      </w:r>
      <w:r w:rsidR="004473FB">
        <w:t>were done</w:t>
      </w:r>
      <w:r w:rsidRPr="00AB31C7">
        <w:t xml:space="preserve">. </w:t>
      </w:r>
    </w:p>
    <w:p w14:paraId="50B041F4" w14:textId="474DC45A" w:rsidR="00AF760A" w:rsidRDefault="008A121E" w:rsidP="00AF760A">
      <w:pPr>
        <w:pStyle w:val="BodyText"/>
        <w:rPr>
          <w:szCs w:val="22"/>
        </w:rPr>
      </w:pPr>
      <w:r w:rsidRPr="00AB31C7">
        <w:t xml:space="preserve">We did not undertake any subgroup analyses of </w:t>
      </w:r>
      <w:r w:rsidRPr="00AF760A">
        <w:t>subsets of participants</w:t>
      </w:r>
      <w:r w:rsidRPr="00AB31C7">
        <w:t xml:space="preserve"> within or across studies</w:t>
      </w:r>
      <w:r w:rsidR="00980ECB">
        <w:t xml:space="preserve"> for shiatsu or acupressure.</w:t>
      </w:r>
      <w:r w:rsidR="00AF760A">
        <w:t xml:space="preserve"> Subgroup analysis was planned to explore heterogeneity</w:t>
      </w:r>
      <w:r w:rsidR="005A7BDA">
        <w:t>,</w:t>
      </w:r>
      <w:r w:rsidR="00AF760A">
        <w:t xml:space="preserve"> but this was not possible because of the small number of studies in each condition.</w:t>
      </w:r>
      <w:r w:rsidR="00AF760A" w:rsidRPr="00B42633">
        <w:t xml:space="preserve"> </w:t>
      </w:r>
      <w:r w:rsidR="00AF760A">
        <w:rPr>
          <w:szCs w:val="22"/>
        </w:rPr>
        <w:t>See Appendix G1 for changes from protocol.</w:t>
      </w:r>
    </w:p>
    <w:p w14:paraId="382408EF" w14:textId="1973A059" w:rsidR="008A121E" w:rsidRPr="00AB31C7" w:rsidRDefault="00AF760A" w:rsidP="008A121E">
      <w:pPr>
        <w:pStyle w:val="BodyText"/>
      </w:pPr>
      <w:r>
        <w:rPr>
          <w:szCs w:val="22"/>
        </w:rPr>
        <w:t>Note: For some outcomes, r</w:t>
      </w:r>
      <w:r w:rsidRPr="00F62B50">
        <w:rPr>
          <w:szCs w:val="22"/>
        </w:rPr>
        <w:t>esults are presented in forest plots showing separate measures, but these were not examined further.</w:t>
      </w:r>
    </w:p>
    <w:p w14:paraId="59779C07" w14:textId="180D724F" w:rsidR="008A121E" w:rsidRPr="00AB31C7" w:rsidRDefault="008A121E" w:rsidP="0060438B">
      <w:pPr>
        <w:pStyle w:val="Heading4"/>
      </w:pPr>
      <w:bookmarkStart w:id="295" w:name="_Toc86781073"/>
      <w:bookmarkStart w:id="296" w:name="_Toc86781074"/>
      <w:bookmarkStart w:id="297" w:name="_Toc86781075"/>
      <w:bookmarkStart w:id="298" w:name="_Ref136439888"/>
      <w:bookmarkEnd w:id="295"/>
      <w:bookmarkEnd w:id="296"/>
      <w:r w:rsidRPr="00AB31C7">
        <w:t>Addressing risk of bias</w:t>
      </w:r>
      <w:bookmarkEnd w:id="297"/>
      <w:bookmarkEnd w:id="298"/>
    </w:p>
    <w:p w14:paraId="61795B5A" w14:textId="3BF77D92" w:rsidR="00A95C29" w:rsidRPr="005E77C3" w:rsidRDefault="00A95C29" w:rsidP="00BD6A6B">
      <w:pPr>
        <w:pStyle w:val="Heading5"/>
      </w:pPr>
      <w:r>
        <w:rPr>
          <w:lang w:val="en-AU"/>
        </w:rPr>
        <w:t>Shiatsu</w:t>
      </w:r>
    </w:p>
    <w:p w14:paraId="5CA9A543" w14:textId="031F43D1" w:rsidR="008A121E" w:rsidRPr="00AB31C7" w:rsidRDefault="008A121E" w:rsidP="008A121E">
      <w:pPr>
        <w:pStyle w:val="BodyText"/>
      </w:pPr>
      <w:r w:rsidRPr="00AB31C7">
        <w:t xml:space="preserve">All eligible RCTs were included in the review, regardless of judgements made regarding risk of bias. </w:t>
      </w:r>
    </w:p>
    <w:p w14:paraId="7335EAAE" w14:textId="170C6E52" w:rsidR="008A121E" w:rsidRPr="00AB31C7" w:rsidRDefault="008A121E" w:rsidP="008A121E">
      <w:pPr>
        <w:pStyle w:val="BodyText"/>
      </w:pPr>
      <w:r w:rsidRPr="00AF760A">
        <w:t xml:space="preserve">To examine the impact of bias, a sensitivity analysis was conducted if there were more than </w:t>
      </w:r>
      <w:r w:rsidR="00600B16" w:rsidRPr="00AF760A">
        <w:t>2</w:t>
      </w:r>
      <w:r w:rsidRPr="00AF760A">
        <w:t xml:space="preserve"> studies available for a PICO,</w:t>
      </w:r>
      <w:r w:rsidRPr="00AB31C7">
        <w:t xml:space="preserve"> with studies judged to be at high risk of bias removed from the analysis. The impact of this change was noted and discussed in the narrative summary for that outcome.</w:t>
      </w:r>
    </w:p>
    <w:p w14:paraId="728CE134" w14:textId="3BF7EA79" w:rsidR="003A3C38" w:rsidRDefault="008A121E" w:rsidP="008A121E">
      <w:pPr>
        <w:pStyle w:val="BodyText"/>
      </w:pPr>
      <w:r w:rsidRPr="00AB31C7">
        <w:t xml:space="preserve">Eligible NRSIs that were assessed to be at critical risk of bias for one or more domain (see Section </w:t>
      </w:r>
      <w:r w:rsidRPr="00AB31C7">
        <w:fldChar w:fldCharType="begin"/>
      </w:r>
      <w:r w:rsidRPr="00AB31C7">
        <w:instrText xml:space="preserve"> REF _Ref37870350 \w \h </w:instrText>
      </w:r>
      <w:r w:rsidRPr="00AB31C7">
        <w:fldChar w:fldCharType="separate"/>
      </w:r>
      <w:r w:rsidR="00472F61">
        <w:t>B1</w:t>
      </w:r>
      <w:r w:rsidRPr="00AB31C7">
        <w:fldChar w:fldCharType="end"/>
      </w:r>
      <w:r w:rsidRPr="00AB31C7">
        <w:t xml:space="preserve">) were not included in the evidence synthesis (i.e. the reporting of results, synthesis and conclusion) because results from these studies are likely to lead to misinformed judgements about the effect </w:t>
      </w:r>
      <w:r w:rsidR="00B17D3B" w:rsidRPr="00AB31C7">
        <w:t>estimate. Study</w:t>
      </w:r>
      <w:r w:rsidRPr="00AB31C7">
        <w:t xml:space="preserve"> details were included under ‘</w:t>
      </w:r>
      <w:r w:rsidRPr="00AB31C7">
        <w:rPr>
          <w:rStyle w:val="Emphasis"/>
        </w:rPr>
        <w:t>Characteristics of included studies</w:t>
      </w:r>
      <w:r w:rsidRPr="00AB31C7">
        <w:t xml:space="preserve">’ (see Appendix F1.1) </w:t>
      </w:r>
    </w:p>
    <w:p w14:paraId="595ADA68" w14:textId="77777777" w:rsidR="00A1419A" w:rsidRDefault="00A1419A" w:rsidP="00A1419A">
      <w:pPr>
        <w:pStyle w:val="Heading5"/>
        <w:rPr>
          <w:lang w:val="en-AU"/>
        </w:rPr>
      </w:pPr>
      <w:r>
        <w:rPr>
          <w:lang w:val="en-AU"/>
        </w:rPr>
        <w:t>Acupressure</w:t>
      </w:r>
    </w:p>
    <w:p w14:paraId="4CBC1C45" w14:textId="71303B97" w:rsidR="00CB0A9E" w:rsidRDefault="00CB0A9E" w:rsidP="00CB0A9E">
      <w:pPr>
        <w:pStyle w:val="BodyText"/>
      </w:pPr>
      <w:r w:rsidRPr="00CB0A9E">
        <w:t xml:space="preserve">All eligible </w:t>
      </w:r>
      <w:r w:rsidR="00E02653">
        <w:t>systematic reviews</w:t>
      </w:r>
      <w:r w:rsidRPr="00CB0A9E">
        <w:t xml:space="preserve"> </w:t>
      </w:r>
      <w:r>
        <w:t>were</w:t>
      </w:r>
      <w:r w:rsidRPr="00CB0A9E">
        <w:t xml:space="preserve"> included in the review, regardless of judgements made regarding methodological quality</w:t>
      </w:r>
      <w:r w:rsidR="00B9714E">
        <w:t>, noting that:</w:t>
      </w:r>
      <w:r>
        <w:t xml:space="preserve"> </w:t>
      </w:r>
    </w:p>
    <w:p w14:paraId="06FD6DD8" w14:textId="73F681F2" w:rsidR="00B9714E" w:rsidRPr="00B9714E" w:rsidRDefault="00B9714E" w:rsidP="00E02653">
      <w:pPr>
        <w:pStyle w:val="BodyText"/>
        <w:numPr>
          <w:ilvl w:val="0"/>
          <w:numId w:val="20"/>
        </w:numPr>
      </w:pPr>
      <w:r w:rsidRPr="00B9714E">
        <w:t xml:space="preserve">methodological flaws in an </w:t>
      </w:r>
      <w:r w:rsidR="00E02653">
        <w:t>systematic review</w:t>
      </w:r>
      <w:r w:rsidRPr="00B9714E">
        <w:t xml:space="preserve"> do not reflect the risk of bias at the primary study level, which is the level at which results are synthesised, and</w:t>
      </w:r>
    </w:p>
    <w:p w14:paraId="03F3F44E" w14:textId="7C72A413" w:rsidR="009A4DA4" w:rsidRPr="00B9714E" w:rsidRDefault="00B9714E" w:rsidP="00E02653">
      <w:pPr>
        <w:pStyle w:val="BodyText"/>
        <w:numPr>
          <w:ilvl w:val="0"/>
          <w:numId w:val="20"/>
        </w:numPr>
      </w:pPr>
      <w:r w:rsidRPr="00B9714E">
        <w:t xml:space="preserve">the framework in </w:t>
      </w:r>
      <w:r w:rsidRPr="00B9714E">
        <w:fldChar w:fldCharType="begin"/>
      </w:r>
      <w:r w:rsidRPr="00B9714E">
        <w:instrText xml:space="preserve"> REF _Ref36477813 \h </w:instrText>
      </w:r>
      <w:r w:rsidRPr="00B9714E">
        <w:fldChar w:fldCharType="separate"/>
      </w:r>
      <w:r w:rsidR="00472F61" w:rsidRPr="00AB31C7">
        <w:t xml:space="preserve">Framework </w:t>
      </w:r>
      <w:r w:rsidR="00472F61">
        <w:rPr>
          <w:noProof/>
        </w:rPr>
        <w:t>5</w:t>
      </w:r>
      <w:r w:rsidRPr="00B9714E">
        <w:fldChar w:fldCharType="end"/>
      </w:r>
      <w:r w:rsidRPr="00B9714E">
        <w:t xml:space="preserve"> aims to preferentially report results from </w:t>
      </w:r>
      <w:r w:rsidR="00E02653">
        <w:t>systematic reviews</w:t>
      </w:r>
      <w:r w:rsidRPr="00B9714E">
        <w:t xml:space="preserve"> with fewer methodological limitations for any given comparison and/or PICO. </w:t>
      </w:r>
    </w:p>
    <w:p w14:paraId="6B8587B0" w14:textId="0869604E" w:rsidR="00E60D6F" w:rsidRDefault="00984EEB" w:rsidP="00984EEB">
      <w:pPr>
        <w:pStyle w:val="BodyText"/>
      </w:pPr>
      <w:r w:rsidRPr="00984EEB">
        <w:t xml:space="preserve">No formal analysis specifically addressing the risk of bias at the </w:t>
      </w:r>
      <w:r w:rsidR="00E02653">
        <w:t>systematic review</w:t>
      </w:r>
      <w:r w:rsidRPr="00984EEB">
        <w:t xml:space="preserve">-level </w:t>
      </w:r>
      <w:r w:rsidR="004B47B4">
        <w:t>was</w:t>
      </w:r>
      <w:r w:rsidRPr="00984EEB">
        <w:t xml:space="preserve"> conducted; however</w:t>
      </w:r>
      <w:r w:rsidRPr="00BA1429">
        <w:t xml:space="preserve">, where there are concerns related to the methodological quality of a </w:t>
      </w:r>
      <w:r w:rsidR="00E02653" w:rsidRPr="00BA1429">
        <w:t>systematic review</w:t>
      </w:r>
      <w:r w:rsidRPr="00984EEB">
        <w:t xml:space="preserve"> (e.g. due to concerns with study eligibility criteria, methods used to identify, select, or appraise studies, or concerns with interpretation of findings) </w:t>
      </w:r>
      <w:r w:rsidRPr="00BA1429">
        <w:t xml:space="preserve">we </w:t>
      </w:r>
      <w:r w:rsidR="004B47B4" w:rsidRPr="00BA1429">
        <w:t>attempted</w:t>
      </w:r>
      <w:r w:rsidRPr="00BA1429">
        <w:t xml:space="preserve"> to mitigate the potential bias by cross-checking data across </w:t>
      </w:r>
      <w:r w:rsidR="00E02653" w:rsidRPr="00BA1429">
        <w:t>systematic reviews</w:t>
      </w:r>
      <w:r w:rsidRPr="00BA1429">
        <w:t>, re-analysing and re-interpreting results.</w:t>
      </w:r>
      <w:r w:rsidRPr="00984EEB">
        <w:t xml:space="preserve"> </w:t>
      </w:r>
    </w:p>
    <w:p w14:paraId="70FCB2C6" w14:textId="4CEBA0A5" w:rsidR="00984EEB" w:rsidRPr="00984EEB" w:rsidRDefault="00984EEB" w:rsidP="00984EEB">
      <w:pPr>
        <w:pStyle w:val="BodyText"/>
      </w:pPr>
      <w:r w:rsidRPr="00984EEB">
        <w:t xml:space="preserve">A brief statement about the changes made to the evidence reported by a </w:t>
      </w:r>
      <w:r w:rsidR="00E02653">
        <w:t>systematic review</w:t>
      </w:r>
      <w:r w:rsidRPr="00984EEB">
        <w:t xml:space="preserve"> (e.g. removal of a study due to inappropriate inclusion, change to the risk of bias assessment for that study, update on the data reported by the </w:t>
      </w:r>
      <w:r w:rsidR="00E02653">
        <w:t>systematic review</w:t>
      </w:r>
      <w:r w:rsidRPr="00984EEB">
        <w:t xml:space="preserve"> because they reported an incorrect number) on the overall conclusions of the evidence review </w:t>
      </w:r>
      <w:r w:rsidR="00701567">
        <w:t>was</w:t>
      </w:r>
      <w:r w:rsidRPr="00984EEB">
        <w:t xml:space="preserve"> included under the relevant </w:t>
      </w:r>
      <w:r w:rsidR="003E0697">
        <w:t>result</w:t>
      </w:r>
      <w:r w:rsidR="003E0697" w:rsidRPr="00984EEB">
        <w:t xml:space="preserve"> </w:t>
      </w:r>
      <w:r w:rsidRPr="00984EEB">
        <w:t>sections of the review.</w:t>
      </w:r>
    </w:p>
    <w:p w14:paraId="3DAB23BE" w14:textId="0044A95E" w:rsidR="0083556D" w:rsidRDefault="00984EEB" w:rsidP="00CB0A9E">
      <w:pPr>
        <w:pStyle w:val="BodyText"/>
      </w:pPr>
      <w:r w:rsidRPr="00984EEB">
        <w:t xml:space="preserve">Judgements regarding the risk of bias of primary studies </w:t>
      </w:r>
      <w:r w:rsidR="0076334F">
        <w:t>were</w:t>
      </w:r>
      <w:r w:rsidRPr="00984EEB">
        <w:t xml:space="preserve"> based on that reported in the </w:t>
      </w:r>
      <w:r w:rsidR="00E02653">
        <w:t>systematic reviews</w:t>
      </w:r>
      <w:r w:rsidR="000F0243">
        <w:t>.</w:t>
      </w:r>
      <w:r w:rsidRPr="00984EEB">
        <w:t xml:space="preserve"> If sensitivity analyses have been reported (e.g. removal of studies judged to be at high risk of bias), these</w:t>
      </w:r>
      <w:r w:rsidR="00B33702">
        <w:t xml:space="preserve"> were </w:t>
      </w:r>
      <w:r w:rsidR="00C91444">
        <w:t xml:space="preserve">considered as part of the GRADE assessment for that result </w:t>
      </w:r>
      <w:r w:rsidR="004310F6">
        <w:t xml:space="preserve">(see Section </w:t>
      </w:r>
      <w:r w:rsidR="004310F6">
        <w:fldChar w:fldCharType="begin"/>
      </w:r>
      <w:r w:rsidR="004310F6">
        <w:instrText xml:space="preserve"> REF _Ref137198145 \r \h </w:instrText>
      </w:r>
      <w:r w:rsidR="004310F6">
        <w:fldChar w:fldCharType="separate"/>
      </w:r>
      <w:r w:rsidR="00472F61">
        <w:t>B4.1</w:t>
      </w:r>
      <w:r w:rsidR="004310F6">
        <w:fldChar w:fldCharType="end"/>
      </w:r>
      <w:r w:rsidR="004310F6">
        <w:t>).</w:t>
      </w:r>
      <w:r w:rsidR="0083556D" w:rsidRPr="0083556D">
        <w:t xml:space="preserve"> </w:t>
      </w:r>
    </w:p>
    <w:p w14:paraId="2FC10ED6" w14:textId="2D06F4AA" w:rsidR="00984EEB" w:rsidRPr="00CB0A9E" w:rsidRDefault="0083556D" w:rsidP="00CB0A9E">
      <w:pPr>
        <w:pStyle w:val="BodyText"/>
      </w:pPr>
      <w:r>
        <w:t>Sensitivity analyses relating to study bias were conducted and reported (see Appendix D) for one condition (recovery after minimal</w:t>
      </w:r>
      <w:r w:rsidR="006D0C64">
        <w:t>ly invasive</w:t>
      </w:r>
      <w:r>
        <w:t xml:space="preserve"> surgery)</w:t>
      </w:r>
      <w:r w:rsidRPr="00AB31C7">
        <w:t>.</w:t>
      </w:r>
    </w:p>
    <w:p w14:paraId="113E8AC9" w14:textId="279BA47D" w:rsidR="00980ECB" w:rsidRPr="00AB31C7" w:rsidRDefault="00980ECB" w:rsidP="0060438B">
      <w:pPr>
        <w:pStyle w:val="Heading4"/>
      </w:pPr>
      <w:bookmarkStart w:id="299" w:name="_Toc86781076"/>
      <w:bookmarkStart w:id="300" w:name="_Toc32915637"/>
      <w:bookmarkStart w:id="301" w:name="_Toc32915729"/>
      <w:bookmarkStart w:id="302" w:name="_Toc32915800"/>
      <w:bookmarkStart w:id="303" w:name="_Toc36058837"/>
      <w:bookmarkStart w:id="304" w:name="_Toc36116239"/>
      <w:bookmarkStart w:id="305" w:name="_Toc32915638"/>
      <w:bookmarkStart w:id="306" w:name="_Toc32915730"/>
      <w:bookmarkStart w:id="307" w:name="_Toc32915801"/>
      <w:bookmarkStart w:id="308" w:name="_Toc36058838"/>
      <w:bookmarkStart w:id="309" w:name="_Toc36116240"/>
      <w:bookmarkStart w:id="310" w:name="_Toc32915639"/>
      <w:bookmarkStart w:id="311" w:name="_Toc32915731"/>
      <w:bookmarkStart w:id="312" w:name="_Toc32915802"/>
      <w:bookmarkStart w:id="313" w:name="_Toc36058839"/>
      <w:bookmarkStart w:id="314" w:name="_Toc36116241"/>
      <w:bookmarkStart w:id="315" w:name="_Toc32915640"/>
      <w:bookmarkStart w:id="316" w:name="_Toc32915732"/>
      <w:bookmarkStart w:id="317" w:name="_Toc32915803"/>
      <w:bookmarkStart w:id="318" w:name="_Toc36058840"/>
      <w:bookmarkStart w:id="319" w:name="_Toc36116242"/>
      <w:bookmarkStart w:id="320" w:name="_Toc32915641"/>
      <w:bookmarkStart w:id="321" w:name="_Toc32915733"/>
      <w:bookmarkStart w:id="322" w:name="_Toc32915804"/>
      <w:bookmarkStart w:id="323" w:name="_Toc36058841"/>
      <w:bookmarkStart w:id="324" w:name="_Toc36116243"/>
      <w:bookmarkStart w:id="325" w:name="_Toc32915642"/>
      <w:bookmarkStart w:id="326" w:name="_Toc32915734"/>
      <w:bookmarkStart w:id="327" w:name="_Toc32915805"/>
      <w:bookmarkStart w:id="328" w:name="_Toc36058842"/>
      <w:bookmarkStart w:id="329" w:name="_Toc36116244"/>
      <w:bookmarkStart w:id="330" w:name="_Ref159841439"/>
      <w:bookmarkStart w:id="331" w:name="_Toc86781077"/>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t>Sensitivity analysi</w:t>
      </w:r>
      <w:r w:rsidRPr="00AB31C7">
        <w:t>s</w:t>
      </w:r>
      <w:bookmarkEnd w:id="330"/>
    </w:p>
    <w:bookmarkEnd w:id="331"/>
    <w:p w14:paraId="2A51B516" w14:textId="77777777" w:rsidR="0083556D" w:rsidRPr="005F1DAF" w:rsidRDefault="0083556D" w:rsidP="0083556D">
      <w:pPr>
        <w:pStyle w:val="BodyText"/>
      </w:pPr>
      <w:r>
        <w:t>N</w:t>
      </w:r>
      <w:r w:rsidRPr="00980592">
        <w:t>o additional sensitivity analyses were undertaken.</w:t>
      </w:r>
    </w:p>
    <w:p w14:paraId="26E0A9DD" w14:textId="1164B193" w:rsidR="00887A86" w:rsidRDefault="00887A86" w:rsidP="008A121E">
      <w:pPr>
        <w:pStyle w:val="BodyText"/>
      </w:pPr>
    </w:p>
    <w:p w14:paraId="629874E0" w14:textId="1634D837" w:rsidR="00E02653" w:rsidRDefault="00E02653" w:rsidP="00E954C6">
      <w:pPr>
        <w:pStyle w:val="BodyText"/>
      </w:pPr>
      <w:r>
        <w:br w:type="page"/>
      </w:r>
    </w:p>
    <w:p w14:paraId="3E3BD4D5" w14:textId="77777777" w:rsidR="008A121E" w:rsidRPr="00AB31C7" w:rsidRDefault="008A121E" w:rsidP="00747076">
      <w:pPr>
        <w:pStyle w:val="Heading2"/>
      </w:pPr>
      <w:bookmarkStart w:id="332" w:name="_Ref86777671"/>
      <w:bookmarkStart w:id="333" w:name="_Ref86777675"/>
      <w:bookmarkStart w:id="334" w:name="_Toc86781078"/>
      <w:bookmarkStart w:id="335" w:name="_Toc159843691"/>
      <w:bookmarkEnd w:id="8"/>
      <w:bookmarkEnd w:id="7"/>
      <w:bookmarkEnd w:id="192"/>
      <w:bookmarkEnd w:id="193"/>
      <w:bookmarkEnd w:id="194"/>
      <w:bookmarkEnd w:id="195"/>
      <w:bookmarkEnd w:id="196"/>
      <w:bookmarkEnd w:id="197"/>
      <w:bookmarkEnd w:id="198"/>
      <w:bookmarkEnd w:id="199"/>
      <w:bookmarkEnd w:id="200"/>
      <w:bookmarkEnd w:id="201"/>
      <w:bookmarkEnd w:id="202"/>
      <w:r w:rsidRPr="00AB31C7">
        <w:lastRenderedPageBreak/>
        <w:t>Evidence statements</w:t>
      </w:r>
      <w:bookmarkEnd w:id="332"/>
      <w:bookmarkEnd w:id="333"/>
      <w:bookmarkEnd w:id="334"/>
      <w:bookmarkEnd w:id="335"/>
    </w:p>
    <w:p w14:paraId="1860CDA4" w14:textId="77777777" w:rsidR="008A121E" w:rsidRPr="00AB31C7" w:rsidRDefault="008A121E" w:rsidP="008A121E">
      <w:pPr>
        <w:pStyle w:val="BodyText"/>
      </w:pPr>
      <w:r w:rsidRPr="00AB31C7">
        <w:t>This appendix documents how the data were used to inform the certainty of evidence and to develop evidence statements about the effect of shiatsu for preventing and treating any health condition.</w:t>
      </w:r>
    </w:p>
    <w:p w14:paraId="54BDD362" w14:textId="77777777" w:rsidR="008A121E" w:rsidRPr="00AB31C7" w:rsidRDefault="008A121E" w:rsidP="00E96DB4">
      <w:pPr>
        <w:pStyle w:val="Heading3"/>
      </w:pPr>
      <w:bookmarkStart w:id="336" w:name="_Summary_of_findings"/>
      <w:bookmarkStart w:id="337" w:name="_Toc86781079"/>
      <w:bookmarkStart w:id="338" w:name="_Ref93910390"/>
      <w:bookmarkStart w:id="339" w:name="_Ref136439967"/>
      <w:bookmarkStart w:id="340" w:name="_Ref137197878"/>
      <w:bookmarkStart w:id="341" w:name="_Ref137198145"/>
      <w:bookmarkStart w:id="342" w:name="_Toc159843692"/>
      <w:bookmarkEnd w:id="336"/>
      <w:r w:rsidRPr="00AB31C7">
        <w:t>Summary of findings and certainty of the evidence</w:t>
      </w:r>
      <w:bookmarkEnd w:id="337"/>
      <w:bookmarkEnd w:id="338"/>
      <w:bookmarkEnd w:id="339"/>
      <w:bookmarkEnd w:id="340"/>
      <w:bookmarkEnd w:id="341"/>
      <w:bookmarkEnd w:id="342"/>
      <w:r w:rsidRPr="00AB31C7">
        <w:t xml:space="preserve"> </w:t>
      </w:r>
    </w:p>
    <w:p w14:paraId="11634965" w14:textId="434E53EC" w:rsidR="008A121E" w:rsidRPr="00AB31C7" w:rsidRDefault="008A121E" w:rsidP="000E09DE">
      <w:pPr>
        <w:pStyle w:val="Bulletintro"/>
      </w:pPr>
      <w:r w:rsidRPr="00AB31C7">
        <w:t xml:space="preserve">Across each population, we assessed the certainty of the evidence for up to </w:t>
      </w:r>
      <w:r w:rsidR="00600B16" w:rsidRPr="00AB31C7">
        <w:t>7</w:t>
      </w:r>
      <w:r w:rsidRPr="00AB31C7">
        <w:t xml:space="preserve"> critical or important outcomes using the GRADE approach </w:t>
      </w:r>
      <w:r w:rsidRPr="00AB31C7">
        <w:fldChar w:fldCharType="begin"/>
      </w:r>
      <w:r w:rsidRPr="00AB31C7">
        <w:instrText xml:space="preserve"> ADDIN EN.CITE &lt;EndNote&gt;&lt;Cite&gt;&lt;Author&gt;Schünemann H&lt;/Author&gt;&lt;Year&gt;2013&lt;/Year&gt;&lt;RecNum&gt;5&lt;/RecNum&gt;&lt;DisplayText&gt;(5)&lt;/DisplayText&gt;&lt;record&gt;&lt;rec-number&gt;5&lt;/rec-number&gt;&lt;foreign-keys&gt;&lt;key app="EN" db-id="rfx5v25rowst08e59tbxx9ty5t2w0adwt52x" timestamp="1665017568"&gt;5&lt;/key&gt;&lt;/foreign-keys&gt;&lt;ref-type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2013)&lt;/volume&gt;&lt;dates&gt;&lt;year&gt;2013&lt;/year&gt;&lt;/dates&gt;&lt;urls&gt;&lt;related-urls&gt;&lt;url&gt;https://gdt.gradepro.org/app/handbook/handbook.html&lt;/url&gt;&lt;/related-urls&gt;&lt;/urls&gt;&lt;/record&gt;&lt;/Cite&gt;&lt;/EndNote&gt;</w:instrText>
      </w:r>
      <w:r w:rsidRPr="00AB31C7">
        <w:fldChar w:fldCharType="separate"/>
      </w:r>
      <w:r w:rsidRPr="00AB31C7">
        <w:rPr>
          <w:noProof/>
        </w:rPr>
        <w:t>(</w:t>
      </w:r>
      <w:hyperlink w:anchor="_ENREF_5" w:tooltip="Schünemann H, 2013 #5" w:history="1">
        <w:r w:rsidR="00E3486E" w:rsidRPr="00AB31C7">
          <w:rPr>
            <w:noProof/>
          </w:rPr>
          <w:t>5</w:t>
        </w:r>
      </w:hyperlink>
      <w:r w:rsidRPr="00AB31C7">
        <w:rPr>
          <w:noProof/>
        </w:rPr>
        <w:t>)</w:t>
      </w:r>
      <w:r w:rsidRPr="00AB31C7">
        <w:fldChar w:fldCharType="end"/>
      </w:r>
      <w:r w:rsidRPr="00AB31C7">
        <w:t>, in which the certainty of evidence is categorised as follows:</w:t>
      </w:r>
    </w:p>
    <w:p w14:paraId="5992A2B0" w14:textId="4528F773" w:rsidR="00AC07B7" w:rsidRPr="007F6294" w:rsidRDefault="00AC07B7" w:rsidP="007F6294">
      <w:pPr>
        <w:pStyle w:val="Bullet12"/>
      </w:pPr>
      <w:r w:rsidRPr="007F6294">
        <w:t>High (</w:t>
      </w:r>
      <w:r w:rsidRPr="007F6294">
        <w:rPr>
          <w:rFonts w:ascii="Cambria Math" w:hAnsi="Cambria Math" w:cs="Cambria Math"/>
        </w:rPr>
        <w:t>⊕⊕⊕⊕</w:t>
      </w:r>
      <w:r w:rsidRPr="007F6294">
        <w:t xml:space="preserve">): </w:t>
      </w:r>
      <w:r w:rsidR="00C2753D" w:rsidRPr="007F6294">
        <w:t>we are very confident that the true effect lies close to that of the estimate of the effect</w:t>
      </w:r>
    </w:p>
    <w:p w14:paraId="6978235C" w14:textId="68EFE23D" w:rsidR="00AC07B7" w:rsidRPr="00CA2B61" w:rsidRDefault="00AC07B7" w:rsidP="00AC07B7">
      <w:pPr>
        <w:pStyle w:val="Bullet12"/>
        <w:numPr>
          <w:ilvl w:val="0"/>
          <w:numId w:val="1"/>
        </w:numPr>
        <w:ind w:left="714" w:hanging="357"/>
      </w:pPr>
      <w:r w:rsidRPr="00CA2B61">
        <w:t>Moderate (</w:t>
      </w:r>
      <w:r w:rsidRPr="00EB1473">
        <w:rPr>
          <w:rFonts w:ascii="Cambria Math" w:hAnsi="Cambria Math"/>
          <w:szCs w:val="18"/>
        </w:rPr>
        <w:t>⊕⊕⊕⊝</w:t>
      </w:r>
      <w:r w:rsidRPr="00CA2B61">
        <w:t xml:space="preserve">): </w:t>
      </w:r>
      <w:r w:rsidR="00C2753D" w:rsidRPr="009F2B77">
        <w:t xml:space="preserve">we are moderately confident in the effect estimate: the true effect is </w:t>
      </w:r>
      <w:r w:rsidR="00C2753D">
        <w:t>probably</w:t>
      </w:r>
      <w:r w:rsidR="00C2753D" w:rsidRPr="009F2B77">
        <w:t xml:space="preserve"> close to the estimate of the effect, but there is a possibility that it is substantially different</w:t>
      </w:r>
    </w:p>
    <w:p w14:paraId="40F17011" w14:textId="44C868B0" w:rsidR="00AC07B7" w:rsidRPr="00CA2B61" w:rsidRDefault="00AC07B7" w:rsidP="00AC07B7">
      <w:pPr>
        <w:pStyle w:val="Bullet12"/>
        <w:numPr>
          <w:ilvl w:val="0"/>
          <w:numId w:val="1"/>
        </w:numPr>
        <w:ind w:left="714" w:hanging="357"/>
      </w:pPr>
      <w:r w:rsidRPr="00CA2B61">
        <w:t>Low (</w:t>
      </w:r>
      <w:r w:rsidRPr="00EB1473">
        <w:rPr>
          <w:rFonts w:ascii="Cambria Math" w:hAnsi="Cambria Math"/>
        </w:rPr>
        <w:t>⊕⊕⊝⊝</w:t>
      </w:r>
      <w:r w:rsidRPr="00CA2B61">
        <w:t xml:space="preserve">): </w:t>
      </w:r>
      <w:r w:rsidR="00C2753D">
        <w:t>o</w:t>
      </w:r>
      <w:r w:rsidR="00C2753D" w:rsidRPr="009F2B77">
        <w:t>ur confidence in the effect estimate is limited: the true effect may be substantially different from the estimate of the effect</w:t>
      </w:r>
    </w:p>
    <w:p w14:paraId="09650862" w14:textId="31FBC52C" w:rsidR="00AC07B7" w:rsidRPr="00CA2B61" w:rsidRDefault="00AC07B7" w:rsidP="00AC07B7">
      <w:pPr>
        <w:pStyle w:val="Bullet12"/>
        <w:numPr>
          <w:ilvl w:val="0"/>
          <w:numId w:val="1"/>
        </w:numPr>
        <w:ind w:left="714" w:hanging="357"/>
      </w:pPr>
      <w:r w:rsidRPr="00CA2B61">
        <w:t>Very low (</w:t>
      </w:r>
      <w:r w:rsidRPr="00EB1473">
        <w:rPr>
          <w:rFonts w:ascii="Cambria Math" w:hAnsi="Cambria Math" w:cs="Cambria Math"/>
          <w:szCs w:val="16"/>
        </w:rPr>
        <w:t>⊕⊝⊝⊝</w:t>
      </w:r>
      <w:r w:rsidRPr="00CA2B61">
        <w:t xml:space="preserve">): </w:t>
      </w:r>
      <w:r w:rsidR="00C2753D" w:rsidRPr="009F2B77">
        <w:t>we have very little confidence in the effect estimate: the true effect is likely to be substantially different from the estimate of effect</w:t>
      </w:r>
    </w:p>
    <w:p w14:paraId="1895E878" w14:textId="564F245E" w:rsidR="008A121E" w:rsidRPr="00AB31C7" w:rsidRDefault="008A121E" w:rsidP="008A121E">
      <w:pPr>
        <w:pStyle w:val="BodyText"/>
      </w:pPr>
      <w:r w:rsidRPr="00AB31C7">
        <w:t>Only evidence comparing shiatsu with</w:t>
      </w:r>
      <w:r w:rsidRPr="00AB31C7" w:rsidDel="006D0C64">
        <w:t xml:space="preserve"> </w:t>
      </w:r>
      <w:r w:rsidRPr="00AB31C7">
        <w:t>‘</w:t>
      </w:r>
      <w:r w:rsidR="00BD10BD">
        <w:t xml:space="preserve">inactive </w:t>
      </w:r>
      <w:r w:rsidRPr="00AB31C7">
        <w:t>control’ was presented. All critical and important outcomes were reported, regardless of whether the findings demonstrate a clinically meaningful change. To ensure consistency, GRADE summary of findings tables were drafted by the lead evidence reviewer for each population using GRADEpro GDT software (</w:t>
      </w:r>
      <w:hyperlink r:id="rId36" w:history="1">
        <w:r w:rsidRPr="00AB31C7">
          <w:rPr>
            <w:rStyle w:val="Hyperlink"/>
            <w:rFonts w:cs="Arial"/>
          </w:rPr>
          <w:t>www.gradepro.org</w:t>
        </w:r>
      </w:hyperlink>
      <w:r w:rsidRPr="00AB31C7">
        <w:t xml:space="preserve">), then checked by the overall project lead (MJ). </w:t>
      </w:r>
    </w:p>
    <w:p w14:paraId="4A03FF03" w14:textId="2124A9AF" w:rsidR="008A121E" w:rsidRPr="00AB31C7" w:rsidRDefault="008A121E" w:rsidP="000E09DE">
      <w:pPr>
        <w:pStyle w:val="Bulletintro"/>
      </w:pPr>
      <w:r w:rsidRPr="00AB31C7">
        <w:t xml:space="preserve">The GRADE process provides a framework for determining the certainty of the evidence and is based on consideration of the following </w:t>
      </w:r>
      <w:r w:rsidR="00600B16" w:rsidRPr="00AB31C7">
        <w:t>5</w:t>
      </w:r>
      <w:r w:rsidRPr="00AB31C7">
        <w:t xml:space="preserve"> factors:</w:t>
      </w:r>
    </w:p>
    <w:p w14:paraId="165AF181" w14:textId="642CA532" w:rsidR="008A121E" w:rsidRPr="00AB31C7" w:rsidRDefault="008A121E" w:rsidP="008A121E">
      <w:pPr>
        <w:pStyle w:val="Bullet12"/>
      </w:pPr>
      <w:r w:rsidRPr="00AB31C7">
        <w:rPr>
          <w:rStyle w:val="Emphasis"/>
        </w:rPr>
        <w:t>Risk of bias.</w:t>
      </w:r>
      <w:r w:rsidRPr="00AB31C7">
        <w:t xml:space="preserve"> Based on the summary assessment </w:t>
      </w:r>
      <w:r w:rsidR="00D66AD0" w:rsidRPr="00AB31C7">
        <w:t xml:space="preserve">(i.e. the overall risk of bias) </w:t>
      </w:r>
      <w:r w:rsidRPr="00AB31C7">
        <w:t xml:space="preserve">across studies for each outcome reported </w:t>
      </w:r>
      <w:r w:rsidRPr="00AB31C7">
        <w:fldChar w:fldCharType="begin">
          <w:fldData xml:space="preserve">PEVuZE5vdGU+PENpdGU+PEF1dGhvcj5HdXlhdHQ8L0F1dGhvcj48WWVhcj4yMDExPC9ZZWFyPjxS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</w:fldData>
        </w:fldChar>
      </w:r>
      <w:r w:rsidR="00F913ED">
        <w:instrText xml:space="preserve"> ADDIN EN.CITE </w:instrText>
      </w:r>
      <w:r w:rsidR="00F913ED">
        <w:fldChar w:fldCharType="begin">
          <w:fldData xml:space="preserve">PEVuZE5vdGU+PENpdGU+PEF1dGhvcj5HdXlhdHQ8L0F1dGhvcj48WWVhcj4yMDExPC9ZZWFyPjxS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32" w:tooltip="Guyatt, 2011 #264" w:history="1">
        <w:r w:rsidR="00E3486E">
          <w:rPr>
            <w:noProof/>
          </w:rPr>
          <w:t>32</w:t>
        </w:r>
      </w:hyperlink>
      <w:r w:rsidR="00F913ED">
        <w:rPr>
          <w:noProof/>
        </w:rPr>
        <w:t>)</w:t>
      </w:r>
      <w:r w:rsidRPr="00AB31C7">
        <w:fldChar w:fldCharType="end"/>
      </w:r>
      <w:r w:rsidRPr="00AB31C7">
        <w:t xml:space="preserve">. Serious concerns were raised if the outcome </w:t>
      </w:r>
      <w:r w:rsidRPr="00AB31C7" w:rsidDel="004420A6">
        <w:t xml:space="preserve">result </w:t>
      </w:r>
      <w:r w:rsidRPr="00AB31C7">
        <w:t>was influenced by the inclusion of studies judged to be at high risk of bias (i.e. removing these studies changed the size of the effect). Serious concerns were also likely to be raised when it was considered plausible (i.e. likely, probable or conceivable) that missing outcome data made a difference to the estimated effect.</w:t>
      </w:r>
    </w:p>
    <w:p w14:paraId="39EFAC6B" w14:textId="06AF8D44" w:rsidR="008A121E" w:rsidRPr="00AB31C7" w:rsidRDefault="008A121E" w:rsidP="008A121E">
      <w:pPr>
        <w:pStyle w:val="Bullet12"/>
      </w:pPr>
      <w:r w:rsidRPr="00AB31C7">
        <w:rPr>
          <w:rStyle w:val="Emphasis"/>
        </w:rPr>
        <w:t>Inconsistency.</w:t>
      </w:r>
      <w:r w:rsidRPr="00AB31C7">
        <w:t xml:space="preserve"> Based on </w:t>
      </w:r>
      <w:r w:rsidRPr="00AB31C7" w:rsidDel="004420A6">
        <w:t>heterogeneity in</w:t>
      </w:r>
      <w:r w:rsidRPr="00AB31C7">
        <w:t xml:space="preserve"> the observed intervention effects across studies </w:t>
      </w:r>
      <w:r w:rsidRPr="00AB31C7" w:rsidDel="004420A6">
        <w:t xml:space="preserve">that suggests </w:t>
      </w:r>
      <w:r w:rsidRPr="00AB31C7">
        <w:t xml:space="preserve">important differences in the effect of the intervention and whether this can be explained </w:t>
      </w:r>
      <w:r w:rsidRPr="00AB31C7">
        <w:fldChar w:fldCharType="begin">
          <w:fldData xml:space="preserve">PEVuZE5vdGU+PENpdGU+PEF1dGhvcj5HdXlhdHQ8L0F1dGhvcj48WWVhcj4yMDExPC9ZZWFyPjxS
ZWNOdW0+MjY1PC9SZWNOdW0+PERpc3BsYXlUZXh0PigzMyk8L0Rpc3BsYXlUZXh0PjxyZWNvcmQ+
PHJlYy1udW1iZXI+MjY1PC9yZWMtbnVtYmVyPjxmb3JlaWduLWtleXM+PGtleSBhcHA9IkVOIiBk
Yi1pZD0icmZ4NXYyNXJvd3N0MDhlNTl0Ynh4OXR5NXQydzBhZHd0NTJ4IiB0aW1lc3RhbXA9IjE2
NjUwMjkyMzIiPjI2NTwva2V5PjwvZm9yZWlnbi1rZXlzPjxyZWYtdHlwZSBuYW1lPSJKb3VybmFs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LUNvZWxsbywgUC48L2F1dGhvcj48YXV0aG9yPkdsYXN6aW91LCBQLjwvYXV0aG9yPjxhdXRob3I+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</w:fldData>
        </w:fldChar>
      </w:r>
      <w:r w:rsidR="00F913ED">
        <w:instrText xml:space="preserve"> ADDIN EN.CITE </w:instrText>
      </w:r>
      <w:r w:rsidR="00F913ED">
        <w:fldChar w:fldCharType="begin">
          <w:fldData xml:space="preserve">PEVuZE5vdGU+PENpdGU+PEF1dGhvcj5HdXlhdHQ8L0F1dGhvcj48WWVhcj4yMDExPC9ZZWFyPjxS
ZWNOdW0+MjY1PC9SZWNOdW0+PERpc3BsYXlUZXh0PigzMyk8L0Rpc3BsYXlUZXh0PjxyZWNvcmQ+
PHJlYy1udW1iZXI+MjY1PC9yZWMtbnVtYmVyPjxmb3JlaWduLWtleXM+PGtleSBhcHA9IkVOIiBk
Yi1pZD0icmZ4NXYyNXJvd3N0MDhlNTl0Ynh4OXR5NXQydzBhZHd0NTJ4IiB0aW1lc3RhbXA9IjE2
NjUwMjkyMzIiPjI2NTwva2V5PjwvZm9yZWlnbi1rZXlzPjxyZWYtdHlwZSBuYW1lPSJKb3VybmFs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LUNvZWxsbywgUC48L2F1dGhvcj48YXV0aG9yPkdsYXN6aW91LCBQLjwvYXV0aG9yPjxhdXRob3I+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33" w:tooltip="Guyatt, 2011 #265" w:history="1">
        <w:r w:rsidR="00E3486E">
          <w:rPr>
            <w:noProof/>
          </w:rPr>
          <w:t>33</w:t>
        </w:r>
      </w:hyperlink>
      <w:r w:rsidR="00F913ED">
        <w:rPr>
          <w:noProof/>
        </w:rPr>
        <w:t>)</w:t>
      </w:r>
      <w:r w:rsidRPr="00AB31C7">
        <w:fldChar w:fldCharType="end"/>
      </w:r>
      <w:r w:rsidRPr="00AB31C7">
        <w:t>. This included considering measures of statistical heterogeneity (e.g. I</w:t>
      </w:r>
      <w:r w:rsidRPr="00AB31C7">
        <w:rPr>
          <w:rStyle w:val="FootnoteReference"/>
        </w:rPr>
        <w:t>2</w:t>
      </w:r>
      <w:r w:rsidRPr="00AB31C7">
        <w:t> statistic) and any non-overlap of confidence intervals (suggesting important difference in the observed effect). Inconsistency was not downgraded when there was only one study.</w:t>
      </w:r>
    </w:p>
    <w:p w14:paraId="3AB65472" w14:textId="7BD32773" w:rsidR="008A121E" w:rsidRPr="00AB31C7" w:rsidRDefault="008A121E" w:rsidP="008A121E">
      <w:pPr>
        <w:pStyle w:val="Bullet12"/>
      </w:pPr>
      <w:r w:rsidRPr="00AB31C7">
        <w:rPr>
          <w:rStyle w:val="Emphasis"/>
        </w:rPr>
        <w:t>Imprecision.</w:t>
      </w:r>
      <w:r w:rsidRPr="00AB31C7">
        <w:t xml:space="preserve"> Based on interpretation of the upper and lower confidence limits in relation to a minimal clinically important threshold (</w:t>
      </w:r>
      <w:r w:rsidRPr="00AB31C7" w:rsidDel="004420A6">
        <w:t>i.e.</w:t>
      </w:r>
      <w:r w:rsidRPr="00AB31C7">
        <w:t xml:space="preserve"> the confidence interval includes both appreciable benefit and harm); and whether the optimal information size has been reached (i.e. the total number of patients meets the required sample size for a sufficiently</w:t>
      </w:r>
      <w:r w:rsidRPr="00AB31C7" w:rsidDel="00D96771">
        <w:t xml:space="preserve"> </w:t>
      </w:r>
      <w:r w:rsidRPr="00AB31C7">
        <w:t xml:space="preserve">powered individual study) </w:t>
      </w:r>
      <w:r w:rsidRPr="00AB31C7">
        <w:fldChar w:fldCharType="begin">
          <w:fldData xml:space="preserve">PEVuZE5vdGU+PENpdGU+PEF1dGhvcj5HdXlhdHQ8L0F1dGhvcj48WWVhcj4yMDExPC9ZZWFyPjxS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=
</w:fldData>
        </w:fldChar>
      </w:r>
      <w:r w:rsidR="00F913ED">
        <w:instrText xml:space="preserve"> ADDIN EN.CITE </w:instrText>
      </w:r>
      <w:r w:rsidR="00F913ED">
        <w:fldChar w:fldCharType="begin">
          <w:fldData xml:space="preserve">PEVuZE5vdGU+PENpdGU+PEF1dGhvcj5HdXlhdHQ8L0F1dGhvcj48WWVhcj4yMDExPC9ZZWFyPjxS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=
</w:fldData>
        </w:fldChar>
      </w:r>
      <w:r w:rsidR="00F913ED">
        <w:instrText xml:space="preserve"> ADDIN EN.CITE.DATA </w:instrText>
      </w:r>
      <w:r w:rsidR="00F913ED">
        <w:fldChar w:fldCharType="end"/>
      </w:r>
      <w:r w:rsidRPr="00AB31C7">
        <w:fldChar w:fldCharType="separate"/>
      </w:r>
      <w:r w:rsidR="00F913ED">
        <w:rPr>
          <w:noProof/>
        </w:rPr>
        <w:t>(</w:t>
      </w:r>
      <w:hyperlink w:anchor="_ENREF_34" w:tooltip="Guyatt, 2011 #266" w:history="1">
        <w:r w:rsidR="00E3486E">
          <w:rPr>
            <w:noProof/>
          </w:rPr>
          <w:t>34</w:t>
        </w:r>
      </w:hyperlink>
      <w:r w:rsidR="00F913ED">
        <w:rPr>
          <w:noProof/>
        </w:rPr>
        <w:t>)</w:t>
      </w:r>
      <w:r w:rsidRPr="00AB31C7">
        <w:fldChar w:fldCharType="end"/>
      </w:r>
      <w:r w:rsidRPr="00AB31C7">
        <w:t>. In the absence of a published MCID a rough guide was used (i.e. a 25% relative risk reduction or increase for dichotomous outcomes and for continuous outcomes, based on a defined threshold for a small effect [the mean difference being less than 10% of the scale]) (see Section B3.1.2).</w:t>
      </w:r>
    </w:p>
    <w:p w14:paraId="7FD26F81" w14:textId="6542ECCD" w:rsidR="008A121E" w:rsidRPr="00AB31C7" w:rsidRDefault="008A121E" w:rsidP="008A121E">
      <w:pPr>
        <w:pStyle w:val="Bullet12"/>
      </w:pPr>
      <w:r w:rsidRPr="00AB31C7">
        <w:rPr>
          <w:rStyle w:val="Emphasis"/>
        </w:rPr>
        <w:t>Indirectness.</w:t>
      </w:r>
      <w:r w:rsidRPr="00AB31C7">
        <w:t xml:space="preserve"> Based on important differences between the review questions and the characteristics of included studies that may lead to important differences in the intervention effects </w:t>
      </w:r>
      <w:r w:rsidRPr="00AB31C7">
        <w:fldChar w:fldCharType="begin">
          <w:fldData xml:space="preserve">PEVuZE5vdGU+PENpdGU+PEF1dGhvcj5HdXlhdHQ8L0F1dGhvcj48WWVhcj4yMDExPC9ZZWFyPjxS
ZWNOdW0+MjY3PC9SZWNOdW0+PERpc3BsYXlUZXh0PigzNSk8L0Rpc3BsYXlUZXh0PjxyZWNvcmQ+
PHJlYy1udW1iZXI+MjY3PC9yZWMtbnVtYmVyPjxmb3JlaWduLWtleXM+PGtleSBhcHA9IkVOIiBk
Yi1pZD0icmZ4NXYyNXJvd3N0MDhlNTl0Ynh4OXR5NXQydzBhZHd0NTJ4IiB0aW1lc3RhbXA9IjE2
NjUwMjkyMzIiPjI2Nzwva2V5PjwvZm9yZWlnbi1rZXlzPjxyZWYtdHlwZSBuYW1lPSJKb3VybmFs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LUNvZWxsbywgUC48L2F1dGhvcj48YXV0aG9yPkZhbGNrLVl0dGVyLCBZLjwvYXV0aG9yPjxhdXRo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</w:fldData>
        </w:fldChar>
      </w:r>
      <w:r w:rsidR="00F913ED">
        <w:instrText xml:space="preserve"> ADDIN EN.CITE </w:instrText>
      </w:r>
      <w:r w:rsidR="00F913ED">
        <w:fldChar w:fldCharType="begin">
          <w:fldData xml:space="preserve">PEVuZE5vdGU+PENpdGU+PEF1dGhvcj5HdXlhdHQ8L0F1dGhvcj48WWVhcj4yMDExPC9ZZWFyPjxS
ZWNOdW0+MjY3PC9SZWNOdW0+PERpc3BsYXlUZXh0PigzNSk8L0Rpc3BsYXlUZXh0PjxyZWNvcmQ+
PHJlYy1udW1iZXI+MjY3PC9yZWMtbnVtYmVyPjxmb3JlaWduLWtleXM+PGtleSBhcHA9IkVOIiBk
Yi1pZD0icmZ4NXYyNXJvd3N0MDhlNTl0Ynh4OXR5NXQydzBhZHd0NTJ4IiB0aW1lc3RhbXA9IjE2
NjUwMjkyMzIiPjI2Nzwva2V5PjwvZm9yZWlnbi1rZXlzPjxyZWYtdHlwZSBuYW1lPSJKb3VybmFs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LUNvZWxsbywgUC48L2F1dGhvcj48YXV0aG9yPkZhbGNrLVl0dGVyLCBZLjwvYXV0aG9yPjxhdXRo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35" w:tooltip="Guyatt, 2011 #267" w:history="1">
        <w:r w:rsidR="00E3486E">
          <w:rPr>
            <w:noProof/>
          </w:rPr>
          <w:t>35</w:t>
        </w:r>
      </w:hyperlink>
      <w:r w:rsidR="00F913ED">
        <w:rPr>
          <w:noProof/>
        </w:rPr>
        <w:t>)</w:t>
      </w:r>
      <w:r w:rsidRPr="00AB31C7">
        <w:fldChar w:fldCharType="end"/>
      </w:r>
      <w:r w:rsidRPr="00AB31C7">
        <w:t>. For example, a judgement on whether evidence in a Chinese hospital is also applicable to the Australian community and whether it is sensible to apply.</w:t>
      </w:r>
    </w:p>
    <w:p w14:paraId="470C9CC0" w14:textId="36DD8D82" w:rsidR="008A121E" w:rsidRPr="00AB31C7" w:rsidRDefault="008A121E" w:rsidP="008A121E">
      <w:pPr>
        <w:pStyle w:val="Bullet12"/>
      </w:pPr>
      <w:r w:rsidRPr="00AB31C7">
        <w:rPr>
          <w:rStyle w:val="Emphasis"/>
        </w:rPr>
        <w:t>Publication bias.</w:t>
      </w:r>
      <w:r w:rsidRPr="00AB31C7">
        <w:t xml:space="preserve"> Based on the extent to which the evidence is available (see Section </w:t>
      </w:r>
      <w:r w:rsidRPr="00AB31C7">
        <w:fldChar w:fldCharType="begin"/>
      </w:r>
      <w:r w:rsidRPr="00AB31C7">
        <w:instrText xml:space="preserve"> REF _Ref116408290 \r \h </w:instrText>
      </w:r>
      <w:r w:rsidRPr="00AB31C7">
        <w:fldChar w:fldCharType="separate"/>
      </w:r>
      <w:r w:rsidR="00472F61">
        <w:t>B3.3</w:t>
      </w:r>
      <w:r w:rsidRPr="00AB31C7">
        <w:fldChar w:fldCharType="end"/>
      </w:r>
      <w:r w:rsidRPr="00AB31C7">
        <w:t xml:space="preserve">). This included: checking trial registries for missing outcome results in published studies, checking the ongoing studies and studies awaiting classification (including those published in a language other than English) and making a judgement on whether the studies were not complete, failed to report an outcome, were not published (or translated) due to the nature of their results (i.e. selective non-reporting of results). Given most of the outcome results came from small studies, any missing results due to non-reporting in a meta-analysis was considered likely to impact the results. </w:t>
      </w:r>
      <w:r w:rsidRPr="00AB31C7">
        <w:lastRenderedPageBreak/>
        <w:t xml:space="preserve">Publication bias was also suspected when the evidence was limited to a small number of small trials </w:t>
      </w:r>
      <w:r w:rsidRPr="00AB31C7">
        <w:fldChar w:fldCharType="begin">
          <w:fldData xml:space="preserve">PEVuZE5vdGU+PENpdGU+PEF1dGhvcj5HdXlhdHQ8L0F1dGhvcj48WWVhcj4yMDExPC9ZZWFyPjxS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</w:fldData>
        </w:fldChar>
      </w:r>
      <w:r w:rsidR="00F913ED">
        <w:instrText xml:space="preserve"> ADDIN EN.CITE </w:instrText>
      </w:r>
      <w:r w:rsidR="00F913ED">
        <w:fldChar w:fldCharType="begin">
          <w:fldData xml:space="preserve">PEVuZE5vdGU+PENpdGU+PEF1dGhvcj5HdXlhdHQ8L0F1dGhvcj48WWVhcj4yMDExPC9ZZWFyPjxS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36" w:tooltip="Guyatt, 2011 #268" w:history="1">
        <w:r w:rsidR="00E3486E">
          <w:rPr>
            <w:noProof/>
          </w:rPr>
          <w:t>36</w:t>
        </w:r>
      </w:hyperlink>
      <w:r w:rsidR="00F913ED">
        <w:rPr>
          <w:noProof/>
        </w:rPr>
        <w:t>)</w:t>
      </w:r>
      <w:r w:rsidRPr="00AB31C7">
        <w:fldChar w:fldCharType="end"/>
      </w:r>
      <w:r w:rsidRPr="00AB31C7">
        <w:t>.</w:t>
      </w:r>
    </w:p>
    <w:p w14:paraId="49E65960" w14:textId="3A4D78D5" w:rsidR="008A121E" w:rsidRPr="00AB31C7" w:rsidRDefault="008A121E" w:rsidP="008A121E">
      <w:pPr>
        <w:pStyle w:val="BodyText"/>
      </w:pPr>
      <w:r w:rsidRPr="00AB31C7">
        <w:t xml:space="preserve">For each factor, a judgement was made about whether there were no concerns, or if the concerns were serious or very serious. Scoring of the certainty of the evidence began as ‘high’ (score=4), which was downgraded by –1 for each factor with serious concerns or –2 for very serious concerns </w:t>
      </w:r>
      <w:r w:rsidRPr="00AB31C7">
        <w:fldChar w:fldCharType="begin">
          <w:fldData xml:space="preserve">PEVuZE5vdGU+PENpdGU+PEF1dGhvcj5TY2jDvG5lbWFubiBIPC9BdXRob3I+PFllYXI+MjAxMzwv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</w:fldData>
        </w:fldChar>
      </w:r>
      <w:r w:rsidR="00F913ED">
        <w:instrText xml:space="preserve"> ADDIN EN.CITE </w:instrText>
      </w:r>
      <w:r w:rsidR="00F913ED">
        <w:fldChar w:fldCharType="begin">
          <w:fldData xml:space="preserve">PEVuZE5vdGU+PENpdGU+PEF1dGhvcj5TY2jDvG5lbWFubiBIPC9BdXRob3I+PFllYXI+MjAxMzwv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5" w:tooltip="Schünemann H, 2013 #5" w:history="1">
        <w:r w:rsidR="00E3486E">
          <w:rPr>
            <w:noProof/>
          </w:rPr>
          <w:t>5</w:t>
        </w:r>
      </w:hyperlink>
      <w:r w:rsidR="00F913ED">
        <w:rPr>
          <w:noProof/>
        </w:rPr>
        <w:t xml:space="preserve">, </w:t>
      </w:r>
      <w:hyperlink w:anchor="_ENREF_37" w:tooltip="Schunemann, 2019 #269" w:history="1">
        <w:r w:rsidR="00E3486E">
          <w:rPr>
            <w:noProof/>
          </w:rPr>
          <w:t>37</w:t>
        </w:r>
      </w:hyperlink>
      <w:r w:rsidR="00F913ED">
        <w:rPr>
          <w:noProof/>
        </w:rPr>
        <w:t>)</w:t>
      </w:r>
      <w:r w:rsidRPr="00AB31C7">
        <w:fldChar w:fldCharType="end"/>
      </w:r>
      <w:r w:rsidRPr="00AB31C7">
        <w:t>. Footnotes were used to record judgements made about downgrading the evidence. In certain circumstances, the certainty of evidence could also be upgraded (</w:t>
      </w:r>
      <w:r w:rsidR="00600B16" w:rsidRPr="00AB31C7">
        <w:t>3</w:t>
      </w:r>
      <w:r w:rsidRPr="00AB31C7">
        <w:t xml:space="preserve"> factors relating to magnitude of effect, dose-response gradient, and confounding); however, we did not upgrade the evidence for any outcome recorded. </w:t>
      </w:r>
    </w:p>
    <w:p w14:paraId="24FF99BC" w14:textId="77777777" w:rsidR="008A121E" w:rsidRPr="00AB31C7" w:rsidRDefault="008A121E" w:rsidP="00E96DB4">
      <w:pPr>
        <w:pStyle w:val="Heading3"/>
      </w:pPr>
      <w:bookmarkStart w:id="343" w:name="_Toc86781080"/>
      <w:bookmarkStart w:id="344" w:name="_Toc159843693"/>
      <w:r w:rsidRPr="00AB31C7">
        <w:t>Development of evidence statements</w:t>
      </w:r>
      <w:bookmarkEnd w:id="343"/>
      <w:bookmarkEnd w:id="344"/>
    </w:p>
    <w:p w14:paraId="7CB97D50" w14:textId="07C4B78A" w:rsidR="008A121E" w:rsidRPr="00AB31C7" w:rsidRDefault="008A121E" w:rsidP="000E09DE">
      <w:pPr>
        <w:pStyle w:val="Bulletintro"/>
      </w:pPr>
      <w:r w:rsidRPr="00AB31C7">
        <w:t xml:space="preserve">An evidence statement pertaining to each outcome was included as part of the summary of findings table. This was guided by the prescribed format provided in GRADEPro, with the preferred statement selected listed in </w:t>
      </w:r>
      <w:r w:rsidRPr="00AB31C7">
        <w:fldChar w:fldCharType="begin"/>
      </w:r>
      <w:r w:rsidRPr="00AB31C7">
        <w:instrText xml:space="preserve"> REF _Ref92116531 \h </w:instrText>
      </w:r>
      <w:r w:rsidRPr="00AB31C7">
        <w:fldChar w:fldCharType="separate"/>
      </w:r>
      <w:r w:rsidR="00472F61" w:rsidRPr="00AB31C7">
        <w:t xml:space="preserve">Table </w:t>
      </w:r>
      <w:r w:rsidR="00472F61">
        <w:rPr>
          <w:noProof/>
        </w:rPr>
        <w:t>B</w:t>
      </w:r>
      <w:r w:rsidR="00472F61">
        <w:noBreakHyphen/>
      </w:r>
      <w:r w:rsidR="00472F61">
        <w:rPr>
          <w:noProof/>
        </w:rPr>
        <w:t>1</w:t>
      </w:r>
      <w:r w:rsidRPr="00AB31C7">
        <w:fldChar w:fldCharType="end"/>
      </w:r>
      <w:r w:rsidRPr="00AB31C7">
        <w:t xml:space="preserve">. </w:t>
      </w:r>
    </w:p>
    <w:p w14:paraId="730952DB" w14:textId="710BF3EB" w:rsidR="008A121E" w:rsidRPr="00AB31C7" w:rsidRDefault="008A121E" w:rsidP="008A121E">
      <w:pPr>
        <w:pStyle w:val="Caption"/>
      </w:pPr>
      <w:bookmarkStart w:id="345" w:name="_Ref92116531"/>
      <w:bookmarkStart w:id="346" w:name="_Toc92286169"/>
      <w:bookmarkStart w:id="347" w:name="_Toc164698265"/>
      <w:r w:rsidRPr="00AB31C7">
        <w:t xml:space="preserve">Table </w:t>
      </w:r>
      <w:r w:rsidR="00FD5A7E">
        <w:fldChar w:fldCharType="begin"/>
      </w:r>
      <w:r w:rsidR="00FD5A7E">
        <w:instrText xml:space="preserve"> STYLEREF 1 \s </w:instrText>
      </w:r>
      <w:r w:rsidR="00FD5A7E">
        <w:fldChar w:fldCharType="separate"/>
      </w:r>
      <w:r w:rsidR="00472F61">
        <w:rPr>
          <w:noProof/>
        </w:rPr>
        <w:t>B</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w:t>
      </w:r>
      <w:r w:rsidR="00FD5A7E">
        <w:fldChar w:fldCharType="end"/>
      </w:r>
      <w:bookmarkEnd w:id="345"/>
      <w:r w:rsidRPr="00AB31C7">
        <w:tab/>
        <w:t>List of informative statements to communicate results of systematic reviews</w:t>
      </w:r>
      <w:bookmarkEnd w:id="346"/>
      <w:bookmarkEnd w:id="347"/>
    </w:p>
    <w:tbl>
      <w:tblPr>
        <w:tblStyle w:val="PlainTable2"/>
        <w:tblW w:w="5000" w:type="pct"/>
        <w:tblLayout w:type="fixed"/>
        <w:tblLook w:val="0420" w:firstRow="1" w:lastRow="0" w:firstColumn="0" w:lastColumn="0" w:noHBand="0" w:noVBand="1"/>
      </w:tblPr>
      <w:tblGrid>
        <w:gridCol w:w="3673"/>
        <w:gridCol w:w="6072"/>
      </w:tblGrid>
      <w:tr w:rsidR="008A121E" w:rsidRPr="00AB31C7" w14:paraId="111B1649" w14:textId="77777777" w:rsidTr="00180761">
        <w:trPr>
          <w:cnfStyle w:val="100000000000" w:firstRow="1" w:lastRow="0" w:firstColumn="0" w:lastColumn="0" w:oddVBand="0" w:evenVBand="0" w:oddHBand="0" w:evenHBand="0" w:firstRowFirstColumn="0" w:firstRowLastColumn="0" w:lastRowFirstColumn="0" w:lastRowLastColumn="0"/>
        </w:trPr>
        <w:tc>
          <w:tcPr>
            <w:tcW w:w="3686" w:type="dxa"/>
            <w:hideMark/>
          </w:tcPr>
          <w:p w14:paraId="47BC91DF" w14:textId="77777777" w:rsidR="008A121E" w:rsidRPr="00AB31C7" w:rsidRDefault="008A121E" w:rsidP="00747076">
            <w:pPr>
              <w:pStyle w:val="Tabletext8pt"/>
              <w:rPr>
                <w:b w:val="0"/>
                <w:bCs/>
              </w:rPr>
            </w:pPr>
            <w:r w:rsidRPr="00AB31C7">
              <w:rPr>
                <w:bCs/>
              </w:rPr>
              <w:t>Size of the effect estimate</w:t>
            </w:r>
          </w:p>
        </w:tc>
        <w:tc>
          <w:tcPr>
            <w:tcW w:w="6095" w:type="dxa"/>
            <w:hideMark/>
          </w:tcPr>
          <w:p w14:paraId="2834EAA9" w14:textId="77777777" w:rsidR="008A121E" w:rsidRPr="00AB31C7" w:rsidRDefault="008A121E" w:rsidP="00747076">
            <w:pPr>
              <w:pStyle w:val="Tabletext8pt"/>
              <w:rPr>
                <w:b w:val="0"/>
                <w:bCs/>
              </w:rPr>
            </w:pPr>
            <w:r w:rsidRPr="00AB31C7">
              <w:rPr>
                <w:bCs/>
              </w:rPr>
              <w:t>Suggested statements *</w:t>
            </w:r>
          </w:p>
        </w:tc>
      </w:tr>
      <w:tr w:rsidR="008A121E" w:rsidRPr="00AB31C7" w14:paraId="4E383164" w14:textId="77777777" w:rsidTr="00180761">
        <w:trPr>
          <w:cnfStyle w:val="000000100000" w:firstRow="0" w:lastRow="0" w:firstColumn="0" w:lastColumn="0" w:oddVBand="0" w:evenVBand="0" w:oddHBand="1" w:evenHBand="0" w:firstRowFirstColumn="0" w:firstRowLastColumn="0" w:lastRowFirstColumn="0" w:lastRowLastColumn="0"/>
        </w:trPr>
        <w:tc>
          <w:tcPr>
            <w:tcW w:w="9781" w:type="dxa"/>
            <w:gridSpan w:val="2"/>
          </w:tcPr>
          <w:p w14:paraId="5732AD88" w14:textId="77777777" w:rsidR="008A121E" w:rsidRPr="00AB31C7" w:rsidRDefault="008A121E" w:rsidP="00747076">
            <w:pPr>
              <w:pStyle w:val="Tabletext8pt"/>
            </w:pPr>
            <w:r w:rsidRPr="00AB31C7">
              <w:rPr>
                <w:rStyle w:val="Strong"/>
              </w:rPr>
              <w:t>HIGH</w:t>
            </w:r>
            <w:r w:rsidRPr="00AB31C7">
              <w:rPr>
                <w:lang w:eastAsia="en-AU"/>
              </w:rPr>
              <w:t xml:space="preserve"> </w:t>
            </w:r>
            <w:r w:rsidRPr="00AB31C7">
              <w:rPr>
                <w:rStyle w:val="Strong"/>
              </w:rPr>
              <w:t>Certainty</w:t>
            </w:r>
            <w:r w:rsidRPr="00AB31C7">
              <w:rPr>
                <w:lang w:eastAsia="en-AU"/>
              </w:rPr>
              <w:t xml:space="preserve"> </w:t>
            </w:r>
            <w:r w:rsidRPr="00AB31C7">
              <w:rPr>
                <w:rStyle w:val="Strong"/>
              </w:rPr>
              <w:t>of</w:t>
            </w:r>
            <w:r w:rsidRPr="00AB31C7">
              <w:rPr>
                <w:lang w:eastAsia="en-AU"/>
              </w:rPr>
              <w:t xml:space="preserve"> </w:t>
            </w:r>
            <w:r w:rsidRPr="00AB31C7">
              <w:rPr>
                <w:rStyle w:val="Strong"/>
              </w:rPr>
              <w:t>the</w:t>
            </w:r>
            <w:r w:rsidRPr="00AB31C7">
              <w:rPr>
                <w:lang w:eastAsia="en-AU"/>
              </w:rPr>
              <w:t xml:space="preserve"> </w:t>
            </w:r>
            <w:r w:rsidRPr="00AB31C7">
              <w:rPr>
                <w:rStyle w:val="Strong"/>
              </w:rPr>
              <w:t>evidence</w:t>
            </w:r>
          </w:p>
        </w:tc>
      </w:tr>
      <w:tr w:rsidR="008A121E" w:rsidRPr="00AB31C7" w14:paraId="53F9B7B5" w14:textId="77777777" w:rsidTr="00180761">
        <w:tc>
          <w:tcPr>
            <w:tcW w:w="3686" w:type="dxa"/>
            <w:hideMark/>
          </w:tcPr>
          <w:p w14:paraId="5CCBB440" w14:textId="77777777" w:rsidR="008A121E" w:rsidRPr="00AB31C7" w:rsidRDefault="008A121E" w:rsidP="00747076">
            <w:pPr>
              <w:pStyle w:val="Tabletext8pt"/>
            </w:pPr>
            <w:r w:rsidRPr="00AB31C7">
              <w:t> Large effect</w:t>
            </w:r>
          </w:p>
        </w:tc>
        <w:tc>
          <w:tcPr>
            <w:tcW w:w="6095" w:type="dxa"/>
            <w:hideMark/>
          </w:tcPr>
          <w:p w14:paraId="0DCEDCCF" w14:textId="77777777" w:rsidR="008A121E" w:rsidRPr="00AB31C7" w:rsidRDefault="008A121E" w:rsidP="00747076">
            <w:pPr>
              <w:pStyle w:val="Tabletext8pt"/>
            </w:pPr>
            <w:r w:rsidRPr="00AB31C7">
              <w:t>X results in a large reduction/increase in outcome</w:t>
            </w:r>
          </w:p>
        </w:tc>
      </w:tr>
      <w:tr w:rsidR="008A121E" w:rsidRPr="00AB31C7" w14:paraId="1F032E7C" w14:textId="77777777" w:rsidTr="00180761">
        <w:trPr>
          <w:cnfStyle w:val="000000100000" w:firstRow="0" w:lastRow="0" w:firstColumn="0" w:lastColumn="0" w:oddVBand="0" w:evenVBand="0" w:oddHBand="1" w:evenHBand="0" w:firstRowFirstColumn="0" w:firstRowLastColumn="0" w:lastRowFirstColumn="0" w:lastRowLastColumn="0"/>
        </w:trPr>
        <w:tc>
          <w:tcPr>
            <w:tcW w:w="3686" w:type="dxa"/>
            <w:hideMark/>
          </w:tcPr>
          <w:p w14:paraId="2E0971AC" w14:textId="77777777" w:rsidR="008A121E" w:rsidRPr="00AB31C7" w:rsidRDefault="008A121E" w:rsidP="00747076">
            <w:pPr>
              <w:pStyle w:val="Tabletext8pt"/>
            </w:pPr>
            <w:r w:rsidRPr="00AB31C7">
              <w:t> Moderate effect</w:t>
            </w:r>
          </w:p>
        </w:tc>
        <w:tc>
          <w:tcPr>
            <w:tcW w:w="6095" w:type="dxa"/>
            <w:hideMark/>
          </w:tcPr>
          <w:p w14:paraId="3B5AA1EF" w14:textId="77777777" w:rsidR="008A121E" w:rsidRPr="00AB31C7" w:rsidRDefault="008A121E" w:rsidP="00747076">
            <w:pPr>
              <w:pStyle w:val="Tabletext8pt"/>
            </w:pPr>
            <w:r w:rsidRPr="00AB31C7">
              <w:t>X reduces/increases outcome</w:t>
            </w:r>
          </w:p>
        </w:tc>
      </w:tr>
      <w:tr w:rsidR="008A121E" w:rsidRPr="00AB31C7" w14:paraId="3D78545F" w14:textId="77777777" w:rsidTr="00180761">
        <w:tc>
          <w:tcPr>
            <w:tcW w:w="3686" w:type="dxa"/>
            <w:hideMark/>
          </w:tcPr>
          <w:p w14:paraId="581B0AA9" w14:textId="77777777" w:rsidR="008A121E" w:rsidRPr="00AB31C7" w:rsidRDefault="008A121E" w:rsidP="00747076">
            <w:pPr>
              <w:pStyle w:val="Tabletext8pt"/>
            </w:pPr>
            <w:r w:rsidRPr="00AB31C7">
              <w:t> Small important effect</w:t>
            </w:r>
          </w:p>
        </w:tc>
        <w:tc>
          <w:tcPr>
            <w:tcW w:w="6095" w:type="dxa"/>
            <w:hideMark/>
          </w:tcPr>
          <w:p w14:paraId="2074D767" w14:textId="77777777" w:rsidR="008A121E" w:rsidRPr="00AB31C7" w:rsidRDefault="008A121E" w:rsidP="00747076">
            <w:pPr>
              <w:pStyle w:val="Tabletext8pt"/>
            </w:pPr>
            <w:r w:rsidRPr="00AB31C7">
              <w:t>X reduces/increases outcome slightly</w:t>
            </w:r>
          </w:p>
        </w:tc>
      </w:tr>
      <w:tr w:rsidR="008A121E" w:rsidRPr="00AB31C7" w14:paraId="170E55E8" w14:textId="77777777" w:rsidTr="00180761">
        <w:trPr>
          <w:cnfStyle w:val="000000100000" w:firstRow="0" w:lastRow="0" w:firstColumn="0" w:lastColumn="0" w:oddVBand="0" w:evenVBand="0" w:oddHBand="1" w:evenHBand="0" w:firstRowFirstColumn="0" w:firstRowLastColumn="0" w:lastRowFirstColumn="0" w:lastRowLastColumn="0"/>
        </w:trPr>
        <w:tc>
          <w:tcPr>
            <w:tcW w:w="3686" w:type="dxa"/>
            <w:hideMark/>
          </w:tcPr>
          <w:p w14:paraId="4C49A511" w14:textId="77777777" w:rsidR="008A121E" w:rsidRPr="00AB31C7" w:rsidRDefault="008A121E" w:rsidP="00747076">
            <w:pPr>
              <w:pStyle w:val="Tabletext8pt"/>
            </w:pPr>
            <w:r w:rsidRPr="00AB31C7">
              <w:t> Trivial, small unimportant effect or no effect</w:t>
            </w:r>
          </w:p>
        </w:tc>
        <w:tc>
          <w:tcPr>
            <w:tcW w:w="6095" w:type="dxa"/>
            <w:hideMark/>
          </w:tcPr>
          <w:p w14:paraId="404E4DE0" w14:textId="77777777" w:rsidR="008A121E" w:rsidRPr="00AB31C7" w:rsidRDefault="008A121E" w:rsidP="00747076">
            <w:pPr>
              <w:pStyle w:val="Tabletext8pt"/>
            </w:pPr>
            <w:r w:rsidRPr="00AB31C7">
              <w:t>X results in little to no difference in outcome</w:t>
            </w:r>
          </w:p>
        </w:tc>
      </w:tr>
      <w:tr w:rsidR="008A121E" w:rsidRPr="00AB31C7" w14:paraId="219DD5F1" w14:textId="77777777" w:rsidTr="00180761">
        <w:tc>
          <w:tcPr>
            <w:tcW w:w="9781" w:type="dxa"/>
            <w:gridSpan w:val="2"/>
          </w:tcPr>
          <w:p w14:paraId="1C025C5B" w14:textId="77777777" w:rsidR="008A121E" w:rsidRPr="00AB31C7" w:rsidRDefault="008A121E" w:rsidP="00747076">
            <w:pPr>
              <w:pStyle w:val="Tabletext8pt"/>
              <w:rPr>
                <w:rStyle w:val="Strong"/>
              </w:rPr>
            </w:pPr>
            <w:r w:rsidRPr="00AB31C7">
              <w:rPr>
                <w:rStyle w:val="Strong"/>
              </w:rPr>
              <w:t>MODERATE Certainty of the evidence</w:t>
            </w:r>
          </w:p>
        </w:tc>
      </w:tr>
      <w:tr w:rsidR="008A121E" w:rsidRPr="00AB31C7" w14:paraId="575D34CB" w14:textId="77777777" w:rsidTr="00180761">
        <w:trPr>
          <w:cnfStyle w:val="000000100000" w:firstRow="0" w:lastRow="0" w:firstColumn="0" w:lastColumn="0" w:oddVBand="0" w:evenVBand="0" w:oddHBand="1" w:evenHBand="0" w:firstRowFirstColumn="0" w:firstRowLastColumn="0" w:lastRowFirstColumn="0" w:lastRowLastColumn="0"/>
        </w:trPr>
        <w:tc>
          <w:tcPr>
            <w:tcW w:w="3686" w:type="dxa"/>
            <w:hideMark/>
          </w:tcPr>
          <w:p w14:paraId="3F2551F2" w14:textId="77777777" w:rsidR="008A121E" w:rsidRPr="00AB31C7" w:rsidRDefault="008A121E" w:rsidP="00747076">
            <w:pPr>
              <w:pStyle w:val="Tabletext8pt"/>
            </w:pPr>
            <w:r w:rsidRPr="00AB31C7">
              <w:t> Large effect</w:t>
            </w:r>
          </w:p>
        </w:tc>
        <w:tc>
          <w:tcPr>
            <w:tcW w:w="6095" w:type="dxa"/>
            <w:hideMark/>
          </w:tcPr>
          <w:p w14:paraId="15C59120" w14:textId="77777777" w:rsidR="008A121E" w:rsidRPr="00AB31C7" w:rsidRDefault="008A121E" w:rsidP="00747076">
            <w:pPr>
              <w:pStyle w:val="Tabletext8pt"/>
            </w:pPr>
            <w:r w:rsidRPr="00AB31C7">
              <w:t>X probably results in a large reduction/increase in outcome</w:t>
            </w:r>
          </w:p>
        </w:tc>
      </w:tr>
      <w:tr w:rsidR="008A121E" w:rsidRPr="00AB31C7" w14:paraId="6575BFA0" w14:textId="77777777" w:rsidTr="00180761">
        <w:tc>
          <w:tcPr>
            <w:tcW w:w="3686" w:type="dxa"/>
            <w:hideMark/>
          </w:tcPr>
          <w:p w14:paraId="2DBF241E" w14:textId="77777777" w:rsidR="008A121E" w:rsidRPr="00AB31C7" w:rsidRDefault="008A121E" w:rsidP="00747076">
            <w:pPr>
              <w:pStyle w:val="Tabletext8pt"/>
            </w:pPr>
            <w:r w:rsidRPr="00AB31C7">
              <w:t> Moderate effect</w:t>
            </w:r>
          </w:p>
        </w:tc>
        <w:tc>
          <w:tcPr>
            <w:tcW w:w="6095" w:type="dxa"/>
            <w:hideMark/>
          </w:tcPr>
          <w:p w14:paraId="18D95A9C" w14:textId="77777777" w:rsidR="008A121E" w:rsidRPr="00AB31C7" w:rsidRDefault="008A121E" w:rsidP="00747076">
            <w:pPr>
              <w:pStyle w:val="Tabletext8pt"/>
            </w:pPr>
            <w:r w:rsidRPr="00AB31C7">
              <w:t>X probably reduces/increases outcome</w:t>
            </w:r>
          </w:p>
        </w:tc>
      </w:tr>
      <w:tr w:rsidR="008A121E" w:rsidRPr="00AB31C7" w14:paraId="4EAA88DA" w14:textId="77777777" w:rsidTr="00180761">
        <w:trPr>
          <w:cnfStyle w:val="000000100000" w:firstRow="0" w:lastRow="0" w:firstColumn="0" w:lastColumn="0" w:oddVBand="0" w:evenVBand="0" w:oddHBand="1" w:evenHBand="0" w:firstRowFirstColumn="0" w:firstRowLastColumn="0" w:lastRowFirstColumn="0" w:lastRowLastColumn="0"/>
        </w:trPr>
        <w:tc>
          <w:tcPr>
            <w:tcW w:w="3686" w:type="dxa"/>
            <w:hideMark/>
          </w:tcPr>
          <w:p w14:paraId="71455CBA" w14:textId="77777777" w:rsidR="008A121E" w:rsidRPr="00AB31C7" w:rsidRDefault="008A121E" w:rsidP="00747076">
            <w:pPr>
              <w:pStyle w:val="Tabletext8pt"/>
            </w:pPr>
            <w:r w:rsidRPr="00AB31C7">
              <w:t> Small important effect</w:t>
            </w:r>
          </w:p>
        </w:tc>
        <w:tc>
          <w:tcPr>
            <w:tcW w:w="6095" w:type="dxa"/>
            <w:hideMark/>
          </w:tcPr>
          <w:p w14:paraId="0D03323A" w14:textId="77777777" w:rsidR="008A121E" w:rsidRPr="00AB31C7" w:rsidRDefault="008A121E" w:rsidP="00747076">
            <w:pPr>
              <w:pStyle w:val="Tabletext8pt"/>
            </w:pPr>
            <w:r w:rsidRPr="00AB31C7">
              <w:t>X probably results in a slight reduction/increase in outcome</w:t>
            </w:r>
          </w:p>
        </w:tc>
      </w:tr>
      <w:tr w:rsidR="008A121E" w:rsidRPr="00AB31C7" w14:paraId="319B9500" w14:textId="77777777" w:rsidTr="00180761">
        <w:tc>
          <w:tcPr>
            <w:tcW w:w="3686" w:type="dxa"/>
            <w:hideMark/>
          </w:tcPr>
          <w:p w14:paraId="7F50EC5B" w14:textId="77777777" w:rsidR="008A121E" w:rsidRPr="00AB31C7" w:rsidRDefault="008A121E" w:rsidP="00747076">
            <w:pPr>
              <w:pStyle w:val="Tabletext8pt"/>
            </w:pPr>
            <w:r w:rsidRPr="00AB31C7">
              <w:t> Trivial, small unimportant effect or no effect</w:t>
            </w:r>
          </w:p>
        </w:tc>
        <w:tc>
          <w:tcPr>
            <w:tcW w:w="6095" w:type="dxa"/>
            <w:hideMark/>
          </w:tcPr>
          <w:p w14:paraId="5E88651B" w14:textId="77777777" w:rsidR="008A121E" w:rsidRPr="00AB31C7" w:rsidRDefault="008A121E" w:rsidP="00747076">
            <w:pPr>
              <w:pStyle w:val="Tabletext8pt"/>
            </w:pPr>
            <w:r w:rsidRPr="00AB31C7">
              <w:t>X probably results in little to no difference in outcome</w:t>
            </w:r>
          </w:p>
        </w:tc>
      </w:tr>
      <w:tr w:rsidR="008A121E" w:rsidRPr="00AB31C7" w14:paraId="5103499D" w14:textId="77777777" w:rsidTr="00180761">
        <w:trPr>
          <w:cnfStyle w:val="000000100000" w:firstRow="0" w:lastRow="0" w:firstColumn="0" w:lastColumn="0" w:oddVBand="0" w:evenVBand="0" w:oddHBand="1" w:evenHBand="0" w:firstRowFirstColumn="0" w:firstRowLastColumn="0" w:lastRowFirstColumn="0" w:lastRowLastColumn="0"/>
        </w:trPr>
        <w:tc>
          <w:tcPr>
            <w:tcW w:w="9781" w:type="dxa"/>
            <w:gridSpan w:val="2"/>
          </w:tcPr>
          <w:p w14:paraId="38AFF2D3" w14:textId="77777777" w:rsidR="008A121E" w:rsidRPr="00AB31C7" w:rsidRDefault="008A121E" w:rsidP="00747076">
            <w:pPr>
              <w:pStyle w:val="Tabletext8pt"/>
              <w:rPr>
                <w:rStyle w:val="Strong"/>
              </w:rPr>
            </w:pPr>
            <w:r w:rsidRPr="00AB31C7">
              <w:rPr>
                <w:rStyle w:val="Strong"/>
              </w:rPr>
              <w:t>LOW Certainty of the evidence</w:t>
            </w:r>
          </w:p>
        </w:tc>
      </w:tr>
      <w:tr w:rsidR="008A121E" w:rsidRPr="00AB31C7" w14:paraId="5F1294BE" w14:textId="77777777" w:rsidTr="00180761">
        <w:tc>
          <w:tcPr>
            <w:tcW w:w="3686" w:type="dxa"/>
            <w:hideMark/>
          </w:tcPr>
          <w:p w14:paraId="062BF863" w14:textId="77777777" w:rsidR="008A121E" w:rsidRPr="00AB31C7" w:rsidRDefault="008A121E" w:rsidP="00747076">
            <w:pPr>
              <w:pStyle w:val="Tabletext8pt"/>
            </w:pPr>
            <w:r w:rsidRPr="00AB31C7">
              <w:t> Large effect</w:t>
            </w:r>
          </w:p>
        </w:tc>
        <w:tc>
          <w:tcPr>
            <w:tcW w:w="6095" w:type="dxa"/>
            <w:hideMark/>
          </w:tcPr>
          <w:p w14:paraId="5FE4941A" w14:textId="533560A1" w:rsidR="008A121E" w:rsidRPr="00AB31C7" w:rsidRDefault="008A121E" w:rsidP="00747076">
            <w:pPr>
              <w:pStyle w:val="Tabletext8pt"/>
            </w:pPr>
            <w:r w:rsidRPr="00AB31C7">
              <w:t xml:space="preserve">X </w:t>
            </w:r>
            <w:r w:rsidR="004A0E6F">
              <w:t xml:space="preserve">may </w:t>
            </w:r>
            <w:r w:rsidRPr="00AB31C7">
              <w:t>result in a large reduction/increase in outcome</w:t>
            </w:r>
          </w:p>
        </w:tc>
      </w:tr>
      <w:tr w:rsidR="008A121E" w:rsidRPr="00AB31C7" w14:paraId="49BAD345" w14:textId="77777777" w:rsidTr="00180761">
        <w:trPr>
          <w:cnfStyle w:val="000000100000" w:firstRow="0" w:lastRow="0" w:firstColumn="0" w:lastColumn="0" w:oddVBand="0" w:evenVBand="0" w:oddHBand="1" w:evenHBand="0" w:firstRowFirstColumn="0" w:firstRowLastColumn="0" w:lastRowFirstColumn="0" w:lastRowLastColumn="0"/>
        </w:trPr>
        <w:tc>
          <w:tcPr>
            <w:tcW w:w="3686" w:type="dxa"/>
            <w:hideMark/>
          </w:tcPr>
          <w:p w14:paraId="66E11B0E" w14:textId="77777777" w:rsidR="008A121E" w:rsidRPr="00AB31C7" w:rsidRDefault="008A121E" w:rsidP="00747076">
            <w:pPr>
              <w:pStyle w:val="Tabletext8pt"/>
            </w:pPr>
            <w:r w:rsidRPr="00AB31C7">
              <w:t> Moderate effect</w:t>
            </w:r>
          </w:p>
        </w:tc>
        <w:tc>
          <w:tcPr>
            <w:tcW w:w="6095" w:type="dxa"/>
            <w:hideMark/>
          </w:tcPr>
          <w:p w14:paraId="64D7E6B6" w14:textId="7F5FE7F4" w:rsidR="008A121E" w:rsidRPr="00AB31C7" w:rsidRDefault="008A121E" w:rsidP="00747076">
            <w:pPr>
              <w:pStyle w:val="Tabletext8pt"/>
            </w:pPr>
            <w:r w:rsidRPr="00AB31C7">
              <w:t xml:space="preserve">X </w:t>
            </w:r>
            <w:r w:rsidR="004A0E6F">
              <w:t xml:space="preserve">may </w:t>
            </w:r>
            <w:r w:rsidRPr="00AB31C7">
              <w:t>result in a reduction/increase in outcome</w:t>
            </w:r>
          </w:p>
        </w:tc>
      </w:tr>
      <w:tr w:rsidR="008A121E" w:rsidRPr="00AB31C7" w14:paraId="661D0E5C" w14:textId="77777777" w:rsidTr="00180761">
        <w:tc>
          <w:tcPr>
            <w:tcW w:w="3686" w:type="dxa"/>
            <w:hideMark/>
          </w:tcPr>
          <w:p w14:paraId="1F47E146" w14:textId="77777777" w:rsidR="008A121E" w:rsidRPr="00AB31C7" w:rsidRDefault="008A121E" w:rsidP="00747076">
            <w:pPr>
              <w:pStyle w:val="Tabletext8pt"/>
            </w:pPr>
            <w:r w:rsidRPr="00AB31C7">
              <w:t> Small important effect</w:t>
            </w:r>
          </w:p>
        </w:tc>
        <w:tc>
          <w:tcPr>
            <w:tcW w:w="6095" w:type="dxa"/>
            <w:hideMark/>
          </w:tcPr>
          <w:p w14:paraId="239A00CA" w14:textId="054A1756" w:rsidR="008A121E" w:rsidRPr="00AB31C7" w:rsidRDefault="008A121E" w:rsidP="00747076">
            <w:pPr>
              <w:pStyle w:val="Tabletext8pt"/>
            </w:pPr>
            <w:r w:rsidRPr="00AB31C7">
              <w:t xml:space="preserve">X </w:t>
            </w:r>
            <w:r w:rsidR="004A0E6F">
              <w:t xml:space="preserve">may </w:t>
            </w:r>
            <w:r w:rsidRPr="00AB31C7">
              <w:t>result in a slight reduction/increase in outcome</w:t>
            </w:r>
          </w:p>
        </w:tc>
      </w:tr>
      <w:tr w:rsidR="008A121E" w:rsidRPr="00AB31C7" w14:paraId="170BE218" w14:textId="77777777" w:rsidTr="00180761">
        <w:trPr>
          <w:cnfStyle w:val="000000100000" w:firstRow="0" w:lastRow="0" w:firstColumn="0" w:lastColumn="0" w:oddVBand="0" w:evenVBand="0" w:oddHBand="1" w:evenHBand="0" w:firstRowFirstColumn="0" w:firstRowLastColumn="0" w:lastRowFirstColumn="0" w:lastRowLastColumn="0"/>
        </w:trPr>
        <w:tc>
          <w:tcPr>
            <w:tcW w:w="3686" w:type="dxa"/>
            <w:hideMark/>
          </w:tcPr>
          <w:p w14:paraId="03BCDC7B" w14:textId="77777777" w:rsidR="008A121E" w:rsidRPr="00AB31C7" w:rsidRDefault="008A121E" w:rsidP="00747076">
            <w:pPr>
              <w:pStyle w:val="Tabletext8pt"/>
            </w:pPr>
            <w:r w:rsidRPr="00AB31C7">
              <w:t> Trivial, small unimportant effect or no effect</w:t>
            </w:r>
          </w:p>
        </w:tc>
        <w:tc>
          <w:tcPr>
            <w:tcW w:w="6095" w:type="dxa"/>
            <w:hideMark/>
          </w:tcPr>
          <w:p w14:paraId="7F63143A" w14:textId="45997217" w:rsidR="008A121E" w:rsidRPr="00AB31C7" w:rsidRDefault="008A121E" w:rsidP="00747076">
            <w:pPr>
              <w:pStyle w:val="Tabletext8pt"/>
            </w:pPr>
            <w:r w:rsidRPr="00AB31C7">
              <w:t>X</w:t>
            </w:r>
            <w:r w:rsidR="004A0E6F">
              <w:t xml:space="preserve"> may</w:t>
            </w:r>
            <w:r w:rsidRPr="00AB31C7">
              <w:t xml:space="preserve"> result in little to no difference in outcome</w:t>
            </w:r>
          </w:p>
        </w:tc>
      </w:tr>
      <w:tr w:rsidR="008A121E" w:rsidRPr="00AB31C7" w14:paraId="591FCAB2" w14:textId="77777777" w:rsidTr="00180761">
        <w:tc>
          <w:tcPr>
            <w:tcW w:w="9781" w:type="dxa"/>
            <w:gridSpan w:val="2"/>
          </w:tcPr>
          <w:p w14:paraId="3DED7149" w14:textId="77777777" w:rsidR="008A121E" w:rsidRPr="00AB31C7" w:rsidRDefault="008A121E" w:rsidP="00747076">
            <w:pPr>
              <w:pStyle w:val="Tabletext8pt"/>
              <w:rPr>
                <w:rStyle w:val="Strong"/>
              </w:rPr>
            </w:pPr>
            <w:r w:rsidRPr="00AB31C7">
              <w:rPr>
                <w:rStyle w:val="Strong"/>
              </w:rPr>
              <w:t>VERY LOW Certainty of the evidence</w:t>
            </w:r>
          </w:p>
        </w:tc>
      </w:tr>
      <w:tr w:rsidR="008A121E" w:rsidRPr="00AB31C7" w14:paraId="177F5E22" w14:textId="77777777" w:rsidTr="00180761">
        <w:trPr>
          <w:cnfStyle w:val="000000100000" w:firstRow="0" w:lastRow="0" w:firstColumn="0" w:lastColumn="0" w:oddVBand="0" w:evenVBand="0" w:oddHBand="1" w:evenHBand="0" w:firstRowFirstColumn="0" w:firstRowLastColumn="0" w:lastRowFirstColumn="0" w:lastRowLastColumn="0"/>
        </w:trPr>
        <w:tc>
          <w:tcPr>
            <w:tcW w:w="3686" w:type="dxa"/>
            <w:hideMark/>
          </w:tcPr>
          <w:p w14:paraId="33AFEBF3" w14:textId="77777777" w:rsidR="008A121E" w:rsidRPr="00AB31C7" w:rsidRDefault="008A121E" w:rsidP="00747076">
            <w:pPr>
              <w:pStyle w:val="Tabletext8pt"/>
            </w:pPr>
            <w:r w:rsidRPr="00AB31C7">
              <w:t> Any effect</w:t>
            </w:r>
          </w:p>
        </w:tc>
        <w:tc>
          <w:tcPr>
            <w:tcW w:w="6095" w:type="dxa"/>
            <w:hideMark/>
          </w:tcPr>
          <w:p w14:paraId="7EFBA895" w14:textId="77777777" w:rsidR="008A121E" w:rsidRPr="00AB31C7" w:rsidRDefault="008A121E" w:rsidP="00747076">
            <w:pPr>
              <w:pStyle w:val="Tabletext8pt"/>
            </w:pPr>
            <w:r w:rsidRPr="00AB31C7">
              <w:t>The evidence is very uncertain about the effect of X on outcome</w:t>
            </w:r>
          </w:p>
        </w:tc>
      </w:tr>
    </w:tbl>
    <w:p w14:paraId="0C4AF786" w14:textId="4F668D76" w:rsidR="008A121E" w:rsidRPr="00AB31C7" w:rsidRDefault="008A121E" w:rsidP="008A121E">
      <w:pPr>
        <w:pStyle w:val="TableFigNotes18"/>
      </w:pPr>
      <w:r w:rsidRPr="00AB31C7">
        <w:t xml:space="preserve">Source: modified from Santesso et al. (2020) </w:t>
      </w:r>
      <w:r w:rsidRPr="00AB31C7">
        <w:fldChar w:fldCharType="begin">
          <w:fldData xml:space="preserve">PEVuZE5vdGU+PENpdGU+PEF1dGhvcj5TYW50ZXNzbzwvQXV0aG9yPjxZZWFyPjIwMjA8L1llYXI+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</w:fldData>
        </w:fldChar>
      </w:r>
      <w:r w:rsidR="00F913ED">
        <w:instrText xml:space="preserve"> ADDIN EN.CITE </w:instrText>
      </w:r>
      <w:r w:rsidR="00F913ED">
        <w:fldChar w:fldCharType="begin">
          <w:fldData xml:space="preserve">PEVuZE5vdGU+PENpdGU+PEF1dGhvcj5TYW50ZXNzbzwvQXV0aG9yPjxZZWFyPjIwMjA8L1llYXI+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</w:fldData>
        </w:fldChar>
      </w:r>
      <w:r w:rsidR="00F913ED">
        <w:instrText xml:space="preserve"> ADDIN EN.CITE.DATA </w:instrText>
      </w:r>
      <w:r w:rsidR="00F913ED">
        <w:fldChar w:fldCharType="end"/>
      </w:r>
      <w:r w:rsidRPr="00AB31C7">
        <w:fldChar w:fldCharType="separate"/>
      </w:r>
      <w:r w:rsidR="00F913ED">
        <w:rPr>
          <w:noProof/>
        </w:rPr>
        <w:t>(</w:t>
      </w:r>
      <w:hyperlink w:anchor="_ENREF_38" w:tooltip="Santesso, 2020 #298" w:history="1">
        <w:r w:rsidR="00E3486E">
          <w:rPr>
            <w:noProof/>
          </w:rPr>
          <w:t>38</w:t>
        </w:r>
      </w:hyperlink>
      <w:r w:rsidR="00F913ED">
        <w:rPr>
          <w:noProof/>
        </w:rPr>
        <w:t>)</w:t>
      </w:r>
      <w:r w:rsidRPr="00AB31C7">
        <w:fldChar w:fldCharType="end"/>
      </w:r>
    </w:p>
    <w:p w14:paraId="330699DC" w14:textId="77777777" w:rsidR="008A121E" w:rsidRPr="00AB31C7" w:rsidRDefault="008A121E" w:rsidP="008A121E">
      <w:pPr>
        <w:pStyle w:val="TableFigNotes18"/>
      </w:pPr>
      <w:r w:rsidRPr="00AB31C7">
        <w:t>* Replace X with intervention, replace ‘reduce/increase’ with direction of effect, replace ‘outcome’ with name of outcome, include ‘when compared with Y’ when needed)</w:t>
      </w:r>
    </w:p>
    <w:p w14:paraId="1F496005" w14:textId="77777777" w:rsidR="008A121E" w:rsidRPr="00AB31C7" w:rsidRDefault="008A121E" w:rsidP="00A758EB">
      <w:pPr>
        <w:pStyle w:val="Heading1"/>
      </w:pPr>
      <w:bookmarkStart w:id="348" w:name="_Details_of_studies"/>
      <w:bookmarkStart w:id="349" w:name="_Toc159843694"/>
      <w:bookmarkEnd w:id="348"/>
      <w:r w:rsidRPr="00AB31C7">
        <w:lastRenderedPageBreak/>
        <w:t>Details of studies assessed at full text but not included</w:t>
      </w:r>
      <w:bookmarkEnd w:id="349"/>
    </w:p>
    <w:p w14:paraId="5CF56426" w14:textId="77777777" w:rsidR="008A121E" w:rsidRPr="00AB31C7" w:rsidRDefault="008A121E" w:rsidP="00A758EB">
      <w:pPr>
        <w:pStyle w:val="Heading2"/>
      </w:pPr>
      <w:bookmarkStart w:id="350" w:name="_Ref159576893"/>
      <w:bookmarkStart w:id="351" w:name="_Ref159576909"/>
      <w:bookmarkStart w:id="352" w:name="_Ref159576912"/>
      <w:bookmarkStart w:id="353" w:name="_Toc159843695"/>
      <w:bookmarkStart w:id="354" w:name="_Ref116306721"/>
      <w:bookmarkStart w:id="355" w:name="_Ref116306725"/>
      <w:bookmarkStart w:id="356" w:name="_Toc91957473"/>
      <w:bookmarkStart w:id="357" w:name="_Ref92197305"/>
      <w:bookmarkStart w:id="358" w:name="_Toc92285894"/>
      <w:r w:rsidRPr="00AB31C7">
        <w:t>Citation details of excluded studies (not eligible)</w:t>
      </w:r>
      <w:bookmarkEnd w:id="350"/>
      <w:bookmarkEnd w:id="351"/>
      <w:bookmarkEnd w:id="352"/>
      <w:bookmarkEnd w:id="353"/>
    </w:p>
    <w:p w14:paraId="66989D38" w14:textId="2669BA8F" w:rsidR="00FB775D" w:rsidRDefault="00FB775D" w:rsidP="00E96DB4">
      <w:pPr>
        <w:pStyle w:val="Heading3"/>
      </w:pPr>
      <w:bookmarkStart w:id="359" w:name="_Toc159843696"/>
      <w:bookmarkStart w:id="360" w:name="_Toc88048978"/>
      <w:bookmarkEnd w:id="354"/>
      <w:bookmarkEnd w:id="355"/>
      <w:bookmarkEnd w:id="356"/>
      <w:bookmarkEnd w:id="357"/>
      <w:bookmarkEnd w:id="358"/>
      <w:r>
        <w:t>S</w:t>
      </w:r>
      <w:r w:rsidR="00DA286C">
        <w:t>ystematic review of s</w:t>
      </w:r>
      <w:r>
        <w:t>hiatsu</w:t>
      </w:r>
      <w:bookmarkEnd w:id="359"/>
    </w:p>
    <w:p w14:paraId="2187D0CF" w14:textId="24F88CBF" w:rsidR="00D04222" w:rsidRPr="00D04222" w:rsidRDefault="00EF322E" w:rsidP="00D04222">
      <w:pPr>
        <w:pStyle w:val="BodyText"/>
      </w:pPr>
      <w:r w:rsidRPr="00AB31C7">
        <w:t>This appendix documents the studies that were screened in full text for a systematic review on the effect of shiatsu for preventing and treating any health condition but were not included in the evidence synthesis as they did not meet the eligibility criteria</w:t>
      </w:r>
      <w:r w:rsidR="00D04222">
        <w:t xml:space="preserve"> (see </w:t>
      </w:r>
      <w:r w:rsidR="00D04222">
        <w:fldChar w:fldCharType="begin"/>
      </w:r>
      <w:r w:rsidR="00D04222">
        <w:instrText xml:space="preserve"> REF _Ref136002524 \h </w:instrText>
      </w:r>
      <w:r w:rsidR="00D04222">
        <w:fldChar w:fldCharType="separate"/>
      </w:r>
      <w:r w:rsidR="00472F61" w:rsidRPr="00AB31C7">
        <w:t xml:space="preserve">Table </w:t>
      </w:r>
      <w:r w:rsidR="00472F61">
        <w:rPr>
          <w:noProof/>
        </w:rPr>
        <w:t>C</w:t>
      </w:r>
      <w:r w:rsidR="00472F61">
        <w:noBreakHyphen/>
      </w:r>
      <w:r w:rsidR="00472F61">
        <w:rPr>
          <w:noProof/>
        </w:rPr>
        <w:t>1</w:t>
      </w:r>
      <w:r w:rsidR="00D04222">
        <w:fldChar w:fldCharType="end"/>
      </w:r>
      <w:r w:rsidR="00D04222">
        <w:t>)</w:t>
      </w:r>
      <w:r w:rsidR="00D04222" w:rsidRPr="00AB31C7">
        <w:t>.</w:t>
      </w:r>
    </w:p>
    <w:p w14:paraId="54438A3E" w14:textId="77777777" w:rsidR="00EF322E" w:rsidRPr="00AB31C7" w:rsidRDefault="00EF322E" w:rsidP="00EF322E">
      <w:pPr>
        <w:pStyle w:val="BodyText"/>
      </w:pPr>
      <w:r w:rsidRPr="00AB31C7">
        <w:t>As per Cochrane guidelines the table does not list every study that was excluded, only those that appear on the surface to meet eligibility criteria, but which turn out not to. The table is sorted by reason for exclusion. Each study notes the primary reason for exclusion, but there may have been multiple reasons.</w:t>
      </w:r>
    </w:p>
    <w:p w14:paraId="235DC608" w14:textId="1A82CF97" w:rsidR="008A121E" w:rsidRPr="00AB31C7" w:rsidRDefault="008A121E" w:rsidP="008A121E">
      <w:pPr>
        <w:pStyle w:val="Caption"/>
      </w:pPr>
      <w:bookmarkStart w:id="361" w:name="_Ref136002524"/>
      <w:bookmarkStart w:id="362" w:name="_Toc164698266"/>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w:t>
      </w:r>
      <w:r w:rsidR="00FD5A7E">
        <w:fldChar w:fldCharType="end"/>
      </w:r>
      <w:bookmarkEnd w:id="361"/>
      <w:r w:rsidRPr="00AB31C7">
        <w:tab/>
        <w:t>Citation details of studies screened and excluded a full text (by reason for exclusion): Shiatsu</w:t>
      </w:r>
      <w:bookmarkEnd w:id="360"/>
      <w:bookmarkEnd w:id="362"/>
    </w:p>
    <w:p w14:paraId="5F82D342" w14:textId="77777777" w:rsidR="008A121E" w:rsidRDefault="008A121E" w:rsidP="008A121E">
      <w:pPr>
        <w:pStyle w:val="BodyText"/>
      </w:pPr>
      <w:r w:rsidRPr="00AB31C7">
        <w:t>(se</w:t>
      </w:r>
      <w:bookmarkStart w:id="363" w:name="_Toc78829575"/>
      <w:r w:rsidRPr="00AB31C7">
        <w:t>e separate file)</w:t>
      </w:r>
    </w:p>
    <w:p w14:paraId="1B47FBDF" w14:textId="0875ADF0" w:rsidR="00376ADA" w:rsidRPr="00AB31C7" w:rsidRDefault="00DA286C" w:rsidP="00E96DB4">
      <w:pPr>
        <w:pStyle w:val="Heading3"/>
      </w:pPr>
      <w:bookmarkStart w:id="364" w:name="_Toc159843697"/>
      <w:r>
        <w:t>Supplementary overview of acupressure</w:t>
      </w:r>
      <w:bookmarkEnd w:id="364"/>
    </w:p>
    <w:p w14:paraId="33965AAD" w14:textId="6CAFCAF9" w:rsidR="00376ADA" w:rsidRPr="00AB31C7" w:rsidRDefault="00376ADA" w:rsidP="00376ADA">
      <w:pPr>
        <w:pStyle w:val="BodyText"/>
      </w:pPr>
      <w:r w:rsidRPr="00AB31C7">
        <w:t xml:space="preserve">This appendix documents the studies that were screened in full text for a systematic review </w:t>
      </w:r>
      <w:r>
        <w:t xml:space="preserve">of systematic reviews </w:t>
      </w:r>
      <w:r w:rsidRPr="00AB31C7">
        <w:t xml:space="preserve">on the effect of </w:t>
      </w:r>
      <w:r>
        <w:t>acupressure</w:t>
      </w:r>
      <w:r w:rsidRPr="00AB31C7">
        <w:t xml:space="preserve"> for preventing and treating any health condition but were not included in the evidence synthesis as they did not meet the eligibility criteria</w:t>
      </w:r>
      <w:r w:rsidR="00D04222">
        <w:t xml:space="preserve"> (see </w:t>
      </w:r>
      <w:r w:rsidR="00D04222">
        <w:fldChar w:fldCharType="begin"/>
      </w:r>
      <w:r w:rsidR="00D04222">
        <w:instrText xml:space="preserve"> REF _Ref136002538 \h </w:instrText>
      </w:r>
      <w:r w:rsidR="00D04222">
        <w:fldChar w:fldCharType="separate"/>
      </w:r>
      <w:r w:rsidR="00472F61" w:rsidRPr="00AB31C7">
        <w:t xml:space="preserve">Table </w:t>
      </w:r>
      <w:r w:rsidR="00472F61">
        <w:rPr>
          <w:noProof/>
        </w:rPr>
        <w:t>C</w:t>
      </w:r>
      <w:r w:rsidR="00472F61">
        <w:noBreakHyphen/>
      </w:r>
      <w:r w:rsidR="00472F61">
        <w:rPr>
          <w:noProof/>
        </w:rPr>
        <w:t>2</w:t>
      </w:r>
      <w:r w:rsidR="00D04222">
        <w:fldChar w:fldCharType="end"/>
      </w:r>
      <w:r w:rsidR="00D04222">
        <w:t>)</w:t>
      </w:r>
      <w:r w:rsidRPr="00AB31C7">
        <w:t xml:space="preserve">. </w:t>
      </w:r>
    </w:p>
    <w:p w14:paraId="2A216F53" w14:textId="77777777" w:rsidR="00376ADA" w:rsidRPr="00AB31C7" w:rsidRDefault="00376ADA" w:rsidP="00376ADA">
      <w:pPr>
        <w:pStyle w:val="BodyText"/>
      </w:pPr>
      <w:r w:rsidRPr="00AB31C7">
        <w:t>As per Cochrane guidelines the table does not list every study that was excluded, only those that appear on the surface to meet eligibility criteria, but which turn out not to. The table is sorted by reason for exclusion. Each study notes the primary reason for exclusion, but there may have been multiple reasons.</w:t>
      </w:r>
    </w:p>
    <w:p w14:paraId="5FB879C6" w14:textId="7FFEAFEA" w:rsidR="00376ADA" w:rsidRPr="00AB31C7" w:rsidRDefault="00376ADA" w:rsidP="00376ADA">
      <w:pPr>
        <w:pStyle w:val="Caption"/>
      </w:pPr>
      <w:bookmarkStart w:id="365" w:name="_Ref136002538"/>
      <w:bookmarkStart w:id="366" w:name="_Toc164698267"/>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2</w:t>
      </w:r>
      <w:r w:rsidR="00FD5A7E">
        <w:fldChar w:fldCharType="end"/>
      </w:r>
      <w:bookmarkEnd w:id="365"/>
      <w:r w:rsidRPr="00AB31C7">
        <w:tab/>
        <w:t xml:space="preserve">Citation details of </w:t>
      </w:r>
      <w:r>
        <w:t>systematic reviews</w:t>
      </w:r>
      <w:r w:rsidRPr="00AB31C7">
        <w:t xml:space="preserve"> screened and excluded a full text (by reason for exclusion): Acupressure</w:t>
      </w:r>
      <w:bookmarkEnd w:id="366"/>
    </w:p>
    <w:p w14:paraId="238CA77C" w14:textId="4F26EB12" w:rsidR="00376ADA" w:rsidRDefault="00376ADA" w:rsidP="008A121E">
      <w:pPr>
        <w:pStyle w:val="BodyText"/>
      </w:pPr>
      <w:r w:rsidRPr="00AB31C7">
        <w:t>(see separate file)</w:t>
      </w:r>
    </w:p>
    <w:p w14:paraId="0F435DFA" w14:textId="77777777" w:rsidR="00EF322E" w:rsidRPr="00AB31C7" w:rsidRDefault="00EF322E" w:rsidP="00EF322E">
      <w:pPr>
        <w:pStyle w:val="Heading2"/>
      </w:pPr>
      <w:bookmarkStart w:id="367" w:name="_Toc91957474"/>
      <w:bookmarkStart w:id="368" w:name="_Ref92197114"/>
      <w:bookmarkStart w:id="369" w:name="_Ref92202629"/>
      <w:bookmarkStart w:id="370" w:name="_Toc92285895"/>
      <w:bookmarkStart w:id="371" w:name="_Ref92286495"/>
      <w:bookmarkStart w:id="372" w:name="_Ref116303163"/>
      <w:bookmarkStart w:id="373" w:name="_Ref116303167"/>
      <w:bookmarkStart w:id="374" w:name="_Ref116382741"/>
      <w:bookmarkStart w:id="375" w:name="_Toc159843698"/>
      <w:r w:rsidRPr="00AB31C7">
        <w:t>Citation details of studies provided through the Department’s public call for evidence</w:t>
      </w:r>
      <w:bookmarkEnd w:id="367"/>
      <w:bookmarkEnd w:id="368"/>
      <w:bookmarkEnd w:id="369"/>
      <w:bookmarkEnd w:id="370"/>
      <w:bookmarkEnd w:id="371"/>
      <w:bookmarkEnd w:id="372"/>
      <w:bookmarkEnd w:id="373"/>
      <w:bookmarkEnd w:id="374"/>
      <w:bookmarkEnd w:id="375"/>
    </w:p>
    <w:p w14:paraId="07379203" w14:textId="0FDCC28A" w:rsidR="00EF322E" w:rsidRPr="00AB31C7" w:rsidRDefault="00EF322E" w:rsidP="00EF322E">
      <w:pPr>
        <w:pStyle w:val="BodyText"/>
      </w:pPr>
      <w:r w:rsidRPr="00AB31C7">
        <w:t>This appendix documents the studies that were provided through the Department’s public call for evidence for a systematic review on the effect of shiatsu for preventing and treating any health condition</w:t>
      </w:r>
      <w:r w:rsidR="00D04222">
        <w:t xml:space="preserve"> (see </w:t>
      </w:r>
      <w:r w:rsidR="00D04222">
        <w:fldChar w:fldCharType="begin"/>
      </w:r>
      <w:r w:rsidR="00D04222">
        <w:instrText xml:space="preserve"> REF _Ref136002560 \h </w:instrText>
      </w:r>
      <w:r w:rsidR="00D04222">
        <w:fldChar w:fldCharType="separate"/>
      </w:r>
      <w:r w:rsidR="00472F61" w:rsidRPr="00AB31C7">
        <w:t xml:space="preserve">Table </w:t>
      </w:r>
      <w:r w:rsidR="00472F61">
        <w:rPr>
          <w:noProof/>
        </w:rPr>
        <w:t>C</w:t>
      </w:r>
      <w:r w:rsidR="00472F61">
        <w:noBreakHyphen/>
      </w:r>
      <w:r w:rsidR="00472F61">
        <w:rPr>
          <w:noProof/>
        </w:rPr>
        <w:t>3</w:t>
      </w:r>
      <w:r w:rsidR="00D04222">
        <w:fldChar w:fldCharType="end"/>
      </w:r>
      <w:r w:rsidR="00D04222">
        <w:t>)</w:t>
      </w:r>
      <w:r w:rsidRPr="00AB31C7">
        <w:t xml:space="preserve">. Studies that were already identified through the search of published literature were noted as duplicate citations, with the reason for exclusion (or inclusion) noted under the eligibility criteria. Studies that were not previously identified in the literature search were subsequently screened, with their reasons for inclusion/exclusion noted. </w:t>
      </w:r>
    </w:p>
    <w:p w14:paraId="79E931E9" w14:textId="77777777" w:rsidR="00EF322E" w:rsidRPr="00AB31C7" w:rsidRDefault="00EF322E" w:rsidP="00EF322E">
      <w:pPr>
        <w:pStyle w:val="BodyText"/>
      </w:pPr>
      <w:r w:rsidRPr="00AB31C7">
        <w:t>The table is sorted first by whether the studies had already been found in the search (duplicate studies), then by whether they were excluded (with reasons) or included. As above, studies could be not eligible for multiple reasons, but only one reason is listed for each.</w:t>
      </w:r>
    </w:p>
    <w:p w14:paraId="022CBA06" w14:textId="6F30B7B1" w:rsidR="00EF322E" w:rsidRPr="00AB31C7" w:rsidRDefault="00EF322E" w:rsidP="00EF322E">
      <w:pPr>
        <w:pStyle w:val="Caption"/>
      </w:pPr>
      <w:bookmarkStart w:id="376" w:name="_Ref136002560"/>
      <w:bookmarkStart w:id="377" w:name="_Toc91957548"/>
      <w:bookmarkStart w:id="378" w:name="_Toc92286171"/>
      <w:bookmarkStart w:id="379" w:name="_Toc164698268"/>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3</w:t>
      </w:r>
      <w:r w:rsidR="00FD5A7E">
        <w:fldChar w:fldCharType="end"/>
      </w:r>
      <w:bookmarkEnd w:id="376"/>
      <w:r w:rsidRPr="00AB31C7">
        <w:tab/>
        <w:t xml:space="preserve">Citation details of studies provided through the Department’s public call for evidence with reasons: </w:t>
      </w:r>
      <w:bookmarkEnd w:id="377"/>
      <w:bookmarkEnd w:id="378"/>
      <w:r w:rsidRPr="00AB31C7">
        <w:t>Shiatsu &amp; acupressure</w:t>
      </w:r>
      <w:bookmarkEnd w:id="379"/>
    </w:p>
    <w:p w14:paraId="748D1A15" w14:textId="6F7EC7BC" w:rsidR="00EF322E" w:rsidRPr="00AB31C7" w:rsidRDefault="00EF322E" w:rsidP="00EF322E">
      <w:pPr>
        <w:pStyle w:val="BodyText"/>
      </w:pPr>
      <w:r w:rsidRPr="00AB31C7">
        <w:t>(See separate file)</w:t>
      </w:r>
    </w:p>
    <w:p w14:paraId="642E87B6" w14:textId="77777777" w:rsidR="00EF322E" w:rsidRPr="00AB31C7" w:rsidRDefault="00EF322E" w:rsidP="00EF322E">
      <w:pPr>
        <w:pStyle w:val="BodyText"/>
        <w:sectPr w:rsidR="00EF322E" w:rsidRPr="00AB31C7" w:rsidSect="00296A7C">
          <w:pgSz w:w="11905" w:h="16837" w:code="9"/>
          <w:pgMar w:top="1440" w:right="1080" w:bottom="1440" w:left="1080" w:header="720" w:footer="397" w:gutter="0"/>
          <w:paperSrc w:first="261" w:other="261"/>
          <w:cols w:space="708"/>
          <w:docGrid w:linePitch="299"/>
        </w:sectPr>
      </w:pPr>
    </w:p>
    <w:p w14:paraId="1D0927C2" w14:textId="77777777" w:rsidR="008A121E" w:rsidRPr="00AB31C7" w:rsidRDefault="008A121E" w:rsidP="00A758EB">
      <w:pPr>
        <w:pStyle w:val="Heading2"/>
      </w:pPr>
      <w:bookmarkStart w:id="380" w:name="_Ref116407172"/>
      <w:bookmarkStart w:id="381" w:name="_Toc159843699"/>
      <w:r w:rsidRPr="00AB31C7">
        <w:lastRenderedPageBreak/>
        <w:t>Citation details of studies awaiting classification</w:t>
      </w:r>
      <w:bookmarkEnd w:id="380"/>
      <w:bookmarkEnd w:id="381"/>
    </w:p>
    <w:p w14:paraId="563FD3A9" w14:textId="5806E9B2" w:rsidR="008A121E" w:rsidRPr="00AB31C7" w:rsidRDefault="008A121E" w:rsidP="00E96DB4">
      <w:pPr>
        <w:pStyle w:val="Heading3"/>
      </w:pPr>
      <w:bookmarkStart w:id="382" w:name="_Toc159843700"/>
      <w:r w:rsidRPr="00AB31C7">
        <w:t>S</w:t>
      </w:r>
      <w:r w:rsidR="00DA286C">
        <w:t>ystematic review of s</w:t>
      </w:r>
      <w:r w:rsidRPr="00AB31C7">
        <w:t>hiatsu</w:t>
      </w:r>
      <w:bookmarkEnd w:id="382"/>
      <w:r w:rsidRPr="00AB31C7">
        <w:t xml:space="preserve"> </w:t>
      </w:r>
    </w:p>
    <w:p w14:paraId="04765F63" w14:textId="77777777" w:rsidR="00376ADA" w:rsidRPr="00AB31C7" w:rsidRDefault="00376ADA" w:rsidP="00376ADA">
      <w:pPr>
        <w:pStyle w:val="BodyText"/>
      </w:pPr>
      <w:r w:rsidRPr="00AB31C7">
        <w:t>This appendix documents the studies that potentially meet the prespecified inclusion criteria for a systematic review on the effect of shiatsu for preventing and treating any health condition, but certainty of inclusion is precluded by missing information (i.e. they were published in another language, incomplete reporting), or they were published after the literature search date.</w:t>
      </w:r>
    </w:p>
    <w:p w14:paraId="69A7E88A" w14:textId="335C486D" w:rsidR="008A121E" w:rsidRPr="00AB31C7" w:rsidRDefault="008A121E" w:rsidP="008A121E">
      <w:pPr>
        <w:pStyle w:val="BodyText"/>
      </w:pPr>
      <w:r w:rsidRPr="00AB31C7">
        <w:t xml:space="preserve">An overview of studies awaiting classification (by ICD-11 disease category) is provided in </w:t>
      </w:r>
      <w:r w:rsidRPr="00AB31C7">
        <w:fldChar w:fldCharType="begin"/>
      </w:r>
      <w:r w:rsidRPr="00AB31C7">
        <w:instrText xml:space="preserve"> REF _Ref60669050 \h </w:instrText>
      </w:r>
      <w:r w:rsidRPr="00AB31C7">
        <w:fldChar w:fldCharType="separate"/>
      </w:r>
      <w:r w:rsidR="00472F61" w:rsidRPr="00AB31C7">
        <w:t xml:space="preserve">Table </w:t>
      </w:r>
      <w:r w:rsidR="00472F61">
        <w:rPr>
          <w:noProof/>
        </w:rPr>
        <w:t>C</w:t>
      </w:r>
      <w:r w:rsidR="00472F61">
        <w:noBreakHyphen/>
      </w:r>
      <w:r w:rsidR="00472F61">
        <w:rPr>
          <w:noProof/>
        </w:rPr>
        <w:t>4</w:t>
      </w:r>
      <w:r w:rsidRPr="00AB31C7">
        <w:fldChar w:fldCharType="end"/>
      </w:r>
      <w:r w:rsidRPr="00AB31C7">
        <w:t xml:space="preserve">. </w:t>
      </w:r>
    </w:p>
    <w:p w14:paraId="6990E76C" w14:textId="0F3C3D9A" w:rsidR="008A121E" w:rsidRPr="00AB31C7" w:rsidRDefault="008A121E" w:rsidP="008A121E">
      <w:pPr>
        <w:pStyle w:val="Caption"/>
      </w:pPr>
      <w:bookmarkStart w:id="383" w:name="_Ref60669050"/>
      <w:bookmarkStart w:id="384" w:name="_Toc71126619"/>
      <w:bookmarkStart w:id="385" w:name="_Toc71218696"/>
      <w:bookmarkStart w:id="386" w:name="_Toc88048980"/>
      <w:bookmarkStart w:id="387" w:name="_Toc164698269"/>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4</w:t>
      </w:r>
      <w:r w:rsidR="00FD5A7E">
        <w:fldChar w:fldCharType="end"/>
      </w:r>
      <w:bookmarkEnd w:id="383"/>
      <w:r w:rsidRPr="00AB31C7">
        <w:tab/>
        <w:t xml:space="preserve">Overview of studies awaiting classification (by ICD-11 disease category): </w:t>
      </w:r>
      <w:bookmarkEnd w:id="384"/>
      <w:bookmarkEnd w:id="385"/>
      <w:r w:rsidRPr="00AB31C7">
        <w:t>Shiatsu</w:t>
      </w:r>
      <w:bookmarkEnd w:id="386"/>
      <w:bookmarkEnd w:id="387"/>
    </w:p>
    <w:tbl>
      <w:tblPr>
        <w:tblStyle w:val="PlainTable1"/>
        <w:tblW w:w="4937" w:type="pct"/>
        <w:tblLayout w:type="fixed"/>
        <w:tblLook w:val="07E0" w:firstRow="1" w:lastRow="1" w:firstColumn="1" w:lastColumn="1" w:noHBand="1" w:noVBand="1"/>
      </w:tblPr>
      <w:tblGrid>
        <w:gridCol w:w="6093"/>
        <w:gridCol w:w="2677"/>
        <w:gridCol w:w="2825"/>
        <w:gridCol w:w="2230"/>
        <w:gridCol w:w="1368"/>
      </w:tblGrid>
      <w:tr w:rsidR="008A121E" w:rsidRPr="00AB31C7" w14:paraId="0D8CA235" w14:textId="77777777" w:rsidTr="00E5277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093" w:type="dxa"/>
            <w:noWrap/>
            <w:hideMark/>
          </w:tcPr>
          <w:p w14:paraId="770B0CA6" w14:textId="357F1D28" w:rsidR="008A121E" w:rsidRPr="00AB31C7" w:rsidRDefault="00E16AAF" w:rsidP="00747076">
            <w:pPr>
              <w:pStyle w:val="Tabletext8pt"/>
            </w:pPr>
            <w:r>
              <w:t xml:space="preserve">ICD-11 </w:t>
            </w:r>
            <w:r w:rsidR="008A121E" w:rsidRPr="00AB31C7">
              <w:t>Disease Category</w:t>
            </w:r>
          </w:p>
        </w:tc>
        <w:tc>
          <w:tcPr>
            <w:tcW w:w="2677" w:type="dxa"/>
            <w:noWrap/>
            <w:hideMark/>
          </w:tcPr>
          <w:p w14:paraId="7DF12427"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with incomplete information</w:t>
            </w:r>
          </w:p>
        </w:tc>
        <w:tc>
          <w:tcPr>
            <w:tcW w:w="2825" w:type="dxa"/>
            <w:hideMark/>
          </w:tcPr>
          <w:p w14:paraId="2704E315"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published in languages other than English</w:t>
            </w:r>
          </w:p>
        </w:tc>
        <w:tc>
          <w:tcPr>
            <w:tcW w:w="2230" w:type="dxa"/>
            <w:noWrap/>
            <w:hideMark/>
          </w:tcPr>
          <w:p w14:paraId="01885A4D" w14:textId="739B893F"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xml:space="preserve"># studies not able to be </w:t>
            </w:r>
            <w:r w:rsidR="004F1ECD">
              <w:t>retrieved</w:t>
            </w:r>
          </w:p>
        </w:tc>
        <w:tc>
          <w:tcPr>
            <w:cnfStyle w:val="000100000000" w:firstRow="0" w:lastRow="0" w:firstColumn="0" w:lastColumn="1" w:oddVBand="0" w:evenVBand="0" w:oddHBand="0" w:evenHBand="0" w:firstRowFirstColumn="0" w:firstRowLastColumn="0" w:lastRowFirstColumn="0" w:lastRowLastColumn="0"/>
            <w:tcW w:w="1368" w:type="dxa"/>
            <w:hideMark/>
          </w:tcPr>
          <w:p w14:paraId="66FCDBE4" w14:textId="77777777" w:rsidR="008A121E" w:rsidRPr="00AB31C7" w:rsidRDefault="008A121E" w:rsidP="00747076">
            <w:pPr>
              <w:pStyle w:val="Tabletext8pt"/>
            </w:pPr>
            <w:r w:rsidRPr="00AB31C7">
              <w:t>TOTALS</w:t>
            </w:r>
          </w:p>
        </w:tc>
      </w:tr>
      <w:tr w:rsidR="00DB5FBB" w:rsidRPr="00AB31C7" w14:paraId="3D36FE98"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67378B2A" w14:textId="77777777" w:rsidR="00DB5FBB" w:rsidRPr="00AB31C7" w:rsidRDefault="00DB5FBB" w:rsidP="00DB5FBB">
            <w:pPr>
              <w:pStyle w:val="Tabletext8pt"/>
            </w:pPr>
            <w:r w:rsidRPr="00AB31C7">
              <w:t>02 Neoplasms</w:t>
            </w:r>
          </w:p>
        </w:tc>
        <w:tc>
          <w:tcPr>
            <w:tcW w:w="2677" w:type="dxa"/>
            <w:noWrap/>
          </w:tcPr>
          <w:p w14:paraId="58E2C823"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0F24C68D"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230" w:type="dxa"/>
            <w:noWrap/>
            <w:vAlign w:val="top"/>
          </w:tcPr>
          <w:p w14:paraId="10E1CEEA" w14:textId="18FAE3CF"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41CBA99F" w14:textId="6B0F6FBD" w:rsidR="00DB5FBB" w:rsidRPr="00AB31C7" w:rsidRDefault="00DB5FBB" w:rsidP="00DB5FBB">
            <w:pPr>
              <w:pStyle w:val="Tabletext8pt"/>
            </w:pPr>
            <w:r w:rsidRPr="008C2247">
              <w:t>2</w:t>
            </w:r>
          </w:p>
        </w:tc>
      </w:tr>
      <w:tr w:rsidR="00DB5FBB" w:rsidRPr="00AB31C7" w14:paraId="271F8C7B"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01D1F227" w14:textId="597D8D85" w:rsidR="00DB5FBB" w:rsidRPr="00AB31C7" w:rsidRDefault="00DB5FBB" w:rsidP="00DB5FBB">
            <w:pPr>
              <w:pStyle w:val="Tabletext8pt"/>
            </w:pPr>
            <w:r w:rsidRPr="00AB31C7">
              <w:t>05 Endocrine, nutritional</w:t>
            </w:r>
            <w:r w:rsidR="00847D00">
              <w:t xml:space="preserve"> or</w:t>
            </w:r>
            <w:r w:rsidRPr="00AB31C7">
              <w:t xml:space="preserve"> metabolic diseases</w:t>
            </w:r>
          </w:p>
        </w:tc>
        <w:tc>
          <w:tcPr>
            <w:tcW w:w="2677" w:type="dxa"/>
            <w:noWrap/>
          </w:tcPr>
          <w:p w14:paraId="6E4368FA"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2B1F4279" w14:textId="157D967C"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t>2</w:t>
            </w:r>
          </w:p>
        </w:tc>
        <w:tc>
          <w:tcPr>
            <w:tcW w:w="2230" w:type="dxa"/>
            <w:noWrap/>
            <w:vAlign w:val="top"/>
          </w:tcPr>
          <w:p w14:paraId="6945EBE7" w14:textId="2C4A81BE"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3A77F5DA" w14:textId="5EAD7535" w:rsidR="00DB5FBB" w:rsidRPr="00AB31C7" w:rsidRDefault="00DB5FBB" w:rsidP="00DB5FBB">
            <w:pPr>
              <w:pStyle w:val="Tabletext8pt"/>
            </w:pPr>
            <w:r w:rsidRPr="008C2247">
              <w:t>2</w:t>
            </w:r>
          </w:p>
        </w:tc>
      </w:tr>
      <w:tr w:rsidR="00DB5FBB" w:rsidRPr="00AB31C7" w14:paraId="6979863A"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005D0DD3" w14:textId="5ADA71ED" w:rsidR="00DB5FBB" w:rsidRPr="00AB31C7" w:rsidRDefault="00DB5FBB" w:rsidP="00DB5FBB">
            <w:pPr>
              <w:pStyle w:val="Tabletext8pt"/>
            </w:pPr>
            <w:r w:rsidRPr="00AB31C7">
              <w:t>06 Mental and behavioural disorders</w:t>
            </w:r>
          </w:p>
        </w:tc>
        <w:tc>
          <w:tcPr>
            <w:tcW w:w="2677" w:type="dxa"/>
            <w:noWrap/>
          </w:tcPr>
          <w:p w14:paraId="0CE8018A"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3B8FD337"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230" w:type="dxa"/>
            <w:noWrap/>
            <w:vAlign w:val="top"/>
          </w:tcPr>
          <w:p w14:paraId="17A6C329" w14:textId="216C8AB8"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7399AC72" w14:textId="37E7AB2D" w:rsidR="00DB5FBB" w:rsidRPr="00AB31C7" w:rsidRDefault="00DB5FBB" w:rsidP="00DB5FBB">
            <w:pPr>
              <w:pStyle w:val="Tabletext8pt"/>
            </w:pPr>
            <w:r w:rsidRPr="008C2247">
              <w:t>1</w:t>
            </w:r>
          </w:p>
        </w:tc>
      </w:tr>
      <w:tr w:rsidR="00DB5FBB" w:rsidRPr="00AB31C7" w14:paraId="08C56C83"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761F3FCD" w14:textId="77777777" w:rsidR="00DB5FBB" w:rsidRPr="00AB31C7" w:rsidRDefault="00DB5FBB" w:rsidP="00DB5FBB">
            <w:pPr>
              <w:pStyle w:val="Tabletext8pt"/>
            </w:pPr>
            <w:r w:rsidRPr="00AB31C7">
              <w:t>07 Sleep-wake disorders</w:t>
            </w:r>
          </w:p>
        </w:tc>
        <w:tc>
          <w:tcPr>
            <w:tcW w:w="2677" w:type="dxa"/>
            <w:noWrap/>
          </w:tcPr>
          <w:p w14:paraId="27DF886C"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45814EE8"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230" w:type="dxa"/>
            <w:noWrap/>
            <w:vAlign w:val="top"/>
          </w:tcPr>
          <w:p w14:paraId="0CBCF28D" w14:textId="4BB706C0"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47B1BDA6" w14:textId="5CAFE091" w:rsidR="00DB5FBB" w:rsidRPr="00AB31C7" w:rsidRDefault="00DB5FBB" w:rsidP="00DB5FBB">
            <w:pPr>
              <w:pStyle w:val="Tabletext8pt"/>
            </w:pPr>
            <w:r w:rsidRPr="008C2247">
              <w:t>1</w:t>
            </w:r>
          </w:p>
        </w:tc>
      </w:tr>
      <w:tr w:rsidR="00DB5FBB" w:rsidRPr="00AB31C7" w14:paraId="6D49040E"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18E0A3F3" w14:textId="09517CB3" w:rsidR="00DB5FBB" w:rsidRPr="00AB31C7" w:rsidRDefault="00DB5FBB" w:rsidP="00DB5FBB">
            <w:pPr>
              <w:pStyle w:val="Tabletext8pt"/>
            </w:pPr>
            <w:r w:rsidRPr="00AB31C7">
              <w:t>08 Diseases of the nervous system</w:t>
            </w:r>
          </w:p>
        </w:tc>
        <w:tc>
          <w:tcPr>
            <w:tcW w:w="2677" w:type="dxa"/>
            <w:noWrap/>
          </w:tcPr>
          <w:p w14:paraId="7CFE6A41"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825" w:type="dxa"/>
          </w:tcPr>
          <w:p w14:paraId="473F3CAB"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5</w:t>
            </w:r>
          </w:p>
        </w:tc>
        <w:tc>
          <w:tcPr>
            <w:tcW w:w="2230" w:type="dxa"/>
            <w:noWrap/>
            <w:vAlign w:val="top"/>
          </w:tcPr>
          <w:p w14:paraId="60074C1A" w14:textId="33CCE238"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12FF7570" w14:textId="574A5BAF" w:rsidR="00DB5FBB" w:rsidRPr="00AB31C7" w:rsidRDefault="00DB5FBB" w:rsidP="00DB5FBB">
            <w:pPr>
              <w:pStyle w:val="Tabletext8pt"/>
            </w:pPr>
            <w:r w:rsidRPr="008C2247">
              <w:t>7</w:t>
            </w:r>
          </w:p>
        </w:tc>
      </w:tr>
      <w:tr w:rsidR="00DB5FBB" w:rsidRPr="00AB31C7" w14:paraId="6D2E9E4B"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252D7A09" w14:textId="77777777" w:rsidR="00DB5FBB" w:rsidRPr="00AB31C7" w:rsidRDefault="00DB5FBB" w:rsidP="00DB5FBB">
            <w:pPr>
              <w:pStyle w:val="Tabletext8pt"/>
            </w:pPr>
            <w:r w:rsidRPr="00AB31C7">
              <w:t>09 Diseases of the visual system</w:t>
            </w:r>
          </w:p>
        </w:tc>
        <w:tc>
          <w:tcPr>
            <w:tcW w:w="2677" w:type="dxa"/>
            <w:noWrap/>
          </w:tcPr>
          <w:p w14:paraId="5CAF62F1"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4F738FD1"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230" w:type="dxa"/>
            <w:noWrap/>
            <w:vAlign w:val="top"/>
          </w:tcPr>
          <w:p w14:paraId="1F611DB8" w14:textId="216CC62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6BBDD8AF" w14:textId="1ADBD539" w:rsidR="00DB5FBB" w:rsidRPr="00AB31C7" w:rsidRDefault="00DB5FBB" w:rsidP="00DB5FBB">
            <w:pPr>
              <w:pStyle w:val="Tabletext8pt"/>
            </w:pPr>
            <w:r w:rsidRPr="008C2247">
              <w:t>1</w:t>
            </w:r>
          </w:p>
        </w:tc>
      </w:tr>
      <w:tr w:rsidR="00DB5FBB" w:rsidRPr="00AB31C7" w14:paraId="042B06CD"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307B92AA" w14:textId="16298C36" w:rsidR="00DB5FBB" w:rsidRPr="00AB31C7" w:rsidRDefault="00DB5FBB" w:rsidP="00DB5FBB">
            <w:pPr>
              <w:pStyle w:val="Tabletext8pt"/>
            </w:pPr>
            <w:r w:rsidRPr="00AB31C7">
              <w:t>11 Diseases of the circulatory system</w:t>
            </w:r>
          </w:p>
        </w:tc>
        <w:tc>
          <w:tcPr>
            <w:tcW w:w="2677" w:type="dxa"/>
            <w:noWrap/>
          </w:tcPr>
          <w:p w14:paraId="0FB6617F"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62C70187" w14:textId="31F5AE22"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t>2</w:t>
            </w:r>
          </w:p>
        </w:tc>
        <w:tc>
          <w:tcPr>
            <w:tcW w:w="2230" w:type="dxa"/>
            <w:noWrap/>
            <w:vAlign w:val="top"/>
          </w:tcPr>
          <w:p w14:paraId="07928152" w14:textId="783BFF0F"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1A77E223" w14:textId="68532ECD" w:rsidR="00DB5FBB" w:rsidRPr="00AB31C7" w:rsidRDefault="00DB5FBB" w:rsidP="00DB5FBB">
            <w:pPr>
              <w:pStyle w:val="Tabletext8pt"/>
            </w:pPr>
            <w:r w:rsidRPr="008C2247">
              <w:t>2</w:t>
            </w:r>
          </w:p>
        </w:tc>
      </w:tr>
      <w:tr w:rsidR="00DB5FBB" w:rsidRPr="00AB31C7" w14:paraId="7E48441A"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01B08ECA" w14:textId="52F4BB66" w:rsidR="00DB5FBB" w:rsidRPr="00AB31C7" w:rsidRDefault="00DB5FBB" w:rsidP="00DB5FBB">
            <w:pPr>
              <w:pStyle w:val="Tabletext8pt"/>
            </w:pPr>
            <w:r w:rsidRPr="00AB31C7">
              <w:t>12 Diseases of the respiratory system</w:t>
            </w:r>
          </w:p>
        </w:tc>
        <w:tc>
          <w:tcPr>
            <w:tcW w:w="2677" w:type="dxa"/>
            <w:noWrap/>
          </w:tcPr>
          <w:p w14:paraId="6D628437"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777731F5"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230" w:type="dxa"/>
            <w:noWrap/>
            <w:vAlign w:val="top"/>
          </w:tcPr>
          <w:p w14:paraId="32C47E37" w14:textId="24AD4655"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372AC159" w14:textId="1B24F9F4" w:rsidR="00DB5FBB" w:rsidRPr="00AB31C7" w:rsidRDefault="00DB5FBB" w:rsidP="00DB5FBB">
            <w:pPr>
              <w:pStyle w:val="Tabletext8pt"/>
            </w:pPr>
            <w:r w:rsidRPr="008C2247">
              <w:t>2</w:t>
            </w:r>
          </w:p>
        </w:tc>
      </w:tr>
      <w:tr w:rsidR="00DB5FBB" w:rsidRPr="00AB31C7" w14:paraId="4144565F"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3569924E" w14:textId="11C61259" w:rsidR="00DB5FBB" w:rsidRPr="00AB31C7" w:rsidRDefault="00DB5FBB" w:rsidP="00DB5FBB">
            <w:pPr>
              <w:pStyle w:val="Tabletext8pt"/>
            </w:pPr>
            <w:r w:rsidRPr="00AB31C7">
              <w:t>13 Diseases of the digestive system</w:t>
            </w:r>
          </w:p>
        </w:tc>
        <w:tc>
          <w:tcPr>
            <w:tcW w:w="2677" w:type="dxa"/>
            <w:noWrap/>
          </w:tcPr>
          <w:p w14:paraId="2E1E93BA"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661614CB"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6</w:t>
            </w:r>
          </w:p>
        </w:tc>
        <w:tc>
          <w:tcPr>
            <w:tcW w:w="2230" w:type="dxa"/>
            <w:noWrap/>
            <w:vAlign w:val="top"/>
          </w:tcPr>
          <w:p w14:paraId="7828A1DC" w14:textId="30CB4B8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49D66743" w14:textId="31CB6477" w:rsidR="00DB5FBB" w:rsidRPr="00AB31C7" w:rsidRDefault="00DB5FBB" w:rsidP="00DB5FBB">
            <w:pPr>
              <w:pStyle w:val="Tabletext8pt"/>
            </w:pPr>
            <w:r w:rsidRPr="008C2247">
              <w:t>6</w:t>
            </w:r>
          </w:p>
        </w:tc>
      </w:tr>
      <w:tr w:rsidR="00DB5FBB" w:rsidRPr="00AB31C7" w14:paraId="01CE82C6"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75B25CF7" w14:textId="77777777" w:rsidR="00DB5FBB" w:rsidRPr="00AB31C7" w:rsidRDefault="00DB5FBB" w:rsidP="00DB5FBB">
            <w:pPr>
              <w:pStyle w:val="Tabletext8pt"/>
            </w:pPr>
            <w:r w:rsidRPr="00AB31C7">
              <w:t>15 Diseases of the musculoskeletal system or connective tissue</w:t>
            </w:r>
          </w:p>
        </w:tc>
        <w:tc>
          <w:tcPr>
            <w:tcW w:w="2677" w:type="dxa"/>
            <w:noWrap/>
          </w:tcPr>
          <w:p w14:paraId="56A5637E"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21E6CB0B"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4</w:t>
            </w:r>
          </w:p>
        </w:tc>
        <w:tc>
          <w:tcPr>
            <w:tcW w:w="2230" w:type="dxa"/>
            <w:noWrap/>
            <w:vAlign w:val="top"/>
          </w:tcPr>
          <w:p w14:paraId="2E08188C" w14:textId="38E30563"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07A28B81" w14:textId="5DC93CD6" w:rsidR="00DB5FBB" w:rsidRPr="00AB31C7" w:rsidRDefault="00DB5FBB" w:rsidP="00DB5FBB">
            <w:pPr>
              <w:pStyle w:val="Tabletext8pt"/>
            </w:pPr>
            <w:r w:rsidRPr="008C2247">
              <w:t>4</w:t>
            </w:r>
          </w:p>
        </w:tc>
      </w:tr>
      <w:tr w:rsidR="00DB5FBB" w:rsidRPr="00AB31C7" w14:paraId="6BBA5491"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6A7B8E2A" w14:textId="76BA8F16" w:rsidR="00DB5FBB" w:rsidRPr="00AB31C7" w:rsidRDefault="00DB5FBB" w:rsidP="00DB5FBB">
            <w:pPr>
              <w:pStyle w:val="Tabletext8pt"/>
            </w:pPr>
            <w:r w:rsidRPr="00AB31C7">
              <w:t>16 Diseases of the genitourinary system</w:t>
            </w:r>
          </w:p>
        </w:tc>
        <w:tc>
          <w:tcPr>
            <w:tcW w:w="2677" w:type="dxa"/>
            <w:noWrap/>
          </w:tcPr>
          <w:p w14:paraId="2109CFDB"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1077D2F0"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3</w:t>
            </w:r>
          </w:p>
        </w:tc>
        <w:tc>
          <w:tcPr>
            <w:tcW w:w="2230" w:type="dxa"/>
            <w:noWrap/>
            <w:vAlign w:val="top"/>
          </w:tcPr>
          <w:p w14:paraId="5FE3F483" w14:textId="10DF1F1C"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47282FB0" w14:textId="1D29E63C" w:rsidR="00DB5FBB" w:rsidRPr="00AB31C7" w:rsidRDefault="00DB5FBB" w:rsidP="00DB5FBB">
            <w:pPr>
              <w:pStyle w:val="Tabletext8pt"/>
            </w:pPr>
            <w:r w:rsidRPr="008C2247">
              <w:t>3</w:t>
            </w:r>
          </w:p>
        </w:tc>
      </w:tr>
      <w:tr w:rsidR="00DB5FBB" w:rsidRPr="00AB31C7" w14:paraId="7108AA21"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664B3283" w14:textId="77777777" w:rsidR="00DB5FBB" w:rsidRPr="00AB31C7" w:rsidRDefault="00DB5FBB" w:rsidP="00DB5FBB">
            <w:pPr>
              <w:pStyle w:val="Tabletext8pt"/>
            </w:pPr>
            <w:r w:rsidRPr="00AB31C7">
              <w:t>18 Pregnancy, childbirth or the puerperium</w:t>
            </w:r>
          </w:p>
        </w:tc>
        <w:tc>
          <w:tcPr>
            <w:tcW w:w="2677" w:type="dxa"/>
            <w:noWrap/>
          </w:tcPr>
          <w:p w14:paraId="6DDDC4E5"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6FD78850"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3</w:t>
            </w:r>
          </w:p>
        </w:tc>
        <w:tc>
          <w:tcPr>
            <w:tcW w:w="2230" w:type="dxa"/>
            <w:noWrap/>
            <w:vAlign w:val="top"/>
          </w:tcPr>
          <w:p w14:paraId="3A956078" w14:textId="0B0BC8FB"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0FA2BBBB" w14:textId="1BD210FF" w:rsidR="00DB5FBB" w:rsidRPr="00AB31C7" w:rsidRDefault="00DB5FBB" w:rsidP="00DB5FBB">
            <w:pPr>
              <w:pStyle w:val="Tabletext8pt"/>
            </w:pPr>
            <w:r w:rsidRPr="008C2247">
              <w:t>3</w:t>
            </w:r>
          </w:p>
        </w:tc>
      </w:tr>
      <w:tr w:rsidR="00DB5FBB" w:rsidRPr="00AB31C7" w14:paraId="01D835A1"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7473B2D7" w14:textId="77777777" w:rsidR="00DB5FBB" w:rsidRPr="00AB31C7" w:rsidRDefault="00DB5FBB" w:rsidP="00DB5FBB">
            <w:pPr>
              <w:pStyle w:val="Tabletext8pt"/>
            </w:pPr>
            <w:r w:rsidRPr="00AB31C7">
              <w:t>19 Certain conditions originating in the perinatal period</w:t>
            </w:r>
          </w:p>
        </w:tc>
        <w:tc>
          <w:tcPr>
            <w:tcW w:w="2677" w:type="dxa"/>
            <w:noWrap/>
          </w:tcPr>
          <w:p w14:paraId="15A0CFE1"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825" w:type="dxa"/>
          </w:tcPr>
          <w:p w14:paraId="5553A242"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230" w:type="dxa"/>
            <w:noWrap/>
            <w:vAlign w:val="top"/>
          </w:tcPr>
          <w:p w14:paraId="0484AEAC" w14:textId="0DCA5F53"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712DB727" w14:textId="6BDF1B9D" w:rsidR="00DB5FBB" w:rsidRPr="00AB31C7" w:rsidRDefault="00DB5FBB" w:rsidP="00DB5FBB">
            <w:pPr>
              <w:pStyle w:val="Tabletext8pt"/>
            </w:pPr>
            <w:r w:rsidRPr="008C2247">
              <w:t>2</w:t>
            </w:r>
          </w:p>
        </w:tc>
      </w:tr>
      <w:tr w:rsidR="00DB5FBB" w:rsidRPr="00AB31C7" w14:paraId="482E136A"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5E8E08AD" w14:textId="6E102604" w:rsidR="00DB5FBB" w:rsidRPr="00AB31C7" w:rsidRDefault="00DB5FBB" w:rsidP="00DB5FBB">
            <w:pPr>
              <w:pStyle w:val="Tabletext8pt"/>
            </w:pPr>
            <w:r w:rsidRPr="00AB31C7">
              <w:t>23 External causes of morbidity or mortality</w:t>
            </w:r>
          </w:p>
        </w:tc>
        <w:tc>
          <w:tcPr>
            <w:tcW w:w="2677" w:type="dxa"/>
            <w:noWrap/>
          </w:tcPr>
          <w:p w14:paraId="09EFAE9E"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4B0A9EBE"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4</w:t>
            </w:r>
          </w:p>
        </w:tc>
        <w:tc>
          <w:tcPr>
            <w:tcW w:w="2230" w:type="dxa"/>
            <w:noWrap/>
            <w:vAlign w:val="top"/>
          </w:tcPr>
          <w:p w14:paraId="7178B377" w14:textId="4D1E2D89"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3E89D145" w14:textId="69335317" w:rsidR="00DB5FBB" w:rsidRPr="00AB31C7" w:rsidRDefault="00DB5FBB" w:rsidP="00DB5FBB">
            <w:pPr>
              <w:pStyle w:val="Tabletext8pt"/>
            </w:pPr>
            <w:r w:rsidRPr="008C2247">
              <w:t>4</w:t>
            </w:r>
          </w:p>
        </w:tc>
      </w:tr>
      <w:tr w:rsidR="00DB5FBB" w:rsidRPr="00AB31C7" w14:paraId="4AD23E39" w14:textId="77777777" w:rsidTr="00747076">
        <w:trPr>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2AABB10F" w14:textId="77777777" w:rsidR="00DB5FBB" w:rsidRPr="00AB31C7" w:rsidRDefault="00DB5FBB" w:rsidP="00DB5FBB">
            <w:pPr>
              <w:pStyle w:val="Tabletext8pt"/>
            </w:pPr>
            <w:r w:rsidRPr="00AB31C7">
              <w:t>25 Prevention</w:t>
            </w:r>
          </w:p>
        </w:tc>
        <w:tc>
          <w:tcPr>
            <w:tcW w:w="2677" w:type="dxa"/>
            <w:noWrap/>
          </w:tcPr>
          <w:p w14:paraId="17B46757"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2825" w:type="dxa"/>
          </w:tcPr>
          <w:p w14:paraId="7EED34BE" w14:textId="77777777"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230" w:type="dxa"/>
            <w:noWrap/>
            <w:vAlign w:val="top"/>
          </w:tcPr>
          <w:p w14:paraId="6D0D4971" w14:textId="549161F1" w:rsidR="00DB5FBB" w:rsidRPr="00AB31C7" w:rsidRDefault="00DB5FBB" w:rsidP="00DB5FBB">
            <w:pPr>
              <w:pStyle w:val="Tabletext8pt"/>
              <w:cnfStyle w:val="000000000000" w:firstRow="0" w:lastRow="0" w:firstColumn="0" w:lastColumn="0" w:oddVBand="0" w:evenVBand="0" w:oddHBand="0" w:evenHBand="0" w:firstRowFirstColumn="0" w:firstRowLastColumn="0" w:lastRowFirstColumn="0" w:lastRowLastColumn="0"/>
            </w:pPr>
            <w:r w:rsidRPr="00B05ACE">
              <w:t>0</w:t>
            </w:r>
          </w:p>
        </w:tc>
        <w:tc>
          <w:tcPr>
            <w:cnfStyle w:val="000100000000" w:firstRow="0" w:lastRow="0" w:firstColumn="0" w:lastColumn="1" w:oddVBand="0" w:evenVBand="0" w:oddHBand="0" w:evenHBand="0" w:firstRowFirstColumn="0" w:firstRowLastColumn="0" w:lastRowFirstColumn="0" w:lastRowLastColumn="0"/>
            <w:tcW w:w="1368" w:type="dxa"/>
            <w:vAlign w:val="top"/>
          </w:tcPr>
          <w:p w14:paraId="31C76DF6" w14:textId="46C6CC3B" w:rsidR="00DB5FBB" w:rsidRPr="00AB31C7" w:rsidRDefault="00DB5FBB" w:rsidP="00DB5FBB">
            <w:pPr>
              <w:pStyle w:val="Tabletext8pt"/>
            </w:pPr>
            <w:r w:rsidRPr="008C2247">
              <w:t>2</w:t>
            </w:r>
          </w:p>
        </w:tc>
      </w:tr>
      <w:tr w:rsidR="00680660" w:rsidRPr="00AB31C7" w14:paraId="36AC5C79" w14:textId="77777777" w:rsidTr="00E5277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3" w:type="dxa"/>
            <w:noWrap/>
          </w:tcPr>
          <w:p w14:paraId="235FD694" w14:textId="77777777" w:rsidR="008A121E" w:rsidRPr="00AB31C7" w:rsidRDefault="008A121E" w:rsidP="00747076">
            <w:pPr>
              <w:pStyle w:val="Tabletext9pt"/>
            </w:pPr>
            <w:r w:rsidRPr="00AB31C7">
              <w:t>Totals</w:t>
            </w:r>
          </w:p>
        </w:tc>
        <w:tc>
          <w:tcPr>
            <w:tcW w:w="2677" w:type="dxa"/>
            <w:noWrap/>
          </w:tcPr>
          <w:p w14:paraId="2EB7C12F" w14:textId="77777777" w:rsidR="008A121E" w:rsidRPr="00AB31C7" w:rsidRDefault="008A121E" w:rsidP="00747076">
            <w:pPr>
              <w:pStyle w:val="Tabletext9pt"/>
              <w:cnfStyle w:val="010000000000" w:firstRow="0" w:lastRow="1" w:firstColumn="0" w:lastColumn="0" w:oddVBand="0" w:evenVBand="0" w:oddHBand="0" w:evenHBand="0" w:firstRowFirstColumn="0" w:firstRowLastColumn="0" w:lastRowFirstColumn="0" w:lastRowLastColumn="0"/>
            </w:pPr>
            <w:r w:rsidRPr="00AB31C7">
              <w:t>3</w:t>
            </w:r>
          </w:p>
        </w:tc>
        <w:tc>
          <w:tcPr>
            <w:tcW w:w="2825" w:type="dxa"/>
          </w:tcPr>
          <w:p w14:paraId="5A7B049C" w14:textId="77777777" w:rsidR="008A121E" w:rsidRPr="00AB31C7" w:rsidRDefault="008A121E" w:rsidP="00747076">
            <w:pPr>
              <w:pStyle w:val="Tabletext9pt"/>
              <w:cnfStyle w:val="010000000000" w:firstRow="0" w:lastRow="1" w:firstColumn="0" w:lastColumn="0" w:oddVBand="0" w:evenVBand="0" w:oddHBand="0" w:evenHBand="0" w:firstRowFirstColumn="0" w:firstRowLastColumn="0" w:lastRowFirstColumn="0" w:lastRowLastColumn="0"/>
            </w:pPr>
            <w:r w:rsidRPr="00AB31C7">
              <w:t>39</w:t>
            </w:r>
          </w:p>
        </w:tc>
        <w:tc>
          <w:tcPr>
            <w:tcW w:w="2230" w:type="dxa"/>
            <w:noWrap/>
          </w:tcPr>
          <w:p w14:paraId="3C6CBB06" w14:textId="16EFDF8C" w:rsidR="008A121E" w:rsidRPr="00AB31C7" w:rsidRDefault="004F1ECD" w:rsidP="00747076">
            <w:pPr>
              <w:pStyle w:val="Tabletext9pt"/>
              <w:cnfStyle w:val="010000000000" w:firstRow="0" w:lastRow="1"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368" w:type="dxa"/>
          </w:tcPr>
          <w:p w14:paraId="324FB3AA" w14:textId="75DC7613" w:rsidR="008A121E" w:rsidRPr="00AB31C7" w:rsidRDefault="00DB5FBB" w:rsidP="00747076">
            <w:pPr>
              <w:pStyle w:val="Tabletext9pt"/>
            </w:pPr>
            <w:r>
              <w:t>42</w:t>
            </w:r>
          </w:p>
        </w:tc>
      </w:tr>
    </w:tbl>
    <w:p w14:paraId="0D644E06" w14:textId="77777777" w:rsidR="008A121E" w:rsidRPr="00AB31C7" w:rsidRDefault="008A121E" w:rsidP="008A121E">
      <w:pPr>
        <w:pStyle w:val="TableFigNotes18"/>
      </w:pPr>
      <w:bookmarkStart w:id="388" w:name="_Toc51336694"/>
    </w:p>
    <w:p w14:paraId="5C11FB45" w14:textId="77777777" w:rsidR="008A121E" w:rsidRPr="00AB31C7" w:rsidRDefault="008A121E" w:rsidP="0060438B">
      <w:pPr>
        <w:pStyle w:val="Heading4"/>
      </w:pPr>
      <w:r w:rsidRPr="00AB31C7">
        <w:lastRenderedPageBreak/>
        <w:t xml:space="preserve">Studies with incomplete information or missing data </w:t>
      </w:r>
      <w:bookmarkEnd w:id="388"/>
    </w:p>
    <w:p w14:paraId="38E15DA9" w14:textId="7A6541A3" w:rsidR="008A121E" w:rsidRPr="00AB31C7" w:rsidRDefault="008A121E" w:rsidP="008A121E">
      <w:pPr>
        <w:pStyle w:val="Caption"/>
      </w:pPr>
      <w:bookmarkStart w:id="389" w:name="_Toc78834001"/>
      <w:bookmarkStart w:id="390" w:name="_Toc88048982"/>
      <w:bookmarkStart w:id="391" w:name="_Toc164698270"/>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5</w:t>
      </w:r>
      <w:r w:rsidR="00FD5A7E">
        <w:fldChar w:fldCharType="end"/>
      </w:r>
      <w:r w:rsidRPr="00AB31C7">
        <w:tab/>
        <w:t xml:space="preserve">Characteristics of studies with incomplete or missing data (by ICD-11 disease category): </w:t>
      </w:r>
      <w:bookmarkEnd w:id="389"/>
      <w:r w:rsidRPr="00AB31C7">
        <w:t>Shiatsu</w:t>
      </w:r>
      <w:bookmarkEnd w:id="390"/>
      <w:bookmarkEnd w:id="391"/>
      <w:r w:rsidRPr="00AB31C7">
        <w:t xml:space="preserve"> </w:t>
      </w:r>
    </w:p>
    <w:tbl>
      <w:tblPr>
        <w:tblStyle w:val="PlainTable2"/>
        <w:tblW w:w="5000" w:type="pct"/>
        <w:tblLayout w:type="fixed"/>
        <w:tblLook w:val="06A0" w:firstRow="1" w:lastRow="0" w:firstColumn="1" w:lastColumn="0" w:noHBand="1" w:noVBand="1"/>
      </w:tblPr>
      <w:tblGrid>
        <w:gridCol w:w="1038"/>
        <w:gridCol w:w="1042"/>
        <w:gridCol w:w="1935"/>
        <w:gridCol w:w="1786"/>
        <w:gridCol w:w="595"/>
        <w:gridCol w:w="1505"/>
        <w:gridCol w:w="1505"/>
        <w:gridCol w:w="1505"/>
        <w:gridCol w:w="1505"/>
        <w:gridCol w:w="1505"/>
        <w:gridCol w:w="1476"/>
      </w:tblGrid>
      <w:tr w:rsidR="00CF155E" w:rsidRPr="00DB5FBB" w14:paraId="532BAF78" w14:textId="77777777" w:rsidTr="00D04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38D2DCD5" w14:textId="3D3B0A38" w:rsidR="00680660" w:rsidRPr="00DB5FBB" w:rsidRDefault="00680660" w:rsidP="00DB5FBB">
            <w:pPr>
              <w:pStyle w:val="Tabletext8pt"/>
            </w:pPr>
            <w:r w:rsidRPr="00DB5FBB">
              <w:t>STUDY ID</w:t>
            </w:r>
          </w:p>
        </w:tc>
        <w:tc>
          <w:tcPr>
            <w:tcW w:w="992" w:type="dxa"/>
            <w:hideMark/>
          </w:tcPr>
          <w:p w14:paraId="0C6EB950" w14:textId="39ADB1E2"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STUDY DESIGN</w:t>
            </w:r>
          </w:p>
        </w:tc>
        <w:tc>
          <w:tcPr>
            <w:tcW w:w="1843" w:type="dxa"/>
            <w:hideMark/>
          </w:tcPr>
          <w:p w14:paraId="0EC7F50D" w14:textId="7E2CA58C"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ICD-11 Category</w:t>
            </w:r>
          </w:p>
        </w:tc>
        <w:tc>
          <w:tcPr>
            <w:tcW w:w="1701" w:type="dxa"/>
            <w:hideMark/>
          </w:tcPr>
          <w:p w14:paraId="2810B609" w14:textId="2314F8BC"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POPULATION</w:t>
            </w:r>
          </w:p>
        </w:tc>
        <w:tc>
          <w:tcPr>
            <w:tcW w:w="567" w:type="dxa"/>
            <w:hideMark/>
          </w:tcPr>
          <w:p w14:paraId="24244798" w14:textId="1B5B39B2"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N</w:t>
            </w:r>
          </w:p>
        </w:tc>
        <w:tc>
          <w:tcPr>
            <w:tcW w:w="1434" w:type="dxa"/>
          </w:tcPr>
          <w:p w14:paraId="1EDB6145" w14:textId="2D2682CD"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INTERVENTION</w:t>
            </w:r>
          </w:p>
        </w:tc>
        <w:tc>
          <w:tcPr>
            <w:tcW w:w="1434" w:type="dxa"/>
          </w:tcPr>
          <w:p w14:paraId="612F5FBE" w14:textId="4E6D8627"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Intervention details</w:t>
            </w:r>
          </w:p>
        </w:tc>
        <w:tc>
          <w:tcPr>
            <w:tcW w:w="1434" w:type="dxa"/>
          </w:tcPr>
          <w:p w14:paraId="7178E765" w14:textId="1FD14E2E"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COMPARATOR1 (inactive)</w:t>
            </w:r>
          </w:p>
        </w:tc>
        <w:tc>
          <w:tcPr>
            <w:tcW w:w="1434" w:type="dxa"/>
            <w:hideMark/>
          </w:tcPr>
          <w:p w14:paraId="4651F2B2" w14:textId="0E3872E8"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COMPARATOR2 (active)</w:t>
            </w:r>
          </w:p>
        </w:tc>
        <w:tc>
          <w:tcPr>
            <w:tcW w:w="1434" w:type="dxa"/>
            <w:hideMark/>
          </w:tcPr>
          <w:p w14:paraId="50D86ACF" w14:textId="6A966C45"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CO-INTERVENTIONS</w:t>
            </w:r>
          </w:p>
        </w:tc>
        <w:tc>
          <w:tcPr>
            <w:tcW w:w="1406" w:type="dxa"/>
          </w:tcPr>
          <w:p w14:paraId="1986605E" w14:textId="36E042F4" w:rsidR="00680660" w:rsidRPr="00DB5FBB" w:rsidRDefault="00680660" w:rsidP="00DB5FBB">
            <w:pPr>
              <w:pStyle w:val="Tabletext8pt"/>
              <w:cnfStyle w:val="100000000000" w:firstRow="1" w:lastRow="0" w:firstColumn="0" w:lastColumn="0" w:oddVBand="0" w:evenVBand="0" w:oddHBand="0" w:evenHBand="0" w:firstRowFirstColumn="0" w:firstRowLastColumn="0" w:lastRowFirstColumn="0" w:lastRowLastColumn="0"/>
            </w:pPr>
            <w:r w:rsidRPr="00DB5FBB">
              <w:t>Notes</w:t>
            </w:r>
          </w:p>
        </w:tc>
      </w:tr>
      <w:tr w:rsidR="00680660" w:rsidRPr="00DB5FBB" w14:paraId="2D087A60" w14:textId="77777777" w:rsidTr="00D04222">
        <w:trPr>
          <w:trHeight w:val="900"/>
        </w:trPr>
        <w:tc>
          <w:tcPr>
            <w:cnfStyle w:val="001000000000" w:firstRow="0" w:lastRow="0" w:firstColumn="1" w:lastColumn="0" w:oddVBand="0" w:evenVBand="0" w:oddHBand="0" w:evenHBand="0" w:firstRowFirstColumn="0" w:firstRowLastColumn="0" w:lastRowFirstColumn="0" w:lastRowLastColumn="0"/>
            <w:tcW w:w="988" w:type="dxa"/>
          </w:tcPr>
          <w:p w14:paraId="4DF766B5" w14:textId="5AC50879" w:rsidR="00680660" w:rsidRPr="00DB5FBB" w:rsidRDefault="00680660" w:rsidP="00DB5FBB">
            <w:pPr>
              <w:pStyle w:val="Tabletext8pt"/>
            </w:pPr>
            <w:r w:rsidRPr="00DB5FBB">
              <w:t xml:space="preserve">Li 2020 </w:t>
            </w:r>
            <w:r w:rsidRPr="00DB5FBB">
              <w:fldChar w:fldCharType="begin">
                <w:fldData xml:space="preserve">PEVuZE5vdGU+PENpdGU+PEF1dGhvcj5MaTwvQXV0aG9yPjxZZWFyPjIwMjA8L1llYXI+PFJlY051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</w:fldData>
              </w:fldChar>
            </w:r>
            <w:r w:rsidR="00F913ED">
              <w:instrText xml:space="preserve"> ADDIN EN.CITE </w:instrText>
            </w:r>
            <w:r w:rsidR="00F913ED">
              <w:fldChar w:fldCharType="begin">
                <w:fldData xml:space="preserve">PEVuZE5vdGU+PENpdGU+PEF1dGhvcj5MaTwvQXV0aG9yPjxZZWFyPjIwMjA8L1llYXI+PFJlY051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</w:fldData>
              </w:fldChar>
            </w:r>
            <w:r w:rsidR="00F913ED">
              <w:instrText xml:space="preserve"> ADDIN EN.CITE.DATA </w:instrText>
            </w:r>
            <w:r w:rsidR="00F913ED">
              <w:fldChar w:fldCharType="end"/>
            </w:r>
            <w:r w:rsidRPr="00DB5FBB">
              <w:fldChar w:fldCharType="separate"/>
            </w:r>
            <w:r w:rsidR="00F913ED">
              <w:rPr>
                <w:noProof/>
              </w:rPr>
              <w:t>(</w:t>
            </w:r>
            <w:hyperlink w:anchor="_ENREF_39" w:tooltip="Li, 2020 #122" w:history="1">
              <w:r w:rsidR="00E3486E">
                <w:rPr>
                  <w:noProof/>
                </w:rPr>
                <w:t>39</w:t>
              </w:r>
            </w:hyperlink>
            <w:r w:rsidR="00F913ED">
              <w:rPr>
                <w:noProof/>
              </w:rPr>
              <w:t>)</w:t>
            </w:r>
            <w:r w:rsidRPr="00DB5FBB">
              <w:fldChar w:fldCharType="end"/>
            </w:r>
          </w:p>
        </w:tc>
        <w:tc>
          <w:tcPr>
            <w:tcW w:w="992" w:type="dxa"/>
          </w:tcPr>
          <w:p w14:paraId="272C1EF9"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RCT?</w:t>
            </w:r>
          </w:p>
        </w:tc>
        <w:tc>
          <w:tcPr>
            <w:tcW w:w="1843" w:type="dxa"/>
          </w:tcPr>
          <w:p w14:paraId="62ACFB8A" w14:textId="7C8F5E5C"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08 Diseases of the nervous system</w:t>
            </w:r>
          </w:p>
        </w:tc>
        <w:tc>
          <w:tcPr>
            <w:tcW w:w="1701" w:type="dxa"/>
          </w:tcPr>
          <w:p w14:paraId="213AC91B"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Stroke recovery</w:t>
            </w:r>
          </w:p>
        </w:tc>
        <w:tc>
          <w:tcPr>
            <w:tcW w:w="567" w:type="dxa"/>
          </w:tcPr>
          <w:p w14:paraId="6741E0D4"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60</w:t>
            </w:r>
          </w:p>
        </w:tc>
        <w:tc>
          <w:tcPr>
            <w:tcW w:w="1434" w:type="dxa"/>
          </w:tcPr>
          <w:p w14:paraId="655B24EB"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Acupoint massage therapy</w:t>
            </w:r>
          </w:p>
        </w:tc>
        <w:tc>
          <w:tcPr>
            <w:tcW w:w="1434" w:type="dxa"/>
          </w:tcPr>
          <w:p w14:paraId="74A42788"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w:t>
            </w:r>
          </w:p>
        </w:tc>
        <w:tc>
          <w:tcPr>
            <w:tcW w:w="1434" w:type="dxa"/>
          </w:tcPr>
          <w:p w14:paraId="588D7647"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Control (no intervention)</w:t>
            </w:r>
          </w:p>
        </w:tc>
        <w:tc>
          <w:tcPr>
            <w:tcW w:w="1434" w:type="dxa"/>
          </w:tcPr>
          <w:p w14:paraId="45FF74F5"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w:t>
            </w:r>
          </w:p>
        </w:tc>
        <w:tc>
          <w:tcPr>
            <w:tcW w:w="1434" w:type="dxa"/>
          </w:tcPr>
          <w:p w14:paraId="7436BBCF" w14:textId="0FBDCF8A"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 xml:space="preserve">Nursing intervention measures of </w:t>
            </w:r>
            <w:r w:rsidR="000F7875" w:rsidRPr="00DB5FBB">
              <w:t>TCM</w:t>
            </w:r>
          </w:p>
        </w:tc>
        <w:tc>
          <w:tcPr>
            <w:tcW w:w="1406" w:type="dxa"/>
          </w:tcPr>
          <w:p w14:paraId="72CFE81C"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Conference abstract/poster</w:t>
            </w:r>
          </w:p>
        </w:tc>
      </w:tr>
      <w:tr w:rsidR="00CF155E" w:rsidRPr="00DB5FBB" w14:paraId="21D74A89" w14:textId="77777777" w:rsidTr="00D04222">
        <w:trPr>
          <w:trHeight w:val="675"/>
        </w:trPr>
        <w:tc>
          <w:tcPr>
            <w:cnfStyle w:val="001000000000" w:firstRow="0" w:lastRow="0" w:firstColumn="1" w:lastColumn="0" w:oddVBand="0" w:evenVBand="0" w:oddHBand="0" w:evenHBand="0" w:firstRowFirstColumn="0" w:firstRowLastColumn="0" w:lastRowFirstColumn="0" w:lastRowLastColumn="0"/>
            <w:tcW w:w="988" w:type="dxa"/>
          </w:tcPr>
          <w:p w14:paraId="394B869F" w14:textId="2B606BF5" w:rsidR="00680660" w:rsidRPr="00DB5FBB" w:rsidRDefault="00680660" w:rsidP="00DB5FBB">
            <w:pPr>
              <w:pStyle w:val="Tabletext8pt"/>
            </w:pPr>
            <w:r w:rsidRPr="00DB5FBB">
              <w:t xml:space="preserve">Villani 2012 </w:t>
            </w:r>
            <w:r w:rsidRPr="00DB5FBB">
              <w:fldChar w:fldCharType="begin"/>
            </w:r>
            <w:r w:rsidR="00F913ED">
              <w:instrText xml:space="preserve"> ADDIN EN.CITE &lt;EndNote&gt;&lt;Cite&gt;&lt;Author&gt;Villani&lt;/Author&gt;&lt;Year&gt;2012&lt;/Year&gt;&lt;RecNum&gt;132&lt;/RecNum&gt;&lt;DisplayText&gt;(40)&lt;/DisplayText&gt;&lt;record&gt;&lt;rec-number&gt;132&lt;/rec-number&gt;&lt;foreign-keys&gt;&lt;key app="EN" db-id="rfx5v25rowst08e59tbxx9ty5t2w0adwt52x" timestamp="1665019262"&gt;132&lt;/key&gt;&lt;/foreign-keys&gt;&lt;ref-type name="Journal Article"&gt;17&lt;/ref-type&gt;&lt;contributors&gt;&lt;authors&gt;&lt;author&gt;Villani, V.&lt;/author&gt;&lt;author&gt;Pizzolato, R.&lt;/author&gt;&lt;author&gt;Prosperini, L.&lt;/author&gt;&lt;author&gt;Palombini, F.&lt;/author&gt;&lt;author&gt;Sette, G.&lt;/author&gt;&lt;/authors&gt;&lt;/contributors&gt;&lt;titles&gt;&lt;title&gt;Posters&lt;/title&gt;&lt;secondary-title&gt;Neurological Sciences&lt;/secondary-title&gt;&lt;/titles&gt;&lt;periodical&gt;&lt;full-title&gt;Neurological Sciences&lt;/full-title&gt;&lt;/periodical&gt;&lt;pages&gt;215-224&lt;/pages&gt;&lt;volume&gt;33&lt;/volume&gt;&lt;number&gt;S1&lt;/number&gt;&lt;section&gt;215&lt;/section&gt;&lt;dates&gt;&lt;year&gt;2012&lt;/year&gt;&lt;/dates&gt;&lt;isbn&gt;1590-1874&amp;#xD;1590-3478&lt;/isbn&gt;&lt;accession-num&gt;70850812&lt;/accession-num&gt;&lt;urls&gt;&lt;related-urls&gt;&lt;url&gt;https://ezproxy.library.usyd.edu.au/login?url=http://ovidsp.ovid.com/ovidweb.cgi?T=JS&amp;amp;CSC=Y&amp;amp;NEWS=N&amp;amp;PAGE=fulltext&amp;amp;D=emed13&amp;amp;AN=70850812&lt;/url&gt;&lt;/related-urls&gt;&lt;/urls&gt;&lt;electronic-resource-num&gt;10.1007/s10072-012-1061-6&lt;/electronic-resource-num&gt;&lt;/record&gt;&lt;/Cite&gt;&lt;/EndNote&gt;</w:instrText>
            </w:r>
            <w:r w:rsidRPr="00DB5FBB">
              <w:fldChar w:fldCharType="separate"/>
            </w:r>
            <w:r w:rsidR="00F913ED">
              <w:rPr>
                <w:noProof/>
              </w:rPr>
              <w:t>(</w:t>
            </w:r>
            <w:hyperlink w:anchor="_ENREF_40" w:tooltip="Villani, 2012 #132" w:history="1">
              <w:r w:rsidR="00E3486E">
                <w:rPr>
                  <w:noProof/>
                </w:rPr>
                <w:t>40</w:t>
              </w:r>
            </w:hyperlink>
            <w:r w:rsidR="00F913ED">
              <w:rPr>
                <w:noProof/>
              </w:rPr>
              <w:t>)</w:t>
            </w:r>
            <w:r w:rsidRPr="00DB5FBB">
              <w:fldChar w:fldCharType="end"/>
            </w:r>
          </w:p>
        </w:tc>
        <w:tc>
          <w:tcPr>
            <w:tcW w:w="992" w:type="dxa"/>
          </w:tcPr>
          <w:p w14:paraId="2178621F"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RCT?</w:t>
            </w:r>
          </w:p>
        </w:tc>
        <w:tc>
          <w:tcPr>
            <w:tcW w:w="1843" w:type="dxa"/>
          </w:tcPr>
          <w:p w14:paraId="2259095E" w14:textId="2323F9D1"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08 Diseases of the nervous system</w:t>
            </w:r>
          </w:p>
        </w:tc>
        <w:tc>
          <w:tcPr>
            <w:tcW w:w="1701" w:type="dxa"/>
          </w:tcPr>
          <w:p w14:paraId="4CC92746"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Headache disorders, migraine</w:t>
            </w:r>
          </w:p>
        </w:tc>
        <w:tc>
          <w:tcPr>
            <w:tcW w:w="567" w:type="dxa"/>
          </w:tcPr>
          <w:p w14:paraId="5BF4973F"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20</w:t>
            </w:r>
          </w:p>
        </w:tc>
        <w:tc>
          <w:tcPr>
            <w:tcW w:w="1434" w:type="dxa"/>
          </w:tcPr>
          <w:p w14:paraId="515B3E87"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 xml:space="preserve">Shiatsu </w:t>
            </w:r>
          </w:p>
        </w:tc>
        <w:tc>
          <w:tcPr>
            <w:tcW w:w="1434" w:type="dxa"/>
          </w:tcPr>
          <w:p w14:paraId="347A9770" w14:textId="4792A98D"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 xml:space="preserve">4 </w:t>
            </w:r>
            <w:r w:rsidR="000F7875" w:rsidRPr="00DB5FBB">
              <w:t>wks.</w:t>
            </w:r>
            <w:r w:rsidRPr="00DB5FBB">
              <w:t>, 1x ?min</w:t>
            </w:r>
            <w:r w:rsidR="00967932">
              <w:t>.</w:t>
            </w:r>
            <w:r w:rsidRPr="00DB5FBB">
              <w:t xml:space="preserve"> sessions per </w:t>
            </w:r>
            <w:r w:rsidR="000F7875" w:rsidRPr="00DB5FBB">
              <w:t>wk.</w:t>
            </w:r>
          </w:p>
        </w:tc>
        <w:tc>
          <w:tcPr>
            <w:tcW w:w="1434" w:type="dxa"/>
          </w:tcPr>
          <w:p w14:paraId="5E1067B9"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w:t>
            </w:r>
          </w:p>
        </w:tc>
        <w:tc>
          <w:tcPr>
            <w:tcW w:w="1434" w:type="dxa"/>
          </w:tcPr>
          <w:p w14:paraId="3667FB59"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Amitriptyline (10 mg oral)</w:t>
            </w:r>
          </w:p>
        </w:tc>
        <w:tc>
          <w:tcPr>
            <w:tcW w:w="1434" w:type="dxa"/>
          </w:tcPr>
          <w:p w14:paraId="4E2268B0"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w:t>
            </w:r>
          </w:p>
        </w:tc>
        <w:tc>
          <w:tcPr>
            <w:tcW w:w="1406" w:type="dxa"/>
          </w:tcPr>
          <w:p w14:paraId="1916FC3C"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Conference abstract/poster</w:t>
            </w:r>
          </w:p>
        </w:tc>
      </w:tr>
      <w:tr w:rsidR="00680660" w:rsidRPr="00DB5FBB" w14:paraId="295D8C82" w14:textId="77777777" w:rsidTr="00D04222">
        <w:trPr>
          <w:trHeight w:val="675"/>
        </w:trPr>
        <w:tc>
          <w:tcPr>
            <w:cnfStyle w:val="001000000000" w:firstRow="0" w:lastRow="0" w:firstColumn="1" w:lastColumn="0" w:oddVBand="0" w:evenVBand="0" w:oddHBand="0" w:evenHBand="0" w:firstRowFirstColumn="0" w:firstRowLastColumn="0" w:lastRowFirstColumn="0" w:lastRowLastColumn="0"/>
            <w:tcW w:w="988" w:type="dxa"/>
            <w:hideMark/>
          </w:tcPr>
          <w:p w14:paraId="5B534136" w14:textId="0504A789" w:rsidR="00680660" w:rsidRPr="00DB5FBB" w:rsidRDefault="00680660" w:rsidP="00DB5FBB">
            <w:pPr>
              <w:pStyle w:val="Tabletext8pt"/>
            </w:pPr>
            <w:r w:rsidRPr="00DB5FBB">
              <w:t xml:space="preserve">Chen 2014 </w:t>
            </w:r>
            <w:r w:rsidRPr="00DB5FBB">
              <w:fldChar w:fldCharType="begin">
                <w:fldData xml:space="preserve">PEVuZE5vdGU+PENpdGU+PEF1dGhvcj5DaGVuPC9BdXRob3I+PFllYXI+MjAxNDwvWWVhcj48UmVj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F913ED">
              <w:instrText xml:space="preserve"> ADDIN EN.CITE </w:instrText>
            </w:r>
            <w:r w:rsidR="00F913ED">
              <w:fldChar w:fldCharType="begin">
                <w:fldData xml:space="preserve">PEVuZE5vdGU+PENpdGU+PEF1dGhvcj5DaGVuPC9BdXRob3I+PFllYXI+MjAxNDwvWWVhcj48UmVj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F913ED">
              <w:instrText xml:space="preserve"> ADDIN EN.CITE.DATA </w:instrText>
            </w:r>
            <w:r w:rsidR="00F913ED">
              <w:fldChar w:fldCharType="end"/>
            </w:r>
            <w:r w:rsidRPr="00DB5FBB">
              <w:fldChar w:fldCharType="separate"/>
            </w:r>
            <w:r w:rsidR="00F913ED">
              <w:rPr>
                <w:noProof/>
              </w:rPr>
              <w:t>(</w:t>
            </w:r>
            <w:hyperlink w:anchor="_ENREF_41" w:tooltip="Chen, 2014 #292" w:history="1">
              <w:r w:rsidR="00E3486E">
                <w:rPr>
                  <w:noProof/>
                </w:rPr>
                <w:t>41</w:t>
              </w:r>
            </w:hyperlink>
            <w:r w:rsidR="00F913ED">
              <w:rPr>
                <w:noProof/>
              </w:rPr>
              <w:t>)</w:t>
            </w:r>
            <w:r w:rsidRPr="00DB5FBB">
              <w:fldChar w:fldCharType="end"/>
            </w:r>
          </w:p>
        </w:tc>
        <w:tc>
          <w:tcPr>
            <w:tcW w:w="992" w:type="dxa"/>
            <w:hideMark/>
          </w:tcPr>
          <w:p w14:paraId="23F98D7C"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RCT?</w:t>
            </w:r>
          </w:p>
        </w:tc>
        <w:tc>
          <w:tcPr>
            <w:tcW w:w="1843" w:type="dxa"/>
            <w:hideMark/>
          </w:tcPr>
          <w:p w14:paraId="37B591DC" w14:textId="36338D49"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19 Certain conditions originating in the perinatal period</w:t>
            </w:r>
          </w:p>
        </w:tc>
        <w:tc>
          <w:tcPr>
            <w:tcW w:w="1701" w:type="dxa"/>
            <w:hideMark/>
          </w:tcPr>
          <w:p w14:paraId="4BA96728"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Premature infants</w:t>
            </w:r>
          </w:p>
        </w:tc>
        <w:tc>
          <w:tcPr>
            <w:tcW w:w="567" w:type="dxa"/>
            <w:hideMark/>
          </w:tcPr>
          <w:p w14:paraId="3CE75940"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41</w:t>
            </w:r>
          </w:p>
        </w:tc>
        <w:tc>
          <w:tcPr>
            <w:tcW w:w="1434" w:type="dxa"/>
            <w:hideMark/>
          </w:tcPr>
          <w:p w14:paraId="1257BF6C"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Acupressure and acupoint massage</w:t>
            </w:r>
          </w:p>
        </w:tc>
        <w:tc>
          <w:tcPr>
            <w:tcW w:w="1434" w:type="dxa"/>
            <w:hideMark/>
          </w:tcPr>
          <w:p w14:paraId="4B575D89"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w:t>
            </w:r>
          </w:p>
        </w:tc>
        <w:tc>
          <w:tcPr>
            <w:tcW w:w="1434" w:type="dxa"/>
            <w:hideMark/>
          </w:tcPr>
          <w:p w14:paraId="71AC3FA9"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Control (no intervention)</w:t>
            </w:r>
          </w:p>
        </w:tc>
        <w:tc>
          <w:tcPr>
            <w:tcW w:w="1434" w:type="dxa"/>
            <w:hideMark/>
          </w:tcPr>
          <w:p w14:paraId="78133000"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 --</w:t>
            </w:r>
          </w:p>
        </w:tc>
        <w:tc>
          <w:tcPr>
            <w:tcW w:w="1434" w:type="dxa"/>
            <w:hideMark/>
          </w:tcPr>
          <w:p w14:paraId="132568B6"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w:t>
            </w:r>
          </w:p>
        </w:tc>
        <w:tc>
          <w:tcPr>
            <w:tcW w:w="1406" w:type="dxa"/>
          </w:tcPr>
          <w:p w14:paraId="1D2ED993" w14:textId="77777777" w:rsidR="00680660" w:rsidRPr="00DB5FBB" w:rsidRDefault="00680660" w:rsidP="00DB5FBB">
            <w:pPr>
              <w:pStyle w:val="Tabletext8pt"/>
              <w:cnfStyle w:val="000000000000" w:firstRow="0" w:lastRow="0" w:firstColumn="0" w:lastColumn="0" w:oddVBand="0" w:evenVBand="0" w:oddHBand="0" w:evenHBand="0" w:firstRowFirstColumn="0" w:firstRowLastColumn="0" w:lastRowFirstColumn="0" w:lastRowLastColumn="0"/>
            </w:pPr>
            <w:r w:rsidRPr="00DB5FBB">
              <w:t>Conference abstract/poster</w:t>
            </w:r>
          </w:p>
        </w:tc>
      </w:tr>
    </w:tbl>
    <w:p w14:paraId="04E4223C" w14:textId="4AAAFBEC" w:rsidR="008A121E" w:rsidRPr="00AB31C7" w:rsidRDefault="008A121E" w:rsidP="008A121E">
      <w:pPr>
        <w:pStyle w:val="TableFigNotes18"/>
      </w:pPr>
      <w:bookmarkStart w:id="392" w:name="_Toc51336696"/>
      <w:bookmarkStart w:id="393" w:name="_Toc51336695"/>
      <w:r w:rsidRPr="00AB31C7">
        <w:t xml:space="preserve">Abbreviations: ? not reported; RCT, randomised controlled trial; </w:t>
      </w:r>
      <w:r w:rsidR="000F7875">
        <w:t>TCM, T</w:t>
      </w:r>
      <w:r w:rsidR="000F7875" w:rsidRPr="000F7875">
        <w:t xml:space="preserve">raditional Chinese </w:t>
      </w:r>
      <w:r w:rsidR="000F7875">
        <w:t>M</w:t>
      </w:r>
      <w:r w:rsidR="000F7875" w:rsidRPr="000F7875">
        <w:t>edicin</w:t>
      </w:r>
      <w:r w:rsidR="000F7875">
        <w:t xml:space="preserve">e </w:t>
      </w:r>
      <w:r w:rsidRPr="00AB31C7">
        <w:t>wk</w:t>
      </w:r>
      <w:r w:rsidR="000F7875">
        <w:t>.</w:t>
      </w:r>
      <w:r w:rsidRPr="00AB31C7">
        <w:t>, week</w:t>
      </w:r>
    </w:p>
    <w:p w14:paraId="3F020474" w14:textId="77777777" w:rsidR="008A121E" w:rsidRPr="00AB31C7" w:rsidRDefault="008A121E" w:rsidP="008A121E">
      <w:pPr>
        <w:pStyle w:val="BodyText"/>
      </w:pPr>
      <w:bookmarkStart w:id="394" w:name="_Ref116043615"/>
      <w:r w:rsidRPr="00AB31C7">
        <w:br w:type="page"/>
      </w:r>
    </w:p>
    <w:p w14:paraId="4B71B9DF" w14:textId="77777777" w:rsidR="008A121E" w:rsidRPr="00AB31C7" w:rsidRDefault="008A121E" w:rsidP="0060438B">
      <w:pPr>
        <w:pStyle w:val="Heading4"/>
      </w:pPr>
      <w:bookmarkStart w:id="395" w:name="_Ref155194270"/>
      <w:r w:rsidRPr="00AB31C7">
        <w:lastRenderedPageBreak/>
        <w:t>Studies published in languages other than English</w:t>
      </w:r>
      <w:bookmarkEnd w:id="392"/>
      <w:bookmarkEnd w:id="394"/>
      <w:bookmarkEnd w:id="395"/>
    </w:p>
    <w:p w14:paraId="64F470C8" w14:textId="3C816000" w:rsidR="008A121E" w:rsidRPr="00AB31C7" w:rsidRDefault="008A121E" w:rsidP="008A121E">
      <w:pPr>
        <w:pStyle w:val="Caption"/>
      </w:pPr>
      <w:bookmarkStart w:id="396" w:name="_Toc51336718"/>
      <w:bookmarkStart w:id="397" w:name="_Toc88048983"/>
      <w:bookmarkStart w:id="398" w:name="_Toc164698271"/>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6</w:t>
      </w:r>
      <w:r w:rsidR="00FD5A7E">
        <w:fldChar w:fldCharType="end"/>
      </w:r>
      <w:r w:rsidRPr="00AB31C7">
        <w:tab/>
        <w:t xml:space="preserve">Characteristics of studies published in languages other than English (by ICD-11 disease category): </w:t>
      </w:r>
      <w:bookmarkEnd w:id="396"/>
      <w:r w:rsidRPr="00AB31C7">
        <w:t>Shiatsu</w:t>
      </w:r>
      <w:bookmarkEnd w:id="397"/>
      <w:bookmarkEnd w:id="398"/>
    </w:p>
    <w:tbl>
      <w:tblPr>
        <w:tblStyle w:val="PlainTable2"/>
        <w:tblW w:w="5055" w:type="pct"/>
        <w:tblLayout w:type="fixed"/>
        <w:tblLook w:val="06A0" w:firstRow="1" w:lastRow="0" w:firstColumn="1" w:lastColumn="0" w:noHBand="1" w:noVBand="1"/>
      </w:tblPr>
      <w:tblGrid>
        <w:gridCol w:w="1167"/>
        <w:gridCol w:w="963"/>
        <w:gridCol w:w="2000"/>
        <w:gridCol w:w="1849"/>
        <w:gridCol w:w="542"/>
        <w:gridCol w:w="1564"/>
        <w:gridCol w:w="1565"/>
        <w:gridCol w:w="1564"/>
        <w:gridCol w:w="1565"/>
        <w:gridCol w:w="1565"/>
        <w:gridCol w:w="1222"/>
      </w:tblGrid>
      <w:tr w:rsidR="00680660" w:rsidRPr="00AB31C7" w14:paraId="25663881" w14:textId="77777777" w:rsidTr="00661E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7" w:type="dxa"/>
            <w:hideMark/>
          </w:tcPr>
          <w:p w14:paraId="1097A185" w14:textId="77777777" w:rsidR="008A121E" w:rsidRPr="00AB31C7" w:rsidRDefault="008A121E" w:rsidP="00747076">
            <w:pPr>
              <w:pStyle w:val="Tabletext8pt"/>
            </w:pPr>
            <w:r w:rsidRPr="00AB31C7">
              <w:t>STUDY ID</w:t>
            </w:r>
          </w:p>
        </w:tc>
        <w:tc>
          <w:tcPr>
            <w:tcW w:w="963" w:type="dxa"/>
            <w:hideMark/>
          </w:tcPr>
          <w:p w14:paraId="241C1E45" w14:textId="481FFD7E" w:rsidR="008A121E" w:rsidRPr="00AB31C7" w:rsidRDefault="008717C2" w:rsidP="00747076">
            <w:pPr>
              <w:pStyle w:val="Tabletext8pt"/>
              <w:cnfStyle w:val="100000000000" w:firstRow="1" w:lastRow="0" w:firstColumn="0" w:lastColumn="0" w:oddVBand="0" w:evenVBand="0" w:oddHBand="0" w:evenHBand="0" w:firstRowFirstColumn="0" w:firstRowLastColumn="0" w:lastRowFirstColumn="0" w:lastRowLastColumn="0"/>
            </w:pPr>
            <w:r>
              <w:t>STUDY DESIGN</w:t>
            </w:r>
          </w:p>
        </w:tc>
        <w:tc>
          <w:tcPr>
            <w:tcW w:w="2000" w:type="dxa"/>
            <w:hideMark/>
          </w:tcPr>
          <w:p w14:paraId="65C20452" w14:textId="30170CE5"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ICD</w:t>
            </w:r>
            <w:r w:rsidR="008717C2">
              <w:t>-</w:t>
            </w:r>
            <w:r w:rsidRPr="00AB31C7">
              <w:t>11 Category</w:t>
            </w:r>
          </w:p>
        </w:tc>
        <w:tc>
          <w:tcPr>
            <w:tcW w:w="1849" w:type="dxa"/>
            <w:hideMark/>
          </w:tcPr>
          <w:p w14:paraId="5F2CB406" w14:textId="01D92F58" w:rsidR="008A121E" w:rsidRPr="00AB31C7" w:rsidRDefault="008717C2" w:rsidP="00747076">
            <w:pPr>
              <w:pStyle w:val="Tabletext8pt"/>
              <w:cnfStyle w:val="100000000000" w:firstRow="1" w:lastRow="0" w:firstColumn="0" w:lastColumn="0" w:oddVBand="0" w:evenVBand="0" w:oddHBand="0" w:evenHBand="0" w:firstRowFirstColumn="0" w:firstRowLastColumn="0" w:lastRowFirstColumn="0" w:lastRowLastColumn="0"/>
            </w:pPr>
            <w:r>
              <w:t>POPULATION</w:t>
            </w:r>
          </w:p>
        </w:tc>
        <w:tc>
          <w:tcPr>
            <w:tcW w:w="542" w:type="dxa"/>
            <w:hideMark/>
          </w:tcPr>
          <w:p w14:paraId="51033C25"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N</w:t>
            </w:r>
          </w:p>
        </w:tc>
        <w:tc>
          <w:tcPr>
            <w:tcW w:w="1564" w:type="dxa"/>
          </w:tcPr>
          <w:p w14:paraId="04273BD9" w14:textId="1655C864" w:rsidR="008A121E" w:rsidRPr="00AB31C7" w:rsidRDefault="008717C2" w:rsidP="00747076">
            <w:pPr>
              <w:pStyle w:val="Tabletext8pt"/>
              <w:cnfStyle w:val="100000000000" w:firstRow="1" w:lastRow="0" w:firstColumn="0" w:lastColumn="0" w:oddVBand="0" w:evenVBand="0" w:oddHBand="0" w:evenHBand="0" w:firstRowFirstColumn="0" w:firstRowLastColumn="0" w:lastRowFirstColumn="0" w:lastRowLastColumn="0"/>
            </w:pPr>
            <w:r>
              <w:t>INTERVENTION</w:t>
            </w:r>
          </w:p>
        </w:tc>
        <w:tc>
          <w:tcPr>
            <w:tcW w:w="1565" w:type="dxa"/>
          </w:tcPr>
          <w:p w14:paraId="702FB697"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Intervention details</w:t>
            </w:r>
          </w:p>
        </w:tc>
        <w:tc>
          <w:tcPr>
            <w:tcW w:w="1564" w:type="dxa"/>
          </w:tcPr>
          <w:p w14:paraId="717CB8FC" w14:textId="7B7BA701" w:rsidR="008A121E" w:rsidRPr="00AB31C7" w:rsidRDefault="004F094B" w:rsidP="00747076">
            <w:pPr>
              <w:pStyle w:val="Tabletext8pt"/>
              <w:cnfStyle w:val="100000000000" w:firstRow="1" w:lastRow="0" w:firstColumn="0" w:lastColumn="0" w:oddVBand="0" w:evenVBand="0" w:oddHBand="0" w:evenHBand="0" w:firstRowFirstColumn="0" w:firstRowLastColumn="0" w:lastRowFirstColumn="0" w:lastRowLastColumn="0"/>
            </w:pPr>
            <w:r>
              <w:t>COMPARATOR</w:t>
            </w:r>
            <w:r w:rsidR="008A121E" w:rsidRPr="00AB31C7">
              <w:t>1 (inactive)</w:t>
            </w:r>
          </w:p>
        </w:tc>
        <w:tc>
          <w:tcPr>
            <w:tcW w:w="1565" w:type="dxa"/>
            <w:hideMark/>
          </w:tcPr>
          <w:p w14:paraId="58D19EBF" w14:textId="39FC477B" w:rsidR="008A121E" w:rsidRPr="00AB31C7" w:rsidRDefault="004F094B" w:rsidP="00747076">
            <w:pPr>
              <w:pStyle w:val="Tabletext8pt"/>
              <w:cnfStyle w:val="100000000000" w:firstRow="1" w:lastRow="0" w:firstColumn="0" w:lastColumn="0" w:oddVBand="0" w:evenVBand="0" w:oddHBand="0" w:evenHBand="0" w:firstRowFirstColumn="0" w:firstRowLastColumn="0" w:lastRowFirstColumn="0" w:lastRowLastColumn="0"/>
            </w:pPr>
            <w:r>
              <w:t>COMPARATOR</w:t>
            </w:r>
            <w:r w:rsidR="008A121E" w:rsidRPr="00AB31C7">
              <w:t>2 (active)</w:t>
            </w:r>
          </w:p>
        </w:tc>
        <w:tc>
          <w:tcPr>
            <w:tcW w:w="1565" w:type="dxa"/>
            <w:hideMark/>
          </w:tcPr>
          <w:p w14:paraId="7CC3E152" w14:textId="60211B9F" w:rsidR="008A121E" w:rsidRPr="00AB31C7" w:rsidRDefault="004F094B" w:rsidP="00747076">
            <w:pPr>
              <w:pStyle w:val="Tabletext8pt"/>
              <w:cnfStyle w:val="100000000000" w:firstRow="1" w:lastRow="0" w:firstColumn="0" w:lastColumn="0" w:oddVBand="0" w:evenVBand="0" w:oddHBand="0" w:evenHBand="0" w:firstRowFirstColumn="0" w:firstRowLastColumn="0" w:lastRowFirstColumn="0" w:lastRowLastColumn="0"/>
            </w:pPr>
            <w:r>
              <w:t>CO-INTERVENTIONS</w:t>
            </w:r>
          </w:p>
        </w:tc>
        <w:tc>
          <w:tcPr>
            <w:tcW w:w="1222" w:type="dxa"/>
          </w:tcPr>
          <w:p w14:paraId="01A80220"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Notes</w:t>
            </w:r>
          </w:p>
        </w:tc>
      </w:tr>
      <w:tr w:rsidR="00680660" w:rsidRPr="00AB31C7" w14:paraId="3E799ADC"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5D926D27" w14:textId="3CB39419" w:rsidR="008A121E" w:rsidRPr="00AB31C7" w:rsidRDefault="008A121E" w:rsidP="00747076">
            <w:pPr>
              <w:pStyle w:val="Tabletext8pt"/>
            </w:pPr>
            <w:r w:rsidRPr="00AB31C7">
              <w:t xml:space="preserve">Zhang 2020 </w:t>
            </w:r>
            <w:r w:rsidRPr="00AB31C7">
              <w:fldChar w:fldCharType="begin"/>
            </w:r>
            <w:r w:rsidR="00F913ED">
              <w:instrText xml:space="preserve"> ADDIN EN.CITE &lt;EndNote&gt;&lt;Cite&gt;&lt;Author&gt;Zhang&lt;/Author&gt;&lt;Year&gt;2020&lt;/Year&gt;&lt;RecNum&gt;326&lt;/RecNum&gt;&lt;DisplayText&gt;(42)&lt;/DisplayText&gt;&lt;record&gt;&lt;rec-number&gt;326&lt;/rec-number&gt;&lt;foreign-keys&gt;&lt;key app="EN" db-id="rfx5v25rowst08e59tbxx9ty5t2w0adwt52x" timestamp="1665111080"&gt;326&lt;/key&gt;&lt;/foreign-keys&gt;&lt;ref-type name="Journal Article"&gt;17&lt;/ref-type&gt;&lt;contributors&gt;&lt;authors&gt;&lt;author&gt;Zhang, Huajian&lt;/author&gt;&lt;author&gt;Xiao, Hong&lt;/author&gt;&lt;author&gt;Y. U. Jia&lt;/author&gt;&lt;author&gt;L. I. Luliu&lt;/author&gt;&lt;author&gt;T. U. Yanglin&lt;/author&gt;&lt;author&gt;L. I. U. Shanshan&lt;/author&gt;&lt;author&gt;Kuang, Yuxian&lt;/author&gt;&lt;/authors&gt;&lt;/contributors&gt;&lt;titles&gt;&lt;title&gt;Application of five-element music gong-modes combined with acupoint massage in hospice care of patients with advanced gastric cancer&lt;/title&gt;&lt;secondary-title&gt;Chinese Nursing Research&lt;/secondary-title&gt;&lt;/titles&gt;&lt;periodical&gt;&lt;full-title&gt;Chinese Nursing Research&lt;/full-title&gt;&lt;/periodical&gt;&lt;pages&gt;4379-4383&lt;/pages&gt;&lt;number&gt;24&lt;/number&gt;&lt;dates&gt;&lt;year&gt;2020&lt;/year&gt;&lt;/dates&gt;&lt;publisher&gt;Chinese Nursing Research Editorial Office&lt;/publisher&gt;&lt;accession-num&gt;148070886. Language: Chinese. Entry Date: 20210120. Revision Date: 20210120. Publication Type: Article&lt;/accession-num&gt;&lt;urls&gt;&lt;related-urls&gt;&lt;url&gt;http://ezproxy.library.usyd.edu.au/login?url=http://search.ebscohost.com/login.aspx?direct=true&amp;amp;db=ccm&amp;amp;AN=148070886&amp;amp;site=ehost-live&lt;/url&gt;&lt;/related-urls&gt;&lt;/urls&gt;&lt;electronic-resource-num&gt;10.12102/j.issn.1009-6493.2020.24.012&lt;/electronic-resource-num&gt;&lt;/record&gt;&lt;/Cite&gt;&lt;/EndNote&gt;</w:instrText>
            </w:r>
            <w:r w:rsidRPr="00AB31C7">
              <w:fldChar w:fldCharType="separate"/>
            </w:r>
            <w:r w:rsidR="00F913ED">
              <w:rPr>
                <w:noProof/>
              </w:rPr>
              <w:t>(</w:t>
            </w:r>
            <w:hyperlink w:anchor="_ENREF_42" w:tooltip="Zhang, 2020 #326" w:history="1">
              <w:r w:rsidR="00E3486E">
                <w:rPr>
                  <w:noProof/>
                </w:rPr>
                <w:t>42</w:t>
              </w:r>
            </w:hyperlink>
            <w:r w:rsidR="00F913ED">
              <w:rPr>
                <w:noProof/>
              </w:rPr>
              <w:t>)</w:t>
            </w:r>
            <w:r w:rsidRPr="00AB31C7">
              <w:fldChar w:fldCharType="end"/>
            </w:r>
          </w:p>
        </w:tc>
        <w:tc>
          <w:tcPr>
            <w:tcW w:w="963" w:type="dxa"/>
          </w:tcPr>
          <w:p w14:paraId="557250A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1D8D63AD" w14:textId="72BFF27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1849" w:type="dxa"/>
          </w:tcPr>
          <w:p w14:paraId="5435962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Cancer, Advanced gastric</w:t>
            </w:r>
          </w:p>
        </w:tc>
        <w:tc>
          <w:tcPr>
            <w:tcW w:w="542" w:type="dxa"/>
          </w:tcPr>
          <w:p w14:paraId="26CD1EE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156</w:t>
            </w:r>
          </w:p>
        </w:tc>
        <w:tc>
          <w:tcPr>
            <w:tcW w:w="1564" w:type="dxa"/>
          </w:tcPr>
          <w:p w14:paraId="262705C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421604F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61C9C88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151FD258" w14:textId="5494F8D6" w:rsidR="008A121E" w:rsidRPr="00AB31C7" w:rsidRDefault="00600B16" w:rsidP="00747076">
            <w:pPr>
              <w:pStyle w:val="Tabletext8pt"/>
              <w:cnfStyle w:val="000000000000" w:firstRow="0" w:lastRow="0" w:firstColumn="0" w:lastColumn="0" w:oddVBand="0" w:evenVBand="0" w:oddHBand="0" w:evenHBand="0" w:firstRowFirstColumn="0" w:firstRowLastColumn="0" w:lastRowFirstColumn="0" w:lastRowLastColumn="0"/>
            </w:pPr>
            <w:r w:rsidRPr="00AB31C7">
              <w:t>5</w:t>
            </w:r>
            <w:r w:rsidR="008A121E" w:rsidRPr="00AB31C7">
              <w:t xml:space="preserve"> element music </w:t>
            </w:r>
            <w:r w:rsidR="008A121E" w:rsidRPr="00AB31C7">
              <w:br/>
              <w:t xml:space="preserve">OR acupoint massage and </w:t>
            </w:r>
            <w:r w:rsidRPr="00AB31C7">
              <w:t>5</w:t>
            </w:r>
            <w:r w:rsidR="008A121E" w:rsidRPr="00AB31C7">
              <w:t xml:space="preserve"> element music</w:t>
            </w:r>
          </w:p>
        </w:tc>
        <w:tc>
          <w:tcPr>
            <w:tcW w:w="1565" w:type="dxa"/>
          </w:tcPr>
          <w:p w14:paraId="00D53CE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0F8D657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5C9FD717"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5A36C419" w14:textId="19B23F8A" w:rsidR="008A121E" w:rsidRPr="00AB31C7" w:rsidRDefault="008A121E" w:rsidP="00747076">
            <w:pPr>
              <w:pStyle w:val="Tabletext8pt"/>
            </w:pPr>
            <w:r w:rsidRPr="00AB31C7">
              <w:t xml:space="preserve">Feng 2018 </w:t>
            </w:r>
            <w:r w:rsidRPr="00AB31C7">
              <w:fldChar w:fldCharType="begin"/>
            </w:r>
            <w:r w:rsidR="00F913ED">
              <w:instrText xml:space="preserve"> ADDIN EN.CITE &lt;EndNote&gt;&lt;Cite&gt;&lt;Author&gt;</w:instrText>
            </w:r>
            <w:r w:rsidR="00F913ED">
              <w:rPr>
                <w:rFonts w:ascii="Microsoft JhengHei" w:eastAsia="Microsoft JhengHei" w:hAnsi="Microsoft JhengHei" w:cs="Microsoft JhengHei" w:hint="eastAsia"/>
              </w:rPr>
              <w:instrText>冯燕子</w:instrText>
            </w:r>
            <w:r w:rsidR="00F913ED">
              <w:instrText>&lt;/Author&gt;&lt;Year&gt;2018&lt;/Year&gt;&lt;RecNum&gt;311&lt;/RecNum&gt;&lt;DisplayText&gt;(43)&lt;/DisplayText&gt;&lt;record&gt;&lt;rec-number&gt;311&lt;/rec-number&gt;&lt;foreign-keys&gt;&lt;key app="EN" db-id="rfx5v25rowst08e59tbxx9ty5t2w0adwt52x" timestamp="1665111079"&gt;311&lt;/key&gt;&lt;/foreign-keys&gt;&lt;ref-type name="Journal Article"&gt;17&lt;/ref-type&gt;&lt;contributors&gt;&lt;authors&gt;&lt;author&gt;</w:instrText>
            </w:r>
            <w:r w:rsidR="00F913ED">
              <w:rPr>
                <w:rFonts w:ascii="Microsoft JhengHei" w:eastAsia="Microsoft JhengHei" w:hAnsi="Microsoft JhengHei" w:cs="Microsoft JhengHei" w:hint="eastAsia"/>
              </w:rPr>
              <w:instrText>冯燕子</w:instrText>
            </w:r>
            <w:r w:rsidR="00F913ED">
              <w:instrText>,&lt;/author&gt;&lt;author&gt;</w:instrText>
            </w:r>
            <w:r w:rsidR="00F913ED">
              <w:rPr>
                <w:rFonts w:ascii="Microsoft JhengHei" w:eastAsia="Microsoft JhengHei" w:hAnsi="Microsoft JhengHei" w:cs="Microsoft JhengHei" w:hint="eastAsia"/>
              </w:rPr>
              <w:instrText>孙莹</w:instrText>
            </w:r>
            <w:r w:rsidR="00F913ED">
              <w:instrText>,&lt;/author&gt;&lt;/authors&gt;&lt;/contributors&gt;&lt;titles&gt;&lt;title&gt;</w:instrText>
            </w:r>
            <w:r w:rsidR="00F913ED">
              <w:rPr>
                <w:rFonts w:ascii="MS Gothic" w:eastAsia="MS Gothic" w:hAnsi="MS Gothic" w:cs="MS Gothic" w:hint="eastAsia"/>
              </w:rPr>
              <w:instrText>穴位按摩</w:instrText>
            </w:r>
            <w:r w:rsidR="00F913ED">
              <w:rPr>
                <w:rFonts w:ascii="Microsoft JhengHei" w:eastAsia="Microsoft JhengHei" w:hAnsi="Microsoft JhengHei" w:cs="Microsoft JhengHei" w:hint="eastAsia"/>
              </w:rPr>
              <w:instrText>对直肠癌结肠造口患者负性情绪及生活质量的影响</w:instrText>
            </w:r>
            <w:r w:rsidR="00F913ED">
              <w:instrText>&lt;/title&gt;&lt;secondary-title&gt;Nursing of Integrated Traditional Chinese &amp;amp; Western Medicine&lt;/secondary-title&gt;&lt;/titles&gt;&lt;periodical&gt;&lt;full-title&gt;Nursing of Integrated Traditional Chinese &amp;amp; Western Medicine&lt;/full-title&gt;&lt;/periodical&gt;&lt;pages&gt;67-69&lt;/pages&gt;&lt;volume&gt;4&lt;/volume&gt;&lt;number&gt;1&lt;/number&gt;&lt;dates&gt;&lt;year&gt;2018&lt;/year&gt;&lt;/dates&gt;&lt;publisher&gt;Nursing of Integrated Traditional Chinese &amp;amp; Western Medicine Editorial Department&lt;/publisher&gt;&lt;urls&gt;&lt;related-urls&gt;&lt;url&gt;http://ezproxy.library.usyd.edu.au/login?url=http://search.ebscohost.com/login.aspx?direct=true&amp;amp;db=ccm&amp;amp;AN=128261590&amp;amp;site=ehost-live&lt;/url&gt;&lt;/related-urls&gt;&lt;/urls&gt;&lt;electronic-resource-num&gt;10.11997/nitcwm.201801021&lt;/electronic-resource-num&gt;&lt;/record&gt;&lt;/Cite&gt;&lt;/EndNote&gt;</w:instrText>
            </w:r>
            <w:r w:rsidRPr="00AB31C7">
              <w:fldChar w:fldCharType="separate"/>
            </w:r>
            <w:r w:rsidR="00F913ED">
              <w:rPr>
                <w:noProof/>
              </w:rPr>
              <w:t>(</w:t>
            </w:r>
            <w:hyperlink w:anchor="_ENREF_43" w:tooltip="冯燕子, 2018 #311" w:history="1">
              <w:r w:rsidR="00E3486E">
                <w:rPr>
                  <w:noProof/>
                </w:rPr>
                <w:t>43</w:t>
              </w:r>
            </w:hyperlink>
            <w:r w:rsidR="00F913ED">
              <w:rPr>
                <w:noProof/>
              </w:rPr>
              <w:t>)</w:t>
            </w:r>
            <w:r w:rsidRPr="00AB31C7">
              <w:fldChar w:fldCharType="end"/>
            </w:r>
            <w:r w:rsidRPr="00AB31C7">
              <w:t xml:space="preserve"> </w:t>
            </w:r>
          </w:p>
        </w:tc>
        <w:tc>
          <w:tcPr>
            <w:tcW w:w="963" w:type="dxa"/>
          </w:tcPr>
          <w:p w14:paraId="020DD0E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6713A48D" w14:textId="48C6EF31"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1849" w:type="dxa"/>
          </w:tcPr>
          <w:p w14:paraId="779C9A6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Cancer, rectal (undergoing colostomy)</w:t>
            </w:r>
          </w:p>
        </w:tc>
        <w:tc>
          <w:tcPr>
            <w:tcW w:w="542" w:type="dxa"/>
          </w:tcPr>
          <w:p w14:paraId="4DDB4DF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90</w:t>
            </w:r>
          </w:p>
        </w:tc>
        <w:tc>
          <w:tcPr>
            <w:tcW w:w="1564" w:type="dxa"/>
          </w:tcPr>
          <w:p w14:paraId="714A9E3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56A4D1F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0C17C1E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0675A3B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A16683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Standard care and health education</w:t>
            </w:r>
          </w:p>
        </w:tc>
        <w:tc>
          <w:tcPr>
            <w:tcW w:w="1222" w:type="dxa"/>
          </w:tcPr>
          <w:p w14:paraId="78A7E8E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55CA2CC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7B0B6518" w14:textId="7290570F" w:rsidR="008A121E" w:rsidRPr="00AB31C7" w:rsidRDefault="008A121E" w:rsidP="00747076">
            <w:pPr>
              <w:pStyle w:val="Tabletext8pt"/>
            </w:pPr>
            <w:r w:rsidRPr="00AB31C7">
              <w:t xml:space="preserve">Lyu 2019 </w:t>
            </w:r>
            <w:r w:rsidRPr="00AB31C7">
              <w:fldChar w:fldCharType="begin"/>
            </w:r>
            <w:r w:rsidR="00F913ED">
              <w:instrText xml:space="preserve"> ADDIN EN.CITE &lt;EndNote&gt;&lt;Cite&gt;&lt;Author&gt;Lyu&lt;/Author&gt;&lt;Year&gt;2019&lt;/Year&gt;&lt;RecNum&gt;88&lt;/RecNum&gt;&lt;DisplayText&gt;(44)&lt;/DisplayText&gt;&lt;record&gt;&lt;rec-number&gt;88&lt;/rec-number&gt;&lt;foreign-keys&gt;&lt;key app="EN" db-id="rfx5v25rowst08e59tbxx9ty5t2w0adwt52x" timestamp="1665019261"&gt;88&lt;/key&gt;&lt;/foreign-keys&gt;&lt;ref-type name="Journal Article"&gt;17&lt;/ref-type&gt;&lt;contributors&gt;&lt;authors&gt;&lt;author&gt;Lyu, W. B.&lt;/author&gt;&lt;author&gt;Gao, Y.&lt;/author&gt;&lt;author&gt;Cheng, K. Y.&lt;/author&gt;&lt;author&gt;Wu, R.&lt;/author&gt;&lt;author&gt;Zhou, W. Q.&lt;/author&gt;&lt;/authors&gt;&lt;/contributors&gt;&lt;titles&gt;&lt;title&gt;Effect of Self-Acupoint Massage on Blood Glucose Level and Quality of Life in Older Adults With Type 2 Diabetes Mellitus: A Randomized Controlled Trial&lt;/title&gt;&lt;secondary-title&gt;J Gerontol Nurs&lt;/secondary-title&gt;&lt;/titles&gt;&lt;pages&gt;43-48&lt;/pages&gt;&lt;volume&gt;45&lt;/volume&gt;&lt;number&gt;8&lt;/number&gt;&lt;keywords&gt;&lt;keyword&gt;*Acupressure&lt;/keyword&gt;&lt;keyword&gt;Blood Glucose/*analysis&lt;/keyword&gt;&lt;keyword&gt;Case-Control Studies&lt;/keyword&gt;&lt;keyword&gt;Diabetes Mellitus, Type 2/*blood/*physiopathology&lt;/keyword&gt;&lt;keyword&gt;Female&lt;/keyword&gt;&lt;keyword&gt;Humans&lt;/keyword&gt;&lt;keyword&gt;Male&lt;/keyword&gt;&lt;keyword&gt;*Massage&lt;/keyword&gt;&lt;keyword&gt;*Quality of Life&lt;/keyword&gt;&lt;/keywords&gt;&lt;dates&gt;&lt;year&gt;2019&lt;/year&gt;&lt;pub-dates&gt;&lt;date&gt;Aug 1&lt;/date&gt;&lt;/pub-dates&gt;&lt;/dates&gt;&lt;pub-location&gt;Thorofare, New Jersey&lt;/pub-location&gt;&lt;publisher&gt;SLACK Incorporated&lt;/publisher&gt;&lt;isbn&gt;0098-9134 (Print)&amp;#xD;0098-9134 (Linking)&lt;/isbn&gt;&lt;accession-num&gt;31355898&lt;/accession-num&gt;&lt;urls&gt;&lt;related-urls&gt;&lt;url&gt;https://www.ncbi.nlm.nih.gov/pubmed/31355898&lt;/url&gt;&lt;/related-urls&gt;&lt;/urls&gt;&lt;electronic-resource-num&gt;10.3928/00989134-20190709-05&lt;/electronic-resource-num&gt;&lt;remote-database-name&gt;Medline&lt;/remote-database-name&gt;&lt;remote-database-provider&gt;NLM&lt;/remote-database-provider&gt;&lt;/record&gt;&lt;/Cite&gt;&lt;/EndNote&gt;</w:instrText>
            </w:r>
            <w:r w:rsidRPr="00AB31C7">
              <w:fldChar w:fldCharType="separate"/>
            </w:r>
            <w:r w:rsidR="00F913ED">
              <w:rPr>
                <w:noProof/>
              </w:rPr>
              <w:t>(</w:t>
            </w:r>
            <w:hyperlink w:anchor="_ENREF_44" w:tooltip="Lyu, 2019 #88" w:history="1">
              <w:r w:rsidR="00E3486E">
                <w:rPr>
                  <w:noProof/>
                </w:rPr>
                <w:t>44</w:t>
              </w:r>
            </w:hyperlink>
            <w:r w:rsidR="00F913ED">
              <w:rPr>
                <w:noProof/>
              </w:rPr>
              <w:t>)</w:t>
            </w:r>
            <w:r w:rsidRPr="00AB31C7">
              <w:fldChar w:fldCharType="end"/>
            </w:r>
          </w:p>
        </w:tc>
        <w:tc>
          <w:tcPr>
            <w:tcW w:w="963" w:type="dxa"/>
          </w:tcPr>
          <w:p w14:paraId="7F323E7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000" w:type="dxa"/>
          </w:tcPr>
          <w:p w14:paraId="4592E858" w14:textId="12D30AC9"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05 Endocrine, nutritional and metabolic diseases</w:t>
            </w:r>
          </w:p>
        </w:tc>
        <w:tc>
          <w:tcPr>
            <w:tcW w:w="1849" w:type="dxa"/>
          </w:tcPr>
          <w:p w14:paraId="2FE849B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Diabetes, Type 2</w:t>
            </w:r>
          </w:p>
        </w:tc>
        <w:tc>
          <w:tcPr>
            <w:tcW w:w="542" w:type="dxa"/>
          </w:tcPr>
          <w:p w14:paraId="7D60D1D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66</w:t>
            </w:r>
          </w:p>
        </w:tc>
        <w:tc>
          <w:tcPr>
            <w:tcW w:w="1564" w:type="dxa"/>
          </w:tcPr>
          <w:p w14:paraId="065EEF3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 (self)</w:t>
            </w:r>
          </w:p>
        </w:tc>
        <w:tc>
          <w:tcPr>
            <w:tcW w:w="1565" w:type="dxa"/>
          </w:tcPr>
          <w:p w14:paraId="030BB6D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737165B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6057E5A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w:t>
            </w:r>
          </w:p>
        </w:tc>
        <w:tc>
          <w:tcPr>
            <w:tcW w:w="1565" w:type="dxa"/>
          </w:tcPr>
          <w:p w14:paraId="27118BF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6734205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2CC3B38C"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4824D9CF" w14:textId="298F049C" w:rsidR="008A121E" w:rsidRPr="00AB31C7" w:rsidRDefault="008A121E" w:rsidP="00747076">
            <w:pPr>
              <w:pStyle w:val="Tabletext8pt"/>
            </w:pPr>
            <w:r w:rsidRPr="00AB31C7">
              <w:t xml:space="preserve">Zhang 2020 </w:t>
            </w:r>
            <w:r w:rsidRPr="00AB31C7">
              <w:fldChar w:fldCharType="begin"/>
            </w:r>
            <w:r w:rsidR="00F913ED">
              <w:instrText xml:space="preserve"> ADDIN EN.CITE &lt;EndNote&gt;&lt;Cite&gt;&lt;Author&gt;Zhang&lt;/Author&gt;&lt;Year&gt;2020&lt;/Year&gt;&lt;RecNum&gt;90&lt;/RecNum&gt;&lt;DisplayText&gt;(45)&lt;/DisplayText&gt;&lt;record&gt;&lt;rec-number&gt;90&lt;/rec-number&gt;&lt;foreign-keys&gt;&lt;key app="EN" db-id="rfx5v25rowst08e59tbxx9ty5t2w0adwt52x" timestamp="1665019261"&gt;90&lt;/key&gt;&lt;/foreign-keys&gt;&lt;ref-type name="Journal Article"&gt;17&lt;/ref-type&gt;&lt;contributors&gt;&lt;authors&gt;&lt;author&gt;Zhang, Chao&lt;/author&gt;&lt;author&gt;Wang, Yajing&lt;/author&gt;&lt;author&gt;L. Y. U. Shaoping&lt;/author&gt;&lt;author&gt;L. I. Binghui&lt;/author&gt;&lt;/authors&gt;&lt;/contributors&gt;&lt;titles&gt;&lt;title&gt;Application effect of high intensity interval training combined with acupoint massage for patients with type 2 diabetes&lt;/title&gt;&lt;secondary-title&gt;Chinese Nursing Research&lt;/secondary-title&gt;&lt;/titles&gt;&lt;periodical&gt;&lt;full-title&gt;Chinese Nursing Research&lt;/full-title&gt;&lt;/periodical&gt;&lt;pages&gt;3394-3400&lt;/pages&gt;&lt;number&gt;19&lt;/number&gt;&lt;dates&gt;&lt;year&gt;2020&lt;/year&gt;&lt;/dates&gt;&lt;publisher&gt;Chinese Nursing Research Editorial Office&lt;/publisher&gt;&lt;accession-num&gt;146794877. Language: English. Entry Date: 20201112. Revision Date: 20201112. Publication Type: Article&lt;/accession-num&gt;&lt;urls&gt;&lt;related-urls&gt;&lt;url&gt;http://ezproxy.library.usyd.edu.au/login?url=http://search.ebscohost.com/login.aspx?direct=true&amp;amp;db=ccm&amp;amp;AN=146794877&amp;amp;site=ehost-live&lt;/url&gt;&lt;/related-urls&gt;&lt;/urls&gt;&lt;electronic-resource-num&gt;10.12102/j.issn.1009-6493.2020.19.004&lt;/electronic-resource-num&gt;&lt;/record&gt;&lt;/Cite&gt;&lt;/EndNote&gt;</w:instrText>
            </w:r>
            <w:r w:rsidRPr="00AB31C7">
              <w:fldChar w:fldCharType="separate"/>
            </w:r>
            <w:r w:rsidR="00F913ED">
              <w:rPr>
                <w:noProof/>
              </w:rPr>
              <w:t>(</w:t>
            </w:r>
            <w:hyperlink w:anchor="_ENREF_45" w:tooltip="Zhang, 2020 #90" w:history="1">
              <w:r w:rsidR="00E3486E">
                <w:rPr>
                  <w:noProof/>
                </w:rPr>
                <w:t>45</w:t>
              </w:r>
            </w:hyperlink>
            <w:r w:rsidR="00F913ED">
              <w:rPr>
                <w:noProof/>
              </w:rPr>
              <w:t>)</w:t>
            </w:r>
            <w:r w:rsidRPr="00AB31C7">
              <w:fldChar w:fldCharType="end"/>
            </w:r>
          </w:p>
        </w:tc>
        <w:tc>
          <w:tcPr>
            <w:tcW w:w="963" w:type="dxa"/>
          </w:tcPr>
          <w:p w14:paraId="48C4BC4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3E77E714" w14:textId="45518EA5"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05 Endocrine, nutritional and metabolic diseases</w:t>
            </w:r>
          </w:p>
        </w:tc>
        <w:tc>
          <w:tcPr>
            <w:tcW w:w="1849" w:type="dxa"/>
          </w:tcPr>
          <w:p w14:paraId="18E8CAB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Diabetes, Type 2</w:t>
            </w:r>
          </w:p>
        </w:tc>
        <w:tc>
          <w:tcPr>
            <w:tcW w:w="542" w:type="dxa"/>
          </w:tcPr>
          <w:p w14:paraId="35B5061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93</w:t>
            </w:r>
          </w:p>
        </w:tc>
        <w:tc>
          <w:tcPr>
            <w:tcW w:w="1564" w:type="dxa"/>
          </w:tcPr>
          <w:p w14:paraId="7CB7DB7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346AB9F9" w14:textId="607F59C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12 </w:t>
            </w:r>
            <w:r w:rsidR="000F7875">
              <w:t>wks.</w:t>
            </w:r>
            <w:r w:rsidRPr="00AB31C7">
              <w:t>, ?x ?min</w:t>
            </w:r>
            <w:r w:rsidR="00967932">
              <w:t>.</w:t>
            </w:r>
            <w:r w:rsidRPr="00AB31C7">
              <w:t xml:space="preserve"> sessions per week</w:t>
            </w:r>
          </w:p>
        </w:tc>
        <w:tc>
          <w:tcPr>
            <w:tcW w:w="1564" w:type="dxa"/>
          </w:tcPr>
          <w:p w14:paraId="7D6D4E3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655E55C4"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p>
        </w:tc>
        <w:tc>
          <w:tcPr>
            <w:tcW w:w="1565" w:type="dxa"/>
          </w:tcPr>
          <w:p w14:paraId="6F0D2C9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 and health education</w:t>
            </w:r>
          </w:p>
        </w:tc>
        <w:tc>
          <w:tcPr>
            <w:tcW w:w="1222" w:type="dxa"/>
          </w:tcPr>
          <w:p w14:paraId="6775C99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7A47926E"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6ACBC7D7" w14:textId="68D1B197" w:rsidR="008A121E" w:rsidRPr="00AB31C7" w:rsidRDefault="008A121E" w:rsidP="00747076">
            <w:pPr>
              <w:pStyle w:val="Tabletext8pt"/>
            </w:pPr>
            <w:r w:rsidRPr="00AB31C7">
              <w:t xml:space="preserve">Yang 2010 </w:t>
            </w:r>
            <w:r w:rsidRPr="00AB31C7">
              <w:fldChar w:fldCharType="begin"/>
            </w:r>
            <w:r w:rsidR="00F913ED">
              <w:instrText xml:space="preserve"> ADDIN EN.CITE &lt;EndNote&gt;&lt;Cite&gt;&lt;Author&gt;Yang&lt;/Author&gt;&lt;Year&gt;2010&lt;/Year&gt;&lt;RecNum&gt;89&lt;/RecNum&gt;&lt;DisplayText&gt;(46)&lt;/DisplayText&gt;&lt;record&gt;&lt;rec-number&gt;89&lt;/rec-number&gt;&lt;foreign-keys&gt;&lt;key app="EN" db-id="rfx5v25rowst08e59tbxx9ty5t2w0adwt52x" timestamp="1665019261"&gt;89&lt;/key&gt;&lt;/foreign-keys&gt;&lt;ref-type name="Journal Article"&gt;17&lt;/ref-type&gt;&lt;contributors&gt;&lt;authors&gt;&lt;author&gt;Yang, L.&lt;/author&gt;&lt;author&gt;Wang, N.&lt;/author&gt;&lt;/authors&gt;&lt;/contributors&gt;&lt;auth-address&gt;TCM Hosital of Jiangsu Province, Jiangsu 210029 China&lt;/auth-address&gt;&lt;titles&gt;&lt;title&gt;Clinical study on foot acupoints massage as intervention for patients with grade 0 diabetic foot neuropathy&lt;/title&gt;&lt;secondary-title&gt;Chinese Nursing Research&lt;/secondary-title&gt;&lt;/titles&gt;&lt;periodical&gt;&lt;full-title&gt;Chinese Nursing Research&lt;/full-title&gt;&lt;/periodical&gt;&lt;pages&gt;601-603&lt;/pages&gt;&lt;volume&gt;24&lt;/volume&gt;&lt;number&gt;3A&lt;/number&gt;&lt;keywords&gt;&lt;keyword&gt;Acupuncture Points&lt;/keyword&gt;&lt;keyword&gt;Diabetic Foot -- Therapy&lt;/keyword&gt;&lt;keyword&gt;Diabetic Neuropathies -- Therapy&lt;/keyword&gt;&lt;keyword&gt;Massage&lt;/keyword&gt;&lt;keyword&gt;Clinical Trials&lt;/keyword&gt;&lt;keyword&gt;Human&lt;/keyword&gt;&lt;keyword&gt;Visual Analog Scaling&lt;/keyword&gt;&lt;/keywords&gt;&lt;dates&gt;&lt;year&gt;2010&lt;/year&gt;&lt;/dates&gt;&lt;publisher&gt;Chinese Nursing Research Editorial Office&lt;/publisher&gt;&lt;isbn&gt;1009-6493&lt;/isbn&gt;&lt;accession-num&gt;105194746. Language: Chinese. Entry Date: 20100611. Revision Date: 20150711. Publication Type: Journal Article&lt;/accession-num&gt;&lt;urls&gt;&lt;related-urls&gt;&lt;url&gt;http://ezproxy.library.usyd.edu.au/login?url=http://search.ebscohost.com/login.aspx?direct=true&amp;amp;db=ccm&amp;amp;AN=105194746&amp;amp;site=ehost-live&lt;/url&gt;&lt;/related-urls&gt;&lt;/urls&gt;&lt;remote-database-name&gt;CINAHL&lt;/remote-database-name&gt;&lt;remote-database-provider&gt;EBSCOhost&lt;/remote-database-provider&gt;&lt;/record&gt;&lt;/Cite&gt;&lt;/EndNote&gt;</w:instrText>
            </w:r>
            <w:r w:rsidRPr="00AB31C7">
              <w:fldChar w:fldCharType="separate"/>
            </w:r>
            <w:r w:rsidR="00F913ED">
              <w:rPr>
                <w:noProof/>
              </w:rPr>
              <w:t>(</w:t>
            </w:r>
            <w:hyperlink w:anchor="_ENREF_46" w:tooltip="Yang, 2010 #89" w:history="1">
              <w:r w:rsidR="00E3486E">
                <w:rPr>
                  <w:noProof/>
                </w:rPr>
                <w:t>46</w:t>
              </w:r>
            </w:hyperlink>
            <w:r w:rsidR="00F913ED">
              <w:rPr>
                <w:noProof/>
              </w:rPr>
              <w:t>)</w:t>
            </w:r>
            <w:r w:rsidRPr="00AB31C7">
              <w:fldChar w:fldCharType="end"/>
            </w:r>
          </w:p>
        </w:tc>
        <w:tc>
          <w:tcPr>
            <w:tcW w:w="963" w:type="dxa"/>
          </w:tcPr>
          <w:p w14:paraId="26BE75F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73C09677" w14:textId="64DA30AC"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05 Endocrine, nutritional and metabolic diseases</w:t>
            </w:r>
          </w:p>
        </w:tc>
        <w:tc>
          <w:tcPr>
            <w:tcW w:w="1849" w:type="dxa"/>
          </w:tcPr>
          <w:p w14:paraId="3E59383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Diabetic foot (Grade 0)</w:t>
            </w:r>
          </w:p>
        </w:tc>
        <w:tc>
          <w:tcPr>
            <w:tcW w:w="542" w:type="dxa"/>
          </w:tcPr>
          <w:p w14:paraId="7FCF29F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4988DBB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 (foot)</w:t>
            </w:r>
          </w:p>
        </w:tc>
        <w:tc>
          <w:tcPr>
            <w:tcW w:w="1565" w:type="dxa"/>
          </w:tcPr>
          <w:p w14:paraId="2261DB5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1F27721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4751AB8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32D866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248AC22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2FF1FECE"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26C9899D" w14:textId="63FF936E" w:rsidR="008A121E" w:rsidRPr="00AB31C7" w:rsidRDefault="008A121E" w:rsidP="00747076">
            <w:pPr>
              <w:pStyle w:val="Tabletext8pt"/>
            </w:pPr>
            <w:r w:rsidRPr="00AB31C7">
              <w:t xml:space="preserve">Wan 2017 </w:t>
            </w:r>
            <w:r w:rsidRPr="00AB31C7">
              <w:fldChar w:fldCharType="begin">
                <w:fldData xml:space="preserve">PEVuZE5vdGU+PENpdGU+PEF1dGhvcj5XYW48L0F1dGhvcj48WWVhcj4yMDE3PC9ZZWFyPjxSZWNO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</w:fldData>
              </w:fldChar>
            </w:r>
            <w:r w:rsidR="00F913ED">
              <w:instrText xml:space="preserve"> ADDIN EN.CITE </w:instrText>
            </w:r>
            <w:r w:rsidR="00F913ED">
              <w:fldChar w:fldCharType="begin">
                <w:fldData xml:space="preserve">PEVuZE5vdGU+PENpdGU+PEF1dGhvcj5XYW48L0F1dGhvcj48WWVhcj4yMDE3PC9ZZWFyPjxSZWNO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</w:fldData>
              </w:fldChar>
            </w:r>
            <w:r w:rsidR="00F913ED">
              <w:instrText xml:space="preserve"> ADDIN EN.CITE.DATA </w:instrText>
            </w:r>
            <w:r w:rsidR="00F913ED">
              <w:fldChar w:fldCharType="end"/>
            </w:r>
            <w:r w:rsidRPr="00AB31C7">
              <w:fldChar w:fldCharType="separate"/>
            </w:r>
            <w:r w:rsidR="00F913ED">
              <w:rPr>
                <w:noProof/>
              </w:rPr>
              <w:t>(</w:t>
            </w:r>
            <w:hyperlink w:anchor="_ENREF_47" w:tooltip="Wan, 2017 #115" w:history="1">
              <w:r w:rsidR="00E3486E">
                <w:rPr>
                  <w:noProof/>
                </w:rPr>
                <w:t>47</w:t>
              </w:r>
            </w:hyperlink>
            <w:r w:rsidR="00F913ED">
              <w:rPr>
                <w:noProof/>
              </w:rPr>
              <w:t>)</w:t>
            </w:r>
            <w:r w:rsidRPr="00AB31C7">
              <w:fldChar w:fldCharType="end"/>
            </w:r>
          </w:p>
        </w:tc>
        <w:tc>
          <w:tcPr>
            <w:tcW w:w="963" w:type="dxa"/>
          </w:tcPr>
          <w:p w14:paraId="1CB1050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000" w:type="dxa"/>
          </w:tcPr>
          <w:p w14:paraId="4E1BCCB1" w14:textId="218A236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06 Mental and behavioural disorders</w:t>
            </w:r>
          </w:p>
        </w:tc>
        <w:tc>
          <w:tcPr>
            <w:tcW w:w="1849" w:type="dxa"/>
          </w:tcPr>
          <w:p w14:paraId="1B887DA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Neurocognitive, Dementia </w:t>
            </w:r>
          </w:p>
        </w:tc>
        <w:tc>
          <w:tcPr>
            <w:tcW w:w="542" w:type="dxa"/>
          </w:tcPr>
          <w:p w14:paraId="5E48C02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80</w:t>
            </w:r>
          </w:p>
        </w:tc>
        <w:tc>
          <w:tcPr>
            <w:tcW w:w="1564" w:type="dxa"/>
          </w:tcPr>
          <w:p w14:paraId="2800DEF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w:t>
            </w:r>
          </w:p>
        </w:tc>
        <w:tc>
          <w:tcPr>
            <w:tcW w:w="1565" w:type="dxa"/>
          </w:tcPr>
          <w:p w14:paraId="44760C5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7FC4F77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42568C7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0D576B0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6DB0BA8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23181F4F"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71C8EC3D" w14:textId="7EFE71FE" w:rsidR="008A121E" w:rsidRPr="00AB31C7" w:rsidRDefault="008A121E" w:rsidP="00747076">
            <w:pPr>
              <w:pStyle w:val="Tabletext8pt"/>
            </w:pPr>
            <w:r w:rsidRPr="00AB31C7">
              <w:t xml:space="preserve">Wang 2016 </w:t>
            </w:r>
            <w:r w:rsidRPr="00AB31C7">
              <w:fldChar w:fldCharType="begin"/>
            </w:r>
            <w:r w:rsidR="00F913ED">
              <w:instrText xml:space="preserve"> ADDIN EN.CITE &lt;EndNote&gt;&lt;Cite&gt;&lt;Author&gt;Wang&lt;/Author&gt;&lt;Year&gt;2016&lt;/Year&gt;&lt;RecNum&gt;212&lt;/RecNum&gt;&lt;DisplayText&gt;(48)&lt;/DisplayText&gt;&lt;record&gt;&lt;rec-number&gt;212&lt;/rec-number&gt;&lt;foreign-keys&gt;&lt;key app="EN" db-id="rfx5v25rowst08e59tbxx9ty5t2w0adwt52x" timestamp="1665019265"&gt;212&lt;/key&gt;&lt;/foreign-keys&gt;&lt;ref-type name="Journal Article"&gt;17&lt;/ref-type&gt;&lt;contributors&gt;&lt;authors&gt;&lt;author&gt;Wang, Li&lt;/author&gt;&lt;author&gt;Yu, Rui&lt;/author&gt;&lt;/authors&gt;&lt;/contributors&gt;&lt;auth-address&gt;Nursing College of Liaoning University of Chinese Medicine, Liaoning 110847 China&lt;/auth-address&gt;&lt;titles&gt;&lt;title&gt;Application effect of acupoint massage exercises for improving insomnia in undergraduate Nursing students&lt;/title&gt;&lt;secondary-title&gt;Chinese Nursing Research&lt;/secondary-title&gt;&lt;/titles&gt;&lt;periodical&gt;&lt;full-title&gt;Chinese Nursing Research&lt;/full-title&gt;&lt;/periodical&gt;&lt;pages&gt;1120-1122&lt;/pages&gt;&lt;volume&gt;30&lt;/volume&gt;&lt;number&gt;3C&lt;/number&gt;&lt;keywords&gt;&lt;keyword&gt;Students, Nursing&lt;/keyword&gt;&lt;keyword&gt;Insomnia -- Prevention and Control&lt;/keyword&gt;&lt;keyword&gt;Massage&lt;/keyword&gt;&lt;keyword&gt;Acupuncture Points&lt;/keyword&gt;&lt;keyword&gt;Human&lt;/keyword&gt;&lt;/keywords&gt;&lt;dates&gt;&lt;year&gt;2016&lt;/year&gt;&lt;/dates&gt;&lt;publisher&gt;Chinese Nursing Research Editorial Office&lt;/publisher&gt;&lt;isbn&gt;1009-6493&lt;/isbn&gt;&lt;accession-num&gt;127357716. Language: Chinese. Entry Date: 20180122. Revision Date: 20190708. Publication Type: Article&lt;/accession-num&gt;&lt;urls&gt;&lt;related-urls&gt;&lt;url&gt;http://ezproxy.library.usyd.edu.au/login?url=http://search.ebscohost.com/login.aspx?direct=true&amp;amp;db=ccm&amp;amp;AN=127357716&amp;amp;site=ehost-live&lt;/url&gt;&lt;/related-urls&gt;&lt;/urls&gt;&lt;electronic-resource-num&gt;10.3969/j.issn.1009-6493.2016.09.031&lt;/electronic-resource-num&gt;&lt;remote-database-name&gt;CINAHL&lt;/remote-database-name&gt;&lt;remote-database-provider&gt;EBSCOhost&lt;/remote-database-provider&gt;&lt;/record&gt;&lt;/Cite&gt;&lt;/EndNote&gt;</w:instrText>
            </w:r>
            <w:r w:rsidRPr="00AB31C7">
              <w:fldChar w:fldCharType="separate"/>
            </w:r>
            <w:r w:rsidR="00F913ED">
              <w:rPr>
                <w:noProof/>
              </w:rPr>
              <w:t>(</w:t>
            </w:r>
            <w:hyperlink w:anchor="_ENREF_48" w:tooltip="Wang, 2016 #212" w:history="1">
              <w:r w:rsidR="00E3486E">
                <w:rPr>
                  <w:noProof/>
                </w:rPr>
                <w:t>48</w:t>
              </w:r>
            </w:hyperlink>
            <w:r w:rsidR="00F913ED">
              <w:rPr>
                <w:noProof/>
              </w:rPr>
              <w:t>)</w:t>
            </w:r>
            <w:r w:rsidRPr="00AB31C7">
              <w:fldChar w:fldCharType="end"/>
            </w:r>
          </w:p>
        </w:tc>
        <w:tc>
          <w:tcPr>
            <w:tcW w:w="963" w:type="dxa"/>
          </w:tcPr>
          <w:p w14:paraId="441BE45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000" w:type="dxa"/>
          </w:tcPr>
          <w:p w14:paraId="7D137A99" w14:textId="4B7E10D9"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07 Sleep-wake disorders</w:t>
            </w:r>
          </w:p>
        </w:tc>
        <w:tc>
          <w:tcPr>
            <w:tcW w:w="1849" w:type="dxa"/>
          </w:tcPr>
          <w:p w14:paraId="6F534B1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21 Sleep problems (sleep status self-assessment scale ≥ 23 points)</w:t>
            </w:r>
          </w:p>
        </w:tc>
        <w:tc>
          <w:tcPr>
            <w:tcW w:w="542" w:type="dxa"/>
          </w:tcPr>
          <w:p w14:paraId="6974E05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60</w:t>
            </w:r>
          </w:p>
        </w:tc>
        <w:tc>
          <w:tcPr>
            <w:tcW w:w="1564" w:type="dxa"/>
          </w:tcPr>
          <w:p w14:paraId="43CE3BF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massage</w:t>
            </w:r>
          </w:p>
        </w:tc>
        <w:tc>
          <w:tcPr>
            <w:tcW w:w="1565" w:type="dxa"/>
          </w:tcPr>
          <w:p w14:paraId="59E084CB" w14:textId="6221948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?x ?min</w:t>
            </w:r>
            <w:r w:rsidR="00967932">
              <w:t>.</w:t>
            </w:r>
            <w:r w:rsidRPr="00AB31C7">
              <w:t xml:space="preserve"> sessions per </w:t>
            </w:r>
            <w:r w:rsidR="009375B1" w:rsidRPr="00AB31C7">
              <w:t>wk.</w:t>
            </w:r>
          </w:p>
        </w:tc>
        <w:tc>
          <w:tcPr>
            <w:tcW w:w="1564" w:type="dxa"/>
          </w:tcPr>
          <w:p w14:paraId="155353D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38C313E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EDF476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Health education</w:t>
            </w:r>
          </w:p>
        </w:tc>
        <w:tc>
          <w:tcPr>
            <w:tcW w:w="1222" w:type="dxa"/>
          </w:tcPr>
          <w:p w14:paraId="46C2327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0444D4FC"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6F75E620" w14:textId="1AD9DDAC" w:rsidR="008A121E" w:rsidRPr="00AB31C7" w:rsidRDefault="008A121E" w:rsidP="00747076">
            <w:pPr>
              <w:pStyle w:val="Tabletext8pt"/>
            </w:pPr>
            <w:r w:rsidRPr="00AB31C7">
              <w:t xml:space="preserve">Kang 2008 </w:t>
            </w:r>
            <w:r w:rsidRPr="00AB31C7">
              <w:fldChar w:fldCharType="begin"/>
            </w:r>
            <w:r w:rsidR="00F913ED">
              <w:instrText xml:space="preserve"> ADDIN EN.CITE &lt;EndNote&gt;&lt;Cite&gt;&lt;Author&gt;Kang&lt;/Author&gt;&lt;Year&gt;2008&lt;/Year&gt;&lt;RecNum&gt;319&lt;/RecNum&gt;&lt;DisplayText&gt;(49)&lt;/DisplayText&gt;&lt;record&gt;&lt;rec-number&gt;319&lt;/rec-number&gt;&lt;foreign-keys&gt;&lt;key app="EN" db-id="rfx5v25rowst08e59tbxx9ty5t2w0adwt52x" timestamp="1665111079"&gt;319&lt;/key&gt;&lt;/foreign-keys&gt;&lt;ref-type name="Journal Article"&gt;17&lt;/ref-type&gt;&lt;contributors&gt;&lt;authors&gt;&lt;author&gt;Kang, F.&lt;/author&gt;&lt;author&gt;Wang, Q. C.&lt;/author&gt;&lt;author&gt;Ye, Y. G.&lt;/author&gt;&lt;/authors&gt;&lt;/contributors&gt;&lt;titles&gt;&lt;title&gt;A randomized controlled trial of rotatory reduction manipulation and acupoint massage in the treatment of younger cervical vertigo. [Chinese]&lt;/title&gt;&lt;secondary-title&gt;Zhongguo gu shang = China journal of orthopaedics and traumatology&lt;/secondary-title&gt;&lt;/titles&gt;&lt;periodical&gt;&lt;full-title&gt;Zhongguo gu shang = China journal of orthopaedics and traumatology&lt;/full-title&gt;&lt;/periodical&gt;&lt;pages&gt;270-272&lt;/pages&gt;&lt;volume&gt;21&lt;/volume&gt;&lt;number&gt;4&lt;/number&gt;&lt;dates&gt;&lt;year&gt;2008&lt;/year&gt;&lt;/dates&gt;&lt;accession-num&gt;550078795&lt;/accession-num&gt;&lt;urls&gt;&lt;related-urls&gt;&lt;url&gt;https://ezproxy.library.usyd.edu.au/login?url=http://ovidsp.ovid.com/ovidweb.cgi?T=JS&amp;amp;CSC=Y&amp;amp;NEWS=N&amp;amp;PAGE=fulltext&amp;amp;D=emed10&amp;amp;AN=550078795&lt;/url&gt;&lt;/related-urls&gt;&lt;/urls&gt;&lt;/record&gt;&lt;/Cite&gt;&lt;/EndNote&gt;</w:instrText>
            </w:r>
            <w:r w:rsidRPr="00AB31C7">
              <w:fldChar w:fldCharType="separate"/>
            </w:r>
            <w:r w:rsidR="00F913ED">
              <w:rPr>
                <w:noProof/>
              </w:rPr>
              <w:t>(</w:t>
            </w:r>
            <w:hyperlink w:anchor="_ENREF_49" w:tooltip="Kang, 2008 #319" w:history="1">
              <w:r w:rsidR="00E3486E">
                <w:rPr>
                  <w:noProof/>
                </w:rPr>
                <w:t>49</w:t>
              </w:r>
            </w:hyperlink>
            <w:r w:rsidR="00F913ED">
              <w:rPr>
                <w:noProof/>
              </w:rPr>
              <w:t>)</w:t>
            </w:r>
            <w:r w:rsidRPr="00AB31C7">
              <w:fldChar w:fldCharType="end"/>
            </w:r>
          </w:p>
        </w:tc>
        <w:tc>
          <w:tcPr>
            <w:tcW w:w="963" w:type="dxa"/>
          </w:tcPr>
          <w:p w14:paraId="190A3DF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38F79BDF" w14:textId="3E591F29"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849" w:type="dxa"/>
          </w:tcPr>
          <w:p w14:paraId="0E2398E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21 Cervical vertigo (dizziness)</w:t>
            </w:r>
          </w:p>
        </w:tc>
        <w:tc>
          <w:tcPr>
            <w:tcW w:w="542" w:type="dxa"/>
          </w:tcPr>
          <w:p w14:paraId="06AC7B3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76</w:t>
            </w:r>
          </w:p>
        </w:tc>
        <w:tc>
          <w:tcPr>
            <w:tcW w:w="1564" w:type="dxa"/>
          </w:tcPr>
          <w:p w14:paraId="21FF4BB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5A086C7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1035176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Rotary reduction manipulation group</w:t>
            </w:r>
          </w:p>
        </w:tc>
        <w:tc>
          <w:tcPr>
            <w:tcW w:w="1565" w:type="dxa"/>
          </w:tcPr>
          <w:p w14:paraId="5FCF708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341DE2E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7995D62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697DDD7C"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5FAB7A1F" w14:textId="5B9D45AE" w:rsidR="008A121E" w:rsidRPr="00AB31C7" w:rsidRDefault="008A121E" w:rsidP="00747076">
            <w:pPr>
              <w:pStyle w:val="Tabletext8pt"/>
            </w:pPr>
            <w:r w:rsidRPr="00AB31C7">
              <w:t xml:space="preserve">Hu 2014b </w:t>
            </w:r>
            <w:r w:rsidRPr="00AB31C7">
              <w:fldChar w:fldCharType="begin"/>
            </w:r>
            <w:r w:rsidR="00F913ED">
              <w:instrText xml:space="preserve"> ADDIN EN.CITE &lt;EndNote&gt;&lt;Cite&gt;&lt;Author&gt;Hu&lt;/Author&gt;&lt;Year&gt;2014&lt;/Year&gt;&lt;RecNum&gt;314&lt;/RecNum&gt;&lt;DisplayText&gt;(50)&lt;/DisplayText&gt;&lt;record&gt;&lt;rec-number&gt;314&lt;/rec-number&gt;&lt;foreign-keys&gt;&lt;key app="EN" db-id="rfx5v25rowst08e59tbxx9ty5t2w0adwt52x" timestamp="1665111079"&gt;314&lt;/key&gt;&lt;/foreign-keys&gt;&lt;ref-type name="Journal Article"&gt;17&lt;/ref-type&gt;&lt;contributors&gt;&lt;authors&gt;&lt;author&gt;Hu, C. W.&lt;/author&gt;&lt;author&gt;Wei, Y. S.&lt;/author&gt;&lt;author&gt;Du, Y. M.&lt;/author&gt;&lt;author&gt;Li, H. Q.&lt;/author&gt;&lt;author&gt;Liu, Z. H.&lt;/author&gt;&lt;author&gt;Qiu, Y. P.&lt;/author&gt;&lt;author&gt;Yang, H. T.&lt;/author&gt;&lt;/authors&gt;&lt;/contributors&gt;&lt;titles&gt;&lt;title&gt;[Effect of acupoint massage dominant early comprehensive intervention on the prognosis of premature infants with brain injury]. [Chinese]&lt;/title&gt;&lt;secondary-title&gt;Zhongguo Zhong xi yi jie he za zhi Zhongguo Zhongxiyi jiehe zazhi = Chinese journal of integrated traditional and Western medicine / Zhongguo Zhong xi yi jie he xue hui, Zhongguo Zhong yi yan jiu yuan zhu ban&lt;/secondary-title&gt;&lt;/titles&gt;&lt;periodical&gt;&lt;full-title&gt;Zhongguo Zhong xi yi jie he za zhi Zhongguo Zhongxiyi jiehe zazhi = Chinese journal of integrated traditional and Western medicine / Zhongguo Zhong xi yi jie he xue hui, Zhongguo Zhong yi yan jiu yuan zhu ban&lt;/full-title&gt;&lt;/periodical&gt;&lt;pages&gt;1074-1077&lt;/pages&gt;&lt;volume&gt;34&lt;/volume&gt;&lt;number&gt;9&lt;/number&gt;&lt;dates&gt;&lt;year&gt;2014&lt;/year&gt;&lt;/dates&gt;&lt;accession-num&gt;602160423&lt;/accession-num&gt;&lt;urls&gt;&lt;related-urls&gt;&lt;url&gt;https://ezproxy.library.usyd.edu.au/login?url=http://ovidsp.ovid.com/ovidweb.cgi?T=JS&amp;amp;CSC=Y&amp;amp;NEWS=N&amp;amp;PAGE=fulltext&amp;amp;D=emed15&amp;amp;AN=602160423&lt;/url&gt;&lt;/related-urls&gt;&lt;/urls&gt;&lt;/record&gt;&lt;/Cite&gt;&lt;/EndNote&gt;</w:instrText>
            </w:r>
            <w:r w:rsidRPr="00AB31C7">
              <w:fldChar w:fldCharType="separate"/>
            </w:r>
            <w:r w:rsidR="00F913ED">
              <w:rPr>
                <w:noProof/>
              </w:rPr>
              <w:t>(</w:t>
            </w:r>
            <w:hyperlink w:anchor="_ENREF_50" w:tooltip="Hu, 2014 #314" w:history="1">
              <w:r w:rsidR="00E3486E">
                <w:rPr>
                  <w:noProof/>
                </w:rPr>
                <w:t>50</w:t>
              </w:r>
            </w:hyperlink>
            <w:r w:rsidR="00F913ED">
              <w:rPr>
                <w:noProof/>
              </w:rPr>
              <w:t>)</w:t>
            </w:r>
            <w:r w:rsidRPr="00AB31C7">
              <w:fldChar w:fldCharType="end"/>
            </w:r>
          </w:p>
        </w:tc>
        <w:tc>
          <w:tcPr>
            <w:tcW w:w="963" w:type="dxa"/>
          </w:tcPr>
          <w:p w14:paraId="5078E86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49789BE6" w14:textId="7C0D48EC"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849" w:type="dxa"/>
          </w:tcPr>
          <w:p w14:paraId="3301904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Brain injury (premature infants)</w:t>
            </w:r>
          </w:p>
        </w:tc>
        <w:tc>
          <w:tcPr>
            <w:tcW w:w="542" w:type="dxa"/>
          </w:tcPr>
          <w:p w14:paraId="5E09102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210</w:t>
            </w:r>
          </w:p>
        </w:tc>
        <w:tc>
          <w:tcPr>
            <w:tcW w:w="1564" w:type="dxa"/>
          </w:tcPr>
          <w:p w14:paraId="1CBE1EA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44ABE9F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123C03D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236B6DA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B5960E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Routine medical care</w:t>
            </w:r>
          </w:p>
        </w:tc>
        <w:tc>
          <w:tcPr>
            <w:tcW w:w="1222" w:type="dxa"/>
          </w:tcPr>
          <w:p w14:paraId="5EE7463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59760ED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1CA6C3A7" w14:textId="6BE6081A" w:rsidR="008A121E" w:rsidRPr="00AB31C7" w:rsidRDefault="008A121E" w:rsidP="00747076">
            <w:pPr>
              <w:pStyle w:val="Tabletext8pt"/>
            </w:pPr>
            <w:r w:rsidRPr="00AB31C7">
              <w:t xml:space="preserve">Xia 2017 </w:t>
            </w:r>
            <w:r w:rsidRPr="00AB31C7">
              <w:fldChar w:fldCharType="begin"/>
            </w:r>
            <w:r w:rsidR="00F913ED">
              <w:instrText xml:space="preserve"> ADDIN EN.CITE &lt;EndNote&gt;&lt;Cite&gt;&lt;Author&gt;Xia&lt;/Author&gt;&lt;Year&gt;2017&lt;/Year&gt;&lt;RecNum&gt;133&lt;/RecNum&gt;&lt;DisplayText&gt;(51)&lt;/DisplayText&gt;&lt;record&gt;&lt;rec-number&gt;133&lt;/rec-number&gt;&lt;foreign-keys&gt;&lt;key app="EN" db-id="rfx5v25rowst08e59tbxx9ty5t2w0adwt52x" timestamp="1665019262"&gt;133&lt;/key&gt;&lt;/foreign-keys&gt;&lt;ref-type name="Journal Article"&gt;17&lt;/ref-type&gt;&lt;contributors&gt;&lt;authors&gt;&lt;author&gt;Xia, Lingqiong&lt;/author&gt;&lt;author&gt;Liao, Seqing&lt;/author&gt;&lt;author&gt;Peng, Ying&lt;/author&gt;&lt;/authors&gt;&lt;/contributors&gt;&lt;auth-address&gt;2nd Clinical Medical College of Jinan University, Shenzhen People&amp;apos;s Hospital, Guangdong 518020 China&lt;/auth-address&gt;&lt;titles&gt;&lt;title&gt;Influence of acupoint massage combined with self-management on therapeutic effect and quality of life of migraine patients&lt;/title&gt;&lt;secondary-title&gt;Chinese Nursing Research&lt;/secondary-title&gt;&lt;/titles&gt;&lt;periodical&gt;&lt;full-title&gt;Chinese Nursing Research&lt;/full-title&gt;&lt;/periodical&gt;&lt;pages&gt;3862-3865&lt;/pages&gt;&lt;volume&gt;31&lt;/volume&gt;&lt;number&gt;30&lt;/number&gt;&lt;keywords&gt;&lt;keyword&gt;Acupressure&lt;/keyword&gt;&lt;keyword&gt;Massage&lt;/keyword&gt;&lt;keyword&gt;Migraine -- Prevention and Control&lt;/keyword&gt;&lt;keyword&gt;Treatment Outcomes&lt;/keyword&gt;&lt;keyword&gt;Human&lt;/keyword&gt;&lt;keyword&gt;Male&lt;/keyword&gt;&lt;keyword&gt;Female&lt;/keyword&gt;&lt;keyword&gt;Quality of Life&lt;/keyword&gt;&lt;keyword&gt;Self Care&lt;/keyword&gt;&lt;/keywords&gt;&lt;dates&gt;&lt;year&gt;2017&lt;/year&gt;&lt;/dates&gt;&lt;publisher&gt;Chinese Nursing Research Editorial Office&lt;/publisher&gt;&lt;isbn&gt;1009-6493&lt;/isbn&gt;&lt;accession-num&gt;126555442. Language: Chinese. Entry Date: 20171227. Revision Date: 20171227. Publication Type: Article&lt;/accession-num&gt;&lt;urls&gt;&lt;related-urls&gt;&lt;url&gt;http://ezproxy.library.usyd.edu.au/login?url=http://search.ebscohost.com/login.aspx?direct=true&amp;amp;db=ccm&amp;amp;AN=126555442&amp;amp;site=ehost-live&lt;/url&gt;&lt;/related-urls&gt;&lt;/urls&gt;&lt;electronic-resource-num&gt;10.3969/j.issn.1009-6493.2017.30.031&lt;/electronic-resource-num&gt;&lt;remote-database-name&gt;CINAHL&lt;/remote-database-name&gt;&lt;remote-database-provider&gt;EBSCOhost&lt;/remote-database-provider&gt;&lt;/record&gt;&lt;/Cite&gt;&lt;/EndNote&gt;</w:instrText>
            </w:r>
            <w:r w:rsidRPr="00AB31C7">
              <w:fldChar w:fldCharType="separate"/>
            </w:r>
            <w:r w:rsidR="00F913ED">
              <w:rPr>
                <w:noProof/>
              </w:rPr>
              <w:t>(</w:t>
            </w:r>
            <w:hyperlink w:anchor="_ENREF_51" w:tooltip="Xia, 2017 #133" w:history="1">
              <w:r w:rsidR="00E3486E">
                <w:rPr>
                  <w:noProof/>
                </w:rPr>
                <w:t>51</w:t>
              </w:r>
            </w:hyperlink>
            <w:r w:rsidR="00F913ED">
              <w:rPr>
                <w:noProof/>
              </w:rPr>
              <w:t>)</w:t>
            </w:r>
            <w:r w:rsidRPr="00AB31C7">
              <w:fldChar w:fldCharType="end"/>
            </w:r>
          </w:p>
        </w:tc>
        <w:tc>
          <w:tcPr>
            <w:tcW w:w="963" w:type="dxa"/>
          </w:tcPr>
          <w:p w14:paraId="44AC9CD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NRSI</w:t>
            </w:r>
          </w:p>
        </w:tc>
        <w:tc>
          <w:tcPr>
            <w:tcW w:w="2000" w:type="dxa"/>
          </w:tcPr>
          <w:p w14:paraId="2D0975F1" w14:textId="24B38E8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849" w:type="dxa"/>
          </w:tcPr>
          <w:p w14:paraId="5EFE5AD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Headache disorders, migraine</w:t>
            </w:r>
          </w:p>
        </w:tc>
        <w:tc>
          <w:tcPr>
            <w:tcW w:w="542" w:type="dxa"/>
          </w:tcPr>
          <w:p w14:paraId="5EF0D8F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58BFEE7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 (self)</w:t>
            </w:r>
          </w:p>
        </w:tc>
        <w:tc>
          <w:tcPr>
            <w:tcW w:w="1565" w:type="dxa"/>
          </w:tcPr>
          <w:p w14:paraId="562C45AA" w14:textId="70980A9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12 </w:t>
            </w:r>
            <w:r w:rsidR="000F7875">
              <w:t>wks.</w:t>
            </w:r>
            <w:r w:rsidRPr="00AB31C7">
              <w:t>, 7x ?min</w:t>
            </w:r>
            <w:r w:rsidR="00967932">
              <w:t>.</w:t>
            </w:r>
            <w:r w:rsidRPr="00AB31C7">
              <w:t xml:space="preserve"> sessions per week</w:t>
            </w:r>
          </w:p>
        </w:tc>
        <w:tc>
          <w:tcPr>
            <w:tcW w:w="1564" w:type="dxa"/>
          </w:tcPr>
          <w:p w14:paraId="7B795CF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79EFE07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02824D2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 and health education</w:t>
            </w:r>
          </w:p>
        </w:tc>
        <w:tc>
          <w:tcPr>
            <w:tcW w:w="1222" w:type="dxa"/>
          </w:tcPr>
          <w:p w14:paraId="5BD6C5F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0A5BA921"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21244B17" w14:textId="2EB205DD" w:rsidR="008A121E" w:rsidRPr="00AB31C7" w:rsidRDefault="008A121E" w:rsidP="00747076">
            <w:pPr>
              <w:pStyle w:val="Tabletext8pt"/>
            </w:pPr>
            <w:r w:rsidRPr="00AB31C7">
              <w:t xml:space="preserve">Pan 2011 </w:t>
            </w:r>
            <w:r w:rsidRPr="00AB31C7">
              <w:fldChar w:fldCharType="begin">
                <w:fldData xml:space="preserve">PEVuZE5vdGU+PENpdGU+PEF1dGhvcj5QYW48L0F1dGhvcj48WWVhcj4yMDExPC9ZZWFyPjxSZWNO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</w:fldData>
              </w:fldChar>
            </w:r>
            <w:r w:rsidR="00F913ED">
              <w:instrText xml:space="preserve"> ADDIN EN.CITE </w:instrText>
            </w:r>
            <w:r w:rsidR="00F913ED">
              <w:fldChar w:fldCharType="begin">
                <w:fldData xml:space="preserve">PEVuZE5vdGU+PENpdGU+PEF1dGhvcj5QYW48L0F1dGhvcj48WWVhcj4yMDExPC9ZZWFyPjxSZWNO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</w:fldData>
              </w:fldChar>
            </w:r>
            <w:r w:rsidR="00F913ED">
              <w:instrText xml:space="preserve"> ADDIN EN.CITE.DATA </w:instrText>
            </w:r>
            <w:r w:rsidR="00F913ED">
              <w:fldChar w:fldCharType="end"/>
            </w:r>
            <w:r w:rsidRPr="00AB31C7">
              <w:fldChar w:fldCharType="separate"/>
            </w:r>
            <w:r w:rsidR="00F913ED">
              <w:rPr>
                <w:noProof/>
              </w:rPr>
              <w:t>(</w:t>
            </w:r>
            <w:hyperlink w:anchor="_ENREF_52" w:tooltip="Pan, 2011 #123" w:history="1">
              <w:r w:rsidR="00E3486E">
                <w:rPr>
                  <w:noProof/>
                </w:rPr>
                <w:t>52</w:t>
              </w:r>
            </w:hyperlink>
            <w:r w:rsidR="00F913ED">
              <w:rPr>
                <w:noProof/>
              </w:rPr>
              <w:t>)</w:t>
            </w:r>
            <w:r w:rsidRPr="00AB31C7">
              <w:fldChar w:fldCharType="end"/>
            </w:r>
          </w:p>
        </w:tc>
        <w:tc>
          <w:tcPr>
            <w:tcW w:w="963" w:type="dxa"/>
          </w:tcPr>
          <w:p w14:paraId="086163F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1B43929B" w14:textId="1770AB2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849" w:type="dxa"/>
          </w:tcPr>
          <w:p w14:paraId="0A5C026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Stroke recovery</w:t>
            </w:r>
          </w:p>
        </w:tc>
        <w:tc>
          <w:tcPr>
            <w:tcW w:w="542" w:type="dxa"/>
          </w:tcPr>
          <w:p w14:paraId="06D5D95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80</w:t>
            </w:r>
          </w:p>
        </w:tc>
        <w:tc>
          <w:tcPr>
            <w:tcW w:w="1564" w:type="dxa"/>
          </w:tcPr>
          <w:p w14:paraId="54FF3B2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Du-channel massage </w:t>
            </w:r>
          </w:p>
        </w:tc>
        <w:tc>
          <w:tcPr>
            <w:tcW w:w="1565" w:type="dxa"/>
          </w:tcPr>
          <w:p w14:paraId="5E8D9751" w14:textId="3385DF50"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8 </w:t>
            </w:r>
            <w:r w:rsidR="000F7875">
              <w:t>wks.</w:t>
            </w:r>
            <w:r w:rsidRPr="00AB31C7">
              <w:t>, ?x ?min</w:t>
            </w:r>
            <w:r w:rsidR="00967932">
              <w:t>.</w:t>
            </w:r>
            <w:r w:rsidRPr="00AB31C7">
              <w:t xml:space="preserve"> sessions per </w:t>
            </w:r>
            <w:r w:rsidR="009375B1" w:rsidRPr="00AB31C7">
              <w:t>wk.</w:t>
            </w:r>
          </w:p>
        </w:tc>
        <w:tc>
          <w:tcPr>
            <w:tcW w:w="1564" w:type="dxa"/>
          </w:tcPr>
          <w:p w14:paraId="78F2EF3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1ACF12C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151120C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Routine rehabilitation</w:t>
            </w:r>
          </w:p>
        </w:tc>
        <w:tc>
          <w:tcPr>
            <w:tcW w:w="1222" w:type="dxa"/>
          </w:tcPr>
          <w:p w14:paraId="4D2472F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35FA29E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79741553" w14:textId="74FFA3A6" w:rsidR="008A121E" w:rsidRPr="00AB31C7" w:rsidRDefault="008A121E" w:rsidP="00747076">
            <w:pPr>
              <w:pStyle w:val="Tabletext8pt"/>
            </w:pPr>
            <w:r w:rsidRPr="00AB31C7">
              <w:lastRenderedPageBreak/>
              <w:t xml:space="preserve">Wang 2015 </w:t>
            </w:r>
            <w:r w:rsidRPr="00AB31C7">
              <w:fldChar w:fldCharType="begin"/>
            </w:r>
            <w:r w:rsidR="00F913ED">
              <w:instrText xml:space="preserve"> ADDIN EN.CITE &lt;EndNote&gt;&lt;Cite&gt;&lt;Author&gt;Wang&lt;/Author&gt;&lt;Year&gt;2015&lt;/Year&gt;&lt;RecNum&gt;124&lt;/RecNum&gt;&lt;DisplayText&gt;(53)&lt;/DisplayText&gt;&lt;record&gt;&lt;rec-number&gt;124&lt;/rec-number&gt;&lt;foreign-keys&gt;&lt;key app="EN" db-id="rfx5v25rowst08e59tbxx9ty5t2w0adwt52x" timestamp="1665019262"&gt;124&lt;/key&gt;&lt;/foreign-keys&gt;&lt;ref-type name="Journal Article"&gt;17&lt;/ref-type&gt;&lt;contributors&gt;&lt;authors&gt;&lt;author&gt;Wang, Xiuhe&lt;/author&gt;&lt;author&gt;Wang, Zhiwen&lt;/author&gt;&lt;/authors&gt;&lt;/contributors&gt;&lt;auth-address&gt;Guanganmen Hospital of Chinese Academy of Traditional Chinese Medicine, Beijing 100053 China&lt;/auth-address&gt;&lt;titles&gt;&lt;title&gt;Influence of meridian massage on motor function of stroke patients with hemiplegia&lt;/title&gt;&lt;secondary-title&gt;Chinese Nursing Research&lt;/secondary-title&gt;&lt;/titles&gt;&lt;periodical&gt;&lt;full-title&gt;Chinese Nursing Research&lt;/full-title&gt;&lt;/periodical&gt;&lt;pages&gt;4473-4474&lt;/pages&gt;&lt;volume&gt;29&lt;/volume&gt;&lt;number&gt;12B&lt;/number&gt;&lt;keywords&gt;&lt;keyword&gt;Stroke -- Complications&lt;/keyword&gt;&lt;keyword&gt;Hemiplegia -- Therapy&lt;/keyword&gt;&lt;keyword&gt;Massage -- Methods&lt;/keyword&gt;&lt;keyword&gt;Meridians&lt;/keyword&gt;&lt;keyword&gt;Motor Skills&lt;/keyword&gt;&lt;keyword&gt;Functional Status&lt;/keyword&gt;&lt;keyword&gt;Human&lt;/keyword&gt;&lt;/keywords&gt;&lt;dates&gt;&lt;year&gt;2015&lt;/year&gt;&lt;/dates&gt;&lt;publisher&gt;Chinese Nursing Research Editorial Office&lt;/publisher&gt;&lt;isbn&gt;1009-6493&lt;/isbn&gt;&lt;accession-num&gt;127465392. Language: Chinese. Entry Date: 20180410. Revision Date: 20190710. Publication Type: Article&lt;/accession-num&gt;&lt;urls&gt;&lt;related-urls&gt;&lt;url&gt;http://ezproxy.library.usyd.edu.au/login?url=http://search.ebscohost.com/login.aspx?direct=true&amp;amp;db=ccm&amp;amp;AN=127465392&amp;amp;site=ehost-live&lt;/url&gt;&lt;/related-urls&gt;&lt;/urls&gt;&lt;electronic-resource-num&gt;10.3969/j.issn.1009-6493.2015.35.047&lt;/electronic-resource-num&gt;&lt;remote-database-name&gt;CINAHL&lt;/remote-database-name&gt;&lt;remote-database-provider&gt;EBSCOhost&lt;/remote-database-provider&gt;&lt;/record&gt;&lt;/Cite&gt;&lt;/EndNote&gt;</w:instrText>
            </w:r>
            <w:r w:rsidRPr="00AB31C7">
              <w:fldChar w:fldCharType="separate"/>
            </w:r>
            <w:r w:rsidR="00F913ED">
              <w:rPr>
                <w:noProof/>
              </w:rPr>
              <w:t>(</w:t>
            </w:r>
            <w:hyperlink w:anchor="_ENREF_53" w:tooltip="Wang, 2015 #124" w:history="1">
              <w:r w:rsidR="00E3486E">
                <w:rPr>
                  <w:noProof/>
                </w:rPr>
                <w:t>53</w:t>
              </w:r>
            </w:hyperlink>
            <w:r w:rsidR="00F913ED">
              <w:rPr>
                <w:noProof/>
              </w:rPr>
              <w:t>)</w:t>
            </w:r>
            <w:r w:rsidRPr="00AB31C7">
              <w:fldChar w:fldCharType="end"/>
            </w:r>
          </w:p>
        </w:tc>
        <w:tc>
          <w:tcPr>
            <w:tcW w:w="963" w:type="dxa"/>
          </w:tcPr>
          <w:p w14:paraId="7563162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75559987" w14:textId="5862377A"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849" w:type="dxa"/>
          </w:tcPr>
          <w:p w14:paraId="6FEFB54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Stroke recovery</w:t>
            </w:r>
          </w:p>
        </w:tc>
        <w:tc>
          <w:tcPr>
            <w:tcW w:w="542" w:type="dxa"/>
          </w:tcPr>
          <w:p w14:paraId="5A0A013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4CDC88A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Meridian massage </w:t>
            </w:r>
          </w:p>
        </w:tc>
        <w:tc>
          <w:tcPr>
            <w:tcW w:w="1565" w:type="dxa"/>
          </w:tcPr>
          <w:p w14:paraId="4373059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2EAA886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5F3F149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1205711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75CF8A5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350349F7"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59267316" w14:textId="5CD96DF1" w:rsidR="008A121E" w:rsidRPr="00AB31C7" w:rsidRDefault="008A121E" w:rsidP="00747076">
            <w:pPr>
              <w:pStyle w:val="Tabletext8pt"/>
            </w:pPr>
            <w:r w:rsidRPr="00AB31C7">
              <w:t xml:space="preserve">Sun 2015 </w:t>
            </w:r>
            <w:r w:rsidRPr="00AB31C7">
              <w:fldChar w:fldCharType="begin"/>
            </w:r>
            <w:r w:rsidR="00F913ED">
              <w:instrText xml:space="preserve"> ADDIN EN.CITE &lt;EndNote&gt;&lt;Cite&gt;&lt;Author&gt;Sun&lt;/Author&gt;&lt;Year&gt;2015&lt;/Year&gt;&lt;RecNum&gt;322&lt;/RecNum&gt;&lt;DisplayText&gt;(54)&lt;/DisplayText&gt;&lt;record&gt;&lt;rec-number&gt;322&lt;/rec-number&gt;&lt;foreign-keys&gt;&lt;key app="EN" db-id="rfx5v25rowst08e59tbxx9ty5t2w0adwt52x" timestamp="1665111079"&gt;322&lt;/key&gt;&lt;/foreign-keys&gt;&lt;ref-type name="Journal Article"&gt;17&lt;/ref-type&gt;&lt;contributors&gt;&lt;authors&gt;&lt;author&gt;Sun, Q. H.&lt;/author&gt;&lt;author&gt;Sun, F. Y.&lt;/author&gt;&lt;/authors&gt;&lt;/contributors&gt;&lt;titles&gt;&lt;title&gt;Clinical observation of Esculin and Digitalisglycosides eye drops and acupoint massage on patients with video display terminal asthenopia&lt;/title&gt;&lt;secondary-title&gt;International Eye Science&lt;/secondary-title&gt;&lt;/titles&gt;&lt;periodical&gt;&lt;full-title&gt;International Eye Science&lt;/full-title&gt;&lt;/periodical&gt;&lt;pages&gt;859‐862&lt;/pages&gt;&lt;volume&gt;15&lt;/volume&gt;&lt;number&gt;5&lt;/number&gt;&lt;dates&gt;&lt;year&gt;2015&lt;/year&gt;&lt;/dates&gt;&lt;accession-num&gt;CN-01088365&lt;/accession-num&gt;&lt;urls&gt;&lt;related-urls&gt;&lt;url&gt;https://www.cochranelibrary.com/central/doi/10.1002/central/CN-01088365/full&lt;/url&gt;&lt;/related-urls&gt;&lt;/urls&gt;&lt;electronic-resource-num&gt;10.3980/j.issn.1672-5123.2015.5.31&lt;/electronic-resource-num&gt;&lt;/record&gt;&lt;/Cite&gt;&lt;/EndNote&gt;</w:instrText>
            </w:r>
            <w:r w:rsidRPr="00AB31C7">
              <w:fldChar w:fldCharType="separate"/>
            </w:r>
            <w:r w:rsidR="00F913ED">
              <w:rPr>
                <w:noProof/>
              </w:rPr>
              <w:t>(</w:t>
            </w:r>
            <w:hyperlink w:anchor="_ENREF_54" w:tooltip="Sun, 2015 #322" w:history="1">
              <w:r w:rsidR="00E3486E">
                <w:rPr>
                  <w:noProof/>
                </w:rPr>
                <w:t>54</w:t>
              </w:r>
            </w:hyperlink>
            <w:r w:rsidR="00F913ED">
              <w:rPr>
                <w:noProof/>
              </w:rPr>
              <w:t>)</w:t>
            </w:r>
            <w:r w:rsidRPr="00AB31C7">
              <w:fldChar w:fldCharType="end"/>
            </w:r>
          </w:p>
        </w:tc>
        <w:tc>
          <w:tcPr>
            <w:tcW w:w="963" w:type="dxa"/>
          </w:tcPr>
          <w:p w14:paraId="3319E99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0423DE9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09 Disease of the visual system</w:t>
            </w:r>
          </w:p>
        </w:tc>
        <w:tc>
          <w:tcPr>
            <w:tcW w:w="1849" w:type="dxa"/>
          </w:tcPr>
          <w:p w14:paraId="6F1FF7D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Asthenopia (video display terminal associated)</w:t>
            </w:r>
          </w:p>
        </w:tc>
        <w:tc>
          <w:tcPr>
            <w:tcW w:w="542" w:type="dxa"/>
          </w:tcPr>
          <w:p w14:paraId="3872CB0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224</w:t>
            </w:r>
          </w:p>
        </w:tc>
        <w:tc>
          <w:tcPr>
            <w:tcW w:w="1564" w:type="dxa"/>
          </w:tcPr>
          <w:p w14:paraId="26E42EC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 (eye)</w:t>
            </w:r>
          </w:p>
        </w:tc>
        <w:tc>
          <w:tcPr>
            <w:tcW w:w="1565" w:type="dxa"/>
          </w:tcPr>
          <w:p w14:paraId="1AE4451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423B5C4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7A509A6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Esculin and digitalis glycosides eye drops </w:t>
            </w:r>
            <w:r w:rsidRPr="00AB31C7">
              <w:br/>
              <w:t>OR acupoint massage and digitalis glycosides</w:t>
            </w:r>
          </w:p>
        </w:tc>
        <w:tc>
          <w:tcPr>
            <w:tcW w:w="1565" w:type="dxa"/>
          </w:tcPr>
          <w:p w14:paraId="013FAC7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02C75B3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14212D42"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5A3946CE" w14:textId="1E016097" w:rsidR="008A121E" w:rsidRPr="00AB31C7" w:rsidRDefault="008A121E" w:rsidP="00747076">
            <w:pPr>
              <w:pStyle w:val="Tabletext8pt"/>
            </w:pPr>
            <w:r w:rsidRPr="00AB31C7">
              <w:t xml:space="preserve">Chen Ouying 2017 </w:t>
            </w:r>
            <w:r w:rsidRPr="00AB31C7">
              <w:fldChar w:fldCharType="begin"/>
            </w:r>
            <w:r w:rsidR="00F913ED">
              <w:instrText xml:space="preserve"> ADDIN EN.CITE &lt;EndNote&gt;&lt;Cite&gt;&lt;Author&gt;</w:instrText>
            </w:r>
            <w:r w:rsidR="00F913ED">
              <w:rPr>
                <w:rFonts w:ascii="Microsoft JhengHei" w:eastAsia="Microsoft JhengHei" w:hAnsi="Microsoft JhengHei" w:cs="Microsoft JhengHei" w:hint="eastAsia"/>
              </w:rPr>
              <w:instrText>陈偶英</w:instrText>
            </w:r>
            <w:r w:rsidR="00F913ED">
              <w:instrText>&lt;/Author&gt;&lt;Year&gt;2017&lt;/Year&gt;&lt;RecNum&gt;306&lt;/RecNum&gt;&lt;DisplayText&gt;(55)&lt;/DisplayText&gt;&lt;record&gt;&lt;rec-number&gt;306&lt;/rec-number&gt;&lt;foreign-keys&gt;&lt;key app="EN" db-id="rfx5v25rowst08e59tbxx9ty5t2w0adwt52x" timestamp="1665111079"&gt;306&lt;/key&gt;&lt;/foreign-keys&gt;&lt;ref-type name="Journal Article"&gt;17&lt;/ref-type&gt;&lt;contributors&gt;&lt;authors&gt;&lt;author&gt;</w:instrText>
            </w:r>
            <w:r w:rsidR="00F913ED">
              <w:rPr>
                <w:rFonts w:ascii="Microsoft JhengHei" w:eastAsia="Microsoft JhengHei" w:hAnsi="Microsoft JhengHei" w:cs="Microsoft JhengHei" w:hint="eastAsia"/>
              </w:rPr>
              <w:instrText>陈偶英</w:instrText>
            </w:r>
            <w:r w:rsidR="00F913ED">
              <w:instrText>,&lt;/author&gt;&lt;author&gt;</w:instrText>
            </w:r>
            <w:r w:rsidR="00F913ED">
              <w:rPr>
                <w:rFonts w:ascii="Microsoft JhengHei" w:eastAsia="Microsoft JhengHei" w:hAnsi="Microsoft JhengHei" w:cs="Microsoft JhengHei" w:hint="eastAsia"/>
              </w:rPr>
              <w:instrText>杨玉佩</w:instrText>
            </w:r>
            <w:r w:rsidR="00F913ED">
              <w:instrText>,&lt;/author&gt;&lt;author&gt;</w:instrText>
            </w:r>
            <w:r w:rsidR="00F913ED">
              <w:rPr>
                <w:rFonts w:ascii="MS Gothic" w:eastAsia="MS Gothic" w:hAnsi="MS Gothic" w:cs="MS Gothic" w:hint="eastAsia"/>
              </w:rPr>
              <w:instrText>何</w:instrText>
            </w:r>
            <w:r w:rsidR="00F913ED">
              <w:rPr>
                <w:rFonts w:ascii="Microsoft JhengHei" w:eastAsia="Microsoft JhengHei" w:hAnsi="Microsoft JhengHei" w:cs="Microsoft JhengHei" w:hint="eastAsia"/>
              </w:rPr>
              <w:instrText>诗雯</w:instrText>
            </w:r>
            <w:r w:rsidR="00F913ED">
              <w:instrText>,&lt;/author&gt;&lt;/authors&gt;&lt;/contributors&gt;&lt;titles&gt;&lt;title&gt;</w:instrText>
            </w:r>
            <w:r w:rsidR="00F913ED">
              <w:rPr>
                <w:rFonts w:ascii="MS Gothic" w:eastAsia="MS Gothic" w:hAnsi="MS Gothic" w:cs="MS Gothic" w:hint="eastAsia"/>
              </w:rPr>
              <w:instrText>隔附子</w:instrText>
            </w:r>
            <w:r w:rsidR="00F913ED">
              <w:rPr>
                <w:rFonts w:ascii="Microsoft JhengHei" w:eastAsia="Microsoft JhengHei" w:hAnsi="Microsoft JhengHei" w:cs="Microsoft JhengHei" w:hint="eastAsia"/>
              </w:rPr>
              <w:instrText>饼灸和穴位敷贴对心肾阳虚型冠心病病人血脂及血清炎性细胞因子的影响</w:instrText>
            </w:r>
            <w:r w:rsidR="00F913ED">
              <w:instrText>...influence of indirect monkshood moxibustion and acupoint application on lipid levels and serum inflammatory cytokines of patients with heart-kidney yang deficiency type of cononary heart disease&lt;/title&gt;&lt;secondary-title&gt;Chinese Nursing Research&lt;/secondary-title&gt;&lt;/titles&gt;&lt;periodical&gt;&lt;full-title&gt;Chinese Nursing Research&lt;/full-title&gt;&lt;/periodical&gt;&lt;pages&gt;172-176&lt;/pages&gt;&lt;volume&gt;31&lt;/volume&gt;&lt;number&gt;2&lt;/number&gt;&lt;dates&gt;&lt;year&gt;2017&lt;/year&gt;&lt;/dates&gt;&lt;publisher&gt;Chinese Nursing Research Editorial Office&lt;/publisher&gt;&lt;accession-num&gt;125497945. Language: Chinese. Entry Date: 20180102. Revision Date: 20180220. Publication Type: Article&lt;/accession-num&gt;&lt;urls&gt;&lt;related-urls&gt;&lt;url&gt;http://ezproxy.library.usyd.edu.au/login?url=http://search.ebscohost.com/login.aspx?direct=true&amp;amp;db=ccm&amp;amp;AN=125497945&amp;amp;site=ehost-live&lt;/url&gt;&lt;/related-urls&gt;&lt;/urls&gt;&lt;electronic-resource-num&gt;10.3969/j.issn.1009-6493.2017.02.012&lt;/electronic-resource-num&gt;&lt;/record&gt;&lt;/Cite&gt;&lt;/EndNote&gt;</w:instrText>
            </w:r>
            <w:r w:rsidRPr="00AB31C7">
              <w:fldChar w:fldCharType="separate"/>
            </w:r>
            <w:r w:rsidR="00F913ED">
              <w:rPr>
                <w:noProof/>
              </w:rPr>
              <w:t>(</w:t>
            </w:r>
            <w:hyperlink w:anchor="_ENREF_55" w:tooltip="陈偶英, 2017 #306" w:history="1">
              <w:r w:rsidR="00E3486E">
                <w:rPr>
                  <w:noProof/>
                </w:rPr>
                <w:t>55</w:t>
              </w:r>
            </w:hyperlink>
            <w:r w:rsidR="00F913ED">
              <w:rPr>
                <w:noProof/>
              </w:rPr>
              <w:t>)</w:t>
            </w:r>
            <w:r w:rsidRPr="00AB31C7">
              <w:fldChar w:fldCharType="end"/>
            </w:r>
          </w:p>
        </w:tc>
        <w:tc>
          <w:tcPr>
            <w:tcW w:w="963" w:type="dxa"/>
          </w:tcPr>
          <w:p w14:paraId="625E359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533C02C1" w14:textId="4AF7346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11 Diseases of the circulatory system</w:t>
            </w:r>
          </w:p>
        </w:tc>
        <w:tc>
          <w:tcPr>
            <w:tcW w:w="1849" w:type="dxa"/>
          </w:tcPr>
          <w:p w14:paraId="404298D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Coronary heart disease (heart and kidney yang deficiency type)</w:t>
            </w:r>
          </w:p>
        </w:tc>
        <w:tc>
          <w:tcPr>
            <w:tcW w:w="542" w:type="dxa"/>
          </w:tcPr>
          <w:p w14:paraId="55EDDA6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80</w:t>
            </w:r>
          </w:p>
        </w:tc>
        <w:tc>
          <w:tcPr>
            <w:tcW w:w="1564" w:type="dxa"/>
          </w:tcPr>
          <w:p w14:paraId="20DF7B2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application</w:t>
            </w:r>
          </w:p>
        </w:tc>
        <w:tc>
          <w:tcPr>
            <w:tcW w:w="1565" w:type="dxa"/>
          </w:tcPr>
          <w:p w14:paraId="38845EAF" w14:textId="64720C82"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?x ?min</w:t>
            </w:r>
            <w:r w:rsidR="00967932">
              <w:t>.</w:t>
            </w:r>
            <w:r w:rsidRPr="00AB31C7">
              <w:t xml:space="preserve"> sessions per </w:t>
            </w:r>
            <w:r w:rsidR="009375B1" w:rsidRPr="00AB31C7">
              <w:t>wk.</w:t>
            </w:r>
          </w:p>
        </w:tc>
        <w:tc>
          <w:tcPr>
            <w:tcW w:w="1564" w:type="dxa"/>
          </w:tcPr>
          <w:p w14:paraId="49313F6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015A5ED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Indirect monkshood moxibustion and acupoint </w:t>
            </w:r>
            <w:r w:rsidRPr="00AB31C7">
              <w:br/>
              <w:t>OR indirect monkshood moxibustion</w:t>
            </w:r>
          </w:p>
        </w:tc>
        <w:tc>
          <w:tcPr>
            <w:tcW w:w="1565" w:type="dxa"/>
          </w:tcPr>
          <w:p w14:paraId="02F4FA5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0B353AE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39E13DC1"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57D201CE" w14:textId="3413120A" w:rsidR="008A121E" w:rsidRPr="00AB31C7" w:rsidRDefault="008A121E" w:rsidP="00747076">
            <w:pPr>
              <w:pStyle w:val="Tabletext8pt"/>
            </w:pPr>
            <w:r w:rsidRPr="00AB31C7">
              <w:t xml:space="preserve">Dojianlin 2018 </w:t>
            </w:r>
            <w:r w:rsidRPr="00AB31C7">
              <w:fldChar w:fldCharType="begin"/>
            </w:r>
            <w:r w:rsidR="00F913ED">
              <w:instrText xml:space="preserve"> ADDIN EN.CITE &lt;EndNote&gt;&lt;Cite&gt;&lt;Author&gt;</w:instrText>
            </w:r>
            <w:r w:rsidR="00F913ED">
              <w:rPr>
                <w:rFonts w:ascii="MS Gothic" w:eastAsia="MS Gothic" w:hAnsi="MS Gothic" w:cs="MS Gothic" w:hint="eastAsia"/>
              </w:rPr>
              <w:instrText>陀健琳</w:instrText>
            </w:r>
            <w:r w:rsidR="00F913ED">
              <w:instrText>&lt;/Author&gt;&lt;Year&gt;2018&lt;/Year&gt;&lt;RecNum&gt;308&lt;/RecNum&gt;&lt;DisplayText&gt;(56)&lt;/DisplayText&gt;&lt;record&gt;&lt;rec-number&gt;308&lt;/rec-number&gt;&lt;foreign-keys&gt;&lt;key app="EN" db-id="rfx5v25rowst08e59tbxx9ty5t2w0adwt52x" timestamp="1665111079"&gt;308&lt;/key&gt;&lt;/foreign-keys&gt;&lt;ref-type name="Journal Article"&gt;17&lt;/ref-type&gt;&lt;contributors&gt;&lt;authors&gt;&lt;author&gt;</w:instrText>
            </w:r>
            <w:r w:rsidR="00F913ED">
              <w:rPr>
                <w:rFonts w:ascii="MS Gothic" w:eastAsia="MS Gothic" w:hAnsi="MS Gothic" w:cs="MS Gothic" w:hint="eastAsia"/>
              </w:rPr>
              <w:instrText>陀健琳</w:instrText>
            </w:r>
            <w:r w:rsidR="00F913ED">
              <w:instrText>,&lt;/author&gt;&lt;author&gt;</w:instrText>
            </w:r>
            <w:r w:rsidR="00F913ED">
              <w:rPr>
                <w:rFonts w:ascii="Microsoft JhengHei" w:eastAsia="Microsoft JhengHei" w:hAnsi="Microsoft JhengHei" w:cs="Microsoft JhengHei" w:hint="eastAsia"/>
              </w:rPr>
              <w:instrText>农美蓉</w:instrText>
            </w:r>
            <w:r w:rsidR="00F913ED">
              <w:instrText>,&lt;/author&gt;&lt;author&gt;</w:instrText>
            </w:r>
            <w:r w:rsidR="00F913ED">
              <w:rPr>
                <w:rFonts w:ascii="MS Gothic" w:eastAsia="MS Gothic" w:hAnsi="MS Gothic" w:cs="MS Gothic" w:hint="eastAsia"/>
              </w:rPr>
              <w:instrText>郭娟</w:instrText>
            </w:r>
            <w:r w:rsidR="00F913ED">
              <w:instrText>,&lt;/author&gt;&lt;author&gt;</w:instrText>
            </w:r>
            <w:r w:rsidR="00F913ED">
              <w:rPr>
                <w:rFonts w:ascii="MS Gothic" w:eastAsia="MS Gothic" w:hAnsi="MS Gothic" w:cs="MS Gothic" w:hint="eastAsia"/>
              </w:rPr>
              <w:instrText>伍桂雄</w:instrText>
            </w:r>
            <w:r w:rsidR="00F913ED">
              <w:instrText>,&lt;/author&gt;&lt;author&gt;</w:instrText>
            </w:r>
            <w:r w:rsidR="00F913ED">
              <w:rPr>
                <w:rFonts w:ascii="MS Gothic" w:eastAsia="MS Gothic" w:hAnsi="MS Gothic" w:cs="MS Gothic" w:hint="eastAsia"/>
              </w:rPr>
              <w:instrText>黎</w:instrText>
            </w:r>
            <w:r w:rsidR="00F913ED">
              <w:rPr>
                <w:rFonts w:ascii="Microsoft JhengHei" w:eastAsia="Microsoft JhengHei" w:hAnsi="Microsoft JhengHei" w:cs="Microsoft JhengHei" w:hint="eastAsia"/>
              </w:rPr>
              <w:instrText>汉文</w:instrText>
            </w:r>
            <w:r w:rsidR="00F913ED">
              <w:instrText>,&lt;/author&gt;&lt;author&gt;</w:instrText>
            </w:r>
            <w:r w:rsidR="00F913ED">
              <w:rPr>
                <w:rFonts w:ascii="MS Gothic" w:eastAsia="MS Gothic" w:hAnsi="MS Gothic" w:cs="MS Gothic" w:hint="eastAsia"/>
              </w:rPr>
              <w:instrText>黄娜</w:instrText>
            </w:r>
            <w:r w:rsidR="00F913ED">
              <w:instrText>,&lt;/author&gt;&lt;/authors&gt;&lt;/contributors&gt;&lt;titles&gt;&lt;title&gt;</w:instrText>
            </w:r>
            <w:r w:rsidR="00F913ED">
              <w:rPr>
                <w:rFonts w:ascii="MS Gothic" w:eastAsia="MS Gothic" w:hAnsi="MS Gothic" w:cs="MS Gothic" w:hint="eastAsia"/>
              </w:rPr>
              <w:instrText>子午流注</w:instrText>
            </w:r>
            <w:r w:rsidR="00F913ED">
              <w:rPr>
                <w:rFonts w:ascii="Microsoft JhengHei" w:eastAsia="Microsoft JhengHei" w:hAnsi="Microsoft JhengHei" w:cs="Microsoft JhengHei" w:hint="eastAsia"/>
              </w:rPr>
              <w:instrText>择时穴位按揉对慢性阻塞性肺疾病患者</w:instrText>
            </w:r>
            <w:r w:rsidR="00F913ED">
              <w:instrText xml:space="preserve"> </w:instrText>
            </w:r>
            <w:r w:rsidR="00F913ED">
              <w:rPr>
                <w:rFonts w:ascii="MS Gothic" w:eastAsia="MS Gothic" w:hAnsi="MS Gothic" w:cs="MS Gothic" w:hint="eastAsia"/>
              </w:rPr>
              <w:instrText>康复效果的影响</w:instrText>
            </w:r>
            <w:r w:rsidR="00F913ED">
              <w:instrText>&lt;/title&gt;&lt;secondary-title&gt;Nursing of Integrated Traditional Chinese &amp;amp; Western Medicine&lt;/secondary-title&gt;&lt;/titles&gt;&lt;periodical&gt;&lt;full-title&gt;Nursing of Integrated Traditional Chinese &amp;amp; Western Medicine&lt;/full-title&gt;&lt;/periodical&gt;&lt;pages&gt;66-69&lt;/pages&gt;&lt;volume&gt;4&lt;/volume&gt;&lt;number&gt;11&lt;/number&gt;&lt;dates&gt;&lt;year&gt;2018&lt;/year&gt;&lt;/dates&gt;&lt;publisher&gt;Nursing of Integrated Traditional Chinese &amp;amp; Western Medicine Editorial Department&lt;/publisher&gt;&lt;urls&gt;&lt;related-urls&gt;&lt;url&gt;http://ezproxy.library.usyd.edu.au/login?url=http://search.ebscohost.com/login.aspx?direct=true&amp;amp;db=ccm&amp;amp;AN=134682062&amp;amp;site=ehost-live&lt;/url&gt;&lt;/related-urls&gt;&lt;/urls&gt;&lt;electronic-resource-num&gt;10.11997/nitcwm.201811017&lt;/electronic-resource-num&gt;&lt;/record&gt;&lt;/Cite&gt;&lt;/EndNote&gt;</w:instrText>
            </w:r>
            <w:r w:rsidRPr="00AB31C7">
              <w:fldChar w:fldCharType="separate"/>
            </w:r>
            <w:r w:rsidR="00F913ED">
              <w:rPr>
                <w:noProof/>
              </w:rPr>
              <w:t>(</w:t>
            </w:r>
            <w:hyperlink w:anchor="_ENREF_56" w:tooltip="陀健琳, 2018 #308" w:history="1">
              <w:r w:rsidR="00E3486E">
                <w:rPr>
                  <w:noProof/>
                </w:rPr>
                <w:t>56</w:t>
              </w:r>
            </w:hyperlink>
            <w:r w:rsidR="00F913ED">
              <w:rPr>
                <w:noProof/>
              </w:rPr>
              <w:t>)</w:t>
            </w:r>
            <w:r w:rsidRPr="00AB31C7">
              <w:fldChar w:fldCharType="end"/>
            </w:r>
          </w:p>
        </w:tc>
        <w:tc>
          <w:tcPr>
            <w:tcW w:w="963" w:type="dxa"/>
          </w:tcPr>
          <w:p w14:paraId="2E9C31D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39312EE5" w14:textId="08A1977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12 Diseases of the respiratory system</w:t>
            </w:r>
          </w:p>
        </w:tc>
        <w:tc>
          <w:tcPr>
            <w:tcW w:w="1849" w:type="dxa"/>
          </w:tcPr>
          <w:p w14:paraId="2EE0D19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Chronic obstructive pulmonary disease </w:t>
            </w:r>
          </w:p>
        </w:tc>
        <w:tc>
          <w:tcPr>
            <w:tcW w:w="542" w:type="dxa"/>
          </w:tcPr>
          <w:p w14:paraId="01D59C3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79</w:t>
            </w:r>
          </w:p>
        </w:tc>
        <w:tc>
          <w:tcPr>
            <w:tcW w:w="1564" w:type="dxa"/>
          </w:tcPr>
          <w:p w14:paraId="7AD6EEA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w:t>
            </w:r>
          </w:p>
        </w:tc>
        <w:tc>
          <w:tcPr>
            <w:tcW w:w="1565" w:type="dxa"/>
          </w:tcPr>
          <w:p w14:paraId="228F56F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 </w:t>
            </w:r>
          </w:p>
        </w:tc>
        <w:tc>
          <w:tcPr>
            <w:tcW w:w="1564" w:type="dxa"/>
          </w:tcPr>
          <w:p w14:paraId="7009074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2569AAD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1CC488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7507735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76247747"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110AEAE9" w14:textId="223ECB6A" w:rsidR="008A121E" w:rsidRPr="00AB31C7" w:rsidRDefault="008A121E" w:rsidP="00747076">
            <w:pPr>
              <w:pStyle w:val="Tabletext8pt"/>
            </w:pPr>
            <w:r w:rsidRPr="00AB31C7">
              <w:t xml:space="preserve">Gao 2017 </w:t>
            </w:r>
            <w:r w:rsidRPr="00AB31C7">
              <w:fldChar w:fldCharType="begin"/>
            </w:r>
            <w:r w:rsidR="00F913ED">
              <w:instrText xml:space="preserve"> ADDIN EN.CITE &lt;EndNote&gt;&lt;Cite&gt;&lt;Author&gt;</w:instrText>
            </w:r>
            <w:r w:rsidR="00F913ED">
              <w:rPr>
                <w:rFonts w:ascii="MS Gothic" w:eastAsia="MS Gothic" w:hAnsi="MS Gothic" w:cs="MS Gothic" w:hint="eastAsia"/>
              </w:rPr>
              <w:instrText>髙</w:instrText>
            </w:r>
            <w:r w:rsidR="00F913ED">
              <w:rPr>
                <w:rFonts w:ascii="Microsoft JhengHei" w:eastAsia="Microsoft JhengHei" w:hAnsi="Microsoft JhengHei" w:cs="Microsoft JhengHei" w:hint="eastAsia"/>
              </w:rPr>
              <w:instrText>丽云</w:instrText>
            </w:r>
            <w:r w:rsidR="00F913ED">
              <w:instrText>&lt;/Author&gt;&lt;Year&gt;2017&lt;/Year&gt;&lt;RecNum&gt;312&lt;/RecNum&gt;&lt;DisplayText&gt;(57)&lt;/DisplayText&gt;&lt;record&gt;&lt;rec-number&gt;312&lt;/rec-number&gt;&lt;foreign-keys&gt;&lt;key app="EN" db-id="rfx5v25rowst08e59tbxx9ty5t2w0adwt52x" timestamp="1665111079"&gt;312&lt;/key&gt;&lt;/foreign-keys&gt;&lt;ref-type name="Journal Article"&gt;17&lt;/ref-type&gt;&lt;contributors&gt;&lt;authors&gt;&lt;author&gt;</w:instrText>
            </w:r>
            <w:r w:rsidR="00F913ED">
              <w:rPr>
                <w:rFonts w:ascii="MS Gothic" w:eastAsia="MS Gothic" w:hAnsi="MS Gothic" w:cs="MS Gothic" w:hint="eastAsia"/>
              </w:rPr>
              <w:instrText>髙</w:instrText>
            </w:r>
            <w:r w:rsidR="00F913ED">
              <w:rPr>
                <w:rFonts w:ascii="Microsoft JhengHei" w:eastAsia="Microsoft JhengHei" w:hAnsi="Microsoft JhengHei" w:cs="Microsoft JhengHei" w:hint="eastAsia"/>
              </w:rPr>
              <w:instrText>丽云</w:instrText>
            </w:r>
            <w:r w:rsidR="00F913ED">
              <w:instrText>,&lt;/author&gt;&lt;author&gt;</w:instrText>
            </w:r>
            <w:r w:rsidR="00F913ED">
              <w:rPr>
                <w:rFonts w:ascii="MS Gothic" w:eastAsia="MS Gothic" w:hAnsi="MS Gothic" w:cs="MS Gothic" w:hint="eastAsia"/>
              </w:rPr>
              <w:instrText>盛海燕</w:instrText>
            </w:r>
            <w:r w:rsidR="00F913ED">
              <w:instrText>,&lt;/author&gt;&lt;author&gt;</w:instrText>
            </w:r>
            <w:r w:rsidR="00F913ED">
              <w:rPr>
                <w:rFonts w:ascii="MS Gothic" w:eastAsia="MS Gothic" w:hAnsi="MS Gothic" w:cs="MS Gothic" w:hint="eastAsia"/>
              </w:rPr>
              <w:instrText>朱永磊</w:instrText>
            </w:r>
            <w:r w:rsidR="00F913ED">
              <w:instrText>,&lt;/author&gt;&lt;/authors&gt;&lt;/contributors&gt;&lt;titles&gt;&lt;title&gt;</w:instrText>
            </w:r>
            <w:r w:rsidR="00F913ED">
              <w:rPr>
                <w:rFonts w:ascii="MS Gothic" w:eastAsia="MS Gothic" w:hAnsi="MS Gothic" w:cs="MS Gothic" w:hint="eastAsia"/>
              </w:rPr>
              <w:instrText>机械</w:instrText>
            </w:r>
            <w:r w:rsidR="00F913ED">
              <w:rPr>
                <w:rFonts w:ascii="Microsoft JhengHei" w:eastAsia="Microsoft JhengHei" w:hAnsi="Microsoft JhengHei" w:cs="Microsoft JhengHei" w:hint="eastAsia"/>
              </w:rPr>
              <w:instrText>辅助排痰联合穴位按摩在痰浊壅肺型慢性阻塞性肺疾病病人护理中的应用</w:instrText>
            </w:r>
            <w:r w:rsidR="00F913ED">
              <w:instrText>...Application of mechanical-assisted expectoration combined with acupoint maaage in nursing care of phlegm obstructive pulmonary disease patients g&lt;/title&gt;&lt;secondary-title&gt;Chinese Nursing Research&lt;/secondary-title&gt;&lt;/titles&gt;&lt;periodical&gt;&lt;full-title&gt;Chinese Nursing Research&lt;/full-title&gt;&lt;/periodical&gt;&lt;pages&gt;182-185&lt;/pages&gt;&lt;volume&gt;31&lt;/volume&gt;&lt;number&gt;2&lt;/number&gt;&lt;dates&gt;&lt;year&gt;2017&lt;/year&gt;&lt;/dates&gt;&lt;publisher&gt;Chinese Nursing Research Editorial Office&lt;/publisher&gt;&lt;accession-num&gt;125497947. Language: Chinese. Entry Date: 20180102. Revision Date: 20180220. Publication Type: Article&lt;/accession-num&gt;&lt;urls&gt;&lt;related-urls&gt;&lt;url&gt;http://ezproxy.library.usyd.edu.au/login?url=http://search.ebscohost.com/login.aspx?direct=true&amp;amp;db=ccm&amp;amp;AN=125497947&amp;amp;site=ehost-live&lt;/url&gt;&lt;/related-urls&gt;&lt;/urls&gt;&lt;electronic-resource-num&gt;10.3969/j.issn.1009-6493.2017.02.014&lt;/electronic-resource-num&gt;&lt;/record&gt;&lt;/Cite&gt;&lt;/EndNote&gt;</w:instrText>
            </w:r>
            <w:r w:rsidRPr="00AB31C7">
              <w:fldChar w:fldCharType="separate"/>
            </w:r>
            <w:r w:rsidR="00F913ED">
              <w:rPr>
                <w:noProof/>
              </w:rPr>
              <w:t>(</w:t>
            </w:r>
            <w:hyperlink w:anchor="_ENREF_57" w:tooltip="髙丽云, 2017 #312" w:history="1">
              <w:r w:rsidR="00E3486E">
                <w:rPr>
                  <w:noProof/>
                </w:rPr>
                <w:t>57</w:t>
              </w:r>
            </w:hyperlink>
            <w:r w:rsidR="00F913ED">
              <w:rPr>
                <w:noProof/>
              </w:rPr>
              <w:t>)</w:t>
            </w:r>
            <w:r w:rsidRPr="00AB31C7">
              <w:fldChar w:fldCharType="end"/>
            </w:r>
          </w:p>
        </w:tc>
        <w:tc>
          <w:tcPr>
            <w:tcW w:w="963" w:type="dxa"/>
          </w:tcPr>
          <w:p w14:paraId="6AE29F4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1305F85C" w14:textId="3A3CF12C"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12 Diseases of the respiratory system</w:t>
            </w:r>
          </w:p>
        </w:tc>
        <w:tc>
          <w:tcPr>
            <w:tcW w:w="1849" w:type="dxa"/>
          </w:tcPr>
          <w:p w14:paraId="67159B7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Chronic obstructive pulmonary disease (with AECB)</w:t>
            </w:r>
          </w:p>
        </w:tc>
        <w:tc>
          <w:tcPr>
            <w:tcW w:w="542" w:type="dxa"/>
          </w:tcPr>
          <w:p w14:paraId="42FB01D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60</w:t>
            </w:r>
          </w:p>
        </w:tc>
        <w:tc>
          <w:tcPr>
            <w:tcW w:w="1564" w:type="dxa"/>
          </w:tcPr>
          <w:p w14:paraId="3282A9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59BA65EF" w14:textId="09DD228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 </w:t>
            </w:r>
            <w:r w:rsidR="009375B1" w:rsidRPr="00AB31C7">
              <w:t>wk.</w:t>
            </w:r>
            <w:r w:rsidRPr="00AB31C7">
              <w:t>, ?x ?min</w:t>
            </w:r>
            <w:r w:rsidR="00967932">
              <w:t>.</w:t>
            </w:r>
            <w:r w:rsidRPr="00AB31C7">
              <w:t xml:space="preserve"> session per week</w:t>
            </w:r>
          </w:p>
        </w:tc>
        <w:tc>
          <w:tcPr>
            <w:tcW w:w="1564" w:type="dxa"/>
          </w:tcPr>
          <w:p w14:paraId="5EE570F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32AB5B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Mechanical-assisted expectoration</w:t>
            </w:r>
          </w:p>
        </w:tc>
        <w:tc>
          <w:tcPr>
            <w:tcW w:w="1565" w:type="dxa"/>
          </w:tcPr>
          <w:p w14:paraId="3889804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Standard care</w:t>
            </w:r>
          </w:p>
        </w:tc>
        <w:tc>
          <w:tcPr>
            <w:tcW w:w="1222" w:type="dxa"/>
          </w:tcPr>
          <w:p w14:paraId="0E0BCF8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2CC64D76"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7000E2D0" w14:textId="28B53D72" w:rsidR="008A121E" w:rsidRPr="00AB31C7" w:rsidRDefault="008A121E" w:rsidP="00747076">
            <w:pPr>
              <w:pStyle w:val="Tabletext8pt"/>
            </w:pPr>
            <w:r w:rsidRPr="00AB31C7">
              <w:t xml:space="preserve">Chung 2011 </w:t>
            </w:r>
            <w:r w:rsidRPr="00AB31C7">
              <w:fldChar w:fldCharType="begin"/>
            </w:r>
            <w:r w:rsidR="00F913ED">
              <w:instrText xml:space="preserve"> ADDIN EN.CITE &lt;EndNote&gt;&lt;Cite&gt;&lt;Author&gt;Chung&lt;/Author&gt;&lt;Year&gt;2011&lt;/Year&gt;&lt;RecNum&gt;307&lt;/RecNum&gt;&lt;DisplayText&gt;(58)&lt;/DisplayText&gt;&lt;record&gt;&lt;rec-number&gt;307&lt;/rec-number&gt;&lt;foreign-keys&gt;&lt;key app="EN" db-id="rfx5v25rowst08e59tbxx9ty5t2w0adwt52x" timestamp="1665111079"&gt;307&lt;/key&gt;&lt;/foreign-keys&gt;&lt;ref-type name="Journal Article"&gt;17&lt;/ref-type&gt;&lt;contributors&gt;&lt;authors&gt;&lt;author&gt;Chung, M.&lt;/author&gt;&lt;author&gt;Choi, E.&lt;/author&gt;&lt;/authors&gt;&lt;/contributors&gt;&lt;auth-address&gt;Department of Nursing, Sunmoon University, Asan, Korea.&lt;/auth-address&gt;&lt;titles&gt;&lt;title&gt;[A comparison between effects of aroma massage and meridian massage on constipation and stress in women college students]&lt;/title&gt;&lt;secondary-title&gt;J Korean Acad Nurs&lt;/secondary-title&gt;&lt;/titles&gt;&lt;periodical&gt;&lt;full-title&gt;J Korean Acad Nurs&lt;/full-title&gt;&lt;/periodical&gt;&lt;pages&gt;26-35&lt;/pages&gt;&lt;volume&gt;41&lt;/volume&gt;&lt;number&gt;1&lt;/number&gt;&lt;keywords&gt;&lt;keyword&gt;Abdomen&lt;/keyword&gt;&lt;keyword&gt;*Acupressure&lt;/keyword&gt;&lt;keyword&gt;Acupuncture Points&lt;/keyword&gt;&lt;keyword&gt;Adult&lt;/keyword&gt;&lt;keyword&gt;*Aromatherapy&lt;/keyword&gt;&lt;keyword&gt;Constipation/nursing/*therapy&lt;/keyword&gt;&lt;keyword&gt;Female&lt;/keyword&gt;&lt;keyword&gt;Humans&lt;/keyword&gt;&lt;keyword&gt;*Massage&lt;/keyword&gt;&lt;keyword&gt;Stress, Psychological/nursing/*therapy&lt;/keyword&gt;&lt;keyword&gt;Students/*psychology&lt;/keyword&gt;&lt;keyword&gt;Surveys and Questionnaires&lt;/keyword&gt;&lt;keyword&gt;Young Adult&lt;/keyword&gt;&lt;/keywords&gt;&lt;dates&gt;&lt;year&gt;2011&lt;/year&gt;&lt;pub-dates&gt;&lt;date&gt;Feb&lt;/date&gt;&lt;/pub-dates&gt;&lt;/dates&gt;&lt;isbn&gt;2093-758X (Electronic)&amp;#xD;2005-3673 (Linking)&lt;/isbn&gt;&lt;accession-num&gt;21515997&lt;/accession-num&gt;&lt;urls&gt;&lt;related-urls&gt;&lt;url&gt;https://www.ncbi.nlm.nih.gov/pubmed/21515997&lt;/url&gt;&lt;/related-urls&gt;&lt;/urls&gt;&lt;electronic-resource-num&gt;10.4040/jkan.2011.41.1.26&lt;/electronic-resource-num&gt;&lt;remote-database-name&gt;Medline&lt;/remote-database-name&gt;&lt;remote-database-provider&gt;NLM&lt;/remote-database-provider&gt;&lt;/record&gt;&lt;/Cite&gt;&lt;/EndNote&gt;</w:instrText>
            </w:r>
            <w:r w:rsidRPr="00AB31C7">
              <w:fldChar w:fldCharType="separate"/>
            </w:r>
            <w:r w:rsidR="00F913ED">
              <w:rPr>
                <w:noProof/>
              </w:rPr>
              <w:t>(</w:t>
            </w:r>
            <w:hyperlink w:anchor="_ENREF_58" w:tooltip="Chung, 2011 #307" w:history="1">
              <w:r w:rsidR="00E3486E">
                <w:rPr>
                  <w:noProof/>
                </w:rPr>
                <w:t>58</w:t>
              </w:r>
            </w:hyperlink>
            <w:r w:rsidR="00F913ED">
              <w:rPr>
                <w:noProof/>
              </w:rPr>
              <w:t>)</w:t>
            </w:r>
            <w:r w:rsidRPr="00AB31C7">
              <w:fldChar w:fldCharType="end"/>
            </w:r>
          </w:p>
        </w:tc>
        <w:tc>
          <w:tcPr>
            <w:tcW w:w="963" w:type="dxa"/>
          </w:tcPr>
          <w:p w14:paraId="6D0A47D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3E73BE54" w14:textId="4EFCF442"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 Diseases of the digestive system</w:t>
            </w:r>
          </w:p>
        </w:tc>
        <w:tc>
          <w:tcPr>
            <w:tcW w:w="1849" w:type="dxa"/>
          </w:tcPr>
          <w:p w14:paraId="79597CA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Functional constipation</w:t>
            </w:r>
          </w:p>
        </w:tc>
        <w:tc>
          <w:tcPr>
            <w:tcW w:w="542" w:type="dxa"/>
          </w:tcPr>
          <w:p w14:paraId="790FC7D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38</w:t>
            </w:r>
          </w:p>
        </w:tc>
        <w:tc>
          <w:tcPr>
            <w:tcW w:w="1564" w:type="dxa"/>
          </w:tcPr>
          <w:p w14:paraId="6D73684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7F74B439" w14:textId="60EAB49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5x ?min</w:t>
            </w:r>
            <w:r w:rsidR="00967932">
              <w:t>.</w:t>
            </w:r>
            <w:r w:rsidRPr="00AB31C7">
              <w:t xml:space="preserve"> sessions per </w:t>
            </w:r>
            <w:r w:rsidR="009375B1" w:rsidRPr="00AB31C7">
              <w:t>wk.</w:t>
            </w:r>
          </w:p>
        </w:tc>
        <w:tc>
          <w:tcPr>
            <w:tcW w:w="1564" w:type="dxa"/>
          </w:tcPr>
          <w:p w14:paraId="3B32EAB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B6339A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Aroma massage</w:t>
            </w:r>
          </w:p>
        </w:tc>
        <w:tc>
          <w:tcPr>
            <w:tcW w:w="1565" w:type="dxa"/>
          </w:tcPr>
          <w:p w14:paraId="18A6DCD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5471CCB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6216EA9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4E967352" w14:textId="44846219" w:rsidR="008A121E" w:rsidRPr="00AB31C7" w:rsidRDefault="008A121E" w:rsidP="00747076">
            <w:pPr>
              <w:pStyle w:val="Tabletext8pt"/>
            </w:pPr>
            <w:r w:rsidRPr="00AB31C7">
              <w:t xml:space="preserve">Jeon 2005 </w:t>
            </w:r>
            <w:r w:rsidRPr="00AB31C7">
              <w:fldChar w:fldCharType="begin"/>
            </w:r>
            <w:r w:rsidR="00F913ED">
              <w:instrText xml:space="preserve"> ADDIN EN.CITE &lt;EndNote&gt;&lt;Cite&gt;&lt;Author&gt;Jeon&lt;/Author&gt;&lt;Year&gt;2005&lt;/Year&gt;&lt;RecNum&gt;317&lt;/RecNum&gt;&lt;DisplayText&gt;(59)&lt;/DisplayText&gt;&lt;record&gt;&lt;rec-number&gt;317&lt;/rec-number&gt;&lt;foreign-keys&gt;&lt;key app="EN" db-id="rfx5v25rowst08e59tbxx9ty5t2w0adwt52x" timestamp="1665111079"&gt;317&lt;/key&gt;&lt;/foreign-keys&gt;&lt;ref-type name="Journal Article"&gt;17&lt;/ref-type&gt;&lt;contributors&gt;&lt;authors&gt;&lt;author&gt;Jeon, S. Y.&lt;/author&gt;&lt;author&gt;Jung, H. M.&lt;/author&gt;&lt;/authors&gt;&lt;/contributors&gt;&lt;auth-address&gt;Dong-eui Medical Center, Korea.&lt;/auth-address&gt;&lt;titles&gt;&lt;title&gt;[The effects of abdominal meridian massage on constipation among CVA patients]&lt;/title&gt;&lt;secondary-title&gt;Taehan Kanho Hakhoe Chi&lt;/secondary-title&gt;&lt;/titles&gt;&lt;pages&gt;135-42&lt;/pages&gt;&lt;volume&gt;35&lt;/volume&gt;&lt;number&gt;1&lt;/number&gt;&lt;keywords&gt;&lt;keyword&gt;*Abdomen&lt;/keyword&gt;&lt;keyword&gt;*Acupressure&lt;/keyword&gt;&lt;keyword&gt;Acupuncture Points&lt;/keyword&gt;&lt;keyword&gt;Aged&lt;/keyword&gt;&lt;keyword&gt;Constipation/*nursing/therapy&lt;/keyword&gt;&lt;keyword&gt;Female&lt;/keyword&gt;&lt;keyword&gt;Humans&lt;/keyword&gt;&lt;keyword&gt;Male&lt;/keyword&gt;&lt;keyword&gt;*Massage&lt;/keyword&gt;&lt;keyword&gt;Middle Aged&lt;/keyword&gt;&lt;keyword&gt;Stroke&lt;/keyword&gt;&lt;/keywords&gt;&lt;dates&gt;&lt;year&gt;2005&lt;/year&gt;&lt;pub-dates&gt;&lt;date&gt;Feb&lt;/date&gt;&lt;/pub-dates&gt;&lt;/dates&gt;&lt;isbn&gt;1598-2874 (Print)&amp;#xD;1598-2874 (Linking)&lt;/isbn&gt;&lt;accession-num&gt;15778565&lt;/accession-num&gt;&lt;urls&gt;&lt;related-urls&gt;&lt;url&gt;https://www.ncbi.nlm.nih.gov/pubmed/15778565&lt;/url&gt;&lt;/related-urls&gt;&lt;/urls&gt;&lt;electronic-resource-num&gt;10.4040/jkan.2005.35.1.135&lt;/electronic-resource-num&gt;&lt;remote-database-name&gt;Medline&lt;/remote-database-name&gt;&lt;remote-database-provider&gt;NLM&lt;/remote-database-provider&gt;&lt;/record&gt;&lt;/Cite&gt;&lt;/EndNote&gt;</w:instrText>
            </w:r>
            <w:r w:rsidRPr="00AB31C7">
              <w:fldChar w:fldCharType="separate"/>
            </w:r>
            <w:r w:rsidR="00F913ED">
              <w:rPr>
                <w:noProof/>
              </w:rPr>
              <w:t>(</w:t>
            </w:r>
            <w:hyperlink w:anchor="_ENREF_59" w:tooltip="Jeon, 2005 #317" w:history="1">
              <w:r w:rsidR="00E3486E">
                <w:rPr>
                  <w:noProof/>
                </w:rPr>
                <w:t>59</w:t>
              </w:r>
            </w:hyperlink>
            <w:r w:rsidR="00F913ED">
              <w:rPr>
                <w:noProof/>
              </w:rPr>
              <w:t>)</w:t>
            </w:r>
            <w:r w:rsidRPr="00AB31C7">
              <w:fldChar w:fldCharType="end"/>
            </w:r>
          </w:p>
        </w:tc>
        <w:tc>
          <w:tcPr>
            <w:tcW w:w="963" w:type="dxa"/>
          </w:tcPr>
          <w:p w14:paraId="7CD2E74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41FE99FB" w14:textId="5933688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 Diseases of the digestive system</w:t>
            </w:r>
          </w:p>
        </w:tc>
        <w:tc>
          <w:tcPr>
            <w:tcW w:w="1849" w:type="dxa"/>
          </w:tcPr>
          <w:p w14:paraId="5F66054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Functional constipation (after stroke)</w:t>
            </w:r>
          </w:p>
        </w:tc>
        <w:tc>
          <w:tcPr>
            <w:tcW w:w="542" w:type="dxa"/>
          </w:tcPr>
          <w:p w14:paraId="67E55F7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31</w:t>
            </w:r>
          </w:p>
        </w:tc>
        <w:tc>
          <w:tcPr>
            <w:tcW w:w="1564" w:type="dxa"/>
          </w:tcPr>
          <w:p w14:paraId="658D316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74ADF57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50AED26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5DC9F90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86466C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2EC8A2B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7FD67C5B"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2432B831" w14:textId="2D663F20" w:rsidR="008A121E" w:rsidRPr="00AB31C7" w:rsidRDefault="008A121E" w:rsidP="00747076">
            <w:pPr>
              <w:pStyle w:val="Tabletext8pt"/>
            </w:pPr>
            <w:r w:rsidRPr="00AB31C7">
              <w:t xml:space="preserve">Liu 2017 </w:t>
            </w:r>
            <w:r w:rsidRPr="00AB31C7">
              <w:fldChar w:fldCharType="begin"/>
            </w:r>
            <w:r w:rsidR="00F913ED">
              <w:instrText xml:space="preserve"> ADDIN EN.CITE &lt;EndNote&gt;&lt;Cite&gt;&lt;Author&gt;Liu&lt;/Author&gt;&lt;Year&gt;2017&lt;/Year&gt;&lt;RecNum&gt;321&lt;/RecNum&gt;&lt;DisplayText&gt;(60)&lt;/DisplayText&gt;&lt;record&gt;&lt;rec-number&gt;321&lt;/rec-number&gt;&lt;foreign-keys&gt;&lt;key app="EN" db-id="rfx5v25rowst08e59tbxx9ty5t2w0adwt52x" timestamp="1665111079"&gt;321&lt;/key&gt;&lt;/foreign-keys&gt;&lt;ref-type name="Journal Article"&gt;17&lt;/ref-type&gt;&lt;contributors&gt;&lt;authors&gt;&lt;author&gt;Liu, W.&lt;/author&gt;&lt;author&gt;Liu, Z.&lt;/author&gt;&lt;/authors&gt;&lt;/contributors&gt;&lt;titles&gt;&lt;title&gt;Clinical Efficacy of Abdominal Acupoint Massage for Treatment of Functional Constipation in Elderly Patients. [Chinese]&lt;/title&gt;&lt;secondary-title&gt;Chinese Journal of Gastroenterology&lt;/secondary-title&gt;&lt;/titles&gt;&lt;periodical&gt;&lt;full-title&gt;Chinese Journal of Gastroenterology&lt;/full-title&gt;&lt;/periodical&gt;&lt;pages&gt;367-369&lt;/pages&gt;&lt;volume&gt;22&lt;/volume&gt;&lt;number&gt;6&lt;/number&gt;&lt;dates&gt;&lt;year&gt;2017&lt;/year&gt;&lt;/dates&gt;&lt;accession-num&gt;618201209&lt;/accession-num&gt;&lt;urls&gt;&lt;related-urls&gt;&lt;url&gt;http://wcbx.periodicals.net.cn/default.html&lt;/url&gt;&lt;/related-urls&gt;&lt;/urls&gt;&lt;electronic-resource-num&gt;http://dx.doi.org/10.3969/j.issn.1008-7125.2017.06.009&lt;/electronic-resource-num&gt;&lt;/record&gt;&lt;/Cite&gt;&lt;/EndNote&gt;</w:instrText>
            </w:r>
            <w:r w:rsidRPr="00AB31C7">
              <w:fldChar w:fldCharType="separate"/>
            </w:r>
            <w:r w:rsidR="00F913ED">
              <w:rPr>
                <w:noProof/>
              </w:rPr>
              <w:t>(</w:t>
            </w:r>
            <w:hyperlink w:anchor="_ENREF_60" w:tooltip="Liu, 2017 #321" w:history="1">
              <w:r w:rsidR="00E3486E">
                <w:rPr>
                  <w:noProof/>
                </w:rPr>
                <w:t>60</w:t>
              </w:r>
            </w:hyperlink>
            <w:r w:rsidR="00F913ED">
              <w:rPr>
                <w:noProof/>
              </w:rPr>
              <w:t>)</w:t>
            </w:r>
            <w:r w:rsidRPr="00AB31C7">
              <w:fldChar w:fldCharType="end"/>
            </w:r>
          </w:p>
        </w:tc>
        <w:tc>
          <w:tcPr>
            <w:tcW w:w="963" w:type="dxa"/>
          </w:tcPr>
          <w:p w14:paraId="48D0E3A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10BA4BD2" w14:textId="243F14F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 Diseases of the digestive system</w:t>
            </w:r>
          </w:p>
        </w:tc>
        <w:tc>
          <w:tcPr>
            <w:tcW w:w="1849" w:type="dxa"/>
          </w:tcPr>
          <w:p w14:paraId="55FB7C1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Functional constipation (elderly)</w:t>
            </w:r>
          </w:p>
        </w:tc>
        <w:tc>
          <w:tcPr>
            <w:tcW w:w="542" w:type="dxa"/>
          </w:tcPr>
          <w:p w14:paraId="2BD3B50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151</w:t>
            </w:r>
          </w:p>
        </w:tc>
        <w:tc>
          <w:tcPr>
            <w:tcW w:w="1564" w:type="dxa"/>
          </w:tcPr>
          <w:p w14:paraId="73D3A18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18E7D045" w14:textId="18A8E35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?x ?min</w:t>
            </w:r>
            <w:r w:rsidR="00967932">
              <w:t>.</w:t>
            </w:r>
            <w:r w:rsidRPr="00AB31C7">
              <w:t xml:space="preserve"> sessions per </w:t>
            </w:r>
            <w:r w:rsidR="009375B1" w:rsidRPr="00AB31C7">
              <w:t>wk.</w:t>
            </w:r>
          </w:p>
        </w:tc>
        <w:tc>
          <w:tcPr>
            <w:tcW w:w="1564" w:type="dxa"/>
          </w:tcPr>
          <w:p w14:paraId="102DAB0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4306FBB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Bisacodyl (5 mg oral, once daily) OR acupoint massage plus bisacodyl (5mg, once daily)</w:t>
            </w:r>
          </w:p>
        </w:tc>
        <w:tc>
          <w:tcPr>
            <w:tcW w:w="1565" w:type="dxa"/>
          </w:tcPr>
          <w:p w14:paraId="7DF382F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01F3C4E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 Full text not able to be retrieved</w:t>
            </w:r>
          </w:p>
        </w:tc>
      </w:tr>
      <w:tr w:rsidR="000F7875" w:rsidRPr="00AB31C7" w14:paraId="6E54977C"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626D9B1B" w14:textId="761DD2D0" w:rsidR="008A121E" w:rsidRPr="00AB31C7" w:rsidRDefault="008A121E" w:rsidP="00747076">
            <w:pPr>
              <w:pStyle w:val="Tabletext8pt"/>
            </w:pPr>
            <w:r w:rsidRPr="00AB31C7">
              <w:t xml:space="preserve">Huang 2016 </w:t>
            </w:r>
            <w:r w:rsidRPr="00AB31C7">
              <w:fldChar w:fldCharType="begin"/>
            </w:r>
            <w:r w:rsidR="00F913ED">
              <w:instrText xml:space="preserve"> ADDIN EN.CITE &lt;EndNote&gt;&lt;Cite&gt;&lt;Author&gt;Huang&lt;/Author&gt;&lt;Year&gt;2016&lt;/Year&gt;&lt;RecNum&gt;316&lt;/RecNum&gt;&lt;DisplayText&gt;(61)&lt;/DisplayText&gt;&lt;record&gt;&lt;rec-number&gt;316&lt;/rec-number&gt;&lt;foreign-keys&gt;&lt;key app="EN" db-id="rfx5v25rowst08e59tbxx9ty5t2w0adwt52x" timestamp="1665111079"&gt;316&lt;/key&gt;&lt;/foreign-keys&gt;&lt;ref-type name="Journal Article"&gt;17&lt;/ref-type&gt;&lt;contributors&gt;&lt;authors&gt;&lt;author&gt;Huang, Jinyuan&lt;/author&gt;&lt;author&gt;Lei, Longming&lt;/author&gt;&lt;author&gt;Shen, Yanwu&lt;/author&gt;&lt;/authors&gt;&lt;/contributors&gt;&lt;titles&gt;&lt;title&gt;Application of acupoint massage in nursing care of constipation in patients with acute low back pain&lt;/title&gt;&lt;secondary-title&gt;Chinese Nursing Research&lt;/secondary-title&gt;&lt;/titles&gt;&lt;periodical&gt;&lt;full-title&gt;Chinese Nursing Research&lt;/full-title&gt;&lt;/periodical&gt;&lt;pages&gt;3386-3388&lt;/pages&gt;&lt;volume&gt;30&lt;/volume&gt;&lt;number&gt;9C&lt;/number&gt;&lt;dates&gt;&lt;year&gt;2016&lt;/year&gt;&lt;/dates&gt;&lt;publisher&gt;Chinese Nursing Research Editorial Office&lt;/publisher&gt;&lt;accession-num&gt;127361514. Language: Chinese. Entry Date: 20180214. Revision Date: 20190712. Publication Type: Article&lt;/accession-num&gt;&lt;urls&gt;&lt;related-urls&gt;&lt;url&gt;http://ezproxy.library.usyd.edu.au/login?url=http://search.ebscohost.com/login.aspx?direct=true&amp;amp;db=ccm&amp;amp;AN=127361514&amp;amp;site=ehost-live&lt;/url&gt;&lt;/related-urls&gt;&lt;/urls&gt;&lt;electronic-resource-num&gt;10.3969/j.issn.1009-6493.2016.27.020&lt;/electronic-resource-num&gt;&lt;/record&gt;&lt;/Cite&gt;&lt;/EndNote&gt;</w:instrText>
            </w:r>
            <w:r w:rsidRPr="00AB31C7">
              <w:fldChar w:fldCharType="separate"/>
            </w:r>
            <w:r w:rsidR="00F913ED">
              <w:rPr>
                <w:noProof/>
              </w:rPr>
              <w:t>(</w:t>
            </w:r>
            <w:hyperlink w:anchor="_ENREF_61" w:tooltip="Huang, 2016 #316" w:history="1">
              <w:r w:rsidR="00E3486E">
                <w:rPr>
                  <w:noProof/>
                </w:rPr>
                <w:t>61</w:t>
              </w:r>
            </w:hyperlink>
            <w:r w:rsidR="00F913ED">
              <w:rPr>
                <w:noProof/>
              </w:rPr>
              <w:t>)</w:t>
            </w:r>
            <w:r w:rsidRPr="00AB31C7">
              <w:fldChar w:fldCharType="end"/>
            </w:r>
          </w:p>
        </w:tc>
        <w:tc>
          <w:tcPr>
            <w:tcW w:w="963" w:type="dxa"/>
          </w:tcPr>
          <w:p w14:paraId="21E448E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4DCCB30F" w14:textId="2313E122"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 Diseases of the digestive system</w:t>
            </w:r>
          </w:p>
        </w:tc>
        <w:tc>
          <w:tcPr>
            <w:tcW w:w="1849" w:type="dxa"/>
          </w:tcPr>
          <w:p w14:paraId="40FE1FB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Functional constipation (with acute back pain)</w:t>
            </w:r>
          </w:p>
        </w:tc>
        <w:tc>
          <w:tcPr>
            <w:tcW w:w="542" w:type="dxa"/>
          </w:tcPr>
          <w:p w14:paraId="7012899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80</w:t>
            </w:r>
          </w:p>
        </w:tc>
        <w:tc>
          <w:tcPr>
            <w:tcW w:w="1564" w:type="dxa"/>
          </w:tcPr>
          <w:p w14:paraId="123539D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1EF92B8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5806960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0FB6842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7F89E7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Routine nursing care and health education</w:t>
            </w:r>
          </w:p>
        </w:tc>
        <w:tc>
          <w:tcPr>
            <w:tcW w:w="1222" w:type="dxa"/>
          </w:tcPr>
          <w:p w14:paraId="47E3197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21FBA6F2"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3E446529" w14:textId="1DE30925" w:rsidR="008A121E" w:rsidRPr="00AB31C7" w:rsidRDefault="008A121E" w:rsidP="00747076">
            <w:pPr>
              <w:pStyle w:val="Tabletext8pt"/>
            </w:pPr>
            <w:r w:rsidRPr="00AB31C7">
              <w:lastRenderedPageBreak/>
              <w:t xml:space="preserve">Dong 2018 </w:t>
            </w:r>
            <w:r w:rsidRPr="00AB31C7">
              <w:fldChar w:fldCharType="begin"/>
            </w:r>
            <w:r w:rsidR="00F913ED">
              <w:instrText xml:space="preserve"> ADDIN EN.CITE &lt;EndNote&gt;&lt;Cite&gt;&lt;Author&gt;Dong&lt;/Author&gt;&lt;Year&gt;2018&lt;/Year&gt;&lt;RecNum&gt;309&lt;/RecNum&gt;&lt;DisplayText&gt;(62)&lt;/DisplayText&gt;&lt;record&gt;&lt;rec-number&gt;309&lt;/rec-number&gt;&lt;foreign-keys&gt;&lt;key app="EN" db-id="rfx5v25rowst08e59tbxx9ty5t2w0adwt52x" timestamp="1665111079"&gt;309&lt;/key&gt;&lt;/foreign-keys&gt;&lt;ref-type name="Journal Article"&gt;17&lt;/ref-type&gt;&lt;contributors&gt;&lt;authors&gt;&lt;author&gt;Dong, Yan-Qun&lt;/author&gt;&lt;/authors&gt;&lt;/contributors&gt;&lt;titles&gt;&lt;title&gt;Meridian acupoint massage improves functional constipation in women during pregnancy&lt;/title&gt;&lt;secondary-title&gt;World Chinese Journal of Digestology&lt;/secondary-title&gt;&lt;/titles&gt;&lt;periodical&gt;&lt;full-title&gt;World Chinese Journal of Digestology&lt;/full-title&gt;&lt;/periodical&gt;&lt;pages&gt;349-352&lt;/pages&gt;&lt;volume&gt;26&lt;/volume&gt;&lt;number&gt;5&lt;/number&gt;&lt;section&gt;349&lt;/section&gt;&lt;dates&gt;&lt;year&gt;2018&lt;/year&gt;&lt;/dates&gt;&lt;isbn&gt;2219-2859&lt;/isbn&gt;&lt;accession-num&gt;CN-01461036&lt;/accession-num&gt;&lt;urls&gt;&lt;related-urls&gt;&lt;url&gt;https://www.cochranelibrary.com/central/doi/10.1002/central/CN-01461036/full&lt;/url&gt;&lt;/related-urls&gt;&lt;/urls&gt;&lt;electronic-resource-num&gt;10.11569/wcjd.v26.i5.349&lt;/electronic-resource-num&gt;&lt;/record&gt;&lt;/Cite&gt;&lt;/EndNote&gt;</w:instrText>
            </w:r>
            <w:r w:rsidRPr="00AB31C7">
              <w:fldChar w:fldCharType="separate"/>
            </w:r>
            <w:r w:rsidR="00F913ED">
              <w:rPr>
                <w:noProof/>
              </w:rPr>
              <w:t>(</w:t>
            </w:r>
            <w:hyperlink w:anchor="_ENREF_62" w:tooltip="Dong, 2018 #309" w:history="1">
              <w:r w:rsidR="00E3486E">
                <w:rPr>
                  <w:noProof/>
                </w:rPr>
                <w:t>62</w:t>
              </w:r>
            </w:hyperlink>
            <w:r w:rsidR="00F913ED">
              <w:rPr>
                <w:noProof/>
              </w:rPr>
              <w:t>)</w:t>
            </w:r>
            <w:r w:rsidRPr="00AB31C7">
              <w:fldChar w:fldCharType="end"/>
            </w:r>
          </w:p>
        </w:tc>
        <w:tc>
          <w:tcPr>
            <w:tcW w:w="963" w:type="dxa"/>
          </w:tcPr>
          <w:p w14:paraId="60E9AC2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7F7D972C" w14:textId="4CB09EE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 Diseases of the digestive system</w:t>
            </w:r>
          </w:p>
        </w:tc>
        <w:tc>
          <w:tcPr>
            <w:tcW w:w="1849" w:type="dxa"/>
          </w:tcPr>
          <w:p w14:paraId="101D78B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Functional constipation (during pregnancy)</w:t>
            </w:r>
          </w:p>
        </w:tc>
        <w:tc>
          <w:tcPr>
            <w:tcW w:w="542" w:type="dxa"/>
          </w:tcPr>
          <w:p w14:paraId="55AD809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96</w:t>
            </w:r>
          </w:p>
        </w:tc>
        <w:tc>
          <w:tcPr>
            <w:tcW w:w="1564" w:type="dxa"/>
          </w:tcPr>
          <w:p w14:paraId="7C2BE95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Meridian acupoint massage</w:t>
            </w:r>
          </w:p>
        </w:tc>
        <w:tc>
          <w:tcPr>
            <w:tcW w:w="1565" w:type="dxa"/>
          </w:tcPr>
          <w:p w14:paraId="3BA3946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0D823A7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5809E6C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0EE6802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3BCF7D0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5CADCC8A"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4E4056FF" w14:textId="21BF7359" w:rsidR="008A121E" w:rsidRPr="00AB31C7" w:rsidRDefault="008A121E" w:rsidP="00747076">
            <w:pPr>
              <w:pStyle w:val="Tabletext8pt"/>
            </w:pPr>
            <w:r w:rsidRPr="00AB31C7">
              <w:t xml:space="preserve">Zhang 2015 </w:t>
            </w:r>
            <w:r w:rsidRPr="00AB31C7">
              <w:fldChar w:fldCharType="begin"/>
            </w:r>
            <w:r w:rsidR="00F913ED">
              <w:instrText xml:space="preserve"> ADDIN EN.CITE &lt;EndNote&gt;&lt;Cite&gt;&lt;Author&gt;Zhang&lt;/Author&gt;&lt;Year&gt;2015&lt;/Year&gt;&lt;RecNum&gt;325&lt;/RecNum&gt;&lt;DisplayText&gt;(63)&lt;/DisplayText&gt;&lt;record&gt;&lt;rec-number&gt;325&lt;/rec-number&gt;&lt;foreign-keys&gt;&lt;key app="EN" db-id="rfx5v25rowst08e59tbxx9ty5t2w0adwt52x" timestamp="1665111079"&gt;325&lt;/key&gt;&lt;/foreign-keys&gt;&lt;ref-type name="Journal Article"&gt;17&lt;/ref-type&gt;&lt;contributors&gt;&lt;authors&gt;&lt;author&gt;Zhang, Ping&lt;/author&gt;&lt;/authors&gt;&lt;/contributors&gt;&lt;titles&gt;&lt;title&gt;Influence of acupoint massage combined with five tone therapy on curative effect of depression patients with ulcerative colitis&lt;/title&gt;&lt;secondary-title&gt;Chinese Nursing Research&lt;/secondary-title&gt;&lt;/titles&gt;&lt;periodical&gt;&lt;full-title&gt;Chinese Nursing Research&lt;/full-title&gt;&lt;/periodical&gt;&lt;pages&gt;2779-2780&lt;/pages&gt;&lt;volume&gt;29&lt;/volume&gt;&lt;number&gt;8A&lt;/number&gt;&lt;dates&gt;&lt;year&gt;2015&lt;/year&gt;&lt;/dates&gt;&lt;publisher&gt;Chinese Nursing Research Editorial Office&lt;/publisher&gt;&lt;accession-num&gt;127396238. Language: Chinese. Entry Date: 20180124. Revision Date: 20190308. Publication Type: Article&lt;/accession-num&gt;&lt;urls&gt;&lt;related-urls&gt;&lt;url&gt;http://ezproxy.library.usyd.edu.au/login?url=http://search.ebscohost.com/login.aspx?direct=true&amp;amp;db=ccm&amp;amp;AN=127396238&amp;amp;site=ehost-live&lt;/url&gt;&lt;/related-urls&gt;&lt;/urls&gt;&lt;electronic-resource-num&gt;10.3969/j.issn.1009-6493.2015.22.034&lt;/electronic-resource-num&gt;&lt;/record&gt;&lt;/Cite&gt;&lt;/EndNote&gt;</w:instrText>
            </w:r>
            <w:r w:rsidRPr="00AB31C7">
              <w:fldChar w:fldCharType="separate"/>
            </w:r>
            <w:r w:rsidR="00F913ED">
              <w:rPr>
                <w:noProof/>
              </w:rPr>
              <w:t>(</w:t>
            </w:r>
            <w:hyperlink w:anchor="_ENREF_63" w:tooltip="Zhang, 2015 #325" w:history="1">
              <w:r w:rsidR="00E3486E">
                <w:rPr>
                  <w:noProof/>
                </w:rPr>
                <w:t>63</w:t>
              </w:r>
            </w:hyperlink>
            <w:r w:rsidR="00F913ED">
              <w:rPr>
                <w:noProof/>
              </w:rPr>
              <w:t>)</w:t>
            </w:r>
            <w:r w:rsidRPr="00AB31C7">
              <w:fldChar w:fldCharType="end"/>
            </w:r>
          </w:p>
        </w:tc>
        <w:tc>
          <w:tcPr>
            <w:tcW w:w="963" w:type="dxa"/>
          </w:tcPr>
          <w:p w14:paraId="1556609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2DC510B2" w14:textId="2ECDF88A"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 Diseases of the digestive system</w:t>
            </w:r>
          </w:p>
        </w:tc>
        <w:tc>
          <w:tcPr>
            <w:tcW w:w="1849" w:type="dxa"/>
          </w:tcPr>
          <w:p w14:paraId="7C1E563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Ulcerative colitis (with depression)</w:t>
            </w:r>
          </w:p>
        </w:tc>
        <w:tc>
          <w:tcPr>
            <w:tcW w:w="542" w:type="dxa"/>
          </w:tcPr>
          <w:p w14:paraId="32DDE50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60</w:t>
            </w:r>
          </w:p>
        </w:tc>
        <w:tc>
          <w:tcPr>
            <w:tcW w:w="1564" w:type="dxa"/>
          </w:tcPr>
          <w:p w14:paraId="05A90DC0" w14:textId="71A2F83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and </w:t>
            </w:r>
            <w:r w:rsidR="00600B16" w:rsidRPr="00AB31C7">
              <w:t>5</w:t>
            </w:r>
            <w:r w:rsidRPr="00AB31C7">
              <w:t xml:space="preserve">-tone therapy </w:t>
            </w:r>
          </w:p>
        </w:tc>
        <w:tc>
          <w:tcPr>
            <w:tcW w:w="1565" w:type="dxa"/>
          </w:tcPr>
          <w:p w14:paraId="4181330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14904B5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7EA65B3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4F05F8F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332CE72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6FB56F1D"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128CBB81" w14:textId="23D37090" w:rsidR="008A121E" w:rsidRPr="00AB31C7" w:rsidRDefault="008A121E" w:rsidP="00747076">
            <w:pPr>
              <w:pStyle w:val="Tabletext8pt"/>
            </w:pPr>
            <w:r w:rsidRPr="00AB31C7">
              <w:t xml:space="preserve">Xiao 2020 </w:t>
            </w:r>
            <w:r w:rsidRPr="00AB31C7">
              <w:fldChar w:fldCharType="begin"/>
            </w:r>
            <w:r w:rsidR="00F913ED">
              <w:instrText xml:space="preserve"> ADDIN EN.CITE &lt;EndNote&gt;&lt;Cite&gt;&lt;Author&gt;Xiao&lt;/Author&gt;&lt;Year&gt;2020&lt;/Year&gt;&lt;RecNum&gt;167&lt;/RecNum&gt;&lt;DisplayText&gt;(64)&lt;/DisplayText&gt;&lt;record&gt;&lt;rec-number&gt;167&lt;/rec-number&gt;&lt;foreign-keys&gt;&lt;key app="EN" db-id="rfx5v25rowst08e59tbxx9ty5t2w0adwt52x" timestamp="1665019263"&gt;167&lt;/key&gt;&lt;/foreign-keys&gt;&lt;ref-type name="Journal Article"&gt;17&lt;/ref-type&gt;&lt;contributors&gt;&lt;authors&gt;&lt;author&gt;Xiao, Q. M.&lt;/author&gt;&lt;author&gt;Wu, X. J.&lt;/author&gt;&lt;author&gt;Yin, H.&lt;/author&gt;&lt;author&gt;Qiu, F.&lt;/author&gt;&lt;author&gt;Li, C.&lt;/author&gt;&lt;author&gt;Zhang, X.&lt;/author&gt;&lt;/authors&gt;&lt;/contributors&gt;&lt;auth-address&gt;Wuxi Hospital Affiliated to Nanjing University of Chinese Medicine, Wuxi 214071, Jiangsu, China.&lt;/auth-address&gt;&lt;titles&gt;&lt;title&gt;[Clinical effect of manipulation therapy for the treatment of degenerative lumbar instability based on myofascial chain theory]&lt;/title&gt;&lt;secondary-title&gt;Zhongguo Gu Shang&lt;/secondary-title&gt;&lt;/titles&gt;&lt;pages&gt;928-32&lt;/pages&gt;&lt;volume&gt;33&lt;/volume&gt;&lt;number&gt;10&lt;/number&gt;&lt;keywords&gt;&lt;keyword&gt;Adult&lt;/keyword&gt;&lt;keyword&gt;Aged&lt;/keyword&gt;&lt;keyword&gt;Female&lt;/keyword&gt;&lt;keyword&gt;Humans&lt;/keyword&gt;&lt;keyword&gt;Lumbar Vertebrae&lt;/keyword&gt;&lt;keyword&gt;Male&lt;/keyword&gt;&lt;keyword&gt;Middle Aged&lt;/keyword&gt;&lt;keyword&gt;*Musculoskeletal Manipulations&lt;/keyword&gt;&lt;keyword&gt;Retrospective Studies&lt;/keyword&gt;&lt;keyword&gt;*Spinal Diseases&lt;/keyword&gt;&lt;keyword&gt;*Spinal Fusion&lt;/keyword&gt;&lt;keyword&gt;Intervertebral disc degeneration&lt;/keyword&gt;&lt;keyword&gt;Manipulation, orthopedic&lt;/keyword&gt;&lt;/keywords&gt;&lt;dates&gt;&lt;year&gt;2020&lt;/year&gt;&lt;pub-dates&gt;&lt;date&gt;Oct 25&lt;/date&gt;&lt;/pub-dates&gt;&lt;/dates&gt;&lt;isbn&gt;1003-0034 (Print)&amp;#xD;1003-0034 (Linking)&lt;/isbn&gt;&lt;accession-num&gt;33107255&lt;/accession-num&gt;&lt;urls&gt;&lt;related-urls&gt;&lt;url&gt;https://www.ncbi.nlm.nih.gov/pubmed/33107255&lt;/url&gt;&lt;/related-urls&gt;&lt;/urls&gt;&lt;electronic-resource-num&gt;10.12200/j.issn.1003-0034.2020.10.008&lt;/electronic-resource-num&gt;&lt;remote-database-name&gt;Medline&lt;/remote-database-name&gt;&lt;remote-database-provider&gt;NLM&lt;/remote-database-provider&gt;&lt;research-notes&gt;Not in English&lt;/research-notes&gt;&lt;language&gt;Chinese&lt;/language&gt;&lt;/record&gt;&lt;/Cite&gt;&lt;/EndNote&gt;</w:instrText>
            </w:r>
            <w:r w:rsidRPr="00AB31C7">
              <w:fldChar w:fldCharType="separate"/>
            </w:r>
            <w:r w:rsidR="00F913ED">
              <w:rPr>
                <w:noProof/>
              </w:rPr>
              <w:t>(</w:t>
            </w:r>
            <w:hyperlink w:anchor="_ENREF_64" w:tooltip="Xiao, 2020 #167" w:history="1">
              <w:r w:rsidR="00E3486E">
                <w:rPr>
                  <w:noProof/>
                </w:rPr>
                <w:t>64</w:t>
              </w:r>
            </w:hyperlink>
            <w:r w:rsidR="00F913ED">
              <w:rPr>
                <w:noProof/>
              </w:rPr>
              <w:t>)</w:t>
            </w:r>
            <w:r w:rsidRPr="00AB31C7">
              <w:fldChar w:fldCharType="end"/>
            </w:r>
          </w:p>
        </w:tc>
        <w:tc>
          <w:tcPr>
            <w:tcW w:w="963" w:type="dxa"/>
          </w:tcPr>
          <w:p w14:paraId="3C01F08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3175020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15 Diseases of the musculoskeletal system or connective tissue </w:t>
            </w:r>
          </w:p>
        </w:tc>
        <w:tc>
          <w:tcPr>
            <w:tcW w:w="1849" w:type="dxa"/>
          </w:tcPr>
          <w:p w14:paraId="70DC572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Low back pain (degenerative lumbar spine instability) </w:t>
            </w:r>
          </w:p>
        </w:tc>
        <w:tc>
          <w:tcPr>
            <w:tcW w:w="542" w:type="dxa"/>
          </w:tcPr>
          <w:p w14:paraId="500785D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57</w:t>
            </w:r>
          </w:p>
        </w:tc>
        <w:tc>
          <w:tcPr>
            <w:tcW w:w="1564" w:type="dxa"/>
          </w:tcPr>
          <w:p w14:paraId="4BA6AF3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Meridian Massage</w:t>
            </w:r>
          </w:p>
        </w:tc>
        <w:tc>
          <w:tcPr>
            <w:tcW w:w="1565" w:type="dxa"/>
          </w:tcPr>
          <w:p w14:paraId="549CEBE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2313FB9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Massage manipulation (myofascial chain theory)</w:t>
            </w:r>
          </w:p>
        </w:tc>
        <w:tc>
          <w:tcPr>
            <w:tcW w:w="1565" w:type="dxa"/>
          </w:tcPr>
          <w:p w14:paraId="50A728B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37D2E1E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303155C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046486C7"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1E749CFB" w14:textId="3F907E07" w:rsidR="008A121E" w:rsidRPr="00AB31C7" w:rsidRDefault="008A121E" w:rsidP="00747076">
            <w:pPr>
              <w:pStyle w:val="Tabletext8pt"/>
            </w:pPr>
            <w:r w:rsidRPr="00AB31C7">
              <w:t xml:space="preserve">Eberhardt 2015 </w:t>
            </w:r>
            <w:r w:rsidRPr="00AB31C7">
              <w:fldChar w:fldCharType="begin">
                <w:fldData xml:space="preserve">PEVuZE5vdGU+PENpdGU+PEF1dGhvcj5FYmVyaGFyZHQ8L0F1dGhvcj48WWVhcj4yMDE1PC9ZZWFy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</w:fldData>
              </w:fldChar>
            </w:r>
            <w:r w:rsidR="00F913ED">
              <w:instrText xml:space="preserve"> ADDIN EN.CITE </w:instrText>
            </w:r>
            <w:r w:rsidR="00F913ED">
              <w:fldChar w:fldCharType="begin">
                <w:fldData xml:space="preserve">PEVuZE5vdGU+PENpdGU+PEF1dGhvcj5FYmVyaGFyZHQ8L0F1dGhvcj48WWVhcj4yMDE1PC9ZZWFy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</w:fldData>
              </w:fldChar>
            </w:r>
            <w:r w:rsidR="00F913ED">
              <w:instrText xml:space="preserve"> ADDIN EN.CITE.DATA </w:instrText>
            </w:r>
            <w:r w:rsidR="00F913ED">
              <w:fldChar w:fldCharType="end"/>
            </w:r>
            <w:r w:rsidRPr="00AB31C7">
              <w:fldChar w:fldCharType="separate"/>
            </w:r>
            <w:r w:rsidR="00F913ED">
              <w:rPr>
                <w:noProof/>
              </w:rPr>
              <w:t>(</w:t>
            </w:r>
            <w:hyperlink w:anchor="_ENREF_65" w:tooltip="Eberhardt, 2015 #286" w:history="1">
              <w:r w:rsidR="00E3486E">
                <w:rPr>
                  <w:noProof/>
                </w:rPr>
                <w:t>65</w:t>
              </w:r>
            </w:hyperlink>
            <w:r w:rsidR="00F913ED">
              <w:rPr>
                <w:noProof/>
              </w:rPr>
              <w:t>)</w:t>
            </w:r>
            <w:r w:rsidRPr="00AB31C7">
              <w:fldChar w:fldCharType="end"/>
            </w:r>
          </w:p>
        </w:tc>
        <w:tc>
          <w:tcPr>
            <w:tcW w:w="963" w:type="dxa"/>
          </w:tcPr>
          <w:p w14:paraId="7AB6FCF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5913308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15 Diseases of the musculoskeletal system or connective tissue </w:t>
            </w:r>
          </w:p>
        </w:tc>
        <w:tc>
          <w:tcPr>
            <w:tcW w:w="1849" w:type="dxa"/>
          </w:tcPr>
          <w:p w14:paraId="503A5A4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Low back pain (nursing staff)</w:t>
            </w:r>
          </w:p>
        </w:tc>
        <w:tc>
          <w:tcPr>
            <w:tcW w:w="542" w:type="dxa"/>
          </w:tcPr>
          <w:p w14:paraId="69A6337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40</w:t>
            </w:r>
          </w:p>
        </w:tc>
        <w:tc>
          <w:tcPr>
            <w:tcW w:w="1564" w:type="dxa"/>
          </w:tcPr>
          <w:p w14:paraId="2810C4E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Zen Shiatsu</w:t>
            </w:r>
          </w:p>
        </w:tc>
        <w:tc>
          <w:tcPr>
            <w:tcW w:w="1565" w:type="dxa"/>
          </w:tcPr>
          <w:p w14:paraId="265FA57F" w14:textId="161D9335"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 </w:t>
            </w:r>
            <w:r w:rsidR="009375B1" w:rsidRPr="00AB31C7">
              <w:t>wk.</w:t>
            </w:r>
            <w:r w:rsidRPr="00AB31C7">
              <w:t>, 1x ?min</w:t>
            </w:r>
            <w:r w:rsidR="00967932">
              <w:t>.</w:t>
            </w:r>
            <w:r w:rsidRPr="00AB31C7">
              <w:t xml:space="preserve"> session per week</w:t>
            </w:r>
          </w:p>
        </w:tc>
        <w:tc>
          <w:tcPr>
            <w:tcW w:w="1564" w:type="dxa"/>
          </w:tcPr>
          <w:p w14:paraId="3E5CB41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057647C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Auricular acupuncture</w:t>
            </w:r>
          </w:p>
        </w:tc>
        <w:tc>
          <w:tcPr>
            <w:tcW w:w="1565" w:type="dxa"/>
          </w:tcPr>
          <w:p w14:paraId="25AC5A3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600D96F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1AEA7175"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1F933100" w14:textId="18B2FAD6" w:rsidR="008A121E" w:rsidRPr="00AB31C7" w:rsidRDefault="008A121E" w:rsidP="00747076">
            <w:pPr>
              <w:pStyle w:val="Tabletext8pt"/>
            </w:pPr>
            <w:r w:rsidRPr="00AB31C7">
              <w:t xml:space="preserve">Li 2016 </w:t>
            </w:r>
            <w:r w:rsidRPr="00AB31C7">
              <w:fldChar w:fldCharType="begin"/>
            </w:r>
            <w:r w:rsidR="00F913ED">
              <w:instrText xml:space="preserve"> ADDIN EN.CITE &lt;EndNote&gt;&lt;Cite&gt;&lt;Author&gt;Li&lt;/Author&gt;&lt;Year&gt;2014&lt;/Year&gt;&lt;RecNum&gt;320&lt;/RecNum&gt;&lt;DisplayText&gt;(66)&lt;/DisplayText&gt;&lt;record&gt;&lt;rec-number&gt;320&lt;/rec-number&gt;&lt;foreign-keys&gt;&lt;key app="EN" db-id="rfx5v25rowst08e59tbxx9ty5t2w0adwt52x" timestamp="1665111079"&gt;320&lt;/key&gt;&lt;/foreign-keys&gt;&lt;ref-type name="Journal Article"&gt;17&lt;/ref-type&gt;&lt;contributors&gt;&lt;authors&gt;&lt;author&gt;Li, Min-fen&lt;/author&gt;&lt;/authors&gt;&lt;/contributors&gt;&lt;titles&gt;&lt;title&gt;Effect of foot bath and massage on insomnia in patients with liver cirrhosis and investigation of nursing satisfaction&lt;/title&gt;&lt;secondary-title&gt;Journal of Acupuncture and Tuina Science&lt;/secondary-title&gt;&lt;/titles&gt;&lt;periodical&gt;&lt;full-title&gt;Journal of Acupuncture and Tuina Science&lt;/full-title&gt;&lt;/periodical&gt;&lt;pages&gt;105-108&lt;/pages&gt;&lt;volume&gt;12&lt;/volume&gt;&lt;number&gt;2&lt;/number&gt;&lt;section&gt;105&lt;/section&gt;&lt;dates&gt;&lt;year&gt;2014&lt;/year&gt;&lt;/dates&gt;&lt;isbn&gt;1672-3597&amp;#xD;1993-0399&lt;/isbn&gt;&lt;accession-num&gt;372739882&lt;/accession-num&gt;&lt;urls&gt;&lt;related-urls&gt;&lt;url&gt;https://ezproxy.lib.monash.edu.au/login?url=http://ovidsp.ovid.com/ovidweb.cgi?T=JS&amp;amp;CSC=Y&amp;amp;NEWS=N&amp;amp;PAGE=fulltext&amp;amp;D=emca2&amp;amp;AN=372739882&lt;/url&gt;&lt;/related-urls&gt;&lt;/urls&gt;&lt;electronic-resource-num&gt;10.1007/s11726-014-0755-0&lt;/electronic-resource-num&gt;&lt;/record&gt;&lt;/Cite&gt;&lt;/EndNote&gt;</w:instrText>
            </w:r>
            <w:r w:rsidRPr="00AB31C7">
              <w:fldChar w:fldCharType="separate"/>
            </w:r>
            <w:r w:rsidR="00F913ED">
              <w:rPr>
                <w:noProof/>
              </w:rPr>
              <w:t>(</w:t>
            </w:r>
            <w:hyperlink w:anchor="_ENREF_66" w:tooltip="Li, 2014 #320" w:history="1">
              <w:r w:rsidR="00E3486E">
                <w:rPr>
                  <w:noProof/>
                </w:rPr>
                <w:t>66</w:t>
              </w:r>
            </w:hyperlink>
            <w:r w:rsidR="00F913ED">
              <w:rPr>
                <w:noProof/>
              </w:rPr>
              <w:t>)</w:t>
            </w:r>
            <w:r w:rsidRPr="00AB31C7">
              <w:fldChar w:fldCharType="end"/>
            </w:r>
          </w:p>
        </w:tc>
        <w:tc>
          <w:tcPr>
            <w:tcW w:w="963" w:type="dxa"/>
          </w:tcPr>
          <w:p w14:paraId="6CCB830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566E559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15 Diseases of the musculoskeletal system or connective tissue </w:t>
            </w:r>
          </w:p>
        </w:tc>
        <w:tc>
          <w:tcPr>
            <w:tcW w:w="1849" w:type="dxa"/>
          </w:tcPr>
          <w:p w14:paraId="61D68EF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Arthritis, cervical spondylosis </w:t>
            </w:r>
          </w:p>
        </w:tc>
        <w:tc>
          <w:tcPr>
            <w:tcW w:w="542" w:type="dxa"/>
          </w:tcPr>
          <w:p w14:paraId="7F36B4E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134</w:t>
            </w:r>
          </w:p>
        </w:tc>
        <w:tc>
          <w:tcPr>
            <w:tcW w:w="1564" w:type="dxa"/>
          </w:tcPr>
          <w:p w14:paraId="70C5E2D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plus emotional nursing </w:t>
            </w:r>
          </w:p>
        </w:tc>
        <w:tc>
          <w:tcPr>
            <w:tcW w:w="1565" w:type="dxa"/>
          </w:tcPr>
          <w:p w14:paraId="729C60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743C195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40A59EA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Emotional nursing OR Xangbi's traditional Chinese medicine</w:t>
            </w:r>
          </w:p>
        </w:tc>
        <w:tc>
          <w:tcPr>
            <w:tcW w:w="1565" w:type="dxa"/>
          </w:tcPr>
          <w:p w14:paraId="2CC3A05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67EA19B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1F85F987"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2F0F4A68" w14:textId="6ADDC6AF" w:rsidR="008A121E" w:rsidRPr="00AB31C7" w:rsidRDefault="008A121E" w:rsidP="00747076">
            <w:pPr>
              <w:pStyle w:val="Tabletext8pt"/>
            </w:pPr>
            <w:r w:rsidRPr="00AB31C7">
              <w:t xml:space="preserve">Chen 2016 </w:t>
            </w:r>
            <w:r w:rsidRPr="00AB31C7">
              <w:fldChar w:fldCharType="begin"/>
            </w:r>
            <w:r w:rsidR="00F913ED">
              <w:instrText xml:space="preserve"> ADDIN EN.CITE &lt;EndNote&gt;&lt;Cite&gt;&lt;Author&gt;Chen&lt;/Author&gt;&lt;Year&gt;2016&lt;/Year&gt;&lt;RecNum&gt;305&lt;/RecNum&gt;&lt;DisplayText&gt;(67)&lt;/DisplayText&gt;&lt;record&gt;&lt;rec-number&gt;305&lt;/rec-number&gt;&lt;foreign-keys&gt;&lt;key app="EN" db-id="rfx5v25rowst08e59tbxx9ty5t2w0adwt52x" timestamp="1665111079"&gt;305&lt;/key&gt;&lt;/foreign-keys&gt;&lt;ref-type name="Journal Article"&gt;17&lt;/ref-type&gt;&lt;contributors&gt;&lt;authors&gt;&lt;author&gt;Chen, Q.&lt;/author&gt;&lt;author&gt;Huang, S.&lt;/author&gt;&lt;author&gt;Chen, X.&lt;/author&gt;&lt;author&gt;Feng, L.&lt;/author&gt;&lt;author&gt;Zhu, X.&lt;/author&gt;&lt;/authors&gt;&lt;/contributors&gt;&lt;titles&gt;&lt;title&gt;Clinical efficacy of multi-pattern detumescence after total knee arthroplasty treated with acupoint massage and mild moxibustion. [Chinese]&lt;/title&gt;&lt;secondary-title&gt;Zhongguo zhen jiu = Chinese acupuncture &amp;amp; moxibustion&lt;/secondary-title&gt;&lt;/titles&gt;&lt;periodical&gt;&lt;full-title&gt;Zhongguo zhen jiu = Chinese acupuncture &amp;amp; moxibustion&lt;/full-title&gt;&lt;/periodical&gt;&lt;pages&gt;471-475&lt;/pages&gt;&lt;volume&gt;36&lt;/volume&gt;&lt;number&gt;5&lt;/number&gt;&lt;dates&gt;&lt;year&gt;2016&lt;/year&gt;&lt;/dates&gt;&lt;urls&gt;&lt;related-urls&gt;&lt;url&gt;https://ezproxy.library.usyd.edu.au/login?url=http://ovidsp.ovid.com/ovidweb.cgi?T=JS&amp;amp;CSC=Y&amp;amp;NEWS=N&amp;amp;PAGE=fulltext&amp;amp;D=emed17&amp;amp;AN=612325993&lt;/url&gt;&lt;/related-urls&gt;&lt;/urls&gt;&lt;/record&gt;&lt;/Cite&gt;&lt;/EndNote&gt;</w:instrText>
            </w:r>
            <w:r w:rsidRPr="00AB31C7">
              <w:fldChar w:fldCharType="separate"/>
            </w:r>
            <w:r w:rsidR="00F913ED">
              <w:rPr>
                <w:noProof/>
              </w:rPr>
              <w:t>(</w:t>
            </w:r>
            <w:hyperlink w:anchor="_ENREF_67" w:tooltip="Chen, 2016 #305" w:history="1">
              <w:r w:rsidR="00E3486E">
                <w:rPr>
                  <w:noProof/>
                </w:rPr>
                <w:t>67</w:t>
              </w:r>
            </w:hyperlink>
            <w:r w:rsidR="00F913ED">
              <w:rPr>
                <w:noProof/>
              </w:rPr>
              <w:t>)</w:t>
            </w:r>
            <w:r w:rsidRPr="00AB31C7">
              <w:fldChar w:fldCharType="end"/>
            </w:r>
          </w:p>
        </w:tc>
        <w:tc>
          <w:tcPr>
            <w:tcW w:w="963" w:type="dxa"/>
          </w:tcPr>
          <w:p w14:paraId="78A6346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1B3504E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15 Diseases of the musculoskeletal system or connective tissue </w:t>
            </w:r>
          </w:p>
        </w:tc>
        <w:tc>
          <w:tcPr>
            <w:tcW w:w="1849" w:type="dxa"/>
          </w:tcPr>
          <w:p w14:paraId="5C08B45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Osteoarthritis (after total knee arthroplasty)</w:t>
            </w:r>
          </w:p>
        </w:tc>
        <w:tc>
          <w:tcPr>
            <w:tcW w:w="542" w:type="dxa"/>
          </w:tcPr>
          <w:p w14:paraId="54FBDCA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120</w:t>
            </w:r>
          </w:p>
        </w:tc>
        <w:tc>
          <w:tcPr>
            <w:tcW w:w="1564" w:type="dxa"/>
          </w:tcPr>
          <w:p w14:paraId="5D4BD09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 and mild moxibustion</w:t>
            </w:r>
          </w:p>
        </w:tc>
        <w:tc>
          <w:tcPr>
            <w:tcW w:w="1565" w:type="dxa"/>
          </w:tcPr>
          <w:p w14:paraId="408E5BB1" w14:textId="5C58A66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Massage: 1hr after operation till soreness presents; Moxibustion: 5x ?min</w:t>
            </w:r>
            <w:r w:rsidR="00967932">
              <w:t>.</w:t>
            </w:r>
            <w:r w:rsidRPr="00AB31C7">
              <w:t xml:space="preserve"> sessions for one wk</w:t>
            </w:r>
            <w:r w:rsidR="009666B7">
              <w:t>.</w:t>
            </w:r>
          </w:p>
        </w:tc>
        <w:tc>
          <w:tcPr>
            <w:tcW w:w="1564" w:type="dxa"/>
          </w:tcPr>
          <w:p w14:paraId="3060748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Control (no intervention) </w:t>
            </w:r>
          </w:p>
        </w:tc>
        <w:tc>
          <w:tcPr>
            <w:tcW w:w="1565" w:type="dxa"/>
          </w:tcPr>
          <w:p w14:paraId="7F63806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7432C4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Routine detumescence</w:t>
            </w:r>
          </w:p>
        </w:tc>
        <w:tc>
          <w:tcPr>
            <w:tcW w:w="1222" w:type="dxa"/>
          </w:tcPr>
          <w:p w14:paraId="570615F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0B321D8F"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71C2847C" w14:textId="07BBF4AF" w:rsidR="008A121E" w:rsidRPr="00AB31C7" w:rsidRDefault="008A121E" w:rsidP="00747076">
            <w:pPr>
              <w:pStyle w:val="Tabletext8pt"/>
            </w:pPr>
            <w:r w:rsidRPr="00AB31C7">
              <w:t xml:space="preserve">Guo 2020 </w:t>
            </w:r>
            <w:r w:rsidRPr="00AB31C7">
              <w:fldChar w:fldCharType="begin"/>
            </w:r>
            <w:r w:rsidR="00F913ED">
              <w:instrText xml:space="preserve"> ADDIN EN.CITE &lt;EndNote&gt;&lt;Cite&gt;&lt;Author&gt;</w:instrText>
            </w:r>
            <w:r w:rsidR="00F913ED">
              <w:rPr>
                <w:rFonts w:ascii="MS Gothic" w:eastAsia="MS Gothic" w:hAnsi="MS Gothic" w:cs="MS Gothic" w:hint="eastAsia"/>
              </w:rPr>
              <w:instrText>郭月月</w:instrText>
            </w:r>
            <w:r w:rsidR="00F913ED">
              <w:instrText>&lt;/Author&gt;&lt;Year&gt;2020&lt;/Year&gt;&lt;RecNum&gt;313&lt;/RecNum&gt;&lt;DisplayText&gt;(68)&lt;/DisplayText&gt;&lt;record&gt;&lt;rec-number&gt;313&lt;/rec-number&gt;&lt;foreign-keys&gt;&lt;key app="EN" db-id="rfx5v25rowst08e59tbxx9ty5t2w0adwt52x" timestamp="1665111079"&gt;313&lt;/key&gt;&lt;/foreign-keys&gt;&lt;ref-type name="Journal Article"&gt;17&lt;/ref-type&gt;&lt;contributors&gt;&lt;authors&gt;&lt;author&gt;</w:instrText>
            </w:r>
            <w:r w:rsidR="00F913ED">
              <w:rPr>
                <w:rFonts w:ascii="MS Gothic" w:eastAsia="MS Gothic" w:hAnsi="MS Gothic" w:cs="MS Gothic" w:hint="eastAsia"/>
              </w:rPr>
              <w:instrText>郭月月</w:instrText>
            </w:r>
            <w:r w:rsidR="00F913ED">
              <w:instrText>,&lt;/author&gt;&lt;author&gt;</w:instrText>
            </w:r>
            <w:r w:rsidR="00F913ED">
              <w:rPr>
                <w:rFonts w:ascii="MS Gothic" w:eastAsia="MS Gothic" w:hAnsi="MS Gothic" w:cs="MS Gothic" w:hint="eastAsia"/>
              </w:rPr>
              <w:instrText>薄祥敏</w:instrText>
            </w:r>
            <w:r w:rsidR="00F913ED">
              <w:instrText>,&lt;/author&gt;&lt;author&gt;</w:instrText>
            </w:r>
            <w:r w:rsidR="00F913ED">
              <w:rPr>
                <w:rFonts w:ascii="MS Gothic" w:eastAsia="MS Gothic" w:hAnsi="MS Gothic" w:cs="MS Gothic" w:hint="eastAsia"/>
              </w:rPr>
              <w:instrText>刘</w:instrText>
            </w:r>
            <w:r w:rsidR="00F913ED">
              <w:rPr>
                <w:rFonts w:ascii="Microsoft JhengHei" w:eastAsia="Microsoft JhengHei" w:hAnsi="Microsoft JhengHei" w:cs="Microsoft JhengHei" w:hint="eastAsia"/>
              </w:rPr>
              <w:instrText>胜凤</w:instrText>
            </w:r>
            <w:r w:rsidR="00F913ED">
              <w:instrText>,&lt;/author&gt;&lt;author&gt;</w:instrText>
            </w:r>
            <w:r w:rsidR="00F913ED">
              <w:rPr>
                <w:rFonts w:ascii="MS Gothic" w:eastAsia="MS Gothic" w:hAnsi="MS Gothic" w:cs="MS Gothic" w:hint="eastAsia"/>
              </w:rPr>
              <w:instrText>栾雪梅</w:instrText>
            </w:r>
            <w:r w:rsidR="00F913ED">
              <w:instrText>,&lt;/author&gt;&lt;author&gt;</w:instrText>
            </w:r>
            <w:r w:rsidR="00F913ED">
              <w:rPr>
                <w:rFonts w:ascii="Microsoft JhengHei" w:eastAsia="Microsoft JhengHei" w:hAnsi="Microsoft JhengHei" w:cs="Microsoft JhengHei" w:hint="eastAsia"/>
              </w:rPr>
              <w:instrText>赵如琴</w:instrText>
            </w:r>
            <w:r w:rsidR="00F913ED">
              <w:instrText>,&lt;/author&gt;&lt;/authors&gt;&lt;/contributors&gt;&lt;titles&gt;&lt;title&gt;</w:instrText>
            </w:r>
            <w:r w:rsidR="00F913ED">
              <w:rPr>
                <w:rFonts w:ascii="Microsoft JhengHei" w:eastAsia="Microsoft JhengHei" w:hAnsi="Microsoft JhengHei" w:cs="Microsoft JhengHei" w:hint="eastAsia"/>
              </w:rPr>
              <w:instrText>经穴推拿对自体动静脉内瘘成熟及远期</w:instrText>
            </w:r>
            <w:r w:rsidR="00F913ED">
              <w:instrText xml:space="preserve"> </w:instrText>
            </w:r>
            <w:r w:rsidR="00F913ED">
              <w:rPr>
                <w:rFonts w:ascii="MS Gothic" w:eastAsia="MS Gothic" w:hAnsi="MS Gothic" w:cs="MS Gothic" w:hint="eastAsia"/>
              </w:rPr>
              <w:instrText>使用</w:instrText>
            </w:r>
            <w:r w:rsidR="00F913ED">
              <w:rPr>
                <w:rFonts w:ascii="Microsoft JhengHei" w:eastAsia="Microsoft JhengHei" w:hAnsi="Microsoft JhengHei" w:cs="Microsoft JhengHei" w:hint="eastAsia"/>
              </w:rPr>
              <w:instrText>时限的影响</w:instrText>
            </w:r>
            <w:r w:rsidR="00F913ED">
              <w:instrText>&lt;/title&gt;&lt;secondary-title&gt;Chinese Nursing Research&lt;/secondary-title&gt;&lt;/titles&gt;&lt;periodical&gt;&lt;full-title&gt;Chinese Nursing Research&lt;/full-title&gt;&lt;/periodical&gt;&lt;pages&gt;585-589&lt;/pages&gt;&lt;volume&gt;34&lt;/volume&gt;&lt;number&gt;4&lt;/number&gt;&lt;dates&gt;&lt;year&gt;2020&lt;/year&gt;&lt;/dates&gt;&lt;publisher&gt;Chinese Nursing Research Editorial Office&lt;/publisher&gt;&lt;accession-num&gt;142143017. Language: Chinese. Entry Date: 20200312. Revision Date: 20200319. Publication Type: Article&lt;/accession-num&gt;&lt;urls&gt;&lt;related-urls&gt;&lt;url&gt;http://ezproxy.library.usyd.edu.au/login?url=http://search.ebscohost.com/login.aspx?direct=true&amp;amp;db=ccm&amp;amp;AN=142143017&amp;amp;site=ehost-live&lt;/url&gt;&lt;/related-urls&gt;&lt;/urls&gt;&lt;electronic-resource-num&gt;10.12102/j.issn.1009-6493.2020.04.004&lt;/electronic-resource-num&gt;&lt;/record&gt;&lt;/Cite&gt;&lt;/EndNote&gt;</w:instrText>
            </w:r>
            <w:r w:rsidRPr="00AB31C7">
              <w:fldChar w:fldCharType="separate"/>
            </w:r>
            <w:r w:rsidR="00F913ED">
              <w:rPr>
                <w:noProof/>
              </w:rPr>
              <w:t>(</w:t>
            </w:r>
            <w:hyperlink w:anchor="_ENREF_68" w:tooltip="郭月月, 2020 #313" w:history="1">
              <w:r w:rsidR="00E3486E">
                <w:rPr>
                  <w:noProof/>
                </w:rPr>
                <w:t>68</w:t>
              </w:r>
            </w:hyperlink>
            <w:r w:rsidR="00F913ED">
              <w:rPr>
                <w:noProof/>
              </w:rPr>
              <w:t>)</w:t>
            </w:r>
            <w:r w:rsidRPr="00AB31C7">
              <w:fldChar w:fldCharType="end"/>
            </w:r>
          </w:p>
        </w:tc>
        <w:tc>
          <w:tcPr>
            <w:tcW w:w="963" w:type="dxa"/>
          </w:tcPr>
          <w:p w14:paraId="4E617E1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0D2EE158" w14:textId="2EC4851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16 Diseases of the genitourinary system</w:t>
            </w:r>
          </w:p>
        </w:tc>
        <w:tc>
          <w:tcPr>
            <w:tcW w:w="1849" w:type="dxa"/>
          </w:tcPr>
          <w:p w14:paraId="5A87AE2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CKD, recovery after autologous arteriovenous internal fistula (AVF for haemodialysis)</w:t>
            </w:r>
          </w:p>
        </w:tc>
        <w:tc>
          <w:tcPr>
            <w:tcW w:w="542" w:type="dxa"/>
          </w:tcPr>
          <w:p w14:paraId="22310F6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66</w:t>
            </w:r>
          </w:p>
        </w:tc>
        <w:tc>
          <w:tcPr>
            <w:tcW w:w="1564" w:type="dxa"/>
          </w:tcPr>
          <w:p w14:paraId="4F29625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w:t>
            </w:r>
          </w:p>
        </w:tc>
        <w:tc>
          <w:tcPr>
            <w:tcW w:w="1565" w:type="dxa"/>
          </w:tcPr>
          <w:p w14:paraId="01AFC2F0" w14:textId="75B7AD08"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 wk, 1x ?min</w:t>
            </w:r>
            <w:r w:rsidR="00967932">
              <w:t>.</w:t>
            </w:r>
            <w:r w:rsidRPr="00AB31C7">
              <w:t xml:space="preserve"> session per week</w:t>
            </w:r>
          </w:p>
        </w:tc>
        <w:tc>
          <w:tcPr>
            <w:tcW w:w="1564" w:type="dxa"/>
          </w:tcPr>
          <w:p w14:paraId="4ED61E4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07550A6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47DC6A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Routine perioperative nursing care</w:t>
            </w:r>
          </w:p>
        </w:tc>
        <w:tc>
          <w:tcPr>
            <w:tcW w:w="1222" w:type="dxa"/>
          </w:tcPr>
          <w:p w14:paraId="483A99F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194CEFC2"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1CA4B597" w14:textId="114449AC" w:rsidR="008A121E" w:rsidRPr="00AB31C7" w:rsidRDefault="008A121E" w:rsidP="00747076">
            <w:pPr>
              <w:pStyle w:val="Tabletext8pt"/>
            </w:pPr>
            <w:r w:rsidRPr="00AB31C7">
              <w:t xml:space="preserve">Mirtajadini 2016 </w:t>
            </w:r>
            <w:r w:rsidRPr="00AB31C7">
              <w:fldChar w:fldCharType="begin"/>
            </w:r>
            <w:r w:rsidR="00F913ED">
              <w:instrText xml:space="preserve"> ADDIN EN.CITE &lt;EndNote&gt;&lt;Cite&gt;&lt;Author&gt;Mirtajadini&lt;/Author&gt;&lt;Year&gt;2016&lt;/Year&gt;&lt;RecNum&gt;336&lt;/RecNum&gt;&lt;DisplayText&gt;(69)&lt;/DisplayText&gt;&lt;record&gt;&lt;rec-number&gt;336&lt;/rec-number&gt;&lt;foreign-keys&gt;&lt;key app="EN" db-id="rfx5v25rowst08e59tbxx9ty5t2w0adwt52x" timestamp="1665644551"&gt;336&lt;/key&gt;&lt;/foreign-keys&gt;&lt;ref-type name="Journal Article"&gt;17&lt;/ref-type&gt;&lt;contributors&gt;&lt;authors&gt;&lt;author&gt;Mirtajadini, H.&lt;/author&gt;&lt;author&gt;kalroozi, F.&lt;/author&gt;&lt;author&gt;pishgooei, A.&lt;/author&gt;&lt;/authors&gt;&lt;/contributors&gt;&lt;auth-address&gt;MSc in Nursing, Instructor, Iran, Tehran, AJA University of Medical Sciences, Faculty of Nursing, Pediatric Department.&lt;/auth-address&gt;&lt;titles&gt;&lt;title&gt;Shiatsu Massage and the Pain Intensity of Venipuncture in Patients Undergoing Hemodialysis&lt;/title&gt;&lt;secondary-title&gt;Military Caring Sciences&lt;/secondary-title&gt;&lt;/titles&gt;&lt;periodical&gt;&lt;full-title&gt;Military Caring Sciences&lt;/full-title&gt;&lt;/periodical&gt;&lt;pages&gt;27-33&lt;/pages&gt;&lt;volume&gt;3&lt;/volume&gt;&lt;number&gt;1&lt;/number&gt;&lt;section&gt;27&lt;/section&gt;&lt;keywords&gt;&lt;keyword&gt;Hemodialysis, Pain Intensity, Shiatsu Massage, Venipuncture.&lt;/keyword&gt;&lt;/keywords&gt;&lt;dates&gt;&lt;year&gt;2016&lt;/year&gt;&lt;/dates&gt;&lt;isbn&gt;2383-4072&lt;/isbn&gt;&lt;call-num&gt;A-10-115-1&lt;/call-num&gt;&lt;work-type&gt;Research&lt;/work-type&gt;&lt;urls&gt;&lt;related-urls&gt;&lt;url&gt;http://mcs.ajaums.ac.ir/article-1-113-en.html&lt;/url&gt;&lt;/related-urls&gt;&lt;/urls&gt;&lt;electronic-resource-num&gt;10.18869/acadpub.mcs.3.1.27&lt;/electronic-resource-num&gt;&lt;language&gt;eng&lt;/language&gt;&lt;access-date&gt;2016&lt;/access-date&gt;&lt;/record&gt;&lt;/Cite&gt;&lt;/EndNote&gt;</w:instrText>
            </w:r>
            <w:r w:rsidRPr="00AB31C7">
              <w:fldChar w:fldCharType="separate"/>
            </w:r>
            <w:r w:rsidR="00F913ED">
              <w:rPr>
                <w:noProof/>
              </w:rPr>
              <w:t>(</w:t>
            </w:r>
            <w:hyperlink w:anchor="_ENREF_69" w:tooltip="Mirtajadini, 2016 #336" w:history="1">
              <w:r w:rsidR="00E3486E">
                <w:rPr>
                  <w:noProof/>
                </w:rPr>
                <w:t>69</w:t>
              </w:r>
            </w:hyperlink>
            <w:r w:rsidR="00F913ED">
              <w:rPr>
                <w:noProof/>
              </w:rPr>
              <w:t>)</w:t>
            </w:r>
            <w:r w:rsidRPr="00AB31C7">
              <w:fldChar w:fldCharType="end"/>
            </w:r>
          </w:p>
        </w:tc>
        <w:tc>
          <w:tcPr>
            <w:tcW w:w="963" w:type="dxa"/>
          </w:tcPr>
          <w:p w14:paraId="75D735F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5C3F772A" w14:textId="4431F38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16 Diseases of the genitourinary system</w:t>
            </w:r>
          </w:p>
        </w:tc>
        <w:tc>
          <w:tcPr>
            <w:tcW w:w="1849" w:type="dxa"/>
          </w:tcPr>
          <w:p w14:paraId="09CB661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CKD, undergoing haemodialysis </w:t>
            </w:r>
          </w:p>
        </w:tc>
        <w:tc>
          <w:tcPr>
            <w:tcW w:w="542" w:type="dxa"/>
          </w:tcPr>
          <w:p w14:paraId="5B18666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72</w:t>
            </w:r>
          </w:p>
        </w:tc>
        <w:tc>
          <w:tcPr>
            <w:tcW w:w="1564" w:type="dxa"/>
          </w:tcPr>
          <w:p w14:paraId="521D8CC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Shiatsu</w:t>
            </w:r>
          </w:p>
        </w:tc>
        <w:tc>
          <w:tcPr>
            <w:tcW w:w="1565" w:type="dxa"/>
          </w:tcPr>
          <w:p w14:paraId="52ADB44F" w14:textId="4FF40E3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 </w:t>
            </w:r>
            <w:r w:rsidR="000F7875">
              <w:t>wks.</w:t>
            </w:r>
            <w:r w:rsidRPr="00AB31C7">
              <w:t>, ?x 20min sessions per wk</w:t>
            </w:r>
            <w:r w:rsidR="009666B7">
              <w:t>.</w:t>
            </w:r>
          </w:p>
        </w:tc>
        <w:tc>
          <w:tcPr>
            <w:tcW w:w="1564" w:type="dxa"/>
          </w:tcPr>
          <w:p w14:paraId="6CEB1FA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132930A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E3CC73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6CB2900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 submitted literature</w:t>
            </w:r>
          </w:p>
        </w:tc>
      </w:tr>
      <w:tr w:rsidR="00680660" w:rsidRPr="00AB31C7" w14:paraId="10209BE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37969F66" w14:textId="6DBC69C0" w:rsidR="008A121E" w:rsidRPr="00AB31C7" w:rsidRDefault="008A121E" w:rsidP="00747076">
            <w:pPr>
              <w:pStyle w:val="Tabletext8pt"/>
            </w:pPr>
            <w:r w:rsidRPr="00AB31C7">
              <w:t xml:space="preserve">Yang 2008 </w:t>
            </w:r>
            <w:r w:rsidRPr="00AB31C7">
              <w:fldChar w:fldCharType="begin"/>
            </w:r>
            <w:r w:rsidR="00F913ED">
              <w:instrText xml:space="preserve"> ADDIN EN.CITE &lt;EndNote&gt;&lt;Cite&gt;&lt;Author&gt;Yang&lt;/Author&gt;&lt;Year&gt;2008&lt;/Year&gt;&lt;RecNum&gt;335&lt;/RecNum&gt;&lt;DisplayText&gt;(70)&lt;/DisplayText&gt;&lt;record&gt;&lt;rec-number&gt;335&lt;/rec-number&gt;&lt;foreign-keys&gt;&lt;key app="EN" db-id="rfx5v25rowst08e59tbxx9ty5t2w0adwt52x" timestamp="1665644415"&gt;335&lt;/key&gt;&lt;/foreign-keys&gt;&lt;ref-type name="Journal Article"&gt;17&lt;/ref-type&gt;&lt;contributors&gt;&lt;authors&gt;&lt;author&gt;Yang, K. H.&lt;/author&gt;&lt;author&gt;Park, K. S.&lt;/author&gt;&lt;author&gt;Lee, J. R.&lt;/author&gt;&lt;/authors&gt;&lt;/contributors&gt;&lt;auth-address&gt;Department of Nursing, Wonkwang Health Science College, Iksan, Korea. khyang@wkh.ac.kr&lt;/auth-address&gt;&lt;titles&gt;&lt;title&gt;[The effects of meridian massage on menopausal symptoms and Shin-Hur in middle-aged menopausal women]&lt;/title&gt;&lt;secondary-title&gt;Taehan Kanho Hakhoe Chi&lt;/secondary-title&gt;&lt;/titles&gt;&lt;pages&gt;131-9&lt;/pages&gt;&lt;volume&gt;38&lt;/volume&gt;&lt;number&gt;1&lt;/number&gt;&lt;keywords&gt;&lt;keyword&gt;Abdomen&lt;/keyword&gt;&lt;keyword&gt;*Acupressure&lt;/keyword&gt;&lt;keyword&gt;Acupuncture Points&lt;/keyword&gt;&lt;keyword&gt;Female&lt;/keyword&gt;&lt;keyword&gt;Humans&lt;/keyword&gt;&lt;keyword&gt;Massage/*methods&lt;/keyword&gt;&lt;keyword&gt;Meridians&lt;/keyword&gt;&lt;keyword&gt;Middle Aged&lt;/keyword&gt;&lt;keyword&gt;*Postmenopause&lt;/keyword&gt;&lt;keyword&gt;Women&amp;apos;s Health&lt;/keyword&gt;&lt;/keywords&gt;&lt;dates&gt;&lt;year&gt;2008&lt;/year&gt;&lt;pub-dates&gt;&lt;date&gt;Feb&lt;/date&gt;&lt;/pub-dates&gt;&lt;/dates&gt;&lt;publisher&gt;Korean Society of Nursing Science&lt;/publisher&gt;&lt;isbn&gt;1598-2874 (Print)&amp;#xD;1598-2874 (Linking)&lt;/isbn&gt;&lt;accession-num&gt;18323726&lt;/accession-num&gt;&lt;urls&gt;&lt;related-urls&gt;&lt;url&gt;https://www.ncbi.nlm.nih.gov/pubmed/18323726&lt;/url&gt;&lt;/related-urls&gt;&lt;/urls&gt;&lt;electronic-resource-num&gt;10.4040/jkan.2008.38.1.131&lt;/electronic-resource-num&gt;&lt;remote-database-name&gt;Medline&lt;/remote-database-name&gt;&lt;remote-database-provider&gt;NLM&lt;/remote-database-provider&gt;&lt;/record&gt;&lt;/Cite&gt;&lt;/EndNote&gt;</w:instrText>
            </w:r>
            <w:r w:rsidRPr="00AB31C7">
              <w:fldChar w:fldCharType="separate"/>
            </w:r>
            <w:r w:rsidR="00F913ED">
              <w:rPr>
                <w:noProof/>
              </w:rPr>
              <w:t>(</w:t>
            </w:r>
            <w:hyperlink w:anchor="_ENREF_70" w:tooltip="Yang, 2008 #335" w:history="1">
              <w:r w:rsidR="00E3486E">
                <w:rPr>
                  <w:noProof/>
                </w:rPr>
                <w:t>70</w:t>
              </w:r>
            </w:hyperlink>
            <w:r w:rsidR="00F913ED">
              <w:rPr>
                <w:noProof/>
              </w:rPr>
              <w:t>)</w:t>
            </w:r>
            <w:r w:rsidRPr="00AB31C7">
              <w:fldChar w:fldCharType="end"/>
            </w:r>
          </w:p>
        </w:tc>
        <w:tc>
          <w:tcPr>
            <w:tcW w:w="963" w:type="dxa"/>
          </w:tcPr>
          <w:p w14:paraId="286DCF3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NRSI</w:t>
            </w:r>
          </w:p>
        </w:tc>
        <w:tc>
          <w:tcPr>
            <w:tcW w:w="2000" w:type="dxa"/>
          </w:tcPr>
          <w:p w14:paraId="17B25B0D" w14:textId="4B597DA1"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16 Diseases of the genitourinary system</w:t>
            </w:r>
          </w:p>
        </w:tc>
        <w:tc>
          <w:tcPr>
            <w:tcW w:w="1849" w:type="dxa"/>
          </w:tcPr>
          <w:p w14:paraId="305BC9C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21 Menopausal symptoms or complaints</w:t>
            </w:r>
          </w:p>
        </w:tc>
        <w:tc>
          <w:tcPr>
            <w:tcW w:w="542" w:type="dxa"/>
          </w:tcPr>
          <w:p w14:paraId="4C59B3A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34</w:t>
            </w:r>
          </w:p>
        </w:tc>
        <w:tc>
          <w:tcPr>
            <w:tcW w:w="1564" w:type="dxa"/>
          </w:tcPr>
          <w:p w14:paraId="284D38D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Meridian massage </w:t>
            </w:r>
          </w:p>
        </w:tc>
        <w:tc>
          <w:tcPr>
            <w:tcW w:w="1565" w:type="dxa"/>
          </w:tcPr>
          <w:p w14:paraId="358AC55C" w14:textId="70DF174C"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xml:space="preserve">, 3x 20min session per week </w:t>
            </w:r>
          </w:p>
        </w:tc>
        <w:tc>
          <w:tcPr>
            <w:tcW w:w="1564" w:type="dxa"/>
          </w:tcPr>
          <w:p w14:paraId="27C21CC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5CD8087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6CA94B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04B7897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25B182CC" w14:textId="77777777" w:rsidTr="00661E74">
        <w:trPr>
          <w:trHeight w:val="900"/>
        </w:trPr>
        <w:tc>
          <w:tcPr>
            <w:cnfStyle w:val="001000000000" w:firstRow="0" w:lastRow="0" w:firstColumn="1" w:lastColumn="0" w:oddVBand="0" w:evenVBand="0" w:oddHBand="0" w:evenHBand="0" w:firstRowFirstColumn="0" w:firstRowLastColumn="0" w:lastRowFirstColumn="0" w:lastRowLastColumn="0"/>
            <w:tcW w:w="1167" w:type="dxa"/>
          </w:tcPr>
          <w:p w14:paraId="4E09BD51" w14:textId="1BDA0BDA" w:rsidR="008A121E" w:rsidRPr="00AB31C7" w:rsidRDefault="008A121E" w:rsidP="00747076">
            <w:pPr>
              <w:pStyle w:val="Tabletext8pt"/>
            </w:pPr>
            <w:r w:rsidRPr="00AB31C7">
              <w:lastRenderedPageBreak/>
              <w:t xml:space="preserve">Qu 2016 </w:t>
            </w:r>
            <w:r w:rsidRPr="00AB31C7">
              <w:fldChar w:fldCharType="begin"/>
            </w:r>
            <w:r w:rsidR="00F913ED">
              <w:instrText xml:space="preserve"> ADDIN EN.CITE &lt;EndNote&gt;&lt;Cite&gt;&lt;Author&gt;Qu&lt;/Author&gt;&lt;Year&gt;2016&lt;/Year&gt;&lt;RecNum&gt;205&lt;/RecNum&gt;&lt;DisplayText&gt;(71)&lt;/DisplayText&gt;&lt;record&gt;&lt;rec-number&gt;205&lt;/rec-number&gt;&lt;foreign-keys&gt;&lt;key app="EN" db-id="rfx5v25rowst08e59tbxx9ty5t2w0adwt52x" timestamp="1665019265"&gt;205&lt;/key&gt;&lt;/foreign-keys&gt;&lt;ref-type name="Journal Article"&gt;17&lt;/ref-type&gt;&lt;contributors&gt;&lt;authors&gt;&lt;author&gt;Qu, Weili&lt;/author&gt;&lt;author&gt;Zhang, Yu&lt;/author&gt;&lt;author&gt;Hu, Yi&lt;/author&gt;&lt;/authors&gt;&lt;/contributors&gt;&lt;auth-address&gt;Shanghai Seventh People&amp;apos;s Hospital, Shanghai 200137 China&lt;/auth-address&gt;&lt;titles&gt;&lt;title&gt;Application of acupoint massage in delivery of early pregnant women&lt;/title&gt;&lt;secondary-title&gt;Chinese Nursing Research&lt;/secondary-title&gt;&lt;/titles&gt;&lt;periodical&gt;&lt;full-title&gt;Chinese Nursing Research&lt;/full-title&gt;&lt;/periodical&gt;&lt;pages&gt;3788-3790&lt;/pages&gt;&lt;volume&gt;30&lt;/volume&gt;&lt;number&gt;10C&lt;/number&gt;&lt;keywords&gt;&lt;keyword&gt;Expectant Mothers&lt;/keyword&gt;&lt;keyword&gt;Delivery, Obstetric&lt;/keyword&gt;&lt;keyword&gt;Massage -- Methods&lt;/keyword&gt;&lt;keyword&gt;Acupuncture Points&lt;/keyword&gt;&lt;keyword&gt;Human&lt;/keyword&gt;&lt;/keywords&gt;&lt;dates&gt;&lt;year&gt;2016&lt;/year&gt;&lt;/dates&gt;&lt;publisher&gt;Chinese Nursing Research Editorial Office&lt;/publisher&gt;&lt;isbn&gt;1009-6493&lt;/isbn&gt;&lt;accession-num&gt;127421836. Language: Chinese. Entry Date: 20180213. Revision Date: 20180406. Publication Type: Article. Journal Subset: Asia&lt;/accession-num&gt;&lt;urls&gt;&lt;related-urls&gt;&lt;url&gt;http://ezproxy.library.usyd.edu.au/login?url=http://search.ebscohost.com/login.aspx?direct=true&amp;amp;db=ccm&amp;amp;AN=127421836&amp;amp;site=ehost-live&lt;/url&gt;&lt;/related-urls&gt;&lt;/urls&gt;&lt;electronic-resource-num&gt;10.3969/j.issn.1009-6493.2016.30.021&lt;/electronic-resource-num&gt;&lt;remote-database-name&gt;CINAHL&lt;/remote-database-name&gt;&lt;remote-database-provider&gt;EBSCOhost&lt;/remote-database-provider&gt;&lt;/record&gt;&lt;/Cite&gt;&lt;/EndNote&gt;</w:instrText>
            </w:r>
            <w:r w:rsidRPr="00AB31C7">
              <w:fldChar w:fldCharType="separate"/>
            </w:r>
            <w:r w:rsidR="00F913ED">
              <w:rPr>
                <w:noProof/>
              </w:rPr>
              <w:t>(</w:t>
            </w:r>
            <w:hyperlink w:anchor="_ENREF_71" w:tooltip="Qu, 2016 #205" w:history="1">
              <w:r w:rsidR="00E3486E">
                <w:rPr>
                  <w:noProof/>
                </w:rPr>
                <w:t>71</w:t>
              </w:r>
            </w:hyperlink>
            <w:r w:rsidR="00F913ED">
              <w:rPr>
                <w:noProof/>
              </w:rPr>
              <w:t>)</w:t>
            </w:r>
            <w:r w:rsidRPr="00AB31C7">
              <w:fldChar w:fldCharType="end"/>
            </w:r>
          </w:p>
        </w:tc>
        <w:tc>
          <w:tcPr>
            <w:tcW w:w="963" w:type="dxa"/>
          </w:tcPr>
          <w:p w14:paraId="66B0A27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2154B6F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1849" w:type="dxa"/>
          </w:tcPr>
          <w:p w14:paraId="49FC33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Women in labour (primigravida)</w:t>
            </w:r>
          </w:p>
        </w:tc>
        <w:tc>
          <w:tcPr>
            <w:tcW w:w="542" w:type="dxa"/>
          </w:tcPr>
          <w:p w14:paraId="6B5DA09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100</w:t>
            </w:r>
          </w:p>
        </w:tc>
        <w:tc>
          <w:tcPr>
            <w:tcW w:w="1564" w:type="dxa"/>
          </w:tcPr>
          <w:p w14:paraId="01E6806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w:t>
            </w:r>
          </w:p>
        </w:tc>
        <w:tc>
          <w:tcPr>
            <w:tcW w:w="1565" w:type="dxa"/>
          </w:tcPr>
          <w:p w14:paraId="02D87DB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465C3D0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5B9D70E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420137C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Routine delivery</w:t>
            </w:r>
          </w:p>
        </w:tc>
        <w:tc>
          <w:tcPr>
            <w:tcW w:w="1222" w:type="dxa"/>
          </w:tcPr>
          <w:p w14:paraId="43C6337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0142C8E5"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25F39DC8" w14:textId="4EFACB66" w:rsidR="008A121E" w:rsidRPr="00AB31C7" w:rsidRDefault="008A121E" w:rsidP="00747076">
            <w:pPr>
              <w:pStyle w:val="Tabletext8pt"/>
            </w:pPr>
            <w:r w:rsidRPr="00AB31C7">
              <w:t xml:space="preserve">Wan 2016 </w:t>
            </w:r>
            <w:r w:rsidRPr="00AB31C7">
              <w:fldChar w:fldCharType="begin">
                <w:fldData xml:space="preserve">PEVuZE5vdGU+PENpdGU+PEF1dGhvcj5XYW48L0F1dGhvcj48WWVhcj4yMDE2PC9ZZWFyPjxSZWNO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</w:fldData>
              </w:fldChar>
            </w:r>
            <w:r w:rsidR="00F913ED">
              <w:instrText xml:space="preserve"> ADDIN EN.CITE </w:instrText>
            </w:r>
            <w:r w:rsidR="00F913ED">
              <w:fldChar w:fldCharType="begin">
                <w:fldData xml:space="preserve">PEVuZE5vdGU+PENpdGU+PEF1dGhvcj5XYW48L0F1dGhvcj48WWVhcj4yMDE2PC9ZZWFyPjxSZWNO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</w:fldData>
              </w:fldChar>
            </w:r>
            <w:r w:rsidR="00F913ED">
              <w:instrText xml:space="preserve"> ADDIN EN.CITE.DATA </w:instrText>
            </w:r>
            <w:r w:rsidR="00F913ED">
              <w:fldChar w:fldCharType="end"/>
            </w:r>
            <w:r w:rsidRPr="00AB31C7">
              <w:fldChar w:fldCharType="separate"/>
            </w:r>
            <w:r w:rsidR="00F913ED">
              <w:rPr>
                <w:noProof/>
              </w:rPr>
              <w:t>(</w:t>
            </w:r>
            <w:hyperlink w:anchor="_ENREF_72" w:tooltip="Wan, 2016 #206" w:history="1">
              <w:r w:rsidR="00E3486E">
                <w:rPr>
                  <w:noProof/>
                </w:rPr>
                <w:t>72</w:t>
              </w:r>
            </w:hyperlink>
            <w:r w:rsidR="00F913ED">
              <w:rPr>
                <w:noProof/>
              </w:rPr>
              <w:t>)</w:t>
            </w:r>
            <w:r w:rsidRPr="00AB31C7">
              <w:fldChar w:fldCharType="end"/>
            </w:r>
          </w:p>
        </w:tc>
        <w:tc>
          <w:tcPr>
            <w:tcW w:w="963" w:type="dxa"/>
          </w:tcPr>
          <w:p w14:paraId="0DF8DB0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1EF8299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1849" w:type="dxa"/>
          </w:tcPr>
          <w:p w14:paraId="31602B3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Women in labour (primiparous)</w:t>
            </w:r>
          </w:p>
        </w:tc>
        <w:tc>
          <w:tcPr>
            <w:tcW w:w="542" w:type="dxa"/>
          </w:tcPr>
          <w:p w14:paraId="5167DBD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120</w:t>
            </w:r>
          </w:p>
        </w:tc>
        <w:tc>
          <w:tcPr>
            <w:tcW w:w="1564" w:type="dxa"/>
          </w:tcPr>
          <w:p w14:paraId="186A8E2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pressure therapy </w:t>
            </w:r>
          </w:p>
        </w:tc>
        <w:tc>
          <w:tcPr>
            <w:tcW w:w="1565" w:type="dxa"/>
          </w:tcPr>
          <w:p w14:paraId="4ADCDC2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15F626B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1F38524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4EB9948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40831ED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3DE95B96"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7A21A1CD" w14:textId="63EC4A6E" w:rsidR="008A121E" w:rsidRPr="00AB31C7" w:rsidRDefault="008A121E" w:rsidP="00747076">
            <w:pPr>
              <w:pStyle w:val="Tabletext8pt"/>
            </w:pPr>
            <w:r w:rsidRPr="00AB31C7">
              <w:t xml:space="preserve">Zhu 2018 </w:t>
            </w:r>
            <w:r w:rsidRPr="00AB31C7">
              <w:fldChar w:fldCharType="begin"/>
            </w:r>
            <w:r w:rsidR="00F913ED">
              <w:instrText xml:space="preserve"> ADDIN EN.CITE &lt;EndNote&gt;&lt;Cite&gt;&lt;Author&gt;Zhu&lt;/Author&gt;&lt;Year&gt;2018&lt;/Year&gt;&lt;RecNum&gt;328&lt;/RecNum&gt;&lt;DisplayText&gt;(73)&lt;/DisplayText&gt;&lt;record&gt;&lt;rec-number&gt;328&lt;/rec-number&gt;&lt;foreign-keys&gt;&lt;key app="EN" db-id="rfx5v25rowst08e59tbxx9ty5t2w0adwt52x" timestamp="1665111080"&gt;328&lt;/key&gt;&lt;/foreign-keys&gt;&lt;ref-type name="Journal Article"&gt;17&lt;/ref-type&gt;&lt;contributors&gt;&lt;authors&gt;&lt;author&gt;Zhu, Y.&lt;/author&gt;&lt;author&gt;Liu, Y.&lt;/author&gt;&lt;author&gt;Quan, X.&lt;/author&gt;&lt;/authors&gt;&lt;/contributors&gt;&lt;auth-address&gt;Guangzhou University of CM, Guangzhou 510405, Guangdong Province, China.&amp;#xD;the First Affiliated Hospital of Guangzhou University of CM, Guangdong 510405, Guangdong Province.&lt;/auth-address&gt;&lt;titles&gt;&lt;title&gt;[Application of acupoint massage in postpartum hypogalactia in puerpera]&lt;/title&gt;&lt;secondary-title&gt;Zhongguo Zhen Jiu&lt;/secondary-title&gt;&lt;/titles&gt;&lt;pages&gt;33-7&lt;/pages&gt;&lt;volume&gt;38&lt;/volume&gt;&lt;number&gt;1&lt;/number&gt;&lt;keywords&gt;&lt;keyword&gt;*Acupuncture Points&lt;/keyword&gt;&lt;keyword&gt;Female&lt;/keyword&gt;&lt;keyword&gt;Humans&lt;/keyword&gt;&lt;keyword&gt;Lactation Disorders/*therapy&lt;/keyword&gt;&lt;keyword&gt;*Massage&lt;/keyword&gt;&lt;keyword&gt;Meridians&lt;/keyword&gt;&lt;keyword&gt;Postpartum Period&lt;/keyword&gt;&lt;keyword&gt;Pregnancy&lt;/keyword&gt;&lt;keyword&gt;acupoint massage&lt;/keyword&gt;&lt;keyword&gt;postpartum hypogalactia&lt;/keyword&gt;&lt;/keywords&gt;&lt;dates&gt;&lt;year&gt;2018&lt;/year&gt;&lt;pub-dates&gt;&lt;date&gt;Jan 12&lt;/date&gt;&lt;/pub-dates&gt;&lt;/dates&gt;&lt;isbn&gt;0255-2930 (Print)&amp;#xD;0255-2930 (Linking)&lt;/isbn&gt;&lt;accession-num&gt;29354934&lt;/accession-num&gt;&lt;urls&gt;&lt;related-urls&gt;&lt;url&gt;https://www.ncbi.nlm.nih.gov/pubmed/29354934&lt;/url&gt;&lt;/related-urls&gt;&lt;/urls&gt;&lt;electronic-resource-num&gt;10.13703/j.0255-2930.2018.01.007&lt;/electronic-resource-num&gt;&lt;remote-database-name&gt;Medline&lt;/remote-database-name&gt;&lt;remote-database-provider&gt;NLM&lt;/remote-database-provider&gt;&lt;/record&gt;&lt;/Cite&gt;&lt;/EndNote&gt;</w:instrText>
            </w:r>
            <w:r w:rsidRPr="00AB31C7">
              <w:fldChar w:fldCharType="separate"/>
            </w:r>
            <w:r w:rsidR="00F913ED">
              <w:rPr>
                <w:noProof/>
              </w:rPr>
              <w:t>(</w:t>
            </w:r>
            <w:hyperlink w:anchor="_ENREF_73" w:tooltip="Zhu, 2018 #328" w:history="1">
              <w:r w:rsidR="00E3486E">
                <w:rPr>
                  <w:noProof/>
                </w:rPr>
                <w:t>73</w:t>
              </w:r>
            </w:hyperlink>
            <w:r w:rsidR="00F913ED">
              <w:rPr>
                <w:noProof/>
              </w:rPr>
              <w:t>)</w:t>
            </w:r>
            <w:r w:rsidRPr="00AB31C7">
              <w:fldChar w:fldCharType="end"/>
            </w:r>
          </w:p>
        </w:tc>
        <w:tc>
          <w:tcPr>
            <w:tcW w:w="963" w:type="dxa"/>
          </w:tcPr>
          <w:p w14:paraId="7749208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4B726F9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1849" w:type="dxa"/>
          </w:tcPr>
          <w:p w14:paraId="0030519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Puerperal, after C-section</w:t>
            </w:r>
          </w:p>
        </w:tc>
        <w:tc>
          <w:tcPr>
            <w:tcW w:w="542" w:type="dxa"/>
          </w:tcPr>
          <w:p w14:paraId="58B613B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60</w:t>
            </w:r>
          </w:p>
        </w:tc>
        <w:tc>
          <w:tcPr>
            <w:tcW w:w="1564" w:type="dxa"/>
          </w:tcPr>
          <w:p w14:paraId="5C1F773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w:t>
            </w:r>
          </w:p>
        </w:tc>
        <w:tc>
          <w:tcPr>
            <w:tcW w:w="1565" w:type="dxa"/>
          </w:tcPr>
          <w:p w14:paraId="3E2CC355" w14:textId="2275F6C2"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r w:rsidR="000F7875">
              <w:t xml:space="preserve"> </w:t>
            </w:r>
            <w:r w:rsidR="000F7875" w:rsidRPr="00AB31C7">
              <w:t>wk.</w:t>
            </w:r>
            <w:r w:rsidRPr="00AB31C7">
              <w:t>, 5x ?min</w:t>
            </w:r>
            <w:r w:rsidR="00967932">
              <w:t>.</w:t>
            </w:r>
            <w:r w:rsidRPr="00AB31C7">
              <w:t xml:space="preserve"> sessions per week </w:t>
            </w:r>
          </w:p>
        </w:tc>
        <w:tc>
          <w:tcPr>
            <w:tcW w:w="1564" w:type="dxa"/>
          </w:tcPr>
          <w:p w14:paraId="564E6B9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1983812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4FDF56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7DBC5A8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4F163E4F"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3C6B570B" w14:textId="4ACC16E3" w:rsidR="008A121E" w:rsidRPr="00AB31C7" w:rsidRDefault="008A121E" w:rsidP="00747076">
            <w:pPr>
              <w:pStyle w:val="Tabletext8pt"/>
            </w:pPr>
            <w:r w:rsidRPr="00AB31C7">
              <w:t xml:space="preserve">Rugiero 2008 </w:t>
            </w:r>
            <w:r w:rsidRPr="00AB31C7">
              <w:fldChar w:fldCharType="begin"/>
            </w:r>
            <w:r w:rsidR="00F913ED">
              <w:instrText xml:space="preserve"> ADDIN EN.CITE &lt;EndNote&gt;&lt;Cite&gt;&lt;Author&gt;Rugiero P&lt;/Author&gt;&lt;Year&gt;2008&lt;/Year&gt;&lt;RecNum&gt;196&lt;/RecNum&gt;&lt;DisplayText&gt;(74)&lt;/DisplayText&gt;&lt;record&gt;&lt;rec-number&gt;196&lt;/rec-number&gt;&lt;foreign-keys&gt;&lt;key app="EN" db-id="rfx5v25rowst08e59tbxx9ty5t2w0adwt52x" timestamp="1665019264"&gt;196&lt;/key&gt;&lt;/foreign-keys&gt;&lt;ref-type name="Journal Article"&gt;17&lt;/ref-type&gt;&lt;contributors&gt;&lt;authors&gt;&lt;author&gt;Rugiero P, Elsa&lt;/author&gt;&lt;author&gt;Walton L, Rodehck&lt;/author&gt;&lt;author&gt;Prieto P, Fabiola&lt;/author&gt;&lt;author&gt;Bravo A, Eduardo&lt;/author&gt;&lt;author&gt;Núñez M, Juan&lt;/author&gt;&lt;author&gt;Márquez N, Juan&lt;/author&gt;&lt;author&gt;Mühlhausen M, Germán&lt;/author&gt;&lt;/authors&gt;&lt;/contributors&gt;&lt;titles&gt;&lt;title&gt;Efecto del masaje terapéutico en prematuros del Servicio de Neonatología del Hospital San José&lt;/title&gt;&lt;secondary-title&gt;Rev. chil. obstet. ginecol&lt;/secondary-title&gt;&lt;translated-title&gt;Effects of massage in prematures at the neonatology unit of San Jose Hospital&lt;/translated-title&gt;&lt;/titles&gt;&lt;periodical&gt;&lt;full-title&gt;Rev. chil. obstet. ginecol&lt;/full-title&gt;&lt;/periodical&gt;&lt;pages&gt;257-262&lt;/pages&gt;&lt;volume&gt;73&lt;/volume&gt;&lt;number&gt;4&lt;/number&gt;&lt;keywords&gt;&lt;keyword&gt;Humans&lt;/keyword&gt;&lt;keyword&gt;Infant, Newborn&lt;/keyword&gt;&lt;keyword&gt;Infant Care/methods&lt;/keyword&gt;&lt;keyword&gt;Infant, Premature&lt;/keyword&gt;&lt;keyword&gt;Massage/education&lt;/keyword&gt;&lt;keyword&gt;Neonatology/methods&lt;/keyword&gt;&lt;keyword&gt;Parent-Child Relations&lt;/keyword&gt;&lt;keyword&gt;Case-Control Studies&lt;/keyword&gt;&lt;keyword&gt;Chile&lt;/keyword&gt;&lt;keyword&gt;Gestational Age&lt;/keyword&gt;&lt;keyword&gt;Health Education&lt;/keyword&gt;&lt;keyword&gt;Length of Stay&lt;/keyword&gt;&lt;keyword&gt;Massage/methods&lt;/keyword&gt;&lt;keyword&gt;Physical Stimulation&lt;/keyword&gt;&lt;keyword&gt;Weight Gain&lt;/keyword&gt;&lt;/keywords&gt;&lt;dates&gt;&lt;year&gt;2008&lt;/year&gt;&lt;pub-dates&gt;&lt;date&gt;2008/00&lt;/date&gt;&lt;/pub-dates&gt;&lt;/dates&gt;&lt;isbn&gt;0048-766X&lt;/isbn&gt;&lt;urls&gt;&lt;related-urls&gt;&lt;url&gt;http://www.scielo.cl/scielo.php?script=sci_arttext&amp;amp;amp;pid=S0717-75262008000400007&lt;/url&gt;&lt;/related-urls&gt;&lt;/urls&gt;&lt;remote-database-name&gt;LILACS&lt;/remote-database-name&gt;&lt;remote-database-provider&gt;PAHO&lt;/remote-database-provider&gt;&lt;research-notes&gt;Not in English&lt;/research-notes&gt;&lt;language&gt;es&lt;/language&gt;&lt;/record&gt;&lt;/Cite&gt;&lt;/EndNote&gt;</w:instrText>
            </w:r>
            <w:r w:rsidRPr="00AB31C7">
              <w:fldChar w:fldCharType="separate"/>
            </w:r>
            <w:r w:rsidR="00F913ED">
              <w:rPr>
                <w:noProof/>
              </w:rPr>
              <w:t>(</w:t>
            </w:r>
            <w:hyperlink w:anchor="_ENREF_74" w:tooltip="Rugiero P, 2008 #196" w:history="1">
              <w:r w:rsidR="00E3486E">
                <w:rPr>
                  <w:noProof/>
                </w:rPr>
                <w:t>74</w:t>
              </w:r>
            </w:hyperlink>
            <w:r w:rsidR="00F913ED">
              <w:rPr>
                <w:noProof/>
              </w:rPr>
              <w:t>)</w:t>
            </w:r>
            <w:r w:rsidRPr="00AB31C7">
              <w:fldChar w:fldCharType="end"/>
            </w:r>
          </w:p>
        </w:tc>
        <w:tc>
          <w:tcPr>
            <w:tcW w:w="963" w:type="dxa"/>
          </w:tcPr>
          <w:p w14:paraId="7CF71AC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2ECA758B" w14:textId="43356AAC"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19 Certain conditions originating in the perinatal period</w:t>
            </w:r>
          </w:p>
        </w:tc>
        <w:tc>
          <w:tcPr>
            <w:tcW w:w="1849" w:type="dxa"/>
          </w:tcPr>
          <w:p w14:paraId="280C331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Premature infants</w:t>
            </w:r>
          </w:p>
        </w:tc>
        <w:tc>
          <w:tcPr>
            <w:tcW w:w="542" w:type="dxa"/>
          </w:tcPr>
          <w:p w14:paraId="7710817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40</w:t>
            </w:r>
          </w:p>
        </w:tc>
        <w:tc>
          <w:tcPr>
            <w:tcW w:w="1564" w:type="dxa"/>
          </w:tcPr>
          <w:p w14:paraId="4F42E3E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Shiatsu massage</w:t>
            </w:r>
          </w:p>
        </w:tc>
        <w:tc>
          <w:tcPr>
            <w:tcW w:w="1565" w:type="dxa"/>
          </w:tcPr>
          <w:p w14:paraId="542F027E" w14:textId="25D4786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w:t>
            </w:r>
            <w:r w:rsidR="000F7875">
              <w:t xml:space="preserve"> wks.</w:t>
            </w:r>
            <w:r w:rsidRPr="00AB31C7">
              <w:t>, 3x 15min sessions per day, every 6 days</w:t>
            </w:r>
          </w:p>
        </w:tc>
        <w:tc>
          <w:tcPr>
            <w:tcW w:w="1564" w:type="dxa"/>
          </w:tcPr>
          <w:p w14:paraId="2A7F7E3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781A6AD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28815F9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063C36F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3DA0B3BA"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23613198" w14:textId="4D446ACD" w:rsidR="008A121E" w:rsidRPr="00AB31C7" w:rsidRDefault="008A121E" w:rsidP="00747076">
            <w:pPr>
              <w:pStyle w:val="Tabletext8pt"/>
            </w:pPr>
            <w:r w:rsidRPr="00AB31C7">
              <w:t xml:space="preserve">Huang 2009 </w:t>
            </w:r>
            <w:r w:rsidRPr="00AB31C7">
              <w:fldChar w:fldCharType="begin"/>
            </w:r>
            <w:r w:rsidR="00F913ED">
              <w:instrText xml:space="preserve"> ADDIN EN.CITE &lt;EndNote&gt;&lt;Cite&gt;&lt;Author&gt;Huang&lt;/Author&gt;&lt;Year&gt;2009&lt;/Year&gt;&lt;RecNum&gt;315&lt;/RecNum&gt;&lt;DisplayText&gt;(75)&lt;/DisplayText&gt;&lt;record&gt;&lt;rec-number&gt;315&lt;/rec-number&gt;&lt;foreign-keys&gt;&lt;key app="EN" db-id="rfx5v25rowst08e59tbxx9ty5t2w0adwt52x" timestamp="1665111079"&gt;315&lt;/key&gt;&lt;/foreign-keys&gt;&lt;ref-type name="Journal Article"&gt;17&lt;/ref-type&gt;&lt;contributors&gt;&lt;authors&gt;&lt;author&gt;Huang, Y.&lt;/author&gt;&lt;author&gt;Tang, F.&lt;/author&gt;&lt;/authors&gt;&lt;/contributors&gt;&lt;titles&gt;&lt;title&gt;Clinical study on ophryon acupoint massage used for relieving anxiety of patients before accepting rectal and intestinal operations&lt;/title&gt;&lt;secondary-title&gt;Chinese Nursing Research&lt;/secondary-title&gt;&lt;/titles&gt;&lt;periodical&gt;&lt;full-title&gt;Chinese Nursing Research&lt;/full-title&gt;&lt;/periodical&gt;&lt;pages&gt;1254-1255&lt;/pages&gt;&lt;volume&gt;23&lt;/volume&gt;&lt;number&gt;5B&lt;/number&gt;&lt;dates&gt;&lt;year&gt;2009&lt;/year&gt;&lt;/dates&gt;&lt;publisher&gt;Chinese Nursing Research Editorial Office&lt;/publisher&gt;&lt;accession-num&gt;105321911. Language: Chinese. Entry Date: 20091204. Revision Date: 20150711. Publication Type: Journal Article&lt;/accession-num&gt;&lt;urls&gt;&lt;related-urls&gt;&lt;url&gt;http://ezproxy.library.usyd.edu.au/login?url=http://search.ebscohost.com/login.aspx?direct=true&amp;amp;db=ccm&amp;amp;AN=105321911&amp;amp;site=ehost-live&lt;/url&gt;&lt;/related-urls&gt;&lt;/urls&gt;&lt;/record&gt;&lt;/Cite&gt;&lt;/EndNote&gt;</w:instrText>
            </w:r>
            <w:r w:rsidRPr="00AB31C7">
              <w:fldChar w:fldCharType="separate"/>
            </w:r>
            <w:r w:rsidR="00F913ED">
              <w:rPr>
                <w:noProof/>
              </w:rPr>
              <w:t>(</w:t>
            </w:r>
            <w:hyperlink w:anchor="_ENREF_75" w:tooltip="Huang, 2009 #315" w:history="1">
              <w:r w:rsidR="00E3486E">
                <w:rPr>
                  <w:noProof/>
                </w:rPr>
                <w:t>75</w:t>
              </w:r>
            </w:hyperlink>
            <w:r w:rsidR="00F913ED">
              <w:rPr>
                <w:noProof/>
              </w:rPr>
              <w:t>)</w:t>
            </w:r>
            <w:r w:rsidRPr="00AB31C7">
              <w:fldChar w:fldCharType="end"/>
            </w:r>
          </w:p>
        </w:tc>
        <w:tc>
          <w:tcPr>
            <w:tcW w:w="963" w:type="dxa"/>
          </w:tcPr>
          <w:p w14:paraId="62B8665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573AF47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849" w:type="dxa"/>
          </w:tcPr>
          <w:p w14:paraId="0BC06EE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Pre-operative anxiety (elective rectal/ intestinal surgery) </w:t>
            </w:r>
          </w:p>
        </w:tc>
        <w:tc>
          <w:tcPr>
            <w:tcW w:w="542" w:type="dxa"/>
          </w:tcPr>
          <w:p w14:paraId="706BD50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80</w:t>
            </w:r>
          </w:p>
        </w:tc>
        <w:tc>
          <w:tcPr>
            <w:tcW w:w="1564" w:type="dxa"/>
          </w:tcPr>
          <w:p w14:paraId="73D78AE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2EF9F18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45B3A7E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183C226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56019892" w14:textId="7227D8C0"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Standard pre/</w:t>
            </w:r>
            <w:r w:rsidR="00E545AF">
              <w:t>post-operative</w:t>
            </w:r>
            <w:r w:rsidRPr="00AB31C7">
              <w:t xml:space="preserve"> care</w:t>
            </w:r>
          </w:p>
        </w:tc>
        <w:tc>
          <w:tcPr>
            <w:tcW w:w="1222" w:type="dxa"/>
          </w:tcPr>
          <w:p w14:paraId="1647053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047BEEE9"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591BB3BF" w14:textId="157D0813" w:rsidR="008A121E" w:rsidRPr="00AB31C7" w:rsidRDefault="008A121E" w:rsidP="00747076">
            <w:pPr>
              <w:pStyle w:val="Tabletext8pt"/>
            </w:pPr>
            <w:r w:rsidRPr="00AB31C7">
              <w:t xml:space="preserve">Zhao 2019 </w:t>
            </w:r>
            <w:r w:rsidRPr="00AB31C7">
              <w:fldChar w:fldCharType="begin"/>
            </w:r>
            <w:r w:rsidR="00F913ED">
              <w:instrText xml:space="preserve"> ADDIN EN.CITE &lt;EndNote&gt;&lt;Cite&gt;&lt;Author&gt;</w:instrText>
            </w:r>
            <w:r w:rsidR="00F913ED">
              <w:rPr>
                <w:rFonts w:ascii="Microsoft JhengHei" w:eastAsia="Microsoft JhengHei" w:hAnsi="Microsoft JhengHei" w:cs="Microsoft JhengHei" w:hint="eastAsia"/>
              </w:rPr>
              <w:instrText>赵仙改</w:instrText>
            </w:r>
            <w:r w:rsidR="00F913ED">
              <w:instrText>&lt;/Author&gt;&lt;Year&gt;2019&lt;/Year&gt;&lt;RecNum&gt;327&lt;/RecNum&gt;&lt;DisplayText&gt;(76)&lt;/DisplayText&gt;&lt;record&gt;&lt;rec-number&gt;327&lt;/rec-number&gt;&lt;foreign-keys&gt;&lt;key app="EN" db-id="rfx5v25rowst08e59tbxx9ty5t2w0adwt52x" timestamp="1665111080"&gt;327&lt;/key&gt;&lt;/foreign-keys&gt;&lt;ref-type name="Journal Article"&gt;17&lt;/ref-type&gt;&lt;contributors&gt;&lt;authors&gt;&lt;author&gt;</w:instrText>
            </w:r>
            <w:r w:rsidR="00F913ED">
              <w:rPr>
                <w:rFonts w:ascii="Microsoft JhengHei" w:eastAsia="Microsoft JhengHei" w:hAnsi="Microsoft JhengHei" w:cs="Microsoft JhengHei" w:hint="eastAsia"/>
              </w:rPr>
              <w:instrText>赵仙改</w:instrText>
            </w:r>
            <w:r w:rsidR="00F913ED">
              <w:instrText>,&lt;/author&gt;&lt;author&gt;</w:instrText>
            </w:r>
            <w:r w:rsidR="00F913ED">
              <w:rPr>
                <w:rFonts w:ascii="Microsoft JhengHei" w:eastAsia="Microsoft JhengHei" w:hAnsi="Microsoft JhengHei" w:cs="Microsoft JhengHei" w:hint="eastAsia"/>
              </w:rPr>
              <w:instrText>萧绮莉</w:instrText>
            </w:r>
            <w:r w:rsidR="00F913ED">
              <w:instrText>,&lt;/author&gt;&lt;author&gt;</w:instrText>
            </w:r>
            <w:r w:rsidR="00F913ED">
              <w:rPr>
                <w:rFonts w:ascii="MS Gothic" w:eastAsia="MS Gothic" w:hAnsi="MS Gothic" w:cs="MS Gothic" w:hint="eastAsia"/>
              </w:rPr>
              <w:instrText>李婷珊</w:instrText>
            </w:r>
            <w:r w:rsidR="00F913ED">
              <w:instrText>,&lt;/author&gt;&lt;author&gt;</w:instrText>
            </w:r>
            <w:r w:rsidR="00F913ED">
              <w:rPr>
                <w:rFonts w:ascii="Microsoft JhengHei" w:eastAsia="Microsoft JhengHei" w:hAnsi="Microsoft JhengHei" w:cs="Microsoft JhengHei" w:hint="eastAsia"/>
              </w:rPr>
              <w:instrText>陈慧媛</w:instrText>
            </w:r>
            <w:r w:rsidR="00F913ED">
              <w:instrText>,&lt;/author&gt;&lt;/authors&gt;&lt;/contributors&gt;&lt;titles&gt;&lt;title&gt;</w:instrText>
            </w:r>
            <w:r w:rsidR="00F913ED">
              <w:rPr>
                <w:rFonts w:ascii="MS Gothic" w:eastAsia="MS Gothic" w:hAnsi="MS Gothic" w:cs="MS Gothic" w:hint="eastAsia"/>
              </w:rPr>
              <w:instrText>子午流注</w:instrText>
            </w:r>
            <w:r w:rsidR="00F913ED">
              <w:rPr>
                <w:rFonts w:ascii="Microsoft JhengHei" w:eastAsia="Microsoft JhengHei" w:hAnsi="Microsoft JhengHei" w:cs="Microsoft JhengHei" w:hint="eastAsia"/>
              </w:rPr>
              <w:instrText>择时穴位按摩在结肠镜检查前</w:instrText>
            </w:r>
            <w:r w:rsidR="00F913ED">
              <w:instrText xml:space="preserve"> </w:instrText>
            </w:r>
            <w:r w:rsidR="00F913ED">
              <w:rPr>
                <w:rFonts w:ascii="Microsoft JhengHei" w:eastAsia="Microsoft JhengHei" w:hAnsi="Microsoft JhengHei" w:cs="Microsoft JhengHei" w:hint="eastAsia"/>
              </w:rPr>
              <w:instrText>肠道准备中的应用</w:instrText>
            </w:r>
            <w:r w:rsidR="00F913ED">
              <w:instrText>&lt;/title&gt;&lt;secondary-title&gt;Nursing of Integrated Traditional Chinese &amp;amp; Western Medicine&lt;/secondary-title&gt;&lt;/titles&gt;&lt;periodical&gt;&lt;full-title&gt;Nursing of Integrated Traditional Chinese &amp;amp; Western Medicine&lt;/full-title&gt;&lt;/periodical&gt;&lt;pages&gt;59-62&lt;/pages&gt;&lt;volume&gt;5&lt;/volume&gt;&lt;number&gt;10&lt;/number&gt;&lt;dates&gt;&lt;year&gt;2019&lt;/year&gt;&lt;/dates&gt;&lt;publisher&gt;Nursing of Integrated Traditional Chinese &amp;amp; Western Medicine Editorial Department&lt;/publisher&gt;&lt;urls&gt;&lt;related-urls&gt;&lt;url&gt;http://ezproxy.library.usyd.edu.au/login?url=http://search.ebscohost.com/login.aspx?direct=true&amp;amp;db=ccm&amp;amp;AN=140840748&amp;amp;site=ehost-live&lt;/url&gt;&lt;/related-urls&gt;&lt;/urls&gt;&lt;electronic-resource-num&gt;10.11997/nitcwm.201910015&lt;/electronic-resource-num&gt;&lt;/record&gt;&lt;/Cite&gt;&lt;/EndNote&gt;</w:instrText>
            </w:r>
            <w:r w:rsidRPr="00AB31C7">
              <w:fldChar w:fldCharType="separate"/>
            </w:r>
            <w:r w:rsidR="00F913ED">
              <w:rPr>
                <w:noProof/>
              </w:rPr>
              <w:t>(</w:t>
            </w:r>
            <w:hyperlink w:anchor="_ENREF_76" w:tooltip="赵仙改, 2019 #327" w:history="1">
              <w:r w:rsidR="00E3486E">
                <w:rPr>
                  <w:noProof/>
                </w:rPr>
                <w:t>76</w:t>
              </w:r>
            </w:hyperlink>
            <w:r w:rsidR="00F913ED">
              <w:rPr>
                <w:noProof/>
              </w:rPr>
              <w:t>)</w:t>
            </w:r>
            <w:r w:rsidRPr="00AB31C7">
              <w:fldChar w:fldCharType="end"/>
            </w:r>
          </w:p>
        </w:tc>
        <w:tc>
          <w:tcPr>
            <w:tcW w:w="963" w:type="dxa"/>
          </w:tcPr>
          <w:p w14:paraId="16CB83A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NRSI</w:t>
            </w:r>
          </w:p>
        </w:tc>
        <w:tc>
          <w:tcPr>
            <w:tcW w:w="2000" w:type="dxa"/>
          </w:tcPr>
          <w:p w14:paraId="18873CC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849" w:type="dxa"/>
          </w:tcPr>
          <w:p w14:paraId="1734136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Patients undergoing colonoscopy</w:t>
            </w:r>
          </w:p>
        </w:tc>
        <w:tc>
          <w:tcPr>
            <w:tcW w:w="542" w:type="dxa"/>
          </w:tcPr>
          <w:p w14:paraId="43D8760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120</w:t>
            </w:r>
          </w:p>
        </w:tc>
        <w:tc>
          <w:tcPr>
            <w:tcW w:w="1564" w:type="dxa"/>
          </w:tcPr>
          <w:p w14:paraId="6236070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(0.5 hr prior to taking medicine) </w:t>
            </w:r>
          </w:p>
        </w:tc>
        <w:tc>
          <w:tcPr>
            <w:tcW w:w="1565" w:type="dxa"/>
          </w:tcPr>
          <w:p w14:paraId="4DB8486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Once prior to surgery</w:t>
            </w:r>
          </w:p>
        </w:tc>
        <w:tc>
          <w:tcPr>
            <w:tcW w:w="1564" w:type="dxa"/>
          </w:tcPr>
          <w:p w14:paraId="31BE350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6904AAA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7312A39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2D1B1ED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39D20B93"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21892654" w14:textId="7C8DAE93" w:rsidR="008A121E" w:rsidRPr="00AB31C7" w:rsidRDefault="008A121E" w:rsidP="00747076">
            <w:pPr>
              <w:pStyle w:val="Tabletext8pt"/>
            </w:pPr>
            <w:r w:rsidRPr="00AB31C7">
              <w:t xml:space="preserve">Xin 2016 </w:t>
            </w:r>
            <w:r w:rsidRPr="00AB31C7">
              <w:fldChar w:fldCharType="begin"/>
            </w:r>
            <w:r w:rsidR="00F913ED">
              <w:instrText xml:space="preserve"> ADDIN EN.CITE &lt;EndNote&gt;&lt;Cite&gt;&lt;Author&gt;Xin&lt;/Author&gt;&lt;Year&gt;2016&lt;/Year&gt;&lt;RecNum&gt;323&lt;/RecNum&gt;&lt;DisplayText&gt;(77)&lt;/DisplayText&gt;&lt;record&gt;&lt;rec-number&gt;323&lt;/rec-number&gt;&lt;foreign-keys&gt;&lt;key app="EN" db-id="rfx5v25rowst08e59tbxx9ty5t2w0adwt52x" timestamp="1665111079"&gt;323&lt;/key&gt;&lt;/foreign-keys&gt;&lt;ref-type name="Journal Article"&gt;17&lt;/ref-type&gt;&lt;contributors&gt;&lt;authors&gt;&lt;author&gt;Xin, L.&lt;/author&gt;&lt;author&gt;Gan, X. N.&lt;/author&gt;&lt;author&gt;Lou, L. I.&lt;/author&gt;&lt;/authors&gt;&lt;/contributors&gt;&lt;titles&gt;&lt;title&gt;[Acupoint Massage Prevented the Occurrence of Deep Venous Thrombosis after Gynecologic Laparoscopic Surgery]&lt;/title&gt;&lt;secondary-title&gt;Zhongguo Zhong Xi Yi Jie He Za Zhi&lt;/secondary-title&gt;&lt;/titles&gt;&lt;pages&gt;942-945&lt;/pages&gt;&lt;volume&gt;36&lt;/volume&gt;&lt;number&gt;8&lt;/number&gt;&lt;keywords&gt;&lt;keyword&gt;*Acupuncture Points&lt;/keyword&gt;&lt;keyword&gt;Female&lt;/keyword&gt;&lt;keyword&gt;*Gynecologic Surgical Procedures/adverse effects&lt;/keyword&gt;&lt;keyword&gt;Humans&lt;/keyword&gt;&lt;keyword&gt;Laparoscopy&lt;/keyword&gt;&lt;keyword&gt;Massage&lt;/keyword&gt;&lt;keyword&gt;*Venous Thrombosis/etiology/prevention &amp;amp; control&lt;/keyword&gt;&lt;/keywords&gt;&lt;dates&gt;&lt;year&gt;2016&lt;/year&gt;&lt;pub-dates&gt;&lt;date&gt;Aug&lt;/date&gt;&lt;/pub-dates&gt;&lt;/dates&gt;&lt;isbn&gt;1003-5370 (Print)&amp;#xD;1003-5370 (Linking)&lt;/isbn&gt;&lt;accession-num&gt;30640989&lt;/accession-num&gt;&lt;urls&gt;&lt;related-urls&gt;&lt;url&gt;https://www.ncbi.nlm.nih.gov/pubmed/30640989&lt;/url&gt;&lt;/related-urls&gt;&lt;/urls&gt;&lt;remote-database-name&gt;Medline&lt;/remote-database-name&gt;&lt;remote-database-provider&gt;NLM&lt;/remote-database-provider&gt;&lt;/record&gt;&lt;/Cite&gt;&lt;/EndNote&gt;</w:instrText>
            </w:r>
            <w:r w:rsidRPr="00AB31C7">
              <w:fldChar w:fldCharType="separate"/>
            </w:r>
            <w:r w:rsidR="00F913ED">
              <w:rPr>
                <w:noProof/>
              </w:rPr>
              <w:t>(</w:t>
            </w:r>
            <w:hyperlink w:anchor="_ENREF_77" w:tooltip="Xin, 2016 #323" w:history="1">
              <w:r w:rsidR="00E3486E">
                <w:rPr>
                  <w:noProof/>
                </w:rPr>
                <w:t>77</w:t>
              </w:r>
            </w:hyperlink>
            <w:r w:rsidR="00F913ED">
              <w:rPr>
                <w:noProof/>
              </w:rPr>
              <w:t>)</w:t>
            </w:r>
            <w:r w:rsidRPr="00AB31C7">
              <w:fldChar w:fldCharType="end"/>
            </w:r>
          </w:p>
        </w:tc>
        <w:tc>
          <w:tcPr>
            <w:tcW w:w="963" w:type="dxa"/>
          </w:tcPr>
          <w:p w14:paraId="25903B8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Quasi-RCT?</w:t>
            </w:r>
          </w:p>
        </w:tc>
        <w:tc>
          <w:tcPr>
            <w:tcW w:w="2000" w:type="dxa"/>
          </w:tcPr>
          <w:p w14:paraId="2947BFA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849" w:type="dxa"/>
          </w:tcPr>
          <w:p w14:paraId="408FF97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DVT after gynaecologic laparoscopic surgery </w:t>
            </w:r>
          </w:p>
        </w:tc>
        <w:tc>
          <w:tcPr>
            <w:tcW w:w="542" w:type="dxa"/>
          </w:tcPr>
          <w:p w14:paraId="6E62A3A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106</w:t>
            </w:r>
          </w:p>
        </w:tc>
        <w:tc>
          <w:tcPr>
            <w:tcW w:w="1564" w:type="dxa"/>
          </w:tcPr>
          <w:p w14:paraId="592DDBF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Acupoint massage </w:t>
            </w:r>
          </w:p>
        </w:tc>
        <w:tc>
          <w:tcPr>
            <w:tcW w:w="1565" w:type="dxa"/>
          </w:tcPr>
          <w:p w14:paraId="4F5C94E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2DC8692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7C761EA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Intermittent limb pressure</w:t>
            </w:r>
          </w:p>
        </w:tc>
        <w:tc>
          <w:tcPr>
            <w:tcW w:w="1565" w:type="dxa"/>
          </w:tcPr>
          <w:p w14:paraId="5A83F78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222" w:type="dxa"/>
          </w:tcPr>
          <w:p w14:paraId="13BC4C9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3F88139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4A12E962" w14:textId="71455A8B" w:rsidR="008A121E" w:rsidRPr="00AB31C7" w:rsidRDefault="008A121E" w:rsidP="00747076">
            <w:pPr>
              <w:pStyle w:val="Tabletext8pt"/>
            </w:pPr>
            <w:r w:rsidRPr="00AB31C7">
              <w:t xml:space="preserve">Jiang 2020 </w:t>
            </w:r>
            <w:r w:rsidRPr="00AB31C7">
              <w:fldChar w:fldCharType="begin"/>
            </w:r>
            <w:r w:rsidR="00F913ED">
              <w:instrText xml:space="preserve"> ADDIN EN.CITE &lt;EndNote&gt;&lt;Cite&gt;&lt;Author&gt;</w:instrText>
            </w:r>
            <w:r w:rsidR="00F913ED">
              <w:rPr>
                <w:rFonts w:ascii="MS Gothic" w:eastAsia="MS Gothic" w:hAnsi="MS Gothic" w:cs="MS Gothic" w:hint="eastAsia"/>
              </w:rPr>
              <w:instrText>蒋峰</w:instrText>
            </w:r>
            <w:r w:rsidR="00F913ED">
              <w:instrText>&lt;/Author&gt;&lt;Year&gt;2020&lt;/Year&gt;&lt;RecNum&gt;318&lt;/RecNum&gt;&lt;DisplayText&gt;(78)&lt;/DisplayText&gt;&lt;record&gt;&lt;rec-number&gt;318&lt;/rec-number&gt;&lt;foreign-keys&gt;&lt;key app="EN" db-id="rfx5v25rowst08e59tbxx9ty5t2w0adwt52x" timestamp="1665111079"&gt;318&lt;/key&gt;&lt;/foreign-keys&gt;&lt;ref-type name="Journal Article"&gt;17&lt;/ref-type&gt;&lt;contributors&gt;&lt;authors&gt;&lt;author&gt;</w:instrText>
            </w:r>
            <w:r w:rsidR="00F913ED">
              <w:rPr>
                <w:rFonts w:ascii="MS Gothic" w:eastAsia="MS Gothic" w:hAnsi="MS Gothic" w:cs="MS Gothic" w:hint="eastAsia"/>
              </w:rPr>
              <w:instrText>蒋峰</w:instrText>
            </w:r>
            <w:r w:rsidR="00F913ED">
              <w:instrText>,&lt;/author&gt;&lt;author&gt;</w:instrText>
            </w:r>
            <w:r w:rsidR="00F913ED">
              <w:rPr>
                <w:rFonts w:ascii="MS Gothic" w:eastAsia="MS Gothic" w:hAnsi="MS Gothic" w:cs="MS Gothic" w:hint="eastAsia"/>
              </w:rPr>
              <w:instrText>梁小琴</w:instrText>
            </w:r>
            <w:r w:rsidR="00F913ED">
              <w:instrText>,&lt;/author&gt;&lt;author&gt;</w:instrText>
            </w:r>
            <w:r w:rsidR="00F913ED">
              <w:rPr>
                <w:rFonts w:ascii="MS Gothic" w:eastAsia="MS Gothic" w:hAnsi="MS Gothic" w:cs="MS Gothic" w:hint="eastAsia"/>
              </w:rPr>
              <w:instrText>金爽</w:instrText>
            </w:r>
            <w:r w:rsidR="00F913ED">
              <w:instrText>,&lt;/author&gt;&lt;author&gt;</w:instrText>
            </w:r>
            <w:r w:rsidR="00F913ED">
              <w:rPr>
                <w:rFonts w:ascii="MS Gothic" w:eastAsia="MS Gothic" w:hAnsi="MS Gothic" w:cs="MS Gothic" w:hint="eastAsia"/>
              </w:rPr>
              <w:instrText>方主亭</w:instrText>
            </w:r>
            <w:r w:rsidR="00F913ED">
              <w:instrText>,&lt;/author&gt;&lt;/authors&gt;&lt;/contributors&gt;&lt;titles&gt;&lt;title&gt;</w:instrText>
            </w:r>
            <w:r w:rsidR="00F913ED">
              <w:rPr>
                <w:rFonts w:ascii="MS Gothic" w:eastAsia="MS Gothic" w:hAnsi="MS Gothic" w:cs="MS Gothic" w:hint="eastAsia"/>
              </w:rPr>
              <w:instrText>子午流注循</w:instrText>
            </w:r>
            <w:r w:rsidR="00F913ED">
              <w:rPr>
                <w:rFonts w:ascii="Microsoft JhengHei" w:eastAsia="Microsoft JhengHei" w:hAnsi="Microsoft JhengHei" w:cs="Microsoft JhengHei" w:hint="eastAsia"/>
              </w:rPr>
              <w:instrText>经拍打操联合穴位按摩预防</w:instrText>
            </w:r>
            <w:r w:rsidR="00F913ED">
              <w:instrText xml:space="preserve"> </w:instrText>
            </w:r>
            <w:r w:rsidR="00F913ED">
              <w:rPr>
                <w:rFonts w:ascii="Microsoft JhengHei" w:eastAsia="Microsoft JhengHei" w:hAnsi="Microsoft JhengHei" w:cs="Microsoft JhengHei" w:hint="eastAsia"/>
              </w:rPr>
              <w:instrText>髋关节置换术后深静脉血栓形成的效果观察</w:instrText>
            </w:r>
            <w:r w:rsidR="00F913ED">
              <w:instrText>&lt;/title&gt;&lt;secondary-title&gt;Nursing of Integrated Traditional Chinese &amp;amp; Western Medicine&lt;/secondary-title&gt;&lt;/titles&gt;&lt;periodical&gt;&lt;full-title&gt;Nursing of Integrated Traditional Chinese &amp;amp; Western Medicine&lt;/full-title&gt;&lt;/periodical&gt;&lt;pages&gt;50-53&lt;/pages&gt;&lt;volume&gt;6&lt;/volume&gt;&lt;number&gt;6&lt;/number&gt;&lt;dates&gt;&lt;year&gt;2020&lt;/year&gt;&lt;/dates&gt;&lt;publisher&gt;Nursing of Integrated Traditional Chinese &amp;amp; Western Medicine Editorial Department&lt;/publisher&gt;&lt;urls&gt;&lt;related-urls&gt;&lt;url&gt;http://ezproxy.library.usyd.edu.au/login?url=http://search.ebscohost.com/login.aspx?direct=true&amp;amp;db=ccm&amp;amp;AN=145483598&amp;amp;site=ehost-live&lt;/url&gt;&lt;/related-urls&gt;&lt;/urls&gt;&lt;electronic-resource-num&gt;10.n997/nitcwm.202006009&lt;/electronic-resource-num&gt;&lt;/record&gt;&lt;/Cite&gt;&lt;/EndNote&gt;</w:instrText>
            </w:r>
            <w:r w:rsidRPr="00AB31C7">
              <w:fldChar w:fldCharType="separate"/>
            </w:r>
            <w:r w:rsidR="00F913ED">
              <w:rPr>
                <w:noProof/>
              </w:rPr>
              <w:t>(</w:t>
            </w:r>
            <w:hyperlink w:anchor="_ENREF_78" w:tooltip="蒋峰, 2020 #318" w:history="1">
              <w:r w:rsidR="00E3486E">
                <w:rPr>
                  <w:noProof/>
                </w:rPr>
                <w:t>78</w:t>
              </w:r>
            </w:hyperlink>
            <w:r w:rsidR="00F913ED">
              <w:rPr>
                <w:noProof/>
              </w:rPr>
              <w:t>)</w:t>
            </w:r>
            <w:r w:rsidRPr="00AB31C7">
              <w:fldChar w:fldCharType="end"/>
            </w:r>
          </w:p>
        </w:tc>
        <w:tc>
          <w:tcPr>
            <w:tcW w:w="963" w:type="dxa"/>
          </w:tcPr>
          <w:p w14:paraId="52902C6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0004DA3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849" w:type="dxa"/>
          </w:tcPr>
          <w:p w14:paraId="5534458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DVT after hip replacement surgery</w:t>
            </w:r>
          </w:p>
        </w:tc>
        <w:tc>
          <w:tcPr>
            <w:tcW w:w="542" w:type="dxa"/>
          </w:tcPr>
          <w:p w14:paraId="515CF65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120</w:t>
            </w:r>
          </w:p>
        </w:tc>
        <w:tc>
          <w:tcPr>
            <w:tcW w:w="1564" w:type="dxa"/>
          </w:tcPr>
          <w:p w14:paraId="766306D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passage</w:t>
            </w:r>
          </w:p>
        </w:tc>
        <w:tc>
          <w:tcPr>
            <w:tcW w:w="1565" w:type="dxa"/>
          </w:tcPr>
          <w:p w14:paraId="500AA93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4" w:type="dxa"/>
          </w:tcPr>
          <w:p w14:paraId="440AA2E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6717944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0E9FB83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Ankle pump exercises </w:t>
            </w:r>
          </w:p>
        </w:tc>
        <w:tc>
          <w:tcPr>
            <w:tcW w:w="1222" w:type="dxa"/>
          </w:tcPr>
          <w:p w14:paraId="206AE2B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0F7875" w:rsidRPr="00AB31C7" w14:paraId="4C3E9EB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62647FE4" w14:textId="30B39942" w:rsidR="008A121E" w:rsidRPr="00AB31C7" w:rsidRDefault="008A121E" w:rsidP="00747076">
            <w:pPr>
              <w:pStyle w:val="Tabletext8pt"/>
            </w:pPr>
            <w:r w:rsidRPr="00AB31C7">
              <w:t xml:space="preserve">Zhang 2011 </w:t>
            </w:r>
            <w:r w:rsidRPr="00AB31C7">
              <w:fldChar w:fldCharType="begin"/>
            </w:r>
            <w:r w:rsidR="00F913ED">
              <w:instrText xml:space="preserve"> ADDIN EN.CITE &lt;EndNote&gt;&lt;Cite&gt;&lt;Author&gt;Zhang&lt;/Author&gt;&lt;Year&gt;2011&lt;/Year&gt;&lt;RecNum&gt;324&lt;/RecNum&gt;&lt;DisplayText&gt;(79)&lt;/DisplayText&gt;&lt;record&gt;&lt;rec-number&gt;324&lt;/rec-number&gt;&lt;foreign-keys&gt;&lt;key app="EN" db-id="rfx5v25rowst08e59tbxx9ty5t2w0adwt52x" timestamp="1665111079"&gt;324&lt;/key&gt;&lt;/foreign-keys&gt;&lt;ref-type name="Journal Article"&gt;17&lt;/ref-type&gt;&lt;contributors&gt;&lt;authors&gt;&lt;author&gt;Zhang, Jiang-hua&lt;/author&gt;&lt;author&gt;Kang, Jia-xun&lt;/author&gt;&lt;author&gt;Zeng, Hui&lt;/author&gt;&lt;author&gt;Song, Li-shu&lt;/author&gt;&lt;author&gt;Zhang, Qun&lt;/author&gt;&lt;/authors&gt;&lt;/contributors&gt;&lt;titles&gt;&lt;title&gt;The effect of cognitive and acupoint massage on cognitive functions of the elderly. [Chinese]. [References]&lt;/title&gt;&lt;secondary-title&gt;Chinese Journal of Clinical Psychology&lt;/secondary-title&gt;&lt;/titles&gt;&lt;periodical&gt;&lt;full-title&gt;Chinese Journal of Clinical Psychology&lt;/full-title&gt;&lt;/periodical&gt;&lt;pages&gt;394-397&lt;/pages&gt;&lt;volume&gt;19&lt;/volume&gt;&lt;number&gt;3&lt;/number&gt;&lt;dates&gt;&lt;year&gt;2011&lt;/year&gt;&lt;/dates&gt;&lt;urls&gt;&lt;related-urls&gt;&lt;url&gt;https://ezproxy.library.usyd.edu.au/login?url=http://ovidsp.ovid.com/ovidweb.cgi?T=JS&amp;amp;CSC=Y&amp;amp;NEWS=N&amp;amp;PAGE=fulltext&amp;amp;D=psyc8&amp;amp;AN=2011-20320-035&lt;/url&gt;&lt;/related-urls&gt;&lt;/urls&gt;&lt;/record&gt;&lt;/Cite&gt;&lt;/EndNote&gt;</w:instrText>
            </w:r>
            <w:r w:rsidRPr="00AB31C7">
              <w:fldChar w:fldCharType="separate"/>
            </w:r>
            <w:r w:rsidR="00F913ED">
              <w:rPr>
                <w:noProof/>
              </w:rPr>
              <w:t>(</w:t>
            </w:r>
            <w:hyperlink w:anchor="_ENREF_79" w:tooltip="Zhang, 2011 #324" w:history="1">
              <w:r w:rsidR="00E3486E">
                <w:rPr>
                  <w:noProof/>
                </w:rPr>
                <w:t>79</w:t>
              </w:r>
            </w:hyperlink>
            <w:r w:rsidR="00F913ED">
              <w:rPr>
                <w:noProof/>
              </w:rPr>
              <w:t>)</w:t>
            </w:r>
            <w:r w:rsidRPr="00AB31C7">
              <w:fldChar w:fldCharType="end"/>
            </w:r>
          </w:p>
        </w:tc>
        <w:tc>
          <w:tcPr>
            <w:tcW w:w="963" w:type="dxa"/>
          </w:tcPr>
          <w:p w14:paraId="448B273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RCT?</w:t>
            </w:r>
          </w:p>
        </w:tc>
        <w:tc>
          <w:tcPr>
            <w:tcW w:w="2000" w:type="dxa"/>
          </w:tcPr>
          <w:p w14:paraId="296C5D9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25 Prevention</w:t>
            </w:r>
          </w:p>
        </w:tc>
        <w:tc>
          <w:tcPr>
            <w:tcW w:w="1849" w:type="dxa"/>
          </w:tcPr>
          <w:p w14:paraId="3D4E75C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Age-related decline (elderly)</w:t>
            </w:r>
          </w:p>
        </w:tc>
        <w:tc>
          <w:tcPr>
            <w:tcW w:w="542" w:type="dxa"/>
          </w:tcPr>
          <w:p w14:paraId="0609B8B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144</w:t>
            </w:r>
          </w:p>
        </w:tc>
        <w:tc>
          <w:tcPr>
            <w:tcW w:w="1564" w:type="dxa"/>
          </w:tcPr>
          <w:p w14:paraId="3E00721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565" w:type="dxa"/>
          </w:tcPr>
          <w:p w14:paraId="3225B0E0" w14:textId="228824D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w:t>
            </w:r>
            <w:r w:rsidR="000F7875">
              <w:t xml:space="preserve"> wks.</w:t>
            </w:r>
            <w:r w:rsidRPr="00AB31C7">
              <w:t>, ?x ?min</w:t>
            </w:r>
            <w:r w:rsidR="00967932">
              <w:t>.</w:t>
            </w:r>
            <w:r w:rsidRPr="00AB31C7">
              <w:t xml:space="preserve"> sessions per week</w:t>
            </w:r>
          </w:p>
        </w:tc>
        <w:tc>
          <w:tcPr>
            <w:tcW w:w="1564" w:type="dxa"/>
          </w:tcPr>
          <w:p w14:paraId="6AFF570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60BA25E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Cognitive training</w:t>
            </w:r>
          </w:p>
        </w:tc>
        <w:tc>
          <w:tcPr>
            <w:tcW w:w="1565" w:type="dxa"/>
          </w:tcPr>
          <w:p w14:paraId="604C9C5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7616300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r w:rsidR="00680660" w:rsidRPr="00AB31C7" w14:paraId="42F9AD38" w14:textId="77777777" w:rsidTr="00661E74">
        <w:trPr>
          <w:trHeight w:val="675"/>
        </w:trPr>
        <w:tc>
          <w:tcPr>
            <w:cnfStyle w:val="001000000000" w:firstRow="0" w:lastRow="0" w:firstColumn="1" w:lastColumn="0" w:oddVBand="0" w:evenVBand="0" w:oddHBand="0" w:evenHBand="0" w:firstRowFirstColumn="0" w:firstRowLastColumn="0" w:lastRowFirstColumn="0" w:lastRowLastColumn="0"/>
            <w:tcW w:w="1167" w:type="dxa"/>
          </w:tcPr>
          <w:p w14:paraId="195BC8A5" w14:textId="4F96F91B" w:rsidR="008A121E" w:rsidRPr="00AB31C7" w:rsidRDefault="008A121E" w:rsidP="00747076">
            <w:pPr>
              <w:pStyle w:val="Tabletext8pt"/>
            </w:pPr>
            <w:r w:rsidRPr="00AB31C7">
              <w:t xml:space="preserve">Dong Choon 2014 </w:t>
            </w:r>
            <w:r w:rsidRPr="00AB31C7">
              <w:fldChar w:fldCharType="begin"/>
            </w:r>
            <w:r w:rsidR="00F913ED">
              <w:instrText xml:space="preserve"> ADDIN EN.CITE &lt;EndNote&gt;&lt;Cite&gt;&lt;Author&gt;Uhm&lt;/Author&gt;&lt;Year&gt;2014&lt;/Year&gt;&lt;RecNum&gt;310&lt;/RecNum&gt;&lt;DisplayText&gt;(80)&lt;/DisplayText&gt;&lt;record&gt;&lt;rec-number&gt;310&lt;/rec-number&gt;&lt;foreign-keys&gt;&lt;key app="EN" db-id="rfx5v25rowst08e59tbxx9ty5t2w0adwt52x" timestamp="1665111079"&gt;310&lt;/key&gt;&lt;/foreign-keys&gt;&lt;ref-type name="Journal Article"&gt;17&lt;/ref-type&gt;&lt;contributors&gt;&lt;authors&gt;&lt;author&gt;Uhm, Dong Choon&lt;/author&gt;&lt;author&gt;Nam, Mi Jung&lt;/author&gt;&lt;/authors&gt;&lt;/contributors&gt;&lt;titles&gt;&lt;title&gt;Effects of Upper Meridian Massage on Cerebral Blood flow, Emotions, and Sleep of the Institutionalized Elderly&lt;/title&gt;&lt;secondary-title&gt;Korean Journal of Adult Nursing&lt;/secondary-title&gt;&lt;/titles&gt;&lt;periodical&gt;&lt;full-title&gt;Korean Journal of Adult Nursing&lt;/full-title&gt;&lt;/periodical&gt;&lt;pages&gt;171-180&lt;/pages&gt;&lt;volume&gt;26&lt;/volume&gt;&lt;number&gt;2&lt;/number&gt;&lt;section&gt;171&lt;/section&gt;&lt;dates&gt;&lt;year&gt;2014&lt;/year&gt;&lt;/dates&gt;&lt;publisher&gt;Korean Society of Adult Nursing&lt;/publisher&gt;&lt;isbn&gt;1225-4886&amp;#xD;2288-338X&lt;/isbn&gt;&lt;accession-num&gt;103893072. Language: Korean. Entry Date: 20140917. Revision Date: 20200708. Publication Type: Journal Article&lt;/accession-num&gt;&lt;urls&gt;&lt;related-urls&gt;&lt;url&gt;http://ezproxy.library.usyd.edu.au/login?url=http://search.ebscohost.com/login.aspx?direct=true&amp;amp;db=ccm&amp;amp;AN=103893072&amp;amp;site=ehost-live&lt;/url&gt;&lt;/related-urls&gt;&lt;/urls&gt;&lt;electronic-resource-num&gt;10.7475/kjan.2014.26.2.171&lt;/electronic-resource-num&gt;&lt;/record&gt;&lt;/Cite&gt;&lt;/EndNote&gt;</w:instrText>
            </w:r>
            <w:r w:rsidRPr="00AB31C7">
              <w:fldChar w:fldCharType="separate"/>
            </w:r>
            <w:r w:rsidR="00F913ED">
              <w:rPr>
                <w:noProof/>
              </w:rPr>
              <w:t>(</w:t>
            </w:r>
            <w:hyperlink w:anchor="_ENREF_80" w:tooltip="Uhm, 2014 #310" w:history="1">
              <w:r w:rsidR="00E3486E">
                <w:rPr>
                  <w:noProof/>
                </w:rPr>
                <w:t>80</w:t>
              </w:r>
            </w:hyperlink>
            <w:r w:rsidR="00F913ED">
              <w:rPr>
                <w:noProof/>
              </w:rPr>
              <w:t>)</w:t>
            </w:r>
            <w:r w:rsidRPr="00AB31C7">
              <w:fldChar w:fldCharType="end"/>
            </w:r>
          </w:p>
        </w:tc>
        <w:tc>
          <w:tcPr>
            <w:tcW w:w="963" w:type="dxa"/>
          </w:tcPr>
          <w:p w14:paraId="712D269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NRSI</w:t>
            </w:r>
          </w:p>
        </w:tc>
        <w:tc>
          <w:tcPr>
            <w:tcW w:w="2000" w:type="dxa"/>
          </w:tcPr>
          <w:p w14:paraId="6C2DBDE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25 Prevention</w:t>
            </w:r>
          </w:p>
        </w:tc>
        <w:tc>
          <w:tcPr>
            <w:tcW w:w="1849" w:type="dxa"/>
          </w:tcPr>
          <w:p w14:paraId="31DC15E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Age-related decline (institutionalised)</w:t>
            </w:r>
          </w:p>
        </w:tc>
        <w:tc>
          <w:tcPr>
            <w:tcW w:w="542" w:type="dxa"/>
          </w:tcPr>
          <w:p w14:paraId="6341DD1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50</w:t>
            </w:r>
          </w:p>
        </w:tc>
        <w:tc>
          <w:tcPr>
            <w:tcW w:w="1564" w:type="dxa"/>
          </w:tcPr>
          <w:p w14:paraId="70CAC95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Upper meridian massage</w:t>
            </w:r>
          </w:p>
        </w:tc>
        <w:tc>
          <w:tcPr>
            <w:tcW w:w="1565" w:type="dxa"/>
          </w:tcPr>
          <w:p w14:paraId="2E99F0BC" w14:textId="1E2D99D8"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2 </w:t>
            </w:r>
            <w:r w:rsidR="000F7875">
              <w:t>wks.</w:t>
            </w:r>
            <w:r w:rsidR="000F7875" w:rsidRPr="00AB31C7">
              <w:t>.</w:t>
            </w:r>
            <w:r w:rsidRPr="00AB31C7">
              <w:t xml:space="preserve">, 4x 10min sessions per </w:t>
            </w:r>
            <w:r w:rsidR="000F7875" w:rsidRPr="00AB31C7">
              <w:t>wk.</w:t>
            </w:r>
            <w:r w:rsidRPr="00AB31C7">
              <w:t xml:space="preserve"> </w:t>
            </w:r>
          </w:p>
        </w:tc>
        <w:tc>
          <w:tcPr>
            <w:tcW w:w="1564" w:type="dxa"/>
          </w:tcPr>
          <w:p w14:paraId="62B51AB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5" w:type="dxa"/>
          </w:tcPr>
          <w:p w14:paraId="58CE9DB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5" w:type="dxa"/>
          </w:tcPr>
          <w:p w14:paraId="0985816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222" w:type="dxa"/>
          </w:tcPr>
          <w:p w14:paraId="61C0F81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in English</w:t>
            </w:r>
          </w:p>
        </w:tc>
      </w:tr>
    </w:tbl>
    <w:p w14:paraId="7F771FA5" w14:textId="60C8DD27" w:rsidR="008A121E" w:rsidRPr="00AB31C7" w:rsidRDefault="008A121E" w:rsidP="008A121E">
      <w:pPr>
        <w:pStyle w:val="TableFigNotes18"/>
      </w:pPr>
      <w:r w:rsidRPr="00AB31C7">
        <w:t>Abbreviations: ? not reported; DVT, deep vein thrombosis; hr, hour; NRSI, nonrandomised study of intervention; RCT, randomised controlled trial; wk</w:t>
      </w:r>
      <w:r w:rsidR="000F7875">
        <w:t>.</w:t>
      </w:r>
      <w:r w:rsidRPr="00AB31C7">
        <w:t xml:space="preserve">, week </w:t>
      </w:r>
    </w:p>
    <w:p w14:paraId="18060923" w14:textId="77777777" w:rsidR="008A121E" w:rsidRPr="00AB31C7" w:rsidRDefault="008A121E" w:rsidP="008A121E">
      <w:pPr>
        <w:pStyle w:val="BodyText"/>
      </w:pPr>
      <w:bookmarkStart w:id="399" w:name="_Toc51336693"/>
      <w:bookmarkStart w:id="400" w:name="_Ref116304360"/>
      <w:bookmarkStart w:id="401" w:name="_Toc51336715"/>
      <w:r w:rsidRPr="00AB31C7">
        <w:br w:type="page"/>
      </w:r>
    </w:p>
    <w:p w14:paraId="2F1181AE" w14:textId="77777777" w:rsidR="002D052D" w:rsidRPr="00AB31C7" w:rsidRDefault="002D052D" w:rsidP="0060438B">
      <w:pPr>
        <w:pStyle w:val="Heading4"/>
      </w:pPr>
      <w:r w:rsidRPr="00AB31C7">
        <w:lastRenderedPageBreak/>
        <w:t>Studies not able to be retrieved</w:t>
      </w:r>
    </w:p>
    <w:p w14:paraId="4DA8B06D" w14:textId="1B2DDC0D" w:rsidR="002D052D" w:rsidRPr="00AB31C7" w:rsidRDefault="002D052D" w:rsidP="002D052D">
      <w:pPr>
        <w:pStyle w:val="BodyText"/>
      </w:pPr>
      <w:r w:rsidRPr="00AB31C7">
        <w:t>N</w:t>
      </w:r>
      <w:r>
        <w:t>il.</w:t>
      </w:r>
      <w:r w:rsidRPr="00AB31C7">
        <w:br/>
      </w:r>
    </w:p>
    <w:p w14:paraId="3A99317F" w14:textId="77777777" w:rsidR="008A121E" w:rsidRPr="00AB31C7" w:rsidRDefault="008A121E" w:rsidP="0060438B">
      <w:pPr>
        <w:pStyle w:val="Heading4"/>
      </w:pPr>
      <w:bookmarkStart w:id="402" w:name="_Ref155194380"/>
      <w:r w:rsidRPr="00AB31C7">
        <w:t>Studies unable to be translated or interpreted at the title/abstract stage</w:t>
      </w:r>
      <w:bookmarkEnd w:id="399"/>
      <w:bookmarkEnd w:id="400"/>
      <w:bookmarkEnd w:id="402"/>
    </w:p>
    <w:p w14:paraId="220CAE4E" w14:textId="12756840" w:rsidR="008A121E" w:rsidRPr="00AB31C7" w:rsidRDefault="008A121E" w:rsidP="008A121E">
      <w:pPr>
        <w:pStyle w:val="Caption"/>
      </w:pPr>
      <w:bookmarkStart w:id="403" w:name="_Toc88048981"/>
      <w:bookmarkStart w:id="404" w:name="_Toc164698272"/>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7</w:t>
      </w:r>
      <w:r w:rsidR="00FD5A7E">
        <w:fldChar w:fldCharType="end"/>
      </w:r>
      <w:r w:rsidRPr="00AB31C7">
        <w:tab/>
        <w:t xml:space="preserve">List of studies unable to be translated or interpreted at the title/abstract stage </w:t>
      </w:r>
      <w:bookmarkEnd w:id="401"/>
      <w:r w:rsidRPr="00AB31C7">
        <w:t>(by ICD-11 disease category): Shiatsu</w:t>
      </w:r>
      <w:bookmarkEnd w:id="403"/>
      <w:bookmarkEnd w:id="404"/>
    </w:p>
    <w:tbl>
      <w:tblPr>
        <w:tblStyle w:val="PlainTable2"/>
        <w:tblW w:w="5078" w:type="pct"/>
        <w:tblLayout w:type="fixed"/>
        <w:tblLook w:val="06A0" w:firstRow="1" w:lastRow="0" w:firstColumn="1" w:lastColumn="0" w:noHBand="1" w:noVBand="1"/>
      </w:tblPr>
      <w:tblGrid>
        <w:gridCol w:w="1301"/>
        <w:gridCol w:w="900"/>
        <w:gridCol w:w="2409"/>
        <w:gridCol w:w="2362"/>
        <w:gridCol w:w="614"/>
        <w:gridCol w:w="1610"/>
        <w:gridCol w:w="1610"/>
        <w:gridCol w:w="1610"/>
        <w:gridCol w:w="1610"/>
        <w:gridCol w:w="1611"/>
      </w:tblGrid>
      <w:tr w:rsidR="000F7875" w:rsidRPr="000F7875" w14:paraId="4CBD0671" w14:textId="77777777" w:rsidTr="005D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hideMark/>
          </w:tcPr>
          <w:p w14:paraId="5B879FA8" w14:textId="47993422" w:rsidR="000F7875" w:rsidRPr="00394814" w:rsidRDefault="000F7875" w:rsidP="00394814">
            <w:pPr>
              <w:pStyle w:val="Tabletext8pt"/>
            </w:pPr>
            <w:r w:rsidRPr="00394814">
              <w:t>STUDY ID</w:t>
            </w:r>
          </w:p>
        </w:tc>
        <w:tc>
          <w:tcPr>
            <w:tcW w:w="899" w:type="dxa"/>
            <w:hideMark/>
          </w:tcPr>
          <w:p w14:paraId="7D04C825" w14:textId="38587CC4"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STUDY DESIGN</w:t>
            </w:r>
          </w:p>
        </w:tc>
        <w:tc>
          <w:tcPr>
            <w:tcW w:w="2407" w:type="dxa"/>
            <w:hideMark/>
          </w:tcPr>
          <w:p w14:paraId="3B7F24A9" w14:textId="528D2C6B"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ICD-11 Category</w:t>
            </w:r>
          </w:p>
        </w:tc>
        <w:tc>
          <w:tcPr>
            <w:tcW w:w="2360" w:type="dxa"/>
            <w:hideMark/>
          </w:tcPr>
          <w:p w14:paraId="17AE2C8E" w14:textId="1D1E16F0"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POPULATION</w:t>
            </w:r>
          </w:p>
        </w:tc>
        <w:tc>
          <w:tcPr>
            <w:tcW w:w="614" w:type="dxa"/>
            <w:hideMark/>
          </w:tcPr>
          <w:p w14:paraId="0FF0102A" w14:textId="339F5FE7"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N</w:t>
            </w:r>
          </w:p>
        </w:tc>
        <w:tc>
          <w:tcPr>
            <w:tcW w:w="1609" w:type="dxa"/>
            <w:hideMark/>
          </w:tcPr>
          <w:p w14:paraId="07A8E72A" w14:textId="1800A58A"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INTERVENTION</w:t>
            </w:r>
          </w:p>
        </w:tc>
        <w:tc>
          <w:tcPr>
            <w:tcW w:w="1609" w:type="dxa"/>
            <w:hideMark/>
          </w:tcPr>
          <w:p w14:paraId="75B8E9CE" w14:textId="5C6C6942"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Intervention details</w:t>
            </w:r>
          </w:p>
        </w:tc>
        <w:tc>
          <w:tcPr>
            <w:tcW w:w="1609" w:type="dxa"/>
            <w:hideMark/>
          </w:tcPr>
          <w:p w14:paraId="51EE82D7" w14:textId="4756589C"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COMPARATOR1 (inactive)</w:t>
            </w:r>
          </w:p>
        </w:tc>
        <w:tc>
          <w:tcPr>
            <w:tcW w:w="1609" w:type="dxa"/>
            <w:hideMark/>
          </w:tcPr>
          <w:p w14:paraId="461E4773" w14:textId="432F8BAC"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COMPARATOR2 (active)</w:t>
            </w:r>
          </w:p>
        </w:tc>
        <w:tc>
          <w:tcPr>
            <w:tcW w:w="1610" w:type="dxa"/>
            <w:hideMark/>
          </w:tcPr>
          <w:p w14:paraId="12A7DC59" w14:textId="45022BBC" w:rsidR="000F7875" w:rsidRPr="000F7875" w:rsidRDefault="000F7875" w:rsidP="000F7875">
            <w:pPr>
              <w:pStyle w:val="Tabletext8pt"/>
              <w:cnfStyle w:val="100000000000" w:firstRow="1" w:lastRow="0" w:firstColumn="0" w:lastColumn="0" w:oddVBand="0" w:evenVBand="0" w:oddHBand="0" w:evenHBand="0" w:firstRowFirstColumn="0" w:firstRowLastColumn="0" w:lastRowFirstColumn="0" w:lastRowLastColumn="0"/>
            </w:pPr>
            <w:r w:rsidRPr="000F7875">
              <w:t>CO-INTERVENTIONS</w:t>
            </w:r>
          </w:p>
        </w:tc>
      </w:tr>
      <w:tr w:rsidR="000F7875" w:rsidRPr="000F7875" w14:paraId="39BDCBC7" w14:textId="77777777" w:rsidTr="005D6FDF">
        <w:tc>
          <w:tcPr>
            <w:cnfStyle w:val="001000000000" w:firstRow="0" w:lastRow="0" w:firstColumn="1" w:lastColumn="0" w:oddVBand="0" w:evenVBand="0" w:oddHBand="0" w:evenHBand="0" w:firstRowFirstColumn="0" w:firstRowLastColumn="0" w:lastRowFirstColumn="0" w:lastRowLastColumn="0"/>
            <w:tcW w:w="1301" w:type="dxa"/>
          </w:tcPr>
          <w:p w14:paraId="0AACFB2A" w14:textId="4779A9F4" w:rsidR="008A121E" w:rsidRPr="000F7875" w:rsidRDefault="008A121E" w:rsidP="000F7875">
            <w:pPr>
              <w:pStyle w:val="Tabletext8pt"/>
              <w:rPr>
                <w:rStyle w:val="Strong"/>
                <w:b/>
                <w:bCs w:val="0"/>
              </w:rPr>
            </w:pPr>
            <w:r w:rsidRPr="001D5ED4">
              <w:t xml:space="preserve">Gusarova 1998 </w:t>
            </w:r>
            <w:r w:rsidRPr="000F7875">
              <w:rPr>
                <w:rStyle w:val="Strong"/>
              </w:rPr>
              <w:fldChar w:fldCharType="begin"/>
            </w:r>
            <w:r w:rsidR="00F913ED">
              <w:rPr>
                <w:rStyle w:val="Strong"/>
              </w:rPr>
              <w:instrText xml:space="preserve"> ADDIN EN.CITE &lt;EndNote&gt;&lt;Cite&gt;&lt;Author&gt;Gusarova&lt;/Author&gt;&lt;Year&gt;1998&lt;/Year&gt;&lt;RecNum&gt;301&lt;/RecNum&gt;&lt;DisplayText&gt;(81)&lt;/DisplayText&gt;&lt;record&gt;&lt;rec-number&gt;301&lt;/rec-number&gt;&lt;foreign-keys&gt;&lt;key app="EN" db-id="rfx5v25rowst08e59tbxx9ty5t2w0adwt52x" timestamp="1665111079"&gt;301&lt;/key&gt;&lt;/foreign-keys&gt;&lt;ref-type name="Journal Article"&gt;17&lt;/ref-type&gt;&lt;contributors&gt;&lt;authors&gt;&lt;author&gt;Gusarova, S. A.&lt;/author&gt;&lt;author&gt;Kuznetsov, O. F.&lt;/author&gt;&lt;author&gt;Gorbunov, F. E.&lt;/author&gt;&lt;author&gt;Maslovskaia, S. G.&lt;/author&gt;&lt;/authors&gt;&lt;/contributors&gt;&lt;titles&gt;&lt;title&gt;[The characteristics of the effect of point and classical massage on the hemodynamics of patients with a history of transient ischemic attacks in the vertebrobasilar system]&lt;/title&gt;&lt;secondary-title&gt;Vopr Kurortol Fizioter Lech Fiz Kult&lt;/secondary-title&gt;&lt;/titles&gt;&lt;pages&gt;7-9&lt;/pages&gt;&lt;number&gt;5&lt;/number&gt;&lt;keywords&gt;&lt;keyword&gt;Acupressure/*methods&lt;/keyword&gt;&lt;keyword&gt;Adult&lt;/keyword&gt;&lt;keyword&gt;Aged&lt;/keyword&gt;&lt;keyword&gt;Evaluation Studies as Topic&lt;/keyword&gt;&lt;keyword&gt;Female&lt;/keyword&gt;&lt;keyword&gt;Hemodynamics&lt;/keyword&gt;&lt;keyword&gt;Humans&lt;/keyword&gt;&lt;keyword&gt;Ischemic Attack, Transient/etiology/physiopathology/*rehabilitation&lt;/keyword&gt;&lt;keyword&gt;Male&lt;/keyword&gt;&lt;keyword&gt;Massage/*methods&lt;/keyword&gt;&lt;keyword&gt;Middle Aged&lt;/keyword&gt;&lt;keyword&gt;Vertebrobasilar Insufficiency/etiology/physiopathology/*rehabilitation&lt;/keyword&gt;&lt;/keywords&gt;&lt;dates&gt;&lt;year&gt;1998&lt;/year&gt;&lt;pub-dates&gt;&lt;date&gt;Sep-Oct&lt;/date&gt;&lt;/pub-dates&gt;&lt;/dates&gt;&lt;orig-pub&gt;Osobennosti vliianiia tochechnogo i klassicheskogo massazha na gemodinamiku bol&amp;apos;nykh, perenesshikh tranzitornye ishemicheskie ataki v vertebrobaziliarnom basseine.&lt;/orig-pub&gt;&lt;isbn&gt;0042-8787 (Print)&amp;#xD;0042-8787 (Linking)&lt;/isbn&gt;&lt;accession-num&gt;9889709&lt;/accession-num&gt;&lt;urls&gt;&lt;related-urls&gt;&lt;url&gt;https://www.ncbi.nlm.nih.gov/pubmed/9889709&lt;/url&gt;&lt;/related-urls&gt;&lt;/urls&gt;&lt;remote-database-name&gt;Medline&lt;/remote-database-name&gt;&lt;remote-database-provider&gt;NLM&lt;/remote-database-provider&gt;&lt;/record&gt;&lt;/Cite&gt;&lt;/EndNote&gt;</w:instrText>
            </w:r>
            <w:r w:rsidRPr="000F7875">
              <w:rPr>
                <w:rStyle w:val="Strong"/>
              </w:rPr>
              <w:fldChar w:fldCharType="separate"/>
            </w:r>
            <w:r w:rsidR="00F913ED">
              <w:rPr>
                <w:rStyle w:val="Strong"/>
                <w:noProof/>
              </w:rPr>
              <w:t>(</w:t>
            </w:r>
            <w:hyperlink w:anchor="_ENREF_81" w:tooltip="Gusarova, 1998 #301" w:history="1">
              <w:r w:rsidR="00E3486E">
                <w:rPr>
                  <w:rStyle w:val="Strong"/>
                  <w:noProof/>
                </w:rPr>
                <w:t>81</w:t>
              </w:r>
            </w:hyperlink>
            <w:r w:rsidR="00F913ED">
              <w:rPr>
                <w:rStyle w:val="Strong"/>
                <w:noProof/>
              </w:rPr>
              <w:t>)</w:t>
            </w:r>
            <w:r w:rsidRPr="000F7875">
              <w:rPr>
                <w:rStyle w:val="Strong"/>
              </w:rPr>
              <w:fldChar w:fldCharType="end"/>
            </w:r>
          </w:p>
        </w:tc>
        <w:tc>
          <w:tcPr>
            <w:tcW w:w="899" w:type="dxa"/>
          </w:tcPr>
          <w:p w14:paraId="292C3321"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2407" w:type="dxa"/>
          </w:tcPr>
          <w:p w14:paraId="1FB24DA9" w14:textId="734A1283"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08 Diseases of the nervous system</w:t>
            </w:r>
          </w:p>
        </w:tc>
        <w:tc>
          <w:tcPr>
            <w:tcW w:w="2360" w:type="dxa"/>
          </w:tcPr>
          <w:p w14:paraId="165A099D" w14:textId="373B3D85"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Transitory isch</w:t>
            </w:r>
            <w:r w:rsidR="00332A16">
              <w:t>aemic</w:t>
            </w:r>
            <w:r w:rsidRPr="000F7875">
              <w:t xml:space="preserve"> attack in the vertebrobasilar area</w:t>
            </w:r>
          </w:p>
        </w:tc>
        <w:tc>
          <w:tcPr>
            <w:tcW w:w="614" w:type="dxa"/>
          </w:tcPr>
          <w:p w14:paraId="172F8EE0"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41</w:t>
            </w:r>
          </w:p>
        </w:tc>
        <w:tc>
          <w:tcPr>
            <w:tcW w:w="1609" w:type="dxa"/>
          </w:tcPr>
          <w:p w14:paraId="1688DBC1"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Point and classical massage</w:t>
            </w:r>
          </w:p>
        </w:tc>
        <w:tc>
          <w:tcPr>
            <w:tcW w:w="1609" w:type="dxa"/>
          </w:tcPr>
          <w:p w14:paraId="1B632D51"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46CE4ABA"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7315944A"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10" w:type="dxa"/>
          </w:tcPr>
          <w:p w14:paraId="1DE6C91B"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r>
      <w:tr w:rsidR="008A121E" w:rsidRPr="000F7875" w14:paraId="68899071" w14:textId="77777777" w:rsidTr="005D6FDF">
        <w:tc>
          <w:tcPr>
            <w:cnfStyle w:val="001000000000" w:firstRow="0" w:lastRow="0" w:firstColumn="1" w:lastColumn="0" w:oddVBand="0" w:evenVBand="0" w:oddHBand="0" w:evenHBand="0" w:firstRowFirstColumn="0" w:firstRowLastColumn="0" w:lastRowFirstColumn="0" w:lastRowLastColumn="0"/>
            <w:tcW w:w="1301" w:type="dxa"/>
          </w:tcPr>
          <w:p w14:paraId="413F6942" w14:textId="6BE7EC5E" w:rsidR="008A121E" w:rsidRPr="000F7875" w:rsidRDefault="008A121E" w:rsidP="000F7875">
            <w:pPr>
              <w:pStyle w:val="Tabletext8pt"/>
              <w:rPr>
                <w:rStyle w:val="Strong"/>
                <w:b/>
                <w:bCs w:val="0"/>
              </w:rPr>
            </w:pPr>
            <w:r w:rsidRPr="001D5ED4">
              <w:t xml:space="preserve">Jia 2016 </w:t>
            </w:r>
            <w:r w:rsidRPr="000F7875">
              <w:rPr>
                <w:rStyle w:val="Strong"/>
              </w:rPr>
              <w:fldChar w:fldCharType="begin"/>
            </w:r>
            <w:r w:rsidR="00F913ED">
              <w:rPr>
                <w:rStyle w:val="Strong"/>
              </w:rPr>
              <w:instrText xml:space="preserve"> ADDIN EN.CITE &lt;EndNote&gt;&lt;Cite&gt;&lt;Author&gt;Jia&lt;/Author&gt;&lt;Year&gt;2016&lt;/Year&gt;&lt;RecNum&gt;302&lt;/RecNum&gt;&lt;DisplayText&gt;(82)&lt;/DisplayText&gt;&lt;record&gt;&lt;rec-number&gt;302&lt;/rec-number&gt;&lt;foreign-keys&gt;&lt;key app="EN" db-id="rfx5v25rowst08e59tbxx9ty5t2w0adwt52x" timestamp="1665111079"&gt;302&lt;/key&gt;&lt;/foreign-keys&gt;&lt;ref-type name="Journal Article"&gt;17&lt;/ref-type&gt;&lt;contributors&gt;&lt;authors&gt;&lt;author&gt;Jia, Jiameng&lt;/author&gt;&lt;author&gt;Liu, Yu&lt;/author&gt;&lt;/authors&gt;&lt;/contributors&gt;&lt;titles&gt;&lt;title&gt;Influence of acupoint massage on blood pressure and symptoms of patients with primary hypertension in community&lt;/title&gt;&lt;secondary-title&gt;Chinese Nursing Research&lt;/secondary-title&gt;&lt;/titles&gt;&lt;periodical&gt;&lt;full-title&gt;Chinese Nursing Research&lt;/full-title&gt;&lt;/periodical&gt;&lt;pages&gt;455-457&lt;/pages&gt;&lt;volume&gt;30&lt;/volume&gt;&lt;number&gt;2A&lt;/number&gt;&lt;dates&gt;&lt;year&gt;2016&lt;/year&gt;&lt;/dates&gt;&lt;publisher&gt;Chinese Nursing Research Editorial Office&lt;/publisher&gt;&lt;accession-num&gt;127465415. Language: Chinese. Entry Date: 20180328. Revision Date: 20181206. Publication Type: Article&lt;/accession-num&gt;&lt;urls&gt;&lt;related-urls&gt;&lt;url&gt;http://ezproxy.library.usyd.edu.au/login?url=http://search.ebscohost.com/login.aspx?direct=true&amp;amp;db=ccm&amp;amp;AN=127465415&amp;amp;site=ehost-live&lt;/url&gt;&lt;/related-urls&gt;&lt;/urls&gt;&lt;electronic-resource-num&gt;10/3969/j.issn.1009-6493.2016.04.022&lt;/electronic-resource-num&gt;&lt;/record&gt;&lt;/Cite&gt;&lt;/EndNote&gt;</w:instrText>
            </w:r>
            <w:r w:rsidRPr="000F7875">
              <w:rPr>
                <w:rStyle w:val="Strong"/>
              </w:rPr>
              <w:fldChar w:fldCharType="separate"/>
            </w:r>
            <w:r w:rsidR="00F913ED">
              <w:rPr>
                <w:rStyle w:val="Strong"/>
                <w:noProof/>
              </w:rPr>
              <w:t>(</w:t>
            </w:r>
            <w:hyperlink w:anchor="_ENREF_82" w:tooltip="Jia, 2016 #302" w:history="1">
              <w:r w:rsidR="00E3486E">
                <w:rPr>
                  <w:rStyle w:val="Strong"/>
                  <w:noProof/>
                </w:rPr>
                <w:t>82</w:t>
              </w:r>
            </w:hyperlink>
            <w:r w:rsidR="00F913ED">
              <w:rPr>
                <w:rStyle w:val="Strong"/>
                <w:noProof/>
              </w:rPr>
              <w:t>)</w:t>
            </w:r>
            <w:r w:rsidRPr="000F7875">
              <w:rPr>
                <w:rStyle w:val="Strong"/>
              </w:rPr>
              <w:fldChar w:fldCharType="end"/>
            </w:r>
          </w:p>
        </w:tc>
        <w:tc>
          <w:tcPr>
            <w:tcW w:w="899" w:type="dxa"/>
          </w:tcPr>
          <w:p w14:paraId="38B5EC42"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2407" w:type="dxa"/>
          </w:tcPr>
          <w:p w14:paraId="36356D4E"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11 Diseases of the circulatory system</w:t>
            </w:r>
          </w:p>
        </w:tc>
        <w:tc>
          <w:tcPr>
            <w:tcW w:w="2360" w:type="dxa"/>
          </w:tcPr>
          <w:p w14:paraId="3AAF0E32"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Hypertension</w:t>
            </w:r>
          </w:p>
        </w:tc>
        <w:tc>
          <w:tcPr>
            <w:tcW w:w="614" w:type="dxa"/>
          </w:tcPr>
          <w:p w14:paraId="68C06B3B"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38DE92D2"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Acupoint massage</w:t>
            </w:r>
          </w:p>
        </w:tc>
        <w:tc>
          <w:tcPr>
            <w:tcW w:w="1609" w:type="dxa"/>
          </w:tcPr>
          <w:p w14:paraId="4DB35AB4"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74AB921D"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751163DC"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10" w:type="dxa"/>
          </w:tcPr>
          <w:p w14:paraId="3730DC8B"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r>
      <w:tr w:rsidR="000F7875" w:rsidRPr="000F7875" w14:paraId="54A33F1E" w14:textId="77777777" w:rsidTr="005D6FDF">
        <w:tc>
          <w:tcPr>
            <w:cnfStyle w:val="001000000000" w:firstRow="0" w:lastRow="0" w:firstColumn="1" w:lastColumn="0" w:oddVBand="0" w:evenVBand="0" w:oddHBand="0" w:evenHBand="0" w:firstRowFirstColumn="0" w:firstRowLastColumn="0" w:lastRowFirstColumn="0" w:lastRowLastColumn="0"/>
            <w:tcW w:w="1301" w:type="dxa"/>
          </w:tcPr>
          <w:p w14:paraId="007737FD" w14:textId="52443F42" w:rsidR="008A121E" w:rsidRPr="000F7875" w:rsidRDefault="008A121E" w:rsidP="000F7875">
            <w:pPr>
              <w:pStyle w:val="Tabletext8pt"/>
              <w:rPr>
                <w:rStyle w:val="Strong"/>
                <w:b/>
                <w:bCs w:val="0"/>
              </w:rPr>
            </w:pPr>
            <w:r w:rsidRPr="001D5ED4">
              <w:t xml:space="preserve">Yang 1994 </w:t>
            </w:r>
            <w:r w:rsidRPr="000F7875">
              <w:rPr>
                <w:rStyle w:val="Strong"/>
              </w:rPr>
              <w:fldChar w:fldCharType="begin"/>
            </w:r>
            <w:r w:rsidR="00F913ED">
              <w:rPr>
                <w:rStyle w:val="Strong"/>
              </w:rPr>
              <w:instrText xml:space="preserve"> ADDIN EN.CITE &lt;EndNote&gt;&lt;Cite&gt;&lt;Author&gt;Karmacharya&lt;/Author&gt;&lt;Year&gt;2013&lt;/Year&gt;&lt;RecNum&gt;304&lt;/RecNum&gt;&lt;DisplayText&gt;(83)&lt;/DisplayText&gt;&lt;record&gt;&lt;rec-number&gt;304&lt;/rec-number&gt;&lt;foreign-keys&gt;&lt;key app="EN" db-id="rfx5v25rowst08e59tbxx9ty5t2w0adwt52x" timestamp="1665111079"&gt;304&lt;/key&gt;&lt;/foreign-keys&gt;&lt;ref-type name="Journal Article"&gt;17&lt;/ref-type&gt;&lt;contributors&gt;&lt;authors&gt;&lt;author&gt;Karmacharya, B. M.&lt;/author&gt;&lt;/authors&gt;&lt;/contributors&gt;&lt;auth-address&gt;Dhulikhel Hospital Kathmandu University Hospital, Dhulikhel, Kavre, Nepal.&lt;/auth-address&gt;&lt;titles&gt;&lt;title&gt;Potential of global health education in low-income settings&lt;/title&gt;&lt;secondary-title&gt;Kathmandu Univ Med J (KUMJ)&lt;/secondary-title&gt;&lt;/titles&gt;&lt;pages&gt;266-7&lt;/pages&gt;&lt;volume&gt;11&lt;/volume&gt;&lt;number&gt;44&lt;/number&gt;&lt;keywords&gt;&lt;keyword&gt;*Developing Countries&lt;/keyword&gt;&lt;keyword&gt;*Global Health&lt;/keyword&gt;&lt;keyword&gt;Health Education/*organization &amp;amp; administration&lt;/keyword&gt;&lt;keyword&gt;Humans&lt;/keyword&gt;&lt;keyword&gt;Poverty&lt;/keyword&gt;&lt;/keywords&gt;&lt;dates&gt;&lt;year&gt;2013&lt;/year&gt;&lt;pub-dates&gt;&lt;date&gt;Oct-Dec&lt;/date&gt;&lt;/pub-dates&gt;&lt;/dates&gt;&lt;isbn&gt;1812-2078 (Electronic)&amp;#xD;1812-2027 (Linking)&lt;/isbn&gt;&lt;accession-num&gt;24899317&lt;/accession-num&gt;&lt;urls&gt;&lt;related-urls&gt;&lt;url&gt;https://www.ncbi.nlm.nih.gov/pubmed/24899317&lt;/url&gt;&lt;/related-urls&gt;&lt;/urls&gt;&lt;electronic-resource-num&gt;10.3126/kumj.v11i4.12519&lt;/electronic-resource-num&gt;&lt;remote-database-name&gt;Medline&lt;/remote-database-name&gt;&lt;remote-database-provider&gt;NLM&lt;/remote-database-provider&gt;&lt;/record&gt;&lt;/Cite&gt;&lt;/EndNote&gt;</w:instrText>
            </w:r>
            <w:r w:rsidRPr="000F7875">
              <w:rPr>
                <w:rStyle w:val="Strong"/>
              </w:rPr>
              <w:fldChar w:fldCharType="separate"/>
            </w:r>
            <w:r w:rsidR="00F913ED">
              <w:rPr>
                <w:rStyle w:val="Strong"/>
                <w:noProof/>
              </w:rPr>
              <w:t>(</w:t>
            </w:r>
            <w:hyperlink w:anchor="_ENREF_83" w:tooltip="Karmacharya, 2013 #304" w:history="1">
              <w:r w:rsidR="00E3486E">
                <w:rPr>
                  <w:rStyle w:val="Strong"/>
                  <w:noProof/>
                </w:rPr>
                <w:t>83</w:t>
              </w:r>
            </w:hyperlink>
            <w:r w:rsidR="00F913ED">
              <w:rPr>
                <w:rStyle w:val="Strong"/>
                <w:noProof/>
              </w:rPr>
              <w:t>)</w:t>
            </w:r>
            <w:r w:rsidRPr="000F7875">
              <w:rPr>
                <w:rStyle w:val="Strong"/>
              </w:rPr>
              <w:fldChar w:fldCharType="end"/>
            </w:r>
          </w:p>
        </w:tc>
        <w:tc>
          <w:tcPr>
            <w:tcW w:w="899" w:type="dxa"/>
          </w:tcPr>
          <w:p w14:paraId="78AB9ED4"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2407" w:type="dxa"/>
          </w:tcPr>
          <w:p w14:paraId="6AF91483"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 xml:space="preserve">15 Diseases of the musculoskeletal system or connective tissue </w:t>
            </w:r>
          </w:p>
        </w:tc>
        <w:tc>
          <w:tcPr>
            <w:tcW w:w="2360" w:type="dxa"/>
          </w:tcPr>
          <w:p w14:paraId="7094E7BD"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Mild to severe low back pain</w:t>
            </w:r>
          </w:p>
        </w:tc>
        <w:tc>
          <w:tcPr>
            <w:tcW w:w="614" w:type="dxa"/>
          </w:tcPr>
          <w:p w14:paraId="1B8B2B22"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4502795D"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Acupoint finger pressure massage</w:t>
            </w:r>
          </w:p>
        </w:tc>
        <w:tc>
          <w:tcPr>
            <w:tcW w:w="1609" w:type="dxa"/>
          </w:tcPr>
          <w:p w14:paraId="0AF6BF9A"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3721301E"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0F3FB915"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10" w:type="dxa"/>
          </w:tcPr>
          <w:p w14:paraId="1AAC075D"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r>
      <w:tr w:rsidR="008A121E" w:rsidRPr="000F7875" w14:paraId="39D073EA" w14:textId="77777777" w:rsidTr="005D6FDF">
        <w:tc>
          <w:tcPr>
            <w:cnfStyle w:val="001000000000" w:firstRow="0" w:lastRow="0" w:firstColumn="1" w:lastColumn="0" w:oddVBand="0" w:evenVBand="0" w:oddHBand="0" w:evenHBand="0" w:firstRowFirstColumn="0" w:firstRowLastColumn="0" w:lastRowFirstColumn="0" w:lastRowLastColumn="0"/>
            <w:tcW w:w="1301" w:type="dxa"/>
          </w:tcPr>
          <w:p w14:paraId="15B954EB" w14:textId="02C6DAA8" w:rsidR="008A121E" w:rsidRPr="000F7875" w:rsidRDefault="008A121E" w:rsidP="000F7875">
            <w:pPr>
              <w:pStyle w:val="Tabletext8pt"/>
              <w:rPr>
                <w:rStyle w:val="Strong"/>
                <w:b/>
                <w:bCs w:val="0"/>
              </w:rPr>
            </w:pPr>
            <w:r w:rsidRPr="001D5ED4">
              <w:t xml:space="preserve">Chen 2019 </w:t>
            </w:r>
            <w:r w:rsidRPr="000F7875">
              <w:rPr>
                <w:rStyle w:val="Strong"/>
              </w:rPr>
              <w:fldChar w:fldCharType="begin"/>
            </w:r>
            <w:r w:rsidR="00F913ED">
              <w:rPr>
                <w:rStyle w:val="Strong"/>
              </w:rPr>
              <w:instrText xml:space="preserve"> ADDIN EN.CITE &lt;EndNote&gt;&lt;Cite&gt;&lt;Author&gt;Chen&lt;/Author&gt;&lt;Year&gt;2009&lt;/Year&gt;&lt;RecNum&gt;299&lt;/RecNum&gt;&lt;DisplayText&gt;(84)&lt;/DisplayText&gt;&lt;record&gt;&lt;rec-number&gt;299&lt;/rec-number&gt;&lt;foreign-keys&gt;&lt;key app="EN" db-id="rfx5v25rowst08e59tbxx9ty5t2w0adwt52x" timestamp="1665111079"&gt;299&lt;/key&gt;&lt;/foreign-keys&gt;&lt;ref-type name="Journal Article"&gt;17&lt;/ref-type&gt;&lt;contributors&gt;&lt;authors&gt;&lt;author&gt;Chen, M.&lt;/author&gt;&lt;author&gt;Wang, C.&lt;/author&gt;&lt;author&gt;Liu, C.&lt;/author&gt;&lt;/authors&gt;&lt;/contributors&gt;&lt;titles&gt;&lt;title&gt;Application of acupoint massage in nursing care of newborns with brachial plexus nerve injury&lt;/title&gt;&lt;secondary-title&gt;Chinese Nursing Research&lt;/secondary-title&gt;&lt;/titles&gt;&lt;periodical&gt;&lt;full-title&gt;Chinese Nursing Research&lt;/full-title&gt;&lt;/periodical&gt;&lt;pages&gt;1280-1280&lt;/pages&gt;&lt;volume&gt;23&lt;/volume&gt;&lt;number&gt;5B&lt;/number&gt;&lt;dates&gt;&lt;year&gt;2009&lt;/year&gt;&lt;/dates&gt;&lt;publisher&gt;Chinese Nursing Research Editorial Office&lt;/publisher&gt;&lt;accession-num&gt;105321966. Language: Chinese. Entry Date: 20091204. Revision Date: 20150711. Publication Type: Journal Article. Journal Subset: Asia&lt;/accession-num&gt;&lt;urls&gt;&lt;related-urls&gt;&lt;url&gt;http://ezproxy.library.usyd.edu.au/login?url=http://search.ebscohost.com/login.aspx?direct=true&amp;amp;db=ccm&amp;amp;AN=105321966&amp;amp;site=ehost-live&lt;/url&gt;&lt;/related-urls&gt;&lt;/urls&gt;&lt;/record&gt;&lt;/Cite&gt;&lt;/EndNote&gt;</w:instrText>
            </w:r>
            <w:r w:rsidRPr="000F7875">
              <w:rPr>
                <w:rStyle w:val="Strong"/>
              </w:rPr>
              <w:fldChar w:fldCharType="separate"/>
            </w:r>
            <w:r w:rsidR="00F913ED">
              <w:rPr>
                <w:rStyle w:val="Strong"/>
                <w:noProof/>
              </w:rPr>
              <w:t>(</w:t>
            </w:r>
            <w:hyperlink w:anchor="_ENREF_84" w:tooltip="Chen, 2009 #299" w:history="1">
              <w:r w:rsidR="00E3486E">
                <w:rPr>
                  <w:rStyle w:val="Strong"/>
                  <w:noProof/>
                </w:rPr>
                <w:t>84</w:t>
              </w:r>
            </w:hyperlink>
            <w:r w:rsidR="00F913ED">
              <w:rPr>
                <w:rStyle w:val="Strong"/>
                <w:noProof/>
              </w:rPr>
              <w:t>)</w:t>
            </w:r>
            <w:r w:rsidRPr="000F7875">
              <w:rPr>
                <w:rStyle w:val="Strong"/>
              </w:rPr>
              <w:fldChar w:fldCharType="end"/>
            </w:r>
          </w:p>
        </w:tc>
        <w:tc>
          <w:tcPr>
            <w:tcW w:w="899" w:type="dxa"/>
          </w:tcPr>
          <w:p w14:paraId="01FB67E2"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RCT?</w:t>
            </w:r>
          </w:p>
        </w:tc>
        <w:tc>
          <w:tcPr>
            <w:tcW w:w="2407" w:type="dxa"/>
          </w:tcPr>
          <w:p w14:paraId="24CCF888"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19 Certain conditions originating in the perinatal period</w:t>
            </w:r>
          </w:p>
        </w:tc>
        <w:tc>
          <w:tcPr>
            <w:tcW w:w="2360" w:type="dxa"/>
          </w:tcPr>
          <w:p w14:paraId="6667526C"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Brachial plexus nerve injury (newborns)</w:t>
            </w:r>
          </w:p>
        </w:tc>
        <w:tc>
          <w:tcPr>
            <w:tcW w:w="614" w:type="dxa"/>
          </w:tcPr>
          <w:p w14:paraId="24D1E1FC"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22D757D7"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Acupoint massage</w:t>
            </w:r>
          </w:p>
        </w:tc>
        <w:tc>
          <w:tcPr>
            <w:tcW w:w="1609" w:type="dxa"/>
          </w:tcPr>
          <w:p w14:paraId="3A519E09"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68288B52"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7675B0A3"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10" w:type="dxa"/>
          </w:tcPr>
          <w:p w14:paraId="1C0653FB"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r>
      <w:tr w:rsidR="000F7875" w:rsidRPr="000F7875" w14:paraId="38DD1810" w14:textId="77777777" w:rsidTr="005D6FDF">
        <w:tc>
          <w:tcPr>
            <w:cnfStyle w:val="001000000000" w:firstRow="0" w:lastRow="0" w:firstColumn="1" w:lastColumn="0" w:oddVBand="0" w:evenVBand="0" w:oddHBand="0" w:evenHBand="0" w:firstRowFirstColumn="0" w:firstRowLastColumn="0" w:lastRowFirstColumn="0" w:lastRowLastColumn="0"/>
            <w:tcW w:w="1301" w:type="dxa"/>
          </w:tcPr>
          <w:p w14:paraId="0CFBA689" w14:textId="1E089247" w:rsidR="008A121E" w:rsidRPr="000F7875" w:rsidRDefault="008A121E" w:rsidP="000F7875">
            <w:pPr>
              <w:pStyle w:val="Tabletext8pt"/>
              <w:rPr>
                <w:rStyle w:val="Strong"/>
                <w:b/>
                <w:bCs w:val="0"/>
              </w:rPr>
            </w:pPr>
            <w:r w:rsidRPr="001D5ED4">
              <w:t xml:space="preserve">Chu 2015 </w:t>
            </w:r>
            <w:r w:rsidRPr="000F7875">
              <w:rPr>
                <w:rStyle w:val="Strong"/>
              </w:rPr>
              <w:fldChar w:fldCharType="begin"/>
            </w:r>
            <w:r w:rsidR="00F913ED">
              <w:rPr>
                <w:rStyle w:val="Strong"/>
              </w:rPr>
              <w:instrText xml:space="preserve"> ADDIN EN.CITE &lt;EndNote&gt;&lt;Cite&gt;&lt;Author&gt;Chu&lt;/Author&gt;&lt;Year&gt;2015&lt;/Year&gt;&lt;RecNum&gt;300&lt;/RecNum&gt;&lt;DisplayText&gt;(85)&lt;/DisplayText&gt;&lt;record&gt;&lt;rec-number&gt;300&lt;/rec-number&gt;&lt;foreign-keys&gt;&lt;key app="EN" db-id="rfx5v25rowst08e59tbxx9ty5t2w0adwt52x" timestamp="1665111079"&gt;300&lt;/key&gt;&lt;/foreign-keys&gt;&lt;ref-type name="Journal Article"&gt;17&lt;/ref-type&gt;&lt;contributors&gt;&lt;authors&gt;&lt;author&gt;Chu, Xiaohong&lt;/author&gt;&lt;author&gt;Kang, Qun&lt;/author&gt;&lt;author&gt;Hang, Yan&lt;/author&gt;&lt;/authors&gt;&lt;/contributors&gt;&lt;titles&gt;&lt;title&gt;Application of foot acupoint massage in sleep disorders in patients with cerebral apoplexy&lt;/title&gt;&lt;secondary-title&gt;Chinese Nursing Research&lt;/secondary-title&gt;&lt;/titles&gt;&lt;periodical&gt;&lt;full-title&gt;Chinese Nursing Research&lt;/full-title&gt;&lt;/periodical&gt;&lt;pages&gt;4041-4043&lt;/pages&gt;&lt;volume&gt;29&lt;/volume&gt;&lt;number&gt;11B&lt;/number&gt;&lt;dates&gt;&lt;year&gt;2015&lt;/year&gt;&lt;/dates&gt;&lt;publisher&gt;Chinese Nursing Research Editorial Office&lt;/publisher&gt;&lt;accession-num&gt;127465278. Language: Chinese. Entry Date: 20180410. Revision Date: 20180410. Publication Type: Article&lt;/accession-num&gt;&lt;urls&gt;&lt;related-urls&gt;&lt;url&gt;http://ezproxy.library.usyd.edu.au/login?url=http://search.ebscohost.com/login.aspx?direct=true&amp;amp;db=ccm&amp;amp;AN=127465278&amp;amp;site=ehost-live&lt;/url&gt;&lt;/related-urls&gt;&lt;/urls&gt;&lt;electronic-resource-num&gt;10.3969/j.issn.1009-6493.2015.32.025&lt;/electronic-resource-num&gt;&lt;/record&gt;&lt;/Cite&gt;&lt;/EndNote&gt;</w:instrText>
            </w:r>
            <w:r w:rsidRPr="000F7875">
              <w:rPr>
                <w:rStyle w:val="Strong"/>
              </w:rPr>
              <w:fldChar w:fldCharType="separate"/>
            </w:r>
            <w:r w:rsidR="00F913ED">
              <w:rPr>
                <w:rStyle w:val="Strong"/>
                <w:noProof/>
              </w:rPr>
              <w:t>(</w:t>
            </w:r>
            <w:hyperlink w:anchor="_ENREF_85" w:tooltip="Chu, 2015 #300" w:history="1">
              <w:r w:rsidR="00E3486E">
                <w:rPr>
                  <w:rStyle w:val="Strong"/>
                  <w:noProof/>
                </w:rPr>
                <w:t>85</w:t>
              </w:r>
            </w:hyperlink>
            <w:r w:rsidR="00F913ED">
              <w:rPr>
                <w:rStyle w:val="Strong"/>
                <w:noProof/>
              </w:rPr>
              <w:t>)</w:t>
            </w:r>
            <w:r w:rsidRPr="000F7875">
              <w:rPr>
                <w:rStyle w:val="Strong"/>
              </w:rPr>
              <w:fldChar w:fldCharType="end"/>
            </w:r>
          </w:p>
        </w:tc>
        <w:tc>
          <w:tcPr>
            <w:tcW w:w="899" w:type="dxa"/>
          </w:tcPr>
          <w:p w14:paraId="2D309709"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RCT?</w:t>
            </w:r>
          </w:p>
        </w:tc>
        <w:tc>
          <w:tcPr>
            <w:tcW w:w="2407" w:type="dxa"/>
          </w:tcPr>
          <w:p w14:paraId="3C1EEFC3" w14:textId="7BB5171C"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21 Symptoms, signs or clinical findings, NEC</w:t>
            </w:r>
          </w:p>
        </w:tc>
        <w:tc>
          <w:tcPr>
            <w:tcW w:w="2360" w:type="dxa"/>
          </w:tcPr>
          <w:p w14:paraId="09E0EE39"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Stroke recovery (cerebral apoplexy with sleep disorder)</w:t>
            </w:r>
          </w:p>
        </w:tc>
        <w:tc>
          <w:tcPr>
            <w:tcW w:w="614" w:type="dxa"/>
          </w:tcPr>
          <w:p w14:paraId="151FC724"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7F278006"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Acupoint massage</w:t>
            </w:r>
          </w:p>
        </w:tc>
        <w:tc>
          <w:tcPr>
            <w:tcW w:w="1609" w:type="dxa"/>
          </w:tcPr>
          <w:p w14:paraId="29675F1E"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7DB8BBF7"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330FEA2B"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10" w:type="dxa"/>
          </w:tcPr>
          <w:p w14:paraId="04973BC8"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r>
      <w:tr w:rsidR="008A121E" w:rsidRPr="000F7875" w14:paraId="23FE4BEC" w14:textId="77777777" w:rsidTr="005D6FDF">
        <w:tc>
          <w:tcPr>
            <w:cnfStyle w:val="001000000000" w:firstRow="0" w:lastRow="0" w:firstColumn="1" w:lastColumn="0" w:oddVBand="0" w:evenVBand="0" w:oddHBand="0" w:evenHBand="0" w:firstRowFirstColumn="0" w:firstRowLastColumn="0" w:lastRowFirstColumn="0" w:lastRowLastColumn="0"/>
            <w:tcW w:w="1301" w:type="dxa"/>
          </w:tcPr>
          <w:p w14:paraId="14F0DE54" w14:textId="15C0C2E7" w:rsidR="008A121E" w:rsidRPr="000F7875" w:rsidRDefault="008A121E" w:rsidP="000F7875">
            <w:pPr>
              <w:pStyle w:val="Tabletext8pt"/>
              <w:rPr>
                <w:rStyle w:val="Strong"/>
                <w:b/>
                <w:bCs w:val="0"/>
              </w:rPr>
            </w:pPr>
            <w:r w:rsidRPr="001D5ED4">
              <w:t xml:space="preserve">Li 2013 </w:t>
            </w:r>
            <w:r w:rsidRPr="000F7875">
              <w:rPr>
                <w:rStyle w:val="Strong"/>
              </w:rPr>
              <w:fldChar w:fldCharType="begin"/>
            </w:r>
            <w:r w:rsidR="00F913ED">
              <w:rPr>
                <w:rStyle w:val="Strong"/>
              </w:rPr>
              <w:instrText xml:space="preserve"> ADDIN EN.CITE &lt;EndNote&gt;&lt;Cite&gt;&lt;Author&gt;Li&lt;/Author&gt;&lt;Year&gt;2013&lt;/Year&gt;&lt;RecNum&gt;303&lt;/RecNum&gt;&lt;DisplayText&gt;(86)&lt;/DisplayText&gt;&lt;record&gt;&lt;rec-number&gt;303&lt;/rec-number&gt;&lt;foreign-keys&gt;&lt;key app="EN" db-id="rfx5v25rowst08e59tbxx9ty5t2w0adwt52x" timestamp="1665111079"&gt;303&lt;/key&gt;&lt;/foreign-keys&gt;&lt;ref-type name="Journal Article"&gt;17&lt;/ref-type&gt;&lt;contributors&gt;&lt;authors&gt;&lt;author&gt;Li, Chunhui&lt;/author&gt;&lt;author&gt;Li, Huiling&lt;/author&gt;&lt;author&gt;Zou, Yefang&lt;/author&gt;&lt;/authors&gt;&lt;/contributors&gt;&lt;titles&gt;&lt;title&gt;Application of acupoint massage combined with moxibustion in prevention of abdominal distension after spine surgery&lt;/title&gt;&lt;secondary-title&gt;Chinese Nursing Research&lt;/secondary-title&gt;&lt;/titles&gt;&lt;periodical&gt;&lt;full-title&gt;Chinese Nursing Research&lt;/full-title&gt;&lt;/periodical&gt;&lt;pages&gt;3673-3674&lt;/pages&gt;&lt;volume&gt;27&lt;/volume&gt;&lt;number&gt;11B&lt;/number&gt;&lt;dates&gt;&lt;year&gt;2013&lt;/year&gt;&lt;/dates&gt;&lt;publisher&gt;Chinese Nursing Research Editorial Office&lt;/publisher&gt;&lt;accession-num&gt;127357140. Language: Chinese. Entry Date: 20180129. Revision Date: 20190313. Publication Type: Article&lt;/accession-num&gt;&lt;urls&gt;&lt;related-urls&gt;&lt;url&gt;http://ezproxy.library.usyd.edu.au/login?url=http://search.ebscohost.com/login.aspx?direct=true&amp;amp;db=ccm&amp;amp;AN=127357140&amp;amp;site=ehost-live&lt;/url&gt;&lt;/related-urls&gt;&lt;/urls&gt;&lt;electronic-resource-num&gt;10.3969/j.issn.1009-6493.2013.32.040&lt;/electronic-resource-num&gt;&lt;/record&gt;&lt;/Cite&gt;&lt;/EndNote&gt;</w:instrText>
            </w:r>
            <w:r w:rsidRPr="000F7875">
              <w:rPr>
                <w:rStyle w:val="Strong"/>
              </w:rPr>
              <w:fldChar w:fldCharType="separate"/>
            </w:r>
            <w:r w:rsidR="00F913ED">
              <w:rPr>
                <w:rStyle w:val="Strong"/>
                <w:noProof/>
              </w:rPr>
              <w:t>(</w:t>
            </w:r>
            <w:hyperlink w:anchor="_ENREF_86" w:tooltip="Li, 2013 #303" w:history="1">
              <w:r w:rsidR="00E3486E">
                <w:rPr>
                  <w:rStyle w:val="Strong"/>
                  <w:noProof/>
                </w:rPr>
                <w:t>86</w:t>
              </w:r>
            </w:hyperlink>
            <w:r w:rsidR="00F913ED">
              <w:rPr>
                <w:rStyle w:val="Strong"/>
                <w:noProof/>
              </w:rPr>
              <w:t>)</w:t>
            </w:r>
            <w:r w:rsidRPr="000F7875">
              <w:rPr>
                <w:rStyle w:val="Strong"/>
              </w:rPr>
              <w:fldChar w:fldCharType="end"/>
            </w:r>
          </w:p>
        </w:tc>
        <w:tc>
          <w:tcPr>
            <w:tcW w:w="899" w:type="dxa"/>
          </w:tcPr>
          <w:p w14:paraId="778DFF0D"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2407" w:type="dxa"/>
          </w:tcPr>
          <w:p w14:paraId="1D7E7AF4"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24 Factors influencing health status or contact with health services</w:t>
            </w:r>
          </w:p>
        </w:tc>
        <w:tc>
          <w:tcPr>
            <w:tcW w:w="2360" w:type="dxa"/>
          </w:tcPr>
          <w:p w14:paraId="183FA568"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Abdominal distention after spine surgery (prevention)</w:t>
            </w:r>
          </w:p>
        </w:tc>
        <w:tc>
          <w:tcPr>
            <w:tcW w:w="614" w:type="dxa"/>
          </w:tcPr>
          <w:p w14:paraId="5CB93430"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4813F220"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Acupoint massage and moxibustion</w:t>
            </w:r>
          </w:p>
        </w:tc>
        <w:tc>
          <w:tcPr>
            <w:tcW w:w="1609" w:type="dxa"/>
          </w:tcPr>
          <w:p w14:paraId="403C838D"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6C8F8E76"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5A5947B1"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10" w:type="dxa"/>
          </w:tcPr>
          <w:p w14:paraId="2E2030D6"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r>
      <w:tr w:rsidR="000F7875" w:rsidRPr="000F7875" w14:paraId="69072B93" w14:textId="77777777" w:rsidTr="005D6FDF">
        <w:tc>
          <w:tcPr>
            <w:cnfStyle w:val="001000000000" w:firstRow="0" w:lastRow="0" w:firstColumn="1" w:lastColumn="0" w:oddVBand="0" w:evenVBand="0" w:oddHBand="0" w:evenHBand="0" w:firstRowFirstColumn="0" w:firstRowLastColumn="0" w:lastRowFirstColumn="0" w:lastRowLastColumn="0"/>
            <w:tcW w:w="1301" w:type="dxa"/>
          </w:tcPr>
          <w:p w14:paraId="6DB36FD4" w14:textId="0E93F7C1" w:rsidR="008A121E" w:rsidRPr="000F7875" w:rsidRDefault="008A121E" w:rsidP="000F7875">
            <w:pPr>
              <w:pStyle w:val="Tabletext8pt"/>
              <w:rPr>
                <w:rStyle w:val="Strong"/>
                <w:b/>
                <w:bCs w:val="0"/>
              </w:rPr>
            </w:pPr>
            <w:r w:rsidRPr="001D5ED4">
              <w:t xml:space="preserve">EAMS 2014 </w:t>
            </w:r>
            <w:r w:rsidRPr="000F7875">
              <w:rPr>
                <w:rStyle w:val="Strong"/>
              </w:rPr>
              <w:fldChar w:fldCharType="begin"/>
            </w:r>
            <w:r w:rsidR="00F913ED">
              <w:rPr>
                <w:rStyle w:val="Strong"/>
              </w:rPr>
              <w:instrText xml:space="preserve"> ADDIN EN.CITE &lt;EndNote&gt;&lt;Cite&gt;&lt;Author&gt;Japanese Society of Oriental Medicine Physical Therapy&lt;/Author&gt;&lt;Year&gt;2015&lt;/Year&gt;&lt;RecNum&gt;337&lt;/RecNum&gt;&lt;DisplayText&gt;(87)&lt;/DisplayText&gt;&lt;record&gt;&lt;rec-number&gt;337&lt;/rec-number&gt;&lt;foreign-keys&gt;&lt;key app="EN" db-id="rfx5v25rowst08e59tbxx9ty5t2w0adwt52x" timestamp="1665717233"&gt;337&lt;/key&gt;&lt;/foreign-keys&gt;&lt;ref-type name="Electronic Article"&gt;43&lt;/ref-type&gt;&lt;contributors&gt;&lt;authors&gt;&lt;author&gt;Japanese Society of Oriental Medicine Physical Therapy,&lt;/author&gt;&lt;/authors&gt;&lt;secondary-authors&gt;&lt;author&gt;EAMS2014  Task Force&lt;/author&gt;&lt;/secondary-authors&gt;&lt;/contributors&gt;&lt;titles&gt;&lt;title&gt;Evidence Reports of Anma-Massage-Shiatsu 2014:  2 Meta-Analysis and 10 Randomized Controlled Trials&lt;/title&gt;&lt;secondary-title&gt;Efficacy, safety, and economic efficiency of anma, massage, and shiatsu systematic review&lt;/secondary-title&gt;&lt;/titles&gt;&lt;periodical&gt;&lt;full-title&gt;Efficacy, safety, and economic efficiency of anma, massage, and shiatsu systematic review&lt;/full-title&gt;&lt;/periodical&gt;&lt;dates&gt;&lt;year&gt;2015&lt;/year&gt;&lt;/dates&gt;&lt;publisher&gt;Ryosuke Fujii Akihiro Ogata Hiroshi Kondo Masaya Fukushima Faculty of Health Sciences, Tsukuba University of Technology&lt;/publisher&gt;&lt;urls&gt;&lt;related-urls&gt;&lt;url&gt;https://www.ejim.ncgg.go.jp/doc/pdf/a33.pdf&lt;/url&gt;&lt;/related-urls&gt;&lt;/urls&gt;&lt;/record&gt;&lt;/Cite&gt;&lt;/EndNote&gt;</w:instrText>
            </w:r>
            <w:r w:rsidRPr="000F7875">
              <w:rPr>
                <w:rStyle w:val="Strong"/>
              </w:rPr>
              <w:fldChar w:fldCharType="separate"/>
            </w:r>
            <w:r w:rsidR="00F913ED">
              <w:rPr>
                <w:rStyle w:val="Strong"/>
                <w:noProof/>
              </w:rPr>
              <w:t>(</w:t>
            </w:r>
            <w:hyperlink w:anchor="_ENREF_87" w:tooltip="Japanese Society of Oriental Medicine Physical Therapy, 2015 #337" w:history="1">
              <w:r w:rsidR="00E3486E">
                <w:rPr>
                  <w:rStyle w:val="Strong"/>
                  <w:noProof/>
                </w:rPr>
                <w:t>87</w:t>
              </w:r>
            </w:hyperlink>
            <w:r w:rsidR="00F913ED">
              <w:rPr>
                <w:rStyle w:val="Strong"/>
                <w:noProof/>
              </w:rPr>
              <w:t>)</w:t>
            </w:r>
            <w:r w:rsidRPr="000F7875">
              <w:rPr>
                <w:rStyle w:val="Strong"/>
              </w:rPr>
              <w:fldChar w:fldCharType="end"/>
            </w:r>
          </w:p>
        </w:tc>
        <w:tc>
          <w:tcPr>
            <w:tcW w:w="899" w:type="dxa"/>
          </w:tcPr>
          <w:p w14:paraId="17D602B7"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SR &amp; RCTs</w:t>
            </w:r>
          </w:p>
        </w:tc>
        <w:tc>
          <w:tcPr>
            <w:tcW w:w="2407" w:type="dxa"/>
          </w:tcPr>
          <w:p w14:paraId="0832F323"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 xml:space="preserve">Various </w:t>
            </w:r>
          </w:p>
        </w:tc>
        <w:tc>
          <w:tcPr>
            <w:tcW w:w="2360" w:type="dxa"/>
          </w:tcPr>
          <w:p w14:paraId="25A63239"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Various</w:t>
            </w:r>
          </w:p>
        </w:tc>
        <w:tc>
          <w:tcPr>
            <w:tcW w:w="614" w:type="dxa"/>
          </w:tcPr>
          <w:p w14:paraId="73E18A7F"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2E8B2984"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Shiatsu</w:t>
            </w:r>
          </w:p>
        </w:tc>
        <w:tc>
          <w:tcPr>
            <w:tcW w:w="1609" w:type="dxa"/>
          </w:tcPr>
          <w:p w14:paraId="2BC47EB4"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2C3D7963"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09" w:type="dxa"/>
          </w:tcPr>
          <w:p w14:paraId="4D669512"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c>
          <w:tcPr>
            <w:tcW w:w="1610" w:type="dxa"/>
          </w:tcPr>
          <w:p w14:paraId="73719FAA" w14:textId="77777777" w:rsidR="008A121E" w:rsidRPr="000F7875" w:rsidRDefault="008A121E" w:rsidP="000F7875">
            <w:pPr>
              <w:pStyle w:val="Tabletext8pt"/>
              <w:cnfStyle w:val="000000000000" w:firstRow="0" w:lastRow="0" w:firstColumn="0" w:lastColumn="0" w:oddVBand="0" w:evenVBand="0" w:oddHBand="0" w:evenHBand="0" w:firstRowFirstColumn="0" w:firstRowLastColumn="0" w:lastRowFirstColumn="0" w:lastRowLastColumn="0"/>
            </w:pPr>
            <w:r w:rsidRPr="000F7875">
              <w:t>?</w:t>
            </w:r>
          </w:p>
        </w:tc>
      </w:tr>
    </w:tbl>
    <w:p w14:paraId="531F991E" w14:textId="77777777" w:rsidR="008A121E" w:rsidRPr="00AB31C7" w:rsidRDefault="008A121E" w:rsidP="008A121E">
      <w:pPr>
        <w:pStyle w:val="TableFigNotes18"/>
      </w:pPr>
    </w:p>
    <w:p w14:paraId="38FF21B1" w14:textId="77777777" w:rsidR="008A121E" w:rsidRPr="00AB31C7" w:rsidRDefault="008A121E" w:rsidP="0060438B">
      <w:pPr>
        <w:pStyle w:val="Heading4"/>
      </w:pPr>
      <w:r w:rsidRPr="00AB31C7">
        <w:t>Studies submitted or published after the literature search date</w:t>
      </w:r>
      <w:bookmarkEnd w:id="393"/>
    </w:p>
    <w:p w14:paraId="2EBC653C" w14:textId="7751CFFA" w:rsidR="008A121E" w:rsidRPr="00AB31C7" w:rsidRDefault="002D052D" w:rsidP="008A121E">
      <w:pPr>
        <w:pStyle w:val="BodyText"/>
      </w:pPr>
      <w:r>
        <w:t>Nil.</w:t>
      </w:r>
    </w:p>
    <w:p w14:paraId="0C8471C9" w14:textId="77777777" w:rsidR="008A121E" w:rsidRPr="00AB31C7" w:rsidRDefault="008A121E" w:rsidP="008A121E">
      <w:pPr>
        <w:pStyle w:val="BodyText"/>
      </w:pPr>
    </w:p>
    <w:p w14:paraId="500DEE55" w14:textId="77777777" w:rsidR="008A121E" w:rsidRPr="00AB31C7" w:rsidRDefault="008A121E" w:rsidP="008A121E">
      <w:pPr>
        <w:pStyle w:val="BodyText"/>
      </w:pPr>
      <w:bookmarkStart w:id="405" w:name="_Toc87880416"/>
      <w:r w:rsidRPr="00AB31C7">
        <w:br w:type="page"/>
      </w:r>
    </w:p>
    <w:p w14:paraId="417D0334" w14:textId="5E7EDD7B" w:rsidR="008A121E" w:rsidRPr="00AB31C7" w:rsidRDefault="00DA286C" w:rsidP="00E96DB4">
      <w:pPr>
        <w:pStyle w:val="Heading3"/>
      </w:pPr>
      <w:bookmarkStart w:id="406" w:name="_Toc159843701"/>
      <w:r>
        <w:lastRenderedPageBreak/>
        <w:t>Supplementary overview of a</w:t>
      </w:r>
      <w:r w:rsidR="008A121E" w:rsidRPr="00AB31C7">
        <w:t>cupressure</w:t>
      </w:r>
      <w:bookmarkEnd w:id="405"/>
      <w:bookmarkEnd w:id="406"/>
    </w:p>
    <w:p w14:paraId="23B17798" w14:textId="228E55B2" w:rsidR="00376ADA" w:rsidRPr="00AB31C7" w:rsidRDefault="00376ADA" w:rsidP="00376ADA">
      <w:pPr>
        <w:pStyle w:val="BodyText"/>
      </w:pPr>
      <w:r w:rsidRPr="00AB31C7">
        <w:t xml:space="preserve">This appendix documents the studies that potentially meet the prespecified inclusion criteria for a systematic review on the effect of </w:t>
      </w:r>
      <w:r>
        <w:t>acupressure</w:t>
      </w:r>
      <w:r w:rsidRPr="00AB31C7">
        <w:t xml:space="preserve"> for preventing and treating any health condition, but certainty of inclusion is precluded by missing information (i.e. they were published in another language, incomplete reporting), or they were published after the literature search date.</w:t>
      </w:r>
    </w:p>
    <w:p w14:paraId="73F0B0F0" w14:textId="1D573E9D" w:rsidR="008A121E" w:rsidRPr="00AB31C7" w:rsidRDefault="008A121E" w:rsidP="008A121E">
      <w:pPr>
        <w:pStyle w:val="BodyText"/>
      </w:pPr>
      <w:r w:rsidRPr="00AB31C7">
        <w:t xml:space="preserve">An overview of studies awaiting classification (by ICD-11 disease category) is provided in </w:t>
      </w:r>
      <w:r w:rsidRPr="00AB31C7">
        <w:fldChar w:fldCharType="begin"/>
      </w:r>
      <w:r w:rsidRPr="00AB31C7">
        <w:instrText xml:space="preserve"> REF _Ref93911090 \h </w:instrText>
      </w:r>
      <w:r w:rsidRPr="00AB31C7">
        <w:fldChar w:fldCharType="separate"/>
      </w:r>
      <w:r w:rsidR="00472F61" w:rsidRPr="00AB31C7">
        <w:t xml:space="preserve">Table </w:t>
      </w:r>
      <w:r w:rsidR="00472F61">
        <w:rPr>
          <w:noProof/>
        </w:rPr>
        <w:t>C</w:t>
      </w:r>
      <w:r w:rsidR="00472F61">
        <w:noBreakHyphen/>
      </w:r>
      <w:r w:rsidR="00472F61">
        <w:rPr>
          <w:noProof/>
        </w:rPr>
        <w:t>8</w:t>
      </w:r>
      <w:r w:rsidRPr="00AB31C7">
        <w:fldChar w:fldCharType="end"/>
      </w:r>
    </w:p>
    <w:p w14:paraId="73C0D93A" w14:textId="79E654D7" w:rsidR="008A121E" w:rsidRPr="00AB31C7" w:rsidRDefault="008A121E" w:rsidP="008A121E">
      <w:pPr>
        <w:pStyle w:val="Caption"/>
      </w:pPr>
      <w:bookmarkStart w:id="407" w:name="_Ref93911090"/>
      <w:bookmarkStart w:id="408" w:name="_Toc88048986"/>
      <w:bookmarkStart w:id="409" w:name="_Toc164698273"/>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8</w:t>
      </w:r>
      <w:r w:rsidR="00FD5A7E">
        <w:fldChar w:fldCharType="end"/>
      </w:r>
      <w:bookmarkEnd w:id="407"/>
      <w:r w:rsidRPr="00AB31C7">
        <w:tab/>
        <w:t>Overview of studies awaiting classification (by ICD-11 disease category): Acupressure</w:t>
      </w:r>
      <w:bookmarkEnd w:id="408"/>
      <w:bookmarkEnd w:id="409"/>
    </w:p>
    <w:tbl>
      <w:tblPr>
        <w:tblStyle w:val="PlainTable1"/>
        <w:tblW w:w="4937" w:type="pct"/>
        <w:tblLayout w:type="fixed"/>
        <w:tblLook w:val="07E0" w:firstRow="1" w:lastRow="1" w:firstColumn="1" w:lastColumn="1" w:noHBand="1" w:noVBand="1"/>
      </w:tblPr>
      <w:tblGrid>
        <w:gridCol w:w="5097"/>
        <w:gridCol w:w="2548"/>
        <w:gridCol w:w="2549"/>
        <w:gridCol w:w="2549"/>
        <w:gridCol w:w="2450"/>
      </w:tblGrid>
      <w:tr w:rsidR="008A121E" w:rsidRPr="00AB31C7" w14:paraId="55BA6100" w14:textId="77777777" w:rsidTr="000F787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97" w:type="dxa"/>
            <w:noWrap/>
            <w:hideMark/>
          </w:tcPr>
          <w:p w14:paraId="485A7198" w14:textId="77777777" w:rsidR="008A121E" w:rsidRPr="00AB31C7" w:rsidRDefault="008A121E" w:rsidP="00747076">
            <w:pPr>
              <w:pStyle w:val="Tabletext8pt"/>
            </w:pPr>
            <w:r w:rsidRPr="00AB31C7">
              <w:t>Disease Category</w:t>
            </w:r>
          </w:p>
        </w:tc>
        <w:tc>
          <w:tcPr>
            <w:tcW w:w="2548" w:type="dxa"/>
            <w:noWrap/>
            <w:hideMark/>
          </w:tcPr>
          <w:p w14:paraId="50C4A0DF"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with incomplete information</w:t>
            </w:r>
          </w:p>
        </w:tc>
        <w:tc>
          <w:tcPr>
            <w:tcW w:w="2549" w:type="dxa"/>
            <w:hideMark/>
          </w:tcPr>
          <w:p w14:paraId="225C5DE2"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published in languages other than English</w:t>
            </w:r>
          </w:p>
        </w:tc>
        <w:tc>
          <w:tcPr>
            <w:tcW w:w="2549" w:type="dxa"/>
            <w:noWrap/>
            <w:hideMark/>
          </w:tcPr>
          <w:p w14:paraId="4C8A7CE5"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not able to be retrieved</w:t>
            </w:r>
          </w:p>
        </w:tc>
        <w:tc>
          <w:tcPr>
            <w:cnfStyle w:val="000100000000" w:firstRow="0" w:lastRow="0" w:firstColumn="0" w:lastColumn="1" w:oddVBand="0" w:evenVBand="0" w:oddHBand="0" w:evenHBand="0" w:firstRowFirstColumn="0" w:firstRowLastColumn="0" w:lastRowFirstColumn="0" w:lastRowLastColumn="0"/>
            <w:tcW w:w="2450" w:type="dxa"/>
            <w:hideMark/>
          </w:tcPr>
          <w:p w14:paraId="77E63634" w14:textId="77777777" w:rsidR="008A121E" w:rsidRPr="00AB31C7" w:rsidRDefault="008A121E" w:rsidP="00747076">
            <w:pPr>
              <w:pStyle w:val="Tabletext8pt"/>
            </w:pPr>
            <w:r w:rsidRPr="00AB31C7">
              <w:t>TOTALS</w:t>
            </w:r>
          </w:p>
        </w:tc>
      </w:tr>
      <w:tr w:rsidR="008A121E" w:rsidRPr="00AB31C7" w14:paraId="1587FDD1"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6A281D6E" w14:textId="6D44802F" w:rsidR="008A121E" w:rsidRPr="00AB31C7" w:rsidRDefault="008A121E" w:rsidP="00747076">
            <w:pPr>
              <w:pStyle w:val="Tabletext8pt"/>
            </w:pPr>
            <w:r w:rsidRPr="00AB31C7">
              <w:rPr>
                <w:szCs w:val="22"/>
                <w:lang w:eastAsia="en-AU"/>
              </w:rPr>
              <w:t>02 Neoplasms</w:t>
            </w:r>
          </w:p>
        </w:tc>
        <w:tc>
          <w:tcPr>
            <w:tcW w:w="2548" w:type="dxa"/>
            <w:noWrap/>
          </w:tcPr>
          <w:p w14:paraId="1FFDFC6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tcPr>
          <w:p w14:paraId="6DC89D0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4</w:t>
            </w:r>
          </w:p>
        </w:tc>
        <w:tc>
          <w:tcPr>
            <w:tcW w:w="2549" w:type="dxa"/>
            <w:noWrap/>
          </w:tcPr>
          <w:p w14:paraId="443E37A5" w14:textId="4DCD4DD7" w:rsidR="008A121E" w:rsidRPr="00AB31C7" w:rsidRDefault="000F7875" w:rsidP="00747076">
            <w:pPr>
              <w:pStyle w:val="Tabletext8p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2450" w:type="dxa"/>
          </w:tcPr>
          <w:p w14:paraId="21E97DB3" w14:textId="77777777" w:rsidR="008A121E" w:rsidRPr="00AB31C7" w:rsidRDefault="008A121E" w:rsidP="00747076">
            <w:pPr>
              <w:pStyle w:val="Tabletext8pt"/>
            </w:pPr>
            <w:r w:rsidRPr="00AB31C7">
              <w:t>5</w:t>
            </w:r>
          </w:p>
        </w:tc>
      </w:tr>
      <w:tr w:rsidR="000F7875" w:rsidRPr="00AB31C7" w14:paraId="47329958"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1D2100D6" w14:textId="77F68461" w:rsidR="000F7875" w:rsidRPr="00AB31C7" w:rsidRDefault="000F7875" w:rsidP="000F7875">
            <w:pPr>
              <w:pStyle w:val="Tabletext8pt"/>
              <w:rPr>
                <w:szCs w:val="22"/>
                <w:lang w:eastAsia="en-AU"/>
              </w:rPr>
            </w:pPr>
            <w:r w:rsidRPr="00AB31C7">
              <w:rPr>
                <w:szCs w:val="22"/>
                <w:lang w:eastAsia="en-AU"/>
              </w:rPr>
              <w:t>05 Endocrine, nutritional and metabolic diseases</w:t>
            </w:r>
          </w:p>
        </w:tc>
        <w:tc>
          <w:tcPr>
            <w:tcW w:w="2548" w:type="dxa"/>
            <w:noWrap/>
          </w:tcPr>
          <w:p w14:paraId="1629D747" w14:textId="1F237580"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tcPr>
          <w:p w14:paraId="5E3487D9"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noWrap/>
            <w:vAlign w:val="top"/>
          </w:tcPr>
          <w:p w14:paraId="204C6D7F" w14:textId="7E313A40"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2F115690" w14:textId="77777777" w:rsidR="000F7875" w:rsidRPr="00AB31C7" w:rsidRDefault="000F7875" w:rsidP="000F7875">
            <w:pPr>
              <w:pStyle w:val="Tabletext8pt"/>
            </w:pPr>
            <w:r w:rsidRPr="00AB31C7">
              <w:t>1</w:t>
            </w:r>
          </w:p>
        </w:tc>
      </w:tr>
      <w:tr w:rsidR="000F7875" w:rsidRPr="00AB31C7" w14:paraId="2928C1B1"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7B31A64C" w14:textId="47418070" w:rsidR="000F7875" w:rsidRPr="00AB31C7" w:rsidRDefault="000F7875" w:rsidP="000F7875">
            <w:pPr>
              <w:pStyle w:val="Tabletext8pt"/>
              <w:rPr>
                <w:szCs w:val="22"/>
                <w:lang w:eastAsia="en-AU"/>
              </w:rPr>
            </w:pPr>
            <w:r w:rsidRPr="00AB31C7">
              <w:rPr>
                <w:szCs w:val="22"/>
                <w:lang w:eastAsia="en-AU"/>
              </w:rPr>
              <w:t>07 Sleep-wake disorders</w:t>
            </w:r>
          </w:p>
        </w:tc>
        <w:tc>
          <w:tcPr>
            <w:tcW w:w="2548" w:type="dxa"/>
            <w:noWrap/>
          </w:tcPr>
          <w:p w14:paraId="3AC5AFF0"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549" w:type="dxa"/>
          </w:tcPr>
          <w:p w14:paraId="4CFB6D9E" w14:textId="27BD2AE6"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noWrap/>
            <w:vAlign w:val="top"/>
          </w:tcPr>
          <w:p w14:paraId="64A921A9" w14:textId="4194AF4C"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477D3360" w14:textId="77777777" w:rsidR="000F7875" w:rsidRPr="00AB31C7" w:rsidRDefault="000F7875" w:rsidP="000F7875">
            <w:pPr>
              <w:pStyle w:val="Tabletext8pt"/>
            </w:pPr>
            <w:r w:rsidRPr="00AB31C7">
              <w:t>2</w:t>
            </w:r>
          </w:p>
        </w:tc>
      </w:tr>
      <w:tr w:rsidR="000F7875" w:rsidRPr="00AB31C7" w14:paraId="56B590F2"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1B9B78A6" w14:textId="36E924A0" w:rsidR="000F7875" w:rsidRPr="00AB31C7" w:rsidRDefault="000F7875" w:rsidP="000F7875">
            <w:pPr>
              <w:pStyle w:val="Tabletext8pt"/>
              <w:rPr>
                <w:szCs w:val="22"/>
                <w:lang w:eastAsia="en-AU"/>
              </w:rPr>
            </w:pPr>
            <w:r w:rsidRPr="00AB31C7">
              <w:rPr>
                <w:szCs w:val="22"/>
                <w:lang w:eastAsia="en-AU"/>
              </w:rPr>
              <w:t>08 Diseases of the nervous system</w:t>
            </w:r>
          </w:p>
        </w:tc>
        <w:tc>
          <w:tcPr>
            <w:tcW w:w="2548" w:type="dxa"/>
            <w:noWrap/>
          </w:tcPr>
          <w:p w14:paraId="36702783"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tcPr>
          <w:p w14:paraId="07A890B4"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noWrap/>
            <w:vAlign w:val="top"/>
          </w:tcPr>
          <w:p w14:paraId="68C40123" w14:textId="0015CECE"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426C7AF3" w14:textId="77777777" w:rsidR="000F7875" w:rsidRPr="00AB31C7" w:rsidRDefault="000F7875" w:rsidP="000F7875">
            <w:pPr>
              <w:pStyle w:val="Tabletext8pt"/>
            </w:pPr>
            <w:r w:rsidRPr="00AB31C7">
              <w:t>2</w:t>
            </w:r>
          </w:p>
        </w:tc>
      </w:tr>
      <w:tr w:rsidR="000F7875" w:rsidRPr="00AB31C7" w14:paraId="66854684"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0E86777F" w14:textId="77777777" w:rsidR="000F7875" w:rsidRPr="00AB31C7" w:rsidRDefault="000F7875" w:rsidP="000F7875">
            <w:pPr>
              <w:pStyle w:val="Tabletext8pt"/>
              <w:rPr>
                <w:szCs w:val="22"/>
                <w:lang w:eastAsia="en-AU"/>
              </w:rPr>
            </w:pPr>
            <w:r w:rsidRPr="00AB31C7">
              <w:rPr>
                <w:szCs w:val="22"/>
                <w:lang w:eastAsia="en-AU"/>
              </w:rPr>
              <w:t>09 Disease of the visual system</w:t>
            </w:r>
          </w:p>
        </w:tc>
        <w:tc>
          <w:tcPr>
            <w:tcW w:w="2548" w:type="dxa"/>
            <w:noWrap/>
          </w:tcPr>
          <w:p w14:paraId="57A305F9" w14:textId="2E5F6EF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tcPr>
          <w:p w14:paraId="2428FC32"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noWrap/>
            <w:vAlign w:val="top"/>
          </w:tcPr>
          <w:p w14:paraId="535FE2BA" w14:textId="5FAB604B"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2089EE3C" w14:textId="77777777" w:rsidR="000F7875" w:rsidRPr="00AB31C7" w:rsidRDefault="000F7875" w:rsidP="000F7875">
            <w:pPr>
              <w:pStyle w:val="Tabletext8pt"/>
            </w:pPr>
            <w:r w:rsidRPr="00AB31C7">
              <w:t>1</w:t>
            </w:r>
          </w:p>
        </w:tc>
      </w:tr>
      <w:tr w:rsidR="000F7875" w:rsidRPr="00AB31C7" w14:paraId="792E2861"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21EF242D" w14:textId="77777777" w:rsidR="000F7875" w:rsidRPr="00AB31C7" w:rsidRDefault="000F7875" w:rsidP="000F7875">
            <w:pPr>
              <w:pStyle w:val="Tabletext8pt"/>
              <w:rPr>
                <w:szCs w:val="22"/>
                <w:lang w:eastAsia="en-AU"/>
              </w:rPr>
            </w:pPr>
            <w:r w:rsidRPr="00AB31C7">
              <w:rPr>
                <w:szCs w:val="22"/>
                <w:lang w:eastAsia="en-AU"/>
              </w:rPr>
              <w:t>14 Diseases of the skin</w:t>
            </w:r>
          </w:p>
        </w:tc>
        <w:tc>
          <w:tcPr>
            <w:tcW w:w="2548" w:type="dxa"/>
            <w:noWrap/>
          </w:tcPr>
          <w:p w14:paraId="6E4B8D3D"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tcPr>
          <w:p w14:paraId="63765485" w14:textId="206397A4"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noWrap/>
            <w:vAlign w:val="top"/>
          </w:tcPr>
          <w:p w14:paraId="4D9559CB" w14:textId="4C9A0493"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75A294AA" w14:textId="77777777" w:rsidR="000F7875" w:rsidRPr="00AB31C7" w:rsidRDefault="000F7875" w:rsidP="000F7875">
            <w:pPr>
              <w:pStyle w:val="Tabletext8pt"/>
            </w:pPr>
            <w:r w:rsidRPr="00AB31C7">
              <w:t>1</w:t>
            </w:r>
          </w:p>
        </w:tc>
      </w:tr>
      <w:tr w:rsidR="000F7875" w:rsidRPr="00AB31C7" w14:paraId="27783357"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7ACFFD5B" w14:textId="292EE318" w:rsidR="000F7875" w:rsidRPr="00AB31C7" w:rsidRDefault="000F7875" w:rsidP="000F7875">
            <w:pPr>
              <w:pStyle w:val="Tabletext8pt"/>
              <w:rPr>
                <w:szCs w:val="22"/>
                <w:lang w:eastAsia="en-AU"/>
              </w:rPr>
            </w:pPr>
            <w:r w:rsidRPr="00AB31C7">
              <w:rPr>
                <w:szCs w:val="22"/>
                <w:lang w:eastAsia="en-AU"/>
              </w:rPr>
              <w:t>16 Diseases of the genitourinary system</w:t>
            </w:r>
          </w:p>
        </w:tc>
        <w:tc>
          <w:tcPr>
            <w:tcW w:w="2548" w:type="dxa"/>
            <w:noWrap/>
          </w:tcPr>
          <w:p w14:paraId="18379076" w14:textId="1E30CDCD"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tcPr>
          <w:p w14:paraId="26ADB0D9"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noWrap/>
            <w:vAlign w:val="top"/>
          </w:tcPr>
          <w:p w14:paraId="70662E39" w14:textId="4BAE4F06"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1B084628" w14:textId="77777777" w:rsidR="000F7875" w:rsidRPr="00AB31C7" w:rsidRDefault="000F7875" w:rsidP="000F7875">
            <w:pPr>
              <w:pStyle w:val="Tabletext8pt"/>
            </w:pPr>
            <w:r w:rsidRPr="00AB31C7">
              <w:t>1</w:t>
            </w:r>
          </w:p>
        </w:tc>
      </w:tr>
      <w:tr w:rsidR="000F7875" w:rsidRPr="00AB31C7" w14:paraId="6483704A"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49565D08" w14:textId="77777777" w:rsidR="000F7875" w:rsidRPr="00AB31C7" w:rsidRDefault="000F7875" w:rsidP="000F7875">
            <w:pPr>
              <w:pStyle w:val="Tabletext8pt"/>
              <w:rPr>
                <w:szCs w:val="22"/>
                <w:lang w:eastAsia="en-AU"/>
              </w:rPr>
            </w:pPr>
            <w:r w:rsidRPr="00AB31C7">
              <w:rPr>
                <w:szCs w:val="22"/>
                <w:lang w:eastAsia="en-AU"/>
              </w:rPr>
              <w:t>18 Pregnancy, childbirth or the puerperium</w:t>
            </w:r>
          </w:p>
        </w:tc>
        <w:tc>
          <w:tcPr>
            <w:tcW w:w="2548" w:type="dxa"/>
            <w:noWrap/>
          </w:tcPr>
          <w:p w14:paraId="113BE03D"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3</w:t>
            </w:r>
          </w:p>
        </w:tc>
        <w:tc>
          <w:tcPr>
            <w:tcW w:w="2549" w:type="dxa"/>
          </w:tcPr>
          <w:p w14:paraId="41163FF4"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3</w:t>
            </w:r>
          </w:p>
        </w:tc>
        <w:tc>
          <w:tcPr>
            <w:tcW w:w="2549" w:type="dxa"/>
            <w:noWrap/>
            <w:vAlign w:val="top"/>
          </w:tcPr>
          <w:p w14:paraId="0DA04B89" w14:textId="791A67ED"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597E7CB7" w14:textId="77777777" w:rsidR="000F7875" w:rsidRPr="00AB31C7" w:rsidRDefault="000F7875" w:rsidP="000F7875">
            <w:pPr>
              <w:pStyle w:val="Tabletext8pt"/>
            </w:pPr>
            <w:r w:rsidRPr="00AB31C7">
              <w:t>6</w:t>
            </w:r>
          </w:p>
        </w:tc>
      </w:tr>
      <w:tr w:rsidR="000F7875" w:rsidRPr="00AB31C7" w14:paraId="1C8EF00A"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2177B1BC" w14:textId="06CAE8D0" w:rsidR="000F7875" w:rsidRPr="00AB31C7" w:rsidRDefault="000F7875" w:rsidP="000F7875">
            <w:pPr>
              <w:pStyle w:val="Tabletext8pt"/>
              <w:rPr>
                <w:szCs w:val="22"/>
                <w:lang w:eastAsia="en-AU"/>
              </w:rPr>
            </w:pPr>
            <w:r w:rsidRPr="00AB31C7">
              <w:rPr>
                <w:szCs w:val="22"/>
                <w:lang w:eastAsia="en-AU"/>
              </w:rPr>
              <w:t>19 Certain conditions originating in the perinatal period</w:t>
            </w:r>
          </w:p>
        </w:tc>
        <w:tc>
          <w:tcPr>
            <w:tcW w:w="2548" w:type="dxa"/>
            <w:noWrap/>
          </w:tcPr>
          <w:p w14:paraId="07EA2D87"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2549" w:type="dxa"/>
          </w:tcPr>
          <w:p w14:paraId="3DE1384F" w14:textId="515403AB"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noWrap/>
            <w:vAlign w:val="top"/>
          </w:tcPr>
          <w:p w14:paraId="043A053F" w14:textId="0511EBA2"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40E7ED7F" w14:textId="77777777" w:rsidR="000F7875" w:rsidRPr="00AB31C7" w:rsidRDefault="000F7875" w:rsidP="000F7875">
            <w:pPr>
              <w:pStyle w:val="Tabletext8pt"/>
            </w:pPr>
            <w:r w:rsidRPr="00AB31C7">
              <w:t>1</w:t>
            </w:r>
          </w:p>
        </w:tc>
      </w:tr>
      <w:tr w:rsidR="000F7875" w:rsidRPr="00AB31C7" w14:paraId="0BC1141D"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329B6D60" w14:textId="315225EA" w:rsidR="000F7875" w:rsidRPr="00AB31C7" w:rsidRDefault="000F7875" w:rsidP="000F7875">
            <w:pPr>
              <w:pStyle w:val="Tabletext8pt"/>
              <w:rPr>
                <w:szCs w:val="22"/>
                <w:lang w:eastAsia="en-AU"/>
              </w:rPr>
            </w:pPr>
            <w:r w:rsidRPr="00AB31C7">
              <w:rPr>
                <w:szCs w:val="22"/>
                <w:lang w:eastAsia="en-AU"/>
              </w:rPr>
              <w:t>22 Injury, poisoning or certain other consequences of external causes</w:t>
            </w:r>
          </w:p>
        </w:tc>
        <w:tc>
          <w:tcPr>
            <w:tcW w:w="2548" w:type="dxa"/>
            <w:noWrap/>
          </w:tcPr>
          <w:p w14:paraId="0FBFC921" w14:textId="77777777"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549" w:type="dxa"/>
          </w:tcPr>
          <w:p w14:paraId="4B93B4E1" w14:textId="1F1D9AEE"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noWrap/>
            <w:vAlign w:val="top"/>
          </w:tcPr>
          <w:p w14:paraId="7C8EF6EC" w14:textId="1B895522" w:rsidR="000F7875" w:rsidRPr="00AB31C7" w:rsidRDefault="000F7875" w:rsidP="000F7875">
            <w:pPr>
              <w:pStyle w:val="Tabletext8pt"/>
              <w:cnfStyle w:val="000000000000" w:firstRow="0" w:lastRow="0" w:firstColumn="0" w:lastColumn="0" w:oddVBand="0" w:evenVBand="0" w:oddHBand="0" w:evenHBand="0" w:firstRowFirstColumn="0" w:firstRowLastColumn="0" w:lastRowFirstColumn="0" w:lastRowLastColumn="0"/>
            </w:pPr>
            <w:r w:rsidRPr="00830513">
              <w:t>0</w:t>
            </w:r>
          </w:p>
        </w:tc>
        <w:tc>
          <w:tcPr>
            <w:cnfStyle w:val="000100000000" w:firstRow="0" w:lastRow="0" w:firstColumn="0" w:lastColumn="1" w:oddVBand="0" w:evenVBand="0" w:oddHBand="0" w:evenHBand="0" w:firstRowFirstColumn="0" w:firstRowLastColumn="0" w:lastRowFirstColumn="0" w:lastRowLastColumn="0"/>
            <w:tcW w:w="2450" w:type="dxa"/>
          </w:tcPr>
          <w:p w14:paraId="13A3BE1D" w14:textId="77777777" w:rsidR="000F7875" w:rsidRPr="00AB31C7" w:rsidRDefault="000F7875" w:rsidP="000F7875">
            <w:pPr>
              <w:pStyle w:val="Tabletext8pt"/>
            </w:pPr>
            <w:r w:rsidRPr="00AB31C7">
              <w:t>2</w:t>
            </w:r>
          </w:p>
        </w:tc>
      </w:tr>
      <w:tr w:rsidR="008A121E" w:rsidRPr="00AB31C7" w14:paraId="66243EDD" w14:textId="77777777" w:rsidTr="000F7875">
        <w:trPr>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092D4B25" w14:textId="77777777" w:rsidR="008A121E" w:rsidRPr="00AB31C7" w:rsidRDefault="008A121E" w:rsidP="00747076">
            <w:pPr>
              <w:pStyle w:val="Tabletext8pt"/>
              <w:rPr>
                <w:szCs w:val="22"/>
                <w:lang w:eastAsia="en-AU"/>
              </w:rPr>
            </w:pPr>
            <w:r w:rsidRPr="00AB31C7">
              <w:t>24 Factors influencing health status or contact with health services</w:t>
            </w:r>
          </w:p>
        </w:tc>
        <w:tc>
          <w:tcPr>
            <w:tcW w:w="2548" w:type="dxa"/>
            <w:noWrap/>
          </w:tcPr>
          <w:p w14:paraId="29A87D2B" w14:textId="7D2F7334" w:rsidR="008A121E" w:rsidRPr="00AB31C7" w:rsidRDefault="000F7875" w:rsidP="00747076">
            <w:pPr>
              <w:pStyle w:val="Tabletext8pt"/>
              <w:cnfStyle w:val="000000000000" w:firstRow="0" w:lastRow="0" w:firstColumn="0" w:lastColumn="0" w:oddVBand="0" w:evenVBand="0" w:oddHBand="0" w:evenHBand="0" w:firstRowFirstColumn="0" w:firstRowLastColumn="0" w:lastRowFirstColumn="0" w:lastRowLastColumn="0"/>
            </w:pPr>
            <w:r>
              <w:t>0</w:t>
            </w:r>
          </w:p>
        </w:tc>
        <w:tc>
          <w:tcPr>
            <w:tcW w:w="2549" w:type="dxa"/>
          </w:tcPr>
          <w:p w14:paraId="3FD6B35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2549" w:type="dxa"/>
            <w:noWrap/>
          </w:tcPr>
          <w:p w14:paraId="2AAAC67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cnfStyle w:val="000100000000" w:firstRow="0" w:lastRow="0" w:firstColumn="0" w:lastColumn="1" w:oddVBand="0" w:evenVBand="0" w:oddHBand="0" w:evenHBand="0" w:firstRowFirstColumn="0" w:firstRowLastColumn="0" w:lastRowFirstColumn="0" w:lastRowLastColumn="0"/>
            <w:tcW w:w="2450" w:type="dxa"/>
          </w:tcPr>
          <w:p w14:paraId="748D2729" w14:textId="77777777" w:rsidR="008A121E" w:rsidRPr="00AB31C7" w:rsidRDefault="008A121E" w:rsidP="00747076">
            <w:pPr>
              <w:pStyle w:val="Tabletext8pt"/>
            </w:pPr>
            <w:r w:rsidRPr="00AB31C7">
              <w:t>3</w:t>
            </w:r>
          </w:p>
        </w:tc>
      </w:tr>
      <w:tr w:rsidR="008A121E" w:rsidRPr="00AB31C7" w14:paraId="6331CA11" w14:textId="77777777" w:rsidTr="000F787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7" w:type="dxa"/>
            <w:noWrap/>
          </w:tcPr>
          <w:p w14:paraId="178C7E94" w14:textId="77777777" w:rsidR="008A121E" w:rsidRPr="00AB31C7" w:rsidRDefault="008A121E" w:rsidP="00747076">
            <w:pPr>
              <w:pStyle w:val="Tabletext8pt"/>
              <w:rPr>
                <w:szCs w:val="22"/>
                <w:lang w:eastAsia="en-AU"/>
              </w:rPr>
            </w:pPr>
            <w:r w:rsidRPr="00AB31C7">
              <w:rPr>
                <w:szCs w:val="22"/>
                <w:lang w:eastAsia="en-AU"/>
              </w:rPr>
              <w:t>TOTALS</w:t>
            </w:r>
          </w:p>
        </w:tc>
        <w:tc>
          <w:tcPr>
            <w:tcW w:w="2548" w:type="dxa"/>
            <w:noWrap/>
          </w:tcPr>
          <w:p w14:paraId="03E0A286"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rPr>
                <w:bCs/>
                <w:szCs w:val="22"/>
                <w:lang w:eastAsia="en-AU"/>
              </w:rPr>
              <w:t>11</w:t>
            </w:r>
          </w:p>
        </w:tc>
        <w:tc>
          <w:tcPr>
            <w:tcW w:w="2549" w:type="dxa"/>
          </w:tcPr>
          <w:p w14:paraId="5BC7AF57"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rPr>
                <w:bCs/>
                <w:szCs w:val="22"/>
                <w:lang w:eastAsia="en-AU"/>
              </w:rPr>
              <w:t>13</w:t>
            </w:r>
          </w:p>
        </w:tc>
        <w:tc>
          <w:tcPr>
            <w:tcW w:w="2549" w:type="dxa"/>
            <w:noWrap/>
          </w:tcPr>
          <w:p w14:paraId="169E9372"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rPr>
                <w:bCs/>
                <w:szCs w:val="22"/>
                <w:lang w:eastAsia="en-AU"/>
              </w:rPr>
              <w:t>1</w:t>
            </w:r>
          </w:p>
        </w:tc>
        <w:tc>
          <w:tcPr>
            <w:cnfStyle w:val="000100000000" w:firstRow="0" w:lastRow="0" w:firstColumn="0" w:lastColumn="1" w:oddVBand="0" w:evenVBand="0" w:oddHBand="0" w:evenHBand="0" w:firstRowFirstColumn="0" w:firstRowLastColumn="0" w:lastRowFirstColumn="0" w:lastRowLastColumn="0"/>
            <w:tcW w:w="2450" w:type="dxa"/>
          </w:tcPr>
          <w:p w14:paraId="5C8B3309" w14:textId="77777777" w:rsidR="008A121E" w:rsidRPr="00AB31C7" w:rsidRDefault="008A121E" w:rsidP="00747076">
            <w:pPr>
              <w:pStyle w:val="Tabletext8pt"/>
            </w:pPr>
            <w:r w:rsidRPr="00AB31C7">
              <w:rPr>
                <w:bCs/>
                <w:szCs w:val="22"/>
                <w:lang w:eastAsia="en-AU"/>
              </w:rPr>
              <w:t>25</w:t>
            </w:r>
          </w:p>
        </w:tc>
      </w:tr>
    </w:tbl>
    <w:p w14:paraId="0821DA4D" w14:textId="77777777" w:rsidR="008A121E" w:rsidRPr="00AB31C7" w:rsidRDefault="008A121E" w:rsidP="008A121E">
      <w:pPr>
        <w:pStyle w:val="TableFigNotes18"/>
      </w:pPr>
    </w:p>
    <w:p w14:paraId="15C07393" w14:textId="77777777" w:rsidR="008A121E" w:rsidRPr="00AB31C7" w:rsidRDefault="008A121E" w:rsidP="008A121E">
      <w:pPr>
        <w:pStyle w:val="BodyText"/>
      </w:pPr>
      <w:r w:rsidRPr="00AB31C7">
        <w:br w:type="page"/>
      </w:r>
    </w:p>
    <w:p w14:paraId="131E7957" w14:textId="77777777" w:rsidR="008A121E" w:rsidRPr="00AB31C7" w:rsidRDefault="008A121E" w:rsidP="0060438B">
      <w:pPr>
        <w:pStyle w:val="Heading4"/>
      </w:pPr>
      <w:r w:rsidRPr="00AB31C7">
        <w:lastRenderedPageBreak/>
        <w:t xml:space="preserve">Reviews with incomplete information or missing data </w:t>
      </w:r>
    </w:p>
    <w:p w14:paraId="1321B528" w14:textId="2005C522" w:rsidR="008A121E" w:rsidRPr="00AB31C7" w:rsidRDefault="008A121E" w:rsidP="008A121E">
      <w:pPr>
        <w:pStyle w:val="Caption"/>
      </w:pPr>
      <w:bookmarkStart w:id="410" w:name="_Toc88048988"/>
      <w:bookmarkStart w:id="411" w:name="_Toc164698274"/>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9</w:t>
      </w:r>
      <w:r w:rsidR="00FD5A7E">
        <w:fldChar w:fldCharType="end"/>
      </w:r>
      <w:r w:rsidRPr="00AB31C7">
        <w:tab/>
        <w:t>Characteristics of reviews with incomplete or missing data (by ICD-11 disease category): Acupressure</w:t>
      </w:r>
      <w:bookmarkEnd w:id="410"/>
      <w:bookmarkEnd w:id="411"/>
    </w:p>
    <w:tbl>
      <w:tblPr>
        <w:tblStyle w:val="PlainTable2"/>
        <w:tblW w:w="5000" w:type="pct"/>
        <w:tblLayout w:type="fixed"/>
        <w:tblLook w:val="06A0" w:firstRow="1" w:lastRow="0" w:firstColumn="1" w:lastColumn="0" w:noHBand="1" w:noVBand="1"/>
      </w:tblPr>
      <w:tblGrid>
        <w:gridCol w:w="1291"/>
        <w:gridCol w:w="1050"/>
        <w:gridCol w:w="2266"/>
        <w:gridCol w:w="2094"/>
        <w:gridCol w:w="622"/>
        <w:gridCol w:w="1614"/>
        <w:gridCol w:w="1318"/>
        <w:gridCol w:w="1465"/>
        <w:gridCol w:w="1466"/>
        <w:gridCol w:w="2211"/>
      </w:tblGrid>
      <w:tr w:rsidR="008A121E" w:rsidRPr="00AB31C7" w14:paraId="38861565" w14:textId="77777777" w:rsidTr="007011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9" w:type="dxa"/>
            <w:hideMark/>
          </w:tcPr>
          <w:p w14:paraId="0F2F7C00" w14:textId="77777777" w:rsidR="008A121E" w:rsidRPr="00AB31C7" w:rsidRDefault="008A121E" w:rsidP="00747076">
            <w:pPr>
              <w:pStyle w:val="Tabletext8pt"/>
            </w:pPr>
            <w:r w:rsidRPr="00AB31C7">
              <w:t>REVIEW ID</w:t>
            </w:r>
          </w:p>
        </w:tc>
        <w:tc>
          <w:tcPr>
            <w:tcW w:w="1064" w:type="dxa"/>
            <w:hideMark/>
          </w:tcPr>
          <w:p w14:paraId="2BB4D5E2" w14:textId="69C194C6" w:rsidR="008A121E" w:rsidRPr="00AB31C7" w:rsidRDefault="006F12A4" w:rsidP="00747076">
            <w:pPr>
              <w:pStyle w:val="Tabletext8pt"/>
              <w:cnfStyle w:val="100000000000" w:firstRow="1" w:lastRow="0" w:firstColumn="0" w:lastColumn="0" w:oddVBand="0" w:evenVBand="0" w:oddHBand="0" w:evenHBand="0" w:firstRowFirstColumn="0" w:firstRowLastColumn="0" w:lastRowFirstColumn="0" w:lastRowLastColumn="0"/>
            </w:pPr>
            <w:r>
              <w:t>STUDY DESIGN</w:t>
            </w:r>
          </w:p>
        </w:tc>
        <w:tc>
          <w:tcPr>
            <w:tcW w:w="2300" w:type="dxa"/>
            <w:hideMark/>
          </w:tcPr>
          <w:p w14:paraId="537DF653" w14:textId="2CDD4B3A"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ICD</w:t>
            </w:r>
            <w:r w:rsidR="006F12A4">
              <w:t>-</w:t>
            </w:r>
            <w:r w:rsidRPr="00AB31C7">
              <w:t>11 Category</w:t>
            </w:r>
          </w:p>
        </w:tc>
        <w:tc>
          <w:tcPr>
            <w:tcW w:w="2126" w:type="dxa"/>
            <w:hideMark/>
          </w:tcPr>
          <w:p w14:paraId="225FA2F9" w14:textId="382BB802" w:rsidR="008A121E" w:rsidRPr="00AB31C7" w:rsidRDefault="006F12A4" w:rsidP="00747076">
            <w:pPr>
              <w:pStyle w:val="Tabletext8pt"/>
              <w:cnfStyle w:val="100000000000" w:firstRow="1" w:lastRow="0" w:firstColumn="0" w:lastColumn="0" w:oddVBand="0" w:evenVBand="0" w:oddHBand="0" w:evenHBand="0" w:firstRowFirstColumn="0" w:firstRowLastColumn="0" w:lastRowFirstColumn="0" w:lastRowLastColumn="0"/>
            </w:pPr>
            <w:r w:rsidRPr="000F7875">
              <w:t>POPULATION</w:t>
            </w:r>
          </w:p>
        </w:tc>
        <w:tc>
          <w:tcPr>
            <w:tcW w:w="630" w:type="dxa"/>
            <w:hideMark/>
          </w:tcPr>
          <w:p w14:paraId="49FBF59C"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N</w:t>
            </w:r>
          </w:p>
        </w:tc>
        <w:tc>
          <w:tcPr>
            <w:tcW w:w="1638" w:type="dxa"/>
            <w:hideMark/>
          </w:tcPr>
          <w:p w14:paraId="620A42A1" w14:textId="1E4447FA" w:rsidR="008A121E" w:rsidRPr="00AB31C7" w:rsidRDefault="006F12A4" w:rsidP="00747076">
            <w:pPr>
              <w:pStyle w:val="Tabletext8pt"/>
              <w:cnfStyle w:val="100000000000" w:firstRow="1" w:lastRow="0" w:firstColumn="0" w:lastColumn="0" w:oddVBand="0" w:evenVBand="0" w:oddHBand="0" w:evenHBand="0" w:firstRowFirstColumn="0" w:firstRowLastColumn="0" w:lastRowFirstColumn="0" w:lastRowLastColumn="0"/>
            </w:pPr>
            <w:r>
              <w:t>INTERVENTION</w:t>
            </w:r>
          </w:p>
        </w:tc>
        <w:tc>
          <w:tcPr>
            <w:tcW w:w="1337" w:type="dxa"/>
            <w:hideMark/>
          </w:tcPr>
          <w:p w14:paraId="3EAAF5FA"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Intervention details</w:t>
            </w:r>
          </w:p>
        </w:tc>
        <w:tc>
          <w:tcPr>
            <w:tcW w:w="1487" w:type="dxa"/>
            <w:hideMark/>
          </w:tcPr>
          <w:p w14:paraId="3FAB4958" w14:textId="017D27D7" w:rsidR="008A121E" w:rsidRPr="00AB31C7" w:rsidRDefault="006F12A4" w:rsidP="00747076">
            <w:pPr>
              <w:pStyle w:val="Tabletext8pt"/>
              <w:cnfStyle w:val="100000000000" w:firstRow="1" w:lastRow="0" w:firstColumn="0" w:lastColumn="0" w:oddVBand="0" w:evenVBand="0" w:oddHBand="0" w:evenHBand="0" w:firstRowFirstColumn="0" w:firstRowLastColumn="0" w:lastRowFirstColumn="0" w:lastRowLastColumn="0"/>
            </w:pPr>
            <w:r>
              <w:t>COMPARATOR</w:t>
            </w:r>
          </w:p>
        </w:tc>
        <w:tc>
          <w:tcPr>
            <w:tcW w:w="1488" w:type="dxa"/>
            <w:hideMark/>
          </w:tcPr>
          <w:p w14:paraId="2929806C" w14:textId="2ACCE254" w:rsidR="008A121E" w:rsidRPr="00AB31C7" w:rsidRDefault="006F12A4" w:rsidP="00747076">
            <w:pPr>
              <w:pStyle w:val="Tabletext8pt"/>
              <w:cnfStyle w:val="100000000000" w:firstRow="1" w:lastRow="0" w:firstColumn="0" w:lastColumn="0" w:oddVBand="0" w:evenVBand="0" w:oddHBand="0" w:evenHBand="0" w:firstRowFirstColumn="0" w:firstRowLastColumn="0" w:lastRowFirstColumn="0" w:lastRowLastColumn="0"/>
            </w:pPr>
            <w:r>
              <w:t>CO-INTERVENTION</w:t>
            </w:r>
          </w:p>
        </w:tc>
        <w:tc>
          <w:tcPr>
            <w:tcW w:w="2245" w:type="dxa"/>
            <w:hideMark/>
          </w:tcPr>
          <w:p w14:paraId="383085B4" w14:textId="358478AC"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OUTCOME</w:t>
            </w:r>
            <w:r w:rsidR="006F12A4">
              <w:t>/S</w:t>
            </w:r>
          </w:p>
        </w:tc>
      </w:tr>
      <w:tr w:rsidR="006F12A4" w:rsidRPr="00AB31C7" w14:paraId="18C28823"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0AEF96B7" w14:textId="0A2E9A8F" w:rsidR="008A121E" w:rsidRPr="00AB31C7" w:rsidRDefault="008A121E" w:rsidP="00747076">
            <w:pPr>
              <w:pStyle w:val="Tabletext8pt"/>
            </w:pPr>
            <w:r w:rsidRPr="00AB31C7">
              <w:t xml:space="preserve">Talas 2014 </w:t>
            </w:r>
            <w:r w:rsidRPr="00AB31C7">
              <w:fldChar w:fldCharType="begin"/>
            </w:r>
            <w:r w:rsidR="00F913ED">
              <w:instrText xml:space="preserve"> ADDIN EN.CITE &lt;EndNote&gt;&lt;Cite&gt;&lt;Author&gt;Talas&lt;/Author&gt;&lt;Year&gt;2014&lt;/Year&gt;&lt;RecNum&gt;341&lt;/RecNum&gt;&lt;DisplayText&gt;(88)&lt;/DisplayText&gt;&lt;record&gt;&lt;rec-number&gt;341&lt;/rec-number&gt;&lt;foreign-keys&gt;&lt;key app="EN" db-id="rfx5v25rowst08e59tbxx9ty5t2w0adwt52x" timestamp="1665732222"&gt;341&lt;/key&gt;&lt;/foreign-keys&gt;&lt;ref-type name="Journal Article"&gt;17&lt;/ref-type&gt;&lt;contributors&gt;&lt;authors&gt;&lt;author&gt;Talas, M. S.&lt;/author&gt;&lt;author&gt;Kapucu, S.&lt;/author&gt;&lt;author&gt;Bagcivan, G.&lt;/author&gt;&lt;author&gt;Eser, A.&lt;/author&gt;&lt;author&gt;Uysal, N.&lt;/author&gt;&lt;author&gt;Terakye, G.&lt;/author&gt;&lt;/authors&gt;&lt;/contributors&gt;&lt;titles&gt;&lt;title&gt;2014 world congress abstracts, 3-6 december 2014, melbourne, australia&lt;/title&gt;&lt;secondary-title&gt;Asia Pac J Clin Oncol&lt;/secondary-title&gt;&lt;/titles&gt;&lt;pages&gt;1-263&lt;/pages&gt;&lt;volume&gt;10 Suppl 9&lt;/volume&gt;&lt;dates&gt;&lt;year&gt;2014&lt;/year&gt;&lt;pub-dates&gt;&lt;date&gt;Dec&lt;/date&gt;&lt;/pub-dates&gt;&lt;/dates&gt;&lt;isbn&gt;1743-7563 (Electronic)&amp;#xD;1743-7555 (Linking)&lt;/isbn&gt;&lt;accession-num&gt;25421268&lt;/accession-num&gt;&lt;urls&gt;&lt;related-urls&gt;&lt;url&gt;https://www.ncbi.nlm.nih.gov/pubmed/25421268&lt;/url&gt;&lt;/related-urls&gt;&lt;/urls&gt;&lt;electronic-resource-num&gt;10.1111/ajco.12332&lt;/electronic-resource-num&gt;&lt;remote-database-name&gt;PubMed-not-MEDLINE&lt;/remote-database-name&gt;&lt;remote-database-provider&gt;NLM&lt;/remote-database-provider&gt;&lt;/record&gt;&lt;/Cite&gt;&lt;/EndNote&gt;</w:instrText>
            </w:r>
            <w:r w:rsidRPr="00AB31C7">
              <w:fldChar w:fldCharType="separate"/>
            </w:r>
            <w:r w:rsidR="00F913ED">
              <w:rPr>
                <w:noProof/>
              </w:rPr>
              <w:t>(</w:t>
            </w:r>
            <w:hyperlink w:anchor="_ENREF_88" w:tooltip="Talas, 2014 #341" w:history="1">
              <w:r w:rsidR="00E3486E">
                <w:rPr>
                  <w:noProof/>
                </w:rPr>
                <w:t>88</w:t>
              </w:r>
            </w:hyperlink>
            <w:r w:rsidR="00F913ED">
              <w:rPr>
                <w:noProof/>
              </w:rPr>
              <w:t>)</w:t>
            </w:r>
            <w:r w:rsidRPr="00AB31C7">
              <w:fldChar w:fldCharType="end"/>
            </w:r>
          </w:p>
        </w:tc>
        <w:tc>
          <w:tcPr>
            <w:tcW w:w="1064" w:type="dxa"/>
          </w:tcPr>
          <w:p w14:paraId="2475A7D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300" w:type="dxa"/>
          </w:tcPr>
          <w:p w14:paraId="50B5009B" w14:textId="37855E3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2126" w:type="dxa"/>
          </w:tcPr>
          <w:p w14:paraId="4AE50CC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Cancer (undergoing treatment)</w:t>
            </w:r>
          </w:p>
        </w:tc>
        <w:tc>
          <w:tcPr>
            <w:tcW w:w="630" w:type="dxa"/>
          </w:tcPr>
          <w:p w14:paraId="5029142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52F6E36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or other CAM therapies</w:t>
            </w:r>
          </w:p>
        </w:tc>
        <w:tc>
          <w:tcPr>
            <w:tcW w:w="1337" w:type="dxa"/>
          </w:tcPr>
          <w:p w14:paraId="647F9C7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0EA2999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0EE9E75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1CF25C10" w14:textId="38331FC9" w:rsidR="008A121E" w:rsidRPr="00AB31C7" w:rsidRDefault="008A121E" w:rsidP="005D6FDF">
            <w:pPr>
              <w:pStyle w:val="Tabletext8pt"/>
              <w:cnfStyle w:val="000000000000" w:firstRow="0" w:lastRow="0" w:firstColumn="0" w:lastColumn="0" w:oddVBand="0" w:evenVBand="0" w:oddHBand="0" w:evenHBand="0" w:firstRowFirstColumn="0" w:firstRowLastColumn="0" w:lastRowFirstColumn="0" w:lastRowLastColumn="0"/>
            </w:pPr>
            <w:r w:rsidRPr="00AB31C7">
              <w:t>Nausea</w:t>
            </w:r>
            <w:r w:rsidR="005D6FDF">
              <w:t xml:space="preserve">; </w:t>
            </w:r>
            <w:r w:rsidRPr="00AB31C7">
              <w:t>Vomiting </w:t>
            </w:r>
          </w:p>
        </w:tc>
      </w:tr>
      <w:tr w:rsidR="008A121E" w:rsidRPr="00AB31C7" w14:paraId="65DC6CE6"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79ED74A3" w14:textId="01B665E7" w:rsidR="008A121E" w:rsidRPr="00AB31C7" w:rsidRDefault="008A121E" w:rsidP="00747076">
            <w:pPr>
              <w:pStyle w:val="Tabletext8pt"/>
            </w:pPr>
            <w:r w:rsidRPr="00AB31C7">
              <w:t xml:space="preserve">Ames 2019 </w:t>
            </w:r>
            <w:r w:rsidRPr="00AB31C7">
              <w:fldChar w:fldCharType="begin">
                <w:fldData xml:space="preserve">PEVuZE5vdGU+PENpdGU+PEF1dGhvcj5BbWVzPC9BdXRob3I+PFllYXI+MjAxOTwvWWVhcj48UmVj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F913ED">
              <w:instrText xml:space="preserve"> ADDIN EN.CITE </w:instrText>
            </w:r>
            <w:r w:rsidR="00F913ED">
              <w:fldChar w:fldCharType="begin">
                <w:fldData xml:space="preserve">PEVuZE5vdGU+PENpdGU+PEF1dGhvcj5BbWVzPC9BdXRob3I+PFllYXI+MjAxOTwvWWVhcj48UmVj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F913ED">
              <w:instrText xml:space="preserve"> ADDIN EN.CITE.DATA </w:instrText>
            </w:r>
            <w:r w:rsidR="00F913ED">
              <w:fldChar w:fldCharType="end"/>
            </w:r>
            <w:r w:rsidRPr="00AB31C7">
              <w:fldChar w:fldCharType="separate"/>
            </w:r>
            <w:r w:rsidR="00F913ED">
              <w:rPr>
                <w:noProof/>
              </w:rPr>
              <w:t>(</w:t>
            </w:r>
            <w:hyperlink w:anchor="_ENREF_89" w:tooltip="Ames, 2019 #180" w:history="1">
              <w:r w:rsidR="00E3486E">
                <w:rPr>
                  <w:noProof/>
                </w:rPr>
                <w:t>89</w:t>
              </w:r>
            </w:hyperlink>
            <w:r w:rsidR="00F913ED">
              <w:rPr>
                <w:noProof/>
              </w:rPr>
              <w:t>)</w:t>
            </w:r>
            <w:r w:rsidRPr="00AB31C7">
              <w:fldChar w:fldCharType="end"/>
            </w:r>
          </w:p>
        </w:tc>
        <w:tc>
          <w:tcPr>
            <w:tcW w:w="1064" w:type="dxa"/>
          </w:tcPr>
          <w:p w14:paraId="25A08DD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300" w:type="dxa"/>
          </w:tcPr>
          <w:p w14:paraId="1B6D8DD4" w14:textId="127D615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07 Sleep-wake disorders</w:t>
            </w:r>
          </w:p>
        </w:tc>
        <w:tc>
          <w:tcPr>
            <w:tcW w:w="2126" w:type="dxa"/>
          </w:tcPr>
          <w:p w14:paraId="54E6BE0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Insomnia </w:t>
            </w:r>
          </w:p>
        </w:tc>
        <w:tc>
          <w:tcPr>
            <w:tcW w:w="630" w:type="dxa"/>
          </w:tcPr>
          <w:p w14:paraId="33140AD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22F1028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337" w:type="dxa"/>
          </w:tcPr>
          <w:p w14:paraId="12FB74E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53C1673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3DA0740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4F90175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Sleep quality </w:t>
            </w:r>
          </w:p>
        </w:tc>
      </w:tr>
      <w:tr w:rsidR="006F12A4" w:rsidRPr="00AB31C7" w14:paraId="66D55482"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544A9CE7" w14:textId="29FEED97" w:rsidR="008A121E" w:rsidRPr="00AB31C7" w:rsidRDefault="008A121E" w:rsidP="00747076">
            <w:pPr>
              <w:pStyle w:val="Tabletext8pt"/>
            </w:pPr>
            <w:r w:rsidRPr="00AB31C7">
              <w:t xml:space="preserve">Ji 2019 </w:t>
            </w:r>
            <w:r w:rsidRPr="00AB31C7">
              <w:fldChar w:fldCharType="begin">
                <w:fldData xml:space="preserve">PEVuZE5vdGU+PENpdGU+PEF1dGhvcj5KaTwvQXV0aG9yPjxZZWFyPjIwMTk8L1llYXI+PFJlY051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F913ED">
              <w:instrText xml:space="preserve"> ADDIN EN.CITE </w:instrText>
            </w:r>
            <w:r w:rsidR="00F913ED">
              <w:fldChar w:fldCharType="begin">
                <w:fldData xml:space="preserve">PEVuZE5vdGU+PENpdGU+PEF1dGhvcj5KaTwvQXV0aG9yPjxZZWFyPjIwMTk8L1llYXI+PFJlY051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F913ED">
              <w:instrText xml:space="preserve"> ADDIN EN.CITE.DATA </w:instrText>
            </w:r>
            <w:r w:rsidR="00F913ED">
              <w:fldChar w:fldCharType="end"/>
            </w:r>
            <w:r w:rsidRPr="00AB31C7">
              <w:fldChar w:fldCharType="separate"/>
            </w:r>
            <w:r w:rsidR="00F913ED">
              <w:rPr>
                <w:noProof/>
              </w:rPr>
              <w:t>(</w:t>
            </w:r>
            <w:hyperlink w:anchor="_ENREF_90" w:tooltip="Ji, 2019 #179" w:history="1">
              <w:r w:rsidR="00E3486E">
                <w:rPr>
                  <w:noProof/>
                </w:rPr>
                <w:t>90</w:t>
              </w:r>
            </w:hyperlink>
            <w:r w:rsidR="00F913ED">
              <w:rPr>
                <w:noProof/>
              </w:rPr>
              <w:t>)</w:t>
            </w:r>
            <w:r w:rsidRPr="00AB31C7">
              <w:fldChar w:fldCharType="end"/>
            </w:r>
          </w:p>
        </w:tc>
        <w:tc>
          <w:tcPr>
            <w:tcW w:w="1064" w:type="dxa"/>
          </w:tcPr>
          <w:p w14:paraId="4D72329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300" w:type="dxa"/>
          </w:tcPr>
          <w:p w14:paraId="310BC18B" w14:textId="6F0D1BC0"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07 Sleep-wake disorders</w:t>
            </w:r>
          </w:p>
        </w:tc>
        <w:tc>
          <w:tcPr>
            <w:tcW w:w="2126" w:type="dxa"/>
          </w:tcPr>
          <w:p w14:paraId="2B0CC08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Insomnia/sleep disturbance</w:t>
            </w:r>
          </w:p>
        </w:tc>
        <w:tc>
          <w:tcPr>
            <w:tcW w:w="630" w:type="dxa"/>
          </w:tcPr>
          <w:p w14:paraId="2343868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708D212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or other CAM therapies</w:t>
            </w:r>
          </w:p>
        </w:tc>
        <w:tc>
          <w:tcPr>
            <w:tcW w:w="1337" w:type="dxa"/>
          </w:tcPr>
          <w:p w14:paraId="713D471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56DCC4C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6E75B92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369E0291" w14:textId="23211758"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Sleep quality</w:t>
            </w:r>
            <w:r w:rsidR="005D6FDF">
              <w:t xml:space="preserve">; </w:t>
            </w:r>
            <w:r w:rsidRPr="00AB31C7">
              <w:t>Depression</w:t>
            </w:r>
            <w:r w:rsidR="005D6FDF">
              <w:t xml:space="preserve">; </w:t>
            </w:r>
            <w:r w:rsidRPr="00AB31C7">
              <w:t>Anxiety </w:t>
            </w:r>
          </w:p>
        </w:tc>
      </w:tr>
      <w:tr w:rsidR="008A121E" w:rsidRPr="00AB31C7" w14:paraId="6B5FC3AE"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2117E548" w14:textId="600C289E" w:rsidR="008A121E" w:rsidRPr="00AB31C7" w:rsidRDefault="008A121E" w:rsidP="00747076">
            <w:pPr>
              <w:pStyle w:val="Tabletext8pt"/>
            </w:pPr>
            <w:r w:rsidRPr="00AB31C7">
              <w:t xml:space="preserve">Thompson 2015 </w:t>
            </w:r>
            <w:r w:rsidRPr="00AB31C7">
              <w:fldChar w:fldCharType="begin"/>
            </w:r>
            <w:r w:rsidR="00F913ED">
              <w:instrText xml:space="preserve"> ADDIN EN.CITE &lt;EndNote&gt;&lt;Cite&gt;&lt;Author&gt;Thompson&lt;/Author&gt;&lt;Year&gt;2015&lt;/Year&gt;&lt;RecNum&gt;338&lt;/RecNum&gt;&lt;DisplayText&gt;(91)&lt;/DisplayText&gt;&lt;record&gt;&lt;rec-number&gt;338&lt;/rec-number&gt;&lt;foreign-keys&gt;&lt;key app="EN" db-id="rfx5v25rowst08e59tbxx9ty5t2w0adwt52x" timestamp="1665732222"&gt;338&lt;/key&gt;&lt;/foreign-keys&gt;&lt;ref-type name="Journal Article"&gt;17&lt;/ref-type&gt;&lt;contributors&gt;&lt;authors&gt;&lt;author&gt;Thompson, S. R.&lt;/author&gt;&lt;author&gt;McIntyre, A.&lt;/author&gt;&lt;author&gt;Rice, D. B.&lt;/author&gt;&lt;author&gt;Teasell, R. W.&lt;/author&gt;&lt;/authors&gt;&lt;/contributors&gt;&lt;titles&gt;&lt;title&gt;Complementary and alternative medicine in stroke rehabilitation: A systematic review&lt;/title&gt;&lt;secondary-title&gt;Archives of Physical Medicine and Rehabilitation&lt;/secondary-title&gt;&lt;/titles&gt;&lt;periodical&gt;&lt;full-title&gt;Archives of Physical Medicine and Rehabilitation&lt;/full-title&gt;&lt;/periodical&gt;&lt;pages&gt;e117&lt;/pages&gt;&lt;volume&gt;96 (10)&lt;/volume&gt;&lt;dates&gt;&lt;year&gt;2015&lt;/year&gt;&lt;/dates&gt;&lt;accession-num&gt;72088822&lt;/accession-num&gt;&lt;urls&gt;&lt;related-urls&gt;&lt;url&gt;https://ezproxy.library.usyd.edu.au/login?url=http://ovidsp.ovid.com/ovidweb.cgi?T=JS&amp;amp;CSC=Y&amp;amp;NEWS=N&amp;amp;PAGE=fulltext&amp;amp;D=emed16&amp;amp;AN=72088822&lt;/url&gt;&lt;/related-urls&gt;&lt;/urls&gt;&lt;/record&gt;&lt;/Cite&gt;&lt;/EndNote&gt;</w:instrText>
            </w:r>
            <w:r w:rsidRPr="00AB31C7">
              <w:fldChar w:fldCharType="separate"/>
            </w:r>
            <w:r w:rsidR="00F913ED">
              <w:rPr>
                <w:noProof/>
              </w:rPr>
              <w:t>(</w:t>
            </w:r>
            <w:hyperlink w:anchor="_ENREF_91" w:tooltip="Thompson, 2015 #338" w:history="1">
              <w:r w:rsidR="00E3486E">
                <w:rPr>
                  <w:noProof/>
                </w:rPr>
                <w:t>91</w:t>
              </w:r>
            </w:hyperlink>
            <w:r w:rsidR="00F913ED">
              <w:rPr>
                <w:noProof/>
              </w:rPr>
              <w:t>)</w:t>
            </w:r>
            <w:r w:rsidRPr="00AB31C7">
              <w:fldChar w:fldCharType="end"/>
            </w:r>
          </w:p>
        </w:tc>
        <w:tc>
          <w:tcPr>
            <w:tcW w:w="1064" w:type="dxa"/>
          </w:tcPr>
          <w:p w14:paraId="2CC3BDC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narrative</w:t>
            </w:r>
          </w:p>
        </w:tc>
        <w:tc>
          <w:tcPr>
            <w:tcW w:w="2300" w:type="dxa"/>
          </w:tcPr>
          <w:p w14:paraId="6C53F466" w14:textId="64EE955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2126" w:type="dxa"/>
          </w:tcPr>
          <w:p w14:paraId="6BD3D1F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Stroke recovery </w:t>
            </w:r>
          </w:p>
        </w:tc>
        <w:tc>
          <w:tcPr>
            <w:tcW w:w="630" w:type="dxa"/>
          </w:tcPr>
          <w:p w14:paraId="382B7DC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7785DF6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or other CAM therapies</w:t>
            </w:r>
          </w:p>
        </w:tc>
        <w:tc>
          <w:tcPr>
            <w:tcW w:w="1337" w:type="dxa"/>
          </w:tcPr>
          <w:p w14:paraId="65D9AD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6AEF0F8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7032D87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1453BBFE" w14:textId="03DC624A"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Motor function</w:t>
            </w:r>
            <w:r w:rsidR="005D6FDF">
              <w:t xml:space="preserve">; </w:t>
            </w:r>
            <w:r w:rsidRPr="00AB31C7">
              <w:t>Cognitive function</w:t>
            </w:r>
            <w:r w:rsidR="005D6FDF">
              <w:t xml:space="preserve">; </w:t>
            </w:r>
            <w:r w:rsidRPr="00AB31C7">
              <w:t>Psychological function </w:t>
            </w:r>
          </w:p>
        </w:tc>
      </w:tr>
      <w:tr w:rsidR="006F12A4" w:rsidRPr="00AB31C7" w14:paraId="76055623"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53E2E431" w14:textId="6656933B" w:rsidR="008A121E" w:rsidRPr="00AB31C7" w:rsidRDefault="008A121E" w:rsidP="00747076">
            <w:pPr>
              <w:pStyle w:val="Tabletext8pt"/>
            </w:pPr>
            <w:r w:rsidRPr="00AB31C7">
              <w:t xml:space="preserve">Hsieh 2013 </w:t>
            </w:r>
            <w:r w:rsidRPr="00AB31C7">
              <w:fldChar w:fldCharType="begin"/>
            </w:r>
            <w:r w:rsidR="00F913ED">
              <w:instrText xml:space="preserve"> ADDIN EN.CITE &lt;EndNote&gt;&lt;Cite ExcludeAuth="1"&gt;&lt;Author&gt;Hsieh L&lt;/Author&gt;&lt;Year&gt;2013&lt;/Year&gt;&lt;RecNum&gt;502&lt;/RecNum&gt;&lt;DisplayText&gt;(92)&lt;/DisplayText&gt;&lt;record&gt;&lt;rec-number&gt;502&lt;/rec-number&gt;&lt;foreign-keys&gt;&lt;key app="EN" db-id="rfx5v25rowst08e59tbxx9ty5t2w0adwt52x" timestamp="1665732616"&gt;502&lt;/key&gt;&lt;/foreign-keys&gt;&lt;ref-type name="Journal Article"&gt;17&lt;/ref-type&gt;&lt;contributors&gt;&lt;authors&gt;&lt;author&gt;Hsieh L,&lt;/author&gt;&lt;/authors&gt;&lt;/contributors&gt;&lt;titles&gt;&lt;title&gt;Allergic Skin Diseases&lt;/title&gt;&lt;secondary-title&gt;Allergy&lt;/secondary-title&gt;&lt;/titles&gt;&lt;periodical&gt;&lt;full-title&gt;Allergy&lt;/full-title&gt;&lt;/periodical&gt;&lt;pages&gt;35-39&lt;/pages&gt;&lt;volume&gt;68&lt;/volume&gt;&lt;number&gt;s98&lt;/number&gt;&lt;section&gt;35&lt;/section&gt;&lt;dates&gt;&lt;year&gt;2013&lt;/year&gt;&lt;pub-dates&gt;&lt;date&gt;2013/11/01&lt;/date&gt;&lt;/pub-dates&gt;&lt;/dates&gt;&lt;publisher&gt;John Wiley &amp;amp; Sons, Ltd&lt;/publisher&gt;&lt;isbn&gt;01054538&lt;/isbn&gt;&lt;urls&gt;&lt;/urls&gt;&lt;electronic-resource-num&gt;10.1111/all.12286&lt;/electronic-resource-num&gt;&lt;access-date&gt;2022/10/14&lt;/access-date&gt;&lt;/record&gt;&lt;/Cite&gt;&lt;/EndNote&gt;</w:instrText>
            </w:r>
            <w:r w:rsidRPr="00AB31C7">
              <w:fldChar w:fldCharType="separate"/>
            </w:r>
            <w:r w:rsidR="00F913ED">
              <w:rPr>
                <w:noProof/>
              </w:rPr>
              <w:t>(</w:t>
            </w:r>
            <w:hyperlink w:anchor="_ENREF_92" w:tooltip="Hsieh L, 2013 #502" w:history="1">
              <w:r w:rsidR="00E3486E">
                <w:rPr>
                  <w:noProof/>
                </w:rPr>
                <w:t>92</w:t>
              </w:r>
            </w:hyperlink>
            <w:r w:rsidR="00F913ED">
              <w:rPr>
                <w:noProof/>
              </w:rPr>
              <w:t>)</w:t>
            </w:r>
            <w:r w:rsidRPr="00AB31C7">
              <w:fldChar w:fldCharType="end"/>
            </w:r>
          </w:p>
        </w:tc>
        <w:tc>
          <w:tcPr>
            <w:tcW w:w="1064" w:type="dxa"/>
          </w:tcPr>
          <w:p w14:paraId="425920E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300" w:type="dxa"/>
          </w:tcPr>
          <w:p w14:paraId="7050872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14 Diseases of the skin</w:t>
            </w:r>
          </w:p>
        </w:tc>
        <w:tc>
          <w:tcPr>
            <w:tcW w:w="2126" w:type="dxa"/>
          </w:tcPr>
          <w:p w14:paraId="5C5E9E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Atopic dermatitis</w:t>
            </w:r>
          </w:p>
        </w:tc>
        <w:tc>
          <w:tcPr>
            <w:tcW w:w="630" w:type="dxa"/>
          </w:tcPr>
          <w:p w14:paraId="350081B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6F7BFFC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or Acupuncture</w:t>
            </w:r>
          </w:p>
        </w:tc>
        <w:tc>
          <w:tcPr>
            <w:tcW w:w="1337" w:type="dxa"/>
          </w:tcPr>
          <w:p w14:paraId="031029A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1E1B5DC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1AE8D71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6A55BB75" w14:textId="57E4861D"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Itch intensity</w:t>
            </w:r>
            <w:r w:rsidR="005D6FDF">
              <w:t xml:space="preserve">; </w:t>
            </w:r>
            <w:r w:rsidRPr="00AB31C7">
              <w:t>Lichenification </w:t>
            </w:r>
          </w:p>
        </w:tc>
      </w:tr>
      <w:tr w:rsidR="008A121E" w:rsidRPr="00AB31C7" w14:paraId="03EA77D6"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45C6665D" w14:textId="3EB6E6CF" w:rsidR="008A121E" w:rsidRPr="00AB31C7" w:rsidRDefault="008A121E" w:rsidP="00747076">
            <w:pPr>
              <w:pStyle w:val="Tabletext8pt"/>
            </w:pPr>
            <w:r w:rsidRPr="00AB31C7">
              <w:t xml:space="preserve">Boz 2017 </w:t>
            </w:r>
            <w:r w:rsidRPr="00AB31C7">
              <w:fldChar w:fldCharType="begin"/>
            </w:r>
            <w:r w:rsidR="00F913ED">
              <w:instrText xml:space="preserve"> ADDIN EN.CITE &lt;EndNote&gt;&lt;Cite&gt;&lt;Author&gt;Boz&lt;/Author&gt;&lt;Year&gt;2017&lt;/Year&gt;&lt;RecNum&gt;477&lt;/RecNum&gt;&lt;DisplayText&gt;(93)&lt;/DisplayText&gt;&lt;record&gt;&lt;rec-number&gt;477&lt;/rec-number&gt;&lt;foreign-keys&gt;&lt;key app="EN" db-id="rfx5v25rowst08e59tbxx9ty5t2w0adwt52x" timestamp="1665732222"&gt;477&lt;/key&gt;&lt;/foreign-keys&gt;&lt;ref-type name="Journal Article"&gt;17&lt;/ref-type&gt;&lt;contributors&gt;&lt;authors&gt;&lt;author&gt;Boz, I.&lt;/author&gt;&lt;author&gt;Demir-Akgun, M.&lt;/author&gt;&lt;/authors&gt;&lt;/contributors&gt;&lt;titles&gt;&lt;title&gt;The role of acupressure on pain after caesarean section: A systematic literature review&lt;/title&gt;&lt;secondary-title&gt;Journal of Perinatal Medicine&lt;/secondary-title&gt;&lt;/titles&gt;&lt;periodical&gt;&lt;full-title&gt;Journal of Perinatal Medicine&lt;/full-title&gt;&lt;/periodical&gt;&lt;pages&gt;288&lt;/pages&gt;&lt;volume&gt;45 (Supplement 2)&lt;/volume&gt;&lt;dates&gt;&lt;year&gt;2017&lt;/year&gt;&lt;/dates&gt;&lt;accession-num&gt;619372254&lt;/accession-num&gt;&lt;urls&gt;&lt;related-urls&gt;&lt;url&gt;https://ezproxy.library.usyd.edu.au/login?url=http://ovidsp.ovid.com/ovidweb.cgi?T=JS&amp;amp;CSC=Y&amp;amp;NEWS=N&amp;amp;PAGE=fulltext&amp;amp;D=emed18&amp;amp;AN=619372254&lt;/url&gt;&lt;/related-urls&gt;&lt;/urls&gt;&lt;/record&gt;&lt;/Cite&gt;&lt;/EndNote&gt;</w:instrText>
            </w:r>
            <w:r w:rsidRPr="00AB31C7">
              <w:fldChar w:fldCharType="separate"/>
            </w:r>
            <w:r w:rsidR="00F913ED">
              <w:rPr>
                <w:noProof/>
              </w:rPr>
              <w:t>(</w:t>
            </w:r>
            <w:hyperlink w:anchor="_ENREF_93" w:tooltip="Boz, 2017 #477" w:history="1">
              <w:r w:rsidR="00E3486E">
                <w:rPr>
                  <w:noProof/>
                </w:rPr>
                <w:t>93</w:t>
              </w:r>
            </w:hyperlink>
            <w:r w:rsidR="00F913ED">
              <w:rPr>
                <w:noProof/>
              </w:rPr>
              <w:t>)</w:t>
            </w:r>
            <w:r w:rsidRPr="00AB31C7">
              <w:fldChar w:fldCharType="end"/>
            </w:r>
          </w:p>
        </w:tc>
        <w:tc>
          <w:tcPr>
            <w:tcW w:w="1064" w:type="dxa"/>
          </w:tcPr>
          <w:p w14:paraId="6751DC1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300" w:type="dxa"/>
          </w:tcPr>
          <w:p w14:paraId="4A765F0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2126" w:type="dxa"/>
          </w:tcPr>
          <w:p w14:paraId="3A28CAF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Postpartum (caesarean section pain)</w:t>
            </w:r>
          </w:p>
        </w:tc>
        <w:tc>
          <w:tcPr>
            <w:tcW w:w="630" w:type="dxa"/>
          </w:tcPr>
          <w:p w14:paraId="49FE3DE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3999327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337" w:type="dxa"/>
          </w:tcPr>
          <w:p w14:paraId="4531C28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2100202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1CDDC4E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3C7F8A53" w14:textId="5A1C9BF1"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 intensity</w:t>
            </w:r>
            <w:r w:rsidR="005D6FDF">
              <w:t xml:space="preserve">; </w:t>
            </w:r>
            <w:r w:rsidRPr="00AB31C7">
              <w:t>Anxiety </w:t>
            </w:r>
          </w:p>
        </w:tc>
      </w:tr>
      <w:tr w:rsidR="006F12A4" w:rsidRPr="00AB31C7" w14:paraId="07B82561"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55040384" w14:textId="60E9E2E9" w:rsidR="008A121E" w:rsidRPr="00AB31C7" w:rsidRDefault="008A121E" w:rsidP="00747076">
            <w:pPr>
              <w:pStyle w:val="Tabletext8pt"/>
            </w:pPr>
            <w:r w:rsidRPr="00AB31C7">
              <w:t xml:space="preserve">Bejar 2016 </w:t>
            </w:r>
            <w:r w:rsidRPr="00AB31C7">
              <w:fldChar w:fldCharType="begin">
                <w:fldData xml:space="preserve">PEVuZE5vdGU+PENpdGU+PEF1dGhvcj5CZWphcjwvQXV0aG9yPjxZZWFyPjIwMTY8L1llYXI+PFJl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F913ED">
              <w:instrText xml:space="preserve"> ADDIN EN.CITE </w:instrText>
            </w:r>
            <w:r w:rsidR="00F913ED">
              <w:fldChar w:fldCharType="begin">
                <w:fldData xml:space="preserve">PEVuZE5vdGU+PENpdGU+PEF1dGhvcj5CZWphcjwvQXV0aG9yPjxZZWFyPjIwMTY8L1llYXI+PFJl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F913ED">
              <w:instrText xml:space="preserve"> ADDIN EN.CITE.DATA </w:instrText>
            </w:r>
            <w:r w:rsidR="00F913ED">
              <w:fldChar w:fldCharType="end"/>
            </w:r>
            <w:r w:rsidRPr="00AB31C7">
              <w:fldChar w:fldCharType="separate"/>
            </w:r>
            <w:r w:rsidR="00F913ED">
              <w:rPr>
                <w:noProof/>
              </w:rPr>
              <w:t>(</w:t>
            </w:r>
            <w:hyperlink w:anchor="_ENREF_94" w:tooltip="Bejar, 2016 #294" w:history="1">
              <w:r w:rsidR="00E3486E">
                <w:rPr>
                  <w:noProof/>
                </w:rPr>
                <w:t>94</w:t>
              </w:r>
            </w:hyperlink>
            <w:r w:rsidR="00F913ED">
              <w:rPr>
                <w:noProof/>
              </w:rPr>
              <w:t>)</w:t>
            </w:r>
            <w:r w:rsidRPr="00AB31C7">
              <w:fldChar w:fldCharType="end"/>
            </w:r>
          </w:p>
        </w:tc>
        <w:tc>
          <w:tcPr>
            <w:tcW w:w="1064" w:type="dxa"/>
          </w:tcPr>
          <w:p w14:paraId="1607B05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300" w:type="dxa"/>
          </w:tcPr>
          <w:p w14:paraId="4004440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2126" w:type="dxa"/>
          </w:tcPr>
          <w:p w14:paraId="7EB2C59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Women in labour</w:t>
            </w:r>
          </w:p>
        </w:tc>
        <w:tc>
          <w:tcPr>
            <w:tcW w:w="630" w:type="dxa"/>
          </w:tcPr>
          <w:p w14:paraId="2B5408A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51DCC8C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337" w:type="dxa"/>
          </w:tcPr>
          <w:p w14:paraId="1E10746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784D9C8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5479F6F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722B71C2" w14:textId="255C531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w:t>
            </w:r>
            <w:r w:rsidR="005D6FDF">
              <w:t xml:space="preserve">; </w:t>
            </w:r>
            <w:r w:rsidRPr="00AB31C7">
              <w:t>Labour duration</w:t>
            </w:r>
            <w:r w:rsidR="005D6FDF">
              <w:t xml:space="preserve">; </w:t>
            </w:r>
            <w:r w:rsidRPr="00AB31C7">
              <w:t>Caesarean sections</w:t>
            </w:r>
            <w:r w:rsidR="005D6FDF">
              <w:t xml:space="preserve">; </w:t>
            </w:r>
            <w:r w:rsidRPr="00AB31C7">
              <w:t>Apgar Scores</w:t>
            </w:r>
          </w:p>
        </w:tc>
      </w:tr>
      <w:tr w:rsidR="008A121E" w:rsidRPr="00AB31C7" w14:paraId="7C41A71B"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3E7E9E21" w14:textId="28DC298A" w:rsidR="008A121E" w:rsidRPr="00AB31C7" w:rsidRDefault="008A121E" w:rsidP="00747076">
            <w:pPr>
              <w:pStyle w:val="Tabletext8pt"/>
            </w:pPr>
            <w:r w:rsidRPr="00AB31C7">
              <w:t xml:space="preserve">Gameiro 2016 </w:t>
            </w:r>
            <w:r w:rsidRPr="00AB31C7">
              <w:fldChar w:fldCharType="begin"/>
            </w:r>
            <w:r w:rsidR="00F913ED">
              <w:instrText xml:space="preserve"> ADDIN EN.CITE &lt;EndNote&gt;&lt;Cite&gt;&lt;Author&gt;Gameiro&lt;/Author&gt;&lt;Year&gt;2016&lt;/Year&gt;&lt;RecNum&gt;444&lt;/RecNum&gt;&lt;DisplayText&gt;(95)&lt;/DisplayText&gt;&lt;record&gt;&lt;rec-number&gt;444&lt;/rec-number&gt;&lt;foreign-keys&gt;&lt;key app="EN" db-id="rfx5v25rowst08e59tbxx9ty5t2w0adwt52x" timestamp="1665732222"&gt;444&lt;/key&gt;&lt;/foreign-keys&gt;&lt;ref-type name="Journal Article"&gt;17&lt;/ref-type&gt;&lt;contributors&gt;&lt;authors&gt;&lt;author&gt;Gameiro, L.&lt;/author&gt;&lt;author&gt;Barros, M.&lt;/author&gt;&lt;author&gt;Risso, S.&lt;/author&gt;&lt;/authors&gt;&lt;/contributors&gt;&lt;titles&gt;&lt;title&gt;The effect of acupressure on pregnant women during labor: A systematic review of literature&lt;/title&gt;&lt;secondary-title&gt;Atencion Primaria&lt;/secondary-title&gt;&lt;/titles&gt;&lt;periodical&gt;&lt;full-title&gt;Atencion Primaria&lt;/full-title&gt;&lt;/periodical&gt;&lt;pages&gt;21-22&lt;/pages&gt;&lt;volume&gt;48 (Supplement C)&lt;/volume&gt;&lt;dates&gt;&lt;year&gt;2016&lt;/year&gt;&lt;/dates&gt;&lt;accession-num&gt;621220587&lt;/accession-num&gt;&lt;urls&gt;&lt;related-urls&gt;&lt;url&gt;https://ezproxy.library.usyd.edu.au/login?url=http://ovidsp.ovid.com/ovidweb.cgi?T=JS&amp;amp;CSC=Y&amp;amp;NEWS=N&amp;amp;PAGE=fulltext&amp;amp;D=emed17&amp;amp;AN=621220587&lt;/url&gt;&lt;/related-urls&gt;&lt;/urls&gt;&lt;/record&gt;&lt;/Cite&gt;&lt;/EndNote&gt;</w:instrText>
            </w:r>
            <w:r w:rsidRPr="00AB31C7">
              <w:fldChar w:fldCharType="separate"/>
            </w:r>
            <w:r w:rsidR="00F913ED">
              <w:rPr>
                <w:noProof/>
              </w:rPr>
              <w:t>(</w:t>
            </w:r>
            <w:hyperlink w:anchor="_ENREF_95" w:tooltip="Gameiro, 2016 #444" w:history="1">
              <w:r w:rsidR="00E3486E">
                <w:rPr>
                  <w:noProof/>
                </w:rPr>
                <w:t>95</w:t>
              </w:r>
            </w:hyperlink>
            <w:r w:rsidR="00F913ED">
              <w:rPr>
                <w:noProof/>
              </w:rPr>
              <w:t>)</w:t>
            </w:r>
            <w:r w:rsidRPr="00AB31C7">
              <w:fldChar w:fldCharType="end"/>
            </w:r>
          </w:p>
        </w:tc>
        <w:tc>
          <w:tcPr>
            <w:tcW w:w="1064" w:type="dxa"/>
          </w:tcPr>
          <w:p w14:paraId="1A85320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300" w:type="dxa"/>
          </w:tcPr>
          <w:p w14:paraId="02DE034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2126" w:type="dxa"/>
          </w:tcPr>
          <w:p w14:paraId="1A316E0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Women in labour </w:t>
            </w:r>
          </w:p>
        </w:tc>
        <w:tc>
          <w:tcPr>
            <w:tcW w:w="630" w:type="dxa"/>
          </w:tcPr>
          <w:p w14:paraId="7555C55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7680E5E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337" w:type="dxa"/>
          </w:tcPr>
          <w:p w14:paraId="4A00075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7E2742C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433A2E9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5F989965" w14:textId="1CAB3B08"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w:t>
            </w:r>
            <w:r w:rsidR="005D6FDF">
              <w:t xml:space="preserve">; </w:t>
            </w:r>
            <w:r w:rsidRPr="00AB31C7">
              <w:t>Stress</w:t>
            </w:r>
            <w:r w:rsidR="005D6FDF">
              <w:t xml:space="preserve">; </w:t>
            </w:r>
            <w:r w:rsidRPr="00AB31C7">
              <w:t>Anxiety</w:t>
            </w:r>
            <w:r w:rsidR="005D6FDF">
              <w:t xml:space="preserve">; </w:t>
            </w:r>
            <w:r w:rsidRPr="00AB31C7">
              <w:t>Fear of labour pain</w:t>
            </w:r>
          </w:p>
        </w:tc>
      </w:tr>
      <w:tr w:rsidR="006F12A4" w:rsidRPr="00AB31C7" w14:paraId="3BF7B109"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7DB4BAD4" w14:textId="4EF91589" w:rsidR="008A121E" w:rsidRPr="00AB31C7" w:rsidRDefault="008A121E" w:rsidP="00747076">
            <w:pPr>
              <w:pStyle w:val="Tabletext8pt"/>
            </w:pPr>
            <w:r w:rsidRPr="00AB31C7">
              <w:t xml:space="preserve">Abdelrahman 2019 </w:t>
            </w:r>
            <w:r w:rsidRPr="00AB31C7">
              <w:fldChar w:fldCharType="begin"/>
            </w:r>
            <w:r w:rsidR="00F913ED">
              <w:instrText xml:space="preserve"> ADDIN EN.CITE &lt;EndNote&gt;&lt;Cite&gt;&lt;Author&gt;Abdelrahman&lt;/Author&gt;&lt;Year&gt;2019&lt;/Year&gt;&lt;RecNum&gt;498&lt;/RecNum&gt;&lt;DisplayText&gt;(96)&lt;/DisplayText&gt;&lt;record&gt;&lt;rec-number&gt;498&lt;/rec-number&gt;&lt;foreign-keys&gt;&lt;key app="EN" db-id="rfx5v25rowst08e59tbxx9ty5t2w0adwt52x" timestamp="1665732222"&gt;498&lt;/key&gt;&lt;/foreign-keys&gt;&lt;ref-type name="Journal Article"&gt;17&lt;/ref-type&gt;&lt;contributors&gt;&lt;authors&gt;&lt;author&gt;Abdelrahman, M.&lt;/author&gt;&lt;author&gt;Vuong, N. L.&lt;/author&gt;&lt;author&gt;Tawfik, G.&lt;/author&gt;&lt;author&gt;Nguyen, D. P. N.&lt;/author&gt;&lt;author&gt;Thanh, L. V.&lt;/author&gt;&lt;author&gt;Khaled, M.&lt;/author&gt;&lt;author&gt;Mansour, M.&lt;/author&gt;&lt;author&gt;Duong, P. D. T.&lt;/author&gt;&lt;author&gt;Liang, Y.&lt;/author&gt;&lt;author&gt;Liu, K.&lt;/author&gt;&lt;author&gt;Hirayama, K.&lt;/author&gt;&lt;author&gt;Huy, N. T.&lt;/author&gt;&lt;/authors&gt;&lt;/contributors&gt;&lt;titles&gt;&lt;title&gt;The use of massage therapy for treatment of neonatal hyperbilirubinemia: A systematic review and network meta-analysis&lt;/title&gt;&lt;secondary-title&gt;Archives of Disease in Childhood&lt;/secondary-title&gt;&lt;/titles&gt;&lt;periodical&gt;&lt;full-title&gt;Archives of Disease in Childhood&lt;/full-title&gt;&lt;/periodical&gt;&lt;pages&gt;A346-A347&lt;/pages&gt;&lt;volume&gt;104 (Supplement 3)&lt;/volume&gt;&lt;dates&gt;&lt;year&gt;2019&lt;/year&gt;&lt;/dates&gt;&lt;accession-num&gt;628681455&lt;/accession-num&gt;&lt;urls&gt;&lt;related-urls&gt;&lt;url&gt;https://ezproxy.library.usyd.edu.au/login?url=http://ovidsp.ovid.com/ovidweb.cgi?T=JS&amp;amp;CSC=Y&amp;amp;NEWS=N&amp;amp;PAGE=fulltext&amp;amp;D=emed20&amp;amp;AN=628681455&lt;/url&gt;&lt;/related-urls&gt;&lt;/urls&gt;&lt;electronic-resource-num&gt;http://dx.doi.org/10.1136/archdischild-2019-epa.820&lt;/electronic-resource-num&gt;&lt;/record&gt;&lt;/Cite&gt;&lt;/EndNote&gt;</w:instrText>
            </w:r>
            <w:r w:rsidRPr="00AB31C7">
              <w:fldChar w:fldCharType="separate"/>
            </w:r>
            <w:r w:rsidR="00F913ED">
              <w:rPr>
                <w:noProof/>
              </w:rPr>
              <w:t>(</w:t>
            </w:r>
            <w:hyperlink w:anchor="_ENREF_96" w:tooltip="Abdelrahman, 2019 #498" w:history="1">
              <w:r w:rsidR="00E3486E">
                <w:rPr>
                  <w:noProof/>
                </w:rPr>
                <w:t>96</w:t>
              </w:r>
            </w:hyperlink>
            <w:r w:rsidR="00F913ED">
              <w:rPr>
                <w:noProof/>
              </w:rPr>
              <w:t>)</w:t>
            </w:r>
            <w:r w:rsidRPr="00AB31C7">
              <w:fldChar w:fldCharType="end"/>
            </w:r>
          </w:p>
        </w:tc>
        <w:tc>
          <w:tcPr>
            <w:tcW w:w="1064" w:type="dxa"/>
          </w:tcPr>
          <w:p w14:paraId="1970595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300" w:type="dxa"/>
          </w:tcPr>
          <w:p w14:paraId="061F4D79" w14:textId="2FE385A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19 Certain conditions originating in the perinatal period</w:t>
            </w:r>
          </w:p>
        </w:tc>
        <w:tc>
          <w:tcPr>
            <w:tcW w:w="2126" w:type="dxa"/>
          </w:tcPr>
          <w:p w14:paraId="79EBD4A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Neonatal jaundice </w:t>
            </w:r>
          </w:p>
        </w:tc>
        <w:tc>
          <w:tcPr>
            <w:tcW w:w="630" w:type="dxa"/>
          </w:tcPr>
          <w:p w14:paraId="6749DF4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1806EA0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massage</w:t>
            </w:r>
          </w:p>
        </w:tc>
        <w:tc>
          <w:tcPr>
            <w:tcW w:w="1337" w:type="dxa"/>
          </w:tcPr>
          <w:p w14:paraId="5C4CDC7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0BB2BD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8" w:type="dxa"/>
          </w:tcPr>
          <w:p w14:paraId="6329973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4D9A854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Serum bilirubin level</w:t>
            </w:r>
          </w:p>
        </w:tc>
      </w:tr>
      <w:tr w:rsidR="008A121E" w:rsidRPr="00AB31C7" w14:paraId="007C5E73"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284F819C" w14:textId="26B94546" w:rsidR="008A121E" w:rsidRPr="00AB31C7" w:rsidRDefault="008A121E" w:rsidP="00747076">
            <w:pPr>
              <w:pStyle w:val="Tabletext8pt"/>
            </w:pPr>
            <w:r w:rsidRPr="00AB31C7">
              <w:t xml:space="preserve">Paul 2011 </w:t>
            </w:r>
            <w:r w:rsidRPr="00AB31C7">
              <w:fldChar w:fldCharType="begin"/>
            </w:r>
            <w:r w:rsidR="00F913ED">
              <w:instrText xml:space="preserve"> ADDIN EN.CITE &lt;EndNote&gt;&lt;Cite&gt;&lt;Author&gt;Paul&lt;/Author&gt;&lt;Year&gt;2011&lt;/Year&gt;&lt;RecNum&gt;362&lt;/RecNum&gt;&lt;DisplayText&gt;(97)&lt;/DisplayText&gt;&lt;record&gt;&lt;rec-number&gt;362&lt;/rec-number&gt;&lt;foreign-keys&gt;&lt;key app="EN" db-id="rfx5v25rowst08e59tbxx9ty5t2w0adwt52x" timestamp="1665732222"&gt;362&lt;/key&gt;&lt;/foreign-keys&gt;&lt;ref-type name="Journal Article"&gt;17&lt;/ref-type&gt;&lt;contributors&gt;&lt;authors&gt;&lt;author&gt;Paul, Simpson&lt;/author&gt;&lt;author&gt;Ric, Thomas&lt;/author&gt;&lt;author&gt;Jason, Bendall&lt;/author&gt;&lt;/authors&gt;&lt;/contributors&gt;&lt;titles&gt;&lt;title&gt;Prehospital acupressure by paramedics for managing acute anxiety: Systematic review and meta-analysis of randomised controlled trials&lt;/title&gt;&lt;secondary-title&gt;Australasian Journal of Paramedicine. Conference&lt;/secondary-title&gt;&lt;/titles&gt;&lt;periodical&gt;&lt;full-title&gt;Australasian Journal of Paramedicine. Conference&lt;/full-title&gt;&lt;/periodical&gt;&lt;volume&gt;10&lt;/volume&gt;&lt;number&gt;2&lt;/number&gt;&lt;dates&gt;&lt;year&gt;2011&lt;/year&gt;&lt;/dates&gt;&lt;urls&gt;&lt;related-urls&gt;&lt;url&gt;https://ezproxy.library.usyd.edu.au/login?url=http://ovidsp.ovid.com/ovidweb.cgi?T=JS&amp;amp;CSC=Y&amp;amp;NEWS=N&amp;amp;PAGE=fulltext&amp;amp;D=emed14&amp;amp;AN=75000648&lt;/url&gt;&lt;/related-urls&gt;&lt;/urls&gt;&lt;/record&gt;&lt;/Cite&gt;&lt;/EndNote&gt;</w:instrText>
            </w:r>
            <w:r w:rsidRPr="00AB31C7">
              <w:fldChar w:fldCharType="separate"/>
            </w:r>
            <w:r w:rsidR="00F913ED">
              <w:rPr>
                <w:noProof/>
              </w:rPr>
              <w:t>(</w:t>
            </w:r>
            <w:hyperlink w:anchor="_ENREF_97" w:tooltip="Paul, 2011 #362" w:history="1">
              <w:r w:rsidR="00E3486E">
                <w:rPr>
                  <w:noProof/>
                </w:rPr>
                <w:t>97</w:t>
              </w:r>
            </w:hyperlink>
            <w:r w:rsidR="00F913ED">
              <w:rPr>
                <w:noProof/>
              </w:rPr>
              <w:t>)</w:t>
            </w:r>
            <w:r w:rsidRPr="00AB31C7">
              <w:fldChar w:fldCharType="end"/>
            </w:r>
          </w:p>
        </w:tc>
        <w:tc>
          <w:tcPr>
            <w:tcW w:w="1064" w:type="dxa"/>
          </w:tcPr>
          <w:p w14:paraId="0D2C014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300" w:type="dxa"/>
          </w:tcPr>
          <w:p w14:paraId="6C3914A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2126" w:type="dxa"/>
          </w:tcPr>
          <w:p w14:paraId="64DAE03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Acute anxiety (pre-hospital)</w:t>
            </w:r>
          </w:p>
        </w:tc>
        <w:tc>
          <w:tcPr>
            <w:tcW w:w="630" w:type="dxa"/>
          </w:tcPr>
          <w:p w14:paraId="3BD7FCF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680F590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337" w:type="dxa"/>
          </w:tcPr>
          <w:p w14:paraId="2FD84E1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1837D62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(sham)</w:t>
            </w:r>
          </w:p>
        </w:tc>
        <w:tc>
          <w:tcPr>
            <w:tcW w:w="1488" w:type="dxa"/>
          </w:tcPr>
          <w:p w14:paraId="311FE9F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30607BD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Anxiety </w:t>
            </w:r>
          </w:p>
        </w:tc>
      </w:tr>
      <w:tr w:rsidR="006F12A4" w:rsidRPr="00AB31C7" w14:paraId="136D4EB3" w14:textId="77777777" w:rsidTr="0070110B">
        <w:tc>
          <w:tcPr>
            <w:cnfStyle w:val="001000000000" w:firstRow="0" w:lastRow="0" w:firstColumn="1" w:lastColumn="0" w:oddVBand="0" w:evenVBand="0" w:oddHBand="0" w:evenHBand="0" w:firstRowFirstColumn="0" w:firstRowLastColumn="0" w:lastRowFirstColumn="0" w:lastRowLastColumn="0"/>
            <w:tcW w:w="1309" w:type="dxa"/>
          </w:tcPr>
          <w:p w14:paraId="3E4005BE" w14:textId="3CC244D4" w:rsidR="008A121E" w:rsidRPr="00AB31C7" w:rsidRDefault="008A121E" w:rsidP="00747076">
            <w:pPr>
              <w:pStyle w:val="Tabletext8pt"/>
            </w:pPr>
            <w:r w:rsidRPr="00AB31C7">
              <w:t xml:space="preserve">Paul 2011 </w:t>
            </w:r>
            <w:r w:rsidRPr="00AB31C7">
              <w:fldChar w:fldCharType="begin"/>
            </w:r>
            <w:r w:rsidR="00F913ED">
              <w:instrText xml:space="preserve"> ADDIN EN.CITE &lt;EndNote&gt;&lt;Cite&gt;&lt;Author&gt;Paul&lt;/Author&gt;&lt;Year&gt;Conference 2011&lt;/Year&gt;&lt;RecNum&gt;503&lt;/RecNum&gt;&lt;DisplayText&gt;(98)&lt;/DisplayText&gt;&lt;record&gt;&lt;rec-number&gt;503&lt;/rec-number&gt;&lt;foreign-keys&gt;&lt;key app="EN" db-id="rfx5v25rowst08e59tbxx9ty5t2w0adwt52x" timestamp="1665733043"&gt;503&lt;/key&gt;&lt;/foreign-keys&gt;&lt;ref-type name="Journal Article"&gt;17&lt;/ref-type&gt;&lt;contributors&gt;&lt;authors&gt;&lt;author&gt;Paul, Simpson; &lt;/author&gt;&lt;author&gt;Ric, Thomas; &lt;/author&gt;&lt;author&gt;Jason, Bendall;&lt;/author&gt;&lt;/authors&gt;&lt;/contributors&gt;&lt;titles&gt;&lt;title&gt;Prehospital acupressure by paramedics for management of acute pain: a systematic review of randomised controlled trials&lt;/title&gt;&lt;secondary-title&gt;Australasian Journal of Paramedicine. &lt;/secondary-title&gt;&lt;/titles&gt;&lt;volume&gt;10(2):24-25&lt;/volume&gt;&lt;dates&gt;&lt;year&gt;Conference 2011&lt;/year&gt;&lt;/dates&gt;&lt;urls&gt;&lt;/urls&gt;&lt;/record&gt;&lt;/Cite&gt;&lt;/EndNote&gt;</w:instrText>
            </w:r>
            <w:r w:rsidRPr="00AB31C7">
              <w:fldChar w:fldCharType="separate"/>
            </w:r>
            <w:r w:rsidR="00F913ED">
              <w:rPr>
                <w:noProof/>
              </w:rPr>
              <w:t>(</w:t>
            </w:r>
            <w:hyperlink w:anchor="_ENREF_98" w:tooltip="Paul, Conference 2011 #503" w:history="1">
              <w:r w:rsidR="00E3486E">
                <w:rPr>
                  <w:noProof/>
                </w:rPr>
                <w:t>98</w:t>
              </w:r>
            </w:hyperlink>
            <w:r w:rsidR="00F913ED">
              <w:rPr>
                <w:noProof/>
              </w:rPr>
              <w:t>)</w:t>
            </w:r>
            <w:r w:rsidRPr="00AB31C7">
              <w:fldChar w:fldCharType="end"/>
            </w:r>
          </w:p>
        </w:tc>
        <w:tc>
          <w:tcPr>
            <w:tcW w:w="1064" w:type="dxa"/>
          </w:tcPr>
          <w:p w14:paraId="39292B0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300" w:type="dxa"/>
          </w:tcPr>
          <w:p w14:paraId="7B65A60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2126" w:type="dxa"/>
          </w:tcPr>
          <w:p w14:paraId="059E601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Acute pain (pre-hospital)</w:t>
            </w:r>
          </w:p>
        </w:tc>
        <w:tc>
          <w:tcPr>
            <w:tcW w:w="630" w:type="dxa"/>
          </w:tcPr>
          <w:p w14:paraId="27D9F3C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638" w:type="dxa"/>
          </w:tcPr>
          <w:p w14:paraId="6F6AF34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337" w:type="dxa"/>
          </w:tcPr>
          <w:p w14:paraId="750516D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7" w:type="dxa"/>
          </w:tcPr>
          <w:p w14:paraId="5F4AC4D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(sham)</w:t>
            </w:r>
          </w:p>
        </w:tc>
        <w:tc>
          <w:tcPr>
            <w:tcW w:w="1488" w:type="dxa"/>
          </w:tcPr>
          <w:p w14:paraId="526D907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5" w:type="dxa"/>
          </w:tcPr>
          <w:p w14:paraId="504C1FD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w:t>
            </w:r>
          </w:p>
        </w:tc>
      </w:tr>
    </w:tbl>
    <w:p w14:paraId="7C27FC5C" w14:textId="77777777" w:rsidR="005D6FDF" w:rsidRDefault="008A121E" w:rsidP="006F12A4">
      <w:pPr>
        <w:pStyle w:val="TableFigNotes18"/>
      </w:pPr>
      <w:r w:rsidRPr="00AB31C7">
        <w:t>Abbreviations: CAM, complementary and alternative medicines</w:t>
      </w:r>
      <w:bookmarkStart w:id="412" w:name="_Ref116043618"/>
    </w:p>
    <w:p w14:paraId="7C0A2F8F" w14:textId="7573F26B" w:rsidR="008A121E" w:rsidRPr="00AB31C7" w:rsidRDefault="008A121E" w:rsidP="006F12A4">
      <w:pPr>
        <w:pStyle w:val="TableFigNotes18"/>
      </w:pPr>
      <w:r w:rsidRPr="00AB31C7">
        <w:br w:type="page"/>
      </w:r>
    </w:p>
    <w:p w14:paraId="2DCF6EA5" w14:textId="77777777" w:rsidR="008A121E" w:rsidRPr="00AB31C7" w:rsidRDefault="008A121E" w:rsidP="0060438B">
      <w:pPr>
        <w:pStyle w:val="Heading4"/>
      </w:pPr>
      <w:bookmarkStart w:id="413" w:name="_Ref155194297"/>
      <w:r w:rsidRPr="00AB31C7">
        <w:lastRenderedPageBreak/>
        <w:t>Reviews published in languages other than English</w:t>
      </w:r>
      <w:bookmarkEnd w:id="412"/>
      <w:bookmarkEnd w:id="413"/>
    </w:p>
    <w:p w14:paraId="09D486C9" w14:textId="5E522021" w:rsidR="008A121E" w:rsidRPr="00AB31C7" w:rsidRDefault="008A121E" w:rsidP="008A121E">
      <w:pPr>
        <w:pStyle w:val="Caption"/>
      </w:pPr>
      <w:bookmarkStart w:id="414" w:name="_Toc88048989"/>
      <w:bookmarkStart w:id="415" w:name="_Toc164698275"/>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10</w:t>
      </w:r>
      <w:r w:rsidR="00FD5A7E">
        <w:fldChar w:fldCharType="end"/>
      </w:r>
      <w:r w:rsidRPr="00AB31C7">
        <w:tab/>
        <w:t>Characteristics of reviews published in languages other than English (by ICD-11 disease category): Acupressure</w:t>
      </w:r>
      <w:bookmarkEnd w:id="414"/>
      <w:bookmarkEnd w:id="415"/>
    </w:p>
    <w:tbl>
      <w:tblPr>
        <w:tblStyle w:val="PlainTable2"/>
        <w:tblW w:w="5076" w:type="pct"/>
        <w:tblLayout w:type="fixed"/>
        <w:tblLook w:val="06A0" w:firstRow="1" w:lastRow="0" w:firstColumn="1" w:lastColumn="0" w:noHBand="1" w:noVBand="1"/>
      </w:tblPr>
      <w:tblGrid>
        <w:gridCol w:w="1560"/>
        <w:gridCol w:w="992"/>
        <w:gridCol w:w="2126"/>
        <w:gridCol w:w="2126"/>
        <w:gridCol w:w="709"/>
        <w:gridCol w:w="1701"/>
        <w:gridCol w:w="1276"/>
        <w:gridCol w:w="1417"/>
        <w:gridCol w:w="1418"/>
        <w:gridCol w:w="2306"/>
      </w:tblGrid>
      <w:tr w:rsidR="005D6FDF" w:rsidRPr="00AB31C7" w14:paraId="59AFA353" w14:textId="77777777" w:rsidTr="005D6F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4B22B0CD" w14:textId="77777777" w:rsidR="002E11F8" w:rsidRPr="00394814" w:rsidRDefault="002E11F8" w:rsidP="00394814">
            <w:pPr>
              <w:pStyle w:val="Tabletext8pt"/>
            </w:pPr>
            <w:r w:rsidRPr="00394814">
              <w:t>REVIEW ID</w:t>
            </w:r>
          </w:p>
        </w:tc>
        <w:tc>
          <w:tcPr>
            <w:tcW w:w="992" w:type="dxa"/>
            <w:hideMark/>
          </w:tcPr>
          <w:p w14:paraId="0CE59113"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t>STUDY DESIGN</w:t>
            </w:r>
          </w:p>
        </w:tc>
        <w:tc>
          <w:tcPr>
            <w:tcW w:w="2126" w:type="dxa"/>
            <w:hideMark/>
          </w:tcPr>
          <w:p w14:paraId="5DFB4F41"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rsidRPr="00AB31C7">
              <w:t>ICD</w:t>
            </w:r>
            <w:r>
              <w:t>-</w:t>
            </w:r>
            <w:r w:rsidRPr="00AB31C7">
              <w:t>11 Category</w:t>
            </w:r>
          </w:p>
        </w:tc>
        <w:tc>
          <w:tcPr>
            <w:tcW w:w="2126" w:type="dxa"/>
            <w:hideMark/>
          </w:tcPr>
          <w:p w14:paraId="0D1C6A27"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rsidRPr="000F7875">
              <w:t>POPULATION</w:t>
            </w:r>
          </w:p>
        </w:tc>
        <w:tc>
          <w:tcPr>
            <w:tcW w:w="709" w:type="dxa"/>
            <w:hideMark/>
          </w:tcPr>
          <w:p w14:paraId="1620FF1C"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rsidRPr="00AB31C7">
              <w:t>N</w:t>
            </w:r>
          </w:p>
        </w:tc>
        <w:tc>
          <w:tcPr>
            <w:tcW w:w="1701" w:type="dxa"/>
            <w:hideMark/>
          </w:tcPr>
          <w:p w14:paraId="0AE79DB5"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t>INTERVENTION</w:t>
            </w:r>
          </w:p>
        </w:tc>
        <w:tc>
          <w:tcPr>
            <w:tcW w:w="1276" w:type="dxa"/>
            <w:hideMark/>
          </w:tcPr>
          <w:p w14:paraId="7299D5A2"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rsidRPr="00AB31C7">
              <w:t>Intervention details</w:t>
            </w:r>
          </w:p>
        </w:tc>
        <w:tc>
          <w:tcPr>
            <w:tcW w:w="1417" w:type="dxa"/>
            <w:hideMark/>
          </w:tcPr>
          <w:p w14:paraId="12A5A07D"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t>COMPARATOR</w:t>
            </w:r>
          </w:p>
        </w:tc>
        <w:tc>
          <w:tcPr>
            <w:tcW w:w="1418" w:type="dxa"/>
            <w:hideMark/>
          </w:tcPr>
          <w:p w14:paraId="770A9FF7"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t>CO-INTERVENTION</w:t>
            </w:r>
          </w:p>
        </w:tc>
        <w:tc>
          <w:tcPr>
            <w:tcW w:w="2306" w:type="dxa"/>
            <w:hideMark/>
          </w:tcPr>
          <w:p w14:paraId="6DA7CEA6" w14:textId="77777777" w:rsidR="002E11F8" w:rsidRPr="00AB31C7" w:rsidRDefault="002E11F8" w:rsidP="006F12A4">
            <w:pPr>
              <w:pStyle w:val="Tabletext8pt"/>
              <w:cnfStyle w:val="100000000000" w:firstRow="1" w:lastRow="0" w:firstColumn="0" w:lastColumn="0" w:oddVBand="0" w:evenVBand="0" w:oddHBand="0" w:evenHBand="0" w:firstRowFirstColumn="0" w:firstRowLastColumn="0" w:lastRowFirstColumn="0" w:lastRowLastColumn="0"/>
            </w:pPr>
            <w:r w:rsidRPr="00AB31C7">
              <w:t>OUTCOME</w:t>
            </w:r>
            <w:r>
              <w:t>/S</w:t>
            </w:r>
          </w:p>
        </w:tc>
      </w:tr>
      <w:tr w:rsidR="005D6FDF" w:rsidRPr="00AB31C7" w14:paraId="2BD30514"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42198C15" w14:textId="5C031A23" w:rsidR="002E11F8" w:rsidRPr="00AB31C7" w:rsidRDefault="002E11F8" w:rsidP="006F12A4">
            <w:pPr>
              <w:pStyle w:val="Tabletext8pt"/>
            </w:pPr>
            <w:r w:rsidRPr="00AB31C7">
              <w:t xml:space="preserve">Chen Feng 2020 </w:t>
            </w:r>
            <w:r w:rsidRPr="00AB31C7">
              <w:fldChar w:fldCharType="begin"/>
            </w:r>
            <w:r w:rsidR="00F913ED">
              <w:instrText xml:space="preserve"> ADDIN EN.CITE &lt;EndNote&gt;&lt;Cite&gt;&lt;Author&gt;Chen&lt;/Author&gt;&lt;Year&gt;2020&lt;/Year&gt;&lt;RecNum&gt;448&lt;/RecNum&gt;&lt;DisplayText&gt;(99)&lt;/DisplayText&gt;&lt;record&gt;&lt;rec-number&gt;448&lt;/rec-number&gt;&lt;foreign-keys&gt;&lt;key app="EN" db-id="rfx5v25rowst08e59tbxx9ty5t2w0adwt52x" timestamp="1665732222"&gt;448&lt;/key&gt;&lt;/foreign-keys&gt;&lt;ref-type name="Journal Article"&gt;17&lt;/ref-type&gt;&lt;contributors&gt;&lt;authors&gt;&lt;author&gt;Chen, Feng&lt;/author&gt;&lt;author&gt;Yang, Xue&lt;/author&gt;&lt;author&gt;L. I. U. Li&lt;/author&gt;&lt;author&gt;L. I. Le&lt;/author&gt;&lt;author&gt;Wang, Yiping&lt;/author&gt;&lt;/authors&gt;&lt;/contributors&gt;&lt;titles&gt;&lt;title&gt;Effect of neiguan acupoint pressure on improving chemotherapy?induced nausea and vomiting in cancer patients:a Meta analysis&lt;/title&gt;&lt;secondary-title&gt;Chinese Nursing Research&lt;/secondary-title&gt;&lt;/titles&gt;&lt;periodical&gt;&lt;full-title&gt;Chinese Nursing Research&lt;/full-title&gt;&lt;/periodical&gt;&lt;pages&gt;1535-1541&lt;/pages&gt;&lt;volume&gt;34&lt;/volume&gt;&lt;number&gt;9&lt;/number&gt;&lt;dates&gt;&lt;year&gt;2020&lt;/year&gt;&lt;/dates&gt;&lt;publisher&gt;Chinese Nursing Research Editorial Office&lt;/publisher&gt;&lt;accession-num&gt;143422184. Language: Chinese. Entry Date: 20200528. Revision Date: 20200615. Publication Type: Article&lt;/accession-num&gt;&lt;urls&gt;&lt;related-urls&gt;&lt;url&gt;http://ezproxy.library.usyd.edu.au/login?url=http://search.ebscohost.com/login.aspx?direct=true&amp;amp;db=ccm&amp;amp;AN=143422184&amp;amp;site=ehost-live&lt;/url&gt;&lt;/related-urls&gt;&lt;/urls&gt;&lt;electronic-resource-num&gt;10.12102/j.issn.1009-6493.2020.09.009&lt;/electronic-resource-num&gt;&lt;/record&gt;&lt;/Cite&gt;&lt;/EndNote&gt;</w:instrText>
            </w:r>
            <w:r w:rsidRPr="00AB31C7">
              <w:fldChar w:fldCharType="separate"/>
            </w:r>
            <w:r w:rsidR="00F913ED">
              <w:rPr>
                <w:noProof/>
              </w:rPr>
              <w:t>(</w:t>
            </w:r>
            <w:hyperlink w:anchor="_ENREF_99" w:tooltip="Chen, 2020 #448" w:history="1">
              <w:r w:rsidR="00E3486E">
                <w:rPr>
                  <w:noProof/>
                </w:rPr>
                <w:t>99</w:t>
              </w:r>
            </w:hyperlink>
            <w:r w:rsidR="00F913ED">
              <w:rPr>
                <w:noProof/>
              </w:rPr>
              <w:t>)</w:t>
            </w:r>
            <w:r w:rsidRPr="00AB31C7">
              <w:fldChar w:fldCharType="end"/>
            </w:r>
          </w:p>
        </w:tc>
        <w:tc>
          <w:tcPr>
            <w:tcW w:w="992" w:type="dxa"/>
          </w:tcPr>
          <w:p w14:paraId="691FCEC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126" w:type="dxa"/>
          </w:tcPr>
          <w:p w14:paraId="044D9220" w14:textId="468BB5E8"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2126" w:type="dxa"/>
          </w:tcPr>
          <w:p w14:paraId="2EEB8E92"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Chemotherapy induced nausea and vomiting</w:t>
            </w:r>
          </w:p>
        </w:tc>
        <w:tc>
          <w:tcPr>
            <w:tcW w:w="709" w:type="dxa"/>
          </w:tcPr>
          <w:p w14:paraId="1DC952A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4F75964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Neiguan acupoint pressure</w:t>
            </w:r>
          </w:p>
        </w:tc>
        <w:tc>
          <w:tcPr>
            <w:tcW w:w="1276" w:type="dxa"/>
          </w:tcPr>
          <w:p w14:paraId="6D1417E8"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36E61CD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418" w:type="dxa"/>
          </w:tcPr>
          <w:p w14:paraId="34EE0E3F"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6E617504" w14:textId="31EBF736" w:rsidR="002E11F8" w:rsidRPr="00AB31C7" w:rsidRDefault="002E11F8" w:rsidP="005D6FDF">
            <w:pPr>
              <w:pStyle w:val="Tabletext8pt"/>
              <w:cnfStyle w:val="000000000000" w:firstRow="0" w:lastRow="0" w:firstColumn="0" w:lastColumn="0" w:oddVBand="0" w:evenVBand="0" w:oddHBand="0" w:evenHBand="0" w:firstRowFirstColumn="0" w:firstRowLastColumn="0" w:lastRowFirstColumn="0" w:lastRowLastColumn="0"/>
            </w:pPr>
            <w:r w:rsidRPr="00AB31C7">
              <w:t>Nausea</w:t>
            </w:r>
            <w:r w:rsidR="005D6FDF">
              <w:t xml:space="preserve">; </w:t>
            </w:r>
            <w:r w:rsidRPr="00AB31C7">
              <w:t>Vomiting</w:t>
            </w:r>
            <w:r w:rsidR="005D6FDF">
              <w:t xml:space="preserve">; </w:t>
            </w:r>
            <w:r w:rsidRPr="00AB31C7">
              <w:t>Retching </w:t>
            </w:r>
          </w:p>
        </w:tc>
      </w:tr>
      <w:tr w:rsidR="005D6FDF" w:rsidRPr="00AB31C7" w14:paraId="7FBB0415"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5976A190" w14:textId="69AFD5F9" w:rsidR="002E11F8" w:rsidRPr="00AB31C7" w:rsidRDefault="002E11F8" w:rsidP="006F12A4">
            <w:pPr>
              <w:pStyle w:val="Tabletext8pt"/>
            </w:pPr>
            <w:r w:rsidRPr="00AB31C7">
              <w:t xml:space="preserve">Jang 2011 </w:t>
            </w:r>
            <w:r w:rsidRPr="00AB31C7">
              <w:fldChar w:fldCharType="begin"/>
            </w:r>
            <w:r w:rsidR="00F913ED">
              <w:instrText xml:space="preserve"> ADDIN EN.CITE &lt;EndNote&gt;&lt;Cite&gt;&lt;Author&gt;Jang&lt;/Author&gt;&lt;Year&gt;2011&lt;/Year&gt;&lt;RecNum&gt;406&lt;/RecNum&gt;&lt;DisplayText&gt;(100)&lt;/DisplayText&gt;&lt;record&gt;&lt;rec-number&gt;406&lt;/rec-number&gt;&lt;foreign-keys&gt;&lt;key app="EN" db-id="rfx5v25rowst08e59tbxx9ty5t2w0adwt52x" timestamp="1665732222"&gt;406&lt;/key&gt;&lt;/foreign-keys&gt;&lt;ref-type name="Journal Article"&gt;17&lt;/ref-type&gt;&lt;contributors&gt;&lt;authors&gt;&lt;author&gt;Jang, Soon-Yang&lt;/author&gt;&lt;author&gt;Park, Jeong Sook&lt;/author&gt;&lt;/authors&gt;&lt;/contributors&gt;&lt;titles&gt;&lt;title&gt;The meta-analysis of the effect of acupressure for nausea and vomiting in cancer patients receiving chemotherapy&lt;/title&gt;&lt;secondary-title&gt;Journal of Korean Oncology Nursing&lt;/secondary-title&gt;&lt;/titles&gt;&lt;periodical&gt;&lt;full-title&gt;Journal of Korean Oncology Nursing&lt;/full-title&gt;&lt;/periodical&gt;&lt;pages&gt;116-126&lt;/pages&gt;&lt;volume&gt;11&lt;/volume&gt;&lt;number&gt;2&lt;/number&gt;&lt;dates&gt;&lt;year&gt;2011&lt;/year&gt;&lt;/dates&gt;&lt;pub-location&gt;, &amp;lt;Blank&amp;gt;&lt;/pub-location&gt;&lt;publisher&gt;Korean Oncology Nursing Society&lt;/publisher&gt;&lt;accession-num&gt;108201244. Language: Korean. Entry Date: 20120120. Revision Date: 20150820. Publication Type: Journal Article&lt;/accession-num&gt;&lt;urls&gt;&lt;related-urls&gt;&lt;url&gt;http://ezproxy.library.usyd.edu.au/login?url=http://search.ebscohost.com/login.aspx?direct=true&amp;amp;db=ccm&amp;amp;AN=108201244&amp;amp;site=ehost-live&lt;/url&gt;&lt;/related-urls&gt;&lt;/urls&gt;&lt;/record&gt;&lt;/Cite&gt;&lt;/EndNote&gt;</w:instrText>
            </w:r>
            <w:r w:rsidRPr="00AB31C7">
              <w:fldChar w:fldCharType="separate"/>
            </w:r>
            <w:r w:rsidR="00F913ED">
              <w:rPr>
                <w:noProof/>
              </w:rPr>
              <w:t>(</w:t>
            </w:r>
            <w:hyperlink w:anchor="_ENREF_100" w:tooltip="Jang, 2011 #406" w:history="1">
              <w:r w:rsidR="00E3486E">
                <w:rPr>
                  <w:noProof/>
                </w:rPr>
                <w:t>100</w:t>
              </w:r>
            </w:hyperlink>
            <w:r w:rsidR="00F913ED">
              <w:rPr>
                <w:noProof/>
              </w:rPr>
              <w:t>)</w:t>
            </w:r>
            <w:r w:rsidRPr="00AB31C7">
              <w:fldChar w:fldCharType="end"/>
            </w:r>
          </w:p>
        </w:tc>
        <w:tc>
          <w:tcPr>
            <w:tcW w:w="992" w:type="dxa"/>
          </w:tcPr>
          <w:p w14:paraId="3720EE39"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126" w:type="dxa"/>
          </w:tcPr>
          <w:p w14:paraId="055FE38B" w14:textId="78CE5560"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2126" w:type="dxa"/>
          </w:tcPr>
          <w:p w14:paraId="4AA8EF03"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Chemotherapy induced nausea and vomiting</w:t>
            </w:r>
          </w:p>
        </w:tc>
        <w:tc>
          <w:tcPr>
            <w:tcW w:w="709" w:type="dxa"/>
          </w:tcPr>
          <w:p w14:paraId="4DE623A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10F378AB"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67690346"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42AF7563"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60373273"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09F10E37" w14:textId="6B197235"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Nausea</w:t>
            </w:r>
            <w:r w:rsidR="005D6FDF">
              <w:t xml:space="preserve">; </w:t>
            </w:r>
            <w:r w:rsidRPr="00AB31C7">
              <w:t>Vomiting </w:t>
            </w:r>
          </w:p>
        </w:tc>
      </w:tr>
      <w:tr w:rsidR="005D6FDF" w:rsidRPr="00AB31C7" w14:paraId="26552F3F"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44988AFF" w14:textId="63EC1BD2" w:rsidR="002E11F8" w:rsidRPr="00AB31C7" w:rsidRDefault="002E11F8" w:rsidP="006F12A4">
            <w:pPr>
              <w:pStyle w:val="Tabletext8pt"/>
            </w:pPr>
            <w:r w:rsidRPr="00AB31C7">
              <w:t xml:space="preserve">Silva 2009 </w:t>
            </w:r>
            <w:r w:rsidRPr="00AB31C7">
              <w:fldChar w:fldCharType="begin"/>
            </w:r>
            <w:r w:rsidR="00F913ED">
              <w:instrText xml:space="preserve"> ADDIN EN.CITE &lt;EndNote&gt;&lt;Cite&gt;&lt;Author&gt;Silva&lt;/Author&gt;&lt;Year&gt;2009&lt;/Year&gt;&lt;RecNum&gt;506&lt;/RecNum&gt;&lt;DisplayText&gt;(101)&lt;/DisplayText&gt;&lt;record&gt;&lt;rec-number&gt;506&lt;/rec-number&gt;&lt;foreign-keys&gt;&lt;key app="EN" db-id="rfx5v25rowst08e59tbxx9ty5t2w0adwt52x" timestamp="1665733661"&gt;506&lt;/key&gt;&lt;/foreign-keys&gt;&lt;ref-type name="Journal Article"&gt;17&lt;/ref-type&gt;&lt;contributors&gt;&lt;authors&gt;&lt;author&gt;Silva, Dacirene Ribeiro França; &lt;/author&gt;&lt;author&gt;Reis, Paula Elaine Diniz; &lt;/author&gt;&lt;author&gt;Gomes, Isabelle Pimentel Gomes; &lt;/author&gt;&lt;author&gt;Funghetto, Silvana Schwerz; &lt;/author&gt;&lt;author&gt;Ponce de Leon, Casandra G. R. M.;&lt;/author&gt;&lt;/authors&gt;&lt;/contributors&gt;&lt;titles&gt;&lt;title&gt;Intervenções Não Farmacológicas para Náuseas e Vômitos Induzidos por Quimioterapia: revisão integrativa&lt;/title&gt;&lt;secondary-title&gt;Online braz. j. nurs. (Online) &lt;/secondary-title&gt;&lt;/titles&gt;&lt;volume&gt;8&lt;/volume&gt;&lt;number&gt;1&lt;/number&gt;&lt;dates&gt;&lt;year&gt;2009&lt;/year&gt;&lt;/dates&gt;&lt;urls&gt;&lt;/urls&gt;&lt;/record&gt;&lt;/Cite&gt;&lt;/EndNote&gt;</w:instrText>
            </w:r>
            <w:r w:rsidRPr="00AB31C7">
              <w:fldChar w:fldCharType="separate"/>
            </w:r>
            <w:r w:rsidR="00F913ED">
              <w:rPr>
                <w:noProof/>
              </w:rPr>
              <w:t>(</w:t>
            </w:r>
            <w:hyperlink w:anchor="_ENREF_101" w:tooltip="Silva, 2009 #506" w:history="1">
              <w:r w:rsidR="00E3486E">
                <w:rPr>
                  <w:noProof/>
                </w:rPr>
                <w:t>101</w:t>
              </w:r>
            </w:hyperlink>
            <w:r w:rsidR="00F913ED">
              <w:rPr>
                <w:noProof/>
              </w:rPr>
              <w:t>)</w:t>
            </w:r>
            <w:r w:rsidRPr="00AB31C7">
              <w:fldChar w:fldCharType="end"/>
            </w:r>
          </w:p>
        </w:tc>
        <w:tc>
          <w:tcPr>
            <w:tcW w:w="992" w:type="dxa"/>
          </w:tcPr>
          <w:p w14:paraId="2B192BBC"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126" w:type="dxa"/>
          </w:tcPr>
          <w:p w14:paraId="7FAF8FA1" w14:textId="1EAE4AC0"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2126" w:type="dxa"/>
          </w:tcPr>
          <w:p w14:paraId="0D260682"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Chemotherapy induced nausea and vomiting</w:t>
            </w:r>
          </w:p>
        </w:tc>
        <w:tc>
          <w:tcPr>
            <w:tcW w:w="709" w:type="dxa"/>
          </w:tcPr>
          <w:p w14:paraId="06D455D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1AECC2F7"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08002C44"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09AED877"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13B303B5"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3FF1479D" w14:textId="5A52D095"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Nausea</w:t>
            </w:r>
            <w:r w:rsidR="005D6FDF">
              <w:t xml:space="preserve">; </w:t>
            </w:r>
            <w:r w:rsidRPr="00AB31C7">
              <w:t>Vomiting </w:t>
            </w:r>
          </w:p>
        </w:tc>
      </w:tr>
      <w:tr w:rsidR="005D6FDF" w:rsidRPr="00AB31C7" w14:paraId="0DF5F2B5"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2D025C3B" w14:textId="02114D7D" w:rsidR="002E11F8" w:rsidRPr="009B06A2" w:rsidRDefault="002E11F8" w:rsidP="009B06A2">
            <w:pPr>
              <w:pStyle w:val="Tabletext8pt"/>
            </w:pPr>
            <w:r w:rsidRPr="009B06A2">
              <w:rPr>
                <w:rFonts w:ascii="Cambria" w:hAnsi="Cambria" w:cs="Cambria"/>
              </w:rPr>
              <w:t>Καλογερο</w:t>
            </w:r>
            <w:r w:rsidRPr="009B06A2">
              <w:t>π</w:t>
            </w:r>
            <w:r w:rsidRPr="009B06A2">
              <w:rPr>
                <w:rFonts w:ascii="Cambria" w:hAnsi="Cambria" w:cs="Cambria"/>
              </w:rPr>
              <w:t>ούλου</w:t>
            </w:r>
            <w:r w:rsidRPr="009B06A2">
              <w:t xml:space="preserve"> 2020 </w:t>
            </w:r>
            <w:r w:rsidRPr="009B06A2">
              <w:fldChar w:fldCharType="begin"/>
            </w:r>
            <w:r w:rsidR="00F913ED" w:rsidRPr="009B06A2">
              <w:instrText xml:space="preserve"> ADDIN EN.CITE &lt;EndNote&gt;&lt;Cite&gt;&lt;Author&gt;</w:instrText>
            </w:r>
            <w:r w:rsidR="00F913ED" w:rsidRPr="009B06A2">
              <w:rPr>
                <w:rFonts w:hint="eastAsia"/>
              </w:rPr>
              <w:instrText>Καλογεροπούλου</w:instrText>
            </w:r>
            <w:r w:rsidR="00F913ED" w:rsidRPr="009B06A2">
              <w:instrText>&lt;/Author&gt;&lt;Year&gt;2020&lt;/Year&gt;&lt;RecNum&gt;505&lt;/RecNum&gt;&lt;DisplayText&gt;(102)&lt;/DisplayText&gt;&lt;record&gt;&lt;rec-number&gt;505&lt;/rec-number&gt;&lt;foreign-keys&gt;&lt;key app="EN" db-id="rfx5v25rowst08e59tbxx9ty5t2w0adwt52x" timestamp="1665733500"&gt;505&lt;/key&gt;&lt;/foreign-keys&gt;&lt;ref-type name="Journal Article"&gt;17&lt;/ref-type&gt;&lt;contributors&gt;&lt;authors&gt;&lt;author&gt;&lt;style face="normal" font="default" charset="161" size="100%"&gt;</w:instrText>
            </w:r>
            <w:r w:rsidR="00F913ED" w:rsidRPr="009B06A2">
              <w:rPr>
                <w:rFonts w:hint="eastAsia"/>
              </w:rPr>
              <w:instrText>Καλογεροπούλου</w:instrText>
            </w:r>
            <w:r w:rsidR="00F913ED" w:rsidRPr="009B06A2">
              <w:instrText xml:space="preserve">, </w:instrText>
            </w:r>
            <w:r w:rsidR="00F913ED" w:rsidRPr="009B06A2">
              <w:rPr>
                <w:rFonts w:hint="eastAsia"/>
              </w:rPr>
              <w:instrText>Αγαθή</w:instrText>
            </w:r>
            <w:r w:rsidR="00F913ED" w:rsidRPr="009B06A2">
              <w:instrText xml:space="preserve">; </w:instrText>
            </w:r>
            <w:r w:rsidR="00F913ED" w:rsidRPr="009B06A2">
              <w:rPr>
                <w:rFonts w:hint="eastAsia"/>
              </w:rPr>
              <w:instrText>Κουτελέκος</w:instrText>
            </w:r>
            <w:r w:rsidR="00F913ED" w:rsidRPr="009B06A2">
              <w:instrText xml:space="preserve">, </w:instrText>
            </w:r>
            <w:r w:rsidR="00F913ED" w:rsidRPr="009B06A2">
              <w:rPr>
                <w:rFonts w:hint="eastAsia"/>
              </w:rPr>
              <w:instrText>Ιωάννης</w:instrText>
            </w:r>
            <w:r w:rsidR="00F913ED" w:rsidRPr="009B06A2">
              <w:instrText xml:space="preserve">; </w:instrText>
            </w:r>
            <w:r w:rsidR="00F913ED" w:rsidRPr="009B06A2">
              <w:rPr>
                <w:rFonts w:hint="eastAsia"/>
              </w:rPr>
              <w:instrText>Μοσχόβη</w:instrText>
            </w:r>
            <w:r w:rsidR="00F913ED" w:rsidRPr="009B06A2">
              <w:instrText xml:space="preserve">, </w:instrText>
            </w:r>
            <w:r w:rsidR="00F913ED" w:rsidRPr="009B06A2">
              <w:rPr>
                <w:rFonts w:hint="eastAsia"/>
              </w:rPr>
              <w:instrText>Μαρία</w:instrText>
            </w:r>
            <w:r w:rsidR="00F913ED" w:rsidRPr="009B06A2">
              <w:instrText xml:space="preserve">; </w:instrText>
            </w:r>
            <w:r w:rsidR="00F913ED" w:rsidRPr="009B06A2">
              <w:rPr>
                <w:rFonts w:hint="eastAsia"/>
              </w:rPr>
              <w:instrText>Δούσης</w:instrText>
            </w:r>
            <w:r w:rsidR="00F913ED" w:rsidRPr="009B06A2">
              <w:instrText xml:space="preserve">, </w:instrText>
            </w:r>
            <w:r w:rsidR="00F913ED" w:rsidRPr="009B06A2">
              <w:rPr>
                <w:rFonts w:hint="eastAsia"/>
              </w:rPr>
              <w:instrText>Ευάγγελος</w:instrText>
            </w:r>
            <w:r w:rsidR="00F913ED" w:rsidRPr="009B06A2">
              <w:instrText>&lt;/style&gt;&lt;/author&gt;&lt;author&gt;[Kalogeropoulou, Agathi; Koutelekos, Ioannis; Moscow, Maria; Doussis, Evangelos]&lt;/author&gt;&lt;/authors&gt;&lt;/contributors&gt;&lt;titles&gt;&lt;title&gt;&lt;style face="normal" font="default" charset="161" size="100%"&gt;</w:instrText>
            </w:r>
            <w:r w:rsidR="00F913ED" w:rsidRPr="009B06A2">
              <w:rPr>
                <w:rFonts w:hint="eastAsia"/>
              </w:rPr>
              <w:instrText>Νοσηλευτικές</w:instrText>
            </w:r>
            <w:r w:rsidR="00F913ED" w:rsidRPr="009B06A2">
              <w:instrText xml:space="preserve"> </w:instrText>
            </w:r>
            <w:r w:rsidR="00F913ED" w:rsidRPr="009B06A2">
              <w:rPr>
                <w:rFonts w:hint="eastAsia"/>
              </w:rPr>
              <w:instrText>Παρεμβάσεις</w:instrText>
            </w:r>
            <w:r w:rsidR="00F913ED" w:rsidRPr="009B06A2">
              <w:instrText xml:space="preserve"> </w:instrText>
            </w:r>
            <w:r w:rsidR="00F913ED" w:rsidRPr="009B06A2">
              <w:rPr>
                <w:rFonts w:hint="eastAsia"/>
              </w:rPr>
              <w:instrText>για</w:instrText>
            </w:r>
            <w:r w:rsidR="00F913ED" w:rsidRPr="009B06A2">
              <w:instrText xml:space="preserve"> </w:instrText>
            </w:r>
            <w:r w:rsidR="00F913ED" w:rsidRPr="009B06A2">
              <w:rPr>
                <w:rFonts w:hint="eastAsia"/>
              </w:rPr>
              <w:instrText>την</w:instrText>
            </w:r>
            <w:r w:rsidR="00F913ED" w:rsidRPr="009B06A2">
              <w:instrText xml:space="preserve"> </w:instrText>
            </w:r>
            <w:r w:rsidR="00F913ED" w:rsidRPr="009B06A2">
              <w:rPr>
                <w:rFonts w:hint="eastAsia"/>
              </w:rPr>
              <w:instrText>Πρόληψη</w:instrText>
            </w:r>
            <w:r w:rsidR="00F913ED" w:rsidRPr="009B06A2">
              <w:instrText xml:space="preserve"> &amp;amp; </w:instrText>
            </w:r>
            <w:r w:rsidR="00F913ED" w:rsidRPr="009B06A2">
              <w:rPr>
                <w:rFonts w:hint="eastAsia"/>
              </w:rPr>
              <w:instrText>Αντιμετώπιση</w:instrText>
            </w:r>
            <w:r w:rsidR="00F913ED" w:rsidRPr="009B06A2">
              <w:instrText xml:space="preserve"> </w:instrText>
            </w:r>
            <w:r w:rsidR="00F913ED" w:rsidRPr="009B06A2">
              <w:rPr>
                <w:rFonts w:hint="eastAsia"/>
              </w:rPr>
              <w:instrText>του</w:instrText>
            </w:r>
            <w:r w:rsidR="00F913ED" w:rsidRPr="009B06A2">
              <w:instrText xml:space="preserve"> </w:instrText>
            </w:r>
            <w:r w:rsidR="00F913ED" w:rsidRPr="009B06A2">
              <w:rPr>
                <w:rFonts w:hint="eastAsia"/>
              </w:rPr>
              <w:instrText>Εμέτου</w:instrText>
            </w:r>
            <w:r w:rsidR="00F913ED" w:rsidRPr="009B06A2">
              <w:instrText xml:space="preserve"> </w:instrText>
            </w:r>
            <w:r w:rsidR="00F913ED" w:rsidRPr="009B06A2">
              <w:rPr>
                <w:rFonts w:hint="eastAsia"/>
              </w:rPr>
              <w:instrText>και</w:instrText>
            </w:r>
            <w:r w:rsidR="00F913ED" w:rsidRPr="009B06A2">
              <w:instrText xml:space="preserve"> </w:instrText>
            </w:r>
            <w:r w:rsidR="00F913ED" w:rsidRPr="009B06A2">
              <w:rPr>
                <w:rFonts w:hint="eastAsia"/>
              </w:rPr>
              <w:instrText>της</w:instrText>
            </w:r>
            <w:r w:rsidR="00F913ED" w:rsidRPr="009B06A2">
              <w:instrText xml:space="preserve"> </w:instrText>
            </w:r>
            <w:r w:rsidR="00F913ED" w:rsidRPr="009B06A2">
              <w:rPr>
                <w:rFonts w:hint="eastAsia"/>
              </w:rPr>
              <w:instrText>Ναυτίας</w:instrText>
            </w:r>
            <w:r w:rsidR="00F913ED" w:rsidRPr="009B06A2">
              <w:instrText xml:space="preserve"> </w:instrText>
            </w:r>
            <w:r w:rsidR="00F913ED" w:rsidRPr="009B06A2">
              <w:rPr>
                <w:rFonts w:hint="eastAsia"/>
              </w:rPr>
              <w:instrText>Παιδιών</w:instrText>
            </w:r>
            <w:r w:rsidR="00F913ED" w:rsidRPr="009B06A2">
              <w:instrText xml:space="preserve"> </w:instrText>
            </w:r>
            <w:r w:rsidR="00F913ED" w:rsidRPr="009B06A2">
              <w:rPr>
                <w:rFonts w:hint="eastAsia"/>
              </w:rPr>
              <w:instrText>με</w:instrText>
            </w:r>
            <w:r w:rsidR="00F913ED" w:rsidRPr="009B06A2">
              <w:instrText xml:space="preserve"> </w:instrText>
            </w:r>
            <w:r w:rsidR="00F913ED" w:rsidRPr="009B06A2">
              <w:rPr>
                <w:rFonts w:hint="eastAsia"/>
              </w:rPr>
              <w:instrText>Καρκίνο</w:instrText>
            </w:r>
            <w:r w:rsidR="00F913ED" w:rsidRPr="009B06A2">
              <w:instrText xml:space="preserve"> </w:instrText>
            </w:r>
            <w:r w:rsidR="00F913ED" w:rsidRPr="009B06A2">
              <w:rPr>
                <w:rFonts w:hint="eastAsia"/>
              </w:rPr>
              <w:instrText>Υποβαλλόμενων</w:instrText>
            </w:r>
            <w:r w:rsidR="00F913ED" w:rsidRPr="009B06A2">
              <w:instrText xml:space="preserve"> </w:instrText>
            </w:r>
            <w:r w:rsidR="00F913ED" w:rsidRPr="009B06A2">
              <w:rPr>
                <w:rFonts w:hint="eastAsia"/>
              </w:rPr>
              <w:instrText>σε</w:instrText>
            </w:r>
            <w:r w:rsidR="00F913ED" w:rsidRPr="009B06A2">
              <w:instrText xml:space="preserve"> </w:instrText>
            </w:r>
            <w:r w:rsidR="00F913ED" w:rsidRPr="009B06A2">
              <w:rPr>
                <w:rFonts w:hint="eastAsia"/>
              </w:rPr>
              <w:instrText>Χημειοθεραπεία</w:instrText>
            </w:r>
            <w:r w:rsidR="00F913ED" w:rsidRPr="009B06A2">
              <w:instrText>&lt;/style&gt;&lt;style face="normal" font="default" size="100%"&gt;: [Nursing Interventions for the Prevention &amp;amp; Treatment of Vomiting and Nausea in Children with Cancer Undergoing Chemotherapy]&lt;/style&gt;&lt;/title&gt;&lt;secondary-title&gt;Nosileftiki: Hellenic Nurses&amp;apos; Association&lt;/secondary-title&gt;&lt;/titles&gt;&lt;periodical&gt;&lt;full-title&gt;Nosileftiki: Hellenic Nurses&amp;apos; Association&lt;/full-title&gt;&lt;/periodical&gt;&lt;pages&gt;131-145&lt;/pages&gt;&lt;volume&gt;59&lt;/volume&gt;&lt;number&gt;2&lt;/number&gt;&lt;dates&gt;&lt;year&gt;2020&lt;/year&gt;&lt;/dates&gt;&lt;urls&gt;&lt;/urls&gt;&lt;/record&gt;&lt;/Cite&gt;&lt;/EndNote&gt;</w:instrText>
            </w:r>
            <w:r w:rsidRPr="009B06A2">
              <w:fldChar w:fldCharType="separate"/>
            </w:r>
            <w:r w:rsidR="00F913ED" w:rsidRPr="009B06A2">
              <w:t>(</w:t>
            </w:r>
            <w:hyperlink w:anchor="_ENREF_102" w:tooltip="Καλογεροπούλου, 2020 #505" w:history="1">
              <w:r w:rsidR="00E3486E" w:rsidRPr="009B06A2">
                <w:t>102</w:t>
              </w:r>
            </w:hyperlink>
            <w:r w:rsidR="00F913ED" w:rsidRPr="009B06A2">
              <w:t>)</w:t>
            </w:r>
            <w:r w:rsidRPr="009B06A2">
              <w:fldChar w:fldCharType="end"/>
            </w:r>
          </w:p>
        </w:tc>
        <w:tc>
          <w:tcPr>
            <w:tcW w:w="992" w:type="dxa"/>
          </w:tcPr>
          <w:p w14:paraId="4E98FCD4" w14:textId="77777777" w:rsidR="002E11F8" w:rsidRPr="009B06A2" w:rsidRDefault="002E11F8" w:rsidP="009B06A2">
            <w:pPr>
              <w:pStyle w:val="Tabletext8pt"/>
              <w:cnfStyle w:val="000000000000" w:firstRow="0" w:lastRow="0" w:firstColumn="0" w:lastColumn="0" w:oddVBand="0" w:evenVBand="0" w:oddHBand="0" w:evenHBand="0" w:firstRowFirstColumn="0" w:firstRowLastColumn="0" w:lastRowFirstColumn="0" w:lastRowLastColumn="0"/>
            </w:pPr>
            <w:r w:rsidRPr="009B06A2">
              <w:t>individual studies?</w:t>
            </w:r>
          </w:p>
        </w:tc>
        <w:tc>
          <w:tcPr>
            <w:tcW w:w="2126" w:type="dxa"/>
          </w:tcPr>
          <w:p w14:paraId="5E283019" w14:textId="1F76596E" w:rsidR="002E11F8" w:rsidRPr="009B06A2" w:rsidRDefault="002E11F8" w:rsidP="009B06A2">
            <w:pPr>
              <w:pStyle w:val="Tabletext8pt"/>
              <w:cnfStyle w:val="000000000000" w:firstRow="0" w:lastRow="0" w:firstColumn="0" w:lastColumn="0" w:oddVBand="0" w:evenVBand="0" w:oddHBand="0" w:evenHBand="0" w:firstRowFirstColumn="0" w:firstRowLastColumn="0" w:lastRowFirstColumn="0" w:lastRowLastColumn="0"/>
            </w:pPr>
            <w:r w:rsidRPr="009B06A2">
              <w:t>02 Neoplasms</w:t>
            </w:r>
          </w:p>
        </w:tc>
        <w:tc>
          <w:tcPr>
            <w:tcW w:w="2126" w:type="dxa"/>
          </w:tcPr>
          <w:p w14:paraId="46CA1C2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Chemotherapy induced nausea and vomiting (children)</w:t>
            </w:r>
          </w:p>
        </w:tc>
        <w:tc>
          <w:tcPr>
            <w:tcW w:w="709" w:type="dxa"/>
          </w:tcPr>
          <w:p w14:paraId="52A7D62B"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0BD01813"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49384C52"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0FD4C134"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7004B271"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1E005628" w14:textId="6462DEA9"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Nausea</w:t>
            </w:r>
            <w:r w:rsidR="005D6FDF">
              <w:t xml:space="preserve">; </w:t>
            </w:r>
            <w:r w:rsidRPr="00AB31C7">
              <w:t>Vomiting </w:t>
            </w:r>
          </w:p>
        </w:tc>
      </w:tr>
      <w:tr w:rsidR="005D6FDF" w:rsidRPr="00AB31C7" w14:paraId="49F9A9DD"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2F6CC9BE" w14:textId="5259C2D5" w:rsidR="002E11F8" w:rsidRPr="00AB31C7" w:rsidRDefault="002E11F8" w:rsidP="006F12A4">
            <w:pPr>
              <w:pStyle w:val="Tabletext8pt"/>
            </w:pPr>
            <w:r w:rsidRPr="00AB31C7">
              <w:t xml:space="preserve">Ernst 1997 </w:t>
            </w:r>
            <w:r w:rsidRPr="00AB31C7">
              <w:fldChar w:fldCharType="begin"/>
            </w:r>
            <w:r w:rsidR="00F913ED">
              <w:instrText xml:space="preserve"> ADDIN EN.CITE &lt;EndNote&gt;&lt;Cite&gt;&lt;Author&gt;Ernst&lt;/Author&gt;&lt;Year&gt;1997&lt;/Year&gt;&lt;RecNum&gt;504&lt;/RecNum&gt;&lt;DisplayText&gt;(103)&lt;/DisplayText&gt;&lt;record&gt;&lt;rec-number&gt;504&lt;/rec-number&gt;&lt;foreign-keys&gt;&lt;key app="EN" db-id="rfx5v25rowst08e59tbxx9ty5t2w0adwt52x" timestamp="1665733286"&gt;504&lt;/key&gt;&lt;/foreign-keys&gt;&lt;ref-type name="Journal Article"&gt;17&lt;/ref-type&gt;&lt;contributors&gt;&lt;authors&gt;&lt;author&gt;Ernst, E.&lt;/author&gt;&lt;/authors&gt;&lt;/contributors&gt;&lt;auth-address&gt;Department of Complementary Medicine, Postgraduate Medical School, University of Exeter, United Kingdom.&lt;/auth-address&gt;&lt;titles&gt;&lt;title&gt;Acupuncture/acupressure for weight reduction? A systematic review&lt;/title&gt;&lt;secondary-title&gt;Wien Klin Wochenschr&lt;/secondary-title&gt;&lt;/titles&gt;&lt;periodical&gt;&lt;full-title&gt;Wien Klin Wochenschr&lt;/full-title&gt;&lt;/periodical&gt;&lt;pages&gt;60-2&lt;/pages&gt;&lt;volume&gt;109&lt;/volume&gt;&lt;number&gt;2&lt;/number&gt;&lt;keywords&gt;&lt;keyword&gt;*Acupressure&lt;/keyword&gt;&lt;keyword&gt;*Acupuncture Therapy&lt;/keyword&gt;&lt;keyword&gt;Appetite&lt;/keyword&gt;&lt;keyword&gt;Body Weight&lt;/keyword&gt;&lt;keyword&gt;Clinical Trials as Topic&lt;/keyword&gt;&lt;keyword&gt;Humans&lt;/keyword&gt;&lt;keyword&gt;Obesity/*therapy&lt;/keyword&gt;&lt;keyword&gt;Treatment Outcome&lt;/keyword&gt;&lt;/keywords&gt;&lt;dates&gt;&lt;year&gt;1997&lt;/year&gt;&lt;pub-dates&gt;&lt;date&gt;Jan 31&lt;/date&gt;&lt;/pub-dates&gt;&lt;/dates&gt;&lt;isbn&gt;0043-5325 (Print)&amp;#xD;0043-5325 (Linking)&lt;/isbn&gt;&lt;accession-num&gt;9123946&lt;/accession-num&gt;&lt;urls&gt;&lt;related-urls&gt;&lt;url&gt;https://www.ncbi.nlm.nih.gov/pubmed/9123946&lt;/url&gt;&lt;/related-urls&gt;&lt;/urls&gt;&lt;remote-database-name&gt;Medline&lt;/remote-database-name&gt;&lt;remote-database-provider&gt;NLM&lt;/remote-database-provider&gt;&lt;/record&gt;&lt;/Cite&gt;&lt;/EndNote&gt;</w:instrText>
            </w:r>
            <w:r w:rsidRPr="00AB31C7">
              <w:fldChar w:fldCharType="separate"/>
            </w:r>
            <w:r w:rsidR="00F913ED">
              <w:rPr>
                <w:noProof/>
              </w:rPr>
              <w:t>(</w:t>
            </w:r>
            <w:hyperlink w:anchor="_ENREF_103" w:tooltip="Ernst, 1997 #504" w:history="1">
              <w:r w:rsidR="00E3486E">
                <w:rPr>
                  <w:noProof/>
                </w:rPr>
                <w:t>103</w:t>
              </w:r>
            </w:hyperlink>
            <w:r w:rsidR="00F913ED">
              <w:rPr>
                <w:noProof/>
              </w:rPr>
              <w:t>)</w:t>
            </w:r>
            <w:r w:rsidRPr="00AB31C7">
              <w:fldChar w:fldCharType="end"/>
            </w:r>
          </w:p>
        </w:tc>
        <w:tc>
          <w:tcPr>
            <w:tcW w:w="992" w:type="dxa"/>
          </w:tcPr>
          <w:p w14:paraId="7B845C81"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126" w:type="dxa"/>
          </w:tcPr>
          <w:p w14:paraId="1FDDC2F1" w14:textId="1A5194D9"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05 Endocrine, nutritional and metabolic diseases</w:t>
            </w:r>
          </w:p>
        </w:tc>
        <w:tc>
          <w:tcPr>
            <w:tcW w:w="2126" w:type="dxa"/>
          </w:tcPr>
          <w:p w14:paraId="198C579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Overweight/obese</w:t>
            </w:r>
          </w:p>
        </w:tc>
        <w:tc>
          <w:tcPr>
            <w:tcW w:w="709" w:type="dxa"/>
          </w:tcPr>
          <w:p w14:paraId="380A077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73CE1E0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4561CCC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53FAB667"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(placebo/sham)</w:t>
            </w:r>
          </w:p>
        </w:tc>
        <w:tc>
          <w:tcPr>
            <w:tcW w:w="1418" w:type="dxa"/>
          </w:tcPr>
          <w:p w14:paraId="543476C4"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2262F910" w14:textId="42ED85F5"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Appetite</w:t>
            </w:r>
            <w:r w:rsidR="005D6FDF">
              <w:t xml:space="preserve">; </w:t>
            </w:r>
            <w:r w:rsidRPr="00AB31C7">
              <w:t>Body weight </w:t>
            </w:r>
          </w:p>
        </w:tc>
      </w:tr>
      <w:tr w:rsidR="005D6FDF" w:rsidRPr="00AB31C7" w14:paraId="206633CC"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09F64EF7" w14:textId="3E196586" w:rsidR="002E11F8" w:rsidRPr="00AB31C7" w:rsidRDefault="002E11F8" w:rsidP="006F12A4">
            <w:pPr>
              <w:pStyle w:val="Tabletext8pt"/>
            </w:pPr>
            <w:r w:rsidRPr="00AB31C7">
              <w:t xml:space="preserve">Wang Jiangling 2020 </w:t>
            </w:r>
            <w:r w:rsidRPr="00AB31C7">
              <w:fldChar w:fldCharType="begin"/>
            </w:r>
            <w:r w:rsidR="00F913ED">
              <w:instrText xml:space="preserve"> ADDIN EN.CITE &lt;EndNote&gt;&lt;Cite&gt;&lt;Author&gt;Wang&lt;/Author&gt;&lt;Year&gt;2020&lt;/Year&gt;&lt;RecNum&gt;402&lt;/RecNum&gt;&lt;DisplayText&gt;(104)&lt;/DisplayText&gt;&lt;record&gt;&lt;rec-number&gt;402&lt;/rec-number&gt;&lt;foreign-keys&gt;&lt;key app="EN" db-id="rfx5v25rowst08e59tbxx9ty5t2w0adwt52x" timestamp="1665732222"&gt;402&lt;/key&gt;&lt;/foreign-keys&gt;&lt;ref-type name="Journal Article"&gt;17&lt;/ref-type&gt;&lt;contributors&gt;&lt;authors&gt;&lt;author&gt;Wang, Jiangling&lt;/author&gt;&lt;author&gt;D. A. I. Xinjuan&lt;/author&gt;&lt;author&gt;S. H. I. Qi&lt;/author&gt;&lt;author&gt;W. U. Xiancui&lt;/author&gt;&lt;/authors&gt;&lt;/contributors&gt;&lt;titles&gt;&lt;title&gt;Effectiveness of acupoint massage on post-stroke dysphagia: a Meta-analysis&lt;/title&gt;&lt;secondary-title&gt;Chinese Nursing Research&lt;/secondary-title&gt;&lt;/titles&gt;&lt;periodical&gt;&lt;full-title&gt;Chinese Nursing Research&lt;/full-title&gt;&lt;/periodical&gt;&lt;pages&gt;821-827&lt;/pages&gt;&lt;volume&gt;34&lt;/volume&gt;&lt;number&gt;5&lt;/number&gt;&lt;dates&gt;&lt;year&gt;2020&lt;/year&gt;&lt;/dates&gt;&lt;publisher&gt;Chinese Nursing Research Editorial Office&lt;/publisher&gt;&lt;accession-num&gt;142875695. Language: Chinese. Entry Date: 20200427. Revision Date: 20200502. Publication Type: Article&lt;/accession-num&gt;&lt;urls&gt;&lt;related-urls&gt;&lt;url&gt;http://ezproxy.library.usyd.edu.au/login?url=http://search.ebscohost.com/login.aspx?direct=true&amp;amp;db=ccm&amp;amp;AN=142875695&amp;amp;site=ehost-live&lt;/url&gt;&lt;/related-urls&gt;&lt;/urls&gt;&lt;electronic-resource-num&gt;10.12102/j.issn.1009-6493.2020.05.020&lt;/electronic-resource-num&gt;&lt;/record&gt;&lt;/Cite&gt;&lt;/EndNote&gt;</w:instrText>
            </w:r>
            <w:r w:rsidRPr="00AB31C7">
              <w:fldChar w:fldCharType="separate"/>
            </w:r>
            <w:r w:rsidR="00F913ED">
              <w:rPr>
                <w:noProof/>
              </w:rPr>
              <w:t>(</w:t>
            </w:r>
            <w:hyperlink w:anchor="_ENREF_104" w:tooltip="Wang, 2020 #402" w:history="1">
              <w:r w:rsidR="00E3486E">
                <w:rPr>
                  <w:noProof/>
                </w:rPr>
                <w:t>104</w:t>
              </w:r>
            </w:hyperlink>
            <w:r w:rsidR="00F913ED">
              <w:rPr>
                <w:noProof/>
              </w:rPr>
              <w:t>)</w:t>
            </w:r>
            <w:r w:rsidRPr="00AB31C7">
              <w:fldChar w:fldCharType="end"/>
            </w:r>
          </w:p>
        </w:tc>
        <w:tc>
          <w:tcPr>
            <w:tcW w:w="992" w:type="dxa"/>
          </w:tcPr>
          <w:p w14:paraId="49401EB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126" w:type="dxa"/>
          </w:tcPr>
          <w:p w14:paraId="3BE81DAA" w14:textId="46C81209"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2126" w:type="dxa"/>
          </w:tcPr>
          <w:p w14:paraId="52C6D6E7"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Stroke recovery (dysphagia)</w:t>
            </w:r>
          </w:p>
        </w:tc>
        <w:tc>
          <w:tcPr>
            <w:tcW w:w="709" w:type="dxa"/>
          </w:tcPr>
          <w:p w14:paraId="312F3515"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7B14464F"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276" w:type="dxa"/>
          </w:tcPr>
          <w:p w14:paraId="53DA432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7750069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5418ADC2"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0731E68C" w14:textId="3DA009F5"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Swallow function</w:t>
            </w:r>
            <w:r w:rsidR="005D6FDF">
              <w:t xml:space="preserve">; </w:t>
            </w:r>
            <w:r w:rsidRPr="00AB31C7">
              <w:t>Aspiration pneumonia </w:t>
            </w:r>
          </w:p>
        </w:tc>
      </w:tr>
      <w:tr w:rsidR="005D6FDF" w:rsidRPr="00AB31C7" w14:paraId="44B07804"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0BDDCFA9" w14:textId="6A068798" w:rsidR="002E11F8" w:rsidRPr="00AB31C7" w:rsidRDefault="002E11F8" w:rsidP="006F12A4">
            <w:pPr>
              <w:pStyle w:val="Tabletext8pt"/>
            </w:pPr>
            <w:r w:rsidRPr="00AB31C7">
              <w:t xml:space="preserve">Welte 2017 </w:t>
            </w:r>
            <w:r w:rsidRPr="00AB31C7">
              <w:fldChar w:fldCharType="begin"/>
            </w:r>
            <w:r w:rsidR="00F913ED">
              <w:instrText xml:space="preserve"> ADDIN EN.CITE &lt;EndNote&gt;&lt;Cite&gt;&lt;Author&gt;Welte&lt;/Author&gt;&lt;Year&gt;2017&lt;/Year&gt;&lt;RecNum&gt;507&lt;/RecNum&gt;&lt;DisplayText&gt;(105)&lt;/DisplayText&gt;&lt;record&gt;&lt;rec-number&gt;507&lt;/rec-number&gt;&lt;foreign-keys&gt;&lt;key app="EN" db-id="rfx5v25rowst08e59tbxx9ty5t2w0adwt52x" timestamp="1665733740"&gt;507&lt;/key&gt;&lt;/foreign-keys&gt;&lt;ref-type name="Journal Article"&gt;17&lt;/ref-type&gt;&lt;contributors&gt;&lt;authors&gt;&lt;author&gt;Welte, A. K.&lt;/author&gt;&lt;author&gt;Hahn, U.&lt;/author&gt;&lt;author&gt;Büssing, A.&lt;/author&gt;&lt;author&gt;Krummenauer, F.&lt;/author&gt;&lt;/authors&gt;&lt;/contributors&gt;&lt;titles&gt;&lt;title&gt;Ergebnisse eines systematischen Reviews zu Einsatz und berichtetem therapeutischem Nutzen komplementärmedizinischer Methoden in der Augenheilkunde&lt;/title&gt;&lt;secondary-title&gt;Klin Monbl Augenheilkd&lt;/secondary-title&gt;&lt;translated-title&gt;Systematic Review of the Application of Complementary and Alternative Medicine and their Potential Therapeutic Benefits in the Treatment of Ophthalmology Patients&lt;/translated-title&gt;&lt;/titles&gt;&lt;periodical&gt;&lt;full-title&gt;Klin Monbl Augenheilkd&lt;/full-title&gt;&lt;/periodical&gt;&lt;pages&gt;686-696&lt;/pages&gt;&lt;volume&gt;234&lt;/volume&gt;&lt;number&gt;05&lt;/number&gt;&lt;edition&gt;26.07.2016&lt;/edition&gt;&lt;section&gt;686&lt;/section&gt;&lt;dates&gt;&lt;year&gt;2017&lt;/year&gt;&lt;pub-dates&gt;&lt;date&gt;15.05.2017&lt;/date&gt;&lt;/pub-dates&gt;&lt;/dates&gt;&lt;isbn&gt;0023-2165 DOI - 10.1055/s-0042-106901&lt;/isbn&gt;&lt;urls&gt;&lt;/urls&gt;&lt;language&gt;De&lt;/language&gt;&lt;/record&gt;&lt;/Cite&gt;&lt;/EndNote&gt;</w:instrText>
            </w:r>
            <w:r w:rsidRPr="00AB31C7">
              <w:fldChar w:fldCharType="separate"/>
            </w:r>
            <w:r w:rsidR="00F913ED">
              <w:rPr>
                <w:noProof/>
              </w:rPr>
              <w:t>(</w:t>
            </w:r>
            <w:hyperlink w:anchor="_ENREF_105" w:tooltip="Welte, 2017 #507" w:history="1">
              <w:r w:rsidR="00E3486E">
                <w:rPr>
                  <w:noProof/>
                </w:rPr>
                <w:t>105</w:t>
              </w:r>
            </w:hyperlink>
            <w:r w:rsidR="00F913ED">
              <w:rPr>
                <w:noProof/>
              </w:rPr>
              <w:t>)</w:t>
            </w:r>
            <w:r w:rsidRPr="00AB31C7">
              <w:fldChar w:fldCharType="end"/>
            </w:r>
          </w:p>
        </w:tc>
        <w:tc>
          <w:tcPr>
            <w:tcW w:w="992" w:type="dxa"/>
          </w:tcPr>
          <w:p w14:paraId="577442DC"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126" w:type="dxa"/>
          </w:tcPr>
          <w:p w14:paraId="2235E22B"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09 Disease of the visual system</w:t>
            </w:r>
          </w:p>
        </w:tc>
        <w:tc>
          <w:tcPr>
            <w:tcW w:w="2126" w:type="dxa"/>
          </w:tcPr>
          <w:p w14:paraId="083242D9"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Glaucoma, cataract or age-related macular degeneration</w:t>
            </w:r>
          </w:p>
        </w:tc>
        <w:tc>
          <w:tcPr>
            <w:tcW w:w="709" w:type="dxa"/>
          </w:tcPr>
          <w:p w14:paraId="0B3B2D4B"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78453B08"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12F6A93B"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1BC6F1B6"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3A338C37"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6696DD3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r>
      <w:tr w:rsidR="005D6FDF" w:rsidRPr="00AB31C7" w14:paraId="6A299AF2"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40F91BC7" w14:textId="30E27F32" w:rsidR="002E11F8" w:rsidRPr="00AB31C7" w:rsidRDefault="002E11F8" w:rsidP="006F12A4">
            <w:pPr>
              <w:pStyle w:val="Tabletext8pt"/>
            </w:pPr>
            <w:r w:rsidRPr="00AB31C7">
              <w:t xml:space="preserve">Ghiasi 2017 </w:t>
            </w:r>
            <w:r w:rsidRPr="00AB31C7">
              <w:fldChar w:fldCharType="begin"/>
            </w:r>
            <w:r w:rsidR="00F913ED">
              <w:instrText xml:space="preserve"> ADDIN EN.CITE &lt;EndNote&gt;&lt;Cite&gt;&lt;Author&gt;Ghiasi&lt;/Author&gt;&lt;Year&gt;2017&lt;/Year&gt;&lt;RecNum&gt;443&lt;/RecNum&gt;&lt;DisplayText&gt;(106)&lt;/DisplayText&gt;&lt;record&gt;&lt;rec-number&gt;443&lt;/rec-number&gt;&lt;foreign-keys&gt;&lt;key app="EN" db-id="rfx5v25rowst08e59tbxx9ty5t2w0adwt52x" timestamp="1665732222"&gt;443&lt;/key&gt;&lt;/foreign-keys&gt;&lt;ref-type name="Journal Article"&gt;17&lt;/ref-type&gt;&lt;contributors&gt;&lt;authors&gt;&lt;author&gt;Ghiasi, A.&lt;/author&gt;&lt;author&gt;Keramat, A.&lt;/author&gt;&lt;author&gt;Mollaahmadi, L.&lt;/author&gt;&lt;author&gt;Hashemzadeh, M.&lt;/author&gt;&lt;author&gt;Bagheri, L.&lt;/author&gt;&lt;/authors&gt;&lt;/contributors&gt;&lt;titles&gt;&lt;title&gt;The effect of acupressure at the sanyinjiao (Sp6) point on relief of primary dysmenorrhea: A systematic review of clinical trials. [Persian]&lt;/title&gt;&lt;secondary-title&gt;Iranian Journal of Obstetrics, Gynecology and Infertility&lt;/secondary-title&gt;&lt;/titles&gt;&lt;periodical&gt;&lt;full-title&gt;Iranian Journal of Obstetrics, Gynecology and Infertility&lt;/full-title&gt;&lt;/periodical&gt;&lt;pages&gt;55-68&lt;/pages&gt;&lt;volume&gt;19&lt;/volume&gt;&lt;number&gt;40&lt;/number&gt;&lt;dates&gt;&lt;year&gt;2017&lt;/year&gt;&lt;/dates&gt;&lt;accession-num&gt;614786458&lt;/accession-num&gt;&lt;urls&gt;&lt;related-urls&gt;&lt;url&gt;http://ijogi.mums.ac.ir/article_8447_0745e9a01e42f5f17b4c5dbcc6c2ad76.pdf&lt;/url&gt;&lt;/related-urls&gt;&lt;/urls&gt;&lt;electronic-resource-num&gt;http://dx.doi.org/10.22038/ijogi.2017.8447&lt;/electronic-resource-num&gt;&lt;/record&gt;&lt;/Cite&gt;&lt;/EndNote&gt;</w:instrText>
            </w:r>
            <w:r w:rsidRPr="00AB31C7">
              <w:fldChar w:fldCharType="separate"/>
            </w:r>
            <w:r w:rsidR="00F913ED">
              <w:rPr>
                <w:noProof/>
              </w:rPr>
              <w:t>(</w:t>
            </w:r>
            <w:hyperlink w:anchor="_ENREF_106" w:tooltip="Ghiasi, 2017 #443" w:history="1">
              <w:r w:rsidR="00E3486E">
                <w:rPr>
                  <w:noProof/>
                </w:rPr>
                <w:t>106</w:t>
              </w:r>
            </w:hyperlink>
            <w:r w:rsidR="00F913ED">
              <w:rPr>
                <w:noProof/>
              </w:rPr>
              <w:t>)</w:t>
            </w:r>
            <w:r w:rsidRPr="00AB31C7">
              <w:fldChar w:fldCharType="end"/>
            </w:r>
          </w:p>
        </w:tc>
        <w:tc>
          <w:tcPr>
            <w:tcW w:w="992" w:type="dxa"/>
          </w:tcPr>
          <w:p w14:paraId="2FAB7178"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126" w:type="dxa"/>
          </w:tcPr>
          <w:p w14:paraId="5F2CC9B4" w14:textId="0468CEDF"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16 Diseases of the genitourinary system</w:t>
            </w:r>
          </w:p>
        </w:tc>
        <w:tc>
          <w:tcPr>
            <w:tcW w:w="2126" w:type="dxa"/>
          </w:tcPr>
          <w:p w14:paraId="5442F8AC"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Primary dysmenorrhoea</w:t>
            </w:r>
          </w:p>
        </w:tc>
        <w:tc>
          <w:tcPr>
            <w:tcW w:w="709" w:type="dxa"/>
          </w:tcPr>
          <w:p w14:paraId="284AC91C"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5811FCDB"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 (Sanyinjiao point)</w:t>
            </w:r>
          </w:p>
        </w:tc>
        <w:tc>
          <w:tcPr>
            <w:tcW w:w="1276" w:type="dxa"/>
          </w:tcPr>
          <w:p w14:paraId="451E348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32D2DAA4" w14:textId="49DA6F5C" w:rsidR="002E11F8" w:rsidRPr="00AB31C7" w:rsidRDefault="0033370B"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5E1AA21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3ECA18E3"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r>
      <w:tr w:rsidR="005D6FDF" w:rsidRPr="00AB31C7" w14:paraId="6825A85E"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592A37FD" w14:textId="14AE8FA8" w:rsidR="002E11F8" w:rsidRPr="00AB31C7" w:rsidRDefault="002E11F8" w:rsidP="006F12A4">
            <w:pPr>
              <w:pStyle w:val="Tabletext8pt"/>
            </w:pPr>
            <w:r w:rsidRPr="00AB31C7">
              <w:t xml:space="preserve">Keramat 2014 </w:t>
            </w:r>
            <w:r w:rsidRPr="00AB31C7">
              <w:fldChar w:fldCharType="begin"/>
            </w:r>
            <w:r w:rsidR="00F913ED">
              <w:instrText xml:space="preserve"> ADDIN EN.CITE &lt;EndNote&gt;&lt;Cite&gt;&lt;Author&gt;Keramat&lt;/Author&gt;&lt;Year&gt;2014&lt;/Year&gt;&lt;RecNum&gt;399&lt;/RecNum&gt;&lt;DisplayText&gt;(107)&lt;/DisplayText&gt;&lt;record&gt;&lt;rec-number&gt;399&lt;/rec-number&gt;&lt;foreign-keys&gt;&lt;key app="EN" db-id="rfx5v25rowst08e59tbxx9ty5t2w0adwt52x" timestamp="1665732222"&gt;399&lt;/key&gt;&lt;/foreign-keys&gt;&lt;ref-type name="Journal Article"&gt;17&lt;/ref-type&gt;&lt;contributors&gt;&lt;authors&gt;&lt;author&gt;Keramat, A.&lt;/author&gt;&lt;author&gt;Ganji, G.&lt;/author&gt;&lt;author&gt;Shiravani, M. A.&lt;/author&gt;&lt;/authors&gt;&lt;/contributors&gt;&lt;titles&gt;&lt;title&gt;Effect of acupressure on labor pain relief: A systematic review of clinical trials. [Persian]&lt;/title&gt;&lt;secondary-title&gt;Iranian Journal of Obstetrics, Gynecology and Infertility&lt;/secondary-title&gt;&lt;/titles&gt;&lt;periodical&gt;&lt;full-title&gt;Iranian Journal of Obstetrics, Gynecology and Infertility&lt;/full-title&gt;&lt;/periodical&gt;&lt;pages&gt;8-17&lt;/pages&gt;&lt;volume&gt;17&lt;/volume&gt;&lt;number&gt;119&lt;/number&gt;&lt;dates&gt;&lt;year&gt;2014&lt;/year&gt;&lt;/dates&gt;&lt;accession-num&gt;600443316&lt;/accession-num&gt;&lt;urls&gt;&lt;related-urls&gt;&lt;url&gt;http://ijogi.mums.ac.ir/pdf_3506_ce597744cdb3e9c21713ac31710b2832.html&lt;/url&gt;&lt;/related-urls&gt;&lt;/urls&gt;&lt;/record&gt;&lt;/Cite&gt;&lt;/EndNote&gt;</w:instrText>
            </w:r>
            <w:r w:rsidRPr="00AB31C7">
              <w:fldChar w:fldCharType="separate"/>
            </w:r>
            <w:r w:rsidR="00F913ED">
              <w:rPr>
                <w:noProof/>
              </w:rPr>
              <w:t>(</w:t>
            </w:r>
            <w:hyperlink w:anchor="_ENREF_107" w:tooltip="Keramat, 2014 #399" w:history="1">
              <w:r w:rsidR="00E3486E">
                <w:rPr>
                  <w:noProof/>
                </w:rPr>
                <w:t>107</w:t>
              </w:r>
            </w:hyperlink>
            <w:r w:rsidR="00F913ED">
              <w:rPr>
                <w:noProof/>
              </w:rPr>
              <w:t>)</w:t>
            </w:r>
            <w:r w:rsidRPr="00AB31C7">
              <w:fldChar w:fldCharType="end"/>
            </w:r>
          </w:p>
        </w:tc>
        <w:tc>
          <w:tcPr>
            <w:tcW w:w="992" w:type="dxa"/>
          </w:tcPr>
          <w:p w14:paraId="43B2CB56"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126" w:type="dxa"/>
          </w:tcPr>
          <w:p w14:paraId="3D2F87B2"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2126" w:type="dxa"/>
          </w:tcPr>
          <w:p w14:paraId="63758F41"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Women in labour</w:t>
            </w:r>
          </w:p>
        </w:tc>
        <w:tc>
          <w:tcPr>
            <w:tcW w:w="709" w:type="dxa"/>
          </w:tcPr>
          <w:p w14:paraId="3005976B"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618E9F7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3787750A"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62A1C2F1"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72C08E3C"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601D8935"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Pain</w:t>
            </w:r>
          </w:p>
        </w:tc>
      </w:tr>
      <w:tr w:rsidR="005D6FDF" w:rsidRPr="00AB31C7" w14:paraId="6495EB45"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07B9107E" w14:textId="62869810" w:rsidR="002E11F8" w:rsidRPr="00AB31C7" w:rsidRDefault="002E11F8" w:rsidP="006F12A4">
            <w:pPr>
              <w:pStyle w:val="Tabletext8pt"/>
              <w:rPr>
                <w:rFonts w:ascii="Cambria" w:hAnsi="Cambria" w:cs="Cambria"/>
              </w:rPr>
            </w:pPr>
            <w:r w:rsidRPr="00AB31C7">
              <w:t xml:space="preserve">Mafetoni 2013 </w:t>
            </w:r>
            <w:r w:rsidRPr="00AB31C7">
              <w:fldChar w:fldCharType="begin"/>
            </w:r>
            <w:r w:rsidR="00F913ED">
              <w:instrText xml:space="preserve"> ADDIN EN.CITE &lt;EndNote&gt;&lt;Cite&gt;&lt;Author&gt;Mafetoni&lt;/Author&gt;&lt;Year&gt;2013&lt;/Year&gt;&lt;RecNum&gt;385&lt;/RecNum&gt;&lt;DisplayText&gt;(108)&lt;/DisplayText&gt;&lt;record&gt;&lt;rec-number&gt;385&lt;/rec-number&gt;&lt;foreign-keys&gt;&lt;key app="EN" db-id="rfx5v25rowst08e59tbxx9ty5t2w0adwt52x" timestamp="1665732222"&gt;385&lt;/key&gt;&lt;/foreign-keys&gt;&lt;ref-type name="Journal Article"&gt;17&lt;/ref-type&gt;&lt;contributors&gt;&lt;authors&gt;&lt;author&gt;Mafetoni, Reginaldo Roque&lt;/author&gt;&lt;author&gt;Shimo, Antonieta Keiko Kakuda&lt;/author&gt;&lt;/authors&gt;&lt;/contributors&gt;&lt;titles&gt;&lt;title&gt;O uso da acupressÃ£o para evoluÃ§Ã£o do trabalho de parto e alÃ­vio da dor&lt;/title&gt;&lt;secondary-title&gt;Cogitare enferm&lt;/secondary-title&gt;&lt;/titles&gt;&lt;periodical&gt;&lt;full-title&gt;Cogitare enferm&lt;/full-title&gt;&lt;/periodical&gt;&lt;pages&gt;365-371&lt;/pages&gt;&lt;volume&gt;18&lt;/volume&gt;&lt;number&gt;2&lt;/number&gt;&lt;dates&gt;&lt;year&gt;2013&lt;/year&gt;&lt;/dates&gt;&lt;urls&gt;&lt;related-urls&gt;&lt;url&gt;http://www.revenf.bvs.br/scielo.php?script=sci_arttext&amp;amp;amp;pid=S1414-85362013000200023&lt;/url&gt;&lt;/related-urls&gt;&lt;/urls&gt;&lt;/record&gt;&lt;/Cite&gt;&lt;/EndNote&gt;</w:instrText>
            </w:r>
            <w:r w:rsidRPr="00AB31C7">
              <w:fldChar w:fldCharType="separate"/>
            </w:r>
            <w:r w:rsidR="00F913ED">
              <w:rPr>
                <w:noProof/>
              </w:rPr>
              <w:t>(</w:t>
            </w:r>
            <w:hyperlink w:anchor="_ENREF_108" w:tooltip="Mafetoni, 2013 #385" w:history="1">
              <w:r w:rsidR="00E3486E">
                <w:rPr>
                  <w:noProof/>
                </w:rPr>
                <w:t>108</w:t>
              </w:r>
            </w:hyperlink>
            <w:r w:rsidR="00F913ED">
              <w:rPr>
                <w:noProof/>
              </w:rPr>
              <w:t>)</w:t>
            </w:r>
            <w:r w:rsidRPr="00AB31C7">
              <w:fldChar w:fldCharType="end"/>
            </w:r>
          </w:p>
        </w:tc>
        <w:tc>
          <w:tcPr>
            <w:tcW w:w="992" w:type="dxa"/>
          </w:tcPr>
          <w:p w14:paraId="61BA6C4A"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126" w:type="dxa"/>
          </w:tcPr>
          <w:p w14:paraId="47D94DC4"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2126" w:type="dxa"/>
          </w:tcPr>
          <w:p w14:paraId="76892DD8"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Women in labour</w:t>
            </w:r>
          </w:p>
        </w:tc>
        <w:tc>
          <w:tcPr>
            <w:tcW w:w="709" w:type="dxa"/>
          </w:tcPr>
          <w:p w14:paraId="07B0A8EA"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1F4CCCC9"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60590233"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51B64DCC"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18" w:type="dxa"/>
          </w:tcPr>
          <w:p w14:paraId="59D35AD5"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1936C0FA" w14:textId="61673FE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Pain </w:t>
            </w:r>
            <w:r w:rsidR="005D6FDF">
              <w:t xml:space="preserve">; </w:t>
            </w:r>
            <w:r w:rsidRPr="00AB31C7">
              <w:t>Labour progression</w:t>
            </w:r>
            <w:r w:rsidR="005D6FDF">
              <w:t xml:space="preserve">; </w:t>
            </w:r>
            <w:r w:rsidRPr="00AB31C7">
              <w:t>Rate of caesarean births </w:t>
            </w:r>
          </w:p>
        </w:tc>
      </w:tr>
      <w:tr w:rsidR="005D6FDF" w:rsidRPr="00AB31C7" w14:paraId="49A47BA8"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666F9599" w14:textId="499E875D" w:rsidR="002E11F8" w:rsidRPr="00AB31C7" w:rsidRDefault="002E11F8" w:rsidP="006F12A4">
            <w:pPr>
              <w:pStyle w:val="Tabletext8pt"/>
            </w:pPr>
            <w:r w:rsidRPr="00AB31C7">
              <w:t xml:space="preserve">Santiago-Vasco 2017 </w:t>
            </w:r>
            <w:r w:rsidRPr="00AB31C7">
              <w:fldChar w:fldCharType="begin"/>
            </w:r>
            <w:r w:rsidR="00F913ED">
              <w:instrText xml:space="preserve"> ADDIN EN.CITE &lt;EndNote&gt;&lt;Cite&gt;&lt;Author&gt;Santiago-Vasco&lt;/Author&gt;&lt;Year&gt;2017&lt;/Year&gt;&lt;RecNum&gt;354&lt;/RecNum&gt;&lt;DisplayText&gt;(109)&lt;/DisplayText&gt;&lt;record&gt;&lt;rec-number&gt;354&lt;/rec-number&gt;&lt;foreign-keys&gt;&lt;key app="EN" db-id="rfx5v25rowst08e59tbxx9ty5t2w0adwt52x" timestamp="1665732222"&gt;354&lt;/key&gt;&lt;/foreign-keys&gt;&lt;ref-type name="Journal Article"&gt;17&lt;/ref-type&gt;&lt;contributors&gt;&lt;authors&gt;&lt;author&gt;Santiago-Vasco, M.&lt;/author&gt;&lt;author&gt;Bejar-Poveda, C.&lt;/author&gt;&lt;/authors&gt;&lt;/contributors&gt;&lt;titles&gt;&lt;title&gt;Meta-analysis of the effects of acupressure during labor. [Spanish]&lt;/title&gt;&lt;secondary-title&gt;Matronas Profesion&lt;/secondary-title&gt;&lt;/titles&gt;&lt;periodical&gt;&lt;full-title&gt;Matronas Profesion&lt;/full-title&gt;&lt;/periodical&gt;&lt;pages&gt;60-67&lt;/pages&gt;&lt;volume&gt;18&lt;/volume&gt;&lt;number&gt;2&lt;/number&gt;&lt;dates&gt;&lt;year&gt;2017&lt;/year&gt;&lt;/dates&gt;&lt;accession-num&gt;617467822&lt;/accession-num&gt;&lt;urls&gt;&lt;related-urls&gt;&lt;url&gt;http://www.federacion-matronas.org/rs/1612/d112d6ad-54ec-438b-9358-4483f9e98868/727/fd/1/filename/original-metaanalisis-acupresion.pdf&lt;/url&gt;&lt;/related-urls&gt;&lt;/urls&gt;&lt;/record&gt;&lt;/Cite&gt;&lt;/EndNote&gt;</w:instrText>
            </w:r>
            <w:r w:rsidRPr="00AB31C7">
              <w:fldChar w:fldCharType="separate"/>
            </w:r>
            <w:r w:rsidR="00F913ED">
              <w:rPr>
                <w:noProof/>
              </w:rPr>
              <w:t>(</w:t>
            </w:r>
            <w:hyperlink w:anchor="_ENREF_109" w:tooltip="Santiago-Vasco, 2017 #354" w:history="1">
              <w:r w:rsidR="00E3486E">
                <w:rPr>
                  <w:noProof/>
                </w:rPr>
                <w:t>109</w:t>
              </w:r>
            </w:hyperlink>
            <w:r w:rsidR="00F913ED">
              <w:rPr>
                <w:noProof/>
              </w:rPr>
              <w:t>)</w:t>
            </w:r>
            <w:r w:rsidRPr="00AB31C7">
              <w:fldChar w:fldCharType="end"/>
            </w:r>
          </w:p>
        </w:tc>
        <w:tc>
          <w:tcPr>
            <w:tcW w:w="992" w:type="dxa"/>
          </w:tcPr>
          <w:p w14:paraId="61CAFF1F"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individual studies?</w:t>
            </w:r>
          </w:p>
        </w:tc>
        <w:tc>
          <w:tcPr>
            <w:tcW w:w="2126" w:type="dxa"/>
          </w:tcPr>
          <w:p w14:paraId="43AA41B8"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18 Pregnancy, childbirth or the puerperium</w:t>
            </w:r>
          </w:p>
        </w:tc>
        <w:tc>
          <w:tcPr>
            <w:tcW w:w="2126" w:type="dxa"/>
          </w:tcPr>
          <w:p w14:paraId="75A81A8A"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Women in labour</w:t>
            </w:r>
          </w:p>
        </w:tc>
        <w:tc>
          <w:tcPr>
            <w:tcW w:w="709" w:type="dxa"/>
          </w:tcPr>
          <w:p w14:paraId="4D0F1326"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01" w:type="dxa"/>
          </w:tcPr>
          <w:p w14:paraId="565E6BC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7F588182"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016D537D"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(placebo/sham)</w:t>
            </w:r>
          </w:p>
        </w:tc>
        <w:tc>
          <w:tcPr>
            <w:tcW w:w="1418" w:type="dxa"/>
          </w:tcPr>
          <w:p w14:paraId="5A288E3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2D7A5891" w14:textId="26E1D4FF"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Pain </w:t>
            </w:r>
            <w:r w:rsidR="005D6FDF">
              <w:t xml:space="preserve">; </w:t>
            </w:r>
            <w:r w:rsidRPr="00AB31C7">
              <w:t>Labour progression</w:t>
            </w:r>
            <w:r w:rsidR="005D6FDF">
              <w:t xml:space="preserve">; </w:t>
            </w:r>
            <w:r w:rsidRPr="00AB31C7">
              <w:t>Rate of caesarean births </w:t>
            </w:r>
          </w:p>
        </w:tc>
      </w:tr>
      <w:tr w:rsidR="005D6FDF" w:rsidRPr="00AB31C7" w14:paraId="74D9EEC1"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4628B2B9" w14:textId="53B6EB91" w:rsidR="002E11F8" w:rsidRPr="00AB31C7" w:rsidRDefault="002E11F8" w:rsidP="006F12A4">
            <w:pPr>
              <w:pStyle w:val="Tabletext8pt"/>
            </w:pPr>
            <w:r w:rsidRPr="00AB31C7">
              <w:t xml:space="preserve">Chunxiang 2019 </w:t>
            </w:r>
            <w:r w:rsidRPr="00AB31C7">
              <w:fldChar w:fldCharType="begin"/>
            </w:r>
            <w:r w:rsidR="00F913ED">
              <w:instrText xml:space="preserve"> ADDIN EN.CITE &lt;EndNote&gt;&lt;Cite&gt;&lt;Author&gt;Chunxiang&lt;/Author&gt;&lt;Year&gt;2019&lt;/Year&gt;&lt;RecNum&gt;459&lt;/RecNum&gt;&lt;DisplayText&gt;(110)&lt;/DisplayText&gt;&lt;record&gt;&lt;rec-number&gt;459&lt;/rec-number&gt;&lt;foreign-keys&gt;&lt;key app="EN" db-id="rfx5v25rowst08e59tbxx9ty5t2w0adwt52x" timestamp="1665732222"&gt;459&lt;/key&gt;&lt;/foreign-keys&gt;&lt;ref-type name="Journal Article"&gt;17&lt;/ref-type&gt;&lt;contributors&gt;&lt;authors&gt;&lt;author&gt;Y. E. Chunxiang&lt;/author&gt;&lt;author&gt;G. U. O. Fei&lt;/author&gt;&lt;author&gt;Fang, Qian&lt;/author&gt;&lt;/authors&gt;&lt;/contributors&gt;&lt;titles&gt;&lt;title&gt;A Meta analysis of the effect of acupoint massage in prevention of gastrointestinal complications after laparoscopic surgery in adults&lt;/title&gt;&lt;secondary-title&gt;Nursing of Integrated Traditional Chinese &amp;amp; Western Medicine&lt;/secondary-title&gt;&lt;/titles&gt;&lt;periodical&gt;&lt;full-title&gt;Nursing of Integrated Traditional Chinese &amp;amp; Western Medicine&lt;/full-title&gt;&lt;/periodical&gt;&lt;pages&gt;43-48&lt;/pages&gt;&lt;volume&gt;5&lt;/volume&gt;&lt;number&gt;12&lt;/number&gt;&lt;dates&gt;&lt;year&gt;2019&lt;/year&gt;&lt;/dates&gt;&lt;publisher&gt;Nursing of Integrated Traditional Chinese &amp;amp; Western Medicine Editorial Department&lt;/publisher&gt;&lt;urls&gt;&lt;related-urls&gt;&lt;url&gt;http://ezproxy.library.usyd.edu.au/login?url=http://search.ebscohost.com/login.aspx?direct=true&amp;amp;db=ccm&amp;amp;AN=141449882&amp;amp;site=ehost-live&lt;/url&gt;&lt;/related-urls&gt;&lt;/urls&gt;&lt;electronic-resource-num&gt;10.11997/nitcwm.2019012012&lt;/electronic-resource-num&gt;&lt;/record&gt;&lt;/Cite&gt;&lt;/EndNote&gt;</w:instrText>
            </w:r>
            <w:r w:rsidRPr="00AB31C7">
              <w:fldChar w:fldCharType="separate"/>
            </w:r>
            <w:r w:rsidR="00F913ED">
              <w:rPr>
                <w:noProof/>
              </w:rPr>
              <w:t>(</w:t>
            </w:r>
            <w:hyperlink w:anchor="_ENREF_110" w:tooltip="Chunxiang, 2019 #459" w:history="1">
              <w:r w:rsidR="00E3486E">
                <w:rPr>
                  <w:noProof/>
                </w:rPr>
                <w:t>110</w:t>
              </w:r>
            </w:hyperlink>
            <w:r w:rsidR="00F913ED">
              <w:rPr>
                <w:noProof/>
              </w:rPr>
              <w:t>)</w:t>
            </w:r>
            <w:r w:rsidRPr="00AB31C7">
              <w:fldChar w:fldCharType="end"/>
            </w:r>
          </w:p>
        </w:tc>
        <w:tc>
          <w:tcPr>
            <w:tcW w:w="992" w:type="dxa"/>
          </w:tcPr>
          <w:p w14:paraId="225D431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126" w:type="dxa"/>
          </w:tcPr>
          <w:p w14:paraId="6EE49C8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2126" w:type="dxa"/>
          </w:tcPr>
          <w:p w14:paraId="5356D87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Laparoscopic surgery (postsurgical gastrointestinal complications)</w:t>
            </w:r>
          </w:p>
        </w:tc>
        <w:tc>
          <w:tcPr>
            <w:tcW w:w="709" w:type="dxa"/>
          </w:tcPr>
          <w:p w14:paraId="45BA2D69"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 ?</w:t>
            </w:r>
          </w:p>
        </w:tc>
        <w:tc>
          <w:tcPr>
            <w:tcW w:w="1701" w:type="dxa"/>
          </w:tcPr>
          <w:p w14:paraId="126CDE21"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276" w:type="dxa"/>
          </w:tcPr>
          <w:p w14:paraId="75924850"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07ED2B56"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(usual care)</w:t>
            </w:r>
          </w:p>
        </w:tc>
        <w:tc>
          <w:tcPr>
            <w:tcW w:w="1418" w:type="dxa"/>
          </w:tcPr>
          <w:p w14:paraId="30A448E7"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1E27B866" w14:textId="07D27E13"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Nausea/vomiting</w:t>
            </w:r>
            <w:r w:rsidR="005D6FDF">
              <w:t xml:space="preserve">; </w:t>
            </w:r>
            <w:r w:rsidRPr="00AB31C7">
              <w:t>Abdominal distention</w:t>
            </w:r>
            <w:r w:rsidR="005D6FDF">
              <w:t xml:space="preserve">; </w:t>
            </w:r>
            <w:r w:rsidRPr="00AB31C7">
              <w:t>Time to defecation</w:t>
            </w:r>
            <w:r w:rsidR="005D6FDF">
              <w:t xml:space="preserve">; </w:t>
            </w:r>
            <w:r w:rsidRPr="00AB31C7">
              <w:t>Defecation</w:t>
            </w:r>
            <w:r w:rsidR="005D6FDF">
              <w:t xml:space="preserve">; </w:t>
            </w:r>
            <w:r w:rsidRPr="00AB31C7">
              <w:t>Bowel movement</w:t>
            </w:r>
          </w:p>
        </w:tc>
      </w:tr>
      <w:tr w:rsidR="005D6FDF" w:rsidRPr="00AB31C7" w14:paraId="42D0A038" w14:textId="77777777" w:rsidTr="005D6FDF">
        <w:tc>
          <w:tcPr>
            <w:cnfStyle w:val="001000000000" w:firstRow="0" w:lastRow="0" w:firstColumn="1" w:lastColumn="0" w:oddVBand="0" w:evenVBand="0" w:oddHBand="0" w:evenHBand="0" w:firstRowFirstColumn="0" w:firstRowLastColumn="0" w:lastRowFirstColumn="0" w:lastRowLastColumn="0"/>
            <w:tcW w:w="1560" w:type="dxa"/>
          </w:tcPr>
          <w:p w14:paraId="67A949D0" w14:textId="7AB1F9A8" w:rsidR="002E11F8" w:rsidRPr="00AB31C7" w:rsidRDefault="002E11F8" w:rsidP="006F12A4">
            <w:pPr>
              <w:pStyle w:val="Tabletext8pt"/>
            </w:pPr>
            <w:r w:rsidRPr="00AB31C7">
              <w:t xml:space="preserve">Zhu 2010 </w:t>
            </w:r>
            <w:r w:rsidRPr="00AB31C7">
              <w:fldChar w:fldCharType="begin"/>
            </w:r>
            <w:r w:rsidR="00F913ED">
              <w:instrText xml:space="preserve"> ADDIN EN.CITE &lt;EndNote&gt;&lt;Cite&gt;&lt;Author&gt;Zhu&lt;/Author&gt;&lt;Year&gt;2010&lt;/Year&gt;&lt;RecNum&gt;508&lt;/RecNum&gt;&lt;DisplayText&gt;(111)&lt;/DisplayText&gt;&lt;record&gt;&lt;rec-number&gt;508&lt;/rec-number&gt;&lt;foreign-keys&gt;&lt;key app="EN" db-id="rfx5v25rowst08e59tbxx9ty5t2w0adwt52x" timestamp="1665733908"&gt;508&lt;/key&gt;&lt;/foreign-keys&gt;&lt;ref-type name="Journal Article"&gt;17&lt;/ref-type&gt;&lt;contributors&gt;&lt;authors&gt;&lt;author&gt;Zhu, D.; &lt;/author&gt;&lt;author&gt;Lv, H. W.;&lt;/author&gt;&lt;/authors&gt;&lt;/contributors&gt;&lt;titles&gt;&lt;title&gt;Effectiveness of P6 stimulation on postoperative nausea and vomiting: A meta-analysis. [Chinese]&lt;/title&gt;&lt;secondary-title&gt;Chinese Journal of Evidence-Based Medicine &lt;/secondary-title&gt;&lt;/titles&gt;&lt;pages&gt;923-931&lt;/pages&gt;&lt;volume&gt;10&lt;/volume&gt;&lt;number&gt;8&lt;/number&gt;&lt;dates&gt;&lt;year&gt;2010&lt;/year&gt;&lt;/dates&gt;&lt;urls&gt;&lt;/urls&gt;&lt;/record&gt;&lt;/Cite&gt;&lt;/EndNote&gt;</w:instrText>
            </w:r>
            <w:r w:rsidRPr="00AB31C7">
              <w:fldChar w:fldCharType="separate"/>
            </w:r>
            <w:r w:rsidR="00F913ED">
              <w:rPr>
                <w:noProof/>
              </w:rPr>
              <w:t>(</w:t>
            </w:r>
            <w:hyperlink w:anchor="_ENREF_111" w:tooltip="Zhu, 2010 #508" w:history="1">
              <w:r w:rsidR="00E3486E">
                <w:rPr>
                  <w:noProof/>
                </w:rPr>
                <w:t>111</w:t>
              </w:r>
            </w:hyperlink>
            <w:r w:rsidR="00F913ED">
              <w:rPr>
                <w:noProof/>
              </w:rPr>
              <w:t>)</w:t>
            </w:r>
            <w:r w:rsidRPr="00AB31C7">
              <w:fldChar w:fldCharType="end"/>
            </w:r>
          </w:p>
        </w:tc>
        <w:tc>
          <w:tcPr>
            <w:tcW w:w="992" w:type="dxa"/>
          </w:tcPr>
          <w:p w14:paraId="64819963"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126" w:type="dxa"/>
          </w:tcPr>
          <w:p w14:paraId="5AE64939"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2126" w:type="dxa"/>
          </w:tcPr>
          <w:p w14:paraId="4F93FCE0" w14:textId="2B436D06"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Post</w:t>
            </w:r>
            <w:r w:rsidR="00D46179">
              <w:t>-operative</w:t>
            </w:r>
            <w:r w:rsidRPr="00AB31C7">
              <w:t xml:space="preserve"> nausea and vomiting</w:t>
            </w:r>
          </w:p>
        </w:tc>
        <w:tc>
          <w:tcPr>
            <w:tcW w:w="709" w:type="dxa"/>
          </w:tcPr>
          <w:p w14:paraId="7B591029"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 ?</w:t>
            </w:r>
          </w:p>
        </w:tc>
        <w:tc>
          <w:tcPr>
            <w:tcW w:w="1701" w:type="dxa"/>
          </w:tcPr>
          <w:p w14:paraId="22CDFF97"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276" w:type="dxa"/>
          </w:tcPr>
          <w:p w14:paraId="53D2FFB9"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7" w:type="dxa"/>
          </w:tcPr>
          <w:p w14:paraId="60A93B11"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Control (placebo/sham)</w:t>
            </w:r>
          </w:p>
        </w:tc>
        <w:tc>
          <w:tcPr>
            <w:tcW w:w="1418" w:type="dxa"/>
          </w:tcPr>
          <w:p w14:paraId="574BD35E" w14:textId="77777777"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306" w:type="dxa"/>
          </w:tcPr>
          <w:p w14:paraId="6491A76B" w14:textId="26A1D339" w:rsidR="002E11F8" w:rsidRPr="00AB31C7" w:rsidRDefault="002E11F8" w:rsidP="006F12A4">
            <w:pPr>
              <w:pStyle w:val="Tabletext8pt"/>
              <w:cnfStyle w:val="000000000000" w:firstRow="0" w:lastRow="0" w:firstColumn="0" w:lastColumn="0" w:oddVBand="0" w:evenVBand="0" w:oddHBand="0" w:evenHBand="0" w:firstRowFirstColumn="0" w:firstRowLastColumn="0" w:lastRowFirstColumn="0" w:lastRowLastColumn="0"/>
            </w:pPr>
            <w:r w:rsidRPr="00AB31C7">
              <w:t>Nausea</w:t>
            </w:r>
            <w:r w:rsidR="005D6FDF">
              <w:t xml:space="preserve">; </w:t>
            </w:r>
            <w:r w:rsidRPr="00AB31C7">
              <w:t>Vomiting</w:t>
            </w:r>
          </w:p>
        </w:tc>
      </w:tr>
    </w:tbl>
    <w:p w14:paraId="7840BCCE" w14:textId="77777777" w:rsidR="008A121E" w:rsidRPr="00AB31C7" w:rsidRDefault="008A121E" w:rsidP="008A121E">
      <w:pPr>
        <w:pStyle w:val="TableFigNotes18"/>
      </w:pPr>
    </w:p>
    <w:p w14:paraId="322E32A9" w14:textId="77777777" w:rsidR="006F12A4" w:rsidRPr="00AB31C7" w:rsidRDefault="006F12A4" w:rsidP="0060438B">
      <w:pPr>
        <w:pStyle w:val="Heading4"/>
      </w:pPr>
      <w:bookmarkStart w:id="416" w:name="_Ref116304364"/>
      <w:r w:rsidRPr="00AB31C7">
        <w:lastRenderedPageBreak/>
        <w:t>Reviews not able to be retrieved</w:t>
      </w:r>
    </w:p>
    <w:p w14:paraId="315A4C25" w14:textId="35983FF9" w:rsidR="006F12A4" w:rsidRPr="00AB31C7" w:rsidRDefault="006F12A4" w:rsidP="006F12A4">
      <w:pPr>
        <w:pStyle w:val="Caption"/>
      </w:pPr>
      <w:bookmarkStart w:id="417" w:name="_Toc164698276"/>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11</w:t>
      </w:r>
      <w:r w:rsidR="00FD5A7E">
        <w:fldChar w:fldCharType="end"/>
      </w:r>
      <w:r w:rsidRPr="00AB31C7">
        <w:tab/>
        <w:t>List of reviews not able to be retrieved (by ICD-11 disease category): Acupressure</w:t>
      </w:r>
      <w:bookmarkEnd w:id="417"/>
    </w:p>
    <w:tbl>
      <w:tblPr>
        <w:tblStyle w:val="PlainTable2"/>
        <w:tblW w:w="5076" w:type="pct"/>
        <w:tblLayout w:type="fixed"/>
        <w:tblLook w:val="06A0" w:firstRow="1" w:lastRow="0" w:firstColumn="1" w:lastColumn="0" w:noHBand="1" w:noVBand="1"/>
      </w:tblPr>
      <w:tblGrid>
        <w:gridCol w:w="1298"/>
        <w:gridCol w:w="1076"/>
        <w:gridCol w:w="2232"/>
        <w:gridCol w:w="2233"/>
        <w:gridCol w:w="446"/>
        <w:gridCol w:w="1786"/>
        <w:gridCol w:w="1340"/>
        <w:gridCol w:w="1488"/>
        <w:gridCol w:w="1489"/>
        <w:gridCol w:w="2243"/>
      </w:tblGrid>
      <w:tr w:rsidR="005D6FDF" w:rsidRPr="00AB31C7" w14:paraId="35D09479" w14:textId="77777777" w:rsidTr="005D6F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8" w:type="dxa"/>
            <w:hideMark/>
          </w:tcPr>
          <w:p w14:paraId="7027FD9B" w14:textId="77777777" w:rsidR="005D6FDF" w:rsidRPr="00394814" w:rsidRDefault="005D6FDF" w:rsidP="00394814">
            <w:pPr>
              <w:pStyle w:val="Tabletext8pt"/>
            </w:pPr>
            <w:r w:rsidRPr="00394814">
              <w:t>STUDY ID</w:t>
            </w:r>
          </w:p>
        </w:tc>
        <w:tc>
          <w:tcPr>
            <w:tcW w:w="1076" w:type="dxa"/>
            <w:hideMark/>
          </w:tcPr>
          <w:p w14:paraId="49391F2A" w14:textId="487B3479"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t>STUDY DESIGN</w:t>
            </w:r>
          </w:p>
        </w:tc>
        <w:tc>
          <w:tcPr>
            <w:tcW w:w="2232" w:type="dxa"/>
            <w:hideMark/>
          </w:tcPr>
          <w:p w14:paraId="2F6D71D7" w14:textId="3866EB70"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rsidRPr="00AB31C7">
              <w:t>ICD</w:t>
            </w:r>
            <w:r>
              <w:t>-</w:t>
            </w:r>
            <w:r w:rsidRPr="00AB31C7">
              <w:t>11 Category</w:t>
            </w:r>
          </w:p>
        </w:tc>
        <w:tc>
          <w:tcPr>
            <w:tcW w:w="2233" w:type="dxa"/>
            <w:hideMark/>
          </w:tcPr>
          <w:p w14:paraId="14B507F2" w14:textId="7369B348"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rsidRPr="000F7875">
              <w:t>POPULATION</w:t>
            </w:r>
          </w:p>
        </w:tc>
        <w:tc>
          <w:tcPr>
            <w:tcW w:w="446" w:type="dxa"/>
            <w:hideMark/>
          </w:tcPr>
          <w:p w14:paraId="7FFE8349" w14:textId="2E838C4F"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rsidRPr="00AB31C7">
              <w:t>N</w:t>
            </w:r>
          </w:p>
        </w:tc>
        <w:tc>
          <w:tcPr>
            <w:tcW w:w="1786" w:type="dxa"/>
            <w:hideMark/>
          </w:tcPr>
          <w:p w14:paraId="61FF8672" w14:textId="329C95CD"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t>INTERVENTION</w:t>
            </w:r>
          </w:p>
        </w:tc>
        <w:tc>
          <w:tcPr>
            <w:tcW w:w="1340" w:type="dxa"/>
            <w:hideMark/>
          </w:tcPr>
          <w:p w14:paraId="22D5B83B" w14:textId="7120D189"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rsidRPr="00AB31C7">
              <w:t>Intervention details</w:t>
            </w:r>
          </w:p>
        </w:tc>
        <w:tc>
          <w:tcPr>
            <w:tcW w:w="1488" w:type="dxa"/>
            <w:hideMark/>
          </w:tcPr>
          <w:p w14:paraId="7C0969B9" w14:textId="6CF6E0B7"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t>COMPARATOR</w:t>
            </w:r>
          </w:p>
        </w:tc>
        <w:tc>
          <w:tcPr>
            <w:tcW w:w="1489" w:type="dxa"/>
            <w:hideMark/>
          </w:tcPr>
          <w:p w14:paraId="1029EA8D" w14:textId="688A591D"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t>CO-INTERVENTION</w:t>
            </w:r>
          </w:p>
        </w:tc>
        <w:tc>
          <w:tcPr>
            <w:tcW w:w="2243" w:type="dxa"/>
            <w:hideMark/>
          </w:tcPr>
          <w:p w14:paraId="3317DEF1" w14:textId="1D7FDB06" w:rsidR="005D6FDF" w:rsidRPr="00AB31C7" w:rsidRDefault="005D6FDF" w:rsidP="005D6FDF">
            <w:pPr>
              <w:pStyle w:val="Tabletext8pt"/>
              <w:cnfStyle w:val="100000000000" w:firstRow="1" w:lastRow="0" w:firstColumn="0" w:lastColumn="0" w:oddVBand="0" w:evenVBand="0" w:oddHBand="0" w:evenHBand="0" w:firstRowFirstColumn="0" w:firstRowLastColumn="0" w:lastRowFirstColumn="0" w:lastRowLastColumn="0"/>
            </w:pPr>
            <w:r w:rsidRPr="00AB31C7">
              <w:t>OUTCOME</w:t>
            </w:r>
            <w:r>
              <w:t>/S</w:t>
            </w:r>
          </w:p>
        </w:tc>
      </w:tr>
      <w:tr w:rsidR="005D6FDF" w:rsidRPr="00AB31C7" w14:paraId="76A3E3C0" w14:textId="77777777" w:rsidTr="005D6FDF">
        <w:tc>
          <w:tcPr>
            <w:cnfStyle w:val="001000000000" w:firstRow="0" w:lastRow="0" w:firstColumn="1" w:lastColumn="0" w:oddVBand="0" w:evenVBand="0" w:oddHBand="0" w:evenHBand="0" w:firstRowFirstColumn="0" w:firstRowLastColumn="0" w:lastRowFirstColumn="0" w:lastRowLastColumn="0"/>
            <w:tcW w:w="1298" w:type="dxa"/>
          </w:tcPr>
          <w:p w14:paraId="1DDCC664" w14:textId="2D237A6E" w:rsidR="005D6FDF" w:rsidRPr="00AB31C7" w:rsidRDefault="005D6FDF" w:rsidP="005D6FDF">
            <w:pPr>
              <w:pStyle w:val="Tabletext8pt"/>
            </w:pPr>
            <w:r w:rsidRPr="00AB31C7">
              <w:t xml:space="preserve">Zhang 2015 </w:t>
            </w:r>
            <w:r w:rsidRPr="00AB31C7">
              <w:fldChar w:fldCharType="begin"/>
            </w:r>
            <w:r w:rsidR="00F913ED">
              <w:instrText xml:space="preserve"> ADDIN EN.CITE &lt;EndNote&gt;&lt;Cite&gt;&lt;Author&gt;Zhang&lt;/Author&gt;&lt;Year&gt;2015&lt;/Year&gt;&lt;RecNum&gt;509&lt;/RecNum&gt;&lt;DisplayText&gt;(112)&lt;/DisplayText&gt;&lt;record&gt;&lt;rec-number&gt;509&lt;/rec-number&gt;&lt;foreign-keys&gt;&lt;key app="EN" db-id="rfx5v25rowst08e59tbxx9ty5t2w0adwt52x" timestamp="1665734098"&gt;509&lt;/key&gt;&lt;/foreign-keys&gt;&lt;ref-type name="Journal Article"&gt;17&lt;/ref-type&gt;&lt;contributors&gt;&lt;authors&gt;&lt;author&gt;Zhang, G. L.&lt;/author&gt;&lt;author&gt;Yang, S. Y.&lt;/author&gt;&lt;author&gt;Zhu, Z. L.&lt;/author&gt;&lt;author&gt;Mu, P. X.&lt;/author&gt;&lt;/authors&gt;&lt;/contributors&gt;&lt;auth-address&gt;Department of General Surgery, Xinxiang Central Hospital, Xinxiang, China.&lt;/auth-address&gt;&lt;titles&gt;&lt;title&gt;Meta-analysis on postoperative complications of wristband acupoint pressure therapy&lt;/title&gt;&lt;secondary-title&gt;J Biol Regul Homeost Agents&lt;/secondary-title&gt;&lt;/titles&gt;&lt;periodical&gt;&lt;full-title&gt;J Biol Regul Homeost Agents&lt;/full-title&gt;&lt;/periodical&gt;&lt;pages&gt;187-93&lt;/pages&gt;&lt;volume&gt;29&lt;/volume&gt;&lt;number&gt;1&lt;/number&gt;&lt;keywords&gt;&lt;keyword&gt;*Acupuncture Points&lt;/keyword&gt;&lt;keyword&gt;Adult&lt;/keyword&gt;&lt;keyword&gt;Humans&lt;/keyword&gt;&lt;keyword&gt;Postoperative Complications/*therapy&lt;/keyword&gt;&lt;keyword&gt;Postoperative Nausea and Vomiting/therapy&lt;/keyword&gt;&lt;keyword&gt;Randomized Controlled Trials as Topic&lt;/keyword&gt;&lt;keyword&gt;Wrist&lt;/keyword&gt;&lt;/keywords&gt;&lt;dates&gt;&lt;year&gt;2015&lt;/year&gt;&lt;pub-dates&gt;&lt;date&gt;Jan-Mar&lt;/date&gt;&lt;/pub-dates&gt;&lt;/dates&gt;&lt;isbn&gt;0393-974X (Print)&amp;#xD;0393-974X (Linking)&lt;/isbn&gt;&lt;accession-num&gt;25864757&lt;/accession-num&gt;&lt;urls&gt;&lt;related-urls&gt;&lt;url&gt;https://www.ncbi.nlm.nih.gov/pubmed/25864757&lt;/url&gt;&lt;/related-urls&gt;&lt;/urls&gt;&lt;remote-database-name&gt;Medline&lt;/remote-database-name&gt;&lt;remote-database-provider&gt;NLM&lt;/remote-database-provider&gt;&lt;/record&gt;&lt;/Cite&gt;&lt;/EndNote&gt;</w:instrText>
            </w:r>
            <w:r w:rsidRPr="00AB31C7">
              <w:fldChar w:fldCharType="separate"/>
            </w:r>
            <w:r w:rsidR="00F913ED">
              <w:rPr>
                <w:noProof/>
              </w:rPr>
              <w:t>(</w:t>
            </w:r>
            <w:hyperlink w:anchor="_ENREF_112" w:tooltip="Zhang, 2015 #509" w:history="1">
              <w:r w:rsidR="00E3486E">
                <w:rPr>
                  <w:noProof/>
                </w:rPr>
                <w:t>112</w:t>
              </w:r>
            </w:hyperlink>
            <w:r w:rsidR="00F913ED">
              <w:rPr>
                <w:noProof/>
              </w:rPr>
              <w:t>)</w:t>
            </w:r>
            <w:r w:rsidRPr="00AB31C7">
              <w:fldChar w:fldCharType="end"/>
            </w:r>
          </w:p>
        </w:tc>
        <w:tc>
          <w:tcPr>
            <w:tcW w:w="1076" w:type="dxa"/>
          </w:tcPr>
          <w:p w14:paraId="39B3BB67"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Meta-analysis</w:t>
            </w:r>
          </w:p>
        </w:tc>
        <w:tc>
          <w:tcPr>
            <w:tcW w:w="2232" w:type="dxa"/>
          </w:tcPr>
          <w:p w14:paraId="3F29266D"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2233" w:type="dxa"/>
          </w:tcPr>
          <w:p w14:paraId="28B3EC6E" w14:textId="0BC508B1"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Post</w:t>
            </w:r>
            <w:r w:rsidR="00D46179">
              <w:t>-operative</w:t>
            </w:r>
            <w:r w:rsidRPr="00AB31C7">
              <w:t xml:space="preserve"> recovery</w:t>
            </w:r>
          </w:p>
        </w:tc>
        <w:tc>
          <w:tcPr>
            <w:tcW w:w="446" w:type="dxa"/>
          </w:tcPr>
          <w:p w14:paraId="198200B8"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786" w:type="dxa"/>
          </w:tcPr>
          <w:p w14:paraId="2B6254A2"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 Wristband acupoint pressure</w:t>
            </w:r>
          </w:p>
        </w:tc>
        <w:tc>
          <w:tcPr>
            <w:tcW w:w="1340" w:type="dxa"/>
          </w:tcPr>
          <w:p w14:paraId="765590C2"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88" w:type="dxa"/>
          </w:tcPr>
          <w:p w14:paraId="4B9F4E5F"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489" w:type="dxa"/>
          </w:tcPr>
          <w:p w14:paraId="398E81EE"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43" w:type="dxa"/>
          </w:tcPr>
          <w:p w14:paraId="2B1B651F"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Nausea </w:t>
            </w:r>
          </w:p>
          <w:p w14:paraId="5503320C" w14:textId="77777777" w:rsidR="005D6FDF" w:rsidRPr="00AB31C7" w:rsidRDefault="005D6FDF" w:rsidP="005D6FDF">
            <w:pPr>
              <w:pStyle w:val="Tabletext8pt"/>
              <w:cnfStyle w:val="000000000000" w:firstRow="0" w:lastRow="0" w:firstColumn="0" w:lastColumn="0" w:oddVBand="0" w:evenVBand="0" w:oddHBand="0" w:evenHBand="0" w:firstRowFirstColumn="0" w:firstRowLastColumn="0" w:lastRowFirstColumn="0" w:lastRowLastColumn="0"/>
            </w:pPr>
            <w:r w:rsidRPr="00AB31C7">
              <w:t>Vomiting</w:t>
            </w:r>
          </w:p>
        </w:tc>
      </w:tr>
    </w:tbl>
    <w:p w14:paraId="08654473" w14:textId="77777777" w:rsidR="006F12A4" w:rsidRPr="00AB31C7" w:rsidRDefault="006F12A4" w:rsidP="006F12A4">
      <w:pPr>
        <w:pStyle w:val="TableFigNotes18"/>
      </w:pPr>
    </w:p>
    <w:p w14:paraId="75FFF8A7" w14:textId="77777777" w:rsidR="008A121E" w:rsidRPr="00AB31C7" w:rsidRDefault="008A121E" w:rsidP="0060438B">
      <w:pPr>
        <w:pStyle w:val="Heading4"/>
      </w:pPr>
      <w:bookmarkStart w:id="418" w:name="_Ref155194395"/>
      <w:r w:rsidRPr="00AB31C7">
        <w:t>Reviews unable to be translated or interpreted at the title/abstract stage</w:t>
      </w:r>
      <w:bookmarkEnd w:id="416"/>
      <w:bookmarkEnd w:id="418"/>
    </w:p>
    <w:p w14:paraId="77F32097" w14:textId="643F2DBF" w:rsidR="008A121E" w:rsidRPr="00AB31C7" w:rsidRDefault="0033370B" w:rsidP="008A121E">
      <w:pPr>
        <w:pStyle w:val="BodyText"/>
      </w:pPr>
      <w:r>
        <w:t>Nil</w:t>
      </w:r>
      <w:r w:rsidR="008A121E" w:rsidRPr="00AB31C7">
        <w:t>.</w:t>
      </w:r>
    </w:p>
    <w:p w14:paraId="45363FDC" w14:textId="77777777" w:rsidR="008A121E" w:rsidRPr="00AB31C7" w:rsidRDefault="008A121E" w:rsidP="008A121E">
      <w:pPr>
        <w:pStyle w:val="BodyText"/>
      </w:pPr>
    </w:p>
    <w:p w14:paraId="0C6D5893" w14:textId="77777777" w:rsidR="008A121E" w:rsidRPr="00AB31C7" w:rsidRDefault="008A121E" w:rsidP="0060438B">
      <w:pPr>
        <w:pStyle w:val="Heading4"/>
      </w:pPr>
      <w:r w:rsidRPr="00AB31C7">
        <w:t>Reviews submitted or published after the literature search date</w:t>
      </w:r>
    </w:p>
    <w:p w14:paraId="59EBAA69" w14:textId="5A86C3E7" w:rsidR="008A121E" w:rsidRPr="00AB31C7" w:rsidRDefault="0033370B" w:rsidP="008A121E">
      <w:pPr>
        <w:pStyle w:val="BodyText"/>
      </w:pPr>
      <w:r>
        <w:t>Nil</w:t>
      </w:r>
      <w:r w:rsidR="008A121E" w:rsidRPr="00AB31C7">
        <w:t>.</w:t>
      </w:r>
    </w:p>
    <w:p w14:paraId="40F56206" w14:textId="2385EA93" w:rsidR="00CF155E" w:rsidRPr="00F05645" w:rsidRDefault="00CF155E" w:rsidP="00F05645">
      <w:pPr>
        <w:pStyle w:val="BodyText"/>
      </w:pPr>
      <w:r w:rsidRPr="00F05645">
        <w:br w:type="page"/>
      </w:r>
    </w:p>
    <w:p w14:paraId="565ACEB1" w14:textId="77777777" w:rsidR="008A121E" w:rsidRPr="00AB31C7" w:rsidRDefault="008A121E" w:rsidP="00A758EB">
      <w:pPr>
        <w:pStyle w:val="Heading2"/>
      </w:pPr>
      <w:bookmarkStart w:id="419" w:name="_Toc159843702"/>
      <w:r w:rsidRPr="00AB31C7">
        <w:lastRenderedPageBreak/>
        <w:t>Citation details of ongoing studies</w:t>
      </w:r>
      <w:bookmarkEnd w:id="419"/>
    </w:p>
    <w:p w14:paraId="5BEA7EC3" w14:textId="10EE1554" w:rsidR="008A121E" w:rsidRPr="00AB31C7" w:rsidRDefault="008A121E" w:rsidP="00E96DB4">
      <w:pPr>
        <w:pStyle w:val="Heading3"/>
      </w:pPr>
      <w:bookmarkStart w:id="420" w:name="_Toc159843703"/>
      <w:r w:rsidRPr="00AB31C7">
        <w:t>S</w:t>
      </w:r>
      <w:r w:rsidR="00BE1E2C">
        <w:t>ystematic review of s</w:t>
      </w:r>
      <w:r w:rsidRPr="00AB31C7">
        <w:t>hiatsu</w:t>
      </w:r>
      <w:bookmarkEnd w:id="420"/>
    </w:p>
    <w:p w14:paraId="531ADE15" w14:textId="77777777" w:rsidR="00647F2B" w:rsidRPr="00AB31C7" w:rsidRDefault="00647F2B" w:rsidP="00647F2B">
      <w:pPr>
        <w:pStyle w:val="BodyText"/>
      </w:pPr>
      <w:r w:rsidRPr="00AB31C7">
        <w:t>This appendix documents the studies that met the prespecified inclusion criteria for a systematic review on the effect of shiatsu for preventing and treating any health condition but outcome data from the study is not yet available.</w:t>
      </w:r>
    </w:p>
    <w:p w14:paraId="4E0DF48D" w14:textId="03CA2F6C" w:rsidR="008A121E" w:rsidRPr="00AB31C7" w:rsidRDefault="008A121E" w:rsidP="008A121E">
      <w:pPr>
        <w:pStyle w:val="BodyText"/>
      </w:pPr>
      <w:r w:rsidRPr="00AB31C7">
        <w:t xml:space="preserve">An overview of ongoing studies (by ICD-11 disease category) is provided in </w:t>
      </w:r>
      <w:r w:rsidRPr="00AB31C7">
        <w:fldChar w:fldCharType="begin"/>
      </w:r>
      <w:r w:rsidRPr="00AB31C7">
        <w:instrText xml:space="preserve"> REF _Ref87972355 \h </w:instrText>
      </w:r>
      <w:r w:rsidRPr="00AB31C7">
        <w:fldChar w:fldCharType="separate"/>
      </w:r>
      <w:r w:rsidR="00472F61" w:rsidRPr="00AB31C7">
        <w:t xml:space="preserve">Table </w:t>
      </w:r>
      <w:r w:rsidR="00472F61">
        <w:rPr>
          <w:noProof/>
        </w:rPr>
        <w:t>C</w:t>
      </w:r>
      <w:r w:rsidR="00472F61">
        <w:noBreakHyphen/>
      </w:r>
      <w:r w:rsidR="00472F61">
        <w:rPr>
          <w:noProof/>
        </w:rPr>
        <w:t>12</w:t>
      </w:r>
      <w:r w:rsidRPr="00AB31C7">
        <w:fldChar w:fldCharType="end"/>
      </w:r>
      <w:r w:rsidRPr="00AB31C7">
        <w:t>.</w:t>
      </w:r>
    </w:p>
    <w:p w14:paraId="086BACC7" w14:textId="3853FE33" w:rsidR="008A121E" w:rsidRPr="00AB31C7" w:rsidRDefault="008A121E" w:rsidP="008A121E">
      <w:pPr>
        <w:pStyle w:val="Caption"/>
      </w:pPr>
      <w:bookmarkStart w:id="421" w:name="_Ref87972355"/>
      <w:bookmarkStart w:id="422" w:name="_Toc88048992"/>
      <w:bookmarkStart w:id="423" w:name="_Toc164698277"/>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12</w:t>
      </w:r>
      <w:r w:rsidR="00FD5A7E">
        <w:fldChar w:fldCharType="end"/>
      </w:r>
      <w:bookmarkEnd w:id="421"/>
      <w:r w:rsidRPr="00AB31C7">
        <w:tab/>
        <w:t>Overview</w:t>
      </w:r>
      <w:r w:rsidR="00534EFA">
        <w:t xml:space="preserve"> </w:t>
      </w:r>
      <w:r w:rsidRPr="00AB31C7">
        <w:t>of ongoing studies (by ICD-11 Category): Shiatsu</w:t>
      </w:r>
      <w:bookmarkEnd w:id="422"/>
      <w:bookmarkEnd w:id="423"/>
    </w:p>
    <w:tbl>
      <w:tblPr>
        <w:tblStyle w:val="PlainTable1"/>
        <w:tblW w:w="5000" w:type="pct"/>
        <w:tblLayout w:type="fixed"/>
        <w:tblLook w:val="07E0" w:firstRow="1" w:lastRow="1" w:firstColumn="1" w:lastColumn="1" w:noHBand="1" w:noVBand="1"/>
      </w:tblPr>
      <w:tblGrid>
        <w:gridCol w:w="3357"/>
        <w:gridCol w:w="1535"/>
        <w:gridCol w:w="1535"/>
        <w:gridCol w:w="1535"/>
        <w:gridCol w:w="1535"/>
        <w:gridCol w:w="1535"/>
        <w:gridCol w:w="1535"/>
        <w:gridCol w:w="1535"/>
        <w:gridCol w:w="1285"/>
      </w:tblGrid>
      <w:tr w:rsidR="008A121E" w:rsidRPr="00AB31C7" w14:paraId="66993B64" w14:textId="77777777" w:rsidTr="0054290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03" w:type="dxa"/>
            <w:noWrap/>
            <w:hideMark/>
          </w:tcPr>
          <w:p w14:paraId="25D002D2" w14:textId="77777777" w:rsidR="008A121E" w:rsidRPr="00AB31C7" w:rsidRDefault="008A121E" w:rsidP="00747076">
            <w:pPr>
              <w:pStyle w:val="Tabletext8pt"/>
            </w:pPr>
            <w:r w:rsidRPr="00AB31C7">
              <w:t>Disease Category</w:t>
            </w:r>
          </w:p>
        </w:tc>
        <w:tc>
          <w:tcPr>
            <w:tcW w:w="1464" w:type="dxa"/>
            <w:hideMark/>
          </w:tcPr>
          <w:p w14:paraId="3808F26E"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Not yet recruiting</w:t>
            </w:r>
          </w:p>
        </w:tc>
        <w:tc>
          <w:tcPr>
            <w:tcW w:w="1464" w:type="dxa"/>
            <w:hideMark/>
          </w:tcPr>
          <w:p w14:paraId="4A492C05"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Recruiting</w:t>
            </w:r>
          </w:p>
        </w:tc>
        <w:tc>
          <w:tcPr>
            <w:tcW w:w="1464" w:type="dxa"/>
            <w:noWrap/>
            <w:hideMark/>
          </w:tcPr>
          <w:p w14:paraId="742A8F49"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Active, not recruiting</w:t>
            </w:r>
          </w:p>
        </w:tc>
        <w:tc>
          <w:tcPr>
            <w:tcW w:w="1464" w:type="dxa"/>
            <w:hideMark/>
          </w:tcPr>
          <w:p w14:paraId="1FC7CAB3"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Recruitment complete</w:t>
            </w:r>
          </w:p>
        </w:tc>
        <w:tc>
          <w:tcPr>
            <w:tcW w:w="1464" w:type="dxa"/>
            <w:hideMark/>
          </w:tcPr>
          <w:p w14:paraId="4EB7ED26"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Complete, results not available</w:t>
            </w:r>
          </w:p>
        </w:tc>
        <w:tc>
          <w:tcPr>
            <w:tcW w:w="1464" w:type="dxa"/>
            <w:noWrap/>
            <w:hideMark/>
          </w:tcPr>
          <w:p w14:paraId="0111A685"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brief results published</w:t>
            </w:r>
          </w:p>
        </w:tc>
        <w:tc>
          <w:tcPr>
            <w:tcW w:w="1464" w:type="dxa"/>
            <w:noWrap/>
            <w:hideMark/>
          </w:tcPr>
          <w:p w14:paraId="1D2DFC62"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 studies Unknown</w:t>
            </w:r>
          </w:p>
        </w:tc>
        <w:tc>
          <w:tcPr>
            <w:cnfStyle w:val="000100000000" w:firstRow="0" w:lastRow="0" w:firstColumn="0" w:lastColumn="1" w:oddVBand="0" w:evenVBand="0" w:oddHBand="0" w:evenHBand="0" w:firstRowFirstColumn="0" w:firstRowLastColumn="0" w:lastRowFirstColumn="0" w:lastRowLastColumn="0"/>
            <w:tcW w:w="1226" w:type="dxa"/>
            <w:noWrap/>
            <w:hideMark/>
          </w:tcPr>
          <w:p w14:paraId="0837FAB2" w14:textId="77777777" w:rsidR="008A121E" w:rsidRPr="00AB31C7" w:rsidRDefault="008A121E" w:rsidP="00747076">
            <w:pPr>
              <w:pStyle w:val="Tabletext8pt"/>
            </w:pPr>
            <w:r w:rsidRPr="00AB31C7">
              <w:t>TOTAL</w:t>
            </w:r>
          </w:p>
        </w:tc>
      </w:tr>
      <w:tr w:rsidR="008A121E" w:rsidRPr="00AB31C7" w14:paraId="3A8804F6" w14:textId="77777777" w:rsidTr="00542907">
        <w:trPr>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1F8860C8" w14:textId="77777777" w:rsidR="008A121E" w:rsidRPr="00AB31C7" w:rsidRDefault="008A121E" w:rsidP="00747076">
            <w:pPr>
              <w:pStyle w:val="Tabletext8pt"/>
            </w:pPr>
            <w:r w:rsidRPr="00AB31C7">
              <w:t xml:space="preserve">02 Neoplasms </w:t>
            </w:r>
          </w:p>
        </w:tc>
        <w:tc>
          <w:tcPr>
            <w:tcW w:w="1464" w:type="dxa"/>
          </w:tcPr>
          <w:p w14:paraId="4DF5949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6152976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38876B3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3E28EF2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436C752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32D730E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047C290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cnfStyle w:val="000100000000" w:firstRow="0" w:lastRow="0" w:firstColumn="0" w:lastColumn="1" w:oddVBand="0" w:evenVBand="0" w:oddHBand="0" w:evenHBand="0" w:firstRowFirstColumn="0" w:firstRowLastColumn="0" w:lastRowFirstColumn="0" w:lastRowLastColumn="0"/>
            <w:tcW w:w="1226" w:type="dxa"/>
            <w:noWrap/>
          </w:tcPr>
          <w:p w14:paraId="2A3E7E82" w14:textId="77777777" w:rsidR="008A121E" w:rsidRPr="00AB31C7" w:rsidRDefault="008A121E" w:rsidP="00747076">
            <w:pPr>
              <w:pStyle w:val="Tabletext8pt"/>
            </w:pPr>
            <w:r w:rsidRPr="00AB31C7">
              <w:t>1</w:t>
            </w:r>
          </w:p>
        </w:tc>
      </w:tr>
      <w:tr w:rsidR="008A121E" w:rsidRPr="00AB31C7" w14:paraId="1D13F713" w14:textId="77777777" w:rsidTr="00542907">
        <w:trPr>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0F333301" w14:textId="5AC2BBF2" w:rsidR="008A121E" w:rsidRPr="00AB31C7" w:rsidRDefault="008A121E" w:rsidP="00747076">
            <w:pPr>
              <w:pStyle w:val="Tabletext8pt"/>
            </w:pPr>
            <w:r w:rsidRPr="00AB31C7">
              <w:t>05 Endocrine, nutritional and metabolic diseases</w:t>
            </w:r>
          </w:p>
        </w:tc>
        <w:tc>
          <w:tcPr>
            <w:tcW w:w="1464" w:type="dxa"/>
          </w:tcPr>
          <w:p w14:paraId="3A38547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1E0D9F1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0B9E10B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49F4665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1464" w:type="dxa"/>
          </w:tcPr>
          <w:p w14:paraId="40070F5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69E4607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795653C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226" w:type="dxa"/>
            <w:noWrap/>
          </w:tcPr>
          <w:p w14:paraId="7FD803BA" w14:textId="77777777" w:rsidR="008A121E" w:rsidRPr="00AB31C7" w:rsidRDefault="008A121E" w:rsidP="00747076">
            <w:pPr>
              <w:pStyle w:val="Tabletext8pt"/>
            </w:pPr>
            <w:r w:rsidRPr="00AB31C7">
              <w:t>1</w:t>
            </w:r>
          </w:p>
        </w:tc>
      </w:tr>
      <w:tr w:rsidR="008A121E" w:rsidRPr="00AB31C7" w14:paraId="7B910E70" w14:textId="77777777" w:rsidTr="00542907">
        <w:trPr>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21FA5B29" w14:textId="7BB10D33" w:rsidR="008A121E" w:rsidRPr="00AB31C7" w:rsidRDefault="008A121E" w:rsidP="00747076">
            <w:pPr>
              <w:pStyle w:val="Tabletext8pt"/>
            </w:pPr>
            <w:r w:rsidRPr="00AB31C7">
              <w:t>06 Mental and behavioural disorders</w:t>
            </w:r>
          </w:p>
        </w:tc>
        <w:tc>
          <w:tcPr>
            <w:tcW w:w="1464" w:type="dxa"/>
          </w:tcPr>
          <w:p w14:paraId="1C8803C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2905682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1464" w:type="dxa"/>
            <w:noWrap/>
          </w:tcPr>
          <w:p w14:paraId="4F7A1E0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1ADEB54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1464" w:type="dxa"/>
          </w:tcPr>
          <w:p w14:paraId="6CDE451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260DF97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01294B2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cnfStyle w:val="000100000000" w:firstRow="0" w:lastRow="0" w:firstColumn="0" w:lastColumn="1" w:oddVBand="0" w:evenVBand="0" w:oddHBand="0" w:evenHBand="0" w:firstRowFirstColumn="0" w:firstRowLastColumn="0" w:lastRowFirstColumn="0" w:lastRowLastColumn="0"/>
            <w:tcW w:w="1226" w:type="dxa"/>
            <w:noWrap/>
          </w:tcPr>
          <w:p w14:paraId="28345AED" w14:textId="77777777" w:rsidR="008A121E" w:rsidRPr="00AB31C7" w:rsidRDefault="008A121E" w:rsidP="00747076">
            <w:pPr>
              <w:pStyle w:val="Tabletext8pt"/>
            </w:pPr>
            <w:r w:rsidRPr="00AB31C7">
              <w:t>4</w:t>
            </w:r>
          </w:p>
        </w:tc>
      </w:tr>
      <w:tr w:rsidR="008A121E" w:rsidRPr="00AB31C7" w14:paraId="003A3E08" w14:textId="77777777" w:rsidTr="00542907">
        <w:trPr>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06E3C9F3" w14:textId="52545902" w:rsidR="008A121E" w:rsidRPr="00AB31C7" w:rsidRDefault="008A121E" w:rsidP="00747076">
            <w:pPr>
              <w:pStyle w:val="Tabletext8pt"/>
            </w:pPr>
            <w:r w:rsidRPr="00AB31C7">
              <w:t>08 Diseases of the nervous system</w:t>
            </w:r>
          </w:p>
        </w:tc>
        <w:tc>
          <w:tcPr>
            <w:tcW w:w="1464" w:type="dxa"/>
          </w:tcPr>
          <w:p w14:paraId="6BC736A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1464" w:type="dxa"/>
          </w:tcPr>
          <w:p w14:paraId="5489B56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w:t>
            </w:r>
          </w:p>
        </w:tc>
        <w:tc>
          <w:tcPr>
            <w:tcW w:w="1464" w:type="dxa"/>
            <w:noWrap/>
          </w:tcPr>
          <w:p w14:paraId="42005A5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2296074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70A31D6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3CAC62C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3C56E62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226" w:type="dxa"/>
            <w:noWrap/>
          </w:tcPr>
          <w:p w14:paraId="6CC943C8" w14:textId="77777777" w:rsidR="008A121E" w:rsidRPr="00AB31C7" w:rsidRDefault="008A121E" w:rsidP="00747076">
            <w:pPr>
              <w:pStyle w:val="Tabletext8pt"/>
            </w:pPr>
            <w:r w:rsidRPr="00AB31C7">
              <w:t>4</w:t>
            </w:r>
          </w:p>
        </w:tc>
      </w:tr>
      <w:tr w:rsidR="008A121E" w:rsidRPr="00AB31C7" w14:paraId="793DAEAD" w14:textId="77777777" w:rsidTr="00542907">
        <w:trPr>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556A5B72" w14:textId="08E788C2" w:rsidR="008A121E" w:rsidRPr="00AB31C7" w:rsidRDefault="008A121E" w:rsidP="00747076">
            <w:pPr>
              <w:pStyle w:val="Tabletext8pt"/>
            </w:pPr>
            <w:r w:rsidRPr="00AB31C7">
              <w:t>12 Diseases of the respiratory system</w:t>
            </w:r>
          </w:p>
        </w:tc>
        <w:tc>
          <w:tcPr>
            <w:tcW w:w="1464" w:type="dxa"/>
          </w:tcPr>
          <w:p w14:paraId="6C431A8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655C92E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2B7D02E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75E6623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1464" w:type="dxa"/>
          </w:tcPr>
          <w:p w14:paraId="2251C3B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35CD720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259C8C1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226" w:type="dxa"/>
            <w:noWrap/>
          </w:tcPr>
          <w:p w14:paraId="01B78A34" w14:textId="77777777" w:rsidR="008A121E" w:rsidRPr="00AB31C7" w:rsidRDefault="008A121E" w:rsidP="00747076">
            <w:pPr>
              <w:pStyle w:val="Tabletext8pt"/>
            </w:pPr>
            <w:r w:rsidRPr="00AB31C7">
              <w:t>1</w:t>
            </w:r>
          </w:p>
        </w:tc>
      </w:tr>
      <w:tr w:rsidR="008A121E" w:rsidRPr="00AB31C7" w14:paraId="76AA477F" w14:textId="77777777" w:rsidTr="00542907">
        <w:trPr>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4E630F1F" w14:textId="77777777" w:rsidR="008A121E" w:rsidRPr="00AB31C7" w:rsidRDefault="008A121E" w:rsidP="00747076">
            <w:pPr>
              <w:pStyle w:val="Tabletext8pt"/>
            </w:pPr>
            <w:r w:rsidRPr="00AB31C7">
              <w:t>15 Diseases of the musculoskeletal system or connective tissue</w:t>
            </w:r>
          </w:p>
        </w:tc>
        <w:tc>
          <w:tcPr>
            <w:tcW w:w="1464" w:type="dxa"/>
          </w:tcPr>
          <w:p w14:paraId="4947F4C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68871C7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225BB95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33E28D6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1557B53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60CF97B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16FBD25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cnfStyle w:val="000100000000" w:firstRow="0" w:lastRow="0" w:firstColumn="0" w:lastColumn="1" w:oddVBand="0" w:evenVBand="0" w:oddHBand="0" w:evenHBand="0" w:firstRowFirstColumn="0" w:firstRowLastColumn="0" w:lastRowFirstColumn="0" w:lastRowLastColumn="0"/>
            <w:tcW w:w="1226" w:type="dxa"/>
            <w:noWrap/>
          </w:tcPr>
          <w:p w14:paraId="55C160C5" w14:textId="77777777" w:rsidR="008A121E" w:rsidRPr="00AB31C7" w:rsidRDefault="008A121E" w:rsidP="00747076">
            <w:pPr>
              <w:pStyle w:val="Tabletext8pt"/>
            </w:pPr>
            <w:r w:rsidRPr="00AB31C7">
              <w:t>1</w:t>
            </w:r>
          </w:p>
        </w:tc>
      </w:tr>
      <w:tr w:rsidR="008A121E" w:rsidRPr="00AB31C7" w14:paraId="25DA09AD" w14:textId="77777777" w:rsidTr="00542907">
        <w:trPr>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7D85BC7C" w14:textId="77777777" w:rsidR="008A121E" w:rsidRPr="00AB31C7" w:rsidRDefault="008A121E" w:rsidP="00747076">
            <w:pPr>
              <w:pStyle w:val="Tabletext8pt"/>
            </w:pPr>
            <w:r w:rsidRPr="00AB31C7">
              <w:t>24 Factors influencing health status or contact with health services</w:t>
            </w:r>
          </w:p>
        </w:tc>
        <w:tc>
          <w:tcPr>
            <w:tcW w:w="1464" w:type="dxa"/>
          </w:tcPr>
          <w:p w14:paraId="0E9CC9E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2FF94E5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0A3F7A1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tcPr>
          <w:p w14:paraId="403C4C7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tcW w:w="1464" w:type="dxa"/>
          </w:tcPr>
          <w:p w14:paraId="644EC90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3D82C9D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w:t>
            </w:r>
          </w:p>
        </w:tc>
        <w:tc>
          <w:tcPr>
            <w:tcW w:w="1464" w:type="dxa"/>
            <w:noWrap/>
          </w:tcPr>
          <w:p w14:paraId="5D851A3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w:t>
            </w:r>
          </w:p>
        </w:tc>
        <w:tc>
          <w:tcPr>
            <w:cnfStyle w:val="000100000000" w:firstRow="0" w:lastRow="0" w:firstColumn="0" w:lastColumn="1" w:oddVBand="0" w:evenVBand="0" w:oddHBand="0" w:evenHBand="0" w:firstRowFirstColumn="0" w:firstRowLastColumn="0" w:lastRowFirstColumn="0" w:lastRowLastColumn="0"/>
            <w:tcW w:w="1226" w:type="dxa"/>
            <w:noWrap/>
          </w:tcPr>
          <w:p w14:paraId="564B67CD" w14:textId="77777777" w:rsidR="008A121E" w:rsidRPr="00AB31C7" w:rsidRDefault="008A121E" w:rsidP="00747076">
            <w:pPr>
              <w:pStyle w:val="Tabletext8pt"/>
            </w:pPr>
            <w:r w:rsidRPr="00AB31C7">
              <w:t>2</w:t>
            </w:r>
          </w:p>
        </w:tc>
      </w:tr>
      <w:tr w:rsidR="008A121E" w:rsidRPr="00AB31C7" w14:paraId="2A177EAA" w14:textId="77777777" w:rsidTr="0054290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3" w:type="dxa"/>
            <w:noWrap/>
          </w:tcPr>
          <w:p w14:paraId="38B20265" w14:textId="77777777" w:rsidR="008A121E" w:rsidRPr="00AB31C7" w:rsidRDefault="008A121E" w:rsidP="00747076">
            <w:pPr>
              <w:pStyle w:val="Tabletext8pt"/>
            </w:pPr>
            <w:r w:rsidRPr="00AB31C7">
              <w:t>Totals</w:t>
            </w:r>
          </w:p>
        </w:tc>
        <w:tc>
          <w:tcPr>
            <w:tcW w:w="1464" w:type="dxa"/>
          </w:tcPr>
          <w:p w14:paraId="2012C0A6"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t>2</w:t>
            </w:r>
          </w:p>
        </w:tc>
        <w:tc>
          <w:tcPr>
            <w:tcW w:w="1464" w:type="dxa"/>
          </w:tcPr>
          <w:p w14:paraId="0A755F9F"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t>3</w:t>
            </w:r>
          </w:p>
        </w:tc>
        <w:tc>
          <w:tcPr>
            <w:tcW w:w="1464" w:type="dxa"/>
            <w:noWrap/>
          </w:tcPr>
          <w:p w14:paraId="53E21CE5"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t>0</w:t>
            </w:r>
          </w:p>
        </w:tc>
        <w:tc>
          <w:tcPr>
            <w:tcW w:w="1464" w:type="dxa"/>
          </w:tcPr>
          <w:p w14:paraId="247B57A2"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t>5</w:t>
            </w:r>
          </w:p>
        </w:tc>
        <w:tc>
          <w:tcPr>
            <w:tcW w:w="1464" w:type="dxa"/>
          </w:tcPr>
          <w:p w14:paraId="2ADD9E8C"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t>0</w:t>
            </w:r>
          </w:p>
        </w:tc>
        <w:tc>
          <w:tcPr>
            <w:tcW w:w="1464" w:type="dxa"/>
            <w:noWrap/>
          </w:tcPr>
          <w:p w14:paraId="13181949"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t>0</w:t>
            </w:r>
          </w:p>
        </w:tc>
        <w:tc>
          <w:tcPr>
            <w:tcW w:w="1464" w:type="dxa"/>
            <w:noWrap/>
          </w:tcPr>
          <w:p w14:paraId="1E8EB062" w14:textId="77777777" w:rsidR="008A121E" w:rsidRPr="00AB31C7" w:rsidRDefault="008A121E" w:rsidP="00747076">
            <w:pPr>
              <w:pStyle w:val="Tabletext8pt"/>
              <w:cnfStyle w:val="010000000000" w:firstRow="0" w:lastRow="1" w:firstColumn="0" w:lastColumn="0" w:oddVBand="0" w:evenVBand="0" w:oddHBand="0" w:evenHBand="0" w:firstRowFirstColumn="0" w:firstRowLastColumn="0" w:lastRowFirstColumn="0" w:lastRowLastColumn="0"/>
            </w:pPr>
            <w:r w:rsidRPr="00AB31C7">
              <w:t>4</w:t>
            </w:r>
          </w:p>
        </w:tc>
        <w:tc>
          <w:tcPr>
            <w:cnfStyle w:val="000100000000" w:firstRow="0" w:lastRow="0" w:firstColumn="0" w:lastColumn="1" w:oddVBand="0" w:evenVBand="0" w:oddHBand="0" w:evenHBand="0" w:firstRowFirstColumn="0" w:firstRowLastColumn="0" w:lastRowFirstColumn="0" w:lastRowLastColumn="0"/>
            <w:tcW w:w="1226" w:type="dxa"/>
            <w:noWrap/>
          </w:tcPr>
          <w:p w14:paraId="63114F2E" w14:textId="77777777" w:rsidR="008A121E" w:rsidRPr="00AB31C7" w:rsidRDefault="008A121E" w:rsidP="00747076">
            <w:pPr>
              <w:pStyle w:val="Tabletext8pt"/>
            </w:pPr>
            <w:r w:rsidRPr="00AB31C7">
              <w:t>14</w:t>
            </w:r>
          </w:p>
        </w:tc>
      </w:tr>
    </w:tbl>
    <w:p w14:paraId="62630943" w14:textId="77777777" w:rsidR="008A121E" w:rsidRDefault="008A121E" w:rsidP="008A121E">
      <w:pPr>
        <w:pStyle w:val="TableFigNotes18"/>
      </w:pPr>
      <w:bookmarkStart w:id="424" w:name="_Toc43736326"/>
      <w:bookmarkStart w:id="425" w:name="_Toc80957812"/>
      <w:bookmarkStart w:id="426" w:name="_Toc88048993"/>
    </w:p>
    <w:p w14:paraId="6088AEBB" w14:textId="76A42162" w:rsidR="00CF155E" w:rsidRPr="00F05645" w:rsidRDefault="00CF155E" w:rsidP="00F05645">
      <w:pPr>
        <w:pStyle w:val="BodyText"/>
      </w:pPr>
      <w:r w:rsidRPr="00F05645">
        <w:br w:type="page"/>
      </w:r>
    </w:p>
    <w:p w14:paraId="6DBA6ED6" w14:textId="3AFBE9E6" w:rsidR="008A121E" w:rsidRPr="00AB31C7" w:rsidRDefault="008A121E" w:rsidP="008A121E">
      <w:pPr>
        <w:pStyle w:val="Caption"/>
      </w:pPr>
      <w:bookmarkStart w:id="427" w:name="_Toc164698278"/>
      <w:r w:rsidRPr="00AB31C7">
        <w:lastRenderedPageBreak/>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13</w:t>
      </w:r>
      <w:r w:rsidR="00FD5A7E">
        <w:fldChar w:fldCharType="end"/>
      </w:r>
      <w:r w:rsidRPr="00AB31C7">
        <w:tab/>
        <w:t>List of ongoing studies (by ICD-11 Category)</w:t>
      </w:r>
      <w:bookmarkEnd w:id="424"/>
      <w:bookmarkEnd w:id="425"/>
      <w:r w:rsidRPr="00AB31C7">
        <w:t xml:space="preserve">: </w:t>
      </w:r>
      <w:r w:rsidR="00962550">
        <w:t>S</w:t>
      </w:r>
      <w:r w:rsidRPr="00AB31C7">
        <w:t>hiatsu</w:t>
      </w:r>
      <w:bookmarkEnd w:id="426"/>
      <w:bookmarkEnd w:id="427"/>
    </w:p>
    <w:tbl>
      <w:tblPr>
        <w:tblStyle w:val="PlainTable2"/>
        <w:tblW w:w="5000" w:type="pct"/>
        <w:tblLayout w:type="fixed"/>
        <w:tblLook w:val="06A0" w:firstRow="1" w:lastRow="0" w:firstColumn="1" w:lastColumn="0" w:noHBand="1" w:noVBand="1"/>
      </w:tblPr>
      <w:tblGrid>
        <w:gridCol w:w="1272"/>
        <w:gridCol w:w="1138"/>
        <w:gridCol w:w="1841"/>
        <w:gridCol w:w="1418"/>
        <w:gridCol w:w="567"/>
        <w:gridCol w:w="1418"/>
        <w:gridCol w:w="1419"/>
        <w:gridCol w:w="1419"/>
        <w:gridCol w:w="1560"/>
        <w:gridCol w:w="1419"/>
        <w:gridCol w:w="1926"/>
      </w:tblGrid>
      <w:tr w:rsidR="005D6FDF" w:rsidRPr="00AB31C7" w14:paraId="7411C850" w14:textId="77777777" w:rsidTr="003948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2" w:type="dxa"/>
            <w:hideMark/>
          </w:tcPr>
          <w:p w14:paraId="243AF763" w14:textId="77777777" w:rsidR="008A121E" w:rsidRPr="00394814" w:rsidRDefault="008A121E" w:rsidP="00394814">
            <w:pPr>
              <w:pStyle w:val="Tabletext8pt"/>
            </w:pPr>
            <w:r w:rsidRPr="00394814">
              <w:t>STUDY ID</w:t>
            </w:r>
          </w:p>
        </w:tc>
        <w:tc>
          <w:tcPr>
            <w:tcW w:w="1138" w:type="dxa"/>
            <w:hideMark/>
          </w:tcPr>
          <w:p w14:paraId="05315D52"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Status</w:t>
            </w:r>
          </w:p>
        </w:tc>
        <w:tc>
          <w:tcPr>
            <w:tcW w:w="1841" w:type="dxa"/>
            <w:hideMark/>
          </w:tcPr>
          <w:p w14:paraId="51D5C9C9" w14:textId="777D7D69"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ICD</w:t>
            </w:r>
            <w:r w:rsidR="00CF155E">
              <w:t>-</w:t>
            </w:r>
            <w:r w:rsidRPr="00AB31C7">
              <w:t>11 Category</w:t>
            </w:r>
          </w:p>
        </w:tc>
        <w:tc>
          <w:tcPr>
            <w:tcW w:w="1418" w:type="dxa"/>
            <w:hideMark/>
          </w:tcPr>
          <w:p w14:paraId="11AB0A4D" w14:textId="52F2D815" w:rsidR="008A121E" w:rsidRPr="00AB31C7" w:rsidRDefault="00CF155E" w:rsidP="00747076">
            <w:pPr>
              <w:pStyle w:val="Tabletext8pt"/>
              <w:cnfStyle w:val="100000000000" w:firstRow="1" w:lastRow="0" w:firstColumn="0" w:lastColumn="0" w:oddVBand="0" w:evenVBand="0" w:oddHBand="0" w:evenHBand="0" w:firstRowFirstColumn="0" w:firstRowLastColumn="0" w:lastRowFirstColumn="0" w:lastRowLastColumn="0"/>
            </w:pPr>
            <w:r>
              <w:t>POPULATION</w:t>
            </w:r>
          </w:p>
        </w:tc>
        <w:tc>
          <w:tcPr>
            <w:tcW w:w="567" w:type="dxa"/>
            <w:hideMark/>
          </w:tcPr>
          <w:p w14:paraId="69B6DD20"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N</w:t>
            </w:r>
          </w:p>
        </w:tc>
        <w:tc>
          <w:tcPr>
            <w:tcW w:w="1418" w:type="dxa"/>
            <w:hideMark/>
          </w:tcPr>
          <w:p w14:paraId="274DF476" w14:textId="73492E8E" w:rsidR="008A121E" w:rsidRPr="00AB31C7" w:rsidRDefault="00CF155E" w:rsidP="00747076">
            <w:pPr>
              <w:pStyle w:val="Tabletext8pt"/>
              <w:cnfStyle w:val="100000000000" w:firstRow="1" w:lastRow="0" w:firstColumn="0" w:lastColumn="0" w:oddVBand="0" w:evenVBand="0" w:oddHBand="0" w:evenHBand="0" w:firstRowFirstColumn="0" w:firstRowLastColumn="0" w:lastRowFirstColumn="0" w:lastRowLastColumn="0"/>
            </w:pPr>
            <w:r>
              <w:t>INTERVENTION</w:t>
            </w:r>
          </w:p>
        </w:tc>
        <w:tc>
          <w:tcPr>
            <w:tcW w:w="1419" w:type="dxa"/>
            <w:hideMark/>
          </w:tcPr>
          <w:p w14:paraId="74A8128E"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Intervention details</w:t>
            </w:r>
          </w:p>
        </w:tc>
        <w:tc>
          <w:tcPr>
            <w:tcW w:w="1419" w:type="dxa"/>
            <w:hideMark/>
          </w:tcPr>
          <w:p w14:paraId="6EDCBA8F" w14:textId="5AF2AA0E" w:rsidR="008A121E" w:rsidRPr="00AB31C7" w:rsidRDefault="00CF155E" w:rsidP="00747076">
            <w:pPr>
              <w:pStyle w:val="Tabletext8pt"/>
              <w:cnfStyle w:val="100000000000" w:firstRow="1" w:lastRow="0" w:firstColumn="0" w:lastColumn="0" w:oddVBand="0" w:evenVBand="0" w:oddHBand="0" w:evenHBand="0" w:firstRowFirstColumn="0" w:firstRowLastColumn="0" w:lastRowFirstColumn="0" w:lastRowLastColumn="0"/>
            </w:pPr>
            <w:r>
              <w:t>COMPARATOR1 (inactive)</w:t>
            </w:r>
          </w:p>
        </w:tc>
        <w:tc>
          <w:tcPr>
            <w:tcW w:w="1560" w:type="dxa"/>
          </w:tcPr>
          <w:p w14:paraId="24EDEC39" w14:textId="67A4BD8B" w:rsidR="008A121E" w:rsidRPr="00AB31C7" w:rsidRDefault="00CF155E" w:rsidP="00747076">
            <w:pPr>
              <w:pStyle w:val="Tabletext8pt"/>
              <w:cnfStyle w:val="100000000000" w:firstRow="1" w:lastRow="0" w:firstColumn="0" w:lastColumn="0" w:oddVBand="0" w:evenVBand="0" w:oddHBand="0" w:evenHBand="0" w:firstRowFirstColumn="0" w:firstRowLastColumn="0" w:lastRowFirstColumn="0" w:lastRowLastColumn="0"/>
            </w:pPr>
            <w:r>
              <w:t>COMPARATOR2 (active)</w:t>
            </w:r>
          </w:p>
        </w:tc>
        <w:tc>
          <w:tcPr>
            <w:tcW w:w="1419" w:type="dxa"/>
            <w:hideMark/>
          </w:tcPr>
          <w:p w14:paraId="568C0C50" w14:textId="5D062592" w:rsidR="008A121E" w:rsidRPr="00AB31C7" w:rsidRDefault="00CF155E" w:rsidP="00747076">
            <w:pPr>
              <w:pStyle w:val="Tabletext8pt"/>
              <w:cnfStyle w:val="100000000000" w:firstRow="1" w:lastRow="0" w:firstColumn="0" w:lastColumn="0" w:oddVBand="0" w:evenVBand="0" w:oddHBand="0" w:evenHBand="0" w:firstRowFirstColumn="0" w:firstRowLastColumn="0" w:lastRowFirstColumn="0" w:lastRowLastColumn="0"/>
            </w:pPr>
            <w:r>
              <w:t>CO-INTERVENTION</w:t>
            </w:r>
          </w:p>
        </w:tc>
        <w:tc>
          <w:tcPr>
            <w:tcW w:w="1926" w:type="dxa"/>
          </w:tcPr>
          <w:p w14:paraId="55C14F73" w14:textId="59B8D9BC" w:rsidR="008A121E" w:rsidRPr="00AB31C7" w:rsidRDefault="00CF155E" w:rsidP="00747076">
            <w:pPr>
              <w:pStyle w:val="Tabletext8pt"/>
              <w:cnfStyle w:val="100000000000" w:firstRow="1" w:lastRow="0" w:firstColumn="0" w:lastColumn="0" w:oddVBand="0" w:evenVBand="0" w:oddHBand="0" w:evenHBand="0" w:firstRowFirstColumn="0" w:firstRowLastColumn="0" w:lastRowFirstColumn="0" w:lastRowLastColumn="0"/>
            </w:pPr>
            <w:r>
              <w:t>OUTCOME/S</w:t>
            </w:r>
          </w:p>
        </w:tc>
      </w:tr>
      <w:tr w:rsidR="005D6FDF" w:rsidRPr="00AB31C7" w14:paraId="746981F6"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693EA796" w14:textId="77777777" w:rsidR="008A121E" w:rsidRPr="00AB31C7" w:rsidRDefault="008A121E" w:rsidP="00747076">
            <w:pPr>
              <w:pStyle w:val="Tabletext8pt"/>
            </w:pPr>
            <w:r w:rsidRPr="00AB31C7">
              <w:t>Irct20151002024290N</w:t>
            </w:r>
          </w:p>
        </w:tc>
        <w:tc>
          <w:tcPr>
            <w:tcW w:w="1138" w:type="dxa"/>
          </w:tcPr>
          <w:p w14:paraId="23B00F8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Unknown</w:t>
            </w:r>
          </w:p>
        </w:tc>
        <w:tc>
          <w:tcPr>
            <w:tcW w:w="1841" w:type="dxa"/>
          </w:tcPr>
          <w:p w14:paraId="3450159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1418" w:type="dxa"/>
          </w:tcPr>
          <w:p w14:paraId="7F5A1FF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Breast cancer (undergoing treatment)</w:t>
            </w:r>
          </w:p>
        </w:tc>
        <w:tc>
          <w:tcPr>
            <w:tcW w:w="567" w:type="dxa"/>
          </w:tcPr>
          <w:p w14:paraId="3F8A4C0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72</w:t>
            </w:r>
          </w:p>
        </w:tc>
        <w:tc>
          <w:tcPr>
            <w:tcW w:w="1418" w:type="dxa"/>
          </w:tcPr>
          <w:p w14:paraId="3794ADC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Shiatsu</w:t>
            </w:r>
          </w:p>
        </w:tc>
        <w:tc>
          <w:tcPr>
            <w:tcW w:w="1419" w:type="dxa"/>
          </w:tcPr>
          <w:p w14:paraId="5DDC367C" w14:textId="5BFA97C2"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 </w:t>
            </w:r>
            <w:r w:rsidR="000F7875">
              <w:t>wk</w:t>
            </w:r>
            <w:r w:rsidR="00CF155E">
              <w:t>.</w:t>
            </w:r>
            <w:r w:rsidRPr="00AB31C7">
              <w:t>, 1x 20 min</w:t>
            </w:r>
            <w:r w:rsidR="00967932">
              <w:t>.</w:t>
            </w:r>
            <w:r w:rsidRPr="00AB31C7">
              <w:t xml:space="preserve"> sessions per wk</w:t>
            </w:r>
            <w:r w:rsidR="00CF155E">
              <w:t>.</w:t>
            </w:r>
          </w:p>
        </w:tc>
        <w:tc>
          <w:tcPr>
            <w:tcW w:w="1419" w:type="dxa"/>
          </w:tcPr>
          <w:p w14:paraId="642328E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0" w:type="dxa"/>
          </w:tcPr>
          <w:p w14:paraId="33E541C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Sham (touch without pressure)</w:t>
            </w:r>
          </w:p>
        </w:tc>
        <w:tc>
          <w:tcPr>
            <w:tcW w:w="1419" w:type="dxa"/>
          </w:tcPr>
          <w:p w14:paraId="7D18F53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926" w:type="dxa"/>
          </w:tcPr>
          <w:p w14:paraId="5DCF4A7D" w14:textId="5FCF4194" w:rsidR="008A121E" w:rsidRPr="00AB31C7" w:rsidRDefault="008A121E" w:rsidP="00CF155E">
            <w:pPr>
              <w:pStyle w:val="Tabletext8pt"/>
              <w:cnfStyle w:val="000000000000" w:firstRow="0" w:lastRow="0" w:firstColumn="0" w:lastColumn="0" w:oddVBand="0" w:evenVBand="0" w:oddHBand="0" w:evenHBand="0" w:firstRowFirstColumn="0" w:firstRowLastColumn="0" w:lastRowFirstColumn="0" w:lastRowLastColumn="0"/>
            </w:pPr>
            <w:r w:rsidRPr="00AB31C7">
              <w:t>Anxiety (STAI)</w:t>
            </w:r>
            <w:r w:rsidR="00CF155E">
              <w:t xml:space="preserve">; </w:t>
            </w:r>
            <w:r w:rsidRPr="00AB31C7">
              <w:t>Blood pressure</w:t>
            </w:r>
            <w:r w:rsidR="00CF155E">
              <w:t xml:space="preserve">; </w:t>
            </w:r>
            <w:r w:rsidRPr="00AB31C7">
              <w:t>Number of breaths</w:t>
            </w:r>
            <w:r w:rsidR="00CF155E">
              <w:t xml:space="preserve">; </w:t>
            </w:r>
            <w:r w:rsidRPr="00AB31C7">
              <w:t>Heart rate</w:t>
            </w:r>
            <w:r w:rsidR="00CF155E">
              <w:t xml:space="preserve">; </w:t>
            </w:r>
            <w:r w:rsidRPr="00AB31C7">
              <w:t>Pain (VAS)</w:t>
            </w:r>
          </w:p>
        </w:tc>
      </w:tr>
      <w:tr w:rsidR="005D6FDF" w:rsidRPr="00AB31C7" w14:paraId="7D6C7CCF"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0EABB16E" w14:textId="77777777" w:rsidR="008A121E" w:rsidRPr="00AB31C7" w:rsidRDefault="008A121E" w:rsidP="00747076">
            <w:pPr>
              <w:pStyle w:val="Tabletext8pt"/>
            </w:pPr>
            <w:r w:rsidRPr="00AB31C7">
              <w:t>JPRN-UMIN000035434</w:t>
            </w:r>
          </w:p>
        </w:tc>
        <w:tc>
          <w:tcPr>
            <w:tcW w:w="1138" w:type="dxa"/>
          </w:tcPr>
          <w:p w14:paraId="6BC2949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Recruitment complete</w:t>
            </w:r>
          </w:p>
        </w:tc>
        <w:tc>
          <w:tcPr>
            <w:tcW w:w="1841" w:type="dxa"/>
          </w:tcPr>
          <w:p w14:paraId="22CA3CB8" w14:textId="3576249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05 Endocrine, nutritional and metabolic diseases</w:t>
            </w:r>
          </w:p>
        </w:tc>
        <w:tc>
          <w:tcPr>
            <w:tcW w:w="1418" w:type="dxa"/>
          </w:tcPr>
          <w:p w14:paraId="4388219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Obesity (women older than 40 years, BMI 25 or more)</w:t>
            </w:r>
          </w:p>
        </w:tc>
        <w:tc>
          <w:tcPr>
            <w:tcW w:w="567" w:type="dxa"/>
          </w:tcPr>
          <w:p w14:paraId="587E0B1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w:t>
            </w:r>
          </w:p>
        </w:tc>
        <w:tc>
          <w:tcPr>
            <w:tcW w:w="1418" w:type="dxa"/>
          </w:tcPr>
          <w:p w14:paraId="767BDAF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Anma</w:t>
            </w:r>
          </w:p>
        </w:tc>
        <w:tc>
          <w:tcPr>
            <w:tcW w:w="1419" w:type="dxa"/>
          </w:tcPr>
          <w:p w14:paraId="088B9092" w14:textId="379CE22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1x 40 min</w:t>
            </w:r>
            <w:r w:rsidR="00967932">
              <w:t>.</w:t>
            </w:r>
            <w:r w:rsidRPr="00AB31C7">
              <w:t xml:space="preserve"> sessions per wk</w:t>
            </w:r>
            <w:r w:rsidR="00CF155E">
              <w:t>.</w:t>
            </w:r>
          </w:p>
        </w:tc>
        <w:tc>
          <w:tcPr>
            <w:tcW w:w="1419" w:type="dxa"/>
          </w:tcPr>
          <w:p w14:paraId="6D35E0E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0" w:type="dxa"/>
          </w:tcPr>
          <w:p w14:paraId="470273D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Massage with oil</w:t>
            </w:r>
          </w:p>
        </w:tc>
        <w:tc>
          <w:tcPr>
            <w:tcW w:w="1419" w:type="dxa"/>
          </w:tcPr>
          <w:p w14:paraId="442291E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7CF9277A" w14:textId="74EA104A"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Adiponectin levels</w:t>
            </w:r>
            <w:r w:rsidR="00CF155E">
              <w:t xml:space="preserve">; </w:t>
            </w:r>
            <w:r w:rsidRPr="00AB31C7">
              <w:t>Weight</w:t>
            </w:r>
            <w:r w:rsidR="00CF155E">
              <w:t xml:space="preserve">; </w:t>
            </w:r>
            <w:r w:rsidRPr="00AB31C7">
              <w:t>Abdominal circumference</w:t>
            </w:r>
            <w:r w:rsidR="00CF155E">
              <w:t xml:space="preserve">; </w:t>
            </w:r>
            <w:r w:rsidRPr="00AB31C7">
              <w:t>Body fat percentage</w:t>
            </w:r>
            <w:r w:rsidR="00CF155E">
              <w:t xml:space="preserve">; </w:t>
            </w:r>
            <w:r w:rsidRPr="00AB31C7">
              <w:t>Leptin levels</w:t>
            </w:r>
            <w:r w:rsidR="00CF155E">
              <w:t xml:space="preserve">; </w:t>
            </w:r>
            <w:r w:rsidRPr="00AB31C7">
              <w:t>Cholesterol (total, HDLC, LDLC)</w:t>
            </w:r>
            <w:r w:rsidR="00CF155E">
              <w:t xml:space="preserve">; </w:t>
            </w:r>
            <w:r w:rsidRPr="00AB31C7">
              <w:t>C-reactive protein</w:t>
            </w:r>
            <w:r w:rsidR="00CF155E">
              <w:t xml:space="preserve">; </w:t>
            </w:r>
            <w:r w:rsidRPr="00AB31C7">
              <w:t>Mood</w:t>
            </w:r>
          </w:p>
        </w:tc>
      </w:tr>
      <w:tr w:rsidR="005D6FDF" w:rsidRPr="00AB31C7" w14:paraId="14ADF54B"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45FD1D64" w14:textId="77777777" w:rsidR="008A121E" w:rsidRPr="00AB31C7" w:rsidRDefault="008A121E" w:rsidP="00747076">
            <w:pPr>
              <w:pStyle w:val="Tabletext8pt"/>
            </w:pPr>
            <w:r w:rsidRPr="00AB31C7">
              <w:t>NCT04100850</w:t>
            </w:r>
          </w:p>
        </w:tc>
        <w:tc>
          <w:tcPr>
            <w:tcW w:w="1138" w:type="dxa"/>
          </w:tcPr>
          <w:p w14:paraId="1A5D597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Recruiting</w:t>
            </w:r>
          </w:p>
        </w:tc>
        <w:tc>
          <w:tcPr>
            <w:tcW w:w="1841" w:type="dxa"/>
          </w:tcPr>
          <w:p w14:paraId="0A3E5020" w14:textId="10666B7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06 Mental and behavioural disorders</w:t>
            </w:r>
          </w:p>
        </w:tc>
        <w:tc>
          <w:tcPr>
            <w:tcW w:w="1418" w:type="dxa"/>
          </w:tcPr>
          <w:p w14:paraId="139494F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Depression</w:t>
            </w:r>
          </w:p>
        </w:tc>
        <w:tc>
          <w:tcPr>
            <w:tcW w:w="567" w:type="dxa"/>
          </w:tcPr>
          <w:p w14:paraId="4622E00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78</w:t>
            </w:r>
          </w:p>
        </w:tc>
        <w:tc>
          <w:tcPr>
            <w:tcW w:w="1418" w:type="dxa"/>
          </w:tcPr>
          <w:p w14:paraId="42F95DC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Watsu</w:t>
            </w:r>
          </w:p>
        </w:tc>
        <w:tc>
          <w:tcPr>
            <w:tcW w:w="1419" w:type="dxa"/>
          </w:tcPr>
          <w:p w14:paraId="738EC6EC" w14:textId="189C51CD"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2x 50 min</w:t>
            </w:r>
            <w:r w:rsidR="00967932">
              <w:t>.</w:t>
            </w:r>
            <w:r w:rsidRPr="00AB31C7">
              <w:t xml:space="preserve"> sessions per wk</w:t>
            </w:r>
            <w:r w:rsidR="00CF155E">
              <w:t>.</w:t>
            </w:r>
          </w:p>
        </w:tc>
        <w:tc>
          <w:tcPr>
            <w:tcW w:w="1419" w:type="dxa"/>
          </w:tcPr>
          <w:p w14:paraId="477237B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0" w:type="dxa"/>
          </w:tcPr>
          <w:p w14:paraId="03CFEAD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Aquatic exercises (aerobics and resistance exercises)</w:t>
            </w:r>
          </w:p>
        </w:tc>
        <w:tc>
          <w:tcPr>
            <w:tcW w:w="1419" w:type="dxa"/>
          </w:tcPr>
          <w:p w14:paraId="5A718DB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216E0476" w14:textId="1538176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Depression (BDI)</w:t>
            </w:r>
            <w:r w:rsidR="00CF155E">
              <w:t xml:space="preserve">; </w:t>
            </w:r>
            <w:r w:rsidRPr="00AB31C7">
              <w:t>Stress (DASS-21)</w:t>
            </w:r>
            <w:r w:rsidR="00CF155E">
              <w:t xml:space="preserve">; </w:t>
            </w:r>
            <w:r w:rsidRPr="00AB31C7">
              <w:t>QoL (SF-12)</w:t>
            </w:r>
            <w:r w:rsidR="00CF155E">
              <w:t xml:space="preserve">; </w:t>
            </w:r>
            <w:r w:rsidRPr="00AB31C7">
              <w:t>Sleep quality (PSQI)</w:t>
            </w:r>
            <w:r w:rsidR="00CF155E">
              <w:t xml:space="preserve">; </w:t>
            </w:r>
            <w:r w:rsidRPr="00AB31C7">
              <w:t>Lifestyle (Fantastic Lifestyle Scale)</w:t>
            </w:r>
            <w:r w:rsidR="00CF155E">
              <w:t xml:space="preserve">; </w:t>
            </w:r>
            <w:r w:rsidRPr="00AB31C7">
              <w:t>Cognitive function (MCA)</w:t>
            </w:r>
            <w:r w:rsidR="00CF155E">
              <w:t xml:space="preserve">; </w:t>
            </w:r>
            <w:r w:rsidRPr="00AB31C7">
              <w:t>Functional capacity (6</w:t>
            </w:r>
            <w:r w:rsidR="005D6FDF">
              <w:t>MWT</w:t>
            </w:r>
            <w:r w:rsidRPr="00AB31C7">
              <w:t>)</w:t>
            </w:r>
            <w:r w:rsidR="00CF155E">
              <w:t xml:space="preserve">; </w:t>
            </w:r>
            <w:r w:rsidRPr="00AB31C7">
              <w:t>Improvement (Improvement Perception Scale)</w:t>
            </w:r>
          </w:p>
        </w:tc>
      </w:tr>
      <w:tr w:rsidR="005D6FDF" w:rsidRPr="00AB31C7" w14:paraId="105839F8"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70A7EA3A" w14:textId="77777777" w:rsidR="008A121E" w:rsidRPr="00AB31C7" w:rsidRDefault="008A121E" w:rsidP="00747076">
            <w:pPr>
              <w:pStyle w:val="Tabletext8pt"/>
            </w:pPr>
            <w:r w:rsidRPr="00AB31C7">
              <w:t>NCT04355091</w:t>
            </w:r>
          </w:p>
        </w:tc>
        <w:tc>
          <w:tcPr>
            <w:tcW w:w="1138" w:type="dxa"/>
          </w:tcPr>
          <w:p w14:paraId="74D1A4C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Recruitment complete </w:t>
            </w:r>
          </w:p>
        </w:tc>
        <w:tc>
          <w:tcPr>
            <w:tcW w:w="1841" w:type="dxa"/>
          </w:tcPr>
          <w:p w14:paraId="29AC8F37" w14:textId="4436111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06 Mental and behavioural disorders</w:t>
            </w:r>
          </w:p>
        </w:tc>
        <w:tc>
          <w:tcPr>
            <w:tcW w:w="1418" w:type="dxa"/>
          </w:tcPr>
          <w:p w14:paraId="5BFEE7C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Depression, postpartum</w:t>
            </w:r>
          </w:p>
        </w:tc>
        <w:tc>
          <w:tcPr>
            <w:tcW w:w="567" w:type="dxa"/>
          </w:tcPr>
          <w:p w14:paraId="5D0DA87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140</w:t>
            </w:r>
          </w:p>
        </w:tc>
        <w:tc>
          <w:tcPr>
            <w:tcW w:w="1418" w:type="dxa"/>
          </w:tcPr>
          <w:p w14:paraId="700580E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Emotional Freedom Techniques</w:t>
            </w:r>
          </w:p>
        </w:tc>
        <w:tc>
          <w:tcPr>
            <w:tcW w:w="1419" w:type="dxa"/>
          </w:tcPr>
          <w:p w14:paraId="1E2FE2C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2E1CE97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0" w:type="dxa"/>
          </w:tcPr>
          <w:p w14:paraId="2634E13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hideMark/>
          </w:tcPr>
          <w:p w14:paraId="55B06E7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926" w:type="dxa"/>
          </w:tcPr>
          <w:p w14:paraId="50C77ECC" w14:textId="6D485DC2"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Depression (Edinburgh Postpartum Depression Scale)</w:t>
            </w:r>
            <w:r w:rsidR="00CF155E">
              <w:t xml:space="preserve">; </w:t>
            </w:r>
            <w:r w:rsidRPr="00AB31C7">
              <w:t>Stress Coping Styles Scale</w:t>
            </w:r>
            <w:r w:rsidR="00CF155E">
              <w:t xml:space="preserve">; </w:t>
            </w:r>
            <w:r w:rsidRPr="00AB31C7">
              <w:t>State-Trait Anxiety Inventory</w:t>
            </w:r>
            <w:r w:rsidRPr="00AB31C7">
              <w:tab/>
            </w:r>
          </w:p>
        </w:tc>
      </w:tr>
      <w:tr w:rsidR="005D6FDF" w:rsidRPr="00AB31C7" w14:paraId="1A1DB924"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23B49B1D" w14:textId="77777777" w:rsidR="008A121E" w:rsidRPr="00AB31C7" w:rsidRDefault="008A121E" w:rsidP="00747076">
            <w:pPr>
              <w:pStyle w:val="Tabletext8pt"/>
            </w:pPr>
            <w:r w:rsidRPr="00AB31C7">
              <w:t>JPRN-UMIN000036272</w:t>
            </w:r>
          </w:p>
        </w:tc>
        <w:tc>
          <w:tcPr>
            <w:tcW w:w="1138" w:type="dxa"/>
          </w:tcPr>
          <w:p w14:paraId="62AF6DF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Recruitment complete</w:t>
            </w:r>
          </w:p>
        </w:tc>
        <w:tc>
          <w:tcPr>
            <w:tcW w:w="1841" w:type="dxa"/>
          </w:tcPr>
          <w:p w14:paraId="7F1A930A" w14:textId="693B9805"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06 Mental and behavioural disorders</w:t>
            </w:r>
          </w:p>
        </w:tc>
        <w:tc>
          <w:tcPr>
            <w:tcW w:w="1418" w:type="dxa"/>
          </w:tcPr>
          <w:p w14:paraId="3987DF9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Neurodevelopmental, Autism spectrum disorder (adolescents)</w:t>
            </w:r>
          </w:p>
        </w:tc>
        <w:tc>
          <w:tcPr>
            <w:tcW w:w="567" w:type="dxa"/>
          </w:tcPr>
          <w:p w14:paraId="2C989E1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20</w:t>
            </w:r>
          </w:p>
        </w:tc>
        <w:tc>
          <w:tcPr>
            <w:tcW w:w="1418" w:type="dxa"/>
          </w:tcPr>
          <w:p w14:paraId="75F6693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Anma</w:t>
            </w:r>
          </w:p>
        </w:tc>
        <w:tc>
          <w:tcPr>
            <w:tcW w:w="1419" w:type="dxa"/>
          </w:tcPr>
          <w:p w14:paraId="09305DE6" w14:textId="3FFAED5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1x 40 min</w:t>
            </w:r>
            <w:r w:rsidR="00967932">
              <w:t>.</w:t>
            </w:r>
            <w:r w:rsidRPr="00AB31C7">
              <w:t xml:space="preserve"> sessions per wk</w:t>
            </w:r>
            <w:r w:rsidR="00CF155E">
              <w:t>.</w:t>
            </w:r>
          </w:p>
        </w:tc>
        <w:tc>
          <w:tcPr>
            <w:tcW w:w="1419" w:type="dxa"/>
          </w:tcPr>
          <w:p w14:paraId="1F8EE31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0" w:type="dxa"/>
          </w:tcPr>
          <w:p w14:paraId="47AB05C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070A93D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319E1F26" w14:textId="2D2235F8"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Oxytocin levels</w:t>
            </w:r>
            <w:r w:rsidR="00CF155E">
              <w:t xml:space="preserve">; </w:t>
            </w:r>
            <w:r w:rsidRPr="00AB31C7">
              <w:t>Pain</w:t>
            </w:r>
            <w:r w:rsidR="00CF155E">
              <w:t xml:space="preserve">; </w:t>
            </w:r>
            <w:r w:rsidRPr="00AB31C7">
              <w:t>Sensory disorder (Sensory profile 2015)</w:t>
            </w:r>
            <w:r w:rsidR="00CF155E">
              <w:t xml:space="preserve">; </w:t>
            </w:r>
            <w:r w:rsidRPr="00AB31C7">
              <w:t>Developmental coordination disorders</w:t>
            </w:r>
            <w:r w:rsidR="00CF155E">
              <w:t xml:space="preserve">; </w:t>
            </w:r>
            <w:r w:rsidRPr="00AB31C7">
              <w:t>Mood state</w:t>
            </w:r>
            <w:r w:rsidR="00CF155E">
              <w:t xml:space="preserve">; </w:t>
            </w:r>
            <w:r w:rsidRPr="00AB31C7">
              <w:t>Social skills</w:t>
            </w:r>
          </w:p>
        </w:tc>
      </w:tr>
      <w:tr w:rsidR="005D6FDF" w:rsidRPr="00AB31C7" w14:paraId="3426D315"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015466BC" w14:textId="77777777" w:rsidR="008A121E" w:rsidRPr="00AB31C7" w:rsidRDefault="008A121E" w:rsidP="00747076">
            <w:pPr>
              <w:pStyle w:val="Tabletext8pt"/>
            </w:pPr>
            <w:r w:rsidRPr="00AB31C7">
              <w:lastRenderedPageBreak/>
              <w:t>NCT00788970</w:t>
            </w:r>
          </w:p>
        </w:tc>
        <w:tc>
          <w:tcPr>
            <w:tcW w:w="1138" w:type="dxa"/>
          </w:tcPr>
          <w:p w14:paraId="1DF5E6C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Unknown</w:t>
            </w:r>
          </w:p>
        </w:tc>
        <w:tc>
          <w:tcPr>
            <w:tcW w:w="1841" w:type="dxa"/>
          </w:tcPr>
          <w:p w14:paraId="7DA442A0" w14:textId="2E43D5C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06 Mental and behavioural disorders</w:t>
            </w:r>
          </w:p>
        </w:tc>
        <w:tc>
          <w:tcPr>
            <w:tcW w:w="1418" w:type="dxa"/>
          </w:tcPr>
          <w:p w14:paraId="219CFF0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Schizophrenia</w:t>
            </w:r>
          </w:p>
        </w:tc>
        <w:tc>
          <w:tcPr>
            <w:tcW w:w="567" w:type="dxa"/>
          </w:tcPr>
          <w:p w14:paraId="1EEFA9C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150</w:t>
            </w:r>
          </w:p>
        </w:tc>
        <w:tc>
          <w:tcPr>
            <w:tcW w:w="1418" w:type="dxa"/>
          </w:tcPr>
          <w:p w14:paraId="6B51C82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 shiatsu</w:t>
            </w:r>
          </w:p>
        </w:tc>
        <w:tc>
          <w:tcPr>
            <w:tcW w:w="1419" w:type="dxa"/>
          </w:tcPr>
          <w:p w14:paraId="3B797B15" w14:textId="186F90C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2x 40 min</w:t>
            </w:r>
            <w:r w:rsidR="00967932">
              <w:t>.</w:t>
            </w:r>
            <w:r w:rsidRPr="00AB31C7">
              <w:t xml:space="preserve"> sessions per wk</w:t>
            </w:r>
            <w:r w:rsidR="00CF155E">
              <w:t>.</w:t>
            </w:r>
          </w:p>
        </w:tc>
        <w:tc>
          <w:tcPr>
            <w:tcW w:w="1419" w:type="dxa"/>
          </w:tcPr>
          <w:p w14:paraId="3E739D8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(waitlist)</w:t>
            </w:r>
          </w:p>
        </w:tc>
        <w:tc>
          <w:tcPr>
            <w:tcW w:w="1560" w:type="dxa"/>
          </w:tcPr>
          <w:p w14:paraId="746F607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Sham acupressure</w:t>
            </w:r>
          </w:p>
        </w:tc>
        <w:tc>
          <w:tcPr>
            <w:tcW w:w="1419" w:type="dxa"/>
          </w:tcPr>
          <w:p w14:paraId="6FD5A5C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18FCC539" w14:textId="107F11FD"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Brief Psychiatric Rating Scale</w:t>
            </w:r>
            <w:r w:rsidR="00CF155E">
              <w:t xml:space="preserve">; </w:t>
            </w:r>
          </w:p>
        </w:tc>
      </w:tr>
      <w:tr w:rsidR="005D6FDF" w:rsidRPr="00AB31C7" w14:paraId="71C5E18C"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507C8905" w14:textId="77777777" w:rsidR="008A121E" w:rsidRPr="00AB31C7" w:rsidRDefault="008A121E" w:rsidP="00747076">
            <w:pPr>
              <w:pStyle w:val="Tabletext8pt"/>
            </w:pPr>
            <w:r w:rsidRPr="00AB31C7">
              <w:t>ChiCTR1900021666</w:t>
            </w:r>
          </w:p>
        </w:tc>
        <w:tc>
          <w:tcPr>
            <w:tcW w:w="1138" w:type="dxa"/>
          </w:tcPr>
          <w:p w14:paraId="54A16E1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yet recruiting</w:t>
            </w:r>
          </w:p>
        </w:tc>
        <w:tc>
          <w:tcPr>
            <w:tcW w:w="1841" w:type="dxa"/>
          </w:tcPr>
          <w:p w14:paraId="50094A10" w14:textId="7B6D049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418" w:type="dxa"/>
          </w:tcPr>
          <w:p w14:paraId="0F6B1C4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Cerebral palsy (1-3 years)</w:t>
            </w:r>
          </w:p>
        </w:tc>
        <w:tc>
          <w:tcPr>
            <w:tcW w:w="567" w:type="dxa"/>
          </w:tcPr>
          <w:p w14:paraId="1B27DEA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182</w:t>
            </w:r>
          </w:p>
        </w:tc>
        <w:tc>
          <w:tcPr>
            <w:tcW w:w="1418" w:type="dxa"/>
          </w:tcPr>
          <w:p w14:paraId="63957BD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419" w:type="dxa"/>
          </w:tcPr>
          <w:p w14:paraId="78BDCD42" w14:textId="0B11CCEE"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12 </w:t>
            </w:r>
            <w:r w:rsidR="000F7875">
              <w:t>wks.</w:t>
            </w:r>
            <w:r w:rsidRPr="00AB31C7">
              <w:t>, 5x 15-20 min</w:t>
            </w:r>
            <w:r w:rsidR="00967932">
              <w:t>.</w:t>
            </w:r>
            <w:r w:rsidRPr="00AB31C7">
              <w:t xml:space="preserve"> sessions per </w:t>
            </w:r>
            <w:r w:rsidR="000F7875">
              <w:t>wk.</w:t>
            </w:r>
          </w:p>
        </w:tc>
        <w:tc>
          <w:tcPr>
            <w:tcW w:w="1419" w:type="dxa"/>
          </w:tcPr>
          <w:p w14:paraId="2478667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0" w:type="dxa"/>
          </w:tcPr>
          <w:p w14:paraId="39FFEF6C"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p>
        </w:tc>
        <w:tc>
          <w:tcPr>
            <w:tcW w:w="1419" w:type="dxa"/>
          </w:tcPr>
          <w:p w14:paraId="2A90D64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Rehabilitation</w:t>
            </w:r>
          </w:p>
        </w:tc>
        <w:tc>
          <w:tcPr>
            <w:tcW w:w="1926" w:type="dxa"/>
          </w:tcPr>
          <w:p w14:paraId="56C57FD5" w14:textId="5478C0B5"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Muscle tone (Modified Ashworth scale)</w:t>
            </w:r>
            <w:r w:rsidR="00CF155E">
              <w:t xml:space="preserve">; </w:t>
            </w:r>
            <w:r w:rsidRPr="00AB31C7">
              <w:t>Gross motor function rating scale</w:t>
            </w:r>
            <w:r w:rsidR="00CF155E">
              <w:t xml:space="preserve">; </w:t>
            </w:r>
            <w:r w:rsidRPr="00AB31C7">
              <w:t>Children's language and intelligence related scale</w:t>
            </w:r>
            <w:r w:rsidR="00CF155E">
              <w:t xml:space="preserve">; </w:t>
            </w:r>
            <w:r w:rsidRPr="00AB31C7">
              <w:t>Systematic physical examination</w:t>
            </w:r>
            <w:r w:rsidR="00CF155E">
              <w:t xml:space="preserve">; </w:t>
            </w:r>
            <w:r w:rsidRPr="00AB31C7">
              <w:t>Brain CT/MRI</w:t>
            </w:r>
            <w:r w:rsidR="00CF155E">
              <w:t xml:space="preserve">; </w:t>
            </w:r>
            <w:r w:rsidRPr="00AB31C7">
              <w:t>Comprehensive evaluation summary</w:t>
            </w:r>
            <w:r w:rsidR="00CF155E">
              <w:t xml:space="preserve">; </w:t>
            </w:r>
            <w:r w:rsidRPr="00AB31C7">
              <w:t>Health economic indicators</w:t>
            </w:r>
            <w:r w:rsidR="00CF155E">
              <w:t xml:space="preserve">; </w:t>
            </w:r>
            <w:r w:rsidRPr="00AB31C7">
              <w:t>6/5000 Acupoint sensiti</w:t>
            </w:r>
            <w:r w:rsidR="003B375B">
              <w:t>s</w:t>
            </w:r>
            <w:r w:rsidRPr="00AB31C7">
              <w:t>ation</w:t>
            </w:r>
          </w:p>
        </w:tc>
      </w:tr>
      <w:tr w:rsidR="005D6FDF" w:rsidRPr="00AB31C7" w14:paraId="6DFC9879"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4F6AA986" w14:textId="77777777" w:rsidR="008A121E" w:rsidRPr="00AB31C7" w:rsidRDefault="008A121E" w:rsidP="00747076">
            <w:pPr>
              <w:pStyle w:val="Tabletext8pt"/>
            </w:pPr>
            <w:r w:rsidRPr="00AB31C7">
              <w:t>ChiCTR-ION-16009815</w:t>
            </w:r>
          </w:p>
        </w:tc>
        <w:tc>
          <w:tcPr>
            <w:tcW w:w="1138" w:type="dxa"/>
          </w:tcPr>
          <w:p w14:paraId="49F668A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Recruiting</w:t>
            </w:r>
          </w:p>
        </w:tc>
        <w:tc>
          <w:tcPr>
            <w:tcW w:w="1841" w:type="dxa"/>
          </w:tcPr>
          <w:p w14:paraId="0D198286" w14:textId="2055F1C5"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418" w:type="dxa"/>
          </w:tcPr>
          <w:p w14:paraId="26B0F67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21 Cervical vertigo (dizziness)</w:t>
            </w:r>
          </w:p>
        </w:tc>
        <w:tc>
          <w:tcPr>
            <w:tcW w:w="567" w:type="dxa"/>
          </w:tcPr>
          <w:p w14:paraId="6DEC1E6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135</w:t>
            </w:r>
          </w:p>
        </w:tc>
        <w:tc>
          <w:tcPr>
            <w:tcW w:w="1418" w:type="dxa"/>
          </w:tcPr>
          <w:p w14:paraId="16563F5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419" w:type="dxa"/>
          </w:tcPr>
          <w:p w14:paraId="05C8A6D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7DB4CBA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0" w:type="dxa"/>
          </w:tcPr>
          <w:p w14:paraId="1BF5F88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 (different kinetic parameter combination)</w:t>
            </w:r>
          </w:p>
        </w:tc>
        <w:tc>
          <w:tcPr>
            <w:tcW w:w="1419" w:type="dxa"/>
          </w:tcPr>
          <w:p w14:paraId="464BF65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132783EB" w14:textId="41016820"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Cervical vertigo symptoms</w:t>
            </w:r>
            <w:r w:rsidR="00CF155E">
              <w:t xml:space="preserve">; </w:t>
            </w:r>
            <w:r w:rsidRPr="00AB31C7">
              <w:t>Visual analogue scale</w:t>
            </w:r>
          </w:p>
        </w:tc>
      </w:tr>
      <w:tr w:rsidR="005D6FDF" w:rsidRPr="00AB31C7" w14:paraId="402D1038"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0E724C73" w14:textId="77777777" w:rsidR="008A121E" w:rsidRPr="00AB31C7" w:rsidRDefault="008A121E" w:rsidP="00747076">
            <w:pPr>
              <w:pStyle w:val="Tabletext8pt"/>
            </w:pPr>
            <w:r w:rsidRPr="00AB31C7">
              <w:t>RBR-2c6ymn</w:t>
            </w:r>
          </w:p>
        </w:tc>
        <w:tc>
          <w:tcPr>
            <w:tcW w:w="1138" w:type="dxa"/>
          </w:tcPr>
          <w:p w14:paraId="51EBA03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Not yet recruiting</w:t>
            </w:r>
          </w:p>
        </w:tc>
        <w:tc>
          <w:tcPr>
            <w:tcW w:w="1841" w:type="dxa"/>
          </w:tcPr>
          <w:p w14:paraId="576EEA13" w14:textId="1C28CF09"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418" w:type="dxa"/>
          </w:tcPr>
          <w:p w14:paraId="5516B14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Multiple sclerosis</w:t>
            </w:r>
          </w:p>
        </w:tc>
        <w:tc>
          <w:tcPr>
            <w:tcW w:w="567" w:type="dxa"/>
          </w:tcPr>
          <w:p w14:paraId="629C74A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20</w:t>
            </w:r>
          </w:p>
        </w:tc>
        <w:tc>
          <w:tcPr>
            <w:tcW w:w="1418" w:type="dxa"/>
          </w:tcPr>
          <w:p w14:paraId="2733B51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Shiatsu</w:t>
            </w:r>
          </w:p>
        </w:tc>
        <w:tc>
          <w:tcPr>
            <w:tcW w:w="1419" w:type="dxa"/>
          </w:tcPr>
          <w:p w14:paraId="05B6C9FD" w14:textId="44EF8780"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4 </w:t>
            </w:r>
            <w:r w:rsidR="000F7875">
              <w:t>wks.</w:t>
            </w:r>
            <w:r w:rsidRPr="00AB31C7">
              <w:t>, 1x 50 min</w:t>
            </w:r>
            <w:r w:rsidR="00967932">
              <w:t>.</w:t>
            </w:r>
            <w:r w:rsidRPr="00AB31C7">
              <w:t xml:space="preserve"> sessions per </w:t>
            </w:r>
            <w:r w:rsidR="000F7875">
              <w:t>wk..</w:t>
            </w:r>
          </w:p>
        </w:tc>
        <w:tc>
          <w:tcPr>
            <w:tcW w:w="1419" w:type="dxa"/>
          </w:tcPr>
          <w:p w14:paraId="506F9C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0" w:type="dxa"/>
          </w:tcPr>
          <w:p w14:paraId="64E0CB3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OR muscle stretching OR massage</w:t>
            </w:r>
          </w:p>
        </w:tc>
        <w:tc>
          <w:tcPr>
            <w:tcW w:w="1419" w:type="dxa"/>
          </w:tcPr>
          <w:p w14:paraId="1EE087B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Physical activity orientation and educational booklet </w:t>
            </w:r>
          </w:p>
        </w:tc>
        <w:tc>
          <w:tcPr>
            <w:tcW w:w="1926" w:type="dxa"/>
          </w:tcPr>
          <w:p w14:paraId="6819C87B" w14:textId="2C2136B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 (DN4 questionnaire)</w:t>
            </w:r>
            <w:r w:rsidR="00CF155E">
              <w:t xml:space="preserve">; </w:t>
            </w:r>
            <w:r w:rsidRPr="00AB31C7">
              <w:t>Fatigue (Modified Fatigue Impact Scale)</w:t>
            </w:r>
            <w:r w:rsidR="00CF155E">
              <w:t xml:space="preserve">; </w:t>
            </w:r>
            <w:r w:rsidRPr="00AB31C7">
              <w:t>Sleep quality (PSQI)</w:t>
            </w:r>
            <w:r w:rsidR="00CF155E">
              <w:t xml:space="preserve">; </w:t>
            </w:r>
            <w:r w:rsidRPr="00AB31C7">
              <w:t>MS Impact (The Multiple Sclerosis Impact Scale)</w:t>
            </w:r>
          </w:p>
        </w:tc>
      </w:tr>
      <w:tr w:rsidR="005D6FDF" w:rsidRPr="00AB31C7" w14:paraId="55EA4555"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1BD3FFA6" w14:textId="77777777" w:rsidR="008A121E" w:rsidRPr="00AB31C7" w:rsidRDefault="008A121E" w:rsidP="00747076">
            <w:pPr>
              <w:pStyle w:val="Tabletext8pt"/>
            </w:pPr>
            <w:r w:rsidRPr="00AB31C7">
              <w:t>ChiCTR1800018368</w:t>
            </w:r>
          </w:p>
        </w:tc>
        <w:tc>
          <w:tcPr>
            <w:tcW w:w="1138" w:type="dxa"/>
          </w:tcPr>
          <w:p w14:paraId="2F034BD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Recruiting</w:t>
            </w:r>
          </w:p>
        </w:tc>
        <w:tc>
          <w:tcPr>
            <w:tcW w:w="1841" w:type="dxa"/>
          </w:tcPr>
          <w:p w14:paraId="2C8123FD" w14:textId="649B562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418" w:type="dxa"/>
          </w:tcPr>
          <w:p w14:paraId="714E732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Stroke recovery</w:t>
            </w:r>
          </w:p>
        </w:tc>
        <w:tc>
          <w:tcPr>
            <w:tcW w:w="567" w:type="dxa"/>
          </w:tcPr>
          <w:p w14:paraId="69A5967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60</w:t>
            </w:r>
          </w:p>
        </w:tc>
        <w:tc>
          <w:tcPr>
            <w:tcW w:w="1418" w:type="dxa"/>
          </w:tcPr>
          <w:p w14:paraId="108AE6B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massage</w:t>
            </w:r>
          </w:p>
        </w:tc>
        <w:tc>
          <w:tcPr>
            <w:tcW w:w="1419" w:type="dxa"/>
          </w:tcPr>
          <w:p w14:paraId="3BC2DCB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3D9B371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60" w:type="dxa"/>
          </w:tcPr>
          <w:p w14:paraId="069C836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Acupuncture OR conventional treatment</w:t>
            </w:r>
          </w:p>
        </w:tc>
        <w:tc>
          <w:tcPr>
            <w:tcW w:w="1419" w:type="dxa"/>
          </w:tcPr>
          <w:p w14:paraId="3D6A0CC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33260DC0" w14:textId="31EF39F8"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Immune function (T</w:t>
            </w:r>
            <w:r w:rsidR="000B0AB2">
              <w:t> </w:t>
            </w:r>
            <w:r w:rsidRPr="00AB31C7">
              <w:t>cells)</w:t>
            </w:r>
            <w:r w:rsidR="00CF155E">
              <w:t xml:space="preserve">; </w:t>
            </w:r>
            <w:r w:rsidRPr="00AB31C7">
              <w:t>Immune function (B cells)</w:t>
            </w:r>
          </w:p>
        </w:tc>
      </w:tr>
      <w:tr w:rsidR="005D6FDF" w:rsidRPr="00AB31C7" w14:paraId="5AD52DB7"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1772ABC4" w14:textId="77777777" w:rsidR="008A121E" w:rsidRPr="00AB31C7" w:rsidRDefault="008A121E" w:rsidP="00747076">
            <w:pPr>
              <w:pStyle w:val="Tabletext8pt"/>
            </w:pPr>
            <w:r w:rsidRPr="00AB31C7">
              <w:t>Irct201112214613N</w:t>
            </w:r>
          </w:p>
        </w:tc>
        <w:tc>
          <w:tcPr>
            <w:tcW w:w="1138" w:type="dxa"/>
          </w:tcPr>
          <w:p w14:paraId="2534488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Recruitment complete</w:t>
            </w:r>
          </w:p>
        </w:tc>
        <w:tc>
          <w:tcPr>
            <w:tcW w:w="1841" w:type="dxa"/>
          </w:tcPr>
          <w:p w14:paraId="61CF6A70" w14:textId="3644CD6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12 Diseases of the respiratory system</w:t>
            </w:r>
          </w:p>
        </w:tc>
        <w:tc>
          <w:tcPr>
            <w:tcW w:w="1418" w:type="dxa"/>
          </w:tcPr>
          <w:p w14:paraId="6D332D2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Asthma (children)</w:t>
            </w:r>
          </w:p>
        </w:tc>
        <w:tc>
          <w:tcPr>
            <w:tcW w:w="567" w:type="dxa"/>
          </w:tcPr>
          <w:p w14:paraId="5F57B1D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8" w:type="dxa"/>
          </w:tcPr>
          <w:p w14:paraId="424E775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Mixture massage</w:t>
            </w:r>
          </w:p>
        </w:tc>
        <w:tc>
          <w:tcPr>
            <w:tcW w:w="1419" w:type="dxa"/>
          </w:tcPr>
          <w:p w14:paraId="5746516D" w14:textId="342E067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 </w:t>
            </w:r>
            <w:r w:rsidR="000F7875">
              <w:t>wks.</w:t>
            </w:r>
            <w:r w:rsidRPr="00AB31C7">
              <w:t>, ?x 30 min</w:t>
            </w:r>
            <w:r w:rsidR="00967932">
              <w:t>.</w:t>
            </w:r>
            <w:r w:rsidRPr="00AB31C7">
              <w:t xml:space="preserve"> sessions per </w:t>
            </w:r>
            <w:r w:rsidR="000F7875">
              <w:t>wk.</w:t>
            </w:r>
          </w:p>
        </w:tc>
        <w:tc>
          <w:tcPr>
            <w:tcW w:w="1419" w:type="dxa"/>
          </w:tcPr>
          <w:p w14:paraId="3FAE9B3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0" w:type="dxa"/>
          </w:tcPr>
          <w:p w14:paraId="2886486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4295729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Usual care</w:t>
            </w:r>
          </w:p>
        </w:tc>
        <w:tc>
          <w:tcPr>
            <w:tcW w:w="1926" w:type="dxa"/>
          </w:tcPr>
          <w:p w14:paraId="17E22C96" w14:textId="3D4CA923"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Lung function (Spirometry)</w:t>
            </w:r>
            <w:r w:rsidR="00CF155E">
              <w:t xml:space="preserve">; </w:t>
            </w:r>
            <w:r w:rsidRPr="00AB31C7">
              <w:t>Asthma symptoms</w:t>
            </w:r>
            <w:r w:rsidR="00CF155E">
              <w:t xml:space="preserve">; </w:t>
            </w:r>
            <w:r w:rsidRPr="00AB31C7">
              <w:t>Asthma severity (Type and amount of each respiratory drug use)</w:t>
            </w:r>
            <w:r w:rsidR="00CF155E">
              <w:t xml:space="preserve">; </w:t>
            </w:r>
            <w:r w:rsidRPr="00AB31C7">
              <w:t>Anxiety (parent reported)</w:t>
            </w:r>
          </w:p>
        </w:tc>
      </w:tr>
      <w:tr w:rsidR="005D6FDF" w:rsidRPr="00AB31C7" w14:paraId="7BD87033"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3F479A4D" w14:textId="77777777" w:rsidR="008A121E" w:rsidRPr="00AB31C7" w:rsidRDefault="008A121E" w:rsidP="00747076">
            <w:pPr>
              <w:pStyle w:val="Tabletext8pt"/>
            </w:pPr>
            <w:r w:rsidRPr="00AB31C7">
              <w:lastRenderedPageBreak/>
              <w:t>JPRN-UMIN000041076</w:t>
            </w:r>
          </w:p>
        </w:tc>
        <w:tc>
          <w:tcPr>
            <w:tcW w:w="1138" w:type="dxa"/>
          </w:tcPr>
          <w:p w14:paraId="38F7472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Unknown</w:t>
            </w:r>
          </w:p>
        </w:tc>
        <w:tc>
          <w:tcPr>
            <w:tcW w:w="1841" w:type="dxa"/>
          </w:tcPr>
          <w:p w14:paraId="0170779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15 Diseases of the musculoskeletal system or connective tissue </w:t>
            </w:r>
          </w:p>
        </w:tc>
        <w:tc>
          <w:tcPr>
            <w:tcW w:w="1418" w:type="dxa"/>
          </w:tcPr>
          <w:p w14:paraId="52A86A9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Shoulder stiffness (chronic)</w:t>
            </w:r>
          </w:p>
        </w:tc>
        <w:tc>
          <w:tcPr>
            <w:tcW w:w="567" w:type="dxa"/>
          </w:tcPr>
          <w:p w14:paraId="220F00E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8" w:type="dxa"/>
          </w:tcPr>
          <w:p w14:paraId="34A334A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Anma/Shiatsu</w:t>
            </w:r>
          </w:p>
        </w:tc>
        <w:tc>
          <w:tcPr>
            <w:tcW w:w="1419" w:type="dxa"/>
          </w:tcPr>
          <w:p w14:paraId="7427B91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32F5948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Attention control (45 mins rest)</w:t>
            </w:r>
          </w:p>
        </w:tc>
        <w:tc>
          <w:tcPr>
            <w:tcW w:w="1560" w:type="dxa"/>
          </w:tcPr>
          <w:p w14:paraId="1250F1B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Traditional Japanese massage</w:t>
            </w:r>
          </w:p>
        </w:tc>
        <w:tc>
          <w:tcPr>
            <w:tcW w:w="1419" w:type="dxa"/>
          </w:tcPr>
          <w:p w14:paraId="4655C30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36B93FFC" w14:textId="132EF945"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w:t>
            </w:r>
            <w:r w:rsidR="00CF155E">
              <w:t xml:space="preserve">; </w:t>
            </w:r>
            <w:r w:rsidRPr="00AB31C7">
              <w:t>Near infrared spectroscopy</w:t>
            </w:r>
          </w:p>
        </w:tc>
      </w:tr>
      <w:tr w:rsidR="005D6FDF" w:rsidRPr="00AB31C7" w14:paraId="6A845568"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39554392" w14:textId="77777777" w:rsidR="008A121E" w:rsidRPr="00AB31C7" w:rsidRDefault="008A121E" w:rsidP="00747076">
            <w:pPr>
              <w:pStyle w:val="Tabletext8pt"/>
            </w:pPr>
            <w:r w:rsidRPr="00AB31C7">
              <w:t>Irct201203159302N 2012</w:t>
            </w:r>
          </w:p>
        </w:tc>
        <w:tc>
          <w:tcPr>
            <w:tcW w:w="1138" w:type="dxa"/>
          </w:tcPr>
          <w:p w14:paraId="170E196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Unknown</w:t>
            </w:r>
          </w:p>
        </w:tc>
        <w:tc>
          <w:tcPr>
            <w:tcW w:w="1841" w:type="dxa"/>
          </w:tcPr>
          <w:p w14:paraId="12F0297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418" w:type="dxa"/>
          </w:tcPr>
          <w:p w14:paraId="2274109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Acute pain (during venepuncture) (16-45 years)</w:t>
            </w:r>
          </w:p>
        </w:tc>
        <w:tc>
          <w:tcPr>
            <w:tcW w:w="567" w:type="dxa"/>
          </w:tcPr>
          <w:p w14:paraId="59ADB14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8" w:type="dxa"/>
          </w:tcPr>
          <w:p w14:paraId="77768F4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fingertips massage</w:t>
            </w:r>
          </w:p>
        </w:tc>
        <w:tc>
          <w:tcPr>
            <w:tcW w:w="1419" w:type="dxa"/>
          </w:tcPr>
          <w:p w14:paraId="1A63E0F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Minimum weight of 3 kg and duration of 9 mins (3 mins per acupoint) before and during the venepuncture procedure on the other hand of subjects </w:t>
            </w:r>
          </w:p>
        </w:tc>
        <w:tc>
          <w:tcPr>
            <w:tcW w:w="1419" w:type="dxa"/>
          </w:tcPr>
          <w:p w14:paraId="04B9A6D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 intervention)</w:t>
            </w:r>
          </w:p>
        </w:tc>
        <w:tc>
          <w:tcPr>
            <w:tcW w:w="1560" w:type="dxa"/>
          </w:tcPr>
          <w:p w14:paraId="61415FE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2409727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926" w:type="dxa"/>
          </w:tcPr>
          <w:p w14:paraId="7E49A678" w14:textId="4F8F977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 (VAS)</w:t>
            </w:r>
            <w:r w:rsidR="00CF155E">
              <w:t xml:space="preserve">; </w:t>
            </w:r>
            <w:r w:rsidRPr="00AB31C7">
              <w:t>Arterial oxygen saturation (Pulse oximetry)</w:t>
            </w:r>
          </w:p>
        </w:tc>
      </w:tr>
      <w:tr w:rsidR="005D6FDF" w:rsidRPr="00AB31C7" w14:paraId="15B11EAC" w14:textId="77777777" w:rsidTr="005D6FDF">
        <w:tc>
          <w:tcPr>
            <w:cnfStyle w:val="001000000000" w:firstRow="0" w:lastRow="0" w:firstColumn="1" w:lastColumn="0" w:oddVBand="0" w:evenVBand="0" w:oddHBand="0" w:evenHBand="0" w:firstRowFirstColumn="0" w:firstRowLastColumn="0" w:lastRowFirstColumn="0" w:lastRowLastColumn="0"/>
            <w:tcW w:w="1272" w:type="dxa"/>
          </w:tcPr>
          <w:p w14:paraId="71CD74E2" w14:textId="77777777" w:rsidR="008A121E" w:rsidRPr="00AB31C7" w:rsidRDefault="008A121E" w:rsidP="00747076">
            <w:pPr>
              <w:pStyle w:val="Tabletext8pt"/>
            </w:pPr>
            <w:r w:rsidRPr="00AB31C7">
              <w:t>Irct20130424013110N 2020</w:t>
            </w:r>
          </w:p>
        </w:tc>
        <w:tc>
          <w:tcPr>
            <w:tcW w:w="1138" w:type="dxa"/>
          </w:tcPr>
          <w:p w14:paraId="7209F6D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Recruitment complete</w:t>
            </w:r>
          </w:p>
        </w:tc>
        <w:tc>
          <w:tcPr>
            <w:tcW w:w="1841" w:type="dxa"/>
          </w:tcPr>
          <w:p w14:paraId="034F6FF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418" w:type="dxa"/>
          </w:tcPr>
          <w:p w14:paraId="198668A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Agitation (patients undergoing mechanical ventilation, 30-60 years)</w:t>
            </w:r>
          </w:p>
        </w:tc>
        <w:tc>
          <w:tcPr>
            <w:tcW w:w="567" w:type="dxa"/>
          </w:tcPr>
          <w:p w14:paraId="5469FBC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68</w:t>
            </w:r>
          </w:p>
        </w:tc>
        <w:tc>
          <w:tcPr>
            <w:tcW w:w="1418" w:type="dxa"/>
          </w:tcPr>
          <w:p w14:paraId="00EBFC3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Shiatsu (Hugo points)</w:t>
            </w:r>
          </w:p>
        </w:tc>
        <w:tc>
          <w:tcPr>
            <w:tcW w:w="1419" w:type="dxa"/>
          </w:tcPr>
          <w:p w14:paraId="7837D9C4" w14:textId="5BE2D1FD"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5 min</w:t>
            </w:r>
            <w:r w:rsidR="00967932">
              <w:t>.</w:t>
            </w:r>
            <w:r w:rsidRPr="00AB31C7">
              <w:t xml:space="preserve"> massage and 2-min</w:t>
            </w:r>
            <w:r w:rsidR="00967932">
              <w:t>.</w:t>
            </w:r>
            <w:r w:rsidRPr="00AB31C7">
              <w:t xml:space="preserve"> rest to 20 mins</w:t>
            </w:r>
          </w:p>
        </w:tc>
        <w:tc>
          <w:tcPr>
            <w:tcW w:w="1419" w:type="dxa"/>
          </w:tcPr>
          <w:p w14:paraId="11AA23D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Sham (touch without pressure)</w:t>
            </w:r>
          </w:p>
        </w:tc>
        <w:tc>
          <w:tcPr>
            <w:tcW w:w="1560" w:type="dxa"/>
          </w:tcPr>
          <w:p w14:paraId="472E139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419" w:type="dxa"/>
          </w:tcPr>
          <w:p w14:paraId="4DB1BCC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Standard care</w:t>
            </w:r>
          </w:p>
        </w:tc>
        <w:tc>
          <w:tcPr>
            <w:tcW w:w="1926" w:type="dxa"/>
          </w:tcPr>
          <w:p w14:paraId="6D05E1B7" w14:textId="3C224562"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Agitation (Richmond agitation scale)</w:t>
            </w:r>
            <w:r w:rsidR="00CF155E">
              <w:t xml:space="preserve">; </w:t>
            </w:r>
            <w:r w:rsidRPr="00AB31C7">
              <w:t>Blood pressure</w:t>
            </w:r>
            <w:r w:rsidR="00CF155E">
              <w:t xml:space="preserve">; </w:t>
            </w:r>
            <w:r w:rsidRPr="00AB31C7">
              <w:t>Pulse rate</w:t>
            </w:r>
            <w:r w:rsidR="00CF155E">
              <w:t xml:space="preserve">; </w:t>
            </w:r>
            <w:r w:rsidRPr="00AB31C7">
              <w:t>Respiratory rate</w:t>
            </w:r>
            <w:r w:rsidR="00CF155E">
              <w:t xml:space="preserve">; </w:t>
            </w:r>
            <w:r w:rsidRPr="00AB31C7">
              <w:t>Temperatures</w:t>
            </w:r>
          </w:p>
        </w:tc>
      </w:tr>
    </w:tbl>
    <w:p w14:paraId="46F26342" w14:textId="6EF3376D" w:rsidR="008A121E" w:rsidRDefault="008A121E" w:rsidP="005D6FDF">
      <w:pPr>
        <w:pStyle w:val="TableFigNotes18"/>
      </w:pPr>
      <w:bookmarkStart w:id="428" w:name="_Toc87880419"/>
      <w:r w:rsidRPr="00AB31C7">
        <w:t xml:space="preserve">Abbreviations: ? not reported; </w:t>
      </w:r>
      <w:r w:rsidR="00FC777D" w:rsidRPr="00AB31C7">
        <w:t>6</w:t>
      </w:r>
      <w:r w:rsidR="00FC777D">
        <w:t xml:space="preserve">MWT; 6-minute walk test; </w:t>
      </w:r>
      <w:r w:rsidRPr="00AB31C7">
        <w:t xml:space="preserve">BDI, Beck Depression Inventory; BMI, body mass index; CT, computerised tomography; DASS-21, 21-item Depression, Anxiety and Stress Scale; DVT, deep vein thrombosis; HDLC, high-density lipoprotein cholesterol; hr, hour; LDLC, low-density lipoprotein cholesterol; MCA, Montreal Cognitive Assessment; MRI, magnetic resonance imaging; PSQI, Pittsburgh Sleep Quality Index; SF-12, 12-Item Short-Form Health Survey; STAI, State-Trait Anxiety Inventory; </w:t>
      </w:r>
      <w:r w:rsidR="000F7875">
        <w:t>wks.</w:t>
      </w:r>
      <w:r w:rsidRPr="00AB31C7">
        <w:t xml:space="preserve">, weeks </w:t>
      </w:r>
    </w:p>
    <w:p w14:paraId="5FC1C42C" w14:textId="6DEAB2C2" w:rsidR="00962550" w:rsidRPr="00F05645" w:rsidRDefault="00962550" w:rsidP="00F05645">
      <w:pPr>
        <w:pStyle w:val="BodyText"/>
      </w:pPr>
      <w:r>
        <w:br w:type="page"/>
      </w:r>
    </w:p>
    <w:p w14:paraId="5BD6AC59" w14:textId="7CD3F1AE" w:rsidR="008A121E" w:rsidRPr="00AB31C7" w:rsidRDefault="00BB7B66" w:rsidP="00E96DB4">
      <w:pPr>
        <w:pStyle w:val="Heading3"/>
      </w:pPr>
      <w:bookmarkStart w:id="429" w:name="_Toc159843704"/>
      <w:r>
        <w:lastRenderedPageBreak/>
        <w:t>Supplementary overview of a</w:t>
      </w:r>
      <w:r w:rsidR="008A121E" w:rsidRPr="00AB31C7">
        <w:t>cupressure</w:t>
      </w:r>
      <w:bookmarkEnd w:id="428"/>
      <w:bookmarkEnd w:id="429"/>
    </w:p>
    <w:p w14:paraId="7330568E" w14:textId="240B9FB4" w:rsidR="00647F2B" w:rsidRPr="00AB31C7" w:rsidRDefault="00647F2B" w:rsidP="00647F2B">
      <w:pPr>
        <w:pStyle w:val="BodyText"/>
      </w:pPr>
      <w:r w:rsidRPr="00AB31C7">
        <w:t xml:space="preserve">This appendix documents the studies that met the prespecified inclusion criteria for a systematic review </w:t>
      </w:r>
      <w:r>
        <w:t xml:space="preserve">of systematic reviews </w:t>
      </w:r>
      <w:r w:rsidRPr="00AB31C7">
        <w:t xml:space="preserve">on the effect of </w:t>
      </w:r>
      <w:r>
        <w:t>acupressure</w:t>
      </w:r>
      <w:r w:rsidRPr="00AB31C7">
        <w:t xml:space="preserve"> for preventing and treating any health condition but outcome data from the </w:t>
      </w:r>
      <w:r>
        <w:t>review</w:t>
      </w:r>
      <w:r w:rsidRPr="00AB31C7">
        <w:t xml:space="preserve"> is not yet available.</w:t>
      </w:r>
    </w:p>
    <w:p w14:paraId="559EB636" w14:textId="4E5882E9" w:rsidR="008A121E" w:rsidRPr="00AB31C7" w:rsidRDefault="008A121E" w:rsidP="008A121E">
      <w:pPr>
        <w:pStyle w:val="BodyText"/>
      </w:pPr>
      <w:r w:rsidRPr="00AB31C7">
        <w:t xml:space="preserve">A list of ongoing systematic reviews (by ICD-11 disease category) is provided in </w:t>
      </w:r>
      <w:r w:rsidRPr="00AB31C7">
        <w:fldChar w:fldCharType="begin"/>
      </w:r>
      <w:r w:rsidRPr="00AB31C7">
        <w:instrText xml:space="preserve"> REF _Ref93418484 \h </w:instrText>
      </w:r>
      <w:r w:rsidRPr="00AB31C7">
        <w:fldChar w:fldCharType="separate"/>
      </w:r>
      <w:r w:rsidR="00472F61" w:rsidRPr="00AB31C7">
        <w:t xml:space="preserve">Table </w:t>
      </w:r>
      <w:r w:rsidR="00472F61">
        <w:rPr>
          <w:noProof/>
        </w:rPr>
        <w:t>C</w:t>
      </w:r>
      <w:r w:rsidR="00472F61">
        <w:noBreakHyphen/>
      </w:r>
      <w:r w:rsidR="00472F61">
        <w:rPr>
          <w:noProof/>
        </w:rPr>
        <w:t>14</w:t>
      </w:r>
      <w:r w:rsidRPr="00AB31C7">
        <w:fldChar w:fldCharType="end"/>
      </w:r>
      <w:r w:rsidRPr="00AB31C7">
        <w:t>.</w:t>
      </w:r>
    </w:p>
    <w:p w14:paraId="44C11454" w14:textId="5D63254A" w:rsidR="008A121E" w:rsidRPr="00AB31C7" w:rsidRDefault="008A121E" w:rsidP="008A121E">
      <w:pPr>
        <w:pStyle w:val="Caption"/>
      </w:pPr>
      <w:bookmarkStart w:id="430" w:name="_Ref93418484"/>
      <w:bookmarkStart w:id="431" w:name="_Toc88048994"/>
      <w:bookmarkStart w:id="432" w:name="_Toc164698279"/>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14</w:t>
      </w:r>
      <w:r w:rsidR="00FD5A7E">
        <w:fldChar w:fldCharType="end"/>
      </w:r>
      <w:bookmarkEnd w:id="430"/>
      <w:r w:rsidRPr="00AB31C7">
        <w:tab/>
        <w:t>Overview of ongoing systematic reviews (</w:t>
      </w:r>
      <w:r w:rsidR="00E545AF" w:rsidRPr="00AB31C7">
        <w:t>by ICD-11 Category</w:t>
      </w:r>
      <w:r w:rsidRPr="00AB31C7">
        <w:t>): Acupressure</w:t>
      </w:r>
      <w:bookmarkEnd w:id="431"/>
      <w:bookmarkEnd w:id="432"/>
    </w:p>
    <w:tbl>
      <w:tblPr>
        <w:tblStyle w:val="PlainTable1"/>
        <w:tblW w:w="5000" w:type="pct"/>
        <w:tblLayout w:type="fixed"/>
        <w:tblLook w:val="07E0" w:firstRow="1" w:lastRow="1" w:firstColumn="1" w:lastColumn="1" w:noHBand="1" w:noVBand="1"/>
      </w:tblPr>
      <w:tblGrid>
        <w:gridCol w:w="6688"/>
        <w:gridCol w:w="1740"/>
        <w:gridCol w:w="1740"/>
        <w:gridCol w:w="1739"/>
        <w:gridCol w:w="1740"/>
        <w:gridCol w:w="1740"/>
      </w:tblGrid>
      <w:tr w:rsidR="008A121E" w:rsidRPr="00AB31C7" w14:paraId="18067502" w14:textId="77777777" w:rsidTr="0096255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374" w:type="dxa"/>
            <w:noWrap/>
            <w:hideMark/>
          </w:tcPr>
          <w:p w14:paraId="3E35A4C5" w14:textId="77777777" w:rsidR="008A121E" w:rsidRPr="00AB31C7" w:rsidRDefault="008A121E" w:rsidP="00747076">
            <w:pPr>
              <w:pStyle w:val="Tabletext8pt"/>
            </w:pPr>
            <w:r w:rsidRPr="00AB31C7">
              <w:t>Disease Category</w:t>
            </w:r>
          </w:p>
        </w:tc>
        <w:tc>
          <w:tcPr>
            <w:tcW w:w="1658" w:type="dxa"/>
          </w:tcPr>
          <w:p w14:paraId="2AFEF3A2"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Review ongoing</w:t>
            </w:r>
          </w:p>
        </w:tc>
        <w:tc>
          <w:tcPr>
            <w:tcW w:w="1659" w:type="dxa"/>
          </w:tcPr>
          <w:p w14:paraId="11D54E11" w14:textId="4346A14F"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rsidRPr="00AB31C7">
              <w:t>Review</w:t>
            </w:r>
            <w:r w:rsidR="008A121E" w:rsidRPr="00AB31C7">
              <w:t xml:space="preserve"> complete, not published</w:t>
            </w:r>
          </w:p>
        </w:tc>
        <w:tc>
          <w:tcPr>
            <w:tcW w:w="1658" w:type="dxa"/>
            <w:noWrap/>
          </w:tcPr>
          <w:p w14:paraId="3F20AF34" w14:textId="3120D49C"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rsidRPr="00AB31C7">
              <w:t>Review</w:t>
            </w:r>
            <w:r w:rsidR="008A121E" w:rsidRPr="00AB31C7">
              <w:t xml:space="preserve"> discontinued</w:t>
            </w:r>
          </w:p>
        </w:tc>
        <w:tc>
          <w:tcPr>
            <w:tcW w:w="1659" w:type="dxa"/>
          </w:tcPr>
          <w:p w14:paraId="63EE2D3D"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Review withdrawn</w:t>
            </w:r>
          </w:p>
        </w:tc>
        <w:tc>
          <w:tcPr>
            <w:cnfStyle w:val="000100000000" w:firstRow="0" w:lastRow="0" w:firstColumn="0" w:lastColumn="1" w:oddVBand="0" w:evenVBand="0" w:oddHBand="0" w:evenHBand="0" w:firstRowFirstColumn="0" w:firstRowLastColumn="0" w:lastRowFirstColumn="0" w:lastRowLastColumn="0"/>
            <w:tcW w:w="1659" w:type="dxa"/>
            <w:noWrap/>
            <w:hideMark/>
          </w:tcPr>
          <w:p w14:paraId="434A64B6" w14:textId="77777777" w:rsidR="008A121E" w:rsidRPr="00AB31C7" w:rsidRDefault="008A121E" w:rsidP="00747076">
            <w:pPr>
              <w:pStyle w:val="Tabletext8pt"/>
            </w:pPr>
            <w:r w:rsidRPr="00AB31C7">
              <w:t>TOTAL</w:t>
            </w:r>
          </w:p>
        </w:tc>
      </w:tr>
      <w:tr w:rsidR="008A121E" w:rsidRPr="00AB31C7" w14:paraId="229BC06E" w14:textId="77777777" w:rsidTr="00962550">
        <w:trPr>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4AC38DDD" w14:textId="77777777" w:rsidR="008A121E" w:rsidRPr="00AB31C7" w:rsidRDefault="008A121E" w:rsidP="00747076">
            <w:pPr>
              <w:pStyle w:val="Tabletext8pt"/>
            </w:pPr>
            <w:r w:rsidRPr="00AB31C7">
              <w:t>02 Neoplasms</w:t>
            </w:r>
          </w:p>
        </w:tc>
        <w:tc>
          <w:tcPr>
            <w:tcW w:w="1658" w:type="dxa"/>
          </w:tcPr>
          <w:p w14:paraId="4B2643B5"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1</w:t>
            </w:r>
          </w:p>
        </w:tc>
        <w:tc>
          <w:tcPr>
            <w:tcW w:w="1659" w:type="dxa"/>
          </w:tcPr>
          <w:p w14:paraId="16004A3A"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8" w:type="dxa"/>
            <w:noWrap/>
          </w:tcPr>
          <w:p w14:paraId="242C53E3"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9" w:type="dxa"/>
          </w:tcPr>
          <w:p w14:paraId="539AE383"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7816ED55" w14:textId="77777777" w:rsidR="008A121E" w:rsidRPr="00AB31C7" w:rsidRDefault="008A121E" w:rsidP="00747076">
            <w:pPr>
              <w:pStyle w:val="Tabletext9pt"/>
            </w:pPr>
            <w:r w:rsidRPr="00AB31C7">
              <w:t>1</w:t>
            </w:r>
          </w:p>
        </w:tc>
      </w:tr>
      <w:tr w:rsidR="008A121E" w:rsidRPr="00AB31C7" w14:paraId="68C081A9" w14:textId="77777777" w:rsidTr="00962550">
        <w:trPr>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4C31FAD3" w14:textId="77777777" w:rsidR="008A121E" w:rsidRPr="00AB31C7" w:rsidRDefault="008A121E" w:rsidP="00747076">
            <w:pPr>
              <w:pStyle w:val="Tabletext8pt"/>
            </w:pPr>
            <w:r w:rsidRPr="00AB31C7">
              <w:t>07 Sleep-wake disorders</w:t>
            </w:r>
          </w:p>
        </w:tc>
        <w:tc>
          <w:tcPr>
            <w:tcW w:w="1658" w:type="dxa"/>
          </w:tcPr>
          <w:p w14:paraId="347059B4"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2</w:t>
            </w:r>
          </w:p>
        </w:tc>
        <w:tc>
          <w:tcPr>
            <w:tcW w:w="1659" w:type="dxa"/>
          </w:tcPr>
          <w:p w14:paraId="552E1B31"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8" w:type="dxa"/>
            <w:noWrap/>
          </w:tcPr>
          <w:p w14:paraId="64D6079B"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9" w:type="dxa"/>
          </w:tcPr>
          <w:p w14:paraId="01EEB93A"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3E449979" w14:textId="77777777" w:rsidR="008A121E" w:rsidRPr="00AB31C7" w:rsidRDefault="008A121E" w:rsidP="00747076">
            <w:pPr>
              <w:pStyle w:val="Tabletext9pt"/>
            </w:pPr>
            <w:r w:rsidRPr="00AB31C7">
              <w:t>2</w:t>
            </w:r>
          </w:p>
        </w:tc>
      </w:tr>
      <w:tr w:rsidR="008A121E" w:rsidRPr="00AB31C7" w14:paraId="4FF1DEF6" w14:textId="77777777" w:rsidTr="00962550">
        <w:trPr>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3C3B24E9" w14:textId="77777777" w:rsidR="008A121E" w:rsidRPr="00AB31C7" w:rsidRDefault="008A121E" w:rsidP="00747076">
            <w:pPr>
              <w:pStyle w:val="Tabletext8pt"/>
            </w:pPr>
            <w:r w:rsidRPr="00AB31C7">
              <w:t>08 Diseases of the nervous system</w:t>
            </w:r>
          </w:p>
        </w:tc>
        <w:tc>
          <w:tcPr>
            <w:tcW w:w="1658" w:type="dxa"/>
          </w:tcPr>
          <w:p w14:paraId="4403C36E"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1</w:t>
            </w:r>
          </w:p>
        </w:tc>
        <w:tc>
          <w:tcPr>
            <w:tcW w:w="1659" w:type="dxa"/>
          </w:tcPr>
          <w:p w14:paraId="5F6D230F"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8" w:type="dxa"/>
            <w:noWrap/>
          </w:tcPr>
          <w:p w14:paraId="78E6D6F4"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9" w:type="dxa"/>
          </w:tcPr>
          <w:p w14:paraId="4AD14D0B"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5A858951" w14:textId="77777777" w:rsidR="008A121E" w:rsidRPr="00AB31C7" w:rsidRDefault="008A121E" w:rsidP="00747076">
            <w:pPr>
              <w:pStyle w:val="Tabletext9pt"/>
            </w:pPr>
            <w:r w:rsidRPr="00AB31C7">
              <w:t>1</w:t>
            </w:r>
          </w:p>
        </w:tc>
      </w:tr>
      <w:tr w:rsidR="008A121E" w:rsidRPr="00AB31C7" w14:paraId="599E46D4" w14:textId="77777777" w:rsidTr="00962550">
        <w:trPr>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0D036AD9" w14:textId="77777777" w:rsidR="008A121E" w:rsidRPr="00AB31C7" w:rsidRDefault="008A121E" w:rsidP="00747076">
            <w:pPr>
              <w:pStyle w:val="Tabletext8pt"/>
            </w:pPr>
            <w:r w:rsidRPr="00AB31C7">
              <w:t>11 Diseases of the circulatory system</w:t>
            </w:r>
          </w:p>
        </w:tc>
        <w:tc>
          <w:tcPr>
            <w:tcW w:w="1658" w:type="dxa"/>
          </w:tcPr>
          <w:p w14:paraId="5726B463"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1</w:t>
            </w:r>
          </w:p>
        </w:tc>
        <w:tc>
          <w:tcPr>
            <w:tcW w:w="1659" w:type="dxa"/>
          </w:tcPr>
          <w:p w14:paraId="02E32498"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8" w:type="dxa"/>
            <w:noWrap/>
          </w:tcPr>
          <w:p w14:paraId="5EFF7A8A"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9" w:type="dxa"/>
          </w:tcPr>
          <w:p w14:paraId="0A0CD721"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29A5D30C" w14:textId="77777777" w:rsidR="008A121E" w:rsidRPr="00AB31C7" w:rsidRDefault="008A121E" w:rsidP="00747076">
            <w:pPr>
              <w:pStyle w:val="Tabletext9pt"/>
            </w:pPr>
            <w:r w:rsidRPr="00AB31C7">
              <w:t>1</w:t>
            </w:r>
          </w:p>
        </w:tc>
      </w:tr>
      <w:tr w:rsidR="008A121E" w:rsidRPr="00AB31C7" w14:paraId="660AD520" w14:textId="77777777" w:rsidTr="00962550">
        <w:trPr>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28101A32" w14:textId="77777777" w:rsidR="008A121E" w:rsidRPr="00AB31C7" w:rsidRDefault="008A121E" w:rsidP="00747076">
            <w:pPr>
              <w:pStyle w:val="Tabletext8pt"/>
            </w:pPr>
            <w:r w:rsidRPr="00AB31C7">
              <w:t>16 Diseases of the genitourinary system</w:t>
            </w:r>
          </w:p>
        </w:tc>
        <w:tc>
          <w:tcPr>
            <w:tcW w:w="1658" w:type="dxa"/>
          </w:tcPr>
          <w:p w14:paraId="0CC9A837"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2</w:t>
            </w:r>
          </w:p>
        </w:tc>
        <w:tc>
          <w:tcPr>
            <w:tcW w:w="1659" w:type="dxa"/>
          </w:tcPr>
          <w:p w14:paraId="2F46F45D"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8" w:type="dxa"/>
            <w:noWrap/>
          </w:tcPr>
          <w:p w14:paraId="501957F8"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9" w:type="dxa"/>
          </w:tcPr>
          <w:p w14:paraId="7750AA2B"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6C9D3518" w14:textId="77777777" w:rsidR="008A121E" w:rsidRPr="00AB31C7" w:rsidRDefault="008A121E" w:rsidP="00747076">
            <w:pPr>
              <w:pStyle w:val="Tabletext9pt"/>
            </w:pPr>
            <w:r w:rsidRPr="00AB31C7">
              <w:t>2</w:t>
            </w:r>
          </w:p>
        </w:tc>
      </w:tr>
      <w:tr w:rsidR="008A121E" w:rsidRPr="00AB31C7" w14:paraId="0B4046B7" w14:textId="77777777" w:rsidTr="00962550">
        <w:trPr>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489F0CC2" w14:textId="08884A27" w:rsidR="008A121E" w:rsidRPr="00AB31C7" w:rsidRDefault="008A121E" w:rsidP="00747076">
            <w:pPr>
              <w:pStyle w:val="Tabletext8pt"/>
            </w:pPr>
            <w:r w:rsidRPr="00AB31C7">
              <w:t>21 Symptoms, signs or clinical findings, NEC</w:t>
            </w:r>
          </w:p>
        </w:tc>
        <w:tc>
          <w:tcPr>
            <w:tcW w:w="1658" w:type="dxa"/>
          </w:tcPr>
          <w:p w14:paraId="18B94A0B"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2</w:t>
            </w:r>
          </w:p>
        </w:tc>
        <w:tc>
          <w:tcPr>
            <w:tcW w:w="1659" w:type="dxa"/>
          </w:tcPr>
          <w:p w14:paraId="175A3A20"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8" w:type="dxa"/>
            <w:noWrap/>
          </w:tcPr>
          <w:p w14:paraId="7B74A4F4"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9" w:type="dxa"/>
          </w:tcPr>
          <w:p w14:paraId="44E921D9"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3EC44964" w14:textId="77777777" w:rsidR="008A121E" w:rsidRPr="00AB31C7" w:rsidRDefault="008A121E" w:rsidP="00747076">
            <w:pPr>
              <w:pStyle w:val="Tabletext9pt"/>
            </w:pPr>
            <w:r w:rsidRPr="00AB31C7">
              <w:t>2</w:t>
            </w:r>
          </w:p>
        </w:tc>
      </w:tr>
      <w:tr w:rsidR="008A121E" w:rsidRPr="00AB31C7" w14:paraId="00B53F06" w14:textId="77777777" w:rsidTr="00962550">
        <w:trPr>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3BE59599" w14:textId="77777777" w:rsidR="008A121E" w:rsidRPr="00AB31C7" w:rsidRDefault="008A121E" w:rsidP="00747076">
            <w:pPr>
              <w:pStyle w:val="Tabletext8pt"/>
            </w:pPr>
            <w:r w:rsidRPr="00AB31C7">
              <w:t>24 Factors influencing health status or contact with health services</w:t>
            </w:r>
          </w:p>
        </w:tc>
        <w:tc>
          <w:tcPr>
            <w:tcW w:w="1658" w:type="dxa"/>
          </w:tcPr>
          <w:p w14:paraId="71A8F47B"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2</w:t>
            </w:r>
          </w:p>
        </w:tc>
        <w:tc>
          <w:tcPr>
            <w:tcW w:w="1659" w:type="dxa"/>
          </w:tcPr>
          <w:p w14:paraId="79B81415"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8" w:type="dxa"/>
            <w:noWrap/>
          </w:tcPr>
          <w:p w14:paraId="25E75E25"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tcW w:w="1659" w:type="dxa"/>
          </w:tcPr>
          <w:p w14:paraId="3813764D" w14:textId="77777777" w:rsidR="008A121E" w:rsidRPr="00AB31C7" w:rsidRDefault="008A121E" w:rsidP="00747076">
            <w:pPr>
              <w:pStyle w:val="Tabletext9pt"/>
              <w:cnfStyle w:val="000000000000" w:firstRow="0" w:lastRow="0"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5DAE3F0A" w14:textId="77777777" w:rsidR="008A121E" w:rsidRPr="00AB31C7" w:rsidRDefault="008A121E" w:rsidP="00747076">
            <w:pPr>
              <w:pStyle w:val="Tabletext9pt"/>
            </w:pPr>
            <w:r w:rsidRPr="00AB31C7">
              <w:t>2</w:t>
            </w:r>
          </w:p>
        </w:tc>
      </w:tr>
      <w:tr w:rsidR="008A121E" w:rsidRPr="00AB31C7" w14:paraId="622D292C" w14:textId="77777777" w:rsidTr="0096255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4" w:type="dxa"/>
            <w:noWrap/>
          </w:tcPr>
          <w:p w14:paraId="443F7B3B" w14:textId="77777777" w:rsidR="008A121E" w:rsidRPr="00AB31C7" w:rsidRDefault="008A121E" w:rsidP="00747076">
            <w:pPr>
              <w:pStyle w:val="Tabletext8pt"/>
            </w:pPr>
            <w:r w:rsidRPr="00AB31C7">
              <w:t>Grand Total</w:t>
            </w:r>
          </w:p>
        </w:tc>
        <w:tc>
          <w:tcPr>
            <w:tcW w:w="1658" w:type="dxa"/>
          </w:tcPr>
          <w:p w14:paraId="52676D29" w14:textId="77777777" w:rsidR="008A121E" w:rsidRPr="00AB31C7" w:rsidRDefault="008A121E" w:rsidP="00747076">
            <w:pPr>
              <w:pStyle w:val="Tabletext9pt"/>
              <w:cnfStyle w:val="010000000000" w:firstRow="0" w:lastRow="1" w:firstColumn="0" w:lastColumn="0" w:oddVBand="0" w:evenVBand="0" w:oddHBand="0" w:evenHBand="0" w:firstRowFirstColumn="0" w:firstRowLastColumn="0" w:lastRowFirstColumn="0" w:lastRowLastColumn="0"/>
            </w:pPr>
            <w:r w:rsidRPr="00AB31C7">
              <w:t>11</w:t>
            </w:r>
          </w:p>
        </w:tc>
        <w:tc>
          <w:tcPr>
            <w:tcW w:w="1659" w:type="dxa"/>
          </w:tcPr>
          <w:p w14:paraId="64D3A452" w14:textId="77777777" w:rsidR="008A121E" w:rsidRPr="00AB31C7" w:rsidRDefault="008A121E" w:rsidP="00747076">
            <w:pPr>
              <w:pStyle w:val="Tabletext9pt"/>
              <w:cnfStyle w:val="010000000000" w:firstRow="0" w:lastRow="1" w:firstColumn="0" w:lastColumn="0" w:oddVBand="0" w:evenVBand="0" w:oddHBand="0" w:evenHBand="0" w:firstRowFirstColumn="0" w:firstRowLastColumn="0" w:lastRowFirstColumn="0" w:lastRowLastColumn="0"/>
            </w:pPr>
            <w:r w:rsidRPr="00AB31C7">
              <w:t>0</w:t>
            </w:r>
          </w:p>
        </w:tc>
        <w:tc>
          <w:tcPr>
            <w:tcW w:w="1658" w:type="dxa"/>
            <w:noWrap/>
          </w:tcPr>
          <w:p w14:paraId="2653C33E" w14:textId="77777777" w:rsidR="008A121E" w:rsidRPr="00AB31C7" w:rsidRDefault="008A121E" w:rsidP="00747076">
            <w:pPr>
              <w:pStyle w:val="Tabletext9pt"/>
              <w:cnfStyle w:val="010000000000" w:firstRow="0" w:lastRow="1" w:firstColumn="0" w:lastColumn="0" w:oddVBand="0" w:evenVBand="0" w:oddHBand="0" w:evenHBand="0" w:firstRowFirstColumn="0" w:firstRowLastColumn="0" w:lastRowFirstColumn="0" w:lastRowLastColumn="0"/>
            </w:pPr>
            <w:r w:rsidRPr="00AB31C7">
              <w:t>0</w:t>
            </w:r>
          </w:p>
        </w:tc>
        <w:tc>
          <w:tcPr>
            <w:tcW w:w="1659" w:type="dxa"/>
          </w:tcPr>
          <w:p w14:paraId="7675F91D" w14:textId="77777777" w:rsidR="008A121E" w:rsidRPr="00AB31C7" w:rsidRDefault="008A121E" w:rsidP="00747076">
            <w:pPr>
              <w:pStyle w:val="Tabletext9pt"/>
              <w:cnfStyle w:val="010000000000" w:firstRow="0" w:lastRow="1" w:firstColumn="0" w:lastColumn="0" w:oddVBand="0" w:evenVBand="0" w:oddHBand="0" w:evenHBand="0" w:firstRowFirstColumn="0" w:firstRowLastColumn="0" w:lastRowFirstColumn="0" w:lastRowLastColumn="0"/>
            </w:pPr>
            <w:r w:rsidRPr="00AB31C7">
              <w:t>0</w:t>
            </w:r>
          </w:p>
        </w:tc>
        <w:tc>
          <w:tcPr>
            <w:cnfStyle w:val="000100000000" w:firstRow="0" w:lastRow="0" w:firstColumn="0" w:lastColumn="1" w:oddVBand="0" w:evenVBand="0" w:oddHBand="0" w:evenHBand="0" w:firstRowFirstColumn="0" w:firstRowLastColumn="0" w:lastRowFirstColumn="0" w:lastRowLastColumn="0"/>
            <w:tcW w:w="1659" w:type="dxa"/>
            <w:noWrap/>
          </w:tcPr>
          <w:p w14:paraId="26E2B457" w14:textId="77777777" w:rsidR="008A121E" w:rsidRPr="00AB31C7" w:rsidRDefault="008A121E" w:rsidP="00747076">
            <w:pPr>
              <w:pStyle w:val="Tabletext9pt"/>
            </w:pPr>
            <w:r w:rsidRPr="00AB31C7">
              <w:t>11</w:t>
            </w:r>
          </w:p>
        </w:tc>
      </w:tr>
    </w:tbl>
    <w:p w14:paraId="79916655" w14:textId="77777777" w:rsidR="008A121E" w:rsidRPr="00AB31C7" w:rsidRDefault="008A121E" w:rsidP="008A121E">
      <w:pPr>
        <w:pStyle w:val="TableFigNotes18"/>
      </w:pPr>
      <w:r w:rsidRPr="00AB31C7">
        <w:t xml:space="preserve">Abbreviations: NEC, not elsewhere classified </w:t>
      </w:r>
    </w:p>
    <w:p w14:paraId="5A0FB38D" w14:textId="77777777" w:rsidR="008A121E" w:rsidRPr="00AB31C7" w:rsidRDefault="008A121E" w:rsidP="008A121E">
      <w:pPr>
        <w:pStyle w:val="BodyText"/>
      </w:pPr>
      <w:r w:rsidRPr="00AB31C7">
        <w:br w:type="page"/>
      </w:r>
    </w:p>
    <w:p w14:paraId="27681EFC" w14:textId="111FD9E2" w:rsidR="008A121E" w:rsidRPr="00AB31C7" w:rsidRDefault="008A121E" w:rsidP="008A121E">
      <w:pPr>
        <w:pStyle w:val="Caption"/>
      </w:pPr>
      <w:bookmarkStart w:id="433" w:name="_Toc88048995"/>
      <w:bookmarkStart w:id="434" w:name="_Toc164698280"/>
      <w:r w:rsidRPr="00AB31C7">
        <w:lastRenderedPageBreak/>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15</w:t>
      </w:r>
      <w:r w:rsidR="00FD5A7E">
        <w:fldChar w:fldCharType="end"/>
      </w:r>
      <w:r w:rsidRPr="00AB31C7">
        <w:tab/>
        <w:t>List of ongoing studies (</w:t>
      </w:r>
      <w:r w:rsidR="00E545AF" w:rsidRPr="00AB31C7">
        <w:t>by ICD-11 Category</w:t>
      </w:r>
      <w:r w:rsidRPr="00AB31C7">
        <w:t>): Acupressure</w:t>
      </w:r>
      <w:bookmarkEnd w:id="433"/>
      <w:bookmarkEnd w:id="434"/>
    </w:p>
    <w:tbl>
      <w:tblPr>
        <w:tblStyle w:val="PlainTable2"/>
        <w:tblW w:w="5000" w:type="pct"/>
        <w:tblLayout w:type="fixed"/>
        <w:tblLook w:val="06A0" w:firstRow="1" w:lastRow="0" w:firstColumn="1" w:lastColumn="0" w:noHBand="1" w:noVBand="1"/>
      </w:tblPr>
      <w:tblGrid>
        <w:gridCol w:w="1037"/>
        <w:gridCol w:w="1253"/>
        <w:gridCol w:w="1254"/>
        <w:gridCol w:w="1559"/>
        <w:gridCol w:w="1418"/>
        <w:gridCol w:w="2126"/>
        <w:gridCol w:w="1418"/>
        <w:gridCol w:w="1537"/>
        <w:gridCol w:w="1581"/>
        <w:gridCol w:w="2214"/>
      </w:tblGrid>
      <w:tr w:rsidR="008A121E" w:rsidRPr="00AB31C7" w14:paraId="339D7693" w14:textId="77777777" w:rsidTr="00993C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7" w:type="dxa"/>
            <w:hideMark/>
          </w:tcPr>
          <w:p w14:paraId="60797F90" w14:textId="77777777" w:rsidR="008A121E" w:rsidRPr="00AB31C7" w:rsidRDefault="008A121E" w:rsidP="00DE7EF9">
            <w:pPr>
              <w:pStyle w:val="Tabletext8pt"/>
            </w:pPr>
            <w:r w:rsidRPr="00AB31C7">
              <w:t>REVIEW ID</w:t>
            </w:r>
          </w:p>
        </w:tc>
        <w:tc>
          <w:tcPr>
            <w:tcW w:w="1253" w:type="dxa"/>
          </w:tcPr>
          <w:p w14:paraId="301FA53C"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Registry</w:t>
            </w:r>
          </w:p>
        </w:tc>
        <w:tc>
          <w:tcPr>
            <w:tcW w:w="1254" w:type="dxa"/>
            <w:hideMark/>
          </w:tcPr>
          <w:p w14:paraId="4912B42E" w14:textId="77777777"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Status</w:t>
            </w:r>
          </w:p>
        </w:tc>
        <w:tc>
          <w:tcPr>
            <w:tcW w:w="1559" w:type="dxa"/>
            <w:hideMark/>
          </w:tcPr>
          <w:p w14:paraId="6D972A31" w14:textId="49B9ED80" w:rsidR="008A121E" w:rsidRPr="00AB31C7" w:rsidRDefault="008A121E" w:rsidP="00747076">
            <w:pPr>
              <w:pStyle w:val="Tabletext8pt"/>
              <w:cnfStyle w:val="100000000000" w:firstRow="1" w:lastRow="0" w:firstColumn="0" w:lastColumn="0" w:oddVBand="0" w:evenVBand="0" w:oddHBand="0" w:evenHBand="0" w:firstRowFirstColumn="0" w:firstRowLastColumn="0" w:lastRowFirstColumn="0" w:lastRowLastColumn="0"/>
            </w:pPr>
            <w:r w:rsidRPr="00AB31C7">
              <w:t>ICD</w:t>
            </w:r>
            <w:r w:rsidR="000B0AB2">
              <w:t>-</w:t>
            </w:r>
            <w:r w:rsidRPr="00AB31C7">
              <w:t>11 Category</w:t>
            </w:r>
          </w:p>
        </w:tc>
        <w:tc>
          <w:tcPr>
            <w:tcW w:w="1418" w:type="dxa"/>
            <w:hideMark/>
          </w:tcPr>
          <w:p w14:paraId="5B3A7FB4" w14:textId="255F4298"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t>POPULATION</w:t>
            </w:r>
          </w:p>
        </w:tc>
        <w:tc>
          <w:tcPr>
            <w:tcW w:w="2126" w:type="dxa"/>
            <w:hideMark/>
          </w:tcPr>
          <w:p w14:paraId="6E41F76D" w14:textId="23E68CE7"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t>INTERVENTION</w:t>
            </w:r>
          </w:p>
        </w:tc>
        <w:tc>
          <w:tcPr>
            <w:tcW w:w="1418" w:type="dxa"/>
            <w:hideMark/>
          </w:tcPr>
          <w:p w14:paraId="73BE0509" w14:textId="4035E6E4"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t>COMPARATOR1 (inactive)</w:t>
            </w:r>
          </w:p>
        </w:tc>
        <w:tc>
          <w:tcPr>
            <w:tcW w:w="1537" w:type="dxa"/>
          </w:tcPr>
          <w:p w14:paraId="5BD40E99" w14:textId="273BC3DF"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t>COMPARATOR2 (active)</w:t>
            </w:r>
          </w:p>
        </w:tc>
        <w:tc>
          <w:tcPr>
            <w:tcW w:w="1581" w:type="dxa"/>
            <w:hideMark/>
          </w:tcPr>
          <w:p w14:paraId="7140E5CF" w14:textId="0364E6F4"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t>CO-INTERVENTION</w:t>
            </w:r>
          </w:p>
        </w:tc>
        <w:tc>
          <w:tcPr>
            <w:tcW w:w="2214" w:type="dxa"/>
          </w:tcPr>
          <w:p w14:paraId="61BD3B6C" w14:textId="2D7C7653" w:rsidR="008A121E" w:rsidRPr="00AB31C7" w:rsidRDefault="000B0AB2" w:rsidP="00747076">
            <w:pPr>
              <w:pStyle w:val="Tabletext8pt"/>
              <w:cnfStyle w:val="100000000000" w:firstRow="1" w:lastRow="0" w:firstColumn="0" w:lastColumn="0" w:oddVBand="0" w:evenVBand="0" w:oddHBand="0" w:evenHBand="0" w:firstRowFirstColumn="0" w:firstRowLastColumn="0" w:lastRowFirstColumn="0" w:lastRowLastColumn="0"/>
            </w:pPr>
            <w:r>
              <w:t>OUTCOME/S</w:t>
            </w:r>
          </w:p>
        </w:tc>
      </w:tr>
      <w:tr w:rsidR="005D6FDF" w:rsidRPr="00AB31C7" w14:paraId="2CF67674"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3ADAC529" w14:textId="26D13F3B" w:rsidR="008A121E" w:rsidRPr="00AB31C7" w:rsidRDefault="008A121E" w:rsidP="00747076">
            <w:pPr>
              <w:pStyle w:val="Tabletext8pt"/>
            </w:pPr>
            <w:r w:rsidRPr="00AB31C7">
              <w:t>Hu 2019</w:t>
            </w:r>
            <w:r w:rsidR="004C6934">
              <w:t xml:space="preserve"> </w:t>
            </w:r>
            <w:r w:rsidR="008D298D">
              <w:fldChar w:fldCharType="begin">
                <w:fldData xml:space="preserve">PEVuZE5vdGU+PENpdGU+PEF1dGhvcj5IdTwvQXV0aG9yPjxZZWFyPjIwMTk8L1llYXI+PFJlY051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</w:fldData>
              </w:fldChar>
            </w:r>
            <w:r w:rsidR="00F913ED">
              <w:instrText xml:space="preserve"> ADDIN EN.CITE </w:instrText>
            </w:r>
            <w:r w:rsidR="00F913ED">
              <w:fldChar w:fldCharType="begin">
                <w:fldData xml:space="preserve">PEVuZE5vdGU+PENpdGU+PEF1dGhvcj5IdTwvQXV0aG9yPjxZZWFyPjIwMTk8L1llYXI+PFJlY051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</w:fldData>
              </w:fldChar>
            </w:r>
            <w:r w:rsidR="00F913ED">
              <w:instrText xml:space="preserve"> ADDIN EN.CITE.DATA </w:instrText>
            </w:r>
            <w:r w:rsidR="00F913ED">
              <w:fldChar w:fldCharType="end"/>
            </w:r>
            <w:r w:rsidR="008D298D">
              <w:fldChar w:fldCharType="separate"/>
            </w:r>
            <w:r w:rsidR="00F913ED">
              <w:rPr>
                <w:noProof/>
              </w:rPr>
              <w:t>(</w:t>
            </w:r>
            <w:hyperlink w:anchor="_ENREF_113" w:tooltip="Hu, 2019 #1336" w:history="1">
              <w:r w:rsidR="00E3486E">
                <w:rPr>
                  <w:noProof/>
                </w:rPr>
                <w:t>113</w:t>
              </w:r>
            </w:hyperlink>
            <w:r w:rsidR="00F913ED">
              <w:rPr>
                <w:noProof/>
              </w:rPr>
              <w:t>)</w:t>
            </w:r>
            <w:r w:rsidR="008D298D">
              <w:fldChar w:fldCharType="end"/>
            </w:r>
          </w:p>
        </w:tc>
        <w:tc>
          <w:tcPr>
            <w:tcW w:w="1253" w:type="dxa"/>
          </w:tcPr>
          <w:p w14:paraId="75CA94F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CRD42019125538</w:t>
            </w:r>
          </w:p>
        </w:tc>
        <w:tc>
          <w:tcPr>
            <w:tcW w:w="1254" w:type="dxa"/>
          </w:tcPr>
          <w:p w14:paraId="77C227E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6E8227D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02 Neoplasms</w:t>
            </w:r>
          </w:p>
        </w:tc>
        <w:tc>
          <w:tcPr>
            <w:tcW w:w="1418" w:type="dxa"/>
          </w:tcPr>
          <w:p w14:paraId="123ED88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Cancer (undergoing treatment)</w:t>
            </w:r>
          </w:p>
        </w:tc>
        <w:tc>
          <w:tcPr>
            <w:tcW w:w="2126" w:type="dxa"/>
          </w:tcPr>
          <w:p w14:paraId="10060EF6" w14:textId="7D15B92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therapies, including acupuncture, acupressure, acupoints injection, massage</w:t>
            </w:r>
            <w:r w:rsidR="00847D00">
              <w:t xml:space="preserve"> and</w:t>
            </w:r>
            <w:r w:rsidRPr="00AB31C7">
              <w:t xml:space="preserve"> moxibustion</w:t>
            </w:r>
          </w:p>
        </w:tc>
        <w:tc>
          <w:tcPr>
            <w:tcW w:w="1418" w:type="dxa"/>
          </w:tcPr>
          <w:p w14:paraId="5378AB4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574F168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101F6C0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5F070FD0" w14:textId="1100A4FC"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Severity</w:t>
            </w:r>
            <w:r w:rsidR="000B0AB2">
              <w:t xml:space="preserve">; </w:t>
            </w:r>
            <w:r w:rsidRPr="00AB31C7">
              <w:t>Duration and frequency of nausea or vomiting</w:t>
            </w:r>
          </w:p>
        </w:tc>
      </w:tr>
      <w:tr w:rsidR="008A121E" w:rsidRPr="00AB31C7" w14:paraId="020FD334"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062B1C75" w14:textId="3509D40A" w:rsidR="008A121E" w:rsidRPr="00AB31C7" w:rsidRDefault="008A121E" w:rsidP="00747076">
            <w:pPr>
              <w:pStyle w:val="Tabletext8pt"/>
            </w:pPr>
            <w:r w:rsidRPr="00AB31C7">
              <w:t>Dong-Jie 2018</w:t>
            </w:r>
            <w:r w:rsidR="00A02626">
              <w:t xml:space="preserve"> </w:t>
            </w:r>
            <w:r w:rsidR="008D298D">
              <w:fldChar w:fldCharType="begin">
                <w:fldData xml:space="preserve">PEVuZE5vdGU+PENpdGU+PEF1dGhvcj5Eb25nLUppZTwvQXV0aG9yPjxZZWFyPjIwMTg8L1llYXI+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=
</w:fldData>
              </w:fldChar>
            </w:r>
            <w:r w:rsidR="00F913ED">
              <w:instrText xml:space="preserve"> ADDIN EN.CITE </w:instrText>
            </w:r>
            <w:r w:rsidR="00F913ED">
              <w:fldChar w:fldCharType="begin">
                <w:fldData xml:space="preserve">PEVuZE5vdGU+PENpdGU+PEF1dGhvcj5Eb25nLUppZTwvQXV0aG9yPjxZZWFyPjIwMTg8L1llYXI+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=
</w:fldData>
              </w:fldChar>
            </w:r>
            <w:r w:rsidR="00F913ED">
              <w:instrText xml:space="preserve"> ADDIN EN.CITE.DATA </w:instrText>
            </w:r>
            <w:r w:rsidR="00F913ED">
              <w:fldChar w:fldCharType="end"/>
            </w:r>
            <w:r w:rsidR="008D298D">
              <w:fldChar w:fldCharType="separate"/>
            </w:r>
            <w:r w:rsidR="00F913ED">
              <w:rPr>
                <w:noProof/>
              </w:rPr>
              <w:t>(</w:t>
            </w:r>
            <w:hyperlink w:anchor="_ENREF_114" w:tooltip="Dong-Jie, 2018 #1269" w:history="1">
              <w:r w:rsidR="00E3486E">
                <w:rPr>
                  <w:noProof/>
                </w:rPr>
                <w:t>114</w:t>
              </w:r>
            </w:hyperlink>
            <w:r w:rsidR="00F913ED">
              <w:rPr>
                <w:noProof/>
              </w:rPr>
              <w:t>)</w:t>
            </w:r>
            <w:r w:rsidR="008D298D">
              <w:fldChar w:fldCharType="end"/>
            </w:r>
          </w:p>
        </w:tc>
        <w:tc>
          <w:tcPr>
            <w:tcW w:w="1253" w:type="dxa"/>
          </w:tcPr>
          <w:p w14:paraId="3EEF5F9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CRD42018104155</w:t>
            </w:r>
          </w:p>
        </w:tc>
        <w:tc>
          <w:tcPr>
            <w:tcW w:w="1254" w:type="dxa"/>
          </w:tcPr>
          <w:p w14:paraId="0032E85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3C082C3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07 Sleep-wake disorders</w:t>
            </w:r>
          </w:p>
        </w:tc>
        <w:tc>
          <w:tcPr>
            <w:tcW w:w="1418" w:type="dxa"/>
          </w:tcPr>
          <w:p w14:paraId="209444C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Insomnia </w:t>
            </w:r>
          </w:p>
        </w:tc>
        <w:tc>
          <w:tcPr>
            <w:tcW w:w="2126" w:type="dxa"/>
          </w:tcPr>
          <w:p w14:paraId="732004A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and auricular acupuncture</w:t>
            </w:r>
          </w:p>
        </w:tc>
        <w:tc>
          <w:tcPr>
            <w:tcW w:w="1418" w:type="dxa"/>
          </w:tcPr>
          <w:p w14:paraId="2E602E0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(placebo/sham or any other intervention)</w:t>
            </w:r>
          </w:p>
        </w:tc>
        <w:tc>
          <w:tcPr>
            <w:tcW w:w="1537" w:type="dxa"/>
          </w:tcPr>
          <w:p w14:paraId="3AD2799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3790694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4AC1A626" w14:textId="33808566"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Sleep efficiency</w:t>
            </w:r>
            <w:r w:rsidR="000B0AB2">
              <w:t xml:space="preserve">; </w:t>
            </w:r>
            <w:r w:rsidRPr="00AB31C7">
              <w:t>Sleep onset latency</w:t>
            </w:r>
            <w:r w:rsidR="000B0AB2">
              <w:t xml:space="preserve">; </w:t>
            </w:r>
            <w:r w:rsidRPr="00AB31C7">
              <w:t>Wake after sleep onset</w:t>
            </w:r>
            <w:r w:rsidR="000B0AB2">
              <w:t xml:space="preserve">; </w:t>
            </w:r>
            <w:r w:rsidRPr="00AB31C7">
              <w:t>Sleep time</w:t>
            </w:r>
            <w:r w:rsidR="000B0AB2">
              <w:t xml:space="preserve">; </w:t>
            </w:r>
            <w:r w:rsidRPr="00AB31C7">
              <w:t>Adverse events</w:t>
            </w:r>
          </w:p>
        </w:tc>
      </w:tr>
      <w:tr w:rsidR="005D6FDF" w:rsidRPr="00AB31C7" w14:paraId="5B6B3CD4"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34262BBC" w14:textId="220D4A1A" w:rsidR="008A121E" w:rsidRPr="00AB31C7" w:rsidRDefault="008A121E" w:rsidP="00747076">
            <w:pPr>
              <w:pStyle w:val="Tabletext8pt"/>
            </w:pPr>
            <w:r w:rsidRPr="00AB31C7">
              <w:t>Wu 2018</w:t>
            </w:r>
            <w:r w:rsidR="00A02626">
              <w:t xml:space="preserve"> </w:t>
            </w:r>
            <w:r w:rsidR="00A02626">
              <w:fldChar w:fldCharType="begin">
                <w:fldData xml:space="preserve">PEVuZE5vdGU+PENpdGU+PEF1dGhvcj5XdTwvQXV0aG9yPjxZZWFyPjIwMTg8L1llYXI+PFJlY051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</w:fldData>
              </w:fldChar>
            </w:r>
            <w:r w:rsidR="00F913ED">
              <w:instrText xml:space="preserve"> ADDIN EN.CITE </w:instrText>
            </w:r>
            <w:r w:rsidR="00F913ED">
              <w:fldChar w:fldCharType="begin">
                <w:fldData xml:space="preserve">PEVuZE5vdGU+PENpdGU+PEF1dGhvcj5XdTwvQXV0aG9yPjxZZWFyPjIwMTg8L1llYXI+PFJlY051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</w:fldData>
              </w:fldChar>
            </w:r>
            <w:r w:rsidR="00F913ED">
              <w:instrText xml:space="preserve"> ADDIN EN.CITE.DATA </w:instrText>
            </w:r>
            <w:r w:rsidR="00F913ED">
              <w:fldChar w:fldCharType="end"/>
            </w:r>
            <w:r w:rsidR="00A02626">
              <w:fldChar w:fldCharType="separate"/>
            </w:r>
            <w:r w:rsidR="00F913ED">
              <w:rPr>
                <w:noProof/>
              </w:rPr>
              <w:t>(</w:t>
            </w:r>
            <w:hyperlink w:anchor="_ENREF_115" w:tooltip="Wu, 2018 #956" w:history="1">
              <w:r w:rsidR="00E3486E">
                <w:rPr>
                  <w:noProof/>
                </w:rPr>
                <w:t>115</w:t>
              </w:r>
            </w:hyperlink>
            <w:r w:rsidR="00F913ED">
              <w:rPr>
                <w:noProof/>
              </w:rPr>
              <w:t>)</w:t>
            </w:r>
            <w:r w:rsidR="00A02626">
              <w:fldChar w:fldCharType="end"/>
            </w:r>
          </w:p>
        </w:tc>
        <w:tc>
          <w:tcPr>
            <w:tcW w:w="1253" w:type="dxa"/>
          </w:tcPr>
          <w:p w14:paraId="3768ADD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CRD42018104155</w:t>
            </w:r>
          </w:p>
        </w:tc>
        <w:tc>
          <w:tcPr>
            <w:tcW w:w="1254" w:type="dxa"/>
          </w:tcPr>
          <w:p w14:paraId="45E1896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78607FF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07 Sleep-wake disorders</w:t>
            </w:r>
          </w:p>
        </w:tc>
        <w:tc>
          <w:tcPr>
            <w:tcW w:w="1418" w:type="dxa"/>
          </w:tcPr>
          <w:p w14:paraId="291A213D"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Insomnia </w:t>
            </w:r>
          </w:p>
        </w:tc>
        <w:tc>
          <w:tcPr>
            <w:tcW w:w="2126" w:type="dxa"/>
          </w:tcPr>
          <w:p w14:paraId="6A79FA6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w:t>
            </w:r>
          </w:p>
        </w:tc>
        <w:tc>
          <w:tcPr>
            <w:tcW w:w="1418" w:type="dxa"/>
          </w:tcPr>
          <w:p w14:paraId="648801B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50B650B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7D44A0F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4CE07EB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Sleep quality</w:t>
            </w:r>
          </w:p>
        </w:tc>
      </w:tr>
      <w:tr w:rsidR="008A121E" w:rsidRPr="00AB31C7" w14:paraId="0CFC954A"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3C0969E2" w14:textId="0E7D1B92" w:rsidR="008A121E" w:rsidRPr="00AB31C7" w:rsidRDefault="008A121E" w:rsidP="00747076">
            <w:pPr>
              <w:pStyle w:val="Tabletext8pt"/>
            </w:pPr>
            <w:r w:rsidRPr="00AB31C7">
              <w:t>Chen 2017</w:t>
            </w:r>
            <w:r w:rsidR="00B91D6D">
              <w:t xml:space="preserve"> </w:t>
            </w:r>
            <w:r w:rsidR="00F87819">
              <w:fldChar w:fldCharType="begin"/>
            </w:r>
            <w:r w:rsidR="00F913ED">
              <w:instrText xml:space="preserve"> ADDIN EN.CITE &lt;EndNote&gt;&lt;Cite&gt;&lt;Author&gt;Chen&lt;/Author&gt;&lt;Year&gt;2017&lt;/Year&gt;&lt;RecNum&gt;468&lt;/RecNum&gt;&lt;DisplayText&gt;(116)&lt;/DisplayText&gt;&lt;record&gt;&lt;rec-number&gt;468&lt;/rec-number&gt;&lt;foreign-keys&gt;&lt;key app="EN" db-id="rfx5v25rowst08e59tbxx9ty5t2w0adwt52x" timestamp="1665732222"&gt;468&lt;/key&gt;&lt;/foreign-keys&gt;&lt;ref-type name="Journal Article"&gt;17&lt;/ref-type&gt;&lt;contributors&gt;&lt;authors&gt;&lt;author&gt;Chen, S.&lt;/author&gt;&lt;author&gt;Guo, S. N.&lt;/author&gt;&lt;author&gt;Marmori, F.&lt;/author&gt;&lt;author&gt;Nan, Y. N.&lt;/author&gt;&lt;author&gt;Wang, J.&lt;/author&gt;&lt;author&gt;Zhao, J. P.&lt;/author&gt;&lt;/authors&gt;&lt;/contributors&gt;&lt;titles&gt;&lt;title&gt;Acupoint stimulation for post-stroke spasticity: a systematic review protocol&lt;/title&gt;&lt;secondary-title&gt;World Journal of Acupuncture - Moxibustion&lt;/secondary-title&gt;&lt;/titles&gt;&lt;periodical&gt;&lt;full-title&gt;World Journal of Acupuncture - Moxibustion&lt;/full-title&gt;&lt;/periodical&gt;&lt;pages&gt;53-58&lt;/pages&gt;&lt;volume&gt;27&lt;/volume&gt;&lt;number&gt;1&lt;/number&gt;&lt;dates&gt;&lt;year&gt;2017&lt;/year&gt;&lt;/dates&gt;&lt;accession-num&gt;617148734&lt;/accession-num&gt;&lt;urls&gt;&lt;related-urls&gt;&lt;url&gt;http://www.elsevier.com/wps/find/journaldescription.cws_home/727658/description&lt;/url&gt;&lt;/related-urls&gt;&lt;/urls&gt;&lt;electronic-resource-num&gt;http://dx.doi.org/10.1016/S1003-5257%2817%2930100-9&lt;/electronic-resource-num&gt;&lt;/record&gt;&lt;/Cite&gt;&lt;/EndNote&gt;</w:instrText>
            </w:r>
            <w:r w:rsidR="00F87819">
              <w:fldChar w:fldCharType="separate"/>
            </w:r>
            <w:r w:rsidR="00F913ED">
              <w:rPr>
                <w:noProof/>
              </w:rPr>
              <w:t>(</w:t>
            </w:r>
            <w:hyperlink w:anchor="_ENREF_116" w:tooltip="Chen, 2017 #468" w:history="1">
              <w:r w:rsidR="00E3486E">
                <w:rPr>
                  <w:noProof/>
                </w:rPr>
                <w:t>116</w:t>
              </w:r>
            </w:hyperlink>
            <w:r w:rsidR="00F913ED">
              <w:rPr>
                <w:noProof/>
              </w:rPr>
              <w:t>)</w:t>
            </w:r>
            <w:r w:rsidR="00F87819">
              <w:fldChar w:fldCharType="end"/>
            </w:r>
          </w:p>
        </w:tc>
        <w:tc>
          <w:tcPr>
            <w:tcW w:w="1253" w:type="dxa"/>
          </w:tcPr>
          <w:p w14:paraId="502FC6E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CRD42014013296</w:t>
            </w:r>
          </w:p>
        </w:tc>
        <w:tc>
          <w:tcPr>
            <w:tcW w:w="1254" w:type="dxa"/>
          </w:tcPr>
          <w:p w14:paraId="53EEC13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0978573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08 Diseases of the nervous system</w:t>
            </w:r>
          </w:p>
        </w:tc>
        <w:tc>
          <w:tcPr>
            <w:tcW w:w="1418" w:type="dxa"/>
          </w:tcPr>
          <w:p w14:paraId="68B7B8B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Post stroke spasticity </w:t>
            </w:r>
          </w:p>
        </w:tc>
        <w:tc>
          <w:tcPr>
            <w:tcW w:w="2126" w:type="dxa"/>
          </w:tcPr>
          <w:p w14:paraId="6B354FF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stimulation (including acupressure or acupuncture)</w:t>
            </w:r>
          </w:p>
        </w:tc>
        <w:tc>
          <w:tcPr>
            <w:tcW w:w="1418" w:type="dxa"/>
          </w:tcPr>
          <w:p w14:paraId="7749A59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(placebo/sham or no intervention)</w:t>
            </w:r>
          </w:p>
        </w:tc>
        <w:tc>
          <w:tcPr>
            <w:tcW w:w="1537" w:type="dxa"/>
          </w:tcPr>
          <w:p w14:paraId="5F63BE5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108B14D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5E62BD14" w14:textId="0D40D4F8"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Ashworth scale</w:t>
            </w:r>
            <w:r w:rsidR="000B0AB2">
              <w:t xml:space="preserve">; </w:t>
            </w:r>
            <w:r w:rsidRPr="00AB31C7">
              <w:t xml:space="preserve">Modified </w:t>
            </w:r>
            <w:r w:rsidR="00376ADA" w:rsidRPr="00AB31C7">
              <w:t>Tardieu</w:t>
            </w:r>
            <w:r w:rsidRPr="00AB31C7">
              <w:t xml:space="preserve"> Scale </w:t>
            </w:r>
            <w:r w:rsidR="000B0AB2">
              <w:t xml:space="preserve">; </w:t>
            </w:r>
            <w:r w:rsidRPr="00AB31C7">
              <w:t>Fugel-Mayer Motor Assessment</w:t>
            </w:r>
            <w:r w:rsidR="000B0AB2">
              <w:t xml:space="preserve">; </w:t>
            </w:r>
            <w:r w:rsidRPr="00AB31C7">
              <w:t xml:space="preserve">Activities of daily living </w:t>
            </w:r>
            <w:r w:rsidR="000B0AB2">
              <w:t xml:space="preserve">; </w:t>
            </w:r>
            <w:r w:rsidRPr="00AB31C7">
              <w:t>Barthel Index</w:t>
            </w:r>
            <w:r w:rsidR="000B0AB2">
              <w:t xml:space="preserve">; </w:t>
            </w:r>
            <w:r w:rsidRPr="00AB31C7">
              <w:t>QoL</w:t>
            </w:r>
            <w:r w:rsidR="000B0AB2">
              <w:t xml:space="preserve">; </w:t>
            </w:r>
            <w:r w:rsidRPr="00AB31C7">
              <w:t>Brunnstrom recovery stages</w:t>
            </w:r>
            <w:r w:rsidR="000B0AB2">
              <w:t xml:space="preserve">; </w:t>
            </w:r>
            <w:r w:rsidRPr="00AB31C7">
              <w:t>Neurological deficit</w:t>
            </w:r>
            <w:r w:rsidR="000B0AB2">
              <w:t xml:space="preserve">; </w:t>
            </w:r>
            <w:r w:rsidRPr="00AB31C7">
              <w:t>Adverse events</w:t>
            </w:r>
          </w:p>
        </w:tc>
      </w:tr>
      <w:tr w:rsidR="005D6FDF" w:rsidRPr="00AB31C7" w14:paraId="7801EE29" w14:textId="77777777" w:rsidTr="00993CE0">
        <w:trPr>
          <w:trHeight w:val="85"/>
        </w:trPr>
        <w:tc>
          <w:tcPr>
            <w:cnfStyle w:val="001000000000" w:firstRow="0" w:lastRow="0" w:firstColumn="1" w:lastColumn="0" w:oddVBand="0" w:evenVBand="0" w:oddHBand="0" w:evenHBand="0" w:firstRowFirstColumn="0" w:firstRowLastColumn="0" w:lastRowFirstColumn="0" w:lastRowLastColumn="0"/>
            <w:tcW w:w="1037" w:type="dxa"/>
          </w:tcPr>
          <w:p w14:paraId="50F7F65F" w14:textId="199BD62D" w:rsidR="008A121E" w:rsidRPr="00AB31C7" w:rsidRDefault="008A121E" w:rsidP="00747076">
            <w:pPr>
              <w:pStyle w:val="Tabletext8pt"/>
            </w:pPr>
            <w:r w:rsidRPr="00AB31C7">
              <w:t>Jiang 2021</w:t>
            </w:r>
            <w:r w:rsidR="002F762E">
              <w:t xml:space="preserve"> </w:t>
            </w:r>
            <w:r w:rsidR="00F87819">
              <w:fldChar w:fldCharType="begin"/>
            </w:r>
            <w:r w:rsidR="00F913ED">
              <w:instrText xml:space="preserve"> ADDIN EN.CITE &lt;EndNote&gt;&lt;Cite&gt;&lt;Author&gt;Jiang&lt;/Author&gt;&lt;Year&gt;2021&lt;/Year&gt;&lt;RecNum&gt;403&lt;/RecNum&gt;&lt;DisplayText&gt;(117)&lt;/DisplayText&gt;&lt;record&gt;&lt;rec-number&gt;403&lt;/rec-number&gt;&lt;foreign-keys&gt;&lt;key app="EN" db-id="rfx5v25rowst08e59tbxx9ty5t2w0adwt52x" timestamp="1665732222"&gt;403&lt;/key&gt;&lt;/foreign-keys&gt;&lt;ref-type name="Journal Article"&gt;17&lt;/ref-type&gt;&lt;contributors&gt;&lt;authors&gt;&lt;author&gt;Jiang, L.&lt;/author&gt;&lt;author&gt;Deng, Z.&lt;/author&gt;&lt;author&gt;Zhang, H.&lt;/author&gt;&lt;author&gt;Li, Y.&lt;/author&gt;&lt;author&gt;Wang, T.&lt;/author&gt;&lt;author&gt;Xie, W.&lt;/author&gt;&lt;/authors&gt;&lt;/contributors&gt;&lt;titles&gt;&lt;title&gt;Acupoint for angina pectoris: A protocol for systematic review and meta-analysis&lt;/title&gt;&lt;secondary-title&gt;Medicine&lt;/secondary-title&gt;&lt;/titles&gt;&lt;periodical&gt;&lt;full-title&gt;Medicine&lt;/full-title&gt;&lt;/periodical&gt;&lt;pages&gt;e24080&lt;/pages&gt;&lt;volume&gt;100&lt;/volume&gt;&lt;number&gt;3&lt;/number&gt;&lt;dates&gt;&lt;year&gt;2021&lt;/year&gt;&lt;/dates&gt;&lt;urls&gt;&lt;related-urls&gt;&lt;url&gt;https://ezproxy.library.usyd.edu.au/login?url=http://ovidsp.ovid.com/ovidweb.cgi?T=JS&amp;amp;CSC=Y&amp;amp;NEWS=N&amp;amp;PAGE=fulltext&amp;amp;D=emexb&amp;amp;AN=634204223&lt;/url&gt;&lt;/related-urls&gt;&lt;/urls&gt;&lt;electronic-resource-num&gt;http://dx.doi.org/10.1097/MD.0000000000024080&lt;/electronic-resource-num&gt;&lt;/record&gt;&lt;/Cite&gt;&lt;/EndNote&gt;</w:instrText>
            </w:r>
            <w:r w:rsidR="00F87819">
              <w:fldChar w:fldCharType="separate"/>
            </w:r>
            <w:r w:rsidR="00F913ED">
              <w:rPr>
                <w:noProof/>
              </w:rPr>
              <w:t>(</w:t>
            </w:r>
            <w:hyperlink w:anchor="_ENREF_117" w:tooltip="Jiang, 2021 #403" w:history="1">
              <w:r w:rsidR="00E3486E">
                <w:rPr>
                  <w:noProof/>
                </w:rPr>
                <w:t>117</w:t>
              </w:r>
            </w:hyperlink>
            <w:r w:rsidR="00F913ED">
              <w:rPr>
                <w:noProof/>
              </w:rPr>
              <w:t>)</w:t>
            </w:r>
            <w:r w:rsidR="00F87819">
              <w:fldChar w:fldCharType="end"/>
            </w:r>
          </w:p>
        </w:tc>
        <w:tc>
          <w:tcPr>
            <w:tcW w:w="1253" w:type="dxa"/>
          </w:tcPr>
          <w:p w14:paraId="53B3871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OSF: 10.17605/OSF.IO/VNXWE</w:t>
            </w:r>
          </w:p>
        </w:tc>
        <w:tc>
          <w:tcPr>
            <w:tcW w:w="1254" w:type="dxa"/>
          </w:tcPr>
          <w:p w14:paraId="2952120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4C8AC23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11 Diseases of the circulatory system</w:t>
            </w:r>
          </w:p>
        </w:tc>
        <w:tc>
          <w:tcPr>
            <w:tcW w:w="1418" w:type="dxa"/>
          </w:tcPr>
          <w:p w14:paraId="0249240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Angina pectoris</w:t>
            </w:r>
          </w:p>
        </w:tc>
        <w:tc>
          <w:tcPr>
            <w:tcW w:w="2126" w:type="dxa"/>
          </w:tcPr>
          <w:p w14:paraId="4AF8D46C" w14:textId="059810D0"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therapies, including acupuncture, acupressure, acupoints injection, massage</w:t>
            </w:r>
            <w:r w:rsidR="00847D00">
              <w:t xml:space="preserve"> and</w:t>
            </w:r>
            <w:r w:rsidRPr="00AB31C7">
              <w:t xml:space="preserve"> moxibustion</w:t>
            </w:r>
          </w:p>
        </w:tc>
        <w:tc>
          <w:tcPr>
            <w:tcW w:w="1418" w:type="dxa"/>
          </w:tcPr>
          <w:p w14:paraId="46FA1AF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03E842A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0051D5D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7A85BF1E" w14:textId="617A5FC9"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w:t>
            </w:r>
            <w:r w:rsidR="000B0AB2">
              <w:t xml:space="preserve">; </w:t>
            </w:r>
            <w:r w:rsidRPr="00AB31C7">
              <w:t xml:space="preserve">Disability/function </w:t>
            </w:r>
            <w:r w:rsidR="000B0AB2">
              <w:t xml:space="preserve">; </w:t>
            </w:r>
            <w:r w:rsidRPr="00AB31C7">
              <w:t>QoL</w:t>
            </w:r>
            <w:r w:rsidR="000B0AB2">
              <w:t xml:space="preserve">; </w:t>
            </w:r>
            <w:r w:rsidRPr="00AB31C7">
              <w:t>Adverse events</w:t>
            </w:r>
          </w:p>
        </w:tc>
      </w:tr>
      <w:tr w:rsidR="008A121E" w:rsidRPr="00AB31C7" w14:paraId="5F4BCD59"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7D1A9C4B" w14:textId="047DE533" w:rsidR="008A121E" w:rsidRPr="00AB31C7" w:rsidRDefault="008A121E" w:rsidP="00747076">
            <w:pPr>
              <w:pStyle w:val="Tabletext8pt"/>
            </w:pPr>
            <w:r w:rsidRPr="00AB31C7">
              <w:t>Qiujun 2020</w:t>
            </w:r>
            <w:r w:rsidR="002F762E">
              <w:t xml:space="preserve"> </w:t>
            </w:r>
            <w:r w:rsidR="00F87819">
              <w:fldChar w:fldCharType="begin"/>
            </w:r>
            <w:r w:rsidR="00F913ED">
              <w:instrText xml:space="preserve"> ADDIN EN.CITE &lt;EndNote&gt;&lt;Cite&gt;&lt;Author&gt;Qiujun&lt;/Author&gt;&lt;Year&gt;2020&lt;/Year&gt;&lt;RecNum&gt;359&lt;/RecNum&gt;&lt;DisplayText&gt;(118)&lt;/DisplayText&gt;&lt;record&gt;&lt;rec-number&gt;359&lt;/rec-number&gt;&lt;foreign-keys&gt;&lt;key app="EN" db-id="rfx5v25rowst08e59tbxx9ty5t2w0adwt52x" timestamp="1665732222"&gt;359&lt;/key&gt;&lt;/foreign-keys&gt;&lt;ref-type name="Journal Article"&gt;17&lt;/ref-type&gt;&lt;contributors&gt;&lt;authors&gt;&lt;author&gt;Qiujun, He&lt;/author&gt;&lt;author&gt;Yajing, Ren&lt;/author&gt;&lt;author&gt;Yanqiu, Wang&lt;/author&gt;&lt;author&gt;Feng, Zhang&lt;/author&gt;&lt;author&gt;Sanyin, Zhang&lt;/author&gt;&lt;author&gt;He, Qiujun&lt;/author&gt;&lt;author&gt;Ren, Yajing&lt;/author&gt;&lt;author&gt;Wang, Yanqiu&lt;/author&gt;&lt;author&gt;Zhang, Feng&lt;/author&gt;&lt;author&gt;Zhang, Sanyin&lt;/author&gt;&lt;/authors&gt;&lt;/contributors&gt;&lt;titles&gt;&lt;title&gt;The efficacy and safety of acupuncture for perimenopause symptom compared with different sham acupuncture control groups: A protocol of systematic review and meta-analysis&lt;/title&gt;&lt;secondary-title&gt;Medicine&lt;/secondary-title&gt;&lt;/titles&gt;&lt;periodical&gt;&lt;full-title&gt;Medicine&lt;/full-title&gt;&lt;/periodical&gt;&lt;pages&gt;1-6&lt;/pages&gt;&lt;volume&gt;99&lt;/volume&gt;&lt;number&gt;10&lt;/number&gt;&lt;dates&gt;&lt;year&gt;2020&lt;/year&gt;&lt;/dates&gt;&lt;pub-location&gt;Baltimore, Maryland&lt;/pub-location&gt;&lt;publisher&gt;Lippincott Williams &amp;amp; Wilkins&lt;/publisher&gt;&lt;accession-num&gt;143885403. Language: English. Entry Date: 20200625. Revision Date: 20210223. Publication Type: journal article. Journal Subset: Biomedical&lt;/accession-num&gt;&lt;urls&gt;&lt;related-urls&gt;&lt;url&gt;http://ezproxy.library.usyd.edu.au/login?url=http://search.ebscohost.com/login.aspx?direct=true&amp;amp;db=ccm&amp;amp;AN=143885403&amp;amp;site=ehost-live&lt;/url&gt;&lt;/related-urls&gt;&lt;/urls&gt;&lt;electronic-resource-num&gt;10.1097/MD.0000000000019366&lt;/electronic-resource-num&gt;&lt;/record&gt;&lt;/Cite&gt;&lt;/EndNote&gt;</w:instrText>
            </w:r>
            <w:r w:rsidR="00F87819">
              <w:fldChar w:fldCharType="separate"/>
            </w:r>
            <w:r w:rsidR="00F913ED">
              <w:rPr>
                <w:noProof/>
              </w:rPr>
              <w:t>(</w:t>
            </w:r>
            <w:hyperlink w:anchor="_ENREF_118" w:tooltip="Qiujun, 2020 #359" w:history="1">
              <w:r w:rsidR="00E3486E">
                <w:rPr>
                  <w:noProof/>
                </w:rPr>
                <w:t>118</w:t>
              </w:r>
            </w:hyperlink>
            <w:r w:rsidR="00F913ED">
              <w:rPr>
                <w:noProof/>
              </w:rPr>
              <w:t>)</w:t>
            </w:r>
            <w:r w:rsidR="00F87819">
              <w:fldChar w:fldCharType="end"/>
            </w:r>
          </w:p>
        </w:tc>
        <w:tc>
          <w:tcPr>
            <w:tcW w:w="1253" w:type="dxa"/>
          </w:tcPr>
          <w:p w14:paraId="00EADDC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DOI 10.17605/OSF.IO/VZCKU</w:t>
            </w:r>
          </w:p>
        </w:tc>
        <w:tc>
          <w:tcPr>
            <w:tcW w:w="1254" w:type="dxa"/>
          </w:tcPr>
          <w:p w14:paraId="4D4A46B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3587181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16 Diseases of the genitourinary system</w:t>
            </w:r>
          </w:p>
        </w:tc>
        <w:tc>
          <w:tcPr>
            <w:tcW w:w="1418" w:type="dxa"/>
          </w:tcPr>
          <w:p w14:paraId="1AB4389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Perimenopause</w:t>
            </w:r>
          </w:p>
        </w:tc>
        <w:tc>
          <w:tcPr>
            <w:tcW w:w="2126" w:type="dxa"/>
          </w:tcPr>
          <w:p w14:paraId="0EEB097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Acupuncture or acupressure (subgroup)</w:t>
            </w:r>
          </w:p>
        </w:tc>
        <w:tc>
          <w:tcPr>
            <w:tcW w:w="1418" w:type="dxa"/>
          </w:tcPr>
          <w:p w14:paraId="69D5E3B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4D8D5E4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4367E87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755880A2" w14:textId="61BB62D4"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Flushes per 24 hours</w:t>
            </w:r>
            <w:r w:rsidR="000B0AB2">
              <w:t xml:space="preserve">; </w:t>
            </w:r>
            <w:r w:rsidRPr="00AB31C7">
              <w:t>Frequency of hot flashes</w:t>
            </w:r>
            <w:r w:rsidR="000B0AB2">
              <w:t xml:space="preserve">; </w:t>
            </w:r>
            <w:r w:rsidRPr="00AB31C7">
              <w:t>Severity of hot flashes</w:t>
            </w:r>
            <w:r w:rsidR="000B0AB2">
              <w:t xml:space="preserve">; </w:t>
            </w:r>
            <w:r w:rsidRPr="00AB31C7">
              <w:t>Menopause-related symptom score</w:t>
            </w:r>
            <w:r w:rsidR="000B0AB2">
              <w:t xml:space="preserve">; </w:t>
            </w:r>
            <w:r w:rsidRPr="00AB31C7">
              <w:t>Treatment efficacy</w:t>
            </w:r>
            <w:r w:rsidR="000B0AB2">
              <w:t xml:space="preserve">; </w:t>
            </w:r>
            <w:r w:rsidRPr="00AB31C7">
              <w:t>Adverse events</w:t>
            </w:r>
          </w:p>
        </w:tc>
      </w:tr>
      <w:tr w:rsidR="005D6FDF" w:rsidRPr="00AB31C7" w14:paraId="40FB0233"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7A11AAF7" w14:textId="0286E867" w:rsidR="008A121E" w:rsidRPr="00AB31C7" w:rsidRDefault="008A121E" w:rsidP="00747076">
            <w:pPr>
              <w:pStyle w:val="Tabletext8pt"/>
            </w:pPr>
            <w:r w:rsidRPr="00AB31C7">
              <w:t>Zhu 2020</w:t>
            </w:r>
            <w:r w:rsidR="00FE2577">
              <w:t xml:space="preserve"> </w:t>
            </w:r>
            <w:r w:rsidR="00F87819">
              <w:fldChar w:fldCharType="begin"/>
            </w:r>
            <w:r w:rsidR="00F913ED">
              <w:instrText xml:space="preserve"> ADDIN EN.CITE &lt;EndNote&gt;&lt;Cite&gt;&lt;Author&gt;Zhu&lt;/Author&gt;&lt;Year&gt;2020&lt;/Year&gt;&lt;RecNum&gt;408&lt;/RecNum&gt;&lt;DisplayText&gt;(119)&lt;/DisplayText&gt;&lt;record&gt;&lt;rec-number&gt;408&lt;/rec-number&gt;&lt;foreign-keys&gt;&lt;key app="EN" db-id="rfx5v25rowst08e59tbxx9ty5t2w0adwt52x" timestamp="1665732222"&gt;408&lt;/key&gt;&lt;/foreign-keys&gt;&lt;ref-type name="Journal Article"&gt;17&lt;/ref-type&gt;&lt;contributors&gt;&lt;authors&gt;&lt;author&gt;Zhu, K.&lt;/author&gt;&lt;author&gt;Shen, Y.&lt;/author&gt;&lt;author&gt;Zhu, Y.&lt;/author&gt;&lt;author&gt;Li, L.&lt;/author&gt;&lt;author&gt;You, Y.&lt;/author&gt;&lt;/authors&gt;&lt;/contributors&gt;&lt;auth-address&gt;Hospital of Chengdu University of Traditional Chinese Medicine.&amp;#xD;Chengdu University of Traditional Chinese Medicine, PR China.&lt;/auth-address&gt;&lt;titles&gt;&lt;title&gt;Effect of acupoint therapies on prostatitis: A systematic review protocol&lt;/title&gt;&lt;secondary-title&gt;Medicine (Baltimore)&lt;/secondary-title&gt;&lt;/titles&gt;&lt;periodical&gt;&lt;full-title&gt;Medicine (Baltimore)&lt;/full-title&gt;&lt;/periodical&gt;&lt;pages&gt;e18967&lt;/pages&gt;&lt;volume&gt;99&lt;/volume&gt;&lt;number&gt;6&lt;/number&gt;&lt;keywords&gt;&lt;keyword&gt;*Acupuncture Points&lt;/keyword&gt;&lt;keyword&gt;Humans&lt;/keyword&gt;&lt;keyword&gt;Male&lt;/keyword&gt;&lt;keyword&gt;Prostatitis/*therapy&lt;/keyword&gt;&lt;/keywords&gt;&lt;dates&gt;&lt;year&gt;2020&lt;/year&gt;&lt;pub-dates&gt;&lt;date&gt;Feb&lt;/date&gt;&lt;/pub-dates&gt;&lt;/dates&gt;&lt;isbn&gt;1536-5964 (Electronic)&amp;#xD;0025-7974 (Print)&amp;#xD;0025-7974 (Linking)&lt;/isbn&gt;&lt;accession-num&gt;32028405&lt;/accession-num&gt;&lt;urls&gt;&lt;related-urls&gt;&lt;url&gt;https://www.ncbi.nlm.nih.gov/pubmed/32028405&lt;/url&gt;&lt;/related-urls&gt;&lt;/urls&gt;&lt;custom1&gt;The authors have no conflicts of interest to disclose.&lt;/custom1&gt;&lt;custom2&gt;PMC7015636&lt;/custom2&gt;&lt;electronic-resource-num&gt;10.1097/MD.0000000000018967&lt;/electronic-resource-num&gt;&lt;remote-database-name&gt;Medline&lt;/remote-database-name&gt;&lt;remote-database-provider&gt;NLM&lt;/remote-database-provider&gt;&lt;/record&gt;&lt;/Cite&gt;&lt;/EndNote&gt;</w:instrText>
            </w:r>
            <w:r w:rsidR="00F87819">
              <w:fldChar w:fldCharType="separate"/>
            </w:r>
            <w:r w:rsidR="00F913ED">
              <w:rPr>
                <w:noProof/>
              </w:rPr>
              <w:t>(</w:t>
            </w:r>
            <w:hyperlink w:anchor="_ENREF_119" w:tooltip="Zhu, 2020 #408" w:history="1">
              <w:r w:rsidR="00E3486E">
                <w:rPr>
                  <w:noProof/>
                </w:rPr>
                <w:t>119</w:t>
              </w:r>
            </w:hyperlink>
            <w:r w:rsidR="00F913ED">
              <w:rPr>
                <w:noProof/>
              </w:rPr>
              <w:t>)</w:t>
            </w:r>
            <w:r w:rsidR="00F87819">
              <w:fldChar w:fldCharType="end"/>
            </w:r>
          </w:p>
        </w:tc>
        <w:tc>
          <w:tcPr>
            <w:tcW w:w="1253" w:type="dxa"/>
          </w:tcPr>
          <w:p w14:paraId="12D8CB8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OSF: DOI 10.17605/OSF.IO/H7KQJ</w:t>
            </w:r>
          </w:p>
        </w:tc>
        <w:tc>
          <w:tcPr>
            <w:tcW w:w="1254" w:type="dxa"/>
          </w:tcPr>
          <w:p w14:paraId="2205C9F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53212E11" w14:textId="6F915EF5"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16 Diseases of the genitourinary system</w:t>
            </w:r>
          </w:p>
        </w:tc>
        <w:tc>
          <w:tcPr>
            <w:tcW w:w="1418" w:type="dxa"/>
          </w:tcPr>
          <w:p w14:paraId="3AF1244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Prostatitis</w:t>
            </w:r>
          </w:p>
        </w:tc>
        <w:tc>
          <w:tcPr>
            <w:tcW w:w="2126" w:type="dxa"/>
          </w:tcPr>
          <w:p w14:paraId="5008C8E6" w14:textId="179FE989"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Acupoint therapies, including massage, acupuncture, acupoints injection, acupressure</w:t>
            </w:r>
            <w:r w:rsidR="00847D00">
              <w:t xml:space="preserve"> and</w:t>
            </w:r>
            <w:r w:rsidRPr="00AB31C7">
              <w:t xml:space="preserve"> moxibustion</w:t>
            </w:r>
          </w:p>
        </w:tc>
        <w:tc>
          <w:tcPr>
            <w:tcW w:w="1418" w:type="dxa"/>
          </w:tcPr>
          <w:p w14:paraId="7C0FFFF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0CDC5DF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7D0E54B3"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397E6525" w14:textId="6ECCFB8B"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Effective rate</w:t>
            </w:r>
            <w:r w:rsidR="000B0AB2">
              <w:t xml:space="preserve">; </w:t>
            </w:r>
            <w:r w:rsidRPr="00AB31C7">
              <w:t xml:space="preserve">Quality of life </w:t>
            </w:r>
            <w:r w:rsidR="000B0AB2">
              <w:t xml:space="preserve">; </w:t>
            </w:r>
            <w:r w:rsidRPr="00AB31C7">
              <w:t>Cure rate</w:t>
            </w:r>
            <w:r w:rsidR="000B0AB2">
              <w:t xml:space="preserve">; </w:t>
            </w:r>
            <w:r w:rsidRPr="00AB31C7">
              <w:t>Recurrence rate</w:t>
            </w:r>
            <w:r w:rsidR="000B0AB2">
              <w:t xml:space="preserve">; </w:t>
            </w:r>
            <w:r w:rsidRPr="00AB31C7">
              <w:t>Complication</w:t>
            </w:r>
          </w:p>
        </w:tc>
      </w:tr>
      <w:tr w:rsidR="008A121E" w:rsidRPr="00AB31C7" w14:paraId="2B6F98F8"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78903C7C" w14:textId="01C172F4" w:rsidR="008A121E" w:rsidRPr="00AB31C7" w:rsidRDefault="008A121E" w:rsidP="00747076">
            <w:pPr>
              <w:pStyle w:val="Tabletext8pt"/>
            </w:pPr>
            <w:r w:rsidRPr="00AB31C7">
              <w:lastRenderedPageBreak/>
              <w:t>Haiyang 2020</w:t>
            </w:r>
            <w:r w:rsidR="00FE2577">
              <w:t xml:space="preserve"> </w:t>
            </w:r>
            <w:r w:rsidR="00F87819">
              <w:fldChar w:fldCharType="begin"/>
            </w:r>
            <w:r w:rsidR="00F913ED">
              <w:instrText xml:space="preserve"> ADDIN EN.CITE &lt;EndNote&gt;&lt;Cite&gt;&lt;Author&gt;Haiyang&lt;/Author&gt;&lt;Year&gt;2020&lt;/Year&gt;&lt;RecNum&gt;438&lt;/RecNum&gt;&lt;DisplayText&gt;(120)&lt;/DisplayText&gt;&lt;record&gt;&lt;rec-number&gt;438&lt;/rec-number&gt;&lt;foreign-keys&gt;&lt;key app="EN" db-id="rfx5v25rowst08e59tbxx9ty5t2w0adwt52x" timestamp="1665732222"&gt;438&lt;/key&gt;&lt;/foreign-keys&gt;&lt;ref-type name="Journal Article"&gt;17&lt;/ref-type&gt;&lt;contributors&gt;&lt;authors&gt;&lt;author&gt;Haiyang, Yu&lt;/author&gt;&lt;author&gt;Haiyan, Wang&lt;/author&gt;&lt;author&gt;Tao, Ma&lt;/author&gt;&lt;author&gt;Ailing, Huang&lt;/author&gt;&lt;author&gt;Zengpeng, Lu&lt;/author&gt;&lt;author&gt;Xiaogang, Zhang&lt;/author&gt;&lt;author&gt;Yu, Haiyang&lt;/author&gt;&lt;author&gt;Wang, Haiyan&lt;/author&gt;&lt;author&gt;Ma, Tao&lt;/author&gt;&lt;author&gt;Huang, Ailing&lt;/author&gt;&lt;author&gt;Lu, Zengpeng&lt;/author&gt;&lt;author&gt;Zhang, Xiaogang&lt;/author&gt;&lt;/authors&gt;&lt;/contributors&gt;&lt;titles&gt;&lt;title&gt;TCM nonpharmacological interventions for chronic low-back pain: A protocol for systematic review and network meta-analysis&lt;/title&gt;&lt;secondary-title&gt;Medicine&lt;/secondary-title&gt;&lt;/titles&gt;&lt;periodical&gt;&lt;full-title&gt;Medicine&lt;/full-title&gt;&lt;/periodical&gt;&lt;pages&gt;1-6&lt;/pages&gt;&lt;volume&gt;99&lt;/volume&gt;&lt;number&gt;40&lt;/number&gt;&lt;dates&gt;&lt;year&gt;2020&lt;/year&gt;&lt;/dates&gt;&lt;pub-location&gt;Baltimore, Maryland&lt;/pub-location&gt;&lt;publisher&gt;Lippincott Williams &amp;amp; Wilkins&lt;/publisher&gt;&lt;accession-num&gt;146896624. Language: English. Entry Date: 20201111. Revision Date: 20210113. Publication Type: journal article&lt;/accession-num&gt;&lt;urls&gt;&lt;related-urls&gt;&lt;url&gt;http://ezproxy.library.usyd.edu.au/login?url=http://search.ebscohost.com/login.aspx?direct=true&amp;amp;db=ccm&amp;amp;AN=146896624&amp;amp;site=ehost-live&lt;/url&gt;&lt;/related-urls&gt;&lt;/urls&gt;&lt;electronic-resource-num&gt;10.1097/MD.0000000000022547&lt;/electronic-resource-num&gt;&lt;/record&gt;&lt;/Cite&gt;&lt;/EndNote&gt;</w:instrText>
            </w:r>
            <w:r w:rsidR="00F87819">
              <w:fldChar w:fldCharType="separate"/>
            </w:r>
            <w:r w:rsidR="00F913ED">
              <w:rPr>
                <w:noProof/>
              </w:rPr>
              <w:t>(</w:t>
            </w:r>
            <w:hyperlink w:anchor="_ENREF_120" w:tooltip="Haiyang, 2020 #438" w:history="1">
              <w:r w:rsidR="00E3486E">
                <w:rPr>
                  <w:noProof/>
                </w:rPr>
                <w:t>120</w:t>
              </w:r>
            </w:hyperlink>
            <w:r w:rsidR="00F913ED">
              <w:rPr>
                <w:noProof/>
              </w:rPr>
              <w:t>)</w:t>
            </w:r>
            <w:r w:rsidR="00F87819">
              <w:fldChar w:fldCharType="end"/>
            </w:r>
          </w:p>
        </w:tc>
        <w:tc>
          <w:tcPr>
            <w:tcW w:w="1253" w:type="dxa"/>
          </w:tcPr>
          <w:p w14:paraId="506D58B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OSF: DOI 10.17605/OSF.IO/4H3Y9</w:t>
            </w:r>
          </w:p>
        </w:tc>
        <w:tc>
          <w:tcPr>
            <w:tcW w:w="1254" w:type="dxa"/>
          </w:tcPr>
          <w:p w14:paraId="0DF0F4B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6FE9E07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21 Symptoms, signs or clinical findings, NEC</w:t>
            </w:r>
          </w:p>
        </w:tc>
        <w:tc>
          <w:tcPr>
            <w:tcW w:w="1418" w:type="dxa"/>
          </w:tcPr>
          <w:p w14:paraId="7A54D49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Chronic low back pain </w:t>
            </w:r>
          </w:p>
        </w:tc>
        <w:tc>
          <w:tcPr>
            <w:tcW w:w="2126" w:type="dxa"/>
          </w:tcPr>
          <w:p w14:paraId="236DDC2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TCM or other non-pharmacological interventions</w:t>
            </w:r>
          </w:p>
        </w:tc>
        <w:tc>
          <w:tcPr>
            <w:tcW w:w="1418" w:type="dxa"/>
          </w:tcPr>
          <w:p w14:paraId="48A3E93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5337828E"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139860A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634A10B3" w14:textId="1D25E35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Pain intensity</w:t>
            </w:r>
            <w:r w:rsidR="000B0AB2">
              <w:t xml:space="preserve">; </w:t>
            </w:r>
            <w:r w:rsidRPr="00AB31C7">
              <w:t xml:space="preserve">Disability/function </w:t>
            </w:r>
            <w:r w:rsidR="000B0AB2">
              <w:t xml:space="preserve">; </w:t>
            </w:r>
            <w:r w:rsidRPr="00AB31C7">
              <w:t>Global improvement</w:t>
            </w:r>
            <w:r w:rsidR="000B0AB2">
              <w:t xml:space="preserve">; </w:t>
            </w:r>
            <w:r w:rsidRPr="00AB31C7">
              <w:t>QoL</w:t>
            </w:r>
            <w:r w:rsidR="000B0AB2">
              <w:t xml:space="preserve">; </w:t>
            </w:r>
            <w:r w:rsidRPr="00AB31C7">
              <w:t>Treatment satisfaction</w:t>
            </w:r>
            <w:r w:rsidR="000B0AB2">
              <w:t xml:space="preserve">; </w:t>
            </w:r>
            <w:r w:rsidRPr="00AB31C7">
              <w:t>Adverse events</w:t>
            </w:r>
          </w:p>
        </w:tc>
      </w:tr>
      <w:tr w:rsidR="005D6FDF" w:rsidRPr="00AB31C7" w14:paraId="3554ABC4"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734C1D49" w14:textId="7D0EEC8D" w:rsidR="008A121E" w:rsidRPr="00AB31C7" w:rsidRDefault="008A121E" w:rsidP="00747076">
            <w:pPr>
              <w:pStyle w:val="Tabletext8pt"/>
            </w:pPr>
            <w:r w:rsidRPr="00AB31C7">
              <w:t>Zhao 2015</w:t>
            </w:r>
            <w:r w:rsidR="00CF3B42">
              <w:t xml:space="preserve"> </w:t>
            </w:r>
            <w:r w:rsidR="00F87819">
              <w:fldChar w:fldCharType="begin"/>
            </w:r>
            <w:r w:rsidR="00F913ED">
              <w:instrText xml:space="preserve"> ADDIN EN.CITE &lt;EndNote&gt;&lt;Cite&gt;&lt;Author&gt;Zhao&lt;/Author&gt;&lt;Year&gt;2015&lt;/Year&gt;&lt;RecNum&gt;409&lt;/RecNum&gt;&lt;DisplayText&gt;(121)&lt;/DisplayText&gt;&lt;record&gt;&lt;rec-number&gt;409&lt;/rec-number&gt;&lt;foreign-keys&gt;&lt;key app="EN" db-id="rfx5v25rowst08e59tbxx9ty5t2w0adwt52x" timestamp="1665732222"&gt;409&lt;/key&gt;&lt;/foreign-keys&gt;&lt;ref-type name="Journal Article"&gt;17&lt;/ref-type&gt;&lt;contributors&gt;&lt;authors&gt;&lt;author&gt;Zhao, S.&lt;/author&gt;&lt;author&gt;Meng, F. J.&lt;/author&gt;&lt;author&gt;Jin, Y. H.&lt;/author&gt;&lt;author&gt;Ma, Y.&lt;/author&gt;&lt;author&gt;Li, W. W.&lt;/author&gt;&lt;author&gt;Mi, X.&lt;/author&gt;&lt;/authors&gt;&lt;/contributors&gt;&lt;titles&gt;&lt;title&gt;Non-drug conservative treatments for acute urinary retention after surgery in adults&lt;/title&gt;&lt;secondary-title&gt;Cochrane Database of Systematic Reviews&lt;/secondary-title&gt;&lt;/titles&gt;&lt;periodical&gt;&lt;full-title&gt;Cochrane Database of Systematic Reviews&lt;/full-title&gt;&lt;/periodical&gt;&lt;volume&gt;2015&lt;/volume&gt;&lt;number&gt;2&lt;/number&gt;&lt;dates&gt;&lt;year&gt;2015&lt;/year&gt;&lt;/dates&gt;&lt;accession-num&gt;620561268&lt;/accession-num&gt;&lt;urls&gt;&lt;related-urls&gt;&lt;url&gt;http://as.wiley.com/WileyCDA/Brand/id-6.html&lt;/url&gt;&lt;/related-urls&gt;&lt;/urls&gt;&lt;electronic-resource-num&gt;http://dx.doi.org/10.1002/14651858.CD011508&lt;/electronic-resource-num&gt;&lt;/record&gt;&lt;/Cite&gt;&lt;/EndNote&gt;</w:instrText>
            </w:r>
            <w:r w:rsidR="00F87819">
              <w:fldChar w:fldCharType="separate"/>
            </w:r>
            <w:r w:rsidR="00F913ED">
              <w:rPr>
                <w:noProof/>
              </w:rPr>
              <w:t>(</w:t>
            </w:r>
            <w:hyperlink w:anchor="_ENREF_121" w:tooltip="Zhao, 2015 #409" w:history="1">
              <w:r w:rsidR="00E3486E">
                <w:rPr>
                  <w:noProof/>
                </w:rPr>
                <w:t>121</w:t>
              </w:r>
            </w:hyperlink>
            <w:r w:rsidR="00F913ED">
              <w:rPr>
                <w:noProof/>
              </w:rPr>
              <w:t>)</w:t>
            </w:r>
            <w:r w:rsidR="00F87819">
              <w:fldChar w:fldCharType="end"/>
            </w:r>
          </w:p>
        </w:tc>
        <w:tc>
          <w:tcPr>
            <w:tcW w:w="1253" w:type="dxa"/>
          </w:tcPr>
          <w:p w14:paraId="4A0C666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Cochrane: CD011508</w:t>
            </w:r>
          </w:p>
        </w:tc>
        <w:tc>
          <w:tcPr>
            <w:tcW w:w="1254" w:type="dxa"/>
          </w:tcPr>
          <w:p w14:paraId="58C0E15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7A90DC34"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21 Symptoms, signs or clinical findings, NEC</w:t>
            </w:r>
          </w:p>
        </w:tc>
        <w:tc>
          <w:tcPr>
            <w:tcW w:w="1418" w:type="dxa"/>
          </w:tcPr>
          <w:p w14:paraId="225CB9CB" w14:textId="766A8D3F"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Post</w:t>
            </w:r>
            <w:r w:rsidR="00D46179">
              <w:t>-operative</w:t>
            </w:r>
            <w:r w:rsidR="00E545AF">
              <w:t xml:space="preserve"> recovery</w:t>
            </w:r>
            <w:r w:rsidRPr="00AB31C7">
              <w:t xml:space="preserve"> (urinary retention)</w:t>
            </w:r>
          </w:p>
        </w:tc>
        <w:tc>
          <w:tcPr>
            <w:tcW w:w="2126" w:type="dxa"/>
          </w:tcPr>
          <w:p w14:paraId="5A5060CF"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Conservative measures (e.g. behavioural therapies, bladder massage, warm bath, meridian massage, acupuncture, acupressure, warm needling or moxibustion)</w:t>
            </w:r>
          </w:p>
        </w:tc>
        <w:tc>
          <w:tcPr>
            <w:tcW w:w="1418" w:type="dxa"/>
          </w:tcPr>
          <w:p w14:paraId="589ECAA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5ED1404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1C9B0AC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326DB20F" w14:textId="5FB68B7A"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Urinary retention</w:t>
            </w:r>
            <w:r w:rsidR="000B0AB2">
              <w:t xml:space="preserve">; </w:t>
            </w:r>
            <w:r w:rsidRPr="00AB31C7">
              <w:t>Adverse events</w:t>
            </w:r>
          </w:p>
        </w:tc>
      </w:tr>
      <w:tr w:rsidR="008A121E" w:rsidRPr="00AB31C7" w14:paraId="51918F46"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0C4E3F2B" w14:textId="7F9F340E" w:rsidR="008A121E" w:rsidRPr="00AB31C7" w:rsidRDefault="008A121E" w:rsidP="00747076">
            <w:pPr>
              <w:pStyle w:val="Tabletext8pt"/>
            </w:pPr>
            <w:r w:rsidRPr="00AB31C7">
              <w:t>Yang 2019</w:t>
            </w:r>
            <w:r w:rsidR="00551955">
              <w:t xml:space="preserve"> </w:t>
            </w:r>
            <w:r w:rsidR="00F87819">
              <w:fldChar w:fldCharType="begin"/>
            </w:r>
            <w:r w:rsidR="00F913ED">
              <w:instrText xml:space="preserve"> ADDIN EN.CITE &lt;EndNote&gt;&lt;Cite&gt;&lt;Author&gt;Yang&lt;/Author&gt;&lt;Year&gt;2019&lt;/Year&gt;&lt;RecNum&gt;418&lt;/RecNum&gt;&lt;DisplayText&gt;(122)&lt;/DisplayText&gt;&lt;record&gt;&lt;rec-number&gt;418&lt;/rec-number&gt;&lt;foreign-keys&gt;&lt;key app="EN" db-id="rfx5v25rowst08e59tbxx9ty5t2w0adwt52x" timestamp="1665732222"&gt;418&lt;/key&gt;&lt;/foreign-keys&gt;&lt;ref-type name="Journal Article"&gt;17&lt;/ref-type&gt;&lt;contributors&gt;&lt;authors&gt;&lt;author&gt;Yang, Jiao&lt;/author&gt;&lt;author&gt;Jiang, Yilu&lt;/author&gt;&lt;author&gt;Chen, Ying&lt;/author&gt;&lt;author&gt;Sun, Mingsheng&lt;/author&gt;&lt;author&gt;Chen, Jiao&lt;/author&gt;&lt;author&gt;Zheng, QianHua&lt;/author&gt;&lt;author&gt;Liang, Fan-rong&lt;/author&gt;&lt;/authors&gt;&lt;/contributors&gt;&lt;titles&gt;&lt;title&gt;Acupressure the PC6 point for alleviating postoperative nausea and vomiting: A systematic review protocol&lt;/title&gt;&lt;secondary-title&gt;Medicine&lt;/secondary-title&gt;&lt;/titles&gt;&lt;periodical&gt;&lt;full-title&gt;Medicine&lt;/full-title&gt;&lt;/periodical&gt;&lt;pages&gt;e16857-e16857&lt;/pages&gt;&lt;volume&gt;98&lt;/volume&gt;&lt;number&gt;33&lt;/number&gt;&lt;dates&gt;&lt;year&gt;2019&lt;/year&gt;&lt;/dates&gt;&lt;pub-location&gt;Baltimore, Maryland&lt;/pub-location&gt;&lt;publisher&gt;Lippincott Williams &amp;amp; Wilkins&lt;/publisher&gt;&lt;accession-num&gt;138775269. Language: English. Entry Date: 20190928. Revision Date: 20210112. Publication Type: journal article. Journal Subset: Biomedical&lt;/accession-num&gt;&lt;urls&gt;&lt;related-urls&gt;&lt;url&gt;http://ezproxy.library.usyd.edu.au/login?url=http://search.ebscohost.com/login.aspx?direct=true&amp;amp;db=ccm&amp;amp;AN=138775269&amp;amp;site=ehost-live&lt;/url&gt;&lt;/related-urls&gt;&lt;/urls&gt;&lt;electronic-resource-num&gt;10.1097/MD.0000000000016857&lt;/electronic-resource-num&gt;&lt;/record&gt;&lt;/Cite&gt;&lt;/EndNote&gt;</w:instrText>
            </w:r>
            <w:r w:rsidR="00F87819">
              <w:fldChar w:fldCharType="separate"/>
            </w:r>
            <w:r w:rsidR="00F913ED">
              <w:rPr>
                <w:noProof/>
              </w:rPr>
              <w:t>(</w:t>
            </w:r>
            <w:hyperlink w:anchor="_ENREF_122" w:tooltip="Yang, 2019 #418" w:history="1">
              <w:r w:rsidR="00E3486E">
                <w:rPr>
                  <w:noProof/>
                </w:rPr>
                <w:t>122</w:t>
              </w:r>
            </w:hyperlink>
            <w:r w:rsidR="00F913ED">
              <w:rPr>
                <w:noProof/>
              </w:rPr>
              <w:t>)</w:t>
            </w:r>
            <w:r w:rsidR="00F87819">
              <w:fldChar w:fldCharType="end"/>
            </w:r>
          </w:p>
        </w:tc>
        <w:tc>
          <w:tcPr>
            <w:tcW w:w="1253" w:type="dxa"/>
          </w:tcPr>
          <w:p w14:paraId="30DA1A9B"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CRD42019135598</w:t>
            </w:r>
          </w:p>
        </w:tc>
        <w:tc>
          <w:tcPr>
            <w:tcW w:w="1254" w:type="dxa"/>
          </w:tcPr>
          <w:p w14:paraId="3A3B78D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1696888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418" w:type="dxa"/>
          </w:tcPr>
          <w:p w14:paraId="27FF4E2C" w14:textId="1EDB9960" w:rsidR="008A121E" w:rsidRPr="00AB31C7" w:rsidRDefault="00E545AF" w:rsidP="00747076">
            <w:pPr>
              <w:pStyle w:val="Tabletext8pt"/>
              <w:cnfStyle w:val="000000000000" w:firstRow="0" w:lastRow="0" w:firstColumn="0" w:lastColumn="0" w:oddVBand="0" w:evenVBand="0" w:oddHBand="0" w:evenHBand="0" w:firstRowFirstColumn="0" w:firstRowLastColumn="0" w:lastRowFirstColumn="0" w:lastRowLastColumn="0"/>
            </w:pPr>
            <w:r w:rsidRPr="00AB31C7">
              <w:t>Post</w:t>
            </w:r>
            <w:r w:rsidR="00D46179">
              <w:t>-operative</w:t>
            </w:r>
            <w:r>
              <w:t xml:space="preserve"> recovery </w:t>
            </w:r>
            <w:r w:rsidR="008A121E" w:rsidRPr="00AB31C7">
              <w:t xml:space="preserve">(nausea and vomiting) </w:t>
            </w:r>
          </w:p>
        </w:tc>
        <w:tc>
          <w:tcPr>
            <w:tcW w:w="2126" w:type="dxa"/>
          </w:tcPr>
          <w:p w14:paraId="0866C641"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Acupressure PC6 point</w:t>
            </w:r>
          </w:p>
        </w:tc>
        <w:tc>
          <w:tcPr>
            <w:tcW w:w="1418" w:type="dxa"/>
          </w:tcPr>
          <w:p w14:paraId="69D05E0A"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79B488D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1DF26677"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4A69A2A6" w14:textId="4E4AE769"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Nausea and vomiting</w:t>
            </w:r>
            <w:r w:rsidR="000B0AB2">
              <w:t xml:space="preserve">; </w:t>
            </w:r>
            <w:r w:rsidRPr="00AB31C7">
              <w:t>Use of emergency drugs</w:t>
            </w:r>
            <w:r w:rsidR="000B0AB2">
              <w:t xml:space="preserve">; </w:t>
            </w:r>
            <w:r w:rsidRPr="00AB31C7">
              <w:t>Adverse events</w:t>
            </w:r>
          </w:p>
        </w:tc>
      </w:tr>
      <w:tr w:rsidR="005D6FDF" w:rsidRPr="00AB31C7" w14:paraId="5FC48CFB" w14:textId="77777777" w:rsidTr="00993CE0">
        <w:tc>
          <w:tcPr>
            <w:cnfStyle w:val="001000000000" w:firstRow="0" w:lastRow="0" w:firstColumn="1" w:lastColumn="0" w:oddVBand="0" w:evenVBand="0" w:oddHBand="0" w:evenHBand="0" w:firstRowFirstColumn="0" w:firstRowLastColumn="0" w:lastRowFirstColumn="0" w:lastRowLastColumn="0"/>
            <w:tcW w:w="1037" w:type="dxa"/>
          </w:tcPr>
          <w:p w14:paraId="58324985" w14:textId="5D233798" w:rsidR="008A121E" w:rsidRPr="00AB31C7" w:rsidRDefault="008A121E" w:rsidP="00747076">
            <w:pPr>
              <w:pStyle w:val="Tabletext8pt"/>
            </w:pPr>
            <w:r w:rsidRPr="00AB31C7">
              <w:t>Hersi 2019</w:t>
            </w:r>
            <w:r w:rsidR="00F87819">
              <w:t xml:space="preserve"> </w:t>
            </w:r>
            <w:r w:rsidR="00F87819">
              <w:fldChar w:fldCharType="begin"/>
            </w:r>
            <w:r w:rsidR="00F913ED">
              <w:instrText xml:space="preserve"> ADDIN EN.CITE &lt;EndNote&gt;&lt;Cite&gt;&lt;Author&gt;Hersi&lt;/Author&gt;&lt;Year&gt;2019&lt;/Year&gt;&lt;RecNum&gt;435&lt;/RecNum&gt;&lt;DisplayText&gt;(123)&lt;/DisplayText&gt;&lt;record&gt;&lt;rec-number&gt;435&lt;/rec-number&gt;&lt;foreign-keys&gt;&lt;key app="EN" db-id="rfx5v25rowst08e59tbxx9ty5t2w0adwt52x" timestamp="1665732222"&gt;435&lt;/key&gt;&lt;/foreign-keys&gt;&lt;ref-type name="Journal Article"&gt;17&lt;/ref-type&gt;&lt;contributors&gt;&lt;authors&gt;&lt;author&gt;Hersi, M.&lt;/author&gt;&lt;author&gt;Traversy, G.&lt;/author&gt;&lt;author&gt;Thombs, B. D.&lt;/author&gt;&lt;author&gt;Beck, A.&lt;/author&gt;&lt;author&gt;Skidmore, B.&lt;/author&gt;&lt;author&gt;Groulx, S.&lt;/author&gt;&lt;author&gt;Lang, E.&lt;/author&gt;&lt;author&gt;Reynolds, D. L.&lt;/author&gt;&lt;author&gt;Wilson, B.&lt;/author&gt;&lt;author&gt;Bernstein, S. L.&lt;/author&gt;&lt;author&gt;Selby, P.&lt;/author&gt;&lt;author&gt;Johnson-Obaseki, S.&lt;/author&gt;&lt;author&gt;Manuel, D.&lt;/author&gt;&lt;author&gt;Pakhale, S.&lt;/author&gt;&lt;author&gt;Presseau, J.&lt;/author&gt;&lt;author&gt;Courage, S.&lt;/author&gt;&lt;author&gt;Hutton, B.&lt;/author&gt;&lt;author&gt;Shea, B. J.&lt;/author&gt;&lt;author&gt;Welch, V.&lt;/author&gt;&lt;author&gt;Morrow, M.&lt;/author&gt;&lt;author&gt;Little, J.&lt;/author&gt;&lt;author&gt;Stevens, A.&lt;/author&gt;&lt;/authors&gt;&lt;/contributors&gt;&lt;titles&gt;&lt;title&gt;Effectiveness of stop smoking interventions among adults: Protocol for an overview of systematic reviews and an updated systematic review&lt;/title&gt;&lt;secondary-title&gt;Systematic Reviews&lt;/secondary-title&gt;&lt;/titles&gt;&lt;periodical&gt;&lt;full-title&gt;Systematic Reviews&lt;/full-title&gt;&lt;/periodical&gt;&lt;volume&gt;8&lt;/volume&gt;&lt;number&gt;1&lt;/number&gt;&lt;dates&gt;&lt;year&gt;2019&lt;/year&gt;&lt;/dates&gt;&lt;accession-num&gt;625979605&lt;/accession-num&gt;&lt;urls&gt;&lt;related-urls&gt;&lt;url&gt;http://www.systematicreviewsjournal.com/&lt;/url&gt;&lt;/related-urls&gt;&lt;/urls&gt;&lt;electronic-resource-num&gt;http://dx.doi.org/10.1186/s13643-018-0928-x&lt;/electronic-resource-num&gt;&lt;/record&gt;&lt;/Cite&gt;&lt;/EndNote&gt;</w:instrText>
            </w:r>
            <w:r w:rsidR="00F87819">
              <w:fldChar w:fldCharType="separate"/>
            </w:r>
            <w:r w:rsidR="00F913ED">
              <w:rPr>
                <w:noProof/>
              </w:rPr>
              <w:t>(</w:t>
            </w:r>
            <w:hyperlink w:anchor="_ENREF_123" w:tooltip="Hersi, 2019 #435" w:history="1">
              <w:r w:rsidR="00E3486E">
                <w:rPr>
                  <w:noProof/>
                </w:rPr>
                <w:t>123</w:t>
              </w:r>
            </w:hyperlink>
            <w:r w:rsidR="00F913ED">
              <w:rPr>
                <w:noProof/>
              </w:rPr>
              <w:t>)</w:t>
            </w:r>
            <w:r w:rsidR="00F87819">
              <w:fldChar w:fldCharType="end"/>
            </w:r>
          </w:p>
        </w:tc>
        <w:tc>
          <w:tcPr>
            <w:tcW w:w="1253" w:type="dxa"/>
          </w:tcPr>
          <w:p w14:paraId="1C3B4C09"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CRD42018099691, CRD42018099692</w:t>
            </w:r>
          </w:p>
        </w:tc>
        <w:tc>
          <w:tcPr>
            <w:tcW w:w="1254" w:type="dxa"/>
          </w:tcPr>
          <w:p w14:paraId="29E0AB2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Ongoing</w:t>
            </w:r>
          </w:p>
        </w:tc>
        <w:tc>
          <w:tcPr>
            <w:tcW w:w="1559" w:type="dxa"/>
          </w:tcPr>
          <w:p w14:paraId="2B1274EC"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24 Factors influencing health status or contact with health services</w:t>
            </w:r>
          </w:p>
        </w:tc>
        <w:tc>
          <w:tcPr>
            <w:tcW w:w="1418" w:type="dxa"/>
          </w:tcPr>
          <w:p w14:paraId="7E1C4A56"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 xml:space="preserve">Smoking cessation </w:t>
            </w:r>
          </w:p>
        </w:tc>
        <w:tc>
          <w:tcPr>
            <w:tcW w:w="2126" w:type="dxa"/>
          </w:tcPr>
          <w:p w14:paraId="1E5CC5D2"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Any intervention (including acupressure and other alternative therapies)</w:t>
            </w:r>
          </w:p>
        </w:tc>
        <w:tc>
          <w:tcPr>
            <w:tcW w:w="1418" w:type="dxa"/>
          </w:tcPr>
          <w:p w14:paraId="681DD770"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Control (not specified)</w:t>
            </w:r>
          </w:p>
        </w:tc>
        <w:tc>
          <w:tcPr>
            <w:tcW w:w="1537" w:type="dxa"/>
          </w:tcPr>
          <w:p w14:paraId="5BDECED5"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1581" w:type="dxa"/>
          </w:tcPr>
          <w:p w14:paraId="0DB1B7D8" w14:textId="77777777"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w:t>
            </w:r>
          </w:p>
        </w:tc>
        <w:tc>
          <w:tcPr>
            <w:tcW w:w="2214" w:type="dxa"/>
          </w:tcPr>
          <w:p w14:paraId="35783636" w14:textId="0FADA63C" w:rsidR="008A121E" w:rsidRPr="00AB31C7" w:rsidRDefault="008A121E" w:rsidP="00747076">
            <w:pPr>
              <w:pStyle w:val="Tabletext8pt"/>
              <w:cnfStyle w:val="000000000000" w:firstRow="0" w:lastRow="0" w:firstColumn="0" w:lastColumn="0" w:oddVBand="0" w:evenVBand="0" w:oddHBand="0" w:evenHBand="0" w:firstRowFirstColumn="0" w:firstRowLastColumn="0" w:lastRowFirstColumn="0" w:lastRowLastColumn="0"/>
            </w:pPr>
            <w:r w:rsidRPr="00AB31C7">
              <w:t>Tobacco use abstinence</w:t>
            </w:r>
            <w:r w:rsidR="000B0AB2">
              <w:t xml:space="preserve">; </w:t>
            </w:r>
            <w:r w:rsidRPr="00AB31C7">
              <w:t>Reduction in smoking</w:t>
            </w:r>
            <w:r w:rsidR="000B0AB2">
              <w:t xml:space="preserve">; </w:t>
            </w:r>
            <w:r w:rsidRPr="00AB31C7">
              <w:t>Relapse</w:t>
            </w:r>
            <w:r w:rsidR="000B0AB2">
              <w:t xml:space="preserve">; </w:t>
            </w:r>
            <w:r w:rsidRPr="00AB31C7">
              <w:t>QoL</w:t>
            </w:r>
            <w:r w:rsidR="000B0AB2">
              <w:t xml:space="preserve">; </w:t>
            </w:r>
            <w:r w:rsidRPr="00AB31C7">
              <w:t>Adverse events</w:t>
            </w:r>
            <w:r w:rsidR="000B0AB2">
              <w:t xml:space="preserve">; </w:t>
            </w:r>
            <w:r w:rsidRPr="00AB31C7">
              <w:t>Weight gain</w:t>
            </w:r>
            <w:r w:rsidR="000B0AB2">
              <w:t xml:space="preserve">; </w:t>
            </w:r>
            <w:r w:rsidRPr="00AB31C7">
              <w:t>Negative emotional changes</w:t>
            </w:r>
            <w:r w:rsidR="000B0AB2">
              <w:t xml:space="preserve">; </w:t>
            </w:r>
            <w:r w:rsidRPr="00AB31C7">
              <w:t>Negative social changes</w:t>
            </w:r>
          </w:p>
        </w:tc>
      </w:tr>
    </w:tbl>
    <w:p w14:paraId="12617172" w14:textId="36F4BDF6" w:rsidR="008A121E" w:rsidRDefault="008A121E" w:rsidP="008A121E">
      <w:pPr>
        <w:pStyle w:val="TableFigNotes18"/>
      </w:pPr>
      <w:r w:rsidRPr="00AB31C7">
        <w:t>Abbreviations: NEC, not elsewhere classified</w:t>
      </w:r>
    </w:p>
    <w:p w14:paraId="23EF1D47" w14:textId="10FCA272" w:rsidR="00D04222" w:rsidRDefault="00D04222" w:rsidP="00DE7EF9">
      <w:pPr>
        <w:pStyle w:val="BodyText"/>
      </w:pPr>
      <w:r>
        <w:br w:type="page"/>
      </w:r>
    </w:p>
    <w:p w14:paraId="46F0B300" w14:textId="5C734A66" w:rsidR="00251407" w:rsidRDefault="00C83649" w:rsidP="00D04222">
      <w:pPr>
        <w:pStyle w:val="Heading2"/>
      </w:pPr>
      <w:bookmarkStart w:id="435" w:name="_Toc159843705"/>
      <w:r>
        <w:lastRenderedPageBreak/>
        <w:t>S</w:t>
      </w:r>
      <w:r w:rsidR="00D04222">
        <w:t>ystematic reviews</w:t>
      </w:r>
      <w:r w:rsidR="00D04222" w:rsidRPr="00F0245B">
        <w:t xml:space="preserve"> </w:t>
      </w:r>
      <w:r w:rsidR="00D04222">
        <w:t>of</w:t>
      </w:r>
      <w:r w:rsidR="00D04222" w:rsidRPr="00F0245B">
        <w:t xml:space="preserve"> </w:t>
      </w:r>
      <w:r w:rsidR="00D04222">
        <w:t xml:space="preserve">acupressure </w:t>
      </w:r>
      <w:r w:rsidR="00D04222" w:rsidRPr="00F0245B">
        <w:t>not included in the synthesis</w:t>
      </w:r>
      <w:r w:rsidR="00D04222">
        <w:t xml:space="preserve"> (no analogous shiatsu population</w:t>
      </w:r>
      <w:r>
        <w:t>)</w:t>
      </w:r>
      <w:bookmarkEnd w:id="435"/>
    </w:p>
    <w:p w14:paraId="082874D1" w14:textId="0C56C17B" w:rsidR="00D04222" w:rsidRPr="00AB31C7" w:rsidRDefault="00AD799E" w:rsidP="00D04222">
      <w:pPr>
        <w:pStyle w:val="BodyText"/>
      </w:pPr>
      <w:r>
        <w:t xml:space="preserve">The primary purpose of this report is to assess the effectiveness of shiatsu, with supplementary information about acupressure included </w:t>
      </w:r>
      <w:r w:rsidR="009C5DCC">
        <w:t xml:space="preserve">as a component of shiatsu. </w:t>
      </w:r>
      <w:r w:rsidR="00D04222" w:rsidRPr="00AB31C7">
        <w:t xml:space="preserve">This appendix documents the studies that met the prespecified inclusion criteria for a systematic review </w:t>
      </w:r>
      <w:r w:rsidR="00D04222">
        <w:t xml:space="preserve">of systematic reviews </w:t>
      </w:r>
      <w:r w:rsidR="00D04222" w:rsidRPr="00AB31C7">
        <w:t xml:space="preserve">on the effect of </w:t>
      </w:r>
      <w:r w:rsidR="00D04222">
        <w:t>acupressure</w:t>
      </w:r>
      <w:r w:rsidR="00D04222" w:rsidRPr="00AB31C7">
        <w:t xml:space="preserve"> for preventing and treating any health </w:t>
      </w:r>
      <w:r w:rsidR="00C83649" w:rsidRPr="00AB31C7">
        <w:t>condition,</w:t>
      </w:r>
      <w:r w:rsidR="00D04222" w:rsidRPr="00AB31C7">
        <w:t xml:space="preserve"> but </w:t>
      </w:r>
      <w:r w:rsidR="00D04222">
        <w:t xml:space="preserve">the </w:t>
      </w:r>
      <w:r w:rsidR="00D04222" w:rsidRPr="00D04222">
        <w:t xml:space="preserve">systematic review </w:t>
      </w:r>
      <w:r w:rsidR="00D04222">
        <w:t>was</w:t>
      </w:r>
      <w:r w:rsidR="00D04222" w:rsidRPr="00D04222">
        <w:t xml:space="preserve"> not included in the synthesis</w:t>
      </w:r>
      <w:r w:rsidR="00D04222">
        <w:t xml:space="preserve"> as there was </w:t>
      </w:r>
      <w:r w:rsidR="00D04222" w:rsidRPr="00D04222">
        <w:t>no analogous shiatsu population</w:t>
      </w:r>
      <w:r w:rsidR="00D04222" w:rsidRPr="00AB31C7">
        <w:t>.</w:t>
      </w:r>
    </w:p>
    <w:p w14:paraId="6175E57B" w14:textId="137C31B3" w:rsidR="00D04222" w:rsidRPr="00D04222" w:rsidRDefault="00D04222" w:rsidP="00D04222">
      <w:pPr>
        <w:pStyle w:val="BodyText"/>
      </w:pPr>
      <w:r w:rsidRPr="00AB31C7">
        <w:t>A list of systematic reviews (by ICD-11 disease category) is provided in</w:t>
      </w:r>
      <w:r>
        <w:t xml:space="preserve"> </w:t>
      </w:r>
      <w:r>
        <w:fldChar w:fldCharType="begin"/>
      </w:r>
      <w:r>
        <w:instrText xml:space="preserve"> REF _Ref136002489 \h </w:instrText>
      </w:r>
      <w:r>
        <w:fldChar w:fldCharType="separate"/>
      </w:r>
      <w:r w:rsidR="00472F61" w:rsidRPr="00AB31C7">
        <w:t xml:space="preserve">Table </w:t>
      </w:r>
      <w:r w:rsidR="00472F61">
        <w:rPr>
          <w:noProof/>
        </w:rPr>
        <w:t>C</w:t>
      </w:r>
      <w:r w:rsidR="00472F61">
        <w:noBreakHyphen/>
      </w:r>
      <w:r w:rsidR="00472F61">
        <w:rPr>
          <w:noProof/>
        </w:rPr>
        <w:t>16</w:t>
      </w:r>
      <w:r>
        <w:fldChar w:fldCharType="end"/>
      </w:r>
      <w:r w:rsidRPr="00AB31C7">
        <w:t>.</w:t>
      </w:r>
    </w:p>
    <w:p w14:paraId="25041395" w14:textId="57D3ACA4" w:rsidR="001E06C2" w:rsidRPr="00EF322E" w:rsidRDefault="001E06C2" w:rsidP="001E06C2">
      <w:pPr>
        <w:pStyle w:val="Caption"/>
      </w:pPr>
      <w:bookmarkStart w:id="436" w:name="_Ref136002489"/>
      <w:bookmarkStart w:id="437" w:name="_Toc164698281"/>
      <w:bookmarkEnd w:id="363"/>
      <w:r w:rsidRPr="00AB31C7">
        <w:t xml:space="preserve">Table </w:t>
      </w:r>
      <w:r w:rsidR="00FD5A7E">
        <w:fldChar w:fldCharType="begin"/>
      </w:r>
      <w:r w:rsidR="00FD5A7E">
        <w:instrText xml:space="preserve"> STYLEREF 1 \s </w:instrText>
      </w:r>
      <w:r w:rsidR="00FD5A7E">
        <w:fldChar w:fldCharType="separate"/>
      </w:r>
      <w:r w:rsidR="00472F61">
        <w:rPr>
          <w:noProof/>
        </w:rPr>
        <w:t>C</w:t>
      </w:r>
      <w:r w:rsidR="00FD5A7E">
        <w:fldChar w:fldCharType="end"/>
      </w:r>
      <w:r w:rsidR="00FD5A7E">
        <w:noBreakHyphen/>
      </w:r>
      <w:r w:rsidR="00FD5A7E">
        <w:fldChar w:fldCharType="begin"/>
      </w:r>
      <w:r w:rsidR="00FD5A7E">
        <w:instrText xml:space="preserve"> SEQ Table \* ARABIC \s 1 </w:instrText>
      </w:r>
      <w:r w:rsidR="00FD5A7E">
        <w:fldChar w:fldCharType="separate"/>
      </w:r>
      <w:r w:rsidR="00472F61">
        <w:rPr>
          <w:noProof/>
        </w:rPr>
        <w:t>16</w:t>
      </w:r>
      <w:r w:rsidR="00FD5A7E">
        <w:fldChar w:fldCharType="end"/>
      </w:r>
      <w:bookmarkEnd w:id="436"/>
      <w:r w:rsidRPr="00AB31C7">
        <w:tab/>
      </w:r>
      <w:r w:rsidR="00C83649">
        <w:t>Overview</w:t>
      </w:r>
      <w:r w:rsidRPr="00AB31C7">
        <w:t xml:space="preserve"> of </w:t>
      </w:r>
      <w:r>
        <w:t>systematic reviews</w:t>
      </w:r>
      <w:r w:rsidRPr="00F0245B">
        <w:t xml:space="preserve"> </w:t>
      </w:r>
      <w:r>
        <w:t>of</w:t>
      </w:r>
      <w:r w:rsidRPr="00F0245B">
        <w:t xml:space="preserve"> populations not included in the synthesis</w:t>
      </w:r>
      <w:r>
        <w:t xml:space="preserve"> (no analogous shiatsu population)</w:t>
      </w:r>
      <w:bookmarkEnd w:id="437"/>
    </w:p>
    <w:tbl>
      <w:tblPr>
        <w:tblStyle w:val="PlainTable2"/>
        <w:tblW w:w="5000" w:type="pct"/>
        <w:tblLayout w:type="fixed"/>
        <w:tblLook w:val="06A0" w:firstRow="1" w:lastRow="0" w:firstColumn="1" w:lastColumn="0" w:noHBand="1" w:noVBand="1"/>
      </w:tblPr>
      <w:tblGrid>
        <w:gridCol w:w="1560"/>
        <w:gridCol w:w="1559"/>
        <w:gridCol w:w="2228"/>
        <w:gridCol w:w="2512"/>
        <w:gridCol w:w="3340"/>
        <w:gridCol w:w="2126"/>
        <w:gridCol w:w="2072"/>
      </w:tblGrid>
      <w:tr w:rsidR="00C2476B" w:rsidRPr="002C149F" w14:paraId="303BB7AB" w14:textId="77777777" w:rsidTr="005475E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0488022F" w14:textId="77777777" w:rsidR="00C2476B" w:rsidRPr="002C149F" w:rsidRDefault="00C2476B" w:rsidP="002C149F">
            <w:pPr>
              <w:pStyle w:val="Tabletext8pt"/>
            </w:pPr>
            <w:r w:rsidRPr="002C149F">
              <w:t>REVIEW ID</w:t>
            </w:r>
          </w:p>
        </w:tc>
        <w:tc>
          <w:tcPr>
            <w:tcW w:w="1559" w:type="dxa"/>
            <w:hideMark/>
          </w:tcPr>
          <w:p w14:paraId="70C87B65" w14:textId="77777777" w:rsidR="00C2476B" w:rsidRPr="002770F1" w:rsidRDefault="00C2476B" w:rsidP="002770F1">
            <w:pPr>
              <w:pStyle w:val="Tabletext8pt"/>
              <w:cnfStyle w:val="100000000000" w:firstRow="1" w:lastRow="0" w:firstColumn="0" w:lastColumn="0" w:oddVBand="0" w:evenVBand="0" w:oddHBand="0" w:evenHBand="0" w:firstRowFirstColumn="0" w:firstRowLastColumn="0" w:lastRowFirstColumn="0" w:lastRowLastColumn="0"/>
            </w:pPr>
            <w:r w:rsidRPr="002770F1">
              <w:t>DESIGN FEATURE</w:t>
            </w:r>
          </w:p>
        </w:tc>
        <w:tc>
          <w:tcPr>
            <w:tcW w:w="2228" w:type="dxa"/>
            <w:hideMark/>
          </w:tcPr>
          <w:p w14:paraId="5632C5FB" w14:textId="77777777" w:rsidR="00C2476B" w:rsidRPr="002770F1" w:rsidRDefault="00C2476B" w:rsidP="002770F1">
            <w:pPr>
              <w:pStyle w:val="Tabletext8pt"/>
              <w:cnfStyle w:val="100000000000" w:firstRow="1" w:lastRow="0" w:firstColumn="0" w:lastColumn="0" w:oddVBand="0" w:evenVBand="0" w:oddHBand="0" w:evenHBand="0" w:firstRowFirstColumn="0" w:firstRowLastColumn="0" w:lastRowFirstColumn="0" w:lastRowLastColumn="0"/>
            </w:pPr>
            <w:r w:rsidRPr="002770F1">
              <w:t>ICD-11 Category</w:t>
            </w:r>
          </w:p>
        </w:tc>
        <w:tc>
          <w:tcPr>
            <w:tcW w:w="2512" w:type="dxa"/>
            <w:hideMark/>
          </w:tcPr>
          <w:p w14:paraId="74E2046C" w14:textId="77777777" w:rsidR="00C2476B" w:rsidRPr="002770F1" w:rsidRDefault="00C2476B" w:rsidP="002770F1">
            <w:pPr>
              <w:pStyle w:val="Tabletext8pt"/>
              <w:cnfStyle w:val="100000000000" w:firstRow="1" w:lastRow="0" w:firstColumn="0" w:lastColumn="0" w:oddVBand="0" w:evenVBand="0" w:oddHBand="0" w:evenHBand="0" w:firstRowFirstColumn="0" w:firstRowLastColumn="0" w:lastRowFirstColumn="0" w:lastRowLastColumn="0"/>
            </w:pPr>
            <w:r w:rsidRPr="002770F1">
              <w:t>POPULATION</w:t>
            </w:r>
          </w:p>
        </w:tc>
        <w:tc>
          <w:tcPr>
            <w:tcW w:w="3340" w:type="dxa"/>
            <w:hideMark/>
          </w:tcPr>
          <w:p w14:paraId="1DD0A610" w14:textId="77777777" w:rsidR="00C2476B" w:rsidRPr="002770F1" w:rsidRDefault="00C2476B" w:rsidP="002770F1">
            <w:pPr>
              <w:pStyle w:val="Tabletext8pt"/>
              <w:cnfStyle w:val="100000000000" w:firstRow="1" w:lastRow="0" w:firstColumn="0" w:lastColumn="0" w:oddVBand="0" w:evenVBand="0" w:oddHBand="0" w:evenHBand="0" w:firstRowFirstColumn="0" w:firstRowLastColumn="0" w:lastRowFirstColumn="0" w:lastRowLastColumn="0"/>
            </w:pPr>
            <w:r w:rsidRPr="002770F1">
              <w:t>Eligible Study IDs</w:t>
            </w:r>
          </w:p>
        </w:tc>
        <w:tc>
          <w:tcPr>
            <w:tcW w:w="2126" w:type="dxa"/>
            <w:hideMark/>
          </w:tcPr>
          <w:p w14:paraId="687F6CFB" w14:textId="77777777" w:rsidR="00C2476B" w:rsidRPr="002770F1" w:rsidRDefault="00C2476B" w:rsidP="002770F1">
            <w:pPr>
              <w:pStyle w:val="Tabletext8pt"/>
              <w:cnfStyle w:val="100000000000" w:firstRow="1" w:lastRow="0" w:firstColumn="0" w:lastColumn="0" w:oddVBand="0" w:evenVBand="0" w:oddHBand="0" w:evenHBand="0" w:firstRowFirstColumn="0" w:firstRowLastColumn="0" w:lastRowFirstColumn="0" w:lastRowLastColumn="0"/>
            </w:pPr>
            <w:r w:rsidRPr="002770F1">
              <w:t>Population of eligible studies</w:t>
            </w:r>
          </w:p>
        </w:tc>
        <w:tc>
          <w:tcPr>
            <w:tcW w:w="2072" w:type="dxa"/>
            <w:hideMark/>
          </w:tcPr>
          <w:p w14:paraId="7B84C9B9" w14:textId="77777777" w:rsidR="00C2476B" w:rsidRPr="002770F1" w:rsidRDefault="00C2476B" w:rsidP="002770F1">
            <w:pPr>
              <w:pStyle w:val="Tabletext8pt"/>
              <w:cnfStyle w:val="100000000000" w:firstRow="1" w:lastRow="0" w:firstColumn="0" w:lastColumn="0" w:oddVBand="0" w:evenVBand="0" w:oddHBand="0" w:evenHBand="0" w:firstRowFirstColumn="0" w:firstRowLastColumn="0" w:lastRowFirstColumn="0" w:lastRowLastColumn="0"/>
            </w:pPr>
            <w:r w:rsidRPr="002770F1">
              <w:t>Outcomes reported</w:t>
            </w:r>
          </w:p>
        </w:tc>
      </w:tr>
      <w:tr w:rsidR="00C2476B" w:rsidRPr="002C149F" w14:paraId="736524C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FB2A8F6" w14:textId="4DD6E024" w:rsidR="00C2476B" w:rsidRPr="002C149F" w:rsidRDefault="00C2476B" w:rsidP="002C149F">
            <w:pPr>
              <w:pStyle w:val="Tabletext8pt"/>
            </w:pPr>
            <w:r w:rsidRPr="002C149F">
              <w:t>Chao 2009</w:t>
            </w:r>
            <w:r w:rsidR="00E4579C">
              <w:t xml:space="preserve"> </w:t>
            </w:r>
            <w:r w:rsidR="00E30696">
              <w:fldChar w:fldCharType="begin"/>
            </w:r>
            <w:r w:rsidR="00F913ED">
              <w:instrText xml:space="preserve"> ADDIN EN.CITE &lt;EndNote&gt;&lt;Cite&gt;&lt;Author&gt;Chao&lt;/Author&gt;&lt;Year&gt;2009&lt;/Year&gt;&lt;RecNum&gt;471&lt;/RecNum&gt;&lt;DisplayText&gt;(124)&lt;/DisplayText&gt;&lt;record&gt;&lt;rec-number&gt;471&lt;/rec-number&gt;&lt;foreign-keys&gt;&lt;key app="EN" db-id="rfx5v25rowst08e59tbxx9ty5t2w0adwt52x" timestamp="1665732222"&gt;471&lt;/key&gt;&lt;/foreign-keys&gt;&lt;ref-type name="Journal Article"&gt;17&lt;/ref-type&gt;&lt;contributors&gt;&lt;authors&gt;&lt;author&gt;Chao, L. F.&lt;/author&gt;&lt;author&gt;Zhang, A. L.&lt;/author&gt;&lt;author&gt;Liu, H. E.&lt;/author&gt;&lt;author&gt;Cheng, M. H.&lt;/author&gt;&lt;author&gt;Lam, H. B.&lt;/author&gt;&lt;author&gt;Lo, S. K.&lt;/author&gt;&lt;/authors&gt;&lt;/contributors&gt;&lt;titles&gt;&lt;title&gt;The efficacy of acupoint stimulation for the management of therapy-related adverse events in patients with breast cancer: a systematic review&lt;/title&gt;&lt;secondary-title&gt;Breast Cancer Research &amp;amp; Treatment&lt;/secondary-title&gt;&lt;/titles&gt;&lt;periodical&gt;&lt;full-title&gt;Breast Cancer Research &amp;amp; Treatment&lt;/full-title&gt;&lt;/periodical&gt;&lt;pages&gt;255-67&lt;/pages&gt;&lt;volume&gt;118&lt;/volume&gt;&lt;number&gt;2&lt;/number&gt;&lt;dates&gt;&lt;year&gt;2009&lt;/year&gt;&lt;/dates&gt;&lt;accession-num&gt;19760035&lt;/accession-num&gt;&lt;urls&gt;&lt;related-urls&gt;&lt;url&gt;https://ezproxy.library.usyd.edu.au/login?url=http://ovidsp.ovid.com/ovidweb.cgi?T=JS&amp;amp;CSC=Y&amp;amp;NEWS=N&amp;amp;PAGE=fulltext&amp;amp;D=med7&amp;amp;AN=19760035&lt;/url&gt;&lt;/related-urls&gt;&lt;/urls&gt;&lt;electronic-resource-num&gt;https://dx.doi.org/10.1007/s10549-009-0533-8&lt;/electronic-resource-num&gt;&lt;/record&gt;&lt;/Cite&gt;&lt;/EndNote&gt;</w:instrText>
            </w:r>
            <w:r w:rsidR="00E30696">
              <w:fldChar w:fldCharType="separate"/>
            </w:r>
            <w:r w:rsidR="00F913ED">
              <w:rPr>
                <w:noProof/>
              </w:rPr>
              <w:t>(</w:t>
            </w:r>
            <w:hyperlink w:anchor="_ENREF_124" w:tooltip="Chao, 2009 #471" w:history="1">
              <w:r w:rsidR="00E3486E">
                <w:rPr>
                  <w:noProof/>
                </w:rPr>
                <w:t>124</w:t>
              </w:r>
            </w:hyperlink>
            <w:r w:rsidR="00F913ED">
              <w:rPr>
                <w:noProof/>
              </w:rPr>
              <w:t>)</w:t>
            </w:r>
            <w:r w:rsidR="00E30696">
              <w:fldChar w:fldCharType="end"/>
            </w:r>
          </w:p>
        </w:tc>
        <w:tc>
          <w:tcPr>
            <w:tcW w:w="1559" w:type="dxa"/>
            <w:hideMark/>
          </w:tcPr>
          <w:p w14:paraId="540890D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67A8D5FA"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5325C42A"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breast (undergoing treatment)</w:t>
            </w:r>
          </w:p>
        </w:tc>
        <w:tc>
          <w:tcPr>
            <w:tcW w:w="3340" w:type="dxa"/>
            <w:hideMark/>
          </w:tcPr>
          <w:p w14:paraId="6AE3721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Dibble 2007; Molassiotis 2007; Dibble 2000</w:t>
            </w:r>
          </w:p>
        </w:tc>
        <w:tc>
          <w:tcPr>
            <w:tcW w:w="2126" w:type="dxa"/>
            <w:hideMark/>
          </w:tcPr>
          <w:p w14:paraId="329DFA8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Breast (on treatment)</w:t>
            </w:r>
          </w:p>
        </w:tc>
        <w:tc>
          <w:tcPr>
            <w:tcW w:w="2072" w:type="dxa"/>
            <w:hideMark/>
          </w:tcPr>
          <w:p w14:paraId="71A21DF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p>
        </w:tc>
      </w:tr>
      <w:tr w:rsidR="00C2476B" w:rsidRPr="002C149F" w14:paraId="21F594E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23344CB" w14:textId="12940D8F" w:rsidR="00C2476B" w:rsidRPr="002C149F" w:rsidRDefault="00C2476B" w:rsidP="002C149F">
            <w:pPr>
              <w:pStyle w:val="Tabletext8pt"/>
            </w:pPr>
            <w:r w:rsidRPr="002C149F">
              <w:t>Ezzo 2005</w:t>
            </w:r>
            <w:r>
              <w:t xml:space="preserve"> </w:t>
            </w:r>
            <w:r>
              <w:fldChar w:fldCharType="begin">
                <w:fldData xml:space="preserve">PEVuZE5vdGU+PENpdGU+PEF1dGhvcj5FenpvPC9BdXRob3I+PFllYXI+MjAwNjwvWWVhcj48UmVj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</w:fldData>
              </w:fldChar>
            </w:r>
            <w:r w:rsidR="00F913ED">
              <w:instrText xml:space="preserve"> ADDIN EN.CITE </w:instrText>
            </w:r>
            <w:r w:rsidR="00F913ED">
              <w:fldChar w:fldCharType="begin">
                <w:fldData xml:space="preserve">PEVuZE5vdGU+PENpdGU+PEF1dGhvcj5FenpvPC9BdXRob3I+PFllYXI+MjAwNjwvWWVhcj48UmVj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</w:fldData>
              </w:fldChar>
            </w:r>
            <w:r w:rsidR="00F913ED">
              <w:instrText xml:space="preserve"> ADDIN EN.CITE.DATA </w:instrText>
            </w:r>
            <w:r w:rsidR="00F913ED">
              <w:fldChar w:fldCharType="end"/>
            </w:r>
            <w:r>
              <w:fldChar w:fldCharType="separate"/>
            </w:r>
            <w:r w:rsidR="00F913ED">
              <w:rPr>
                <w:noProof/>
              </w:rPr>
              <w:t>(</w:t>
            </w:r>
            <w:hyperlink w:anchor="_ENREF_125" w:tooltip="Ezzo, 2006 #560" w:history="1">
              <w:r w:rsidR="00E3486E">
                <w:rPr>
                  <w:noProof/>
                </w:rPr>
                <w:t>125</w:t>
              </w:r>
            </w:hyperlink>
            <w:r w:rsidR="00F913ED">
              <w:rPr>
                <w:noProof/>
              </w:rPr>
              <w:t xml:space="preserve">, </w:t>
            </w:r>
            <w:hyperlink w:anchor="_ENREF_126" w:tooltip="Ezzo, 2005 #449" w:history="1">
              <w:r w:rsidR="00E3486E">
                <w:rPr>
                  <w:noProof/>
                </w:rPr>
                <w:t>126</w:t>
              </w:r>
            </w:hyperlink>
            <w:r w:rsidR="00F913ED">
              <w:rPr>
                <w:noProof/>
              </w:rPr>
              <w:t>)</w:t>
            </w:r>
            <w:r>
              <w:fldChar w:fldCharType="end"/>
            </w:r>
          </w:p>
        </w:tc>
        <w:tc>
          <w:tcPr>
            <w:tcW w:w="1559" w:type="dxa"/>
            <w:hideMark/>
          </w:tcPr>
          <w:p w14:paraId="23E2E0DC"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51D92BD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1373C1B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5ADBE89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Dibble 2000; Noga 2002; Roscoe 2003</w:t>
            </w:r>
          </w:p>
        </w:tc>
        <w:tc>
          <w:tcPr>
            <w:tcW w:w="2126" w:type="dxa"/>
            <w:hideMark/>
          </w:tcPr>
          <w:p w14:paraId="4177CC64"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t>Mixed</w:t>
            </w:r>
          </w:p>
        </w:tc>
        <w:tc>
          <w:tcPr>
            <w:tcW w:w="2072" w:type="dxa"/>
            <w:hideMark/>
          </w:tcPr>
          <w:p w14:paraId="2BE8EDB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Nausea, vomiting,</w:t>
            </w:r>
          </w:p>
        </w:tc>
      </w:tr>
      <w:tr w:rsidR="00C2476B" w:rsidRPr="002C149F" w14:paraId="4619DB7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55F0816" w14:textId="116B0048" w:rsidR="00C2476B" w:rsidRPr="002C149F" w:rsidRDefault="00C2476B" w:rsidP="002C149F">
            <w:pPr>
              <w:pStyle w:val="Tabletext8pt"/>
            </w:pPr>
            <w:r w:rsidRPr="002C149F">
              <w:t>Gupta 2021</w:t>
            </w:r>
            <w:r>
              <w:t xml:space="preserve"> </w:t>
            </w:r>
            <w:r>
              <w:fldChar w:fldCharType="begin"/>
            </w:r>
            <w:r w:rsidR="00F913ED">
              <w:instrText xml:space="preserve"> ADDIN EN.CITE &lt;EndNote&gt;&lt;Cite&gt;&lt;Author&gt;Gupta&lt;/Author&gt;&lt;Year&gt;2021&lt;/Year&gt;&lt;RecNum&gt;439&lt;/RecNum&gt;&lt;DisplayText&gt;(127)&lt;/DisplayText&gt;&lt;record&gt;&lt;rec-number&gt;439&lt;/rec-number&gt;&lt;foreign-keys&gt;&lt;key app="EN" db-id="rfx5v25rowst08e59tbxx9ty5t2w0adwt52x" timestamp="1665732222"&gt;439&lt;/key&gt;&lt;/foreign-keys&gt;&lt;ref-type name="Journal Article"&gt;17&lt;/ref-type&gt;&lt;contributors&gt;&lt;authors&gt;&lt;author&gt;Gupta, A.&lt;/author&gt;&lt;author&gt;Sedhom, R.&lt;/author&gt;&lt;author&gt;Sharma, R.&lt;/author&gt;&lt;author&gt;Zhang, A.&lt;/author&gt;&lt;author&gt;Waldfogel, J. M.&lt;/author&gt;&lt;author&gt;Feliciano, J. L.&lt;/author&gt;&lt;author&gt;Day, J.&lt;/author&gt;&lt;author&gt;Gersten, R. A.&lt;/author&gt;&lt;author&gt;Davidson, P. M.&lt;/author&gt;&lt;author&gt;Bass, E. B.&lt;/author&gt;&lt;author&gt;Dy, S. M.&lt;/author&gt;&lt;/authors&gt;&lt;/contributors&gt;&lt;titles&gt;&lt;title&gt;Nonpharmacological Interventions for Managing Breathlessness in Patients with Advanced Cancer: A Systematic Review&lt;/title&gt;&lt;secondary-title&gt;JAMA Oncology&lt;/secondary-title&gt;&lt;/titles&gt;&lt;periodical&gt;&lt;full-title&gt;JAMA Oncology&lt;/full-title&gt;&lt;/periodical&gt;&lt;pages&gt;290-298&lt;/pages&gt;&lt;volume&gt;7&lt;/volume&gt;&lt;number&gt;2&lt;/number&gt;&lt;dates&gt;&lt;year&gt;2021&lt;/year&gt;&lt;/dates&gt;&lt;urls&gt;&lt;related-urls&gt;&lt;url&gt;http://oncology.jamanetwork.com/journal.aspx&lt;/url&gt;&lt;/related-urls&gt;&lt;/urls&gt;&lt;electronic-resource-num&gt;http://dx.doi.org/10.1001/jamaoncol.2020.5184&lt;/electronic-resource-num&gt;&lt;/record&gt;&lt;/Cite&gt;&lt;/EndNote&gt;</w:instrText>
            </w:r>
            <w:r>
              <w:fldChar w:fldCharType="separate"/>
            </w:r>
            <w:r w:rsidR="00F913ED">
              <w:rPr>
                <w:noProof/>
              </w:rPr>
              <w:t>(</w:t>
            </w:r>
            <w:hyperlink w:anchor="_ENREF_127" w:tooltip="Gupta, 2021 #439" w:history="1">
              <w:r w:rsidR="00E3486E">
                <w:rPr>
                  <w:noProof/>
                </w:rPr>
                <w:t>127</w:t>
              </w:r>
            </w:hyperlink>
            <w:r w:rsidR="00F913ED">
              <w:rPr>
                <w:noProof/>
              </w:rPr>
              <w:t>)</w:t>
            </w:r>
            <w:r>
              <w:fldChar w:fldCharType="end"/>
            </w:r>
          </w:p>
        </w:tc>
        <w:tc>
          <w:tcPr>
            <w:tcW w:w="1559" w:type="dxa"/>
            <w:hideMark/>
          </w:tcPr>
          <w:p w14:paraId="09C6127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0EBFAE09"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6A844F5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advanced (adults &gt;18 yrs.)</w:t>
            </w:r>
          </w:p>
        </w:tc>
        <w:tc>
          <w:tcPr>
            <w:tcW w:w="3340" w:type="dxa"/>
            <w:hideMark/>
          </w:tcPr>
          <w:p w14:paraId="70E45554"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Dogan 2020</w:t>
            </w:r>
          </w:p>
        </w:tc>
        <w:tc>
          <w:tcPr>
            <w:tcW w:w="2126" w:type="dxa"/>
            <w:hideMark/>
          </w:tcPr>
          <w:p w14:paraId="02AA7579"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Lung cancer (advanced, on chemo)</w:t>
            </w:r>
          </w:p>
        </w:tc>
        <w:tc>
          <w:tcPr>
            <w:tcW w:w="2072" w:type="dxa"/>
            <w:hideMark/>
          </w:tcPr>
          <w:p w14:paraId="60696378"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Breathlessness (6-min</w:t>
            </w:r>
            <w:r>
              <w:t>.</w:t>
            </w:r>
            <w:r w:rsidRPr="002C149F">
              <w:t xml:space="preserve"> walk test)</w:t>
            </w:r>
          </w:p>
        </w:tc>
      </w:tr>
      <w:tr w:rsidR="00C2476B" w:rsidRPr="002C149F" w14:paraId="7115CAF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69066D01" w14:textId="5F6F7AD8" w:rsidR="00C2476B" w:rsidRPr="002C149F" w:rsidRDefault="00C2476B" w:rsidP="002C149F">
            <w:pPr>
              <w:pStyle w:val="Tabletext8pt"/>
            </w:pPr>
            <w:r w:rsidRPr="002C149F">
              <w:t>Harvie 2019</w:t>
            </w:r>
            <w:r>
              <w:t xml:space="preserve"> </w:t>
            </w:r>
            <w:r>
              <w:fldChar w:fldCharType="begin"/>
            </w:r>
            <w:r w:rsidR="00F913ED">
              <w:instrText xml:space="preserve"> ADDIN EN.CITE &lt;EndNote&gt;&lt;Cite&gt;&lt;Author&gt;Harvie&lt;/Author&gt;&lt;Year&gt;2019&lt;/Year&gt;&lt;RecNum&gt;437&lt;/RecNum&gt;&lt;DisplayText&gt;(128)&lt;/DisplayText&gt;&lt;record&gt;&lt;rec-number&gt;437&lt;/rec-number&gt;&lt;foreign-keys&gt;&lt;key app="EN" db-id="rfx5v25rowst08e59tbxx9ty5t2w0adwt52x" timestamp="1665732222"&gt;437&lt;/key&gt;&lt;/foreign-keys&gt;&lt;ref-type name="Journal Article"&gt;17&lt;/ref-type&gt;&lt;contributors&gt;&lt;authors&gt;&lt;author&gt;Harvie, A.&lt;/author&gt;&lt;author&gt;Steel, A.&lt;/author&gt;&lt;author&gt;Wardle, J.&lt;/author&gt;&lt;/authors&gt;&lt;/contributors&gt;&lt;auth-address&gt;1Faculty of Health, University of Technology Sydney, Sydney, Australia.&amp;#xD;2Australian Research Centre in Complementary and Integrative Medicine, Faculty of Health, University of Technology Sydney, Sydney, Australia.&lt;/auth-address&gt;&lt;titles&gt;&lt;title&gt;Traditional Chinese Medicine Self-Care and Lifestyle Medicine Outside of Asia: A Systematic Literature Review&lt;/title&gt;&lt;secondary-title&gt;J Altern Complement Med&lt;/secondary-title&gt;&lt;/titles&gt;&lt;pages&gt;789-808&lt;/pages&gt;&lt;volume&gt;25&lt;/volume&gt;&lt;number&gt;8&lt;/number&gt;&lt;edition&gt;20190708&lt;/edition&gt;&lt;keywords&gt;&lt;keyword&gt;*Acupuncture Therapy&lt;/keyword&gt;&lt;keyword&gt;Humans&lt;/keyword&gt;&lt;keyword&gt;Life Style&lt;/keyword&gt;&lt;keyword&gt;*Medicine, Chinese Traditional&lt;/keyword&gt;&lt;keyword&gt;Qigong&lt;/keyword&gt;&lt;keyword&gt;*Self Care&lt;/keyword&gt;&lt;keyword&gt;Tai Ji&lt;/keyword&gt;&lt;keyword&gt;Traditional Chinese Medicine&lt;/keyword&gt;&lt;keyword&gt;acupressure&lt;/keyword&gt;&lt;keyword&gt;acupuncture&lt;/keyword&gt;&lt;keyword&gt;lifestyle advice&lt;/keyword&gt;&lt;keyword&gt;self-care&lt;/keyword&gt;&lt;keyword&gt;systematic review&lt;/keyword&gt;&lt;/keywords&gt;&lt;dates&gt;&lt;year&gt;2019&lt;/year&gt;&lt;pub-dates&gt;&lt;date&gt;Aug&lt;/date&gt;&lt;/pub-dates&gt;&lt;/dates&gt;&lt;isbn&gt;1557-7708 (Electronic)&amp;#xD;1075-5535 (Linking)&lt;/isbn&gt;&lt;accession-num&gt;31274332&lt;/accession-num&gt;&lt;urls&gt;&lt;related-urls&gt;&lt;url&gt;https://www.ncbi.nlm.nih.gov/pubmed/31274332&lt;/url&gt;&lt;/related-urls&gt;&lt;/urls&gt;&lt;electronic-resource-num&gt;10.1089/acm.2018.0520&lt;/electronic-resource-num&gt;&lt;remote-database-name&gt;Medline&lt;/remote-database-name&gt;&lt;remote-database-provider&gt;NLM&lt;/remote-database-provider&gt;&lt;/record&gt;&lt;/Cite&gt;&lt;/EndNote&gt;</w:instrText>
            </w:r>
            <w:r>
              <w:fldChar w:fldCharType="separate"/>
            </w:r>
            <w:r w:rsidR="00F913ED">
              <w:rPr>
                <w:noProof/>
              </w:rPr>
              <w:t>(</w:t>
            </w:r>
            <w:hyperlink w:anchor="_ENREF_128" w:tooltip="Harvie, 2019 #437" w:history="1">
              <w:r w:rsidR="00E3486E">
                <w:rPr>
                  <w:noProof/>
                </w:rPr>
                <w:t>128</w:t>
              </w:r>
            </w:hyperlink>
            <w:r w:rsidR="00F913ED">
              <w:rPr>
                <w:noProof/>
              </w:rPr>
              <w:t>)</w:t>
            </w:r>
            <w:r>
              <w:fldChar w:fldCharType="end"/>
            </w:r>
          </w:p>
        </w:tc>
        <w:tc>
          <w:tcPr>
            <w:tcW w:w="1559" w:type="dxa"/>
            <w:vMerge w:val="restart"/>
            <w:hideMark/>
          </w:tcPr>
          <w:p w14:paraId="36909F59" w14:textId="7447CC43" w:rsidR="00C2476B" w:rsidRPr="002C149F" w:rsidRDefault="00E4579C"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individual studies</w:t>
            </w:r>
          </w:p>
        </w:tc>
        <w:tc>
          <w:tcPr>
            <w:tcW w:w="2228" w:type="dxa"/>
            <w:hideMark/>
          </w:tcPr>
          <w:p w14:paraId="653DE6F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12D225BD"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breast (undergoing treatment)</w:t>
            </w:r>
          </w:p>
        </w:tc>
        <w:tc>
          <w:tcPr>
            <w:tcW w:w="3340" w:type="dxa"/>
            <w:hideMark/>
          </w:tcPr>
          <w:p w14:paraId="22FE8A3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Dibble 2007; Lee 2010</w:t>
            </w:r>
          </w:p>
        </w:tc>
        <w:tc>
          <w:tcPr>
            <w:tcW w:w="2126" w:type="dxa"/>
            <w:hideMark/>
          </w:tcPr>
          <w:p w14:paraId="1A0A4A69"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Breast (on treatment)</w:t>
            </w:r>
          </w:p>
        </w:tc>
        <w:tc>
          <w:tcPr>
            <w:tcW w:w="2072" w:type="dxa"/>
            <w:hideMark/>
          </w:tcPr>
          <w:p w14:paraId="17D5687A"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p>
        </w:tc>
      </w:tr>
      <w:tr w:rsidR="00C2476B" w:rsidRPr="002C149F" w14:paraId="1140F78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6C192E5D" w14:textId="3B8E922C" w:rsidR="00C2476B" w:rsidRPr="002C149F" w:rsidRDefault="00C2476B" w:rsidP="002C149F">
            <w:pPr>
              <w:pStyle w:val="Tabletext8pt"/>
            </w:pPr>
          </w:p>
        </w:tc>
        <w:tc>
          <w:tcPr>
            <w:tcW w:w="1559" w:type="dxa"/>
            <w:vMerge/>
          </w:tcPr>
          <w:p w14:paraId="1D1499B4" w14:textId="66A01A68"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2228" w:type="dxa"/>
          </w:tcPr>
          <w:p w14:paraId="3A5941D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02 Neoplasms</w:t>
            </w:r>
          </w:p>
        </w:tc>
        <w:tc>
          <w:tcPr>
            <w:tcW w:w="2512" w:type="dxa"/>
          </w:tcPr>
          <w:p w14:paraId="0D40B35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Cancer, any (adults &gt;18 yrs.)</w:t>
            </w:r>
          </w:p>
        </w:tc>
        <w:tc>
          <w:tcPr>
            <w:tcW w:w="3340" w:type="dxa"/>
          </w:tcPr>
          <w:p w14:paraId="062C2A2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Zick 2016; Hughes 2015</w:t>
            </w:r>
          </w:p>
        </w:tc>
        <w:tc>
          <w:tcPr>
            <w:tcW w:w="2126" w:type="dxa"/>
          </w:tcPr>
          <w:p w14:paraId="675AF4E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 xml:space="preserve">Breast, </w:t>
            </w:r>
            <w:r>
              <w:t>on treatment</w:t>
            </w:r>
          </w:p>
        </w:tc>
        <w:tc>
          <w:tcPr>
            <w:tcW w:w="2072" w:type="dxa"/>
          </w:tcPr>
          <w:p w14:paraId="277366F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Fatigue, Sleep</w:t>
            </w:r>
          </w:p>
        </w:tc>
      </w:tr>
      <w:tr w:rsidR="00C2476B" w:rsidRPr="002C149F" w14:paraId="051D77B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464D6EE" w14:textId="35F75127" w:rsidR="00C2476B" w:rsidRPr="002C149F" w:rsidRDefault="00C2476B" w:rsidP="002C149F">
            <w:pPr>
              <w:pStyle w:val="Tabletext8pt"/>
            </w:pPr>
            <w:r w:rsidRPr="002C149F">
              <w:t>Klein 2004</w:t>
            </w:r>
            <w:r>
              <w:t xml:space="preserve"> </w:t>
            </w:r>
            <w:r>
              <w:fldChar w:fldCharType="begin"/>
            </w:r>
            <w:r w:rsidR="00F913ED">
              <w:instrText xml:space="preserve"> ADDIN EN.CITE &lt;EndNote&gt;&lt;Cite&gt;&lt;Author&gt;Klein&lt;/Author&gt;&lt;Year&gt;2004&lt;/Year&gt;&lt;RecNum&gt;394&lt;/RecNum&gt;&lt;DisplayText&gt;(129)&lt;/DisplayText&gt;&lt;record&gt;&lt;rec-number&gt;394&lt;/rec-number&gt;&lt;foreign-keys&gt;&lt;key app="EN" db-id="rfx5v25rowst08e59tbxx9ty5t2w0adwt52x" timestamp="1665732222"&gt;394&lt;/key&gt;&lt;/foreign-keys&gt;&lt;ref-type name="Journal Article"&gt;17&lt;/ref-type&gt;&lt;contributors&gt;&lt;authors&gt;&lt;author&gt;Klein, J.&lt;/author&gt;&lt;author&gt;Griffiths, P.&lt;/author&gt;&lt;/authors&gt;&lt;/contributors&gt;&lt;titles&gt;&lt;title&gt;Acupressure for nausea and vomiting in cancer patients receiving chemotherapy&lt;/title&gt;&lt;secondary-title&gt;British Journal of Community Nursing&lt;/secondary-title&gt;&lt;/titles&gt;&lt;periodical&gt;&lt;full-title&gt;British Journal of Community Nursing&lt;/full-title&gt;&lt;/periodical&gt;&lt;pages&gt;383-8.&lt;/pages&gt;&lt;volume&gt;9&lt;/volume&gt;&lt;number&gt;9&lt;/number&gt;&lt;dates&gt;&lt;year&gt;2004&lt;/year&gt;&lt;/dates&gt;&lt;accession-num&gt;0066662&lt;/accession-num&gt;&lt;urls&gt;&lt;related-urls&gt;&lt;url&gt;https://ezproxy.library.usyd.edu.au/login?url=http://ovidsp.ovid.com/ovidweb.cgi?T=JS&amp;amp;CSC=Y&amp;amp;NEWS=N&amp;amp;PAGE=fulltext&amp;amp;D=amed&amp;amp;AN=0066662&lt;/url&gt;&lt;/related-urls&gt;&lt;/urls&gt;&lt;/record&gt;&lt;/Cite&gt;&lt;/EndNote&gt;</w:instrText>
            </w:r>
            <w:r>
              <w:fldChar w:fldCharType="separate"/>
            </w:r>
            <w:r w:rsidR="00F913ED">
              <w:rPr>
                <w:noProof/>
              </w:rPr>
              <w:t>(</w:t>
            </w:r>
            <w:hyperlink w:anchor="_ENREF_129" w:tooltip="Klein, 2004 #394" w:history="1">
              <w:r w:rsidR="00E3486E">
                <w:rPr>
                  <w:noProof/>
                </w:rPr>
                <w:t>129</w:t>
              </w:r>
            </w:hyperlink>
            <w:r w:rsidR="00F913ED">
              <w:rPr>
                <w:noProof/>
              </w:rPr>
              <w:t>)</w:t>
            </w:r>
            <w:r>
              <w:fldChar w:fldCharType="end"/>
            </w:r>
          </w:p>
        </w:tc>
        <w:tc>
          <w:tcPr>
            <w:tcW w:w="1559" w:type="dxa"/>
            <w:hideMark/>
          </w:tcPr>
          <w:p w14:paraId="2B96169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narrative</w:t>
            </w:r>
          </w:p>
        </w:tc>
        <w:tc>
          <w:tcPr>
            <w:tcW w:w="2228" w:type="dxa"/>
            <w:hideMark/>
          </w:tcPr>
          <w:p w14:paraId="37EE810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53D94E1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529508E4"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Dibble 2000; Roscoe 2003</w:t>
            </w:r>
          </w:p>
        </w:tc>
        <w:tc>
          <w:tcPr>
            <w:tcW w:w="2126" w:type="dxa"/>
            <w:hideMark/>
          </w:tcPr>
          <w:p w14:paraId="3A82F27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Breast, blood</w:t>
            </w:r>
          </w:p>
        </w:tc>
        <w:tc>
          <w:tcPr>
            <w:tcW w:w="2072" w:type="dxa"/>
            <w:hideMark/>
          </w:tcPr>
          <w:p w14:paraId="4C9B83D6"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Nausea, vomiting,</w:t>
            </w:r>
          </w:p>
        </w:tc>
      </w:tr>
      <w:tr w:rsidR="00C2476B" w:rsidRPr="002C149F" w14:paraId="31AE3FAA"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686928D" w14:textId="3B97C4E8" w:rsidR="00C2476B" w:rsidRPr="002C149F" w:rsidRDefault="00C2476B" w:rsidP="002C149F">
            <w:pPr>
              <w:pStyle w:val="Tabletext8pt"/>
            </w:pPr>
            <w:r w:rsidRPr="002C149F">
              <w:t>Lau 2016</w:t>
            </w:r>
            <w:r>
              <w:t xml:space="preserve"> </w:t>
            </w:r>
            <w:r>
              <w:fldChar w:fldCharType="begin"/>
            </w:r>
            <w:r w:rsidR="00F913ED">
              <w:instrText xml:space="preserve"> ADDIN EN.CITE &lt;EndNote&gt;&lt;Cite&gt;&lt;Author&gt;Lau&lt;/Author&gt;&lt;Year&gt;2016&lt;/Year&gt;&lt;RecNum&gt;391&lt;/RecNum&gt;&lt;DisplayText&gt;(130)&lt;/DisplayText&gt;&lt;record&gt;&lt;rec-number&gt;391&lt;/rec-number&gt;&lt;foreign-keys&gt;&lt;key app="EN" db-id="rfx5v25rowst08e59tbxx9ty5t2w0adwt52x" timestamp="1665732222"&gt;391&lt;/key&gt;&lt;/foreign-keys&gt;&lt;ref-type name="Journal Article"&gt;17&lt;/ref-type&gt;&lt;contributors&gt;&lt;authors&gt;&lt;author&gt;Lau, Charlotte H. Y.&lt;/author&gt;&lt;author&gt;Xinyin, Wu&lt;/author&gt;&lt;author&gt;Chung, Vincent C. H.&lt;/author&gt;&lt;author&gt;Xin, Liu&lt;/author&gt;&lt;author&gt;Hui, Edwin P.&lt;/author&gt;&lt;author&gt;Cramer, Holger&lt;/author&gt;&lt;author&gt;Lauche, Romy&lt;/author&gt;&lt;author&gt;Wong, Samuel Y. S.&lt;/author&gt;&lt;author&gt;Lau, Alexander Y. L.&lt;/author&gt;&lt;author&gt;Sit, Regina S. T.&lt;/author&gt;&lt;author&gt;Ziea, Eric T. C.&lt;/author&gt;&lt;author&gt;Ng, Bacon F. L.&lt;/author&gt;&lt;author&gt;Wu, Justin C. Y.&lt;/author&gt;&lt;author&gt;Wu, Xinyin&lt;/author&gt;&lt;author&gt;Liu, Xin&lt;/author&gt;&lt;/authors&gt;&lt;/contributors&gt;&lt;titles&gt;&lt;title&gt;Acupuncture and Related Therapies for Symptom Management in Palliative Cancer Care: Systematic Review and Meta-Analysis&lt;/title&gt;&lt;secondary-title&gt;Medicine&lt;/secondary-title&gt;&lt;/titles&gt;&lt;periodical&gt;&lt;full-title&gt;Medicine&lt;/full-title&gt;&lt;/periodical&gt;&lt;pages&gt;1-13&lt;/pages&gt;&lt;volume&gt;95&lt;/volume&gt;&lt;number&gt;9&lt;/number&gt;&lt;dates&gt;&lt;year&gt;2016&lt;/year&gt;&lt;/dates&gt;&lt;pub-location&gt;Baltimore, Maryland&lt;/pub-location&gt;&lt;publisher&gt;Lippincott Williams &amp;amp; Wilkins&lt;/publisher&gt;&lt;accession-num&gt;113631884. Language: English. Entry Date: 20160715. Revision Date: 20160709. Publication Type: journal article. Journal Subset: Biomedical&lt;/accession-num&gt;&lt;urls&gt;&lt;related-urls&gt;&lt;url&gt;http://ezproxy.library.usyd.edu.au/login?url=http://search.ebscohost.com/login.aspx?direct=true&amp;amp;db=ccm&amp;amp;AN=113631884&amp;amp;site=ehost-live&lt;/url&gt;&lt;/related-urls&gt;&lt;/urls&gt;&lt;electronic-resource-num&gt;10.1097/MD.0000000000002901&lt;/electronic-resource-num&gt;&lt;/record&gt;&lt;/Cite&gt;&lt;/EndNote&gt;</w:instrText>
            </w:r>
            <w:r>
              <w:fldChar w:fldCharType="separate"/>
            </w:r>
            <w:r w:rsidR="00F913ED">
              <w:rPr>
                <w:noProof/>
              </w:rPr>
              <w:t>(</w:t>
            </w:r>
            <w:hyperlink w:anchor="_ENREF_130" w:tooltip="Lau, 2016 #391" w:history="1">
              <w:r w:rsidR="00E3486E">
                <w:rPr>
                  <w:noProof/>
                </w:rPr>
                <w:t>130</w:t>
              </w:r>
            </w:hyperlink>
            <w:r w:rsidR="00F913ED">
              <w:rPr>
                <w:noProof/>
              </w:rPr>
              <w:t>)</w:t>
            </w:r>
            <w:r>
              <w:fldChar w:fldCharType="end"/>
            </w:r>
          </w:p>
        </w:tc>
        <w:tc>
          <w:tcPr>
            <w:tcW w:w="1559" w:type="dxa"/>
            <w:hideMark/>
          </w:tcPr>
          <w:p w14:paraId="03B11AB8"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3C5AC31C"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00FBE0D8"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advanced (adults &gt;18 yrs.)</w:t>
            </w:r>
          </w:p>
        </w:tc>
        <w:tc>
          <w:tcPr>
            <w:tcW w:w="3340" w:type="dxa"/>
            <w:hideMark/>
          </w:tcPr>
          <w:p w14:paraId="59ED5F8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Tang 2014</w:t>
            </w:r>
          </w:p>
        </w:tc>
        <w:tc>
          <w:tcPr>
            <w:tcW w:w="2126" w:type="dxa"/>
            <w:hideMark/>
          </w:tcPr>
          <w:p w14:paraId="02760268"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Lung cancer (advanced, on chemo)</w:t>
            </w:r>
          </w:p>
        </w:tc>
        <w:tc>
          <w:tcPr>
            <w:tcW w:w="2072" w:type="dxa"/>
            <w:hideMark/>
          </w:tcPr>
          <w:p w14:paraId="0446F83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p>
        </w:tc>
      </w:tr>
      <w:tr w:rsidR="00C2476B" w:rsidRPr="002C149F" w14:paraId="7556482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4CD1EC4" w14:textId="314CAA8A" w:rsidR="00C2476B" w:rsidRPr="002C149F" w:rsidRDefault="00C2476B" w:rsidP="002C149F">
            <w:pPr>
              <w:pStyle w:val="Tabletext8pt"/>
            </w:pPr>
            <w:r w:rsidRPr="002C149F">
              <w:t>Lee 2011c</w:t>
            </w:r>
            <w:r>
              <w:t xml:space="preserve"> </w:t>
            </w:r>
            <w:r>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131" w:tooltip="Lee, 2011 #225" w:history="1">
              <w:r w:rsidR="00E3486E">
                <w:rPr>
                  <w:noProof/>
                </w:rPr>
                <w:t>131</w:t>
              </w:r>
            </w:hyperlink>
            <w:r w:rsidR="00F913ED">
              <w:rPr>
                <w:noProof/>
              </w:rPr>
              <w:t>)</w:t>
            </w:r>
            <w:r>
              <w:fldChar w:fldCharType="end"/>
            </w:r>
          </w:p>
        </w:tc>
        <w:tc>
          <w:tcPr>
            <w:tcW w:w="1559" w:type="dxa"/>
            <w:hideMark/>
          </w:tcPr>
          <w:p w14:paraId="4C21EA68" w14:textId="4D2406C8" w:rsidR="00C2476B" w:rsidRPr="002C149F" w:rsidRDefault="00E4579C"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individual studies</w:t>
            </w:r>
          </w:p>
        </w:tc>
        <w:tc>
          <w:tcPr>
            <w:tcW w:w="2228" w:type="dxa"/>
            <w:hideMark/>
          </w:tcPr>
          <w:p w14:paraId="4C2A658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11857749"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483DE87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Roscoe 2003; Molassiotis 2007; Dibble 2000; Roscoe 2009</w:t>
            </w:r>
          </w:p>
        </w:tc>
        <w:tc>
          <w:tcPr>
            <w:tcW w:w="2126" w:type="dxa"/>
            <w:hideMark/>
          </w:tcPr>
          <w:p w14:paraId="0A0ADE04"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Mixed, mainly breast (&amp; acustimulation bands)</w:t>
            </w:r>
          </w:p>
        </w:tc>
        <w:tc>
          <w:tcPr>
            <w:tcW w:w="2072" w:type="dxa"/>
            <w:hideMark/>
          </w:tcPr>
          <w:p w14:paraId="5DF4045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Nausea, vomiting </w:t>
            </w:r>
          </w:p>
        </w:tc>
      </w:tr>
      <w:tr w:rsidR="00C2476B" w:rsidRPr="002C149F" w14:paraId="4B4F934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47B78A4" w14:textId="2236F184" w:rsidR="00C2476B" w:rsidRPr="002C149F" w:rsidRDefault="00C2476B" w:rsidP="002C149F">
            <w:pPr>
              <w:pStyle w:val="Tabletext8pt"/>
            </w:pPr>
            <w:r w:rsidRPr="002C149F">
              <w:t>Liu 2017b</w:t>
            </w:r>
            <w:r>
              <w:t xml:space="preserve"> </w:t>
            </w:r>
            <w:r>
              <w:fldChar w:fldCharType="begin"/>
            </w:r>
            <w:r w:rsidR="00F913ED">
              <w:instrText xml:space="preserve"> ADDIN EN.CITE &lt;EndNote&gt;&lt;Cite&gt;&lt;Author&gt;Liu&lt;/Author&gt;&lt;Year&gt;2017&lt;/Year&gt;&lt;RecNum&gt;480&lt;/RecNum&gt;&lt;DisplayText&gt;(132)&lt;/DisplayText&gt;&lt;record&gt;&lt;rec-number&gt;480&lt;/rec-number&gt;&lt;foreign-keys&gt;&lt;key app="EN" db-id="rfx5v25rowst08e59tbxx9ty5t2w0adwt52x" timestamp="1665732222"&gt;480&lt;/key&gt;&lt;/foreign-keys&gt;&lt;ref-type name="Journal Article"&gt;17&lt;/ref-type&gt;&lt;contributors&gt;&lt;authors&gt;&lt;author&gt;Liu, Yi-Hua&lt;/author&gt;&lt;author&gt;Dong, Guang-Tong&lt;/author&gt;&lt;author&gt;Ye, Yang&lt;/author&gt;&lt;author&gt;Zheng, Jia-Bin&lt;/author&gt;&lt;author&gt;Zhang, Ying&lt;/author&gt;&lt;author&gt;Lin, Hong-Sheng&lt;/author&gt;&lt;author&gt;Wang, Xue-Qian&lt;/author&gt;&lt;/authors&gt;&lt;/contributors&gt;&lt;titles&gt;&lt;title&gt;Effectiveness of Acupuncture for Early Recovery of Bowel Function in Cancer: A Systematic Review and Meta-Analysis&lt;/title&gt;&lt;secondary-title&gt;Evidence-based Complementary &amp;amp; Alternative Medicine (eCAM)&lt;/secondary-title&gt;&lt;/titles&gt;&lt;periodical&gt;&lt;full-title&gt;Evidence-based Complementary &amp;amp; Alternative Medicine (eCAM)&lt;/full-title&gt;&lt;/periodical&gt;&lt;pages&gt;1-15&lt;/pages&gt;&lt;volume&gt;2017&lt;/volume&gt;&lt;dates&gt;&lt;year&gt;2017&lt;/year&gt;&lt;/dates&gt;&lt;pub-location&gt;London, &amp;lt;Blank&amp;gt;&lt;/pub-location&gt;&lt;publisher&gt;Hindawi Limited&lt;/publisher&gt;&lt;accession-num&gt;126875084. Language: English. Entry Date: 20171227. Revision Date: 20191106. Publication Type: Article&lt;/accession-num&gt;&lt;urls&gt;&lt;related-urls&gt;&lt;url&gt;http://ezproxy.library.usyd.edu.au/login?url=http://search.ebscohost.com/login.aspx?direct=true&amp;amp;db=ccm&amp;amp;AN=126875084&amp;amp;site=ehost-live&lt;/url&gt;&lt;/related-urls&gt;&lt;/urls&gt;&lt;electronic-resource-num&gt;10.1155/2017/2504021&lt;/electronic-resource-num&gt;&lt;/record&gt;&lt;/Cite&gt;&lt;/EndNote&gt;</w:instrText>
            </w:r>
            <w:r>
              <w:fldChar w:fldCharType="separate"/>
            </w:r>
            <w:r w:rsidR="00F913ED">
              <w:rPr>
                <w:noProof/>
              </w:rPr>
              <w:t>(</w:t>
            </w:r>
            <w:hyperlink w:anchor="_ENREF_132" w:tooltip="Liu, 2017 #480" w:history="1">
              <w:r w:rsidR="00E3486E">
                <w:rPr>
                  <w:noProof/>
                </w:rPr>
                <w:t>132</w:t>
              </w:r>
            </w:hyperlink>
            <w:r w:rsidR="00F913ED">
              <w:rPr>
                <w:noProof/>
              </w:rPr>
              <w:t>)</w:t>
            </w:r>
            <w:r>
              <w:fldChar w:fldCharType="end"/>
            </w:r>
          </w:p>
        </w:tc>
        <w:tc>
          <w:tcPr>
            <w:tcW w:w="1559" w:type="dxa"/>
            <w:hideMark/>
          </w:tcPr>
          <w:p w14:paraId="5FCFEB1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467BC47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152BD974"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4E41E5AC"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Chao 2013; Hsiung 2015</w:t>
            </w:r>
          </w:p>
        </w:tc>
        <w:tc>
          <w:tcPr>
            <w:tcW w:w="2126" w:type="dxa"/>
            <w:hideMark/>
          </w:tcPr>
          <w:p w14:paraId="5114C99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Gastric, Colorectal cancer</w:t>
            </w:r>
          </w:p>
        </w:tc>
        <w:tc>
          <w:tcPr>
            <w:tcW w:w="2072" w:type="dxa"/>
            <w:hideMark/>
          </w:tcPr>
          <w:p w14:paraId="25871C26"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Recovery of bowel function</w:t>
            </w:r>
          </w:p>
        </w:tc>
      </w:tr>
      <w:tr w:rsidR="00C2476B" w:rsidRPr="002C149F" w14:paraId="6214E21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3C35B66" w14:textId="2FF5429D" w:rsidR="00C2476B" w:rsidRPr="002C149F" w:rsidRDefault="00C2476B" w:rsidP="002C149F">
            <w:pPr>
              <w:pStyle w:val="Tabletext8pt"/>
            </w:pPr>
            <w:r w:rsidRPr="002C149F">
              <w:t>Lofti-Jam 2008</w:t>
            </w:r>
            <w:r>
              <w:t xml:space="preserve"> </w:t>
            </w:r>
            <w:r>
              <w:fldChar w:fldCharType="begin"/>
            </w:r>
            <w:r w:rsidR="00F913ED">
              <w:instrText xml:space="preserve"> ADDIN EN.CITE &lt;EndNote&gt;&lt;Cite&gt;&lt;Author&gt;Lotfi-Jam&lt;/Author&gt;&lt;Year&gt;2008&lt;/Year&gt;&lt;RecNum&gt;479&lt;/RecNum&gt;&lt;DisplayText&gt;(133)&lt;/DisplayText&gt;&lt;record&gt;&lt;rec-number&gt;479&lt;/rec-number&gt;&lt;foreign-keys&gt;&lt;key app="EN" db-id="rfx5v25rowst08e59tbxx9ty5t2w0adwt52x" timestamp="1665732222"&gt;479&lt;/key&gt;&lt;/foreign-keys&gt;&lt;ref-type name="Journal Article"&gt;17&lt;/ref-type&gt;&lt;contributors&gt;&lt;authors&gt;&lt;author&gt;Lotfi-Jam, K.&lt;/author&gt;&lt;author&gt;Carey, M.&lt;/author&gt;&lt;author&gt;Jefford, M.&lt;/author&gt;&lt;author&gt;Schofield, P.&lt;/author&gt;&lt;author&gt;Charleson, C.&lt;/author&gt;&lt;author&gt;Aranda, S.&lt;/author&gt;&lt;/authors&gt;&lt;/contributors&gt;&lt;titles&gt;&lt;title&gt;Nonpharmacologic strategies for managing common chemotherapy adverse effects: A systematic review&lt;/title&gt;&lt;secondary-title&gt;Journal of Clinical Oncology&lt;/secondary-title&gt;&lt;/titles&gt;&lt;periodical&gt;&lt;full-title&gt;Journal of Clinical Oncology&lt;/full-title&gt;&lt;/periodical&gt;&lt;pages&gt;5618-5629&lt;/pages&gt;&lt;volume&gt;26&lt;/volume&gt;&lt;number&gt;34&lt;/number&gt;&lt;dates&gt;&lt;year&gt;2008&lt;/year&gt;&lt;/dates&gt;&lt;accession-num&gt;352774692&lt;/accession-num&gt;&lt;urls&gt;&lt;related-urls&gt;&lt;url&gt;http://jco.ascopubs.org/cgi/reprint/26/34/5618&lt;/url&gt;&lt;/related-urls&gt;&lt;/urls&gt;&lt;electronic-resource-num&gt;http://dx.doi.org/10.1200/JCO.2007.15.9053&lt;/electronic-resource-num&gt;&lt;/record&gt;&lt;/Cite&gt;&lt;/EndNote&gt;</w:instrText>
            </w:r>
            <w:r>
              <w:fldChar w:fldCharType="separate"/>
            </w:r>
            <w:r w:rsidR="00F913ED">
              <w:rPr>
                <w:noProof/>
              </w:rPr>
              <w:t>(</w:t>
            </w:r>
            <w:hyperlink w:anchor="_ENREF_133" w:tooltip="Lotfi-Jam, 2008 #479" w:history="1">
              <w:r w:rsidR="00E3486E">
                <w:rPr>
                  <w:noProof/>
                </w:rPr>
                <w:t>133</w:t>
              </w:r>
            </w:hyperlink>
            <w:r w:rsidR="00F913ED">
              <w:rPr>
                <w:noProof/>
              </w:rPr>
              <w:t>)</w:t>
            </w:r>
            <w:r>
              <w:fldChar w:fldCharType="end"/>
            </w:r>
          </w:p>
        </w:tc>
        <w:tc>
          <w:tcPr>
            <w:tcW w:w="1559" w:type="dxa"/>
            <w:hideMark/>
          </w:tcPr>
          <w:p w14:paraId="38963EA2"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6ED99E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14351C1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54835F9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Roscoe 2003; Dibble 2000; Roscoe 2006; Roscoe 2005; Roscoe 2002</w:t>
            </w:r>
          </w:p>
        </w:tc>
        <w:tc>
          <w:tcPr>
            <w:tcW w:w="2126" w:type="dxa"/>
            <w:hideMark/>
          </w:tcPr>
          <w:p w14:paraId="4EF8124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Mixed, mainly breast (&amp; acustimulation bands)</w:t>
            </w:r>
          </w:p>
        </w:tc>
        <w:tc>
          <w:tcPr>
            <w:tcW w:w="2072" w:type="dxa"/>
            <w:hideMark/>
          </w:tcPr>
          <w:p w14:paraId="1DE129F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Nausea, vomiting, bowel issues, fatigue, hair loss, mucositis</w:t>
            </w:r>
          </w:p>
        </w:tc>
      </w:tr>
      <w:tr w:rsidR="00C2476B" w:rsidRPr="002C149F" w14:paraId="43C59884"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6319C7D" w14:textId="35CBFB0C" w:rsidR="00C2476B" w:rsidRPr="002C149F" w:rsidRDefault="00C2476B" w:rsidP="002C149F">
            <w:pPr>
              <w:pStyle w:val="Tabletext8pt"/>
            </w:pPr>
            <w:r w:rsidRPr="002C149F">
              <w:t>Miao 2017</w:t>
            </w:r>
            <w:r>
              <w:t xml:space="preserve"> </w:t>
            </w:r>
            <w:r>
              <w:fldChar w:fldCharType="begin"/>
            </w:r>
            <w:r w:rsidR="00F913ED">
              <w:instrText xml:space="preserve"> ADDIN EN.CITE &lt;EndNote&gt;&lt;Cite&gt;&lt;Author&gt;Miao&lt;/Author&gt;&lt;Year&gt;2017&lt;/Year&gt;&lt;RecNum&gt;376&lt;/RecNum&gt;&lt;DisplayText&gt;(134)&lt;/DisplayText&gt;&lt;record&gt;&lt;rec-number&gt;376&lt;/rec-number&gt;&lt;foreign-keys&gt;&lt;key app="EN" db-id="rfx5v25rowst08e59tbxx9ty5t2w0adwt52x" timestamp="1665732222"&gt;376&lt;/key&gt;&lt;/foreign-keys&gt;&lt;ref-type name="Journal Article"&gt;17&lt;/ref-type&gt;&lt;contributors&gt;&lt;authors&gt;&lt;author&gt;Miao, J.&lt;/author&gt;&lt;author&gt;Liu, X.&lt;/author&gt;&lt;author&gt;Wu, C.&lt;/author&gt;&lt;author&gt;Kong, H.&lt;/author&gt;&lt;author&gt;Xie, W.&lt;/author&gt;&lt;author&gt;Liu, K.&lt;/author&gt;&lt;/authors&gt;&lt;/contributors&gt;&lt;titles&gt;&lt;title&gt;Effects of acupressure on chemotherapy-induced nausea and vomiting-a systematic review with meta-analyses and trial sequential analysis of randomized controlled trials&lt;/title&gt;&lt;secondary-title&gt;International journal of nursing studies&lt;/secondary-title&gt;&lt;/titles&gt;&lt;periodical&gt;&lt;full-title&gt;International journal of nursing studies&lt;/full-title&gt;&lt;/periodical&gt;&lt;pages&gt;27-37&lt;/pages&gt;&lt;volume&gt;70&lt;/volume&gt;&lt;dates&gt;&lt;year&gt;2017&lt;/year&gt;&lt;/dates&gt;&lt;urls&gt;&lt;related-urls&gt;&lt;url&gt;https://ezproxy.library.usyd.edu.au/login?url=http://ovidsp.ovid.com/ovidweb.cgi?T=JS&amp;amp;CSC=Y&amp;amp;NEWS=N&amp;amp;PAGE=fulltext&amp;amp;D=emed18&amp;amp;AN=620722726&lt;/url&gt;&lt;/related-urls&gt;&lt;/urls&gt;&lt;electronic-resource-num&gt;http://dx.doi.org/10.1016/j.ijnurstu.2017.02.014&lt;/electronic-resource-num&gt;&lt;/record&gt;&lt;/Cite&gt;&lt;/EndNote&gt;</w:instrText>
            </w:r>
            <w:r>
              <w:fldChar w:fldCharType="separate"/>
            </w:r>
            <w:r w:rsidR="00F913ED">
              <w:rPr>
                <w:noProof/>
              </w:rPr>
              <w:t>(</w:t>
            </w:r>
            <w:hyperlink w:anchor="_ENREF_134" w:tooltip="Miao, 2017 #376" w:history="1">
              <w:r w:rsidR="00E3486E">
                <w:rPr>
                  <w:noProof/>
                </w:rPr>
                <w:t>134</w:t>
              </w:r>
            </w:hyperlink>
            <w:r w:rsidR="00F913ED">
              <w:rPr>
                <w:noProof/>
              </w:rPr>
              <w:t>)</w:t>
            </w:r>
            <w:r>
              <w:fldChar w:fldCharType="end"/>
            </w:r>
          </w:p>
        </w:tc>
        <w:tc>
          <w:tcPr>
            <w:tcW w:w="1559" w:type="dxa"/>
            <w:hideMark/>
          </w:tcPr>
          <w:p w14:paraId="484D39F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55B6327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49BAE8B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227F1E2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Dibble 2000; Noga 2002; Roscoe 2002; Roscoe 2003; Treish 2003; Roscoe 2005; Molassiotis 2007; Suh 2012; Wu 2012; Molassiotis 2013; Kaur 2015; Min</w:t>
            </w:r>
            <w:r>
              <w:t>.</w:t>
            </w:r>
            <w:r w:rsidRPr="002C149F">
              <w:t xml:space="preserve"> 2015</w:t>
            </w:r>
          </w:p>
        </w:tc>
        <w:tc>
          <w:tcPr>
            <w:tcW w:w="2126" w:type="dxa"/>
            <w:hideMark/>
          </w:tcPr>
          <w:p w14:paraId="01B5B929"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Mixed, mainly breast (&amp; acustimulation bands)</w:t>
            </w:r>
          </w:p>
        </w:tc>
        <w:tc>
          <w:tcPr>
            <w:tcW w:w="2072" w:type="dxa"/>
            <w:hideMark/>
          </w:tcPr>
          <w:p w14:paraId="338D035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Nausea, vomiting </w:t>
            </w:r>
          </w:p>
        </w:tc>
      </w:tr>
      <w:tr w:rsidR="00C2476B" w:rsidRPr="002C149F" w14:paraId="70612EC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E78D91F" w14:textId="2449E2EF" w:rsidR="00C2476B" w:rsidRPr="002C149F" w:rsidRDefault="00C2476B" w:rsidP="002C149F">
            <w:pPr>
              <w:pStyle w:val="Tabletext8pt"/>
            </w:pPr>
            <w:r w:rsidRPr="002C149F">
              <w:t>Robinson 2011</w:t>
            </w:r>
            <w:r>
              <w:t xml:space="preserve"> </w:t>
            </w:r>
            <w:r>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22" w:tooltip="Robinson, 2011 #229" w:history="1">
              <w:r w:rsidR="00E3486E">
                <w:rPr>
                  <w:noProof/>
                </w:rPr>
                <w:t>22</w:t>
              </w:r>
            </w:hyperlink>
            <w:r w:rsidR="00F913ED">
              <w:rPr>
                <w:noProof/>
              </w:rPr>
              <w:t>)</w:t>
            </w:r>
            <w:r>
              <w:fldChar w:fldCharType="end"/>
            </w:r>
          </w:p>
        </w:tc>
        <w:tc>
          <w:tcPr>
            <w:tcW w:w="1559" w:type="dxa"/>
            <w:hideMark/>
          </w:tcPr>
          <w:p w14:paraId="4D2E3395" w14:textId="40C18E01" w:rsidR="00C2476B" w:rsidRPr="002C149F" w:rsidRDefault="00897C00"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narrative</w:t>
            </w:r>
          </w:p>
        </w:tc>
        <w:tc>
          <w:tcPr>
            <w:tcW w:w="2228" w:type="dxa"/>
            <w:hideMark/>
          </w:tcPr>
          <w:p w14:paraId="007DB34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715242BD"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7BD7381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Dibble 2007; Shin 2004 (NRSI); Ezzo 2006</w:t>
            </w:r>
          </w:p>
        </w:tc>
        <w:tc>
          <w:tcPr>
            <w:tcW w:w="2126" w:type="dxa"/>
            <w:hideMark/>
          </w:tcPr>
          <w:p w14:paraId="0A905B5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Mixed, mainly breast (&amp; acustimulation bands)</w:t>
            </w:r>
          </w:p>
        </w:tc>
        <w:tc>
          <w:tcPr>
            <w:tcW w:w="2072" w:type="dxa"/>
            <w:hideMark/>
          </w:tcPr>
          <w:p w14:paraId="5F0C27D6"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Nausea, vomiting </w:t>
            </w:r>
          </w:p>
        </w:tc>
      </w:tr>
      <w:tr w:rsidR="00C2476B" w:rsidRPr="002C149F" w14:paraId="233F60F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5B4C9A07" w14:textId="2CAA12AF" w:rsidR="00C2476B" w:rsidRPr="002C149F" w:rsidRDefault="00C2476B" w:rsidP="002C149F">
            <w:pPr>
              <w:pStyle w:val="Tabletext8pt"/>
            </w:pPr>
            <w:r w:rsidRPr="002C149F">
              <w:t>Song 2015</w:t>
            </w:r>
            <w:r>
              <w:t xml:space="preserve"> </w:t>
            </w:r>
            <w:r>
              <w:fldChar w:fldCharType="begin">
                <w:fldData xml:space="preserve">PEVuZE5vdGU+PENpdGU+PEF1dGhvcj5Tb25nPC9BdXRob3I+PFllYXI+MjAxNTwvWWVhcj48UmVj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</w:fldData>
              </w:fldChar>
            </w:r>
            <w:r w:rsidR="00F913ED">
              <w:instrText xml:space="preserve"> ADDIN EN.CITE </w:instrText>
            </w:r>
            <w:r w:rsidR="00F913ED">
              <w:fldChar w:fldCharType="begin">
                <w:fldData xml:space="preserve">PEVuZE5vdGU+PENpdGU+PEF1dGhvcj5Tb25nPC9BdXRob3I+PFllYXI+MjAxNTwvWWVhcj48UmVj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</w:fldData>
              </w:fldChar>
            </w:r>
            <w:r w:rsidR="00F913ED">
              <w:instrText xml:space="preserve"> ADDIN EN.CITE.DATA </w:instrText>
            </w:r>
            <w:r w:rsidR="00F913ED">
              <w:fldChar w:fldCharType="end"/>
            </w:r>
            <w:r>
              <w:fldChar w:fldCharType="separate"/>
            </w:r>
            <w:r w:rsidR="00F913ED">
              <w:rPr>
                <w:noProof/>
              </w:rPr>
              <w:t>(</w:t>
            </w:r>
            <w:hyperlink w:anchor="_ENREF_135" w:tooltip="Song, 2015 #345" w:history="1">
              <w:r w:rsidR="00E3486E">
                <w:rPr>
                  <w:noProof/>
                </w:rPr>
                <w:t>135</w:t>
              </w:r>
            </w:hyperlink>
            <w:r w:rsidR="00F913ED">
              <w:rPr>
                <w:noProof/>
              </w:rPr>
              <w:t>)</w:t>
            </w:r>
            <w:r>
              <w:fldChar w:fldCharType="end"/>
            </w:r>
          </w:p>
        </w:tc>
        <w:tc>
          <w:tcPr>
            <w:tcW w:w="1559" w:type="dxa"/>
            <w:vMerge w:val="restart"/>
            <w:hideMark/>
          </w:tcPr>
          <w:p w14:paraId="24BDE3A0" w14:textId="5C7183D8" w:rsidR="00C2476B" w:rsidRPr="002C149F" w:rsidRDefault="00897C00" w:rsidP="00C2476B">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narrative</w:t>
            </w:r>
          </w:p>
        </w:tc>
        <w:tc>
          <w:tcPr>
            <w:tcW w:w="2228" w:type="dxa"/>
            <w:hideMark/>
          </w:tcPr>
          <w:p w14:paraId="23D225E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5003D76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stomach (undergoing treatment)</w:t>
            </w:r>
          </w:p>
        </w:tc>
        <w:tc>
          <w:tcPr>
            <w:tcW w:w="3340" w:type="dxa"/>
            <w:hideMark/>
          </w:tcPr>
          <w:p w14:paraId="3E6C03E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Shin 2004 (NRSI)</w:t>
            </w:r>
          </w:p>
        </w:tc>
        <w:tc>
          <w:tcPr>
            <w:tcW w:w="2126" w:type="dxa"/>
            <w:hideMark/>
          </w:tcPr>
          <w:p w14:paraId="50DF960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Stomach cancer (on chemo)</w:t>
            </w:r>
          </w:p>
        </w:tc>
        <w:tc>
          <w:tcPr>
            <w:tcW w:w="2072" w:type="dxa"/>
            <w:hideMark/>
          </w:tcPr>
          <w:p w14:paraId="2C8C73B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Nausea, vomiting </w:t>
            </w:r>
          </w:p>
        </w:tc>
      </w:tr>
      <w:tr w:rsidR="00C2476B" w:rsidRPr="002C149F" w14:paraId="51749DD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hideMark/>
          </w:tcPr>
          <w:p w14:paraId="51787DE9" w14:textId="1DC0AC01" w:rsidR="00C2476B" w:rsidRPr="002C149F" w:rsidRDefault="00C2476B" w:rsidP="002C149F">
            <w:pPr>
              <w:pStyle w:val="Tabletext8pt"/>
            </w:pPr>
          </w:p>
        </w:tc>
        <w:tc>
          <w:tcPr>
            <w:tcW w:w="1559" w:type="dxa"/>
            <w:vMerge/>
            <w:hideMark/>
          </w:tcPr>
          <w:p w14:paraId="16832FBC" w14:textId="3F68D1A6"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41CAFBD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232C37F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726B651A"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Dibble 2007</w:t>
            </w:r>
          </w:p>
        </w:tc>
        <w:tc>
          <w:tcPr>
            <w:tcW w:w="2126" w:type="dxa"/>
            <w:hideMark/>
          </w:tcPr>
          <w:p w14:paraId="1D12920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Breast cancer (on chemo)</w:t>
            </w:r>
          </w:p>
        </w:tc>
        <w:tc>
          <w:tcPr>
            <w:tcW w:w="2072" w:type="dxa"/>
            <w:hideMark/>
          </w:tcPr>
          <w:p w14:paraId="6C77F81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Nausea, vomiting </w:t>
            </w:r>
          </w:p>
        </w:tc>
      </w:tr>
      <w:tr w:rsidR="00C2476B" w:rsidRPr="002C149F" w14:paraId="266D7B8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01D8DA2A" w14:textId="6713C160" w:rsidR="00C2476B" w:rsidRPr="00897C00" w:rsidRDefault="00C2476B" w:rsidP="002C149F">
            <w:pPr>
              <w:pStyle w:val="Tabletext8pt"/>
              <w:rPr>
                <w:b w:val="0"/>
                <w:bCs/>
              </w:rPr>
            </w:pPr>
            <w:r w:rsidRPr="002C149F">
              <w:t>Tan 2015</w:t>
            </w:r>
            <w:r>
              <w:t xml:space="preserve"> </w:t>
            </w:r>
            <w:r>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fldChar w:fldCharType="separate"/>
            </w:r>
            <w:r w:rsidR="00F913ED">
              <w:rPr>
                <w:noProof/>
              </w:rPr>
              <w:t>(</w:t>
            </w:r>
            <w:hyperlink w:anchor="_ENREF_136" w:tooltip="Tan, 2015 #340" w:history="1">
              <w:r w:rsidR="00E3486E">
                <w:rPr>
                  <w:noProof/>
                </w:rPr>
                <w:t>136</w:t>
              </w:r>
            </w:hyperlink>
            <w:r w:rsidR="00F913ED">
              <w:rPr>
                <w:noProof/>
              </w:rPr>
              <w:t>)</w:t>
            </w:r>
            <w:r>
              <w:fldChar w:fldCharType="end"/>
            </w:r>
          </w:p>
        </w:tc>
        <w:tc>
          <w:tcPr>
            <w:tcW w:w="1559" w:type="dxa"/>
            <w:vMerge w:val="restart"/>
            <w:hideMark/>
          </w:tcPr>
          <w:p w14:paraId="77363D8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76E3F7DA"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22A86EC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Cancer, advanced (adults &gt;18 </w:t>
            </w:r>
            <w:r>
              <w:t>yrs.)</w:t>
            </w:r>
          </w:p>
        </w:tc>
        <w:tc>
          <w:tcPr>
            <w:tcW w:w="3340" w:type="dxa"/>
            <w:hideMark/>
          </w:tcPr>
          <w:p w14:paraId="32AF1A5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Tang 2014</w:t>
            </w:r>
          </w:p>
        </w:tc>
        <w:tc>
          <w:tcPr>
            <w:tcW w:w="2126" w:type="dxa"/>
            <w:hideMark/>
          </w:tcPr>
          <w:p w14:paraId="0291749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Lung cancer (advanced, on chemo)</w:t>
            </w:r>
          </w:p>
        </w:tc>
        <w:tc>
          <w:tcPr>
            <w:tcW w:w="2072" w:type="dxa"/>
            <w:hideMark/>
          </w:tcPr>
          <w:p w14:paraId="21326C32"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Fatigue </w:t>
            </w:r>
          </w:p>
        </w:tc>
      </w:tr>
      <w:tr w:rsidR="00C2476B" w:rsidRPr="002C149F" w14:paraId="7EED779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hideMark/>
          </w:tcPr>
          <w:p w14:paraId="5127DD54" w14:textId="1DA62445" w:rsidR="00C2476B" w:rsidRPr="002C149F" w:rsidRDefault="00C2476B" w:rsidP="002C149F">
            <w:pPr>
              <w:pStyle w:val="Tabletext8pt"/>
            </w:pPr>
          </w:p>
        </w:tc>
        <w:tc>
          <w:tcPr>
            <w:tcW w:w="1559" w:type="dxa"/>
            <w:vMerge/>
            <w:hideMark/>
          </w:tcPr>
          <w:p w14:paraId="0162B4B7" w14:textId="482E465A"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42BB71C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2C079F1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(undergoing treatment)</w:t>
            </w:r>
          </w:p>
        </w:tc>
        <w:tc>
          <w:tcPr>
            <w:tcW w:w="3340" w:type="dxa"/>
            <w:hideMark/>
          </w:tcPr>
          <w:p w14:paraId="3B6F914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Bao 2011; Molassiotis 2013; Suh 2012</w:t>
            </w:r>
          </w:p>
        </w:tc>
        <w:tc>
          <w:tcPr>
            <w:tcW w:w="2126" w:type="dxa"/>
            <w:hideMark/>
          </w:tcPr>
          <w:p w14:paraId="4224E254"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Mixed</w:t>
            </w:r>
          </w:p>
        </w:tc>
        <w:tc>
          <w:tcPr>
            <w:tcW w:w="2072" w:type="dxa"/>
            <w:hideMark/>
          </w:tcPr>
          <w:p w14:paraId="1C0B775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Fatigue, Pain,</w:t>
            </w:r>
            <w:r>
              <w:t xml:space="preserve"> </w:t>
            </w:r>
            <w:r w:rsidRPr="002C149F">
              <w:t xml:space="preserve">Nausea, vomiting </w:t>
            </w:r>
          </w:p>
        </w:tc>
      </w:tr>
      <w:tr w:rsidR="00C2476B" w:rsidRPr="002C149F" w14:paraId="6916F05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7114D17" w14:textId="27580206" w:rsidR="00C2476B" w:rsidRPr="002C149F" w:rsidRDefault="00C2476B" w:rsidP="002C149F">
            <w:pPr>
              <w:pStyle w:val="Tabletext8pt"/>
            </w:pPr>
            <w:r w:rsidRPr="002C149F">
              <w:t>Waits 2018</w:t>
            </w:r>
            <w:r w:rsidR="002542E6">
              <w:t xml:space="preserve"> </w:t>
            </w:r>
            <w:r w:rsidR="00996290">
              <w:fldChar w:fldCharType="begin">
                <w:fldData xml:space="preserve">PEVuZE5vdGU+PENpdGU+PEF1dGhvcj5XYWl0czwvQXV0aG9yPjxZZWFyPjIwMTg8L1llYXI+PFJl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</w:fldData>
              </w:fldChar>
            </w:r>
            <w:r w:rsidR="00F913ED">
              <w:instrText xml:space="preserve"> ADDIN EN.CITE </w:instrText>
            </w:r>
            <w:r w:rsidR="00F913ED">
              <w:fldChar w:fldCharType="begin">
                <w:fldData xml:space="preserve">PEVuZE5vdGU+PENpdGU+PEF1dGhvcj5XYWl0czwvQXV0aG9yPjxZZWFyPjIwMTg8L1llYXI+PFJl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</w:fldData>
              </w:fldChar>
            </w:r>
            <w:r w:rsidR="00F913ED">
              <w:instrText xml:space="preserve"> ADDIN EN.CITE.DATA </w:instrText>
            </w:r>
            <w:r w:rsidR="00F913ED">
              <w:fldChar w:fldCharType="end"/>
            </w:r>
            <w:r w:rsidR="00996290">
              <w:fldChar w:fldCharType="separate"/>
            </w:r>
            <w:r w:rsidR="00F913ED">
              <w:rPr>
                <w:noProof/>
              </w:rPr>
              <w:t>(</w:t>
            </w:r>
            <w:hyperlink w:anchor="_ENREF_137" w:tooltip="Waits, 2018 #426" w:history="1">
              <w:r w:rsidR="00E3486E">
                <w:rPr>
                  <w:noProof/>
                </w:rPr>
                <w:t>137</w:t>
              </w:r>
            </w:hyperlink>
            <w:r w:rsidR="00F913ED">
              <w:rPr>
                <w:noProof/>
              </w:rPr>
              <w:t>)</w:t>
            </w:r>
            <w:r w:rsidR="00996290">
              <w:fldChar w:fldCharType="end"/>
            </w:r>
          </w:p>
        </w:tc>
        <w:tc>
          <w:tcPr>
            <w:tcW w:w="1559" w:type="dxa"/>
            <w:hideMark/>
          </w:tcPr>
          <w:p w14:paraId="6DC773F3" w14:textId="5E4C2B37" w:rsidR="00C2476B" w:rsidRPr="002C149F" w:rsidRDefault="00897C00"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individual studies</w:t>
            </w:r>
          </w:p>
        </w:tc>
        <w:tc>
          <w:tcPr>
            <w:tcW w:w="2228" w:type="dxa"/>
            <w:hideMark/>
          </w:tcPr>
          <w:p w14:paraId="17B8103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0B52C6D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lung (undergoing treatment)</w:t>
            </w:r>
          </w:p>
        </w:tc>
        <w:tc>
          <w:tcPr>
            <w:tcW w:w="3340" w:type="dxa"/>
            <w:hideMark/>
          </w:tcPr>
          <w:p w14:paraId="01A36DD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Tang 2014</w:t>
            </w:r>
          </w:p>
        </w:tc>
        <w:tc>
          <w:tcPr>
            <w:tcW w:w="2126" w:type="dxa"/>
            <w:hideMark/>
          </w:tcPr>
          <w:p w14:paraId="75BA9ADD"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Lung cancer (advanced, on chemo)</w:t>
            </w:r>
          </w:p>
        </w:tc>
        <w:tc>
          <w:tcPr>
            <w:tcW w:w="2072" w:type="dxa"/>
            <w:hideMark/>
          </w:tcPr>
          <w:p w14:paraId="12D3F97D"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C2476B" w:rsidRPr="002C149F" w14:paraId="58E2807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00E77AB" w14:textId="6C4E8546" w:rsidR="00C2476B" w:rsidRPr="002C149F" w:rsidRDefault="00C2476B" w:rsidP="002C149F">
            <w:pPr>
              <w:pStyle w:val="Tabletext8pt"/>
            </w:pPr>
            <w:r w:rsidRPr="002C149F">
              <w:t>Wang 2016</w:t>
            </w:r>
            <w:r>
              <w:t xml:space="preserve"> </w:t>
            </w:r>
            <w:r>
              <w:fldChar w:fldCharType="begin"/>
            </w:r>
            <w:r w:rsidR="00F913ED">
              <w:instrText xml:space="preserve"> ADDIN EN.CITE &lt;EndNote&gt;&lt;Cite&gt;&lt;Author&gt;Wang&lt;/Author&gt;&lt;Year&gt;2016&lt;/Year&gt;&lt;RecNum&gt;425&lt;/RecNum&gt;&lt;DisplayText&gt;(138)&lt;/DisplayText&gt;&lt;record&gt;&lt;rec-number&gt;425&lt;/rec-number&gt;&lt;foreign-keys&gt;&lt;key app="EN" db-id="rfx5v25rowst08e59tbxx9ty5t2w0adwt52x" timestamp="1665732222"&gt;425&lt;/key&gt;&lt;/foreign-keys&gt;&lt;ref-type name="Journal Article"&gt;17&lt;/ref-type&gt;&lt;contributors&gt;&lt;authors&gt;&lt;author&gt;Wang, T.&lt;/author&gt;&lt;author&gt;Deng, R.&lt;/author&gt;&lt;author&gt;Tan, J. Y.&lt;/author&gt;&lt;author&gt;Guan, F. G.&lt;/author&gt;&lt;/authors&gt;&lt;/contributors&gt;&lt;titles&gt;&lt;title&gt;Acupoints Stimulation for Anxiety and Depression in Cancer Patients: A Quantitative Synthesis of Randomized Controlled Trials&lt;/title&gt;&lt;secondary-title&gt;Evidence-based Complementary and Alternative Medicine&lt;/secondary-title&gt;&lt;/titles&gt;&lt;periodical&gt;&lt;full-title&gt;Evidence-based Complementary and Alternative Medicine&lt;/full-title&gt;&lt;/periodical&gt;&lt;volume&gt;2016 (no pagination)&lt;/volume&gt;&lt;dates&gt;&lt;year&gt;2016&lt;/year&gt;&lt;/dates&gt;&lt;accession-num&gt;610527382&lt;/accession-num&gt;&lt;urls&gt;&lt;related-urls&gt;&lt;url&gt;http://www.hindawi.com/journals/ecam/contents.html&lt;/url&gt;&lt;/related-urls&gt;&lt;/urls&gt;&lt;electronic-resource-num&gt;http://dx.doi.org/10.1155/2016/5645632&lt;/electronic-resource-num&gt;&lt;/record&gt;&lt;/Cite&gt;&lt;/EndNote&gt;</w:instrText>
            </w:r>
            <w:r>
              <w:fldChar w:fldCharType="separate"/>
            </w:r>
            <w:r w:rsidR="00F913ED">
              <w:rPr>
                <w:noProof/>
              </w:rPr>
              <w:t>(</w:t>
            </w:r>
            <w:hyperlink w:anchor="_ENREF_138" w:tooltip="Wang, 2016 #425" w:history="1">
              <w:r w:rsidR="00E3486E">
                <w:rPr>
                  <w:noProof/>
                </w:rPr>
                <w:t>138</w:t>
              </w:r>
            </w:hyperlink>
            <w:r w:rsidR="00F913ED">
              <w:rPr>
                <w:noProof/>
              </w:rPr>
              <w:t>)</w:t>
            </w:r>
            <w:r>
              <w:fldChar w:fldCharType="end"/>
            </w:r>
            <w:r>
              <w:t xml:space="preserve"> </w:t>
            </w:r>
          </w:p>
        </w:tc>
        <w:tc>
          <w:tcPr>
            <w:tcW w:w="1559" w:type="dxa"/>
            <w:hideMark/>
          </w:tcPr>
          <w:p w14:paraId="3611BAF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613E08B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23E0574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(children, adults)</w:t>
            </w:r>
          </w:p>
        </w:tc>
        <w:tc>
          <w:tcPr>
            <w:tcW w:w="3340" w:type="dxa"/>
            <w:hideMark/>
          </w:tcPr>
          <w:p w14:paraId="708104A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Tang 2014</w:t>
            </w:r>
          </w:p>
        </w:tc>
        <w:tc>
          <w:tcPr>
            <w:tcW w:w="2126" w:type="dxa"/>
            <w:hideMark/>
          </w:tcPr>
          <w:p w14:paraId="209B530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Lung cancer (advanced, on chemo)</w:t>
            </w:r>
          </w:p>
        </w:tc>
        <w:tc>
          <w:tcPr>
            <w:tcW w:w="2072" w:type="dxa"/>
            <w:hideMark/>
          </w:tcPr>
          <w:p w14:paraId="01CE0D5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Anxiety, depression, sleep quality</w:t>
            </w:r>
          </w:p>
        </w:tc>
      </w:tr>
      <w:tr w:rsidR="00C2476B" w:rsidRPr="002C149F" w14:paraId="54B8F4F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4686355" w14:textId="0E731E41" w:rsidR="00C2476B" w:rsidRPr="002C149F" w:rsidRDefault="00C2476B" w:rsidP="002C149F">
            <w:pPr>
              <w:pStyle w:val="Tabletext8pt"/>
            </w:pPr>
            <w:r w:rsidRPr="002C149F">
              <w:t>Zeng 2018</w:t>
            </w:r>
            <w:r>
              <w:t xml:space="preserve"> </w:t>
            </w:r>
            <w:r>
              <w:fldChar w:fldCharType="begin"/>
            </w:r>
            <w:r w:rsidR="00F913ED">
              <w:instrText xml:space="preserve"> ADDIN EN.CITE &lt;EndNote&gt;&lt;Cite&gt;&lt;Author&gt;Zeng&lt;/Author&gt;&lt;Year&gt;2018&lt;/Year&gt;&lt;RecNum&gt;410&lt;/RecNum&gt;&lt;DisplayText&gt;(139)&lt;/DisplayText&gt;&lt;record&gt;&lt;rec-number&gt;410&lt;/rec-number&gt;&lt;foreign-keys&gt;&lt;key app="EN" db-id="rfx5v25rowst08e59tbxx9ty5t2w0adwt52x" timestamp="1665732222"&gt;410&lt;/key&gt;&lt;/foreign-keys&gt;&lt;ref-type name="Journal Article"&gt;17&lt;/ref-type&gt;&lt;contributors&gt;&lt;authors&gt;&lt;author&gt;Zeng, Y. S.&lt;/author&gt;&lt;author&gt;Wang, C.&lt;/author&gt;&lt;author&gt;Ward, K. E.&lt;/author&gt;&lt;author&gt;Hume, A. L.&lt;/author&gt;&lt;/authors&gt;&lt;/contributors&gt;&lt;titles&gt;&lt;title&gt;Complementary and Alternative Medicine in Hospice and Palliative Care: A Systematic Review&lt;/title&gt;&lt;secondary-title&gt;Journal of Pain &amp;amp; Symptom Management&lt;/secondary-title&gt;&lt;/titles&gt;&lt;periodical&gt;&lt;full-title&gt;Journal of Pain &amp;amp; Symptom Management&lt;/full-title&gt;&lt;/periodical&gt;&lt;pages&gt;781-794.e4&lt;/pages&gt;&lt;volume&gt;56&lt;/volume&gt;&lt;number&gt;5&lt;/number&gt;&lt;dates&gt;&lt;year&gt;2018&lt;/year&gt;&lt;/dates&gt;&lt;accession-num&gt;30076965&lt;/accession-num&gt;&lt;urls&gt;&lt;related-urls&gt;&lt;url&gt;https://ezproxy.library.usyd.edu.au/login?url=http://ovidsp.ovid.com/ovidweb.cgi?T=JS&amp;amp;CSC=Y&amp;amp;NEWS=N&amp;amp;PAGE=fulltext&amp;amp;D=med15&amp;amp;AN=30076965&lt;/url&gt;&lt;/related-urls&gt;&lt;/urls&gt;&lt;electronic-resource-num&gt;https://dx.doi.org/10.1016/j.jpainsymman.2018.07.016&lt;/electronic-resource-num&gt;&lt;/record&gt;&lt;/Cite&gt;&lt;/EndNote&gt;</w:instrText>
            </w:r>
            <w:r>
              <w:fldChar w:fldCharType="separate"/>
            </w:r>
            <w:r w:rsidR="00F913ED">
              <w:rPr>
                <w:noProof/>
              </w:rPr>
              <w:t>(</w:t>
            </w:r>
            <w:hyperlink w:anchor="_ENREF_139" w:tooltip="Zeng, 2018 #410" w:history="1">
              <w:r w:rsidR="00E3486E">
                <w:rPr>
                  <w:noProof/>
                </w:rPr>
                <w:t>139</w:t>
              </w:r>
            </w:hyperlink>
            <w:r w:rsidR="00F913ED">
              <w:rPr>
                <w:noProof/>
              </w:rPr>
              <w:t>)</w:t>
            </w:r>
            <w:r>
              <w:fldChar w:fldCharType="end"/>
            </w:r>
          </w:p>
        </w:tc>
        <w:tc>
          <w:tcPr>
            <w:tcW w:w="1559" w:type="dxa"/>
            <w:hideMark/>
          </w:tcPr>
          <w:p w14:paraId="33B75A2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1C0AF67F"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02 Neoplasms</w:t>
            </w:r>
          </w:p>
        </w:tc>
        <w:tc>
          <w:tcPr>
            <w:tcW w:w="2512" w:type="dxa"/>
            <w:hideMark/>
          </w:tcPr>
          <w:p w14:paraId="6B9F159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Cancer, any (palliative care)</w:t>
            </w:r>
          </w:p>
        </w:tc>
        <w:tc>
          <w:tcPr>
            <w:tcW w:w="3340" w:type="dxa"/>
            <w:hideMark/>
          </w:tcPr>
          <w:p w14:paraId="510B34B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Perkins 2008</w:t>
            </w:r>
          </w:p>
        </w:tc>
        <w:tc>
          <w:tcPr>
            <w:tcW w:w="2126" w:type="dxa"/>
            <w:hideMark/>
          </w:tcPr>
          <w:p w14:paraId="35F13C0C"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Not specified (terminal)</w:t>
            </w:r>
          </w:p>
        </w:tc>
        <w:tc>
          <w:tcPr>
            <w:tcW w:w="2072" w:type="dxa"/>
            <w:hideMark/>
          </w:tcPr>
          <w:p w14:paraId="029978B9"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Nausea, vomiting, pain</w:t>
            </w:r>
          </w:p>
        </w:tc>
      </w:tr>
      <w:tr w:rsidR="00C2476B" w:rsidRPr="002C149F" w14:paraId="77F340C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E8129AF" w14:textId="6F6DBD7C" w:rsidR="00C2476B" w:rsidRPr="002C149F" w:rsidRDefault="00C2476B" w:rsidP="002C149F">
            <w:pPr>
              <w:pStyle w:val="Tabletext8pt"/>
            </w:pPr>
            <w:r w:rsidRPr="002C149F">
              <w:t>Yeung 2012</w:t>
            </w:r>
            <w:r w:rsidR="00485997">
              <w:t xml:space="preserve"> </w:t>
            </w:r>
            <w:r w:rsidR="00996290">
              <w:fldChar w:fldCharType="begin"/>
            </w:r>
            <w:r w:rsidR="00F913ED">
              <w:instrText xml:space="preserve"> ADDIN EN.CITE &lt;EndNote&gt;&lt;Cite&gt;&lt;Author&gt;Yeung&lt;/Author&gt;&lt;Year&gt;2012&lt;/Year&gt;&lt;RecNum&gt;564&lt;/RecNum&gt;&lt;DisplayText&gt;(140)&lt;/DisplayText&gt;&lt;record&gt;&lt;rec-number&gt;564&lt;/rec-number&gt;&lt;foreign-keys&gt;&lt;key app="EN" db-id="rfx5v25rowst08e59tbxx9ty5t2w0adwt52x" timestamp="1686024811"&gt;564&lt;/key&gt;&lt;/foreign-keys&gt;&lt;ref-type name="Book"&gt;6&lt;/ref-type&gt;&lt;contributors&gt;&lt;authors&gt;&lt;author&gt;Yeung, Wing-Fai&lt;/author&gt;&lt;author&gt;Chung, Ka-Fai&lt;/author&gt;&lt;author&gt;Poon, Maggie Man-Ki&lt;/author&gt;&lt;author&gt;Ho, Fiona Yan-Yee&lt;/author&gt;&lt;author&gt;Zhang, Shi-Ping&lt;/author&gt;&lt;author&gt;Zhang, Zhang-Jin&lt;/author&gt;&lt;author&gt;Ziea, Eric Tat-Chi&lt;/author&gt;&lt;author&gt;Wong, Vivian Taam&lt;/author&gt;&lt;/authors&gt;&lt;/contributors&gt;&lt;titles&gt;&lt;title&gt;Acupressure, reflexology, and auricular acupressure for insomnia: A systematic review of randomized controlled trials. [References]&lt;/title&gt;&lt;/titles&gt;&lt;dates&gt;&lt;year&gt;2012&lt;/year&gt;&lt;/dates&gt;&lt;publisher&gt;Sleep Medicine. Vol.13(8), 2012, pp. 971-984.&lt;/publisher&gt;&lt;isbn&gt;1389-9457&lt;/isbn&gt;&lt;accession-num&gt;2012-23511-004&lt;/accession-num&gt;&lt;urls&gt;&lt;related-urls&gt;&lt;url&gt;https://ezproxy.library.usyd.edu.au/login?url=http://ovidsp.ovid.com/ovidweb.cgi?T=JS&amp;amp;CSC=Y&amp;amp;NEWS=N&amp;amp;PAGE=fulltext&amp;amp;D=psyc9&amp;amp;AN=2012-23511-004&lt;/url&gt;&lt;url&gt;https://sydney.alma.exlibrisgroup.com/openurl/61USYD_INST/61USYD_INST:sydney?sid=OVID:psycdb&amp;amp;id=pmid:&amp;amp;id=doi:10.1016%2Fj.sleep.2012.06.003&amp;amp;issn=1389-9457&amp;amp;isbn=&amp;amp;volume=13&amp;amp;issue=8&amp;amp;spage=971&amp;amp;pages=971-984&amp;amp;date=2012&amp;amp;title=Sleep+Medicine&amp;amp;atitle=Acupressure%2C+reflexology%2C+and+auricular+acupressure+for+insomnia%3A+A+systematic+review+of+randomized+controlled+trials.&amp;amp;aulast=Yeung&lt;/url&gt;&lt;/related-urls&gt;&lt;/urls&gt;&lt;electronic-resource-num&gt;http://dx.doi.org/10.1016/j.sleep.2012.06.003&lt;/electronic-resource-num&gt;&lt;remote-database-name&gt;PsycInfo&lt;/remote-database-name&gt;&lt;remote-database-provider&gt;Ovid Technologies&lt;/remote-database-provider&gt;&lt;language&gt;English&lt;/language&gt;&lt;/record&gt;&lt;/Cite&gt;&lt;/EndNote&gt;</w:instrText>
            </w:r>
            <w:r w:rsidR="00996290">
              <w:fldChar w:fldCharType="separate"/>
            </w:r>
            <w:r w:rsidR="00F913ED">
              <w:rPr>
                <w:noProof/>
              </w:rPr>
              <w:t>(</w:t>
            </w:r>
            <w:hyperlink w:anchor="_ENREF_140" w:tooltip="Yeung, 2012 #564" w:history="1">
              <w:r w:rsidR="00E3486E">
                <w:rPr>
                  <w:noProof/>
                </w:rPr>
                <w:t>140</w:t>
              </w:r>
            </w:hyperlink>
            <w:r w:rsidR="00F913ED">
              <w:rPr>
                <w:noProof/>
              </w:rPr>
              <w:t>)</w:t>
            </w:r>
            <w:r w:rsidR="00996290">
              <w:fldChar w:fldCharType="end"/>
            </w:r>
          </w:p>
        </w:tc>
        <w:tc>
          <w:tcPr>
            <w:tcW w:w="1559" w:type="dxa"/>
            <w:hideMark/>
          </w:tcPr>
          <w:p w14:paraId="2C28E442" w14:textId="0C1A91C6" w:rsidR="00C2476B" w:rsidRPr="002C149F" w:rsidRDefault="004F76D8"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individual studies</w:t>
            </w:r>
          </w:p>
        </w:tc>
        <w:tc>
          <w:tcPr>
            <w:tcW w:w="2228" w:type="dxa"/>
            <w:hideMark/>
          </w:tcPr>
          <w:p w14:paraId="37C98EF8"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05 Endocrine, nutritional and metabolic diseases</w:t>
            </w:r>
          </w:p>
        </w:tc>
        <w:tc>
          <w:tcPr>
            <w:tcW w:w="2512" w:type="dxa"/>
            <w:hideMark/>
          </w:tcPr>
          <w:p w14:paraId="4A7E9583" w14:textId="47C140C7" w:rsidR="00C2476B" w:rsidRPr="002C149F" w:rsidRDefault="00510937" w:rsidP="002C149F">
            <w:pPr>
              <w:pStyle w:val="Tabletext8pt"/>
              <w:cnfStyle w:val="000000000000" w:firstRow="0" w:lastRow="0" w:firstColumn="0" w:lastColumn="0" w:oddVBand="0" w:evenVBand="0" w:oddHBand="0" w:evenHBand="0" w:firstRowFirstColumn="0" w:firstRowLastColumn="0" w:lastRowFirstColumn="0" w:lastRowLastColumn="0"/>
            </w:pPr>
            <w:r>
              <w:t>Any clinical condition</w:t>
            </w:r>
          </w:p>
        </w:tc>
        <w:tc>
          <w:tcPr>
            <w:tcW w:w="3340" w:type="dxa"/>
            <w:hideMark/>
          </w:tcPr>
          <w:p w14:paraId="753A9F2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Feng 2007</w:t>
            </w:r>
          </w:p>
        </w:tc>
        <w:tc>
          <w:tcPr>
            <w:tcW w:w="2126" w:type="dxa"/>
            <w:hideMark/>
          </w:tcPr>
          <w:p w14:paraId="64F774FA" w14:textId="231A9341" w:rsidR="00C2476B" w:rsidRPr="002C149F" w:rsidRDefault="00510937" w:rsidP="002C149F">
            <w:pPr>
              <w:pStyle w:val="Tabletext8pt"/>
              <w:cnfStyle w:val="000000000000" w:firstRow="0" w:lastRow="0" w:firstColumn="0" w:lastColumn="0" w:oddVBand="0" w:evenVBand="0" w:oddHBand="0" w:evenHBand="0" w:firstRowFirstColumn="0" w:firstRowLastColumn="0" w:lastRowFirstColumn="0" w:lastRowLastColumn="0"/>
            </w:pPr>
            <w:r w:rsidRPr="002C149F">
              <w:t>Hyperthyroidism</w:t>
            </w:r>
          </w:p>
        </w:tc>
        <w:tc>
          <w:tcPr>
            <w:tcW w:w="2072" w:type="dxa"/>
            <w:hideMark/>
          </w:tcPr>
          <w:p w14:paraId="044F7975" w14:textId="6D9E4C67" w:rsidR="00C2476B" w:rsidRPr="002C149F" w:rsidRDefault="00510937" w:rsidP="002C149F">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C2476B" w:rsidRPr="002C149F" w14:paraId="67C6558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A096391" w14:textId="16BF61D4" w:rsidR="00C2476B" w:rsidRPr="002C149F" w:rsidRDefault="00C2476B" w:rsidP="002C149F">
            <w:pPr>
              <w:pStyle w:val="Tabletext8pt"/>
            </w:pPr>
            <w:r w:rsidRPr="002C149F">
              <w:t>Au 2015</w:t>
            </w:r>
            <w:r w:rsidR="000D01BB">
              <w:t xml:space="preserve"> </w:t>
            </w:r>
            <w:r w:rsidR="00996290">
              <w:fldChar w:fldCharType="begin"/>
            </w:r>
            <w:r w:rsidR="00F913ED">
              <w:instrText xml:space="preserve"> ADDIN EN.CITE &lt;EndNote&gt;&lt;Cite&gt;&lt;Author&gt;Au&lt;/Author&gt;&lt;Year&gt;2015&lt;/Year&gt;&lt;RecNum&gt;489&lt;/RecNum&gt;&lt;DisplayText&gt;(141)&lt;/DisplayText&gt;&lt;record&gt;&lt;rec-number&gt;489&lt;/rec-number&gt;&lt;foreign-keys&gt;&lt;key app="EN" db-id="rfx5v25rowst08e59tbxx9ty5t2w0adwt52x" timestamp="1665732222"&gt;489&lt;/key&gt;&lt;/foreign-keys&gt;&lt;ref-type name="Journal Article"&gt;17&lt;/ref-type&gt;&lt;contributors&gt;&lt;authors&gt;&lt;author&gt;Au, Doreen W. H.&lt;/author&gt;&lt;author&gt;Tsang, Hector W. H.&lt;/author&gt;&lt;author&gt;Ling, Paul P. M.&lt;/author&gt;&lt;author&gt;Leung, Christie H. T.&lt;/author&gt;&lt;author&gt;Ip, P. K.&lt;/author&gt;&lt;author&gt;Cheung, W. M.&lt;/author&gt;&lt;/authors&gt;&lt;/contributors&gt;&lt;titles&gt;&lt;title&gt;Effects of acupressure on anxiety: a systematic review and meta-analysis&lt;/title&gt;&lt;secondary-title&gt;Acupuncture in Medicine&lt;/secondary-title&gt;&lt;/titles&gt;&lt;periodical&gt;&lt;full-title&gt;Acupuncture in Medicine&lt;/full-title&gt;&lt;/periodical&gt;&lt;pages&gt;353-359&lt;/pages&gt;&lt;volume&gt;33&lt;/volume&gt;&lt;number&gt;5&lt;/number&gt;&lt;dates&gt;&lt;year&gt;2015&lt;/year&gt;&lt;/dates&gt;&lt;pub-location&gt;Thousand Oaks, California&lt;/pub-location&gt;&lt;publisher&gt;Sage Publications Inc.&lt;/publisher&gt;&lt;accession-num&gt;110629213. Language: English. Entry Date: 20151102. Revision Date: 20151112. Publication Type: Article&lt;/accession-num&gt;&lt;urls&gt;&lt;related-urls&gt;&lt;url&gt;http://ezproxy.library.usyd.edu.au/login?url=http://search.ebscohost.com/login.aspx?direct=true&amp;amp;db=ccm&amp;amp;AN=110629213&amp;amp;site=ehost-live&lt;/url&gt;&lt;/related-urls&gt;&lt;/urls&gt;&lt;electronic-resource-num&gt;10.1136/acupmed-2014-010720&lt;/electronic-resource-num&gt;&lt;/record&gt;&lt;/Cite&gt;&lt;/EndNote&gt;</w:instrText>
            </w:r>
            <w:r w:rsidR="00996290">
              <w:fldChar w:fldCharType="separate"/>
            </w:r>
            <w:r w:rsidR="00F913ED">
              <w:rPr>
                <w:noProof/>
              </w:rPr>
              <w:t>(</w:t>
            </w:r>
            <w:hyperlink w:anchor="_ENREF_141" w:tooltip="Au, 2015 #489" w:history="1">
              <w:r w:rsidR="00E3486E">
                <w:rPr>
                  <w:noProof/>
                </w:rPr>
                <w:t>141</w:t>
              </w:r>
            </w:hyperlink>
            <w:r w:rsidR="00F913ED">
              <w:rPr>
                <w:noProof/>
              </w:rPr>
              <w:t>)</w:t>
            </w:r>
            <w:r w:rsidR="00996290">
              <w:fldChar w:fldCharType="end"/>
            </w:r>
          </w:p>
        </w:tc>
        <w:tc>
          <w:tcPr>
            <w:tcW w:w="1559" w:type="dxa"/>
            <w:hideMark/>
          </w:tcPr>
          <w:p w14:paraId="653D97F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06FB4329"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704C355D"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21 Symptoms of anxiety</w:t>
            </w:r>
          </w:p>
        </w:tc>
        <w:tc>
          <w:tcPr>
            <w:tcW w:w="3340" w:type="dxa"/>
            <w:hideMark/>
          </w:tcPr>
          <w:p w14:paraId="36A816D7"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Agarwal 2005; Barker 2006; Kober 2003; Mansoorzadeh 2014; Mora 2007; Valiee 2012; Wang 2005</w:t>
            </w:r>
          </w:p>
        </w:tc>
        <w:tc>
          <w:tcPr>
            <w:tcW w:w="2126" w:type="dxa"/>
            <w:hideMark/>
          </w:tcPr>
          <w:p w14:paraId="6980F8DD"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Mixed (presurgical, emergency setting, healthy adults of preoperative children)</w:t>
            </w:r>
          </w:p>
        </w:tc>
        <w:tc>
          <w:tcPr>
            <w:tcW w:w="2072" w:type="dxa"/>
            <w:hideMark/>
          </w:tcPr>
          <w:p w14:paraId="13D8306C"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Anxiety</w:t>
            </w:r>
          </w:p>
        </w:tc>
      </w:tr>
      <w:tr w:rsidR="00C2476B" w:rsidRPr="002C149F" w14:paraId="0608BEAB"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4086DF7" w14:textId="5289BE98" w:rsidR="00C2476B" w:rsidRPr="002C149F" w:rsidRDefault="00C2476B" w:rsidP="002C149F">
            <w:pPr>
              <w:pStyle w:val="Tabletext8pt"/>
            </w:pPr>
            <w:r w:rsidRPr="002C149F">
              <w:t>Cheuk 2011</w:t>
            </w:r>
            <w:r w:rsidR="00B21300">
              <w:t xml:space="preserve"> </w:t>
            </w:r>
            <w:r w:rsidR="00996290">
              <w:fldChar w:fldCharType="begin"/>
            </w:r>
            <w:r w:rsidR="00F913ED">
              <w:instrText xml:space="preserve"> ADDIN EN.CITE &lt;EndNote&gt;&lt;Cite&gt;&lt;Author&gt;Cheuk&lt;/Author&gt;&lt;Year&gt;2011&lt;/Year&gt;&lt;RecNum&gt;463&lt;/RecNum&gt;&lt;DisplayText&gt;(142)&lt;/DisplayText&gt;&lt;record&gt;&lt;rec-number&gt;463&lt;/rec-number&gt;&lt;foreign-keys&gt;&lt;key app="EN" db-id="rfx5v25rowst08e59tbxx9ty5t2w0adwt52x" timestamp="1665732222"&gt;463&lt;/key&gt;&lt;/foreign-keys&gt;&lt;ref-type name="Journal Article"&gt;17&lt;/ref-type&gt;&lt;contributors&gt;&lt;authors&gt;&lt;author&gt;Cheuk, D. K.&lt;/author&gt;&lt;author&gt;Wong, V.&lt;/author&gt;&lt;author&gt;Chen, W. X.&lt;/author&gt;&lt;/authors&gt;&lt;/contributors&gt;&lt;titles&gt;&lt;title&gt;Acupuncture for autism spectrum disorders (ASD)&lt;/title&gt;&lt;secondary-title&gt;Cochrane Database of Systematic Reviews&lt;/secondary-title&gt;&lt;/titles&gt;&lt;periodical&gt;&lt;full-title&gt;Cochrane Database of Systematic Reviews&lt;/full-title&gt;&lt;/periodical&gt;&lt;volume&gt;2011&lt;/volume&gt;&lt;number&gt;9&lt;/number&gt;&lt;dates&gt;&lt;year&gt;2011&lt;/year&gt;&lt;/dates&gt;&lt;accession-num&gt;620561326&lt;/accession-num&gt;&lt;urls&gt;&lt;related-urls&gt;&lt;url&gt;http://as.wiley.com/WileyCDA/Brand/id-6.html&lt;/url&gt;&lt;/related-urls&gt;&lt;/urls&gt;&lt;electronic-resource-num&gt;http://dx.doi.org/10.1002/14651858.CD007849.pub2&lt;/electronic-resource-num&gt;&lt;/record&gt;&lt;/Cite&gt;&lt;/EndNote&gt;</w:instrText>
            </w:r>
            <w:r w:rsidR="00996290">
              <w:fldChar w:fldCharType="separate"/>
            </w:r>
            <w:r w:rsidR="00F913ED">
              <w:rPr>
                <w:noProof/>
              </w:rPr>
              <w:t>(</w:t>
            </w:r>
            <w:hyperlink w:anchor="_ENREF_142" w:tooltip="Cheuk, 2011 #463" w:history="1">
              <w:r w:rsidR="00E3486E">
                <w:rPr>
                  <w:noProof/>
                </w:rPr>
                <w:t>142</w:t>
              </w:r>
            </w:hyperlink>
            <w:r w:rsidR="00F913ED">
              <w:rPr>
                <w:noProof/>
              </w:rPr>
              <w:t>)</w:t>
            </w:r>
            <w:r w:rsidR="00996290">
              <w:fldChar w:fldCharType="end"/>
            </w:r>
          </w:p>
        </w:tc>
        <w:tc>
          <w:tcPr>
            <w:tcW w:w="1559" w:type="dxa"/>
            <w:hideMark/>
          </w:tcPr>
          <w:p w14:paraId="626F779E"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694CCEE6"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42AA39FA" w14:textId="1A23C511"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Neurodevelopmental</w:t>
            </w:r>
          </w:p>
        </w:tc>
        <w:tc>
          <w:tcPr>
            <w:tcW w:w="3340" w:type="dxa"/>
            <w:hideMark/>
          </w:tcPr>
          <w:p w14:paraId="177EFF4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Zhou 2008; Chan 2009</w:t>
            </w:r>
          </w:p>
        </w:tc>
        <w:tc>
          <w:tcPr>
            <w:tcW w:w="2126" w:type="dxa"/>
            <w:hideMark/>
          </w:tcPr>
          <w:p w14:paraId="7E14A10E" w14:textId="57B576D7" w:rsidR="00C2476B" w:rsidRPr="002C149F" w:rsidRDefault="00B21300" w:rsidP="002C149F">
            <w:pPr>
              <w:pStyle w:val="Tabletext8pt"/>
              <w:cnfStyle w:val="000000000000" w:firstRow="0" w:lastRow="0" w:firstColumn="0" w:lastColumn="0" w:oddVBand="0" w:evenVBand="0" w:oddHBand="0" w:evenHBand="0" w:firstRowFirstColumn="0" w:firstRowLastColumn="0" w:lastRowFirstColumn="0" w:lastRowLastColumn="0"/>
            </w:pPr>
            <w:r w:rsidRPr="002C149F">
              <w:t>autism spectrum disorders</w:t>
            </w:r>
          </w:p>
        </w:tc>
        <w:tc>
          <w:tcPr>
            <w:tcW w:w="2072" w:type="dxa"/>
            <w:hideMark/>
          </w:tcPr>
          <w:p w14:paraId="78739ADB"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p>
        </w:tc>
      </w:tr>
      <w:tr w:rsidR="00C2476B" w:rsidRPr="002C149F" w14:paraId="0B2E76A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8876A62" w14:textId="65256CC1" w:rsidR="00C2476B" w:rsidRPr="002C149F" w:rsidRDefault="00C2476B" w:rsidP="002C149F">
            <w:pPr>
              <w:pStyle w:val="Tabletext8pt"/>
            </w:pPr>
            <w:r w:rsidRPr="002C149F">
              <w:t>Hmwe 2016</w:t>
            </w:r>
            <w:r w:rsidR="00A61740">
              <w:t xml:space="preserve"> </w:t>
            </w:r>
            <w:r w:rsidR="00996290">
              <w:fldChar w:fldCharType="begin"/>
            </w:r>
            <w:r w:rsidR="00F913ED">
              <w:instrText xml:space="preserve"> ADDIN EN.CITE &lt;EndNote&gt;&lt;Cite&gt;&lt;Author&gt;Hmwe&lt;/Author&gt;&lt;Year&gt;2016&lt;/Year&gt;&lt;RecNum&gt;433&lt;/RecNum&gt;&lt;DisplayText&gt;(143)&lt;/DisplayText&gt;&lt;record&gt;&lt;rec-number&gt;433&lt;/rec-number&gt;&lt;foreign-keys&gt;&lt;key app="EN" db-id="rfx5v25rowst08e59tbxx9ty5t2w0adwt52x" timestamp="1665732222"&gt;433&lt;/key&gt;&lt;/foreign-keys&gt;&lt;ref-type name="Journal Article"&gt;17&lt;/ref-type&gt;&lt;contributors&gt;&lt;authors&gt;&lt;author&gt;Hmwe, N. T.&lt;/author&gt;&lt;author&gt;Subramaniam, P.&lt;/author&gt;&lt;author&gt;Tan, L. P.&lt;/author&gt;&lt;/authors&gt;&lt;/contributors&gt;&lt;auth-address&gt;Department of Nursing, Faculty of Medicine and Health Science, Universiti Malaysia Sabah, Sabah, Malaysia (Ms Hmwe); Department of Nursing Science, Faculty of Medicine, University Malaya, Kuala Lumpur, Malaysia (Dr Subramaniam); and Oriental Melaka Straits Medical Centre, Melaka, Malaysia (Dr Tan).&lt;/auth-address&gt;&lt;titles&gt;&lt;title&gt;Effectiveness of Acupressure in Promoting Sleep Quality: A Systematic Review of Randomized Controlled Trials&lt;/title&gt;&lt;secondary-title&gt;Holist Nurs Pract&lt;/secondary-title&gt;&lt;/titles&gt;&lt;pages&gt;283-93&lt;/pages&gt;&lt;volume&gt;30&lt;/volume&gt;&lt;number&gt;5&lt;/number&gt;&lt;keywords&gt;&lt;keyword&gt;*Acupressure&lt;/keyword&gt;&lt;keyword&gt;Humans&lt;/keyword&gt;&lt;keyword&gt;Randomized Controlled Trials as Topic&lt;/keyword&gt;&lt;keyword&gt;Sleep/*physiology&lt;/keyword&gt;&lt;keyword&gt;Sleep Initiation and Maintenance Disorders/*therapy&lt;/keyword&gt;&lt;/keywords&gt;&lt;dates&gt;&lt;year&gt;2016&lt;/year&gt;&lt;pub-dates&gt;&lt;date&gt;Sep-Oct&lt;/date&gt;&lt;/pub-dates&gt;&lt;/dates&gt;&lt;isbn&gt;1550-5138 (Electronic)&amp;#xD;0887-9311 (Linking)&lt;/isbn&gt;&lt;accession-num&gt;27501211&lt;/accession-num&gt;&lt;urls&gt;&lt;related-urls&gt;&lt;url&gt;https://www.ncbi.nlm.nih.gov/pubmed/27501211&lt;/url&gt;&lt;/related-urls&gt;&lt;/urls&gt;&lt;electronic-resource-num&gt;10.1097/HNP.0000000000000165&lt;/electronic-resource-num&gt;&lt;remote-database-name&gt;Medline&lt;/remote-database-name&gt;&lt;remote-database-provider&gt;NLM&lt;/remote-database-provider&gt;&lt;/record&gt;&lt;/Cite&gt;&lt;/EndNote&gt;</w:instrText>
            </w:r>
            <w:r w:rsidR="00996290">
              <w:fldChar w:fldCharType="separate"/>
            </w:r>
            <w:r w:rsidR="00F913ED">
              <w:rPr>
                <w:noProof/>
              </w:rPr>
              <w:t>(</w:t>
            </w:r>
            <w:hyperlink w:anchor="_ENREF_143" w:tooltip="Hmwe, 2016 #433" w:history="1">
              <w:r w:rsidR="00E3486E">
                <w:rPr>
                  <w:noProof/>
                </w:rPr>
                <w:t>143</w:t>
              </w:r>
            </w:hyperlink>
            <w:r w:rsidR="00F913ED">
              <w:rPr>
                <w:noProof/>
              </w:rPr>
              <w:t>)</w:t>
            </w:r>
            <w:r w:rsidR="00996290">
              <w:fldChar w:fldCharType="end"/>
            </w:r>
          </w:p>
        </w:tc>
        <w:tc>
          <w:tcPr>
            <w:tcW w:w="1559" w:type="dxa"/>
            <w:hideMark/>
          </w:tcPr>
          <w:p w14:paraId="1E08F74A" w14:textId="4C8E8B93" w:rsidR="00C2476B" w:rsidRPr="002C149F" w:rsidRDefault="0039327A"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individual studies</w:t>
            </w:r>
          </w:p>
        </w:tc>
        <w:tc>
          <w:tcPr>
            <w:tcW w:w="2228" w:type="dxa"/>
            <w:hideMark/>
          </w:tcPr>
          <w:p w14:paraId="5903828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76B2B10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Mood disorder (&gt;65 years)</w:t>
            </w:r>
          </w:p>
        </w:tc>
        <w:tc>
          <w:tcPr>
            <w:tcW w:w="3340" w:type="dxa"/>
            <w:hideMark/>
          </w:tcPr>
          <w:p w14:paraId="403D764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Lu 2013</w:t>
            </w:r>
          </w:p>
        </w:tc>
        <w:tc>
          <w:tcPr>
            <w:tcW w:w="2126" w:type="dxa"/>
            <w:hideMark/>
          </w:tcPr>
          <w:p w14:paraId="10EECEC5"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Psychogeriatric inpatients from psychiatric hospital</w:t>
            </w:r>
          </w:p>
        </w:tc>
        <w:tc>
          <w:tcPr>
            <w:tcW w:w="2072" w:type="dxa"/>
            <w:hideMark/>
          </w:tcPr>
          <w:p w14:paraId="347F1AA8"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Sleep quality (PSQI, Actigraphy)</w:t>
            </w:r>
          </w:p>
        </w:tc>
      </w:tr>
      <w:tr w:rsidR="00C2476B" w:rsidRPr="002C149F" w14:paraId="57E502B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0899891" w14:textId="48FD6290" w:rsidR="00C2476B" w:rsidRPr="002C149F" w:rsidRDefault="00C2476B" w:rsidP="002C149F">
            <w:pPr>
              <w:pStyle w:val="Tabletext8pt"/>
            </w:pPr>
            <w:r w:rsidRPr="002C149F">
              <w:t>Hmwe 2019</w:t>
            </w:r>
            <w:r w:rsidR="00A61740">
              <w:t xml:space="preserve"> </w:t>
            </w:r>
            <w:r w:rsidR="00996290">
              <w:fldChar w:fldCharType="begin"/>
            </w:r>
            <w:r w:rsidR="00F913ED">
              <w:instrText xml:space="preserve"> ADDIN EN.CITE &lt;EndNote&gt;&lt;Cite&gt;&lt;Author&gt;Hmwe&lt;/Author&gt;&lt;Year&gt;2019&lt;/Year&gt;&lt;RecNum&gt;432&lt;/RecNum&gt;&lt;DisplayText&gt;(144)&lt;/DisplayText&gt;&lt;record&gt;&lt;rec-number&gt;432&lt;/rec-number&gt;&lt;foreign-keys&gt;&lt;key app="EN" db-id="rfx5v25rowst08e59tbxx9ty5t2w0adwt52x" timestamp="1665732222"&gt;432&lt;/key&gt;&lt;/foreign-keys&gt;&lt;ref-type name="Journal Article"&gt;17&lt;/ref-type&gt;&lt;contributors&gt;&lt;authors&gt;&lt;author&gt;Hmwe, N. T. T.&lt;/author&gt;&lt;author&gt;Browne, G.&lt;/author&gt;&lt;author&gt;Mollart, L.&lt;/author&gt;&lt;author&gt;Allanson, V.&lt;/author&gt;&lt;author&gt;Chan, S. W.&lt;/author&gt;&lt;/authors&gt;&lt;/contributors&gt;&lt;auth-address&gt;School of Nursing and Midwifery, The University of Newcastle, NSW, Australia.&amp;#xD;Maroba Caring Communities, Waratah, NSW, Australia.&lt;/auth-address&gt;&lt;titles&gt;&lt;title&gt;An integrative review of acupressure interventions for older people: A focus on sleep quality, depression, anxiety, and agitation&lt;/title&gt;&lt;secondary-title&gt;Int J Geriatr Psychiatry&lt;/secondary-title&gt;&lt;/titles&gt;&lt;pages&gt;381-396&lt;/pages&gt;&lt;volume&gt;34&lt;/volume&gt;&lt;number&gt;3&lt;/number&gt;&lt;edition&gt;20181210&lt;/edition&gt;&lt;keywords&gt;&lt;keyword&gt;*Acupressure&lt;/keyword&gt;&lt;keyword&gt;Aged&lt;/keyword&gt;&lt;keyword&gt;Aged, 80 and over&lt;/keyword&gt;&lt;keyword&gt;Anxiety/*therapy&lt;/keyword&gt;&lt;keyword&gt;Depression/*therapy&lt;/keyword&gt;&lt;keyword&gt;Humans&lt;/keyword&gt;&lt;keyword&gt;Middle Aged&lt;/keyword&gt;&lt;keyword&gt;Psychomotor Agitation/*therapy&lt;/keyword&gt;&lt;keyword&gt;Sleep&lt;/keyword&gt;&lt;keyword&gt;Sleep Wake Disorders/*therapy&lt;/keyword&gt;&lt;keyword&gt;acupressure&lt;/keyword&gt;&lt;keyword&gt;agitation&lt;/keyword&gt;&lt;keyword&gt;anxiety&lt;/keyword&gt;&lt;keyword&gt;depression&lt;/keyword&gt;&lt;keyword&gt;older people&lt;/keyword&gt;&lt;keyword&gt;sleep quality&lt;/keyword&gt;&lt;/keywords&gt;&lt;dates&gt;&lt;year&gt;2019&lt;/year&gt;&lt;pub-dates&gt;&lt;date&gt;Mar&lt;/date&gt;&lt;/pub-dates&gt;&lt;/dates&gt;&lt;isbn&gt;1099-1166 (Electronic)&amp;#xD;0885-6230 (Linking)&lt;/isbn&gt;&lt;accession-num&gt;30430640&lt;/accession-num&gt;&lt;urls&gt;&lt;related-urls&gt;&lt;url&gt;https://www.ncbi.nlm.nih.gov/pubmed/30430640&lt;/url&gt;&lt;/related-urls&gt;&lt;/urls&gt;&lt;electronic-resource-num&gt;10.1002/gps.5031&lt;/electronic-resource-num&gt;&lt;remote-database-name&gt;Medline&lt;/remote-database-name&gt;&lt;remote-database-provider&gt;NLM&lt;/remote-database-provider&gt;&lt;/record&gt;&lt;/Cite&gt;&lt;/EndNote&gt;</w:instrText>
            </w:r>
            <w:r w:rsidR="00996290">
              <w:fldChar w:fldCharType="separate"/>
            </w:r>
            <w:r w:rsidR="00F913ED">
              <w:rPr>
                <w:noProof/>
              </w:rPr>
              <w:t>(</w:t>
            </w:r>
            <w:hyperlink w:anchor="_ENREF_144" w:tooltip="Hmwe, 2019 #432" w:history="1">
              <w:r w:rsidR="00E3486E">
                <w:rPr>
                  <w:noProof/>
                </w:rPr>
                <w:t>144</w:t>
              </w:r>
            </w:hyperlink>
            <w:r w:rsidR="00F913ED">
              <w:rPr>
                <w:noProof/>
              </w:rPr>
              <w:t>)</w:t>
            </w:r>
            <w:r w:rsidR="00996290">
              <w:fldChar w:fldCharType="end"/>
            </w:r>
          </w:p>
        </w:tc>
        <w:tc>
          <w:tcPr>
            <w:tcW w:w="1559" w:type="dxa"/>
            <w:hideMark/>
          </w:tcPr>
          <w:p w14:paraId="09AEAE3F" w14:textId="138D571A" w:rsidR="00C2476B" w:rsidRPr="002C149F" w:rsidRDefault="0039327A" w:rsidP="002C149F">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C2476B" w:rsidRPr="002C149F">
              <w:t>individual studies</w:t>
            </w:r>
          </w:p>
        </w:tc>
        <w:tc>
          <w:tcPr>
            <w:tcW w:w="2228" w:type="dxa"/>
            <w:hideMark/>
          </w:tcPr>
          <w:p w14:paraId="0D5F69E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206D78B0"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Mood disorder (&gt;65 years)</w:t>
            </w:r>
          </w:p>
        </w:tc>
        <w:tc>
          <w:tcPr>
            <w:tcW w:w="3340" w:type="dxa"/>
            <w:hideMark/>
          </w:tcPr>
          <w:p w14:paraId="22BBC843"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Lu 2013</w:t>
            </w:r>
          </w:p>
        </w:tc>
        <w:tc>
          <w:tcPr>
            <w:tcW w:w="2126" w:type="dxa"/>
            <w:hideMark/>
          </w:tcPr>
          <w:p w14:paraId="18FE8164"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Psychogeriatric inpatients from psychiatric hospital</w:t>
            </w:r>
          </w:p>
        </w:tc>
        <w:tc>
          <w:tcPr>
            <w:tcW w:w="2072" w:type="dxa"/>
            <w:hideMark/>
          </w:tcPr>
          <w:p w14:paraId="76B6A501" w14:textId="77777777" w:rsidR="00C2476B" w:rsidRPr="002C149F" w:rsidRDefault="00C2476B" w:rsidP="002C149F">
            <w:pPr>
              <w:pStyle w:val="Tabletext8pt"/>
              <w:cnfStyle w:val="000000000000" w:firstRow="0" w:lastRow="0" w:firstColumn="0" w:lastColumn="0" w:oddVBand="0" w:evenVBand="0" w:oddHBand="0" w:evenHBand="0" w:firstRowFirstColumn="0" w:firstRowLastColumn="0" w:lastRowFirstColumn="0" w:lastRowLastColumn="0"/>
            </w:pPr>
            <w:r w:rsidRPr="002C149F">
              <w:t>Sleep quality (PSQI, Actigraphy)</w:t>
            </w:r>
          </w:p>
        </w:tc>
      </w:tr>
      <w:tr w:rsidR="00371ADA" w:rsidRPr="002C149F" w14:paraId="654A728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87280C4" w14:textId="309126B4" w:rsidR="00371ADA" w:rsidRPr="002C149F" w:rsidRDefault="00371ADA" w:rsidP="00371ADA">
            <w:pPr>
              <w:pStyle w:val="Tabletext8pt"/>
            </w:pPr>
            <w:r w:rsidRPr="002C149F">
              <w:t>Lee 2011b</w:t>
            </w:r>
            <w:r w:rsidR="00BB16D9">
              <w:t xml:space="preserve"> </w:t>
            </w:r>
            <w:r w:rsidR="00996290">
              <w:fldChar w:fldCharType="begin"/>
            </w:r>
            <w:r w:rsidR="00F913ED">
              <w:instrText xml:space="preserve"> ADDIN EN.CITE &lt;EndNote&gt;&lt;Cite&gt;&lt;Author&gt;Lee&lt;/Author&gt;&lt;Year&gt;2011&lt;/Year&gt;&lt;RecNum&gt;386&lt;/RecNum&gt;&lt;DisplayText&gt;(145)&lt;/DisplayText&gt;&lt;record&gt;&lt;rec-number&gt;386&lt;/rec-number&gt;&lt;foreign-keys&gt;&lt;key app="EN" db-id="rfx5v25rowst08e59tbxx9ty5t2w0adwt52x" timestamp="1665732222"&gt;386&lt;/key&gt;&lt;/foreign-keys&gt;&lt;ref-type name="Journal Article"&gt;17&lt;/ref-type&gt;&lt;contributors&gt;&lt;authors&gt;&lt;author&gt;Lee, M. S.&lt;/author&gt;&lt;author&gt;Kim, J. I.&lt;/author&gt;&lt;author&gt;Ernst, E.&lt;/author&gt;&lt;/authors&gt;&lt;/contributors&gt;&lt;titles&gt;&lt;title&gt;Massage therapy for children with autism spectrum disorders: A systematic review&lt;/title&gt;&lt;secondary-title&gt;Journal of Clinical Psychiatry&lt;/secondary-title&gt;&lt;/titles&gt;&lt;periodical&gt;&lt;full-title&gt;Journal of Clinical Psychiatry&lt;/full-title&gt;&lt;/periodical&gt;&lt;pages&gt;406-411&lt;/pages&gt;&lt;volume&gt;72&lt;/volume&gt;&lt;number&gt;3&lt;/number&gt;&lt;dates&gt;&lt;year&gt;2011&lt;/year&gt;&lt;/dates&gt;&lt;accession-num&gt;361499719&lt;/accession-num&gt;&lt;urls&gt;&lt;related-urls&gt;&lt;url&gt;http://www.psychiatrist.com/privatepdf/2011/v72n03/v72n0318.pdf&lt;/url&gt;&lt;/related-urls&gt;&lt;/urls&gt;&lt;electronic-resource-num&gt;http://dx.doi.org/10.4088/JCP.09r05848whi&lt;/electronic-resource-num&gt;&lt;/record&gt;&lt;/Cite&gt;&lt;/EndNote&gt;</w:instrText>
            </w:r>
            <w:r w:rsidR="00996290">
              <w:fldChar w:fldCharType="separate"/>
            </w:r>
            <w:r w:rsidR="00F913ED">
              <w:rPr>
                <w:noProof/>
              </w:rPr>
              <w:t>(</w:t>
            </w:r>
            <w:hyperlink w:anchor="_ENREF_145" w:tooltip="Lee, 2011 #386" w:history="1">
              <w:r w:rsidR="00E3486E">
                <w:rPr>
                  <w:noProof/>
                </w:rPr>
                <w:t>145</w:t>
              </w:r>
            </w:hyperlink>
            <w:r w:rsidR="00F913ED">
              <w:rPr>
                <w:noProof/>
              </w:rPr>
              <w:t>)</w:t>
            </w:r>
            <w:r w:rsidR="00996290">
              <w:fldChar w:fldCharType="end"/>
            </w:r>
          </w:p>
        </w:tc>
        <w:tc>
          <w:tcPr>
            <w:tcW w:w="1559" w:type="dxa"/>
            <w:hideMark/>
          </w:tcPr>
          <w:p w14:paraId="0BC2BD17" w14:textId="647DF252"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48DCE5AF"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5D644B9B" w14:textId="520ED262"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Neurodevelopmental </w:t>
            </w:r>
          </w:p>
        </w:tc>
        <w:tc>
          <w:tcPr>
            <w:tcW w:w="3340" w:type="dxa"/>
            <w:hideMark/>
          </w:tcPr>
          <w:p w14:paraId="6BB55BC3"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Zhou 2008</w:t>
            </w:r>
          </w:p>
        </w:tc>
        <w:tc>
          <w:tcPr>
            <w:tcW w:w="2126" w:type="dxa"/>
            <w:hideMark/>
          </w:tcPr>
          <w:p w14:paraId="278E3B9B" w14:textId="174DD6BE" w:rsidR="00371ADA" w:rsidRPr="002C149F" w:rsidRDefault="00FF2D7F" w:rsidP="00371ADA">
            <w:pPr>
              <w:pStyle w:val="Tabletext8pt"/>
              <w:cnfStyle w:val="000000000000" w:firstRow="0" w:lastRow="0" w:firstColumn="0" w:lastColumn="0" w:oddVBand="0" w:evenVBand="0" w:oddHBand="0" w:evenHBand="0" w:firstRowFirstColumn="0" w:firstRowLastColumn="0" w:lastRowFirstColumn="0" w:lastRowLastColumn="0"/>
            </w:pPr>
            <w:r>
              <w:t>A</w:t>
            </w:r>
            <w:r w:rsidR="00BB16D9" w:rsidRPr="002C149F">
              <w:t>utism spectrum disorders</w:t>
            </w:r>
          </w:p>
        </w:tc>
        <w:tc>
          <w:tcPr>
            <w:tcW w:w="2072" w:type="dxa"/>
            <w:hideMark/>
          </w:tcPr>
          <w:p w14:paraId="16917537"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p>
        </w:tc>
      </w:tr>
      <w:tr w:rsidR="00371ADA" w:rsidRPr="002C149F" w14:paraId="4C4C942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7E6A962" w14:textId="286AC97E" w:rsidR="00371ADA" w:rsidRPr="002C149F" w:rsidRDefault="00371ADA" w:rsidP="00371ADA">
            <w:pPr>
              <w:pStyle w:val="Tabletext8pt"/>
            </w:pPr>
            <w:r w:rsidRPr="002C149F">
              <w:t>Lv 2015</w:t>
            </w:r>
            <w:r w:rsidR="00DA30EE">
              <w:t xml:space="preserve"> </w:t>
            </w:r>
            <w:r w:rsidR="00741DDB">
              <w:fldChar w:fldCharType="begin">
                <w:fldData xml:space="preserve">PEVuZE5vdGU+PENpdGU+PEF1dGhvcj5MdjwvQXV0aG9yPjxZZWFyPjIwMTU8L1llYXI+PFJlY051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sidR="00F913ED">
              <w:instrText xml:space="preserve"> ADDIN EN.CITE </w:instrText>
            </w:r>
            <w:r w:rsidR="00F913ED">
              <w:fldChar w:fldCharType="begin">
                <w:fldData xml:space="preserve">PEVuZE5vdGU+PENpdGU+PEF1dGhvcj5MdjwvQXV0aG9yPjxZZWFyPjIwMTU8L1llYXI+PFJlY051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sidR="00F913ED">
              <w:instrText xml:space="preserve"> ADDIN EN.CITE.DATA </w:instrText>
            </w:r>
            <w:r w:rsidR="00F913ED">
              <w:fldChar w:fldCharType="end"/>
            </w:r>
            <w:r w:rsidR="00741DDB">
              <w:fldChar w:fldCharType="separate"/>
            </w:r>
            <w:r w:rsidR="00F913ED">
              <w:rPr>
                <w:noProof/>
              </w:rPr>
              <w:t>(</w:t>
            </w:r>
            <w:hyperlink w:anchor="_ENREF_146" w:tooltip="Lv, 2015 #551" w:history="1">
              <w:r w:rsidR="00E3486E">
                <w:rPr>
                  <w:noProof/>
                </w:rPr>
                <w:t>146</w:t>
              </w:r>
            </w:hyperlink>
            <w:r w:rsidR="00F913ED">
              <w:rPr>
                <w:noProof/>
              </w:rPr>
              <w:t>)</w:t>
            </w:r>
            <w:r w:rsidR="00741DDB">
              <w:fldChar w:fldCharType="end"/>
            </w:r>
          </w:p>
        </w:tc>
        <w:tc>
          <w:tcPr>
            <w:tcW w:w="1559" w:type="dxa"/>
            <w:hideMark/>
          </w:tcPr>
          <w:p w14:paraId="66FD0F08"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15369E9E"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6B6FDEC6"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Nocturnal enuresis (children)</w:t>
            </w:r>
          </w:p>
        </w:tc>
        <w:tc>
          <w:tcPr>
            <w:tcW w:w="3340" w:type="dxa"/>
            <w:hideMark/>
          </w:tcPr>
          <w:p w14:paraId="3DC247CB"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r w:rsidRPr="002C149F">
              <w:t>Yuksek 2003</w:t>
            </w:r>
          </w:p>
        </w:tc>
        <w:tc>
          <w:tcPr>
            <w:tcW w:w="2126" w:type="dxa"/>
            <w:hideMark/>
          </w:tcPr>
          <w:p w14:paraId="614905F2"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4975EE87" w14:textId="77777777" w:rsidR="00371ADA" w:rsidRPr="002C149F" w:rsidRDefault="00371ADA" w:rsidP="00371ADA">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2F9E38A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45177570" w14:textId="1C839D34" w:rsidR="00B61F4C" w:rsidRPr="002C149F" w:rsidRDefault="00B61F4C" w:rsidP="00371ADA">
            <w:pPr>
              <w:pStyle w:val="Tabletext8pt"/>
            </w:pPr>
            <w:r w:rsidRPr="002C149F">
              <w:t>Robinson 2011</w:t>
            </w:r>
            <w:r w:rsidR="00DA30EE">
              <w:t xml:space="preserve"> </w:t>
            </w:r>
            <w:r w:rsidR="00DA30EE">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rsidR="00DA30EE">
              <w:fldChar w:fldCharType="separate"/>
            </w:r>
            <w:r w:rsidR="00F913ED">
              <w:rPr>
                <w:noProof/>
              </w:rPr>
              <w:t>(</w:t>
            </w:r>
            <w:hyperlink w:anchor="_ENREF_22" w:tooltip="Robinson, 2011 #229" w:history="1">
              <w:r w:rsidR="00E3486E">
                <w:rPr>
                  <w:noProof/>
                </w:rPr>
                <w:t>22</w:t>
              </w:r>
            </w:hyperlink>
            <w:r w:rsidR="00F913ED">
              <w:rPr>
                <w:noProof/>
              </w:rPr>
              <w:t>)</w:t>
            </w:r>
            <w:r w:rsidR="00DA30EE">
              <w:fldChar w:fldCharType="end"/>
            </w:r>
          </w:p>
        </w:tc>
        <w:tc>
          <w:tcPr>
            <w:tcW w:w="1559" w:type="dxa"/>
            <w:vMerge w:val="restart"/>
            <w:hideMark/>
          </w:tcPr>
          <w:p w14:paraId="300118C7" w14:textId="77777777" w:rsidR="00B61F4C" w:rsidRPr="002C149F" w:rsidRDefault="00B61F4C" w:rsidP="00371ADA">
            <w:pPr>
              <w:pStyle w:val="Tabletext8pt"/>
              <w:cnfStyle w:val="000000000000" w:firstRow="0" w:lastRow="0" w:firstColumn="0" w:lastColumn="0" w:oddVBand="0" w:evenVBand="0" w:oddHBand="0" w:evenHBand="0" w:firstRowFirstColumn="0" w:firstRowLastColumn="0" w:lastRowFirstColumn="0" w:lastRowLastColumn="0"/>
            </w:pPr>
            <w:r w:rsidRPr="002C149F">
              <w:t>narrative</w:t>
            </w:r>
          </w:p>
        </w:tc>
        <w:tc>
          <w:tcPr>
            <w:tcW w:w="2228" w:type="dxa"/>
            <w:hideMark/>
          </w:tcPr>
          <w:p w14:paraId="3520463D" w14:textId="77777777" w:rsidR="00B61F4C" w:rsidRPr="002C149F" w:rsidRDefault="00B61F4C" w:rsidP="00371ADA">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323351A0" w14:textId="77777777" w:rsidR="00B61F4C" w:rsidRPr="002C149F" w:rsidRDefault="00B61F4C" w:rsidP="00371ADA">
            <w:pPr>
              <w:pStyle w:val="Tabletext8pt"/>
              <w:cnfStyle w:val="000000000000" w:firstRow="0" w:lastRow="0" w:firstColumn="0" w:lastColumn="0" w:oddVBand="0" w:evenVBand="0" w:oddHBand="0" w:evenHBand="0" w:firstRowFirstColumn="0" w:firstRowLastColumn="0" w:lastRowFirstColumn="0" w:lastRowLastColumn="0"/>
            </w:pPr>
            <w:r w:rsidRPr="002C149F">
              <w:t>21 Symptoms of anxiety</w:t>
            </w:r>
          </w:p>
        </w:tc>
        <w:tc>
          <w:tcPr>
            <w:tcW w:w="3340" w:type="dxa"/>
            <w:hideMark/>
          </w:tcPr>
          <w:p w14:paraId="75CF3B31" w14:textId="77777777" w:rsidR="00B61F4C" w:rsidRPr="002C149F" w:rsidRDefault="00B61F4C" w:rsidP="00371ADA">
            <w:pPr>
              <w:pStyle w:val="Tabletext8pt"/>
              <w:cnfStyle w:val="000000000000" w:firstRow="0" w:lastRow="0" w:firstColumn="0" w:lastColumn="0" w:oddVBand="0" w:evenVBand="0" w:oddHBand="0" w:evenHBand="0" w:firstRowFirstColumn="0" w:firstRowLastColumn="0" w:lastRowFirstColumn="0" w:lastRowLastColumn="0"/>
            </w:pPr>
            <w:r w:rsidRPr="002C149F">
              <w:t>Agarwal 2005</w:t>
            </w:r>
          </w:p>
        </w:tc>
        <w:tc>
          <w:tcPr>
            <w:tcW w:w="2126" w:type="dxa"/>
            <w:hideMark/>
          </w:tcPr>
          <w:p w14:paraId="2A1EBF5D" w14:textId="34EE10EF" w:rsidR="00B61F4C" w:rsidRPr="002C149F" w:rsidRDefault="00B61F4C" w:rsidP="00371ADA">
            <w:pPr>
              <w:pStyle w:val="Tabletext8pt"/>
              <w:cnfStyle w:val="000000000000" w:firstRow="0" w:lastRow="0" w:firstColumn="0" w:lastColumn="0" w:oddVBand="0" w:evenVBand="0" w:oddHBand="0" w:evenHBand="0" w:firstRowFirstColumn="0" w:firstRowLastColumn="0" w:lastRowFirstColumn="0" w:lastRowLastColumn="0"/>
            </w:pPr>
            <w:r w:rsidRPr="002C149F">
              <w:t>Preoperative</w:t>
            </w:r>
            <w:r>
              <w:t xml:space="preserve"> anxiety</w:t>
            </w:r>
          </w:p>
        </w:tc>
        <w:tc>
          <w:tcPr>
            <w:tcW w:w="2072" w:type="dxa"/>
            <w:hideMark/>
          </w:tcPr>
          <w:p w14:paraId="78A0104C" w14:textId="77777777" w:rsidR="00B61F4C" w:rsidRPr="002C149F" w:rsidRDefault="00B61F4C" w:rsidP="00371ADA">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3F27331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63F15BD4" w14:textId="7690F481" w:rsidR="00B61F4C" w:rsidRPr="002C149F" w:rsidRDefault="00B61F4C" w:rsidP="00B61F4C">
            <w:pPr>
              <w:pStyle w:val="Tabletext8pt"/>
            </w:pPr>
          </w:p>
        </w:tc>
        <w:tc>
          <w:tcPr>
            <w:tcW w:w="1559" w:type="dxa"/>
            <w:vMerge/>
          </w:tcPr>
          <w:p w14:paraId="3D5CAE14" w14:textId="2C0C7FD6"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2228" w:type="dxa"/>
          </w:tcPr>
          <w:p w14:paraId="278F1BD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06 Mental and behavioural disorders</w:t>
            </w:r>
          </w:p>
        </w:tc>
        <w:tc>
          <w:tcPr>
            <w:tcW w:w="2512" w:type="dxa"/>
          </w:tcPr>
          <w:p w14:paraId="382BFA7F" w14:textId="5B6C26D2"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Nocturnal enuresis (children)</w:t>
            </w:r>
          </w:p>
        </w:tc>
        <w:tc>
          <w:tcPr>
            <w:tcW w:w="3340" w:type="dxa"/>
          </w:tcPr>
          <w:p w14:paraId="0A35A97D" w14:textId="5F1A3BED"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Yuksek 2003</w:t>
            </w:r>
          </w:p>
        </w:tc>
        <w:tc>
          <w:tcPr>
            <w:tcW w:w="2126" w:type="dxa"/>
          </w:tcPr>
          <w:p w14:paraId="47B3E199" w14:textId="595F5E62"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2072" w:type="dxa"/>
          </w:tcPr>
          <w:p w14:paraId="5AE28578" w14:textId="0B23040F"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r>
      <w:tr w:rsidR="00B61F4C" w:rsidRPr="002C149F" w14:paraId="3D881EF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CF73E24" w14:textId="7DD9907B" w:rsidR="00B61F4C" w:rsidRPr="002C149F" w:rsidRDefault="00B61F4C" w:rsidP="00B61F4C">
            <w:pPr>
              <w:pStyle w:val="Tabletext8pt"/>
            </w:pPr>
            <w:r w:rsidRPr="002C149F">
              <w:t>Tan 2015</w:t>
            </w:r>
            <w:r w:rsidR="002B1E58">
              <w:t xml:space="preserve"> </w:t>
            </w:r>
            <w:r w:rsidR="00F85C25">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rsidR="00F85C25">
              <w:fldChar w:fldCharType="separate"/>
            </w:r>
            <w:r w:rsidR="00F913ED">
              <w:rPr>
                <w:noProof/>
              </w:rPr>
              <w:t>(</w:t>
            </w:r>
            <w:hyperlink w:anchor="_ENREF_136" w:tooltip="Tan, 2015 #340" w:history="1">
              <w:r w:rsidR="00E3486E">
                <w:rPr>
                  <w:noProof/>
                </w:rPr>
                <w:t>136</w:t>
              </w:r>
            </w:hyperlink>
            <w:r w:rsidR="00F913ED">
              <w:rPr>
                <w:noProof/>
              </w:rPr>
              <w:t>)</w:t>
            </w:r>
            <w:r w:rsidR="00F85C25">
              <w:fldChar w:fldCharType="end"/>
            </w:r>
          </w:p>
        </w:tc>
        <w:tc>
          <w:tcPr>
            <w:tcW w:w="1559" w:type="dxa"/>
            <w:hideMark/>
          </w:tcPr>
          <w:p w14:paraId="4417BB07" w14:textId="1FCF243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5D6ECE1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7EE60ED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21 Symptoms of anxiety</w:t>
            </w:r>
          </w:p>
        </w:tc>
        <w:tc>
          <w:tcPr>
            <w:tcW w:w="3340" w:type="dxa"/>
            <w:hideMark/>
          </w:tcPr>
          <w:p w14:paraId="5AD3516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Vallee 2012; Wang 2008; Wang 2005</w:t>
            </w:r>
          </w:p>
        </w:tc>
        <w:tc>
          <w:tcPr>
            <w:tcW w:w="2126" w:type="dxa"/>
            <w:hideMark/>
          </w:tcPr>
          <w:p w14:paraId="77E792D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Preoperative</w:t>
            </w:r>
          </w:p>
        </w:tc>
        <w:tc>
          <w:tcPr>
            <w:tcW w:w="2072" w:type="dxa"/>
            <w:hideMark/>
          </w:tcPr>
          <w:p w14:paraId="09F956E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Anxiety, HR, RR, Blood pressure</w:t>
            </w:r>
          </w:p>
        </w:tc>
      </w:tr>
      <w:tr w:rsidR="00B61F4C" w:rsidRPr="002C149F" w14:paraId="6DAE0F9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A186F94" w14:textId="35505A7A" w:rsidR="00B61F4C" w:rsidRPr="002C149F" w:rsidRDefault="00B61F4C" w:rsidP="00B61F4C">
            <w:pPr>
              <w:pStyle w:val="Tabletext8pt"/>
            </w:pPr>
            <w:r w:rsidRPr="002C149F">
              <w:t>Tsitsi 2014</w:t>
            </w:r>
            <w:r w:rsidR="001F35B1">
              <w:t xml:space="preserve"> </w:t>
            </w:r>
            <w:r w:rsidR="000500B8">
              <w:fldChar w:fldCharType="begin"/>
            </w:r>
            <w:r w:rsidR="00F913ED">
              <w:instrText xml:space="preserve"> ADDIN EN.CITE &lt;EndNote&gt;&lt;Cite&gt;&lt;Author&gt;Tsitsi&lt;/Author&gt;&lt;Year&gt;2014&lt;/Year&gt;&lt;RecNum&gt;429&lt;/RecNum&gt;&lt;DisplayText&gt;(147)&lt;/DisplayText&gt;&lt;record&gt;&lt;rec-number&gt;429&lt;/rec-number&gt;&lt;foreign-keys&gt;&lt;key app="EN" db-id="rfx5v25rowst08e59tbxx9ty5t2w0adwt52x" timestamp="1665732222"&gt;429&lt;/key&gt;&lt;/foreign-keys&gt;&lt;ref-type name="Journal Article"&gt;17&lt;/ref-type&gt;&lt;contributors&gt;&lt;authors&gt;&lt;author&gt;Tsitsi, T.&lt;/author&gt;&lt;author&gt;Raftopoulos, V.&lt;/author&gt;&lt;author&gt;Papastavrou, E.&lt;/author&gt;&lt;author&gt;Charalambous, A.&lt;/author&gt;&lt;/authors&gt;&lt;/contributors&gt;&lt;titles&gt;&lt;title&gt;Complementary and alternative medical interventions for the management of anxiety in parents of children who are hospitalized and suffer from a malignancy: A systematic review of RCTs&lt;/title&gt;&lt;secondary-title&gt;European Journal of Integrative Medicine&lt;/secondary-title&gt;&lt;/titles&gt;&lt;periodical&gt;&lt;full-title&gt;European Journal of Integrative Medicine&lt;/full-title&gt;&lt;/periodical&gt;&lt;pages&gt;112-124&lt;/pages&gt;&lt;volume&gt;6&lt;/volume&gt;&lt;number&gt;1&lt;/number&gt;&lt;dates&gt;&lt;year&gt;2014&lt;/year&gt;&lt;/dates&gt;&lt;accession-num&gt;52843102&lt;/accession-num&gt;&lt;urls&gt;&lt;related-urls&gt;&lt;url&gt;https://ezproxy.library.usyd.edu.au/login?url=http://ovidsp.ovid.com/ovidweb.cgi?T=JS&amp;amp;CSC=Y&amp;amp;NEWS=N&amp;amp;PAGE=fulltext&amp;amp;D=emed15&amp;amp;AN=52843102&lt;/url&gt;&lt;/related-urls&gt;&lt;/urls&gt;&lt;electronic-resource-num&gt;http://dx.doi.org/10.1016/j.eujim.2013.09.004&lt;/electronic-resource-num&gt;&lt;/record&gt;&lt;/Cite&gt;&lt;/EndNote&gt;</w:instrText>
            </w:r>
            <w:r w:rsidR="000500B8">
              <w:fldChar w:fldCharType="separate"/>
            </w:r>
            <w:r w:rsidR="00F913ED">
              <w:rPr>
                <w:noProof/>
              </w:rPr>
              <w:t>(</w:t>
            </w:r>
            <w:hyperlink w:anchor="_ENREF_147" w:tooltip="Tsitsi, 2014 #429" w:history="1">
              <w:r w:rsidR="00E3486E">
                <w:rPr>
                  <w:noProof/>
                </w:rPr>
                <w:t>147</w:t>
              </w:r>
            </w:hyperlink>
            <w:r w:rsidR="00F913ED">
              <w:rPr>
                <w:noProof/>
              </w:rPr>
              <w:t>)</w:t>
            </w:r>
            <w:r w:rsidR="000500B8">
              <w:fldChar w:fldCharType="end"/>
            </w:r>
          </w:p>
        </w:tc>
        <w:tc>
          <w:tcPr>
            <w:tcW w:w="1559" w:type="dxa"/>
            <w:hideMark/>
          </w:tcPr>
          <w:p w14:paraId="067D3AB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0D41351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199DEA2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21 Symptoms of anxiety</w:t>
            </w:r>
          </w:p>
        </w:tc>
        <w:tc>
          <w:tcPr>
            <w:tcW w:w="3340" w:type="dxa"/>
            <w:hideMark/>
          </w:tcPr>
          <w:p w14:paraId="5A2CA23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Mehling 2012</w:t>
            </w:r>
          </w:p>
        </w:tc>
        <w:tc>
          <w:tcPr>
            <w:tcW w:w="2126" w:type="dxa"/>
            <w:hideMark/>
          </w:tcPr>
          <w:p w14:paraId="7D59410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healthy adults of preoperative children</w:t>
            </w:r>
          </w:p>
        </w:tc>
        <w:tc>
          <w:tcPr>
            <w:tcW w:w="2072" w:type="dxa"/>
            <w:hideMark/>
          </w:tcPr>
          <w:p w14:paraId="6421545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Anxiety</w:t>
            </w:r>
          </w:p>
        </w:tc>
      </w:tr>
      <w:tr w:rsidR="00B61F4C" w:rsidRPr="002C149F" w14:paraId="7FAF652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998AFE1" w14:textId="51D86142" w:rsidR="00B61F4C" w:rsidRPr="002C149F" w:rsidRDefault="00B61F4C" w:rsidP="00B61F4C">
            <w:pPr>
              <w:pStyle w:val="Tabletext8pt"/>
            </w:pPr>
            <w:r w:rsidRPr="002C149F">
              <w:lastRenderedPageBreak/>
              <w:t>Waits 2018</w:t>
            </w:r>
            <w:r w:rsidR="005475E9">
              <w:t xml:space="preserve"> </w:t>
            </w:r>
            <w:r w:rsidR="005475E9">
              <w:fldChar w:fldCharType="begin">
                <w:fldData xml:space="preserve">PEVuZE5vdGU+PENpdGU+PEF1dGhvcj5XYWl0czwvQXV0aG9yPjxZZWFyPjIwMTg8L1llYXI+PFJl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</w:fldData>
              </w:fldChar>
            </w:r>
            <w:r w:rsidR="00F913ED">
              <w:instrText xml:space="preserve"> ADDIN EN.CITE </w:instrText>
            </w:r>
            <w:r w:rsidR="00F913ED">
              <w:fldChar w:fldCharType="begin">
                <w:fldData xml:space="preserve">PEVuZE5vdGU+PENpdGU+PEF1dGhvcj5XYWl0czwvQXV0aG9yPjxZZWFyPjIwMTg8L1llYXI+PFJl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</w:fldData>
              </w:fldChar>
            </w:r>
            <w:r w:rsidR="00F913ED">
              <w:instrText xml:space="preserve"> ADDIN EN.CITE.DATA </w:instrText>
            </w:r>
            <w:r w:rsidR="00F913ED">
              <w:fldChar w:fldCharType="end"/>
            </w:r>
            <w:r w:rsidR="005475E9">
              <w:fldChar w:fldCharType="separate"/>
            </w:r>
            <w:r w:rsidR="00F913ED">
              <w:rPr>
                <w:noProof/>
              </w:rPr>
              <w:t>(</w:t>
            </w:r>
            <w:hyperlink w:anchor="_ENREF_137" w:tooltip="Waits, 2018 #426" w:history="1">
              <w:r w:rsidR="00E3486E">
                <w:rPr>
                  <w:noProof/>
                </w:rPr>
                <w:t>137</w:t>
              </w:r>
            </w:hyperlink>
            <w:r w:rsidR="00F913ED">
              <w:rPr>
                <w:noProof/>
              </w:rPr>
              <w:t>)</w:t>
            </w:r>
            <w:r w:rsidR="005475E9">
              <w:fldChar w:fldCharType="end"/>
            </w:r>
          </w:p>
        </w:tc>
        <w:tc>
          <w:tcPr>
            <w:tcW w:w="1559" w:type="dxa"/>
            <w:hideMark/>
          </w:tcPr>
          <w:p w14:paraId="01A0222F" w14:textId="05E43B9A"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774C179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3D314C9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Mood disorder (&gt;65 years)</w:t>
            </w:r>
          </w:p>
        </w:tc>
        <w:tc>
          <w:tcPr>
            <w:tcW w:w="3340" w:type="dxa"/>
            <w:hideMark/>
          </w:tcPr>
          <w:p w14:paraId="2753979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Lu 2013</w:t>
            </w:r>
          </w:p>
        </w:tc>
        <w:tc>
          <w:tcPr>
            <w:tcW w:w="2126" w:type="dxa"/>
            <w:hideMark/>
          </w:tcPr>
          <w:p w14:paraId="4CEC57A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21EC421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Sleep quality (PSQI, Actigraphy)</w:t>
            </w:r>
          </w:p>
        </w:tc>
      </w:tr>
      <w:tr w:rsidR="00B61F4C" w:rsidRPr="002C149F" w14:paraId="764601F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6C9A235" w14:textId="5E297073" w:rsidR="00B61F4C" w:rsidRPr="002C149F" w:rsidRDefault="00B61F4C" w:rsidP="00B61F4C">
            <w:pPr>
              <w:pStyle w:val="Tabletext8pt"/>
            </w:pPr>
            <w:r w:rsidRPr="002C149F">
              <w:t>White 2014</w:t>
            </w:r>
            <w:r w:rsidR="001F35B1">
              <w:t xml:space="preserve"> </w:t>
            </w:r>
            <w:r w:rsidR="000500B8">
              <w:fldChar w:fldCharType="begin"/>
            </w:r>
            <w:r w:rsidR="00F913ED">
              <w:instrText xml:space="preserve"> ADDIN EN.CITE &lt;EndNote&gt;&lt;Cite&gt;&lt;Author&gt;White&lt;/Author&gt;&lt;Year&gt;2014&lt;/Year&gt;&lt;RecNum&gt;421&lt;/RecNum&gt;&lt;DisplayText&gt;(148)&lt;/DisplayText&gt;&lt;record&gt;&lt;rec-number&gt;421&lt;/rec-number&gt;&lt;foreign-keys&gt;&lt;key app="EN" db-id="rfx5v25rowst08e59tbxx9ty5t2w0adwt52x" timestamp="1665732222"&gt;421&lt;/key&gt;&lt;/foreign-keys&gt;&lt;ref-type name="Journal Article"&gt;17&lt;/ref-type&gt;&lt;contributors&gt;&lt;authors&gt;&lt;author&gt;White, A. R.&lt;/author&gt;&lt;author&gt;Rampes, H.&lt;/author&gt;&lt;author&gt;Campbell, J.&lt;/author&gt;&lt;/authors&gt;&lt;/contributors&gt;&lt;titles&gt;&lt;title&gt;Acupuncture and related interventions for smoking cessation&lt;/title&gt;&lt;secondary-title&gt;Cochrane Database of Systematic Reviews&lt;/secondary-title&gt;&lt;/titles&gt;&lt;periodical&gt;&lt;full-title&gt;Cochrane Database of Systematic Reviews&lt;/full-title&gt;&lt;/periodical&gt;&lt;pages&gt;N.PAG-N.PAG&lt;/pages&gt;&lt;number&gt;1&lt;/number&gt;&lt;dates&gt;&lt;year&gt;2014&lt;/year&gt;&lt;/dates&gt;&lt;pub-location&gt;, &amp;lt;Blank&amp;gt;&lt;/pub-location&gt;&lt;publisher&gt;John Wiley &amp;amp; Sons, Inc.&lt;/publisher&gt;&lt;accession-num&gt;105825167. Language: English. Entry Date: 20101029. Revision Date: 20150711. Publication Type: Journal Article&lt;/accession-num&gt;&lt;urls&gt;&lt;related-urls&gt;&lt;url&gt;http://ezproxy.library.usyd.edu.au/login?url=http://search.ebscohost.com/login.aspx?direct=true&amp;amp;db=ccm&amp;amp;AN=105825167&amp;amp;site=ehost-live&lt;/url&gt;&lt;/related-urls&gt;&lt;/urls&gt;&lt;/record&gt;&lt;/Cite&gt;&lt;/EndNote&gt;</w:instrText>
            </w:r>
            <w:r w:rsidR="000500B8">
              <w:fldChar w:fldCharType="separate"/>
            </w:r>
            <w:r w:rsidR="00F913ED">
              <w:rPr>
                <w:noProof/>
              </w:rPr>
              <w:t>(</w:t>
            </w:r>
            <w:hyperlink w:anchor="_ENREF_148" w:tooltip="White, 2014 #421" w:history="1">
              <w:r w:rsidR="00E3486E">
                <w:rPr>
                  <w:noProof/>
                </w:rPr>
                <w:t>148</w:t>
              </w:r>
            </w:hyperlink>
            <w:r w:rsidR="00F913ED">
              <w:rPr>
                <w:noProof/>
              </w:rPr>
              <w:t>)</w:t>
            </w:r>
            <w:r w:rsidR="000500B8">
              <w:fldChar w:fldCharType="end"/>
            </w:r>
          </w:p>
        </w:tc>
        <w:tc>
          <w:tcPr>
            <w:tcW w:w="1559" w:type="dxa"/>
            <w:hideMark/>
          </w:tcPr>
          <w:p w14:paraId="00606E8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0E7DB98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0843C45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Substance abuse, nicotine</w:t>
            </w:r>
          </w:p>
        </w:tc>
        <w:tc>
          <w:tcPr>
            <w:tcW w:w="3340" w:type="dxa"/>
            <w:hideMark/>
          </w:tcPr>
          <w:p w14:paraId="2ACF2FD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White 2007</w:t>
            </w:r>
          </w:p>
        </w:tc>
        <w:tc>
          <w:tcPr>
            <w:tcW w:w="2126" w:type="dxa"/>
            <w:hideMark/>
          </w:tcPr>
          <w:p w14:paraId="696A79D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Smoking cessation</w:t>
            </w:r>
          </w:p>
        </w:tc>
        <w:tc>
          <w:tcPr>
            <w:tcW w:w="2072" w:type="dxa"/>
            <w:hideMark/>
          </w:tcPr>
          <w:p w14:paraId="34D1F8E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7705517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6C74BD4" w14:textId="561F6275" w:rsidR="00B61F4C" w:rsidRPr="002C149F" w:rsidRDefault="00B61F4C" w:rsidP="00B61F4C">
            <w:pPr>
              <w:pStyle w:val="Tabletext8pt"/>
            </w:pPr>
            <w:r w:rsidRPr="002C149F">
              <w:t>Yeung 2012</w:t>
            </w:r>
            <w:r w:rsidR="00510937">
              <w:t xml:space="preserve"> </w:t>
            </w:r>
            <w:r w:rsidR="00510937">
              <w:fldChar w:fldCharType="begin"/>
            </w:r>
            <w:r w:rsidR="00F913ED">
              <w:instrText xml:space="preserve"> ADDIN EN.CITE &lt;EndNote&gt;&lt;Cite&gt;&lt;Author&gt;Yeung&lt;/Author&gt;&lt;Year&gt;2012&lt;/Year&gt;&lt;RecNum&gt;564&lt;/RecNum&gt;&lt;DisplayText&gt;(140)&lt;/DisplayText&gt;&lt;record&gt;&lt;rec-number&gt;564&lt;/rec-number&gt;&lt;foreign-keys&gt;&lt;key app="EN" db-id="rfx5v25rowst08e59tbxx9ty5t2w0adwt52x" timestamp="1686024811"&gt;564&lt;/key&gt;&lt;/foreign-keys&gt;&lt;ref-type name="Book"&gt;6&lt;/ref-type&gt;&lt;contributors&gt;&lt;authors&gt;&lt;author&gt;Yeung, Wing-Fai&lt;/author&gt;&lt;author&gt;Chung, Ka-Fai&lt;/author&gt;&lt;author&gt;Poon, Maggie Man-Ki&lt;/author&gt;&lt;author&gt;Ho, Fiona Yan-Yee&lt;/author&gt;&lt;author&gt;Zhang, Shi-Ping&lt;/author&gt;&lt;author&gt;Zhang, Zhang-Jin&lt;/author&gt;&lt;author&gt;Ziea, Eric Tat-Chi&lt;/author&gt;&lt;author&gt;Wong, Vivian Taam&lt;/author&gt;&lt;/authors&gt;&lt;/contributors&gt;&lt;titles&gt;&lt;title&gt;Acupressure, reflexology, and auricular acupressure for insomnia: A systematic review of randomized controlled trials. [References]&lt;/title&gt;&lt;/titles&gt;&lt;dates&gt;&lt;year&gt;2012&lt;/year&gt;&lt;/dates&gt;&lt;publisher&gt;Sleep Medicine. Vol.13(8), 2012, pp. 971-984.&lt;/publisher&gt;&lt;isbn&gt;1389-9457&lt;/isbn&gt;&lt;accession-num&gt;2012-23511-004&lt;/accession-num&gt;&lt;urls&gt;&lt;related-urls&gt;&lt;url&gt;https://ezproxy.library.usyd.edu.au/login?url=http://ovidsp.ovid.com/ovidweb.cgi?T=JS&amp;amp;CSC=Y&amp;amp;NEWS=N&amp;amp;PAGE=fulltext&amp;amp;D=psyc9&amp;amp;AN=2012-23511-004&lt;/url&gt;&lt;url&gt;https://sydney.alma.exlibrisgroup.com/openurl/61USYD_INST/61USYD_INST:sydney?sid=OVID:psycdb&amp;amp;id=pmid:&amp;amp;id=doi:10.1016%2Fj.sleep.2012.06.003&amp;amp;issn=1389-9457&amp;amp;isbn=&amp;amp;volume=13&amp;amp;issue=8&amp;amp;spage=971&amp;amp;pages=971-984&amp;amp;date=2012&amp;amp;title=Sleep+Medicine&amp;amp;atitle=Acupressure%2C+reflexology%2C+and+auricular+acupressure+for+insomnia%3A+A+systematic+review+of+randomized+controlled+trials.&amp;amp;aulast=Yeung&lt;/url&gt;&lt;/related-urls&gt;&lt;/urls&gt;&lt;electronic-resource-num&gt;http://dx.doi.org/10.1016/j.sleep.2012.06.003&lt;/electronic-resource-num&gt;&lt;remote-database-name&gt;PsycInfo&lt;/remote-database-name&gt;&lt;remote-database-provider&gt;Ovid Technologies&lt;/remote-database-provider&gt;&lt;language&gt;English&lt;/language&gt;&lt;/record&gt;&lt;/Cite&gt;&lt;/EndNote&gt;</w:instrText>
            </w:r>
            <w:r w:rsidR="00510937">
              <w:fldChar w:fldCharType="separate"/>
            </w:r>
            <w:r w:rsidR="00F913ED">
              <w:rPr>
                <w:noProof/>
              </w:rPr>
              <w:t>(</w:t>
            </w:r>
            <w:hyperlink w:anchor="_ENREF_140" w:tooltip="Yeung, 2012 #564" w:history="1">
              <w:r w:rsidR="00E3486E">
                <w:rPr>
                  <w:noProof/>
                </w:rPr>
                <w:t>140</w:t>
              </w:r>
            </w:hyperlink>
            <w:r w:rsidR="00F913ED">
              <w:rPr>
                <w:noProof/>
              </w:rPr>
              <w:t>)</w:t>
            </w:r>
            <w:r w:rsidR="00510937">
              <w:fldChar w:fldCharType="end"/>
            </w:r>
          </w:p>
        </w:tc>
        <w:tc>
          <w:tcPr>
            <w:tcW w:w="1559" w:type="dxa"/>
            <w:hideMark/>
          </w:tcPr>
          <w:p w14:paraId="56B50D35" w14:textId="68AD1E55"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7AC89A9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06 Mental and behavioural disorders</w:t>
            </w:r>
          </w:p>
        </w:tc>
        <w:tc>
          <w:tcPr>
            <w:tcW w:w="2512" w:type="dxa"/>
            <w:hideMark/>
          </w:tcPr>
          <w:p w14:paraId="7CDEB797" w14:textId="7CA0C224" w:rsidR="00B61F4C" w:rsidRPr="002C149F" w:rsidRDefault="00510937" w:rsidP="00B61F4C">
            <w:pPr>
              <w:pStyle w:val="Tabletext8pt"/>
              <w:cnfStyle w:val="000000000000" w:firstRow="0" w:lastRow="0" w:firstColumn="0" w:lastColumn="0" w:oddVBand="0" w:evenVBand="0" w:oddHBand="0" w:evenHBand="0" w:firstRowFirstColumn="0" w:firstRowLastColumn="0" w:lastRowFirstColumn="0" w:lastRowLastColumn="0"/>
            </w:pPr>
            <w:r>
              <w:t>Any clinical condition</w:t>
            </w:r>
          </w:p>
        </w:tc>
        <w:tc>
          <w:tcPr>
            <w:tcW w:w="3340" w:type="dxa"/>
            <w:hideMark/>
          </w:tcPr>
          <w:p w14:paraId="0736131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Wang 2007</w:t>
            </w:r>
          </w:p>
        </w:tc>
        <w:tc>
          <w:tcPr>
            <w:tcW w:w="2126" w:type="dxa"/>
            <w:hideMark/>
          </w:tcPr>
          <w:p w14:paraId="40864CB7" w14:textId="644832D9" w:rsidR="00B61F4C" w:rsidRPr="002C149F" w:rsidRDefault="00510937" w:rsidP="00B61F4C">
            <w:pPr>
              <w:pStyle w:val="Tabletext8pt"/>
              <w:cnfStyle w:val="000000000000" w:firstRow="0" w:lastRow="0" w:firstColumn="0" w:lastColumn="0" w:oddVBand="0" w:evenVBand="0" w:oddHBand="0" w:evenHBand="0" w:firstRowFirstColumn="0" w:firstRowLastColumn="0" w:lastRowFirstColumn="0" w:lastRowLastColumn="0"/>
            </w:pPr>
            <w:r w:rsidRPr="002C149F">
              <w:t>Mood disorder, depression (outpatients)</w:t>
            </w:r>
          </w:p>
        </w:tc>
        <w:tc>
          <w:tcPr>
            <w:tcW w:w="2072" w:type="dxa"/>
            <w:hideMark/>
          </w:tcPr>
          <w:p w14:paraId="7B39E4A4" w14:textId="4A808C69" w:rsidR="00B61F4C" w:rsidRPr="002C149F" w:rsidRDefault="00510937" w:rsidP="00B61F4C">
            <w:pPr>
              <w:pStyle w:val="Tabletext8pt"/>
              <w:cnfStyle w:val="000000000000" w:firstRow="0" w:lastRow="0" w:firstColumn="0" w:lastColumn="0" w:oddVBand="0" w:evenVBand="0" w:oddHBand="0" w:evenHBand="0" w:firstRowFirstColumn="0" w:firstRowLastColumn="0" w:lastRowFirstColumn="0" w:lastRowLastColumn="0"/>
            </w:pPr>
            <w:r>
              <w:t xml:space="preserve">Sleep quality </w:t>
            </w:r>
          </w:p>
        </w:tc>
      </w:tr>
      <w:tr w:rsidR="00B61F4C" w:rsidRPr="002C149F" w14:paraId="0E8AB68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2129BF2" w14:textId="5B0D59C7" w:rsidR="00B61F4C" w:rsidRPr="002C149F" w:rsidRDefault="00B61F4C" w:rsidP="00B61F4C">
            <w:pPr>
              <w:pStyle w:val="Tabletext8pt"/>
            </w:pPr>
            <w:r w:rsidRPr="002C149F">
              <w:t>Hu 2015</w:t>
            </w:r>
            <w:r w:rsidR="004645AA">
              <w:t xml:space="preserve"> </w:t>
            </w:r>
            <w:r w:rsidR="000500B8">
              <w:fldChar w:fldCharType="begin"/>
            </w:r>
            <w:r w:rsidR="00F913ED">
              <w:instrText xml:space="preserve"> ADDIN EN.CITE &lt;EndNote&gt;&lt;Cite&gt;&lt;Author&gt;Hu&lt;/Author&gt;&lt;Year&gt;2015&lt;/Year&gt;&lt;RecNum&gt;430&lt;/RecNum&gt;&lt;DisplayText&gt;(149)&lt;/DisplayText&gt;&lt;record&gt;&lt;rec-number&gt;430&lt;/rec-number&gt;&lt;foreign-keys&gt;&lt;key app="EN" db-id="rfx5v25rowst08e59tbxx9ty5t2w0adwt52x" timestamp="1665732222"&gt;430&lt;/key&gt;&lt;/foreign-keys&gt;&lt;ref-type name="Journal Article"&gt;17&lt;/ref-type&gt;&lt;contributors&gt;&lt;authors&gt;&lt;author&gt;Hu, X. Y.&lt;/author&gt;&lt;author&gt;Trevelyan, E.&lt;/author&gt;&lt;author&gt;Chai, Q. Y.&lt;/author&gt;&lt;author&gt;Wang, C. C.&lt;/author&gt;&lt;author&gt;Fei, Y. T.&lt;/author&gt;&lt;author&gt;Liu, J. P.&lt;/author&gt;&lt;author&gt;Robinson, N.&lt;/author&gt;&lt;/authors&gt;&lt;/contributors&gt;&lt;titles&gt;&lt;title&gt;Effectiveness and safety of using acupoint Shui Gou (GV 26): A systematic review and meta-analysis of randomized controlled trials&lt;/title&gt;&lt;secondary-title&gt;Acupuncture and Related Therapies&lt;/secondary-title&gt;&lt;/titles&gt;&lt;periodical&gt;&lt;full-title&gt;Acupuncture and Related Therapies&lt;/full-title&gt;&lt;/periodical&gt;&lt;pages&gt;1-10&lt;/pages&gt;&lt;volume&gt;3&lt;/volume&gt;&lt;number&gt;1&lt;/number&gt;&lt;dates&gt;&lt;year&gt;2015&lt;/year&gt;&lt;/dates&gt;&lt;accession-num&gt;605601610&lt;/accession-num&gt;&lt;urls&gt;&lt;related-urls&gt;&lt;url&gt;http://www.elsevier.com/journals/acupuncture-and-related-therapies/2211-7660&lt;/url&gt;&lt;/related-urls&gt;&lt;/urls&gt;&lt;electronic-resource-num&gt;http://dx.doi.org/10.1016/j.arthe.2014.12.001&lt;/electronic-resource-num&gt;&lt;/record&gt;&lt;/Cite&gt;&lt;/EndNote&gt;</w:instrText>
            </w:r>
            <w:r w:rsidR="000500B8">
              <w:fldChar w:fldCharType="separate"/>
            </w:r>
            <w:r w:rsidR="00F913ED">
              <w:rPr>
                <w:noProof/>
              </w:rPr>
              <w:t>(</w:t>
            </w:r>
            <w:hyperlink w:anchor="_ENREF_149" w:tooltip="Hu, 2015 #430" w:history="1">
              <w:r w:rsidR="00E3486E">
                <w:rPr>
                  <w:noProof/>
                </w:rPr>
                <w:t>149</w:t>
              </w:r>
            </w:hyperlink>
            <w:r w:rsidR="00F913ED">
              <w:rPr>
                <w:noProof/>
              </w:rPr>
              <w:t>)</w:t>
            </w:r>
            <w:r w:rsidR="000500B8">
              <w:fldChar w:fldCharType="end"/>
            </w:r>
          </w:p>
        </w:tc>
        <w:tc>
          <w:tcPr>
            <w:tcW w:w="1559" w:type="dxa"/>
            <w:hideMark/>
          </w:tcPr>
          <w:p w14:paraId="3EF54D6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63A86FD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08 Diseases of the nervous system</w:t>
            </w:r>
          </w:p>
        </w:tc>
        <w:tc>
          <w:tcPr>
            <w:tcW w:w="2512" w:type="dxa"/>
            <w:hideMark/>
          </w:tcPr>
          <w:p w14:paraId="4FD7871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Epilepsy</w:t>
            </w:r>
          </w:p>
        </w:tc>
        <w:tc>
          <w:tcPr>
            <w:tcW w:w="3340" w:type="dxa"/>
            <w:hideMark/>
          </w:tcPr>
          <w:p w14:paraId="1A672E9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Wei 2013</w:t>
            </w:r>
          </w:p>
        </w:tc>
        <w:tc>
          <w:tcPr>
            <w:tcW w:w="2126" w:type="dxa"/>
            <w:hideMark/>
          </w:tcPr>
          <w:p w14:paraId="0374170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17A420C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normalisation of EEG</w:t>
            </w:r>
          </w:p>
        </w:tc>
      </w:tr>
      <w:tr w:rsidR="00022971" w:rsidRPr="002C149F" w14:paraId="3D6030A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7A894E61" w14:textId="452A7CE8" w:rsidR="00022971" w:rsidRPr="002C149F" w:rsidRDefault="00022971" w:rsidP="00B61F4C">
            <w:pPr>
              <w:pStyle w:val="Tabletext8pt"/>
            </w:pPr>
            <w:r w:rsidRPr="002C149F">
              <w:t>Robinson 2011</w:t>
            </w:r>
            <w:r w:rsidR="00DA30EE">
              <w:t xml:space="preserve"> </w:t>
            </w:r>
            <w:r w:rsidR="00DA30EE">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rsidR="00DA30EE">
              <w:fldChar w:fldCharType="separate"/>
            </w:r>
            <w:r w:rsidR="00F913ED">
              <w:rPr>
                <w:noProof/>
              </w:rPr>
              <w:t>(</w:t>
            </w:r>
            <w:hyperlink w:anchor="_ENREF_22" w:tooltip="Robinson, 2011 #229" w:history="1">
              <w:r w:rsidR="00E3486E">
                <w:rPr>
                  <w:noProof/>
                </w:rPr>
                <w:t>22</w:t>
              </w:r>
            </w:hyperlink>
            <w:r w:rsidR="00F913ED">
              <w:rPr>
                <w:noProof/>
              </w:rPr>
              <w:t>)</w:t>
            </w:r>
            <w:r w:rsidR="00DA30EE">
              <w:fldChar w:fldCharType="end"/>
            </w:r>
          </w:p>
        </w:tc>
        <w:tc>
          <w:tcPr>
            <w:tcW w:w="1559" w:type="dxa"/>
            <w:vMerge w:val="restart"/>
            <w:hideMark/>
          </w:tcPr>
          <w:p w14:paraId="0090CA51" w14:textId="0CD6BC5D"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narrative</w:t>
            </w:r>
          </w:p>
        </w:tc>
        <w:tc>
          <w:tcPr>
            <w:tcW w:w="2228" w:type="dxa"/>
            <w:hideMark/>
          </w:tcPr>
          <w:p w14:paraId="4DAE2844"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08 Diseases of the nervous system</w:t>
            </w:r>
          </w:p>
        </w:tc>
        <w:tc>
          <w:tcPr>
            <w:tcW w:w="2512" w:type="dxa"/>
            <w:hideMark/>
          </w:tcPr>
          <w:p w14:paraId="2D4BA44E"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Neurological patients</w:t>
            </w:r>
          </w:p>
        </w:tc>
        <w:tc>
          <w:tcPr>
            <w:tcW w:w="3340" w:type="dxa"/>
            <w:hideMark/>
          </w:tcPr>
          <w:p w14:paraId="49EAFCFB"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Chen 2006</w:t>
            </w:r>
          </w:p>
        </w:tc>
        <w:tc>
          <w:tcPr>
            <w:tcW w:w="2126" w:type="dxa"/>
            <w:hideMark/>
          </w:tcPr>
          <w:p w14:paraId="56F80F4F" w14:textId="3658C78B"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Parkinson’s, MS, Stroke? </w:t>
            </w:r>
            <w:r>
              <w:br/>
            </w:r>
            <w:r w:rsidRPr="002C149F">
              <w:t>(</w:t>
            </w:r>
            <w:r>
              <w:t>not in English [C</w:t>
            </w:r>
            <w:r w:rsidRPr="002C149F">
              <w:t>hinese</w:t>
            </w:r>
            <w:r>
              <w:t>]</w:t>
            </w:r>
            <w:r w:rsidRPr="002C149F">
              <w:t>)</w:t>
            </w:r>
          </w:p>
        </w:tc>
        <w:tc>
          <w:tcPr>
            <w:tcW w:w="2072" w:type="dxa"/>
            <w:hideMark/>
          </w:tcPr>
          <w:p w14:paraId="057039A5"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Gastrointestinal motility</w:t>
            </w:r>
          </w:p>
        </w:tc>
      </w:tr>
      <w:tr w:rsidR="00022971" w:rsidRPr="002C149F" w14:paraId="28FC8F8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2E375BF9" w14:textId="49A0ABE8" w:rsidR="00022971" w:rsidRPr="002C149F" w:rsidRDefault="00022971" w:rsidP="00B61F4C">
            <w:pPr>
              <w:pStyle w:val="Tabletext8pt"/>
            </w:pPr>
          </w:p>
        </w:tc>
        <w:tc>
          <w:tcPr>
            <w:tcW w:w="1559" w:type="dxa"/>
            <w:vMerge/>
          </w:tcPr>
          <w:p w14:paraId="1CD0291D" w14:textId="2504F110"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78C60636"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08 Diseases of the nervous system</w:t>
            </w:r>
          </w:p>
        </w:tc>
        <w:tc>
          <w:tcPr>
            <w:tcW w:w="2512" w:type="dxa"/>
            <w:hideMark/>
          </w:tcPr>
          <w:p w14:paraId="5FE94D29"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Postviral fatigue syndrome</w:t>
            </w:r>
          </w:p>
        </w:tc>
        <w:tc>
          <w:tcPr>
            <w:tcW w:w="3340" w:type="dxa"/>
            <w:hideMark/>
          </w:tcPr>
          <w:p w14:paraId="14420E5D"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rsidRPr="002C149F">
              <w:t>Yao 2007</w:t>
            </w:r>
          </w:p>
        </w:tc>
        <w:tc>
          <w:tcPr>
            <w:tcW w:w="2126" w:type="dxa"/>
            <w:hideMark/>
          </w:tcPr>
          <w:p w14:paraId="452DD1EA"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09DAC678" w14:textId="77777777" w:rsidR="00022971"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6FA2A37B"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C1A449E" w14:textId="422F6A2F" w:rsidR="00B61F4C" w:rsidRPr="002C149F" w:rsidRDefault="00B61F4C" w:rsidP="00B61F4C">
            <w:pPr>
              <w:pStyle w:val="Tabletext8pt"/>
            </w:pPr>
            <w:r w:rsidRPr="002C149F">
              <w:t>Tan 2015</w:t>
            </w:r>
            <w:r w:rsidR="009B4F77">
              <w:t xml:space="preserve"> </w:t>
            </w:r>
            <w:r w:rsidR="009B4F77">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rsidR="009B4F77">
              <w:fldChar w:fldCharType="separate"/>
            </w:r>
            <w:r w:rsidR="00F913ED">
              <w:rPr>
                <w:noProof/>
              </w:rPr>
              <w:t>(</w:t>
            </w:r>
            <w:hyperlink w:anchor="_ENREF_136" w:tooltip="Tan, 2015 #340" w:history="1">
              <w:r w:rsidR="00E3486E">
                <w:rPr>
                  <w:noProof/>
                </w:rPr>
                <w:t>136</w:t>
              </w:r>
            </w:hyperlink>
            <w:r w:rsidR="00F913ED">
              <w:rPr>
                <w:noProof/>
              </w:rPr>
              <w:t>)</w:t>
            </w:r>
            <w:r w:rsidR="009B4F77">
              <w:fldChar w:fldCharType="end"/>
            </w:r>
          </w:p>
        </w:tc>
        <w:tc>
          <w:tcPr>
            <w:tcW w:w="1559" w:type="dxa"/>
            <w:hideMark/>
          </w:tcPr>
          <w:p w14:paraId="16C74BCD" w14:textId="4CF33125" w:rsidR="00B61F4C" w:rsidRPr="002C149F" w:rsidRDefault="00022971"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76B3A83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08 Diseases of the nervous system</w:t>
            </w:r>
          </w:p>
        </w:tc>
        <w:tc>
          <w:tcPr>
            <w:tcW w:w="2512" w:type="dxa"/>
            <w:hideMark/>
          </w:tcPr>
          <w:p w14:paraId="654A829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21 Vertigo (acute)</w:t>
            </w:r>
          </w:p>
        </w:tc>
        <w:tc>
          <w:tcPr>
            <w:tcW w:w="3340" w:type="dxa"/>
            <w:hideMark/>
          </w:tcPr>
          <w:p w14:paraId="768148C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Alessandrini 2012</w:t>
            </w:r>
          </w:p>
        </w:tc>
        <w:tc>
          <w:tcPr>
            <w:tcW w:w="2126" w:type="dxa"/>
            <w:hideMark/>
          </w:tcPr>
          <w:p w14:paraId="58D0E2C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0992EB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42FFEAFA"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D66A6EF" w14:textId="6263ECC5" w:rsidR="00B61F4C" w:rsidRPr="002C149F" w:rsidRDefault="00B61F4C" w:rsidP="00B61F4C">
            <w:pPr>
              <w:pStyle w:val="Tabletext8pt"/>
            </w:pPr>
            <w:r w:rsidRPr="002C149F">
              <w:t>Harvie 2019</w:t>
            </w:r>
            <w:r w:rsidR="00BD68AC">
              <w:t xml:space="preserve"> </w:t>
            </w:r>
            <w:r w:rsidR="00BD68AC">
              <w:fldChar w:fldCharType="begin"/>
            </w:r>
            <w:r w:rsidR="00F913ED">
              <w:instrText xml:space="preserve"> ADDIN EN.CITE &lt;EndNote&gt;&lt;Cite&gt;&lt;Author&gt;Harvie&lt;/Author&gt;&lt;Year&gt;2019&lt;/Year&gt;&lt;RecNum&gt;437&lt;/RecNum&gt;&lt;DisplayText&gt;(128)&lt;/DisplayText&gt;&lt;record&gt;&lt;rec-number&gt;437&lt;/rec-number&gt;&lt;foreign-keys&gt;&lt;key app="EN" db-id="rfx5v25rowst08e59tbxx9ty5t2w0adwt52x" timestamp="1665732222"&gt;437&lt;/key&gt;&lt;/foreign-keys&gt;&lt;ref-type name="Journal Article"&gt;17&lt;/ref-type&gt;&lt;contributors&gt;&lt;authors&gt;&lt;author&gt;Harvie, A.&lt;/author&gt;&lt;author&gt;Steel, A.&lt;/author&gt;&lt;author&gt;Wardle, J.&lt;/author&gt;&lt;/authors&gt;&lt;/contributors&gt;&lt;auth-address&gt;1Faculty of Health, University of Technology Sydney, Sydney, Australia.&amp;#xD;2Australian Research Centre in Complementary and Integrative Medicine, Faculty of Health, University of Technology Sydney, Sydney, Australia.&lt;/auth-address&gt;&lt;titles&gt;&lt;title&gt;Traditional Chinese Medicine Self-Care and Lifestyle Medicine Outside of Asia: A Systematic Literature Review&lt;/title&gt;&lt;secondary-title&gt;J Altern Complement Med&lt;/secondary-title&gt;&lt;/titles&gt;&lt;pages&gt;789-808&lt;/pages&gt;&lt;volume&gt;25&lt;/volume&gt;&lt;number&gt;8&lt;/number&gt;&lt;edition&gt;20190708&lt;/edition&gt;&lt;keywords&gt;&lt;keyword&gt;*Acupuncture Therapy&lt;/keyword&gt;&lt;keyword&gt;Humans&lt;/keyword&gt;&lt;keyword&gt;Life Style&lt;/keyword&gt;&lt;keyword&gt;*Medicine, Chinese Traditional&lt;/keyword&gt;&lt;keyword&gt;Qigong&lt;/keyword&gt;&lt;keyword&gt;*Self Care&lt;/keyword&gt;&lt;keyword&gt;Tai Ji&lt;/keyword&gt;&lt;keyword&gt;Traditional Chinese Medicine&lt;/keyword&gt;&lt;keyword&gt;acupressure&lt;/keyword&gt;&lt;keyword&gt;acupuncture&lt;/keyword&gt;&lt;keyword&gt;lifestyle advice&lt;/keyword&gt;&lt;keyword&gt;self-care&lt;/keyword&gt;&lt;keyword&gt;systematic review&lt;/keyword&gt;&lt;/keywords&gt;&lt;dates&gt;&lt;year&gt;2019&lt;/year&gt;&lt;pub-dates&gt;&lt;date&gt;Aug&lt;/date&gt;&lt;/pub-dates&gt;&lt;/dates&gt;&lt;isbn&gt;1557-7708 (Electronic)&amp;#xD;1075-5535 (Linking)&lt;/isbn&gt;&lt;accession-num&gt;31274332&lt;/accession-num&gt;&lt;urls&gt;&lt;related-urls&gt;&lt;url&gt;https://www.ncbi.nlm.nih.gov/pubmed/31274332&lt;/url&gt;&lt;/related-urls&gt;&lt;/urls&gt;&lt;electronic-resource-num&gt;10.1089/acm.2018.0520&lt;/electronic-resource-num&gt;&lt;remote-database-name&gt;Medline&lt;/remote-database-name&gt;&lt;remote-database-provider&gt;NLM&lt;/remote-database-provider&gt;&lt;/record&gt;&lt;/Cite&gt;&lt;/EndNote&gt;</w:instrText>
            </w:r>
            <w:r w:rsidR="00BD68AC">
              <w:fldChar w:fldCharType="separate"/>
            </w:r>
            <w:r w:rsidR="00F913ED">
              <w:rPr>
                <w:noProof/>
              </w:rPr>
              <w:t>(</w:t>
            </w:r>
            <w:hyperlink w:anchor="_ENREF_128" w:tooltip="Harvie, 2019 #437" w:history="1">
              <w:r w:rsidR="00E3486E">
                <w:rPr>
                  <w:noProof/>
                </w:rPr>
                <w:t>128</w:t>
              </w:r>
            </w:hyperlink>
            <w:r w:rsidR="00F913ED">
              <w:rPr>
                <w:noProof/>
              </w:rPr>
              <w:t>)</w:t>
            </w:r>
            <w:r w:rsidR="00BD68AC">
              <w:fldChar w:fldCharType="end"/>
            </w:r>
          </w:p>
        </w:tc>
        <w:tc>
          <w:tcPr>
            <w:tcW w:w="1559" w:type="dxa"/>
            <w:hideMark/>
          </w:tcPr>
          <w:p w14:paraId="761F0566" w14:textId="40AE705B" w:rsidR="00B61F4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1F1F0D7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11 Diseases of the circulatory system</w:t>
            </w:r>
          </w:p>
        </w:tc>
        <w:tc>
          <w:tcPr>
            <w:tcW w:w="2512" w:type="dxa"/>
            <w:hideMark/>
          </w:tcPr>
          <w:p w14:paraId="05539DC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Isch</w:t>
            </w:r>
            <w:r>
              <w:t>aemic</w:t>
            </w:r>
            <w:r w:rsidRPr="002C149F">
              <w:t xml:space="preserve"> heart disease </w:t>
            </w:r>
          </w:p>
        </w:tc>
        <w:tc>
          <w:tcPr>
            <w:tcW w:w="3340" w:type="dxa"/>
            <w:hideMark/>
          </w:tcPr>
          <w:p w14:paraId="73D8296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Bergman 2014</w:t>
            </w:r>
          </w:p>
        </w:tc>
        <w:tc>
          <w:tcPr>
            <w:tcW w:w="2126" w:type="dxa"/>
            <w:hideMark/>
          </w:tcPr>
          <w:p w14:paraId="46B8BC3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3819708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Stress, depression, HRQoL</w:t>
            </w:r>
          </w:p>
        </w:tc>
      </w:tr>
      <w:tr w:rsidR="00B61F4C" w:rsidRPr="002C149F" w14:paraId="701110D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EE6482B" w14:textId="3C55E706" w:rsidR="00B61F4C" w:rsidRPr="002C149F" w:rsidRDefault="00B61F4C" w:rsidP="00B61F4C">
            <w:pPr>
              <w:pStyle w:val="Tabletext8pt"/>
            </w:pPr>
            <w:r w:rsidRPr="002C149F">
              <w:t>Lee 2011c</w:t>
            </w:r>
            <w:r w:rsidR="00BD68AC">
              <w:t xml:space="preserve"> </w:t>
            </w:r>
            <w:r w:rsidR="00BD68AC">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rsidR="00BD68AC">
              <w:fldChar w:fldCharType="separate"/>
            </w:r>
            <w:r w:rsidR="00F913ED">
              <w:rPr>
                <w:noProof/>
              </w:rPr>
              <w:t>(</w:t>
            </w:r>
            <w:hyperlink w:anchor="_ENREF_131" w:tooltip="Lee, 2011 #225" w:history="1">
              <w:r w:rsidR="00E3486E">
                <w:rPr>
                  <w:noProof/>
                </w:rPr>
                <w:t>131</w:t>
              </w:r>
            </w:hyperlink>
            <w:r w:rsidR="00F913ED">
              <w:rPr>
                <w:noProof/>
              </w:rPr>
              <w:t>)</w:t>
            </w:r>
            <w:r w:rsidR="00BD68AC">
              <w:fldChar w:fldCharType="end"/>
            </w:r>
          </w:p>
        </w:tc>
        <w:tc>
          <w:tcPr>
            <w:tcW w:w="1559" w:type="dxa"/>
            <w:hideMark/>
          </w:tcPr>
          <w:p w14:paraId="136B812D" w14:textId="7F192BFF" w:rsidR="00B61F4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1E47500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11 Diseases of the circulatory system</w:t>
            </w:r>
          </w:p>
        </w:tc>
        <w:tc>
          <w:tcPr>
            <w:tcW w:w="2512" w:type="dxa"/>
            <w:hideMark/>
          </w:tcPr>
          <w:p w14:paraId="30D5C44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Myocardial infarction (acute)</w:t>
            </w:r>
          </w:p>
        </w:tc>
        <w:tc>
          <w:tcPr>
            <w:tcW w:w="3340" w:type="dxa"/>
            <w:hideMark/>
          </w:tcPr>
          <w:p w14:paraId="13D6D5C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Dent 2003</w:t>
            </w:r>
          </w:p>
        </w:tc>
        <w:tc>
          <w:tcPr>
            <w:tcW w:w="2126" w:type="dxa"/>
            <w:hideMark/>
          </w:tcPr>
          <w:p w14:paraId="33D4A0F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7F3003D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Nausea, vomiting, antiemetic use</w:t>
            </w:r>
          </w:p>
        </w:tc>
      </w:tr>
      <w:tr w:rsidR="00B61F4C" w:rsidRPr="002C149F" w14:paraId="22C7C0F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9C02D79" w14:textId="46A87F21" w:rsidR="00B61F4C" w:rsidRPr="002C149F" w:rsidRDefault="00B61F4C" w:rsidP="00B61F4C">
            <w:pPr>
              <w:pStyle w:val="Tabletext8pt"/>
            </w:pPr>
            <w:r w:rsidRPr="002C149F">
              <w:t>Robinson 2011</w:t>
            </w:r>
            <w:r w:rsidR="00DA30EE">
              <w:t xml:space="preserve"> </w:t>
            </w:r>
            <w:r w:rsidR="00DA30EE">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rsidR="00DA30EE">
              <w:fldChar w:fldCharType="separate"/>
            </w:r>
            <w:r w:rsidR="00F913ED">
              <w:rPr>
                <w:noProof/>
              </w:rPr>
              <w:t>(</w:t>
            </w:r>
            <w:hyperlink w:anchor="_ENREF_22" w:tooltip="Robinson, 2011 #229" w:history="1">
              <w:r w:rsidR="00E3486E">
                <w:rPr>
                  <w:noProof/>
                </w:rPr>
                <w:t>22</w:t>
              </w:r>
            </w:hyperlink>
            <w:r w:rsidR="00F913ED">
              <w:rPr>
                <w:noProof/>
              </w:rPr>
              <w:t>)</w:t>
            </w:r>
            <w:r w:rsidR="00DA30EE">
              <w:fldChar w:fldCharType="end"/>
            </w:r>
          </w:p>
        </w:tc>
        <w:tc>
          <w:tcPr>
            <w:tcW w:w="1559" w:type="dxa"/>
            <w:hideMark/>
          </w:tcPr>
          <w:p w14:paraId="3C9D504D" w14:textId="03B9C6C8" w:rsidR="00B61F4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narrative</w:t>
            </w:r>
          </w:p>
        </w:tc>
        <w:tc>
          <w:tcPr>
            <w:tcW w:w="2228" w:type="dxa"/>
            <w:hideMark/>
          </w:tcPr>
          <w:p w14:paraId="7A1E6F8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11 Diseases of the circulatory system</w:t>
            </w:r>
          </w:p>
        </w:tc>
        <w:tc>
          <w:tcPr>
            <w:tcW w:w="2512" w:type="dxa"/>
            <w:hideMark/>
          </w:tcPr>
          <w:p w14:paraId="7CA9EB9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Angina, peripheral arterial occlusive disease</w:t>
            </w:r>
          </w:p>
        </w:tc>
        <w:tc>
          <w:tcPr>
            <w:tcW w:w="3340" w:type="dxa"/>
            <w:hideMark/>
          </w:tcPr>
          <w:p w14:paraId="1DC0777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Ballegaard 2004; Li 2007</w:t>
            </w:r>
          </w:p>
        </w:tc>
        <w:tc>
          <w:tcPr>
            <w:tcW w:w="2126" w:type="dxa"/>
            <w:hideMark/>
          </w:tcPr>
          <w:p w14:paraId="7BB5030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Angina, peripheral arterial occlusive disease</w:t>
            </w:r>
          </w:p>
        </w:tc>
        <w:tc>
          <w:tcPr>
            <w:tcW w:w="2072" w:type="dxa"/>
            <w:hideMark/>
          </w:tcPr>
          <w:p w14:paraId="6A42E13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transcutaneous oximetry</w:t>
            </w:r>
          </w:p>
        </w:tc>
      </w:tr>
      <w:tr w:rsidR="00B61F4C" w:rsidRPr="002C149F" w14:paraId="737A0F3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443B653" w14:textId="3E76D789" w:rsidR="00B61F4C" w:rsidRPr="002C149F" w:rsidRDefault="00B61F4C" w:rsidP="00B61F4C">
            <w:pPr>
              <w:pStyle w:val="Tabletext8pt"/>
            </w:pPr>
            <w:r w:rsidRPr="002C149F">
              <w:t>Tan 2015</w:t>
            </w:r>
            <w:r w:rsidR="002B1E58">
              <w:t xml:space="preserve"> </w:t>
            </w:r>
            <w:r w:rsidR="00882733">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rsidR="00882733">
              <w:fldChar w:fldCharType="separate"/>
            </w:r>
            <w:r w:rsidR="00F913ED">
              <w:rPr>
                <w:noProof/>
              </w:rPr>
              <w:t>(</w:t>
            </w:r>
            <w:hyperlink w:anchor="_ENREF_136" w:tooltip="Tan, 2015 #340" w:history="1">
              <w:r w:rsidR="00E3486E">
                <w:rPr>
                  <w:noProof/>
                </w:rPr>
                <w:t>136</w:t>
              </w:r>
            </w:hyperlink>
            <w:r w:rsidR="00F913ED">
              <w:rPr>
                <w:noProof/>
              </w:rPr>
              <w:t>)</w:t>
            </w:r>
            <w:r w:rsidR="00882733">
              <w:fldChar w:fldCharType="end"/>
            </w:r>
          </w:p>
        </w:tc>
        <w:tc>
          <w:tcPr>
            <w:tcW w:w="1559" w:type="dxa"/>
            <w:hideMark/>
          </w:tcPr>
          <w:p w14:paraId="14B67721" w14:textId="090BA4ED" w:rsidR="00B61F4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3704F2D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11 Diseases of the circulatory system</w:t>
            </w:r>
          </w:p>
        </w:tc>
        <w:tc>
          <w:tcPr>
            <w:tcW w:w="2512" w:type="dxa"/>
            <w:hideMark/>
          </w:tcPr>
          <w:p w14:paraId="53E4473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Myocardial infarction (acute)</w:t>
            </w:r>
          </w:p>
        </w:tc>
        <w:tc>
          <w:tcPr>
            <w:tcW w:w="3340" w:type="dxa"/>
            <w:hideMark/>
          </w:tcPr>
          <w:p w14:paraId="778CFC8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Dent 2003</w:t>
            </w:r>
          </w:p>
        </w:tc>
        <w:tc>
          <w:tcPr>
            <w:tcW w:w="2126" w:type="dxa"/>
            <w:hideMark/>
          </w:tcPr>
          <w:p w14:paraId="76C0579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4BED8E5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Nausea, vomiting, antiemetic use</w:t>
            </w:r>
          </w:p>
        </w:tc>
      </w:tr>
      <w:tr w:rsidR="00B61F4C" w:rsidRPr="002C149F" w14:paraId="092876B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CA5D379" w14:textId="6E8BEA71" w:rsidR="00B61F4C" w:rsidRPr="002C149F" w:rsidRDefault="00B61F4C" w:rsidP="00B61F4C">
            <w:pPr>
              <w:pStyle w:val="Tabletext8pt"/>
            </w:pPr>
            <w:r w:rsidRPr="002C149F">
              <w:t>Wang 2017</w:t>
            </w:r>
            <w:r w:rsidR="00CD291A">
              <w:t xml:space="preserve"> </w:t>
            </w:r>
            <w:r w:rsidR="000500B8">
              <w:fldChar w:fldCharType="begin"/>
            </w:r>
            <w:r w:rsidR="00F913ED">
              <w:instrText xml:space="preserve"> ADDIN EN.CITE &lt;EndNote&gt;&lt;Cite&gt;&lt;Author&gt;Wang&lt;/Author&gt;&lt;Year&gt;2017&lt;/Year&gt;&lt;RecNum&gt;423&lt;/RecNum&gt;&lt;DisplayText&gt;(150)&lt;/DisplayText&gt;&lt;record&gt;&lt;rec-number&gt;423&lt;/rec-number&gt;&lt;foreign-keys&gt;&lt;key app="EN" db-id="rfx5v25rowst08e59tbxx9ty5t2w0adwt52x" timestamp="1665732222"&gt;423&lt;/key&gt;&lt;/foreign-keys&gt;&lt;ref-type name="Journal Article"&gt;17&lt;/ref-type&gt;&lt;contributors&gt;&lt;authors&gt;&lt;author&gt;Wang, Zhijie&lt;/author&gt;&lt;author&gt;Hu, Xiaoyang&lt;/author&gt;&lt;author&gt;Su, Jing&lt;/author&gt;&lt;author&gt;Gao, Xiao&lt;/author&gt;&lt;author&gt;Xu, Naiwei&lt;/author&gt;&lt;author&gt;Xing, Yanli&lt;/author&gt;&lt;author&gt;Zhuang, Lixing&lt;/author&gt;&lt;/authors&gt;&lt;/contributors&gt;&lt;titles&gt;&lt;title&gt;The efficacy and safety stimulating a single acu-point shenmen (HT 7) for managing insomnia: A systematic review of randomized controlled trials&lt;/title&gt;&lt;secondary-title&gt;European Journal of Integrative Medicine&lt;/secondary-title&gt;&lt;/titles&gt;&lt;periodical&gt;&lt;full-title&gt;European Journal of Integrative Medicine&lt;/full-title&gt;&lt;/periodical&gt;&lt;pages&gt;17-22&lt;/pages&gt;&lt;volume&gt;15&lt;/volume&gt;&lt;section&gt;17&lt;/section&gt;&lt;dates&gt;&lt;year&gt;2017&lt;/year&gt;&lt;/dates&gt;&lt;isbn&gt;18763820&lt;/isbn&gt;&lt;accession-num&gt;618277896&lt;/accession-num&gt;&lt;urls&gt;&lt;related-urls&gt;&lt;url&gt;http://www.elsevier.com/journals/european-journal-of-integrative-medicine/1876-3820&lt;/url&gt;&lt;/related-urls&gt;&lt;/urls&gt;&lt;electronic-resource-num&gt;10.1016/j.eujim.2017.08.010&lt;/electronic-resource-num&gt;&lt;/record&gt;&lt;/Cite&gt;&lt;/EndNote&gt;</w:instrText>
            </w:r>
            <w:r w:rsidR="000500B8">
              <w:fldChar w:fldCharType="separate"/>
            </w:r>
            <w:r w:rsidR="00F913ED">
              <w:rPr>
                <w:noProof/>
              </w:rPr>
              <w:t>(</w:t>
            </w:r>
            <w:hyperlink w:anchor="_ENREF_150" w:tooltip="Wang, 2017 #423" w:history="1">
              <w:r w:rsidR="00E3486E">
                <w:rPr>
                  <w:noProof/>
                </w:rPr>
                <w:t>150</w:t>
              </w:r>
            </w:hyperlink>
            <w:r w:rsidR="00F913ED">
              <w:rPr>
                <w:noProof/>
              </w:rPr>
              <w:t>)</w:t>
            </w:r>
            <w:r w:rsidR="000500B8">
              <w:fldChar w:fldCharType="end"/>
            </w:r>
          </w:p>
        </w:tc>
        <w:tc>
          <w:tcPr>
            <w:tcW w:w="1559" w:type="dxa"/>
            <w:hideMark/>
          </w:tcPr>
          <w:p w14:paraId="70AE886B" w14:textId="1EC2C967" w:rsidR="00B61F4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72B46B4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11 Diseases of the circulatory system</w:t>
            </w:r>
          </w:p>
        </w:tc>
        <w:tc>
          <w:tcPr>
            <w:tcW w:w="2512" w:type="dxa"/>
            <w:hideMark/>
          </w:tcPr>
          <w:p w14:paraId="0E8561AF" w14:textId="2CBD2163" w:rsidR="00B61F4C" w:rsidRPr="002C149F" w:rsidRDefault="00CD291A" w:rsidP="00B61F4C">
            <w:pPr>
              <w:pStyle w:val="Tabletext8pt"/>
              <w:cnfStyle w:val="000000000000" w:firstRow="0" w:lastRow="0" w:firstColumn="0" w:lastColumn="0" w:oddVBand="0" w:evenVBand="0" w:oddHBand="0" w:evenHBand="0" w:firstRowFirstColumn="0" w:firstRowLastColumn="0" w:lastRowFirstColumn="0" w:lastRowLastColumn="0"/>
            </w:pPr>
            <w:r>
              <w:t>Any clinical condition</w:t>
            </w:r>
          </w:p>
        </w:tc>
        <w:tc>
          <w:tcPr>
            <w:tcW w:w="3340" w:type="dxa"/>
            <w:hideMark/>
          </w:tcPr>
          <w:p w14:paraId="2E01420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Yang 2015</w:t>
            </w:r>
          </w:p>
        </w:tc>
        <w:tc>
          <w:tcPr>
            <w:tcW w:w="2126" w:type="dxa"/>
            <w:hideMark/>
          </w:tcPr>
          <w:p w14:paraId="014EDD04" w14:textId="2BDFBF3C"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hospitali</w:t>
            </w:r>
            <w:r>
              <w:t>s</w:t>
            </w:r>
            <w:r w:rsidRPr="002C149F">
              <w:t xml:space="preserve">ed </w:t>
            </w:r>
            <w:r w:rsidR="00CD291A" w:rsidRPr="002C149F">
              <w:t xml:space="preserve">patients </w:t>
            </w:r>
            <w:r w:rsidR="00CD291A">
              <w:t xml:space="preserve">with </w:t>
            </w:r>
            <w:r w:rsidRPr="002C149F">
              <w:t xml:space="preserve">coronary heart disease </w:t>
            </w:r>
          </w:p>
        </w:tc>
        <w:tc>
          <w:tcPr>
            <w:tcW w:w="2072" w:type="dxa"/>
            <w:hideMark/>
          </w:tcPr>
          <w:p w14:paraId="4981871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HAM-A, clinical effect for insomnia</w:t>
            </w:r>
          </w:p>
        </w:tc>
      </w:tr>
      <w:tr w:rsidR="00B61F4C" w:rsidRPr="002C149F" w14:paraId="4DE84FE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0601FDA" w14:textId="25F5E53D" w:rsidR="00B61F4C" w:rsidRPr="002C149F" w:rsidRDefault="00B61F4C" w:rsidP="00B61F4C">
            <w:pPr>
              <w:pStyle w:val="Tabletext8pt"/>
            </w:pPr>
            <w:r w:rsidRPr="002C149F">
              <w:t>Fernández-Jané 2020</w:t>
            </w:r>
            <w:r w:rsidR="0030313B">
              <w:t xml:space="preserve"> </w:t>
            </w:r>
            <w:r w:rsidR="000500B8">
              <w:fldChar w:fldCharType="begin">
                <w:fldData xml:space="preserve">PEVuZE5vdGU+PENpdGU+PEF1dGhvcj5GZXJuw6FuZGV6LUphbsOpPC9BdXRob3I+PFllYXI+MjAy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</w:fldData>
              </w:fldChar>
            </w:r>
            <w:r w:rsidR="00F913ED">
              <w:instrText xml:space="preserve"> ADDIN EN.CITE </w:instrText>
            </w:r>
            <w:r w:rsidR="00F913ED">
              <w:fldChar w:fldCharType="begin">
                <w:fldData xml:space="preserve">PEVuZE5vdGU+PENpdGU+PEF1dGhvcj5GZXJuw6FuZGV6LUphbsOpPC9BdXRob3I+PFllYXI+MjAy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</w:fldData>
              </w:fldChar>
            </w:r>
            <w:r w:rsidR="00F913ED">
              <w:instrText xml:space="preserve"> ADDIN EN.CITE.DATA </w:instrText>
            </w:r>
            <w:r w:rsidR="00F913ED">
              <w:fldChar w:fldCharType="end"/>
            </w:r>
            <w:r w:rsidR="000500B8">
              <w:fldChar w:fldCharType="separate"/>
            </w:r>
            <w:r w:rsidR="00F913ED">
              <w:rPr>
                <w:noProof/>
              </w:rPr>
              <w:t>(</w:t>
            </w:r>
            <w:hyperlink w:anchor="_ENREF_151" w:tooltip="Fernández-Jané, 2020 #556" w:history="1">
              <w:r w:rsidR="00E3486E">
                <w:rPr>
                  <w:noProof/>
                </w:rPr>
                <w:t>151</w:t>
              </w:r>
            </w:hyperlink>
            <w:r w:rsidR="00F913ED">
              <w:rPr>
                <w:noProof/>
              </w:rPr>
              <w:t>)</w:t>
            </w:r>
            <w:r w:rsidR="000500B8">
              <w:fldChar w:fldCharType="end"/>
            </w:r>
          </w:p>
        </w:tc>
        <w:tc>
          <w:tcPr>
            <w:tcW w:w="1559" w:type="dxa"/>
            <w:hideMark/>
          </w:tcPr>
          <w:p w14:paraId="32B2DD5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12E12E4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63B999C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COPD</w:t>
            </w:r>
          </w:p>
        </w:tc>
        <w:tc>
          <w:tcPr>
            <w:tcW w:w="3340" w:type="dxa"/>
            <w:hideMark/>
          </w:tcPr>
          <w:p w14:paraId="624C8F4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Wu 2004; Wu 2007; Maa 1997; Guo 2017; Huang 2018; Wu 2017; Xu 2018; Tsay 2005; Cao 2012; Li 2017</w:t>
            </w:r>
          </w:p>
        </w:tc>
        <w:tc>
          <w:tcPr>
            <w:tcW w:w="2126" w:type="dxa"/>
            <w:hideMark/>
          </w:tcPr>
          <w:p w14:paraId="2E207A0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2EF6D22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Dyspnoea, Anxiety, Depression</w:t>
            </w:r>
          </w:p>
        </w:tc>
      </w:tr>
      <w:tr w:rsidR="00B61F4C" w:rsidRPr="002C149F" w14:paraId="435B0C1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44DF375" w14:textId="527FC3C7" w:rsidR="00B61F4C" w:rsidRPr="002C149F" w:rsidRDefault="00B61F4C" w:rsidP="00B61F4C">
            <w:pPr>
              <w:pStyle w:val="Tabletext8pt"/>
            </w:pPr>
            <w:r w:rsidRPr="002C149F">
              <w:t>Hmwe 2019</w:t>
            </w:r>
            <w:r w:rsidR="0030313B">
              <w:t xml:space="preserve"> </w:t>
            </w:r>
            <w:r w:rsidR="0030313B">
              <w:fldChar w:fldCharType="begin"/>
            </w:r>
            <w:r w:rsidR="00F913ED">
              <w:instrText xml:space="preserve"> ADDIN EN.CITE &lt;EndNote&gt;&lt;Cite&gt;&lt;Author&gt;Hmwe&lt;/Author&gt;&lt;Year&gt;2019&lt;/Year&gt;&lt;RecNum&gt;432&lt;/RecNum&gt;&lt;DisplayText&gt;(144)&lt;/DisplayText&gt;&lt;record&gt;&lt;rec-number&gt;432&lt;/rec-number&gt;&lt;foreign-keys&gt;&lt;key app="EN" db-id="rfx5v25rowst08e59tbxx9ty5t2w0adwt52x" timestamp="1665732222"&gt;432&lt;/key&gt;&lt;/foreign-keys&gt;&lt;ref-type name="Journal Article"&gt;17&lt;/ref-type&gt;&lt;contributors&gt;&lt;authors&gt;&lt;author&gt;Hmwe, N. T. T.&lt;/author&gt;&lt;author&gt;Browne, G.&lt;/author&gt;&lt;author&gt;Mollart, L.&lt;/author&gt;&lt;author&gt;Allanson, V.&lt;/author&gt;&lt;author&gt;Chan, S. W.&lt;/author&gt;&lt;/authors&gt;&lt;/contributors&gt;&lt;auth-address&gt;School of Nursing and Midwifery, The University of Newcastle, NSW, Australia.&amp;#xD;Maroba Caring Communities, Waratah, NSW, Australia.&lt;/auth-address&gt;&lt;titles&gt;&lt;title&gt;An integrative review of acupressure interventions for older people: A focus on sleep quality, depression, anxiety, and agitation&lt;/title&gt;&lt;secondary-title&gt;Int J Geriatr Psychiatry&lt;/secondary-title&gt;&lt;/titles&gt;&lt;pages&gt;381-396&lt;/pages&gt;&lt;volume&gt;34&lt;/volume&gt;&lt;number&gt;3&lt;/number&gt;&lt;edition&gt;20181210&lt;/edition&gt;&lt;keywords&gt;&lt;keyword&gt;*Acupressure&lt;/keyword&gt;&lt;keyword&gt;Aged&lt;/keyword&gt;&lt;keyword&gt;Aged, 80 and over&lt;/keyword&gt;&lt;keyword&gt;Anxiety/*therapy&lt;/keyword&gt;&lt;keyword&gt;Depression/*therapy&lt;/keyword&gt;&lt;keyword&gt;Humans&lt;/keyword&gt;&lt;keyword&gt;Middle Aged&lt;/keyword&gt;&lt;keyword&gt;Psychomotor Agitation/*therapy&lt;/keyword&gt;&lt;keyword&gt;Sleep&lt;/keyword&gt;&lt;keyword&gt;Sleep Wake Disorders/*therapy&lt;/keyword&gt;&lt;keyword&gt;acupressure&lt;/keyword&gt;&lt;keyword&gt;agitation&lt;/keyword&gt;&lt;keyword&gt;anxiety&lt;/keyword&gt;&lt;keyword&gt;depression&lt;/keyword&gt;&lt;keyword&gt;older people&lt;/keyword&gt;&lt;keyword&gt;sleep quality&lt;/keyword&gt;&lt;/keywords&gt;&lt;dates&gt;&lt;year&gt;2019&lt;/year&gt;&lt;pub-dates&gt;&lt;date&gt;Mar&lt;/date&gt;&lt;/pub-dates&gt;&lt;/dates&gt;&lt;isbn&gt;1099-1166 (Electronic)&amp;#xD;0885-6230 (Linking)&lt;/isbn&gt;&lt;accession-num&gt;30430640&lt;/accession-num&gt;&lt;urls&gt;&lt;related-urls&gt;&lt;url&gt;https://www.ncbi.nlm.nih.gov/pubmed/30430640&lt;/url&gt;&lt;/related-urls&gt;&lt;/urls&gt;&lt;electronic-resource-num&gt;10.1002/gps.5031&lt;/electronic-resource-num&gt;&lt;remote-database-name&gt;Medline&lt;/remote-database-name&gt;&lt;remote-database-provider&gt;NLM&lt;/remote-database-provider&gt;&lt;/record&gt;&lt;/Cite&gt;&lt;/EndNote&gt;</w:instrText>
            </w:r>
            <w:r w:rsidR="0030313B">
              <w:fldChar w:fldCharType="separate"/>
            </w:r>
            <w:r w:rsidR="00F913ED">
              <w:rPr>
                <w:noProof/>
              </w:rPr>
              <w:t>(</w:t>
            </w:r>
            <w:hyperlink w:anchor="_ENREF_144" w:tooltip="Hmwe, 2019 #432" w:history="1">
              <w:r w:rsidR="00E3486E">
                <w:rPr>
                  <w:noProof/>
                </w:rPr>
                <w:t>144</w:t>
              </w:r>
            </w:hyperlink>
            <w:r w:rsidR="00F913ED">
              <w:rPr>
                <w:noProof/>
              </w:rPr>
              <w:t>)</w:t>
            </w:r>
            <w:r w:rsidR="0030313B">
              <w:fldChar w:fldCharType="end"/>
            </w:r>
          </w:p>
        </w:tc>
        <w:tc>
          <w:tcPr>
            <w:tcW w:w="1559" w:type="dxa"/>
            <w:hideMark/>
          </w:tcPr>
          <w:p w14:paraId="1D81C598" w14:textId="31B53BD3" w:rsidR="00B61F4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168615E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31026BC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COPD</w:t>
            </w:r>
          </w:p>
        </w:tc>
        <w:tc>
          <w:tcPr>
            <w:tcW w:w="3340" w:type="dxa"/>
            <w:hideMark/>
          </w:tcPr>
          <w:p w14:paraId="44EC66C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Wu 2007; Wu 2004; Tsay 2005</w:t>
            </w:r>
          </w:p>
        </w:tc>
        <w:tc>
          <w:tcPr>
            <w:tcW w:w="2126" w:type="dxa"/>
            <w:hideMark/>
          </w:tcPr>
          <w:p w14:paraId="3C2F21A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772AE33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Anxiety, Depression</w:t>
            </w:r>
          </w:p>
        </w:tc>
      </w:tr>
      <w:tr w:rsidR="00CB6B7C" w:rsidRPr="002C149F" w14:paraId="2507BB2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16EAE1CA" w14:textId="65B63842" w:rsidR="00CB6B7C" w:rsidRPr="002C149F" w:rsidRDefault="00CB6B7C" w:rsidP="00B61F4C">
            <w:pPr>
              <w:pStyle w:val="Tabletext8pt"/>
            </w:pPr>
            <w:r w:rsidRPr="002C149F">
              <w:t>Lee 2011c</w:t>
            </w:r>
            <w:r w:rsidR="00BD68AC">
              <w:t xml:space="preserve"> </w:t>
            </w:r>
            <w:r w:rsidR="00BD68AC">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rsidR="00BD68AC">
              <w:fldChar w:fldCharType="separate"/>
            </w:r>
            <w:r w:rsidR="00F913ED">
              <w:rPr>
                <w:noProof/>
              </w:rPr>
              <w:t>(</w:t>
            </w:r>
            <w:hyperlink w:anchor="_ENREF_131" w:tooltip="Lee, 2011 #225" w:history="1">
              <w:r w:rsidR="00E3486E">
                <w:rPr>
                  <w:noProof/>
                </w:rPr>
                <w:t>131</w:t>
              </w:r>
            </w:hyperlink>
            <w:r w:rsidR="00F913ED">
              <w:rPr>
                <w:noProof/>
              </w:rPr>
              <w:t>)</w:t>
            </w:r>
            <w:r w:rsidR="00BD68AC">
              <w:fldChar w:fldCharType="end"/>
            </w:r>
          </w:p>
        </w:tc>
        <w:tc>
          <w:tcPr>
            <w:tcW w:w="1559" w:type="dxa"/>
            <w:vMerge w:val="restart"/>
            <w:hideMark/>
          </w:tcPr>
          <w:p w14:paraId="4BE4AE4A" w14:textId="10C4EB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1EFF37A8"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4006FBA7"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Asthma, chronic</w:t>
            </w:r>
          </w:p>
        </w:tc>
        <w:tc>
          <w:tcPr>
            <w:tcW w:w="3340" w:type="dxa"/>
            <w:hideMark/>
          </w:tcPr>
          <w:p w14:paraId="66F1046A"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2003</w:t>
            </w:r>
          </w:p>
        </w:tc>
        <w:tc>
          <w:tcPr>
            <w:tcW w:w="2126" w:type="dxa"/>
            <w:hideMark/>
          </w:tcPr>
          <w:p w14:paraId="4743530A"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7CD57C1F"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Dyspnoea, Borg scale, St George Resp. Q, Symptom checklist</w:t>
            </w:r>
          </w:p>
        </w:tc>
      </w:tr>
      <w:tr w:rsidR="00CB6B7C" w:rsidRPr="002C149F" w14:paraId="17CC943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34A2C338" w14:textId="60EC4102" w:rsidR="00CB6B7C" w:rsidRPr="002C149F" w:rsidRDefault="00CB6B7C" w:rsidP="00B61F4C">
            <w:pPr>
              <w:pStyle w:val="Tabletext8pt"/>
            </w:pPr>
          </w:p>
        </w:tc>
        <w:tc>
          <w:tcPr>
            <w:tcW w:w="1559" w:type="dxa"/>
            <w:vMerge/>
          </w:tcPr>
          <w:p w14:paraId="63281A33" w14:textId="6D89F79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14821516"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5D6F9873"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Bronchiectasis </w:t>
            </w:r>
          </w:p>
        </w:tc>
        <w:tc>
          <w:tcPr>
            <w:tcW w:w="3340" w:type="dxa"/>
            <w:hideMark/>
          </w:tcPr>
          <w:p w14:paraId="1D385B1B"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2007</w:t>
            </w:r>
          </w:p>
        </w:tc>
        <w:tc>
          <w:tcPr>
            <w:tcW w:w="2126" w:type="dxa"/>
            <w:hideMark/>
          </w:tcPr>
          <w:p w14:paraId="160BE0CB"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0BB983F"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Dyspnoea, sputum volume, 6-min</w:t>
            </w:r>
            <w:r>
              <w:t>.</w:t>
            </w:r>
            <w:r w:rsidRPr="002C149F">
              <w:t xml:space="preserve"> walk test, St George respiratory </w:t>
            </w:r>
            <w:r>
              <w:t>q</w:t>
            </w:r>
            <w:r w:rsidRPr="002C149F">
              <w:t>uestionnaire</w:t>
            </w:r>
          </w:p>
        </w:tc>
      </w:tr>
      <w:tr w:rsidR="00CB6B7C" w:rsidRPr="002C149F" w14:paraId="192D124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1E5DAD1D" w14:textId="684B54DC" w:rsidR="00CB6B7C" w:rsidRPr="002C149F" w:rsidRDefault="00CB6B7C" w:rsidP="00B61F4C">
            <w:pPr>
              <w:pStyle w:val="Tabletext8pt"/>
            </w:pPr>
          </w:p>
        </w:tc>
        <w:tc>
          <w:tcPr>
            <w:tcW w:w="1559" w:type="dxa"/>
            <w:vMerge/>
          </w:tcPr>
          <w:p w14:paraId="0AC6E371" w14:textId="6286CBF5"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0B10187B"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0387E388"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COPD</w:t>
            </w:r>
          </w:p>
        </w:tc>
        <w:tc>
          <w:tcPr>
            <w:tcW w:w="3340" w:type="dxa"/>
            <w:hideMark/>
          </w:tcPr>
          <w:p w14:paraId="0F307867"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Wu 2004; Tsay 2005</w:t>
            </w:r>
          </w:p>
        </w:tc>
        <w:tc>
          <w:tcPr>
            <w:tcW w:w="2126" w:type="dxa"/>
            <w:hideMark/>
          </w:tcPr>
          <w:p w14:paraId="5187D066"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252AFBF" w14:textId="77777777" w:rsidR="00CB6B7C" w:rsidRPr="002C149F" w:rsidRDefault="00CB6B7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Dyspnoea, Anxiety, Depression, Pulmonary function, RR, HR, 6-min</w:t>
            </w:r>
            <w:r>
              <w:t>.</w:t>
            </w:r>
            <w:r w:rsidRPr="002C149F">
              <w:t xml:space="preserve"> walk test</w:t>
            </w:r>
          </w:p>
        </w:tc>
      </w:tr>
      <w:tr w:rsidR="00E126DE" w:rsidRPr="002C149F" w14:paraId="468FCE96"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7123B444" w14:textId="1386CE87" w:rsidR="00E126DE" w:rsidRPr="002C149F" w:rsidRDefault="00E126DE" w:rsidP="00B61F4C">
            <w:pPr>
              <w:pStyle w:val="Tabletext8pt"/>
            </w:pPr>
            <w:r w:rsidRPr="002C149F">
              <w:t>Liang 2017</w:t>
            </w:r>
            <w:r>
              <w:t xml:space="preserve"> </w:t>
            </w:r>
            <w:r w:rsidR="009F46AC">
              <w:fldChar w:fldCharType="begin"/>
            </w:r>
            <w:r w:rsidR="00F913ED">
              <w:instrText xml:space="preserve"> ADDIN EN.CITE &lt;EndNote&gt;&lt;Cite&gt;&lt;Author&gt;Liang&lt;/Author&gt;&lt;Year&gt;2017&lt;/Year&gt;&lt;RecNum&gt;486&lt;/RecNum&gt;&lt;DisplayText&gt;(152)&lt;/DisplayText&gt;&lt;record&gt;&lt;rec-number&gt;486&lt;/rec-number&gt;&lt;foreign-keys&gt;&lt;key app="EN" db-id="rfx5v25rowst08e59tbxx9ty5t2w0adwt52x" timestamp="1665732222"&gt;486&lt;/key&gt;&lt;/foreign-keys&gt;&lt;ref-type name="Journal Article"&gt;17&lt;/ref-type&gt;&lt;contributors&gt;&lt;authors&gt;&lt;author&gt;Liang, Y.&lt;/author&gt;&lt;author&gt;Lenon, G. B.&lt;/author&gt;&lt;author&gt;Yang, A. W. H.&lt;/author&gt;&lt;/authors&gt;&lt;/contributors&gt;&lt;titles&gt;&lt;title&gt;Acupressure for respiratory allergic diseases: a systematic review of randomised controlled trials&lt;/title&gt;&lt;secondary-title&gt;Acupuncture in Medicine&lt;/secondary-title&gt;&lt;/titles&gt;&lt;periodical&gt;&lt;full-title&gt;Acupuncture in Medicine&lt;/full-title&gt;&lt;/periodical&gt;&lt;pages&gt;413-420&lt;/pages&gt;&lt;volume&gt;35&lt;/volume&gt;&lt;number&gt;6&lt;/number&gt;&lt;dates&gt;&lt;year&gt;2017&lt;/year&gt;&lt;/dates&gt;&lt;accession-num&gt;29113981&lt;/accession-num&gt;&lt;urls&gt;&lt;related-urls&gt;&lt;url&gt;https://ezproxy.library.usyd.edu.au/login?url=http://ovidsp.ovid.com/ovidweb.cgi?T=JS&amp;amp;CSC=Y&amp;amp;NEWS=N&amp;amp;PAGE=fulltext&amp;amp;D=med14&amp;amp;AN=29113981&lt;/url&gt;&lt;/related-urls&gt;&lt;/urls&gt;&lt;electronic-resource-num&gt;https://dx.doi.org/10.1136/acupmed-2016-011354&lt;/electronic-resource-num&gt;&lt;/record&gt;&lt;/Cite&gt;&lt;/EndNote&gt;</w:instrText>
            </w:r>
            <w:r w:rsidR="009F46AC">
              <w:fldChar w:fldCharType="separate"/>
            </w:r>
            <w:r w:rsidR="00F913ED">
              <w:rPr>
                <w:noProof/>
              </w:rPr>
              <w:t>(</w:t>
            </w:r>
            <w:hyperlink w:anchor="_ENREF_152" w:tooltip="Liang, 2017 #486" w:history="1">
              <w:r w:rsidR="00E3486E">
                <w:rPr>
                  <w:noProof/>
                </w:rPr>
                <w:t>152</w:t>
              </w:r>
            </w:hyperlink>
            <w:r w:rsidR="00F913ED">
              <w:rPr>
                <w:noProof/>
              </w:rPr>
              <w:t>)</w:t>
            </w:r>
            <w:r w:rsidR="009F46AC">
              <w:fldChar w:fldCharType="end"/>
            </w:r>
          </w:p>
        </w:tc>
        <w:tc>
          <w:tcPr>
            <w:tcW w:w="1559" w:type="dxa"/>
            <w:vMerge w:val="restart"/>
            <w:hideMark/>
          </w:tcPr>
          <w:p w14:paraId="01C77990" w14:textId="4469455C"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narrative</w:t>
            </w:r>
          </w:p>
        </w:tc>
        <w:tc>
          <w:tcPr>
            <w:tcW w:w="2228" w:type="dxa"/>
            <w:hideMark/>
          </w:tcPr>
          <w:p w14:paraId="5C8F294E"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7B3084AE"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rsidRPr="002C149F">
              <w:t>Asthma</w:t>
            </w:r>
          </w:p>
        </w:tc>
        <w:tc>
          <w:tcPr>
            <w:tcW w:w="3340" w:type="dxa"/>
            <w:hideMark/>
          </w:tcPr>
          <w:p w14:paraId="0F5EF4E9"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rsidRPr="002C149F">
              <w:t>Gan 2013; Maa 2003</w:t>
            </w:r>
          </w:p>
        </w:tc>
        <w:tc>
          <w:tcPr>
            <w:tcW w:w="2126" w:type="dxa"/>
            <w:hideMark/>
          </w:tcPr>
          <w:p w14:paraId="48E63F1F" w14:textId="5C39219F"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chronic &amp; bronchial </w:t>
            </w:r>
            <w:r>
              <w:t>a</w:t>
            </w:r>
            <w:r w:rsidRPr="002C149F">
              <w:t>sthma</w:t>
            </w:r>
          </w:p>
        </w:tc>
        <w:tc>
          <w:tcPr>
            <w:tcW w:w="2072" w:type="dxa"/>
            <w:hideMark/>
          </w:tcPr>
          <w:p w14:paraId="4410761B"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p>
        </w:tc>
      </w:tr>
      <w:tr w:rsidR="00E126DE" w:rsidRPr="002C149F" w14:paraId="2FC7ED3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hideMark/>
          </w:tcPr>
          <w:p w14:paraId="15F53619" w14:textId="6D208B50" w:rsidR="00E126DE" w:rsidRPr="002C149F" w:rsidRDefault="00E126DE" w:rsidP="00B61F4C">
            <w:pPr>
              <w:pStyle w:val="Tabletext8pt"/>
            </w:pPr>
          </w:p>
        </w:tc>
        <w:tc>
          <w:tcPr>
            <w:tcW w:w="1559" w:type="dxa"/>
            <w:vMerge/>
            <w:hideMark/>
          </w:tcPr>
          <w:p w14:paraId="7B291C3E" w14:textId="1596B6F6"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732D7B72"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32E5A73F"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Allergic rhinitis </w:t>
            </w:r>
          </w:p>
        </w:tc>
        <w:tc>
          <w:tcPr>
            <w:tcW w:w="3340" w:type="dxa"/>
            <w:hideMark/>
          </w:tcPr>
          <w:p w14:paraId="2F4DE5D8"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Chen 2015; Liu 2014</w:t>
            </w:r>
          </w:p>
        </w:tc>
        <w:tc>
          <w:tcPr>
            <w:tcW w:w="2126" w:type="dxa"/>
            <w:hideMark/>
          </w:tcPr>
          <w:p w14:paraId="5A774DA8"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2DEB1D18" w14:textId="77777777" w:rsidR="00E126DE" w:rsidRPr="002C149F" w:rsidRDefault="00E126DE"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11CE3" w:rsidRPr="002C149F" w14:paraId="4F782DF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23E56753" w14:textId="17F91FB2" w:rsidR="00411CE3" w:rsidRPr="002C149F" w:rsidRDefault="00411CE3" w:rsidP="00B61F4C">
            <w:pPr>
              <w:pStyle w:val="Tabletext8pt"/>
            </w:pPr>
            <w:r w:rsidRPr="002C149F">
              <w:t>Robinson 2011</w:t>
            </w:r>
            <w:r w:rsidR="00DA30EE">
              <w:t xml:space="preserve"> </w:t>
            </w:r>
            <w:r w:rsidR="00DA30EE">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rsidR="00DA30EE">
              <w:fldChar w:fldCharType="separate"/>
            </w:r>
            <w:r w:rsidR="00F913ED">
              <w:rPr>
                <w:noProof/>
              </w:rPr>
              <w:t>(</w:t>
            </w:r>
            <w:hyperlink w:anchor="_ENREF_22" w:tooltip="Robinson, 2011 #229" w:history="1">
              <w:r w:rsidR="00E3486E">
                <w:rPr>
                  <w:noProof/>
                </w:rPr>
                <w:t>22</w:t>
              </w:r>
            </w:hyperlink>
            <w:r w:rsidR="00F913ED">
              <w:rPr>
                <w:noProof/>
              </w:rPr>
              <w:t>)</w:t>
            </w:r>
            <w:r w:rsidR="00DA30EE">
              <w:fldChar w:fldCharType="end"/>
            </w:r>
          </w:p>
        </w:tc>
        <w:tc>
          <w:tcPr>
            <w:tcW w:w="1559" w:type="dxa"/>
            <w:vMerge w:val="restart"/>
            <w:hideMark/>
          </w:tcPr>
          <w:p w14:paraId="32B9A209" w14:textId="67EB2EA4"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narrative</w:t>
            </w:r>
          </w:p>
        </w:tc>
        <w:tc>
          <w:tcPr>
            <w:tcW w:w="2228" w:type="dxa"/>
            <w:hideMark/>
          </w:tcPr>
          <w:p w14:paraId="168A06AB"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482E87F7"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Asthma, chronic</w:t>
            </w:r>
          </w:p>
        </w:tc>
        <w:tc>
          <w:tcPr>
            <w:tcW w:w="3340" w:type="dxa"/>
            <w:hideMark/>
          </w:tcPr>
          <w:p w14:paraId="3C22F143"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2003</w:t>
            </w:r>
          </w:p>
        </w:tc>
        <w:tc>
          <w:tcPr>
            <w:tcW w:w="2126" w:type="dxa"/>
            <w:hideMark/>
          </w:tcPr>
          <w:p w14:paraId="238E6BB6"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29C6ECD3"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11CE3" w:rsidRPr="002C149F" w14:paraId="0F29FF5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508882B2" w14:textId="0296F91B" w:rsidR="00411CE3" w:rsidRPr="002C149F" w:rsidRDefault="00411CE3" w:rsidP="00B61F4C">
            <w:pPr>
              <w:pStyle w:val="Tabletext8pt"/>
            </w:pPr>
          </w:p>
        </w:tc>
        <w:tc>
          <w:tcPr>
            <w:tcW w:w="1559" w:type="dxa"/>
            <w:vMerge/>
          </w:tcPr>
          <w:p w14:paraId="200ACD51" w14:textId="6540D0CB"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5973706B"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3CACAA77"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Bronchiectasis </w:t>
            </w:r>
          </w:p>
        </w:tc>
        <w:tc>
          <w:tcPr>
            <w:tcW w:w="3340" w:type="dxa"/>
            <w:hideMark/>
          </w:tcPr>
          <w:p w14:paraId="471458CB"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2007</w:t>
            </w:r>
          </w:p>
        </w:tc>
        <w:tc>
          <w:tcPr>
            <w:tcW w:w="2126" w:type="dxa"/>
            <w:hideMark/>
          </w:tcPr>
          <w:p w14:paraId="729F3B1C"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1AB996E"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11CE3" w:rsidRPr="002C149F" w14:paraId="5D375BF4"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593528B5" w14:textId="313C0DD3" w:rsidR="00411CE3" w:rsidRPr="002C149F" w:rsidRDefault="00411CE3" w:rsidP="00B61F4C">
            <w:pPr>
              <w:pStyle w:val="Tabletext8pt"/>
            </w:pPr>
          </w:p>
        </w:tc>
        <w:tc>
          <w:tcPr>
            <w:tcW w:w="1559" w:type="dxa"/>
            <w:vMerge/>
          </w:tcPr>
          <w:p w14:paraId="676796DF" w14:textId="74DF2FDC"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0C13D12A"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6F4BFE2A"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COPD</w:t>
            </w:r>
          </w:p>
        </w:tc>
        <w:tc>
          <w:tcPr>
            <w:tcW w:w="3340" w:type="dxa"/>
            <w:hideMark/>
          </w:tcPr>
          <w:p w14:paraId="51627D27"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1997; Wu 2004; Wu 2007; Tsay 2005</w:t>
            </w:r>
          </w:p>
        </w:tc>
        <w:tc>
          <w:tcPr>
            <w:tcW w:w="2126" w:type="dxa"/>
            <w:hideMark/>
          </w:tcPr>
          <w:p w14:paraId="4A683096"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1A1CC828"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11CE3" w:rsidRPr="002C149F" w14:paraId="43ED666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2FCF8D0A" w14:textId="2693AAED" w:rsidR="00411CE3" w:rsidRPr="002C149F" w:rsidRDefault="00411CE3" w:rsidP="00B61F4C">
            <w:pPr>
              <w:pStyle w:val="Tabletext8pt"/>
            </w:pPr>
            <w:r w:rsidRPr="002C149F">
              <w:t>Song 2015</w:t>
            </w:r>
            <w:r w:rsidR="00E126DE">
              <w:t xml:space="preserve"> </w:t>
            </w:r>
            <w:r w:rsidR="00E126DE">
              <w:fldChar w:fldCharType="begin">
                <w:fldData xml:space="preserve">PEVuZE5vdGU+PENpdGU+PEF1dGhvcj5Tb25nPC9BdXRob3I+PFllYXI+MjAxNTwvWWVhcj48UmVj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</w:fldData>
              </w:fldChar>
            </w:r>
            <w:r w:rsidR="00F913ED">
              <w:instrText xml:space="preserve"> ADDIN EN.CITE </w:instrText>
            </w:r>
            <w:r w:rsidR="00F913ED">
              <w:fldChar w:fldCharType="begin">
                <w:fldData xml:space="preserve">PEVuZE5vdGU+PENpdGU+PEF1dGhvcj5Tb25nPC9BdXRob3I+PFllYXI+MjAxNTwvWWVhcj48UmVj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</w:fldData>
              </w:fldChar>
            </w:r>
            <w:r w:rsidR="00F913ED">
              <w:instrText xml:space="preserve"> ADDIN EN.CITE.DATA </w:instrText>
            </w:r>
            <w:r w:rsidR="00F913ED">
              <w:fldChar w:fldCharType="end"/>
            </w:r>
            <w:r w:rsidR="00E126DE">
              <w:fldChar w:fldCharType="separate"/>
            </w:r>
            <w:r w:rsidR="00F913ED">
              <w:rPr>
                <w:noProof/>
              </w:rPr>
              <w:t>(</w:t>
            </w:r>
            <w:hyperlink w:anchor="_ENREF_135" w:tooltip="Song, 2015 #345" w:history="1">
              <w:r w:rsidR="00E3486E">
                <w:rPr>
                  <w:noProof/>
                </w:rPr>
                <w:t>135</w:t>
              </w:r>
            </w:hyperlink>
            <w:r w:rsidR="00F913ED">
              <w:rPr>
                <w:noProof/>
              </w:rPr>
              <w:t>)</w:t>
            </w:r>
            <w:r w:rsidR="00E126DE">
              <w:fldChar w:fldCharType="end"/>
            </w:r>
          </w:p>
        </w:tc>
        <w:tc>
          <w:tcPr>
            <w:tcW w:w="1559" w:type="dxa"/>
            <w:vMerge w:val="restart"/>
            <w:hideMark/>
          </w:tcPr>
          <w:p w14:paraId="4862739A" w14:textId="3D457235"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narrative</w:t>
            </w:r>
          </w:p>
        </w:tc>
        <w:tc>
          <w:tcPr>
            <w:tcW w:w="2228" w:type="dxa"/>
            <w:hideMark/>
          </w:tcPr>
          <w:p w14:paraId="03F9B2EA"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1D5177ED"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Bronchiectasis </w:t>
            </w:r>
          </w:p>
        </w:tc>
        <w:tc>
          <w:tcPr>
            <w:tcW w:w="3340" w:type="dxa"/>
            <w:hideMark/>
          </w:tcPr>
          <w:p w14:paraId="59728C6C"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2007</w:t>
            </w:r>
          </w:p>
        </w:tc>
        <w:tc>
          <w:tcPr>
            <w:tcW w:w="2126" w:type="dxa"/>
            <w:hideMark/>
          </w:tcPr>
          <w:p w14:paraId="1A81F676"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06D8BD93"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11CE3" w:rsidRPr="002C149F" w14:paraId="26005AE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057F3C04" w14:textId="31AE6752" w:rsidR="00411CE3" w:rsidRPr="002C149F" w:rsidRDefault="00411CE3" w:rsidP="00B61F4C">
            <w:pPr>
              <w:pStyle w:val="Tabletext8pt"/>
            </w:pPr>
          </w:p>
        </w:tc>
        <w:tc>
          <w:tcPr>
            <w:tcW w:w="1559" w:type="dxa"/>
            <w:vMerge/>
          </w:tcPr>
          <w:p w14:paraId="7D2E25D0" w14:textId="41FD68E8"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6E6D9DE3"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7E4EFB15"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COPD</w:t>
            </w:r>
          </w:p>
        </w:tc>
        <w:tc>
          <w:tcPr>
            <w:tcW w:w="3340" w:type="dxa"/>
            <w:hideMark/>
          </w:tcPr>
          <w:p w14:paraId="37034AF1"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1997</w:t>
            </w:r>
          </w:p>
        </w:tc>
        <w:tc>
          <w:tcPr>
            <w:tcW w:w="2126" w:type="dxa"/>
            <w:hideMark/>
          </w:tcPr>
          <w:p w14:paraId="145ED233"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14B2AF6B"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11CE3" w:rsidRPr="002C149F" w14:paraId="6469432B"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76AB8716" w14:textId="49AF3C77" w:rsidR="00411CE3" w:rsidRPr="002C149F" w:rsidRDefault="00411CE3" w:rsidP="00B61F4C">
            <w:pPr>
              <w:pStyle w:val="Tabletext8pt"/>
            </w:pPr>
          </w:p>
        </w:tc>
        <w:tc>
          <w:tcPr>
            <w:tcW w:w="1559" w:type="dxa"/>
            <w:vMerge/>
          </w:tcPr>
          <w:p w14:paraId="2D6A41EB" w14:textId="0ABE82DE"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606F8FA3"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32E6540E"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Allergic rhinitis</w:t>
            </w:r>
          </w:p>
        </w:tc>
        <w:tc>
          <w:tcPr>
            <w:tcW w:w="3340" w:type="dxa"/>
            <w:hideMark/>
          </w:tcPr>
          <w:p w14:paraId="49336FE2"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r w:rsidRPr="002C149F">
              <w:t>Xue 2011</w:t>
            </w:r>
          </w:p>
        </w:tc>
        <w:tc>
          <w:tcPr>
            <w:tcW w:w="2126" w:type="dxa"/>
            <w:hideMark/>
          </w:tcPr>
          <w:p w14:paraId="5557FFED"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2C02043C" w14:textId="77777777" w:rsidR="00411CE3" w:rsidRPr="002C149F" w:rsidRDefault="00411CE3"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96014" w:rsidRPr="002C149F" w14:paraId="33BE6EC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3542AC80" w14:textId="53C68617" w:rsidR="00496014" w:rsidRPr="002C149F" w:rsidRDefault="00496014" w:rsidP="00B61F4C">
            <w:pPr>
              <w:pStyle w:val="Tabletext8pt"/>
            </w:pPr>
            <w:r w:rsidRPr="002C149F">
              <w:t>Tan 2015</w:t>
            </w:r>
            <w:r w:rsidR="002B1E58">
              <w:t xml:space="preserve"> </w:t>
            </w:r>
            <w:r w:rsidR="00CF76E2">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rsidR="00CF76E2">
              <w:fldChar w:fldCharType="separate"/>
            </w:r>
            <w:r w:rsidR="00F913ED">
              <w:rPr>
                <w:noProof/>
              </w:rPr>
              <w:t>(</w:t>
            </w:r>
            <w:hyperlink w:anchor="_ENREF_136" w:tooltip="Tan, 2015 #340" w:history="1">
              <w:r w:rsidR="00E3486E">
                <w:rPr>
                  <w:noProof/>
                </w:rPr>
                <w:t>136</w:t>
              </w:r>
            </w:hyperlink>
            <w:r w:rsidR="00F913ED">
              <w:rPr>
                <w:noProof/>
              </w:rPr>
              <w:t>)</w:t>
            </w:r>
            <w:r w:rsidR="00CF76E2">
              <w:fldChar w:fldCharType="end"/>
            </w:r>
          </w:p>
        </w:tc>
        <w:tc>
          <w:tcPr>
            <w:tcW w:w="1559" w:type="dxa"/>
            <w:vMerge w:val="restart"/>
            <w:hideMark/>
          </w:tcPr>
          <w:p w14:paraId="59E08935" w14:textId="1166EAFE"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15FCA6E0"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189A9314"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Bronchiectasis </w:t>
            </w:r>
          </w:p>
        </w:tc>
        <w:tc>
          <w:tcPr>
            <w:tcW w:w="3340" w:type="dxa"/>
            <w:hideMark/>
          </w:tcPr>
          <w:p w14:paraId="7D09267A"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rsidRPr="002C149F">
              <w:t>Maa 2007</w:t>
            </w:r>
          </w:p>
        </w:tc>
        <w:tc>
          <w:tcPr>
            <w:tcW w:w="2126" w:type="dxa"/>
            <w:hideMark/>
          </w:tcPr>
          <w:p w14:paraId="631609B5"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5F7F5A77"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p>
        </w:tc>
      </w:tr>
      <w:tr w:rsidR="00496014" w:rsidRPr="002C149F" w14:paraId="725745B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2BACC98C" w14:textId="399D4894" w:rsidR="00496014" w:rsidRPr="002C149F" w:rsidRDefault="00496014" w:rsidP="00B61F4C">
            <w:pPr>
              <w:pStyle w:val="Tabletext8pt"/>
            </w:pPr>
          </w:p>
        </w:tc>
        <w:tc>
          <w:tcPr>
            <w:tcW w:w="1559" w:type="dxa"/>
            <w:vMerge/>
          </w:tcPr>
          <w:p w14:paraId="1EBCC000" w14:textId="2F465E52"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4A1E860F"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1009C0EC"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rsidRPr="002C149F">
              <w:t>COPD</w:t>
            </w:r>
          </w:p>
        </w:tc>
        <w:tc>
          <w:tcPr>
            <w:tcW w:w="3340" w:type="dxa"/>
            <w:hideMark/>
          </w:tcPr>
          <w:p w14:paraId="613ADE8C"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rsidRPr="002C149F">
              <w:t>Wu 2004; Wu 2007</w:t>
            </w:r>
          </w:p>
        </w:tc>
        <w:tc>
          <w:tcPr>
            <w:tcW w:w="2126" w:type="dxa"/>
            <w:hideMark/>
          </w:tcPr>
          <w:p w14:paraId="2A787F45"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BB74ECF" w14:textId="77777777" w:rsidR="00496014"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5C40B68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91B959E" w14:textId="70778B34" w:rsidR="00B61F4C" w:rsidRPr="002C149F" w:rsidRDefault="00CF2D9D" w:rsidP="00B61F4C">
            <w:pPr>
              <w:pStyle w:val="Tabletext8pt"/>
            </w:pPr>
            <w:r>
              <w:t>v</w:t>
            </w:r>
            <w:r w:rsidR="00B61F4C" w:rsidRPr="002C149F">
              <w:t>on</w:t>
            </w:r>
            <w:r>
              <w:t xml:space="preserve"> </w:t>
            </w:r>
            <w:r w:rsidR="00B61F4C" w:rsidRPr="002C149F">
              <w:t>Trott 2020</w:t>
            </w:r>
            <w:r>
              <w:t xml:space="preserve"> </w:t>
            </w:r>
            <w:r w:rsidR="009F46AC">
              <w:fldChar w:fldCharType="begin"/>
            </w:r>
            <w:r w:rsidR="00F913ED">
              <w:instrText xml:space="preserve"> ADDIN EN.CITE &lt;EndNote&gt;&lt;Cite&gt;&lt;Author&gt;von Trott&lt;/Author&gt;&lt;Year&gt;2020&lt;/Year&gt;&lt;RecNum&gt;427&lt;/RecNum&gt;&lt;DisplayText&gt;(153)&lt;/DisplayText&gt;&lt;record&gt;&lt;rec-number&gt;427&lt;/rec-number&gt;&lt;foreign-keys&gt;&lt;key app="EN" db-id="rfx5v25rowst08e59tbxx9ty5t2w0adwt52x" timestamp="1665732222"&gt;427&lt;/key&gt;&lt;/foreign-keys&gt;&lt;ref-type name="Journal Article"&gt;17&lt;/ref-type&gt;&lt;contributors&gt;&lt;authors&gt;&lt;author&gt;von Trott, P.&lt;/author&gt;&lt;author&gt;Oei, S. L.&lt;/author&gt;&lt;author&gt;Ramsenthaler, C.&lt;/author&gt;&lt;/authors&gt;&lt;/contributors&gt;&lt;titles&gt;&lt;title&gt;Acupuncture for Breathlessness in Advanced Diseases: A Systematic Review and Meta-analysis&lt;/title&gt;&lt;secondary-title&gt;Journal of Pain &amp;amp; Symptom Management&lt;/secondary-title&gt;&lt;/titles&gt;&lt;periodical&gt;&lt;full-title&gt;Journal of Pain &amp;amp; Symptom Management&lt;/full-title&gt;&lt;/periodical&gt;&lt;pages&gt;327-338.e3&lt;/pages&gt;&lt;volume&gt;59&lt;/volume&gt;&lt;number&gt;2&lt;/number&gt;&lt;dates&gt;&lt;year&gt;2020&lt;/year&gt;&lt;/dates&gt;&lt;accession-num&gt;31539602&lt;/accession-num&gt;&lt;urls&gt;&lt;related-urls&gt;&lt;url&gt;https://ezproxy.library.usyd.edu.au/login?url=http://ovidsp.ovid.com/ovidweb.cgi?T=JS&amp;amp;CSC=Y&amp;amp;NEWS=N&amp;amp;PAGE=fulltext&amp;amp;D=prem1&amp;amp;AN=31539602&lt;/url&gt;&lt;/related-urls&gt;&lt;/urls&gt;&lt;electronic-resource-num&gt;https://dx.doi.org/10.1016/j.jpainsymman.2019.09.007&lt;/electronic-resource-num&gt;&lt;/record&gt;&lt;/Cite&gt;&lt;/EndNote&gt;</w:instrText>
            </w:r>
            <w:r w:rsidR="009F46AC">
              <w:fldChar w:fldCharType="separate"/>
            </w:r>
            <w:r w:rsidR="00F913ED">
              <w:rPr>
                <w:noProof/>
              </w:rPr>
              <w:t>(</w:t>
            </w:r>
            <w:hyperlink w:anchor="_ENREF_153" w:tooltip="von Trott, 2020 #427" w:history="1">
              <w:r w:rsidR="00E3486E">
                <w:rPr>
                  <w:noProof/>
                </w:rPr>
                <w:t>153</w:t>
              </w:r>
            </w:hyperlink>
            <w:r w:rsidR="00F913ED">
              <w:rPr>
                <w:noProof/>
              </w:rPr>
              <w:t>)</w:t>
            </w:r>
            <w:r w:rsidR="009F46AC">
              <w:fldChar w:fldCharType="end"/>
            </w:r>
          </w:p>
        </w:tc>
        <w:tc>
          <w:tcPr>
            <w:tcW w:w="1559" w:type="dxa"/>
            <w:hideMark/>
          </w:tcPr>
          <w:p w14:paraId="5247912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1E98A5A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12 Diseases of the respiratory system</w:t>
            </w:r>
          </w:p>
        </w:tc>
        <w:tc>
          <w:tcPr>
            <w:tcW w:w="2512" w:type="dxa"/>
            <w:hideMark/>
          </w:tcPr>
          <w:p w14:paraId="6118477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COPD</w:t>
            </w:r>
          </w:p>
        </w:tc>
        <w:tc>
          <w:tcPr>
            <w:tcW w:w="3340" w:type="dxa"/>
            <w:hideMark/>
          </w:tcPr>
          <w:p w14:paraId="7B79AE5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Maa 1997; Wu 2004; Tsay 2005 </w:t>
            </w:r>
          </w:p>
        </w:tc>
        <w:tc>
          <w:tcPr>
            <w:tcW w:w="2126" w:type="dxa"/>
            <w:hideMark/>
          </w:tcPr>
          <w:p w14:paraId="062215D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4AD025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22B20CDA"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9A62AFC" w14:textId="7B25F92E" w:rsidR="00B61F4C" w:rsidRPr="002C149F" w:rsidRDefault="00B61F4C" w:rsidP="00B61F4C">
            <w:pPr>
              <w:pStyle w:val="Tabletext8pt"/>
            </w:pPr>
            <w:r w:rsidRPr="002C149F">
              <w:t>Eachempati 2019</w:t>
            </w:r>
            <w:r w:rsidR="00CF2D9D">
              <w:t xml:space="preserve"> </w:t>
            </w:r>
            <w:r w:rsidR="009F46AC">
              <w:fldChar w:fldCharType="begin"/>
            </w:r>
            <w:r w:rsidR="00F913ED">
              <w:instrText xml:space="preserve"> ADDIN EN.CITE &lt;EndNote&gt;&lt;Cite&gt;&lt;Author&gt;Eachempati&lt;/Author&gt;&lt;Year&gt;2019&lt;/Year&gt;&lt;RecNum&gt;451&lt;/RecNum&gt;&lt;DisplayText&gt;(154)&lt;/DisplayText&gt;&lt;record&gt;&lt;rec-number&gt;451&lt;/rec-number&gt;&lt;foreign-keys&gt;&lt;key app="EN" db-id="rfx5v25rowst08e59tbxx9ty5t2w0adwt52x" timestamp="1665732222"&gt;451&lt;/key&gt;&lt;/foreign-keys&gt;&lt;ref-type name="Journal Article"&gt;17&lt;/ref-type&gt;&lt;contributors&gt;&lt;authors&gt;&lt;author&gt;Eachempati, P.&lt;/author&gt;&lt;author&gt;Kumbargere Nagraj, S.&lt;/author&gt;&lt;author&gt;Kiran Kumar Krishanappa, S.&lt;/author&gt;&lt;author&gt;George, R. P.&lt;/author&gt;&lt;author&gt;Soe, H. H. K.&lt;/author&gt;&lt;author&gt;Karanth, L.&lt;/author&gt;&lt;/authors&gt;&lt;/contributors&gt;&lt;titles&gt;&lt;title&gt;Management of gag reflex for patients undergoing dental treatment&lt;/title&gt;&lt;secondary-title&gt;Cochrane Database of Systematic Reviews&lt;/secondary-title&gt;&lt;/titles&gt;&lt;periodical&gt;&lt;full-title&gt;Cochrane Database of Systematic Reviews&lt;/full-title&gt;&lt;/periodical&gt;&lt;number&gt;11&lt;/number&gt;&lt;dates&gt;&lt;year&gt;2019&lt;/year&gt;&lt;/dates&gt;&lt;publisher&gt;John Wiley &amp;amp; Sons, Ltd&lt;/publisher&gt;&lt;accession-num&gt;CD011116&lt;/accession-num&gt;&lt;urls&gt;&lt;related-urls&gt;&lt;url&gt;http://dx.doi.org/10.1002/14651858.CD011116.pub3&lt;/url&gt;&lt;/related-urls&gt;&lt;/urls&gt;&lt;electronic-resource-num&gt;10.1002/14651858.CD011116.pub3&lt;/electronic-resource-num&gt;&lt;/record&gt;&lt;/Cite&gt;&lt;/EndNote&gt;</w:instrText>
            </w:r>
            <w:r w:rsidR="009F46AC">
              <w:fldChar w:fldCharType="separate"/>
            </w:r>
            <w:r w:rsidR="00F913ED">
              <w:rPr>
                <w:noProof/>
              </w:rPr>
              <w:t>(</w:t>
            </w:r>
            <w:hyperlink w:anchor="_ENREF_154" w:tooltip="Eachempati, 2019 #451" w:history="1">
              <w:r w:rsidR="00E3486E">
                <w:rPr>
                  <w:noProof/>
                </w:rPr>
                <w:t>154</w:t>
              </w:r>
            </w:hyperlink>
            <w:r w:rsidR="00F913ED">
              <w:rPr>
                <w:noProof/>
              </w:rPr>
              <w:t>)</w:t>
            </w:r>
            <w:r w:rsidR="009F46AC">
              <w:fldChar w:fldCharType="end"/>
            </w:r>
          </w:p>
        </w:tc>
        <w:tc>
          <w:tcPr>
            <w:tcW w:w="1559" w:type="dxa"/>
            <w:hideMark/>
          </w:tcPr>
          <w:p w14:paraId="36CBE14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468D876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13 Diseases of the digestive system</w:t>
            </w:r>
          </w:p>
        </w:tc>
        <w:tc>
          <w:tcPr>
            <w:tcW w:w="2512" w:type="dxa"/>
            <w:hideMark/>
          </w:tcPr>
          <w:p w14:paraId="3E905FD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Gag reflex, patients undergoing dental treatment </w:t>
            </w:r>
          </w:p>
        </w:tc>
        <w:tc>
          <w:tcPr>
            <w:tcW w:w="3340" w:type="dxa"/>
            <w:hideMark/>
          </w:tcPr>
          <w:p w14:paraId="43BAC59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Lu 2020</w:t>
            </w:r>
          </w:p>
        </w:tc>
        <w:tc>
          <w:tcPr>
            <w:tcW w:w="2126" w:type="dxa"/>
            <w:hideMark/>
          </w:tcPr>
          <w:p w14:paraId="6F3B8BB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5A6D005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01CE021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3A3D07A" w14:textId="05F895C3" w:rsidR="00B61F4C" w:rsidRPr="002C149F" w:rsidRDefault="00B61F4C" w:rsidP="00B61F4C">
            <w:pPr>
              <w:pStyle w:val="Tabletext8pt"/>
            </w:pPr>
            <w:r w:rsidRPr="002C149F">
              <w:t>Badiee</w:t>
            </w:r>
            <w:r w:rsidR="00241CE2">
              <w:t xml:space="preserve"> </w:t>
            </w:r>
            <w:r w:rsidRPr="002C149F">
              <w:t>Aval 2018</w:t>
            </w:r>
            <w:r w:rsidR="003F087C">
              <w:t xml:space="preserve"> </w:t>
            </w:r>
            <w:r w:rsidR="009F46AC">
              <w:fldChar w:fldCharType="begin"/>
            </w:r>
            <w:r w:rsidR="00F913ED">
              <w:instrText xml:space="preserve"> ADDIN EN.CITE &lt;EndNote&gt;&lt;Cite&gt;&lt;Author&gt;Badiee Aval&lt;/Author&gt;&lt;Year&gt;2018&lt;/Year&gt;&lt;RecNum&gt;488&lt;/RecNum&gt;&lt;DisplayText&gt;(155)&lt;/DisplayText&gt;&lt;record&gt;&lt;rec-number&gt;488&lt;/rec-number&gt;&lt;foreign-keys&gt;&lt;key app="EN" db-id="rfx5v25rowst08e59tbxx9ty5t2w0adwt52x" timestamp="1665732222"&gt;488&lt;/key&gt;&lt;/foreign-keys&gt;&lt;ref-type name="Journal Article"&gt;17&lt;/ref-type&gt;&lt;contributors&gt;&lt;authors&gt;&lt;author&gt;Badiee Aval, S.&lt;/author&gt;&lt;author&gt;Ravanshad, Y.&lt;/author&gt;&lt;author&gt;Azarfar, A.&lt;/author&gt;&lt;author&gt;Mehrad-Majd, H.&lt;/author&gt;&lt;author&gt;Torabi, S.&lt;/author&gt;&lt;author&gt;Ravanshad, S.&lt;/author&gt;&lt;/authors&gt;&lt;/contributors&gt;&lt;titles&gt;&lt;title&gt;A Systematic Review and Meta-analysis of Using Acupuncture and Acupressure for Uremic Pruritus&lt;/title&gt;&lt;secondary-title&gt;Iranian Journal of Kidney Diseases&lt;/secondary-title&gt;&lt;/titles&gt;&lt;periodical&gt;&lt;full-title&gt;Iranian Journal of Kidney Diseases&lt;/full-title&gt;&lt;/periodical&gt;&lt;pages&gt;78-83&lt;/pages&gt;&lt;volume&gt;12&lt;/volume&gt;&lt;number&gt;2&lt;/number&gt;&lt;dates&gt;&lt;year&gt;2018&lt;/year&gt;&lt;/dates&gt;&lt;accession-num&gt;29507269&lt;/accession-num&gt;&lt;urls&gt;&lt;related-urls&gt;&lt;url&gt;https://ezproxy.library.usyd.edu.au/login?url=http://ovidsp.ovid.com/ovidweb.cgi?T=JS&amp;amp;CSC=Y&amp;amp;NEWS=N&amp;amp;PAGE=fulltext&amp;amp;D=med15&amp;amp;AN=29507269&lt;/url&gt;&lt;/related-urls&gt;&lt;/urls&gt;&lt;/record&gt;&lt;/Cite&gt;&lt;/EndNote&gt;</w:instrText>
            </w:r>
            <w:r w:rsidR="009F46AC">
              <w:fldChar w:fldCharType="separate"/>
            </w:r>
            <w:r w:rsidR="00F913ED">
              <w:rPr>
                <w:noProof/>
              </w:rPr>
              <w:t>(</w:t>
            </w:r>
            <w:hyperlink w:anchor="_ENREF_155" w:tooltip="Badiee Aval, 2018 #488" w:history="1">
              <w:r w:rsidR="00E3486E">
                <w:rPr>
                  <w:noProof/>
                </w:rPr>
                <w:t>155</w:t>
              </w:r>
            </w:hyperlink>
            <w:r w:rsidR="00F913ED">
              <w:rPr>
                <w:noProof/>
              </w:rPr>
              <w:t>)</w:t>
            </w:r>
            <w:r w:rsidR="009F46AC">
              <w:fldChar w:fldCharType="end"/>
            </w:r>
          </w:p>
        </w:tc>
        <w:tc>
          <w:tcPr>
            <w:tcW w:w="1559" w:type="dxa"/>
            <w:hideMark/>
          </w:tcPr>
          <w:p w14:paraId="5E81A485"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2E91781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14 Diseases of the skin</w:t>
            </w:r>
          </w:p>
        </w:tc>
        <w:tc>
          <w:tcPr>
            <w:tcW w:w="2512" w:type="dxa"/>
            <w:hideMark/>
          </w:tcPr>
          <w:p w14:paraId="1DB96BF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Uraemic pruritis (due to end</w:t>
            </w:r>
            <w:r>
              <w:t>-</w:t>
            </w:r>
            <w:r w:rsidRPr="002C149F">
              <w:t>stage renal disease)</w:t>
            </w:r>
          </w:p>
        </w:tc>
        <w:tc>
          <w:tcPr>
            <w:tcW w:w="3340" w:type="dxa"/>
            <w:hideMark/>
          </w:tcPr>
          <w:p w14:paraId="6D6FB97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Akca 2016</w:t>
            </w:r>
          </w:p>
        </w:tc>
        <w:tc>
          <w:tcPr>
            <w:tcW w:w="2126" w:type="dxa"/>
            <w:hideMark/>
          </w:tcPr>
          <w:p w14:paraId="722C240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226E701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discomfort level</w:t>
            </w:r>
          </w:p>
        </w:tc>
      </w:tr>
      <w:tr w:rsidR="00B61F4C" w:rsidRPr="002C149F" w14:paraId="18B9731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732CB86" w14:textId="6EFD7B50" w:rsidR="00B61F4C" w:rsidRPr="002C149F" w:rsidRDefault="00B61F4C" w:rsidP="00B61F4C">
            <w:pPr>
              <w:pStyle w:val="Tabletext8pt"/>
            </w:pPr>
            <w:r w:rsidRPr="002C149F">
              <w:t>Campbell 2020</w:t>
            </w:r>
            <w:r w:rsidR="003F087C">
              <w:t xml:space="preserve"> </w:t>
            </w:r>
            <w:r w:rsidR="009F46AC">
              <w:fldChar w:fldCharType="begin"/>
            </w:r>
            <w:r w:rsidR="00F913ED">
              <w:instrText xml:space="preserve"> ADDIN EN.CITE &lt;EndNote&gt;&lt;Cite&gt;&lt;Author&gt;Campbell&lt;/Author&gt;&lt;Year&gt;2020&lt;/Year&gt;&lt;RecNum&gt;475&lt;/RecNum&gt;&lt;DisplayText&gt;(156)&lt;/DisplayText&gt;&lt;record&gt;&lt;rec-number&gt;475&lt;/rec-number&gt;&lt;foreign-keys&gt;&lt;key app="EN" db-id="rfx5v25rowst08e59tbxx9ty5t2w0adwt52x" timestamp="1665732222"&gt;475&lt;/key&gt;&lt;/foreign-keys&gt;&lt;ref-type name="Journal Article"&gt;17&lt;/ref-type&gt;&lt;contributors&gt;&lt;authors&gt;&lt;author&gt;Campbell, Patricia&lt;/author&gt;&lt;author&gt;Moss, Jessica&lt;/author&gt;&lt;author&gt;Mulder, Maria&lt;/author&gt;&lt;author&gt;Roach, Leesa&lt;/author&gt;&lt;author&gt;Wilson, Nicole&lt;/author&gt;&lt;author&gt;Jacob, Alycia&lt;/author&gt;&lt;author&gt;Miles, Helen&lt;/author&gt;&lt;/authors&gt;&lt;/contributors&gt;&lt;titles&gt;&lt;title&gt;The effectiveness of complementary and alternative medicine in the symptom management of pruritus in patients with end-stage kidney disease: a systematic review&lt;/title&gt;&lt;secondary-title&gt;Renal Society of Australasia Journal&lt;/secondary-title&gt;&lt;/titles&gt;&lt;periodical&gt;&lt;full-title&gt;Renal Society of Australasia Journal&lt;/full-title&gt;&lt;/periodical&gt;&lt;pages&gt;58-68&lt;/pages&gt;&lt;volume&gt;16&lt;/volume&gt;&lt;number&gt;2&lt;/number&gt;&lt;dates&gt;&lt;year&gt;2020&lt;/year&gt;&lt;/dates&gt;&lt;publisher&gt;Cambridge Publishing&lt;/publisher&gt;&lt;accession-num&gt;145118935. Language: English. Entry Date: 20200903. Revision Date: 20200903. Publication Type: Article&lt;/accession-num&gt;&lt;urls&gt;&lt;related-urls&gt;&lt;url&gt;http://ezproxy.library.usyd.edu.au/login?url=http://search.ebscohost.com/login.aspx?direct=true&amp;amp;db=ccm&amp;amp;AN=145118935&amp;amp;site=ehost-live&lt;/url&gt;&lt;/related-urls&gt;&lt;/urls&gt;&lt;electronic-resource-num&gt;10.33235/rsaj.16.2.58-68&lt;/electronic-resource-num&gt;&lt;/record&gt;&lt;/Cite&gt;&lt;/EndNote&gt;</w:instrText>
            </w:r>
            <w:r w:rsidR="009F46AC">
              <w:fldChar w:fldCharType="separate"/>
            </w:r>
            <w:r w:rsidR="00F913ED">
              <w:rPr>
                <w:noProof/>
              </w:rPr>
              <w:t>(</w:t>
            </w:r>
            <w:hyperlink w:anchor="_ENREF_156" w:tooltip="Campbell, 2020 #475" w:history="1">
              <w:r w:rsidR="00E3486E">
                <w:rPr>
                  <w:noProof/>
                </w:rPr>
                <w:t>156</w:t>
              </w:r>
            </w:hyperlink>
            <w:r w:rsidR="00F913ED">
              <w:rPr>
                <w:noProof/>
              </w:rPr>
              <w:t>)</w:t>
            </w:r>
            <w:r w:rsidR="009F46AC">
              <w:fldChar w:fldCharType="end"/>
            </w:r>
          </w:p>
        </w:tc>
        <w:tc>
          <w:tcPr>
            <w:tcW w:w="1559" w:type="dxa"/>
            <w:hideMark/>
          </w:tcPr>
          <w:p w14:paraId="52B6C31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48678AB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14 Diseases of the skin</w:t>
            </w:r>
          </w:p>
        </w:tc>
        <w:tc>
          <w:tcPr>
            <w:tcW w:w="2512" w:type="dxa"/>
            <w:hideMark/>
          </w:tcPr>
          <w:p w14:paraId="4742941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Uraemic pruritis (due to end</w:t>
            </w:r>
            <w:r>
              <w:t>-</w:t>
            </w:r>
            <w:r w:rsidRPr="002C149F">
              <w:t>stage renal disease)</w:t>
            </w:r>
          </w:p>
        </w:tc>
        <w:tc>
          <w:tcPr>
            <w:tcW w:w="3340" w:type="dxa"/>
            <w:hideMark/>
          </w:tcPr>
          <w:p w14:paraId="6038BE0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Jedras 2003; Akca 2016</w:t>
            </w:r>
          </w:p>
        </w:tc>
        <w:tc>
          <w:tcPr>
            <w:tcW w:w="2126" w:type="dxa"/>
            <w:hideMark/>
          </w:tcPr>
          <w:p w14:paraId="7BDEF3C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333BD07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6EDBA1E6"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D804D76" w14:textId="01182D0D" w:rsidR="00B61F4C" w:rsidRPr="002C149F" w:rsidRDefault="00B61F4C" w:rsidP="00B61F4C">
            <w:pPr>
              <w:pStyle w:val="Tabletext8pt"/>
            </w:pPr>
            <w:r w:rsidRPr="002C149F">
              <w:t>Harvie 2019</w:t>
            </w:r>
            <w:r w:rsidR="00BD68AC">
              <w:t xml:space="preserve"> </w:t>
            </w:r>
            <w:r w:rsidR="00BD68AC">
              <w:fldChar w:fldCharType="begin"/>
            </w:r>
            <w:r w:rsidR="00F913ED">
              <w:instrText xml:space="preserve"> ADDIN EN.CITE &lt;EndNote&gt;&lt;Cite&gt;&lt;Author&gt;Harvie&lt;/Author&gt;&lt;Year&gt;2019&lt;/Year&gt;&lt;RecNum&gt;437&lt;/RecNum&gt;&lt;DisplayText&gt;(128)&lt;/DisplayText&gt;&lt;record&gt;&lt;rec-number&gt;437&lt;/rec-number&gt;&lt;foreign-keys&gt;&lt;key app="EN" db-id="rfx5v25rowst08e59tbxx9ty5t2w0adwt52x" timestamp="1665732222"&gt;437&lt;/key&gt;&lt;/foreign-keys&gt;&lt;ref-type name="Journal Article"&gt;17&lt;/ref-type&gt;&lt;contributors&gt;&lt;authors&gt;&lt;author&gt;Harvie, A.&lt;/author&gt;&lt;author&gt;Steel, A.&lt;/author&gt;&lt;author&gt;Wardle, J.&lt;/author&gt;&lt;/authors&gt;&lt;/contributors&gt;&lt;auth-address&gt;1Faculty of Health, University of Technology Sydney, Sydney, Australia.&amp;#xD;2Australian Research Centre in Complementary and Integrative Medicine, Faculty of Health, University of Technology Sydney, Sydney, Australia.&lt;/auth-address&gt;&lt;titles&gt;&lt;title&gt;Traditional Chinese Medicine Self-Care and Lifestyle Medicine Outside of Asia: A Systematic Literature Review&lt;/title&gt;&lt;secondary-title&gt;J Altern Complement Med&lt;/secondary-title&gt;&lt;/titles&gt;&lt;pages&gt;789-808&lt;/pages&gt;&lt;volume&gt;25&lt;/volume&gt;&lt;number&gt;8&lt;/number&gt;&lt;edition&gt;20190708&lt;/edition&gt;&lt;keywords&gt;&lt;keyword&gt;*Acupuncture Therapy&lt;/keyword&gt;&lt;keyword&gt;Humans&lt;/keyword&gt;&lt;keyword&gt;Life Style&lt;/keyword&gt;&lt;keyword&gt;*Medicine, Chinese Traditional&lt;/keyword&gt;&lt;keyword&gt;Qigong&lt;/keyword&gt;&lt;keyword&gt;*Self Care&lt;/keyword&gt;&lt;keyword&gt;Tai Ji&lt;/keyword&gt;&lt;keyword&gt;Traditional Chinese Medicine&lt;/keyword&gt;&lt;keyword&gt;acupressure&lt;/keyword&gt;&lt;keyword&gt;acupuncture&lt;/keyword&gt;&lt;keyword&gt;lifestyle advice&lt;/keyword&gt;&lt;keyword&gt;self-care&lt;/keyword&gt;&lt;keyword&gt;systematic review&lt;/keyword&gt;&lt;/keywords&gt;&lt;dates&gt;&lt;year&gt;2019&lt;/year&gt;&lt;pub-dates&gt;&lt;date&gt;Aug&lt;/date&gt;&lt;/pub-dates&gt;&lt;/dates&gt;&lt;isbn&gt;1557-7708 (Electronic)&amp;#xD;1075-5535 (Linking)&lt;/isbn&gt;&lt;accession-num&gt;31274332&lt;/accession-num&gt;&lt;urls&gt;&lt;related-urls&gt;&lt;url&gt;https://www.ncbi.nlm.nih.gov/pubmed/31274332&lt;/url&gt;&lt;/related-urls&gt;&lt;/urls&gt;&lt;electronic-resource-num&gt;10.1089/acm.2018.0520&lt;/electronic-resource-num&gt;&lt;remote-database-name&gt;Medline&lt;/remote-database-name&gt;&lt;remote-database-provider&gt;NLM&lt;/remote-database-provider&gt;&lt;/record&gt;&lt;/Cite&gt;&lt;/EndNote&gt;</w:instrText>
            </w:r>
            <w:r w:rsidR="00BD68AC">
              <w:fldChar w:fldCharType="separate"/>
            </w:r>
            <w:r w:rsidR="00F913ED">
              <w:rPr>
                <w:noProof/>
              </w:rPr>
              <w:t>(</w:t>
            </w:r>
            <w:hyperlink w:anchor="_ENREF_128" w:tooltip="Harvie, 2019 #437" w:history="1">
              <w:r w:rsidR="00E3486E">
                <w:rPr>
                  <w:noProof/>
                </w:rPr>
                <w:t>128</w:t>
              </w:r>
            </w:hyperlink>
            <w:r w:rsidR="00F913ED">
              <w:rPr>
                <w:noProof/>
              </w:rPr>
              <w:t>)</w:t>
            </w:r>
            <w:r w:rsidR="00BD68AC">
              <w:fldChar w:fldCharType="end"/>
            </w:r>
          </w:p>
        </w:tc>
        <w:tc>
          <w:tcPr>
            <w:tcW w:w="1559" w:type="dxa"/>
            <w:hideMark/>
          </w:tcPr>
          <w:p w14:paraId="5E286C20" w14:textId="19EA7513" w:rsidR="00B61F4C" w:rsidRPr="002C149F" w:rsidRDefault="00496014"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4FC8F3A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14 Diseases of the skin</w:t>
            </w:r>
          </w:p>
        </w:tc>
        <w:tc>
          <w:tcPr>
            <w:tcW w:w="2512" w:type="dxa"/>
            <w:hideMark/>
          </w:tcPr>
          <w:p w14:paraId="6B38E47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Atopic dermatitis </w:t>
            </w:r>
          </w:p>
        </w:tc>
        <w:tc>
          <w:tcPr>
            <w:tcW w:w="3340" w:type="dxa"/>
            <w:hideMark/>
          </w:tcPr>
          <w:p w14:paraId="00A1F1B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Lee 2012</w:t>
            </w:r>
          </w:p>
        </w:tc>
        <w:tc>
          <w:tcPr>
            <w:tcW w:w="2126" w:type="dxa"/>
            <w:hideMark/>
          </w:tcPr>
          <w:p w14:paraId="5FC3BC3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7317B08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7D57188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ADEEEC2" w14:textId="767325C9" w:rsidR="00B61F4C" w:rsidRPr="002C149F" w:rsidRDefault="00B61F4C" w:rsidP="00B61F4C">
            <w:pPr>
              <w:pStyle w:val="Tabletext8pt"/>
            </w:pPr>
            <w:r w:rsidRPr="002C149F">
              <w:t>Song 2015</w:t>
            </w:r>
            <w:r w:rsidR="00E126DE">
              <w:t xml:space="preserve"> </w:t>
            </w:r>
            <w:r w:rsidR="00E126DE">
              <w:fldChar w:fldCharType="begin">
                <w:fldData xml:space="preserve">PEVuZE5vdGU+PENpdGU+PEF1dGhvcj5Tb25nPC9BdXRob3I+PFllYXI+MjAxNTwvWWVhcj48UmVj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</w:fldData>
              </w:fldChar>
            </w:r>
            <w:r w:rsidR="00F913ED">
              <w:instrText xml:space="preserve"> ADDIN EN.CITE </w:instrText>
            </w:r>
            <w:r w:rsidR="00F913ED">
              <w:fldChar w:fldCharType="begin">
                <w:fldData xml:space="preserve">PEVuZE5vdGU+PENpdGU+PEF1dGhvcj5Tb25nPC9BdXRob3I+PFllYXI+MjAxNTwvWWVhcj48UmVj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</w:fldData>
              </w:fldChar>
            </w:r>
            <w:r w:rsidR="00F913ED">
              <w:instrText xml:space="preserve"> ADDIN EN.CITE.DATA </w:instrText>
            </w:r>
            <w:r w:rsidR="00F913ED">
              <w:fldChar w:fldCharType="end"/>
            </w:r>
            <w:r w:rsidR="00E126DE">
              <w:fldChar w:fldCharType="separate"/>
            </w:r>
            <w:r w:rsidR="00F913ED">
              <w:rPr>
                <w:noProof/>
              </w:rPr>
              <w:t>(</w:t>
            </w:r>
            <w:hyperlink w:anchor="_ENREF_135" w:tooltip="Song, 2015 #345" w:history="1">
              <w:r w:rsidR="00E3486E">
                <w:rPr>
                  <w:noProof/>
                </w:rPr>
                <w:t>135</w:t>
              </w:r>
            </w:hyperlink>
            <w:r w:rsidR="00F913ED">
              <w:rPr>
                <w:noProof/>
              </w:rPr>
              <w:t>)</w:t>
            </w:r>
            <w:r w:rsidR="00E126DE">
              <w:fldChar w:fldCharType="end"/>
            </w:r>
          </w:p>
        </w:tc>
        <w:tc>
          <w:tcPr>
            <w:tcW w:w="1559" w:type="dxa"/>
            <w:hideMark/>
          </w:tcPr>
          <w:p w14:paraId="557A9292" w14:textId="76B86676" w:rsidR="00B61F4C" w:rsidRPr="002C149F" w:rsidRDefault="00E62ED2"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narrative</w:t>
            </w:r>
          </w:p>
        </w:tc>
        <w:tc>
          <w:tcPr>
            <w:tcW w:w="2228" w:type="dxa"/>
            <w:hideMark/>
          </w:tcPr>
          <w:p w14:paraId="5A55BBE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14 Diseases of the skin</w:t>
            </w:r>
          </w:p>
        </w:tc>
        <w:tc>
          <w:tcPr>
            <w:tcW w:w="2512" w:type="dxa"/>
            <w:hideMark/>
          </w:tcPr>
          <w:p w14:paraId="2615CCE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Atopic dermatitis</w:t>
            </w:r>
          </w:p>
        </w:tc>
        <w:tc>
          <w:tcPr>
            <w:tcW w:w="3340" w:type="dxa"/>
            <w:hideMark/>
          </w:tcPr>
          <w:p w14:paraId="2D639BA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Lee 2012</w:t>
            </w:r>
          </w:p>
        </w:tc>
        <w:tc>
          <w:tcPr>
            <w:tcW w:w="2126" w:type="dxa"/>
            <w:hideMark/>
          </w:tcPr>
          <w:p w14:paraId="615743A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BCB9D1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70D6CDC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154FFD6" w14:textId="21DD80C8" w:rsidR="00B61F4C" w:rsidRPr="002C149F" w:rsidRDefault="00B61F4C" w:rsidP="00B61F4C">
            <w:pPr>
              <w:pStyle w:val="Tabletext8pt"/>
            </w:pPr>
            <w:r w:rsidRPr="002C149F">
              <w:t>Vieira 2016</w:t>
            </w:r>
            <w:r w:rsidR="003F087C">
              <w:t xml:space="preserve">  </w:t>
            </w:r>
            <w:r w:rsidR="009F46AC">
              <w:fldChar w:fldCharType="begin"/>
            </w:r>
            <w:r w:rsidR="00F913ED">
              <w:instrText xml:space="preserve"> ADDIN EN.CITE &lt;EndNote&gt;&lt;Cite&gt;&lt;Author&gt;Vieira&lt;/Author&gt;&lt;Year&gt;2016&lt;/Year&gt;&lt;RecNum&gt;428&lt;/RecNum&gt;&lt;DisplayText&gt;(157)&lt;/DisplayText&gt;&lt;record&gt;&lt;rec-number&gt;428&lt;/rec-number&gt;&lt;foreign-keys&gt;&lt;key app="EN" db-id="rfx5v25rowst08e59tbxx9ty5t2w0adwt52x" timestamp="1665732222"&gt;428&lt;/key&gt;&lt;/foreign-keys&gt;&lt;ref-type name="Journal Article"&gt;17&lt;/ref-type&gt;&lt;contributors&gt;&lt;authors&gt;&lt;author&gt;Vieira, B. L.&lt;/author&gt;&lt;author&gt;Lim, N. R.&lt;/author&gt;&lt;author&gt;Lohman, M. E.&lt;/author&gt;&lt;author&gt;Lio, P. A.&lt;/author&gt;&lt;/authors&gt;&lt;/contributors&gt;&lt;titles&gt;&lt;title&gt;Complementary and Alternative Medicine for Atopic Dermatitis: An Evidence-Based Review&lt;/title&gt;&lt;secondary-title&gt;American Journal of Clinical Dermatology&lt;/secondary-title&gt;&lt;/titles&gt;&lt;periodical&gt;&lt;full-title&gt;American Journal of Clinical Dermatology&lt;/full-title&gt;&lt;/periodical&gt;&lt;pages&gt;557-581&lt;/pages&gt;&lt;volume&gt;17&lt;/volume&gt;&lt;number&gt;6&lt;/number&gt;&lt;dates&gt;&lt;year&gt;2016&lt;/year&gt;&lt;/dates&gt;&lt;accession-num&gt;613244370&lt;/accession-num&gt;&lt;urls&gt;&lt;related-urls&gt;&lt;url&gt;http://link.springer.com/journal/volumesAndIssues/40257&lt;/url&gt;&lt;/related-urls&gt;&lt;/urls&gt;&lt;electronic-resource-num&gt;http://dx.doi.org/10.1007/s40257-016-0209-1&lt;/electronic-resource-num&gt;&lt;/record&gt;&lt;/Cite&gt;&lt;/EndNote&gt;</w:instrText>
            </w:r>
            <w:r w:rsidR="009F46AC">
              <w:fldChar w:fldCharType="separate"/>
            </w:r>
            <w:r w:rsidR="00F913ED">
              <w:rPr>
                <w:noProof/>
              </w:rPr>
              <w:t>(</w:t>
            </w:r>
            <w:hyperlink w:anchor="_ENREF_157" w:tooltip="Vieira, 2016 #428" w:history="1">
              <w:r w:rsidR="00E3486E">
                <w:rPr>
                  <w:noProof/>
                </w:rPr>
                <w:t>157</w:t>
              </w:r>
            </w:hyperlink>
            <w:r w:rsidR="00F913ED">
              <w:rPr>
                <w:noProof/>
              </w:rPr>
              <w:t>)</w:t>
            </w:r>
            <w:r w:rsidR="009F46AC">
              <w:fldChar w:fldCharType="end"/>
            </w:r>
          </w:p>
        </w:tc>
        <w:tc>
          <w:tcPr>
            <w:tcW w:w="1559" w:type="dxa"/>
            <w:hideMark/>
          </w:tcPr>
          <w:p w14:paraId="04E773E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3E5669D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14 Diseases of the skin</w:t>
            </w:r>
          </w:p>
        </w:tc>
        <w:tc>
          <w:tcPr>
            <w:tcW w:w="2512" w:type="dxa"/>
            <w:hideMark/>
          </w:tcPr>
          <w:p w14:paraId="14273FC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Atopic dermatitis</w:t>
            </w:r>
          </w:p>
        </w:tc>
        <w:tc>
          <w:tcPr>
            <w:tcW w:w="3340" w:type="dxa"/>
            <w:hideMark/>
          </w:tcPr>
          <w:p w14:paraId="40C6E45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Lee 2012</w:t>
            </w:r>
          </w:p>
        </w:tc>
        <w:tc>
          <w:tcPr>
            <w:tcW w:w="2126" w:type="dxa"/>
            <w:hideMark/>
          </w:tcPr>
          <w:p w14:paraId="293229F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0481564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0490365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BA26200" w14:textId="745401C1" w:rsidR="00B61F4C" w:rsidRPr="002C149F" w:rsidRDefault="00B61F4C" w:rsidP="00B61F4C">
            <w:pPr>
              <w:pStyle w:val="Tabletext8pt"/>
            </w:pPr>
            <w:r w:rsidRPr="002C149F">
              <w:lastRenderedPageBreak/>
              <w:t>Yeam 2021</w:t>
            </w:r>
            <w:r w:rsidR="00B2159E">
              <w:t xml:space="preserve"> </w:t>
            </w:r>
            <w:r w:rsidR="009F46AC">
              <w:fldChar w:fldCharType="begin"/>
            </w:r>
            <w:r w:rsidR="00F913ED">
              <w:instrText xml:space="preserve"> ADDIN EN.CITE &lt;EndNote&gt;&lt;Cite&gt;&lt;Author&gt;Yeam&lt;/Author&gt;&lt;Year&gt;2021&lt;/Year&gt;&lt;RecNum&gt;417&lt;/RecNum&gt;&lt;DisplayText&gt;(158)&lt;/DisplayText&gt;&lt;record&gt;&lt;rec-number&gt;417&lt;/rec-number&gt;&lt;foreign-keys&gt;&lt;key app="EN" db-id="rfx5v25rowst08e59tbxx9ty5t2w0adwt52x" timestamp="1665732222"&gt;417&lt;/key&gt;&lt;/foreign-keys&gt;&lt;ref-type name="Journal Article"&gt;17&lt;/ref-type&gt;&lt;contributors&gt;&lt;authors&gt;&lt;author&gt;Yeam, C. T.&lt;/author&gt;&lt;author&gt;Yo, T. E.&lt;/author&gt;&lt;author&gt;Tan, Y. L. C.&lt;/author&gt;&lt;author&gt;Liew, A.&lt;/author&gt;&lt;author&gt;Seng, J. J. B.&lt;/author&gt;&lt;/authors&gt;&lt;/contributors&gt;&lt;titles&gt;&lt;title&gt;Complementary and alternative medicine therapies for uremic pruritus - A systematic review of randomized controlled trials&lt;/title&gt;&lt;secondary-title&gt;Complementary Therapies in Medicine&lt;/secondary-title&gt;&lt;/titles&gt;&lt;periodical&gt;&lt;full-title&gt;Complementary therapies in medicine&lt;/full-title&gt;&lt;/periodical&gt;&lt;volume&gt;56 (no pagination)&lt;/volume&gt;&lt;dates&gt;&lt;year&gt;2021&lt;/year&gt;&lt;/dates&gt;&lt;accession-num&gt;2008590278&lt;/accession-num&gt;&lt;urls&gt;&lt;related-urls&gt;&lt;url&gt;http://www.elsevier.com/wps/find/journaldescription.cws_home/623020/authorinstructions&lt;/url&gt;&lt;/related-urls&gt;&lt;/urls&gt;&lt;electronic-resource-num&gt;http://dx.doi.org/10.1016/j.ctim.2020.102609&lt;/electronic-resource-num&gt;&lt;/record&gt;&lt;/Cite&gt;&lt;/EndNote&gt;</w:instrText>
            </w:r>
            <w:r w:rsidR="009F46AC">
              <w:fldChar w:fldCharType="separate"/>
            </w:r>
            <w:r w:rsidR="00F913ED">
              <w:rPr>
                <w:noProof/>
              </w:rPr>
              <w:t>(</w:t>
            </w:r>
            <w:hyperlink w:anchor="_ENREF_158" w:tooltip="Yeam, 2021 #417" w:history="1">
              <w:r w:rsidR="00E3486E">
                <w:rPr>
                  <w:noProof/>
                </w:rPr>
                <w:t>158</w:t>
              </w:r>
            </w:hyperlink>
            <w:r w:rsidR="00F913ED">
              <w:rPr>
                <w:noProof/>
              </w:rPr>
              <w:t>)</w:t>
            </w:r>
            <w:r w:rsidR="009F46AC">
              <w:fldChar w:fldCharType="end"/>
            </w:r>
          </w:p>
        </w:tc>
        <w:tc>
          <w:tcPr>
            <w:tcW w:w="1559" w:type="dxa"/>
            <w:hideMark/>
          </w:tcPr>
          <w:p w14:paraId="1F96981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6F56124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14 Diseases of the skin</w:t>
            </w:r>
          </w:p>
        </w:tc>
        <w:tc>
          <w:tcPr>
            <w:tcW w:w="2512" w:type="dxa"/>
            <w:hideMark/>
          </w:tcPr>
          <w:p w14:paraId="54074EA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Uraemic pruritis (due to end</w:t>
            </w:r>
            <w:r>
              <w:t>-</w:t>
            </w:r>
            <w:r w:rsidRPr="002C149F">
              <w:t>stage renal disease)</w:t>
            </w:r>
          </w:p>
        </w:tc>
        <w:tc>
          <w:tcPr>
            <w:tcW w:w="3340" w:type="dxa"/>
            <w:hideMark/>
          </w:tcPr>
          <w:p w14:paraId="376082F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Jedras 2003</w:t>
            </w:r>
          </w:p>
        </w:tc>
        <w:tc>
          <w:tcPr>
            <w:tcW w:w="2126" w:type="dxa"/>
            <w:hideMark/>
          </w:tcPr>
          <w:p w14:paraId="0C8DA0C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305D40E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3376DD4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B8064B8" w14:textId="24824FB4" w:rsidR="00B61F4C" w:rsidRPr="002C149F" w:rsidRDefault="00B61F4C" w:rsidP="00B61F4C">
            <w:pPr>
              <w:pStyle w:val="Tabletext8pt"/>
            </w:pPr>
            <w:r w:rsidRPr="002C149F">
              <w:t>Harvie 2019</w:t>
            </w:r>
            <w:r w:rsidR="00BD68AC">
              <w:t xml:space="preserve"> </w:t>
            </w:r>
            <w:r w:rsidR="00BD68AC">
              <w:fldChar w:fldCharType="begin"/>
            </w:r>
            <w:r w:rsidR="00F913ED">
              <w:instrText xml:space="preserve"> ADDIN EN.CITE &lt;EndNote&gt;&lt;Cite&gt;&lt;Author&gt;Harvie&lt;/Author&gt;&lt;Year&gt;2019&lt;/Year&gt;&lt;RecNum&gt;437&lt;/RecNum&gt;&lt;DisplayText&gt;(128)&lt;/DisplayText&gt;&lt;record&gt;&lt;rec-number&gt;437&lt;/rec-number&gt;&lt;foreign-keys&gt;&lt;key app="EN" db-id="rfx5v25rowst08e59tbxx9ty5t2w0adwt52x" timestamp="1665732222"&gt;437&lt;/key&gt;&lt;/foreign-keys&gt;&lt;ref-type name="Journal Article"&gt;17&lt;/ref-type&gt;&lt;contributors&gt;&lt;authors&gt;&lt;author&gt;Harvie, A.&lt;/author&gt;&lt;author&gt;Steel, A.&lt;/author&gt;&lt;author&gt;Wardle, J.&lt;/author&gt;&lt;/authors&gt;&lt;/contributors&gt;&lt;auth-address&gt;1Faculty of Health, University of Technology Sydney, Sydney, Australia.&amp;#xD;2Australian Research Centre in Complementary and Integrative Medicine, Faculty of Health, University of Technology Sydney, Sydney, Australia.&lt;/auth-address&gt;&lt;titles&gt;&lt;title&gt;Traditional Chinese Medicine Self-Care and Lifestyle Medicine Outside of Asia: A Systematic Literature Review&lt;/title&gt;&lt;secondary-title&gt;J Altern Complement Med&lt;/secondary-title&gt;&lt;/titles&gt;&lt;pages&gt;789-808&lt;/pages&gt;&lt;volume&gt;25&lt;/volume&gt;&lt;number&gt;8&lt;/number&gt;&lt;edition&gt;20190708&lt;/edition&gt;&lt;keywords&gt;&lt;keyword&gt;*Acupuncture Therapy&lt;/keyword&gt;&lt;keyword&gt;Humans&lt;/keyword&gt;&lt;keyword&gt;Life Style&lt;/keyword&gt;&lt;keyword&gt;*Medicine, Chinese Traditional&lt;/keyword&gt;&lt;keyword&gt;Qigong&lt;/keyword&gt;&lt;keyword&gt;*Self Care&lt;/keyword&gt;&lt;keyword&gt;Tai Ji&lt;/keyword&gt;&lt;keyword&gt;Traditional Chinese Medicine&lt;/keyword&gt;&lt;keyword&gt;acupressure&lt;/keyword&gt;&lt;keyword&gt;acupuncture&lt;/keyword&gt;&lt;keyword&gt;lifestyle advice&lt;/keyword&gt;&lt;keyword&gt;self-care&lt;/keyword&gt;&lt;keyword&gt;systematic review&lt;/keyword&gt;&lt;/keywords&gt;&lt;dates&gt;&lt;year&gt;2019&lt;/year&gt;&lt;pub-dates&gt;&lt;date&gt;Aug&lt;/date&gt;&lt;/pub-dates&gt;&lt;/dates&gt;&lt;isbn&gt;1557-7708 (Electronic)&amp;#xD;1075-5535 (Linking)&lt;/isbn&gt;&lt;accession-num&gt;31274332&lt;/accession-num&gt;&lt;urls&gt;&lt;related-urls&gt;&lt;url&gt;https://www.ncbi.nlm.nih.gov/pubmed/31274332&lt;/url&gt;&lt;/related-urls&gt;&lt;/urls&gt;&lt;electronic-resource-num&gt;10.1089/acm.2018.0520&lt;/electronic-resource-num&gt;&lt;remote-database-name&gt;Medline&lt;/remote-database-name&gt;&lt;remote-database-provider&gt;NLM&lt;/remote-database-provider&gt;&lt;/record&gt;&lt;/Cite&gt;&lt;/EndNote&gt;</w:instrText>
            </w:r>
            <w:r w:rsidR="00BD68AC">
              <w:fldChar w:fldCharType="separate"/>
            </w:r>
            <w:r w:rsidR="00F913ED">
              <w:rPr>
                <w:noProof/>
              </w:rPr>
              <w:t>(</w:t>
            </w:r>
            <w:hyperlink w:anchor="_ENREF_128" w:tooltip="Harvie, 2019 #437" w:history="1">
              <w:r w:rsidR="00E3486E">
                <w:rPr>
                  <w:noProof/>
                </w:rPr>
                <w:t>128</w:t>
              </w:r>
            </w:hyperlink>
            <w:r w:rsidR="00F913ED">
              <w:rPr>
                <w:noProof/>
              </w:rPr>
              <w:t>)</w:t>
            </w:r>
            <w:r w:rsidR="00BD68AC">
              <w:fldChar w:fldCharType="end"/>
            </w:r>
          </w:p>
        </w:tc>
        <w:tc>
          <w:tcPr>
            <w:tcW w:w="1559" w:type="dxa"/>
            <w:hideMark/>
          </w:tcPr>
          <w:p w14:paraId="77A4AF85" w14:textId="1B3FA8D7" w:rsidR="00B61F4C" w:rsidRPr="002C149F" w:rsidRDefault="00E62ED2"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03EE88D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15 Diseases of the musculoskeletal system or connective tissue </w:t>
            </w:r>
          </w:p>
        </w:tc>
        <w:tc>
          <w:tcPr>
            <w:tcW w:w="2512" w:type="dxa"/>
            <w:hideMark/>
          </w:tcPr>
          <w:p w14:paraId="7105506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Osteoarthritis, knee</w:t>
            </w:r>
          </w:p>
        </w:tc>
        <w:tc>
          <w:tcPr>
            <w:tcW w:w="3340" w:type="dxa"/>
            <w:hideMark/>
          </w:tcPr>
          <w:p w14:paraId="73E9D87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Li 2018; Zhang 2012</w:t>
            </w:r>
          </w:p>
        </w:tc>
        <w:tc>
          <w:tcPr>
            <w:tcW w:w="2126" w:type="dxa"/>
            <w:hideMark/>
          </w:tcPr>
          <w:p w14:paraId="6D21C8F5"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442751B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WOMAC-pain, VAS, WOMAC function, stiffness, SF-36</w:t>
            </w:r>
          </w:p>
        </w:tc>
      </w:tr>
      <w:tr w:rsidR="00B61F4C" w:rsidRPr="002C149F" w14:paraId="560AD44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213DA09" w14:textId="4F9A3BA5" w:rsidR="00B61F4C" w:rsidRPr="002C149F" w:rsidRDefault="00B61F4C" w:rsidP="00B61F4C">
            <w:pPr>
              <w:pStyle w:val="Tabletext8pt"/>
            </w:pPr>
            <w:r w:rsidRPr="002C149F">
              <w:t>Hmwe 2019</w:t>
            </w:r>
            <w:r w:rsidR="0030313B">
              <w:t xml:space="preserve"> </w:t>
            </w:r>
            <w:r w:rsidR="0030313B">
              <w:fldChar w:fldCharType="begin"/>
            </w:r>
            <w:r w:rsidR="00F913ED">
              <w:instrText xml:space="preserve"> ADDIN EN.CITE &lt;EndNote&gt;&lt;Cite&gt;&lt;Author&gt;Hmwe&lt;/Author&gt;&lt;Year&gt;2019&lt;/Year&gt;&lt;RecNum&gt;432&lt;/RecNum&gt;&lt;DisplayText&gt;(144)&lt;/DisplayText&gt;&lt;record&gt;&lt;rec-number&gt;432&lt;/rec-number&gt;&lt;foreign-keys&gt;&lt;key app="EN" db-id="rfx5v25rowst08e59tbxx9ty5t2w0adwt52x" timestamp="1665732222"&gt;432&lt;/key&gt;&lt;/foreign-keys&gt;&lt;ref-type name="Journal Article"&gt;17&lt;/ref-type&gt;&lt;contributors&gt;&lt;authors&gt;&lt;author&gt;Hmwe, N. T. T.&lt;/author&gt;&lt;author&gt;Browne, G.&lt;/author&gt;&lt;author&gt;Mollart, L.&lt;/author&gt;&lt;author&gt;Allanson, V.&lt;/author&gt;&lt;author&gt;Chan, S. W.&lt;/author&gt;&lt;/authors&gt;&lt;/contributors&gt;&lt;auth-address&gt;School of Nursing and Midwifery, The University of Newcastle, NSW, Australia.&amp;#xD;Maroba Caring Communities, Waratah, NSW, Australia.&lt;/auth-address&gt;&lt;titles&gt;&lt;title&gt;An integrative review of acupressure interventions for older people: A focus on sleep quality, depression, anxiety, and agitation&lt;/title&gt;&lt;secondary-title&gt;Int J Geriatr Psychiatry&lt;/secondary-title&gt;&lt;/titles&gt;&lt;pages&gt;381-396&lt;/pages&gt;&lt;volume&gt;34&lt;/volume&gt;&lt;number&gt;3&lt;/number&gt;&lt;edition&gt;20181210&lt;/edition&gt;&lt;keywords&gt;&lt;keyword&gt;*Acupressure&lt;/keyword&gt;&lt;keyword&gt;Aged&lt;/keyword&gt;&lt;keyword&gt;Aged, 80 and over&lt;/keyword&gt;&lt;keyword&gt;Anxiety/*therapy&lt;/keyword&gt;&lt;keyword&gt;Depression/*therapy&lt;/keyword&gt;&lt;keyword&gt;Humans&lt;/keyword&gt;&lt;keyword&gt;Middle Aged&lt;/keyword&gt;&lt;keyword&gt;Psychomotor Agitation/*therapy&lt;/keyword&gt;&lt;keyword&gt;Sleep&lt;/keyword&gt;&lt;keyword&gt;Sleep Wake Disorders/*therapy&lt;/keyword&gt;&lt;keyword&gt;acupressure&lt;/keyword&gt;&lt;keyword&gt;agitation&lt;/keyword&gt;&lt;keyword&gt;anxiety&lt;/keyword&gt;&lt;keyword&gt;depression&lt;/keyword&gt;&lt;keyword&gt;older people&lt;/keyword&gt;&lt;keyword&gt;sleep quality&lt;/keyword&gt;&lt;/keywords&gt;&lt;dates&gt;&lt;year&gt;2019&lt;/year&gt;&lt;pub-dates&gt;&lt;date&gt;Mar&lt;/date&gt;&lt;/pub-dates&gt;&lt;/dates&gt;&lt;isbn&gt;1099-1166 (Electronic)&amp;#xD;0885-6230 (Linking)&lt;/isbn&gt;&lt;accession-num&gt;30430640&lt;/accession-num&gt;&lt;urls&gt;&lt;related-urls&gt;&lt;url&gt;https://www.ncbi.nlm.nih.gov/pubmed/30430640&lt;/url&gt;&lt;/related-urls&gt;&lt;/urls&gt;&lt;electronic-resource-num&gt;10.1002/gps.5031&lt;/electronic-resource-num&gt;&lt;remote-database-name&gt;Medline&lt;/remote-database-name&gt;&lt;remote-database-provider&gt;NLM&lt;/remote-database-provider&gt;&lt;/record&gt;&lt;/Cite&gt;&lt;/EndNote&gt;</w:instrText>
            </w:r>
            <w:r w:rsidR="0030313B">
              <w:fldChar w:fldCharType="separate"/>
            </w:r>
            <w:r w:rsidR="00F913ED">
              <w:rPr>
                <w:noProof/>
              </w:rPr>
              <w:t>(</w:t>
            </w:r>
            <w:hyperlink w:anchor="_ENREF_144" w:tooltip="Hmwe, 2019 #432" w:history="1">
              <w:r w:rsidR="00E3486E">
                <w:rPr>
                  <w:noProof/>
                </w:rPr>
                <w:t>144</w:t>
              </w:r>
            </w:hyperlink>
            <w:r w:rsidR="00F913ED">
              <w:rPr>
                <w:noProof/>
              </w:rPr>
              <w:t>)</w:t>
            </w:r>
            <w:r w:rsidR="0030313B">
              <w:fldChar w:fldCharType="end"/>
            </w:r>
          </w:p>
        </w:tc>
        <w:tc>
          <w:tcPr>
            <w:tcW w:w="1559" w:type="dxa"/>
            <w:hideMark/>
          </w:tcPr>
          <w:p w14:paraId="7EA08506" w14:textId="743D1033" w:rsidR="00B61F4C" w:rsidRPr="002C149F" w:rsidRDefault="00E62ED2"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6F1C3DD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15 Diseases of the musculoskeletal system or connective tissue </w:t>
            </w:r>
          </w:p>
        </w:tc>
        <w:tc>
          <w:tcPr>
            <w:tcW w:w="2512" w:type="dxa"/>
            <w:hideMark/>
          </w:tcPr>
          <w:p w14:paraId="297CB13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Knee pain (chronic)</w:t>
            </w:r>
          </w:p>
        </w:tc>
        <w:tc>
          <w:tcPr>
            <w:tcW w:w="3340" w:type="dxa"/>
            <w:hideMark/>
          </w:tcPr>
          <w:p w14:paraId="2FA7D55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Tse 2010</w:t>
            </w:r>
          </w:p>
        </w:tc>
        <w:tc>
          <w:tcPr>
            <w:tcW w:w="2126" w:type="dxa"/>
            <w:hideMark/>
          </w:tcPr>
          <w:p w14:paraId="54B11BB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presumed osteoarthritis, study not available online</w:t>
            </w:r>
          </w:p>
        </w:tc>
        <w:tc>
          <w:tcPr>
            <w:tcW w:w="2072" w:type="dxa"/>
            <w:hideMark/>
          </w:tcPr>
          <w:p w14:paraId="2981078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7AD9765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87DB85F" w14:textId="4B6DB915" w:rsidR="00B61F4C" w:rsidRPr="002C149F" w:rsidRDefault="00B61F4C" w:rsidP="00B61F4C">
            <w:pPr>
              <w:pStyle w:val="Tabletext8pt"/>
            </w:pPr>
            <w:r w:rsidRPr="002C149F">
              <w:t>Tang 2019</w:t>
            </w:r>
            <w:r w:rsidR="00B2159E">
              <w:t xml:space="preserve"> </w:t>
            </w:r>
            <w:r w:rsidR="009F46AC">
              <w:fldChar w:fldCharType="begin"/>
            </w:r>
            <w:r w:rsidR="00F913ED">
              <w:instrText xml:space="preserve"> ADDIN EN.CITE &lt;EndNote&gt;&lt;Cite&gt;&lt;Author&gt;Tang&lt;/Author&gt;&lt;Year&gt;2019&lt;/Year&gt;&lt;RecNum&gt;339&lt;/RecNum&gt;&lt;DisplayText&gt;(159)&lt;/DisplayText&gt;&lt;record&gt;&lt;rec-number&gt;339&lt;/rec-number&gt;&lt;foreign-keys&gt;&lt;key app="EN" db-id="rfx5v25rowst08e59tbxx9ty5t2w0adwt52x" timestamp="1665732222"&gt;339&lt;/key&gt;&lt;/foreign-keys&gt;&lt;ref-type name="Journal Article"&gt;17&lt;/ref-type&gt;&lt;contributors&gt;&lt;authors&gt;&lt;author&gt;Tang, S. K.&lt;/author&gt;&lt;author&gt;Tse, M. M. Y.&lt;/author&gt;&lt;author&gt;Leung, S. F.&lt;/author&gt;&lt;author&gt;Fotis, T.&lt;/author&gt;&lt;/authors&gt;&lt;/contributors&gt;&lt;titles&gt;&lt;title&gt;The effectiveness, suitability, and sustainability of non-pharmacological methods of managing pain in community-dwelling older adults: a systematic review&lt;/title&gt;&lt;secondary-title&gt;BMC public health&lt;/secondary-title&gt;&lt;/titles&gt;&lt;periodical&gt;&lt;full-title&gt;BMC public health&lt;/full-title&gt;&lt;/periodical&gt;&lt;pages&gt;1488&lt;/pages&gt;&lt;volume&gt;19&lt;/volume&gt;&lt;number&gt;1&lt;/number&gt;&lt;dates&gt;&lt;year&gt;2019&lt;/year&gt;&lt;/dates&gt;&lt;accession-num&gt;629813446&lt;/accession-num&gt;&lt;urls&gt;&lt;related-urls&gt;&lt;url&gt;https://ezproxy.library.usyd.edu.au/login?url=http://ovidsp.ovid.com/ovidweb.cgi?T=JS&amp;amp;CSC=Y&amp;amp;NEWS=N&amp;amp;PAGE=fulltext&amp;amp;D=emed20&amp;amp;AN=629813446&lt;/url&gt;&lt;/related-urls&gt;&lt;/urls&gt;&lt;electronic-resource-num&gt;http://dx.doi.org/10.1186/s12889-019-7831-9&lt;/electronic-resource-num&gt;&lt;/record&gt;&lt;/Cite&gt;&lt;/EndNote&gt;</w:instrText>
            </w:r>
            <w:r w:rsidR="009F46AC">
              <w:fldChar w:fldCharType="separate"/>
            </w:r>
            <w:r w:rsidR="00F913ED">
              <w:rPr>
                <w:noProof/>
              </w:rPr>
              <w:t>(</w:t>
            </w:r>
            <w:hyperlink w:anchor="_ENREF_159" w:tooltip="Tang, 2019 #339" w:history="1">
              <w:r w:rsidR="00E3486E">
                <w:rPr>
                  <w:noProof/>
                </w:rPr>
                <w:t>159</w:t>
              </w:r>
            </w:hyperlink>
            <w:r w:rsidR="00F913ED">
              <w:rPr>
                <w:noProof/>
              </w:rPr>
              <w:t>)</w:t>
            </w:r>
            <w:r w:rsidR="009F46AC">
              <w:fldChar w:fldCharType="end"/>
            </w:r>
          </w:p>
        </w:tc>
        <w:tc>
          <w:tcPr>
            <w:tcW w:w="1559" w:type="dxa"/>
            <w:hideMark/>
          </w:tcPr>
          <w:p w14:paraId="0A1710E5"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31EFE8C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15 Diseases of the musculoskeletal system or connective tissue </w:t>
            </w:r>
          </w:p>
        </w:tc>
        <w:tc>
          <w:tcPr>
            <w:tcW w:w="2512" w:type="dxa"/>
            <w:hideMark/>
          </w:tcPr>
          <w:p w14:paraId="5BC0D32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Osteoarthritis, knee</w:t>
            </w:r>
          </w:p>
        </w:tc>
        <w:tc>
          <w:tcPr>
            <w:tcW w:w="3340" w:type="dxa"/>
            <w:hideMark/>
          </w:tcPr>
          <w:p w14:paraId="0F70A0D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Li 2018</w:t>
            </w:r>
          </w:p>
        </w:tc>
        <w:tc>
          <w:tcPr>
            <w:tcW w:w="2126" w:type="dxa"/>
            <w:hideMark/>
          </w:tcPr>
          <w:p w14:paraId="6ED6F14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46F3323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256CD6E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39CC637" w14:textId="19125604" w:rsidR="00B61F4C" w:rsidRPr="002C149F" w:rsidRDefault="00B61F4C" w:rsidP="00B61F4C">
            <w:pPr>
              <w:pStyle w:val="Tabletext8pt"/>
            </w:pPr>
            <w:r w:rsidRPr="002C149F">
              <w:t>Yeung 2012</w:t>
            </w:r>
            <w:r w:rsidR="00510937">
              <w:t xml:space="preserve"> </w:t>
            </w:r>
            <w:r w:rsidR="00510937">
              <w:fldChar w:fldCharType="begin"/>
            </w:r>
            <w:r w:rsidR="00F913ED">
              <w:instrText xml:space="preserve"> ADDIN EN.CITE &lt;EndNote&gt;&lt;Cite&gt;&lt;Author&gt;Yeung&lt;/Author&gt;&lt;Year&gt;2012&lt;/Year&gt;&lt;RecNum&gt;564&lt;/RecNum&gt;&lt;DisplayText&gt;(140)&lt;/DisplayText&gt;&lt;record&gt;&lt;rec-number&gt;564&lt;/rec-number&gt;&lt;foreign-keys&gt;&lt;key app="EN" db-id="rfx5v25rowst08e59tbxx9ty5t2w0adwt52x" timestamp="1686024811"&gt;564&lt;/key&gt;&lt;/foreign-keys&gt;&lt;ref-type name="Book"&gt;6&lt;/ref-type&gt;&lt;contributors&gt;&lt;authors&gt;&lt;author&gt;Yeung, Wing-Fai&lt;/author&gt;&lt;author&gt;Chung, Ka-Fai&lt;/author&gt;&lt;author&gt;Poon, Maggie Man-Ki&lt;/author&gt;&lt;author&gt;Ho, Fiona Yan-Yee&lt;/author&gt;&lt;author&gt;Zhang, Shi-Ping&lt;/author&gt;&lt;author&gt;Zhang, Zhang-Jin&lt;/author&gt;&lt;author&gt;Ziea, Eric Tat-Chi&lt;/author&gt;&lt;author&gt;Wong, Vivian Taam&lt;/author&gt;&lt;/authors&gt;&lt;/contributors&gt;&lt;titles&gt;&lt;title&gt;Acupressure, reflexology, and auricular acupressure for insomnia: A systematic review of randomized controlled trials. [References]&lt;/title&gt;&lt;/titles&gt;&lt;dates&gt;&lt;year&gt;2012&lt;/year&gt;&lt;/dates&gt;&lt;publisher&gt;Sleep Medicine. Vol.13(8), 2012, pp. 971-984.&lt;/publisher&gt;&lt;isbn&gt;1389-9457&lt;/isbn&gt;&lt;accession-num&gt;2012-23511-004&lt;/accession-num&gt;&lt;urls&gt;&lt;related-urls&gt;&lt;url&gt;https://ezproxy.library.usyd.edu.au/login?url=http://ovidsp.ovid.com/ovidweb.cgi?T=JS&amp;amp;CSC=Y&amp;amp;NEWS=N&amp;amp;PAGE=fulltext&amp;amp;D=psyc9&amp;amp;AN=2012-23511-004&lt;/url&gt;&lt;url&gt;https://sydney.alma.exlibrisgroup.com/openurl/61USYD_INST/61USYD_INST:sydney?sid=OVID:psycdb&amp;amp;id=pmid:&amp;amp;id=doi:10.1016%2Fj.sleep.2012.06.003&amp;amp;issn=1389-9457&amp;amp;isbn=&amp;amp;volume=13&amp;amp;issue=8&amp;amp;spage=971&amp;amp;pages=971-984&amp;amp;date=2012&amp;amp;title=Sleep+Medicine&amp;amp;atitle=Acupressure%2C+reflexology%2C+and+auricular+acupressure+for+insomnia%3A+A+systematic+review+of+randomized+controlled+trials.&amp;amp;aulast=Yeung&lt;/url&gt;&lt;/related-urls&gt;&lt;/urls&gt;&lt;electronic-resource-num&gt;http://dx.doi.org/10.1016/j.sleep.2012.06.003&lt;/electronic-resource-num&gt;&lt;remote-database-name&gt;PsycInfo&lt;/remote-database-name&gt;&lt;remote-database-provider&gt;Ovid Technologies&lt;/remote-database-provider&gt;&lt;language&gt;English&lt;/language&gt;&lt;/record&gt;&lt;/Cite&gt;&lt;/EndNote&gt;</w:instrText>
            </w:r>
            <w:r w:rsidR="00510937">
              <w:fldChar w:fldCharType="separate"/>
            </w:r>
            <w:r w:rsidR="00F913ED">
              <w:rPr>
                <w:noProof/>
              </w:rPr>
              <w:t>(</w:t>
            </w:r>
            <w:hyperlink w:anchor="_ENREF_140" w:tooltip="Yeung, 2012 #564" w:history="1">
              <w:r w:rsidR="00E3486E">
                <w:rPr>
                  <w:noProof/>
                </w:rPr>
                <w:t>140</w:t>
              </w:r>
            </w:hyperlink>
            <w:r w:rsidR="00F913ED">
              <w:rPr>
                <w:noProof/>
              </w:rPr>
              <w:t>)</w:t>
            </w:r>
            <w:r w:rsidR="00510937">
              <w:fldChar w:fldCharType="end"/>
            </w:r>
          </w:p>
        </w:tc>
        <w:tc>
          <w:tcPr>
            <w:tcW w:w="1559" w:type="dxa"/>
            <w:hideMark/>
          </w:tcPr>
          <w:p w14:paraId="306CD5DE" w14:textId="65A37B65" w:rsidR="00B61F4C" w:rsidRPr="002C149F" w:rsidRDefault="00E62ED2"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5A556DB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15 Diseases of the musculoskeletal system or connective tissue </w:t>
            </w:r>
          </w:p>
        </w:tc>
        <w:tc>
          <w:tcPr>
            <w:tcW w:w="2512" w:type="dxa"/>
            <w:hideMark/>
          </w:tcPr>
          <w:p w14:paraId="1A5F6EBC" w14:textId="702D899D" w:rsidR="00B61F4C" w:rsidRPr="002C149F" w:rsidRDefault="00510937" w:rsidP="00B61F4C">
            <w:pPr>
              <w:pStyle w:val="Tabletext8pt"/>
              <w:cnfStyle w:val="000000000000" w:firstRow="0" w:lastRow="0" w:firstColumn="0" w:lastColumn="0" w:oddVBand="0" w:evenVBand="0" w:oddHBand="0" w:evenHBand="0" w:firstRowFirstColumn="0" w:firstRowLastColumn="0" w:lastRowFirstColumn="0" w:lastRowLastColumn="0"/>
            </w:pPr>
            <w:r>
              <w:t>Any clinical condition</w:t>
            </w:r>
          </w:p>
        </w:tc>
        <w:tc>
          <w:tcPr>
            <w:tcW w:w="3340" w:type="dxa"/>
            <w:hideMark/>
          </w:tcPr>
          <w:p w14:paraId="5A27E6E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Yu 2007</w:t>
            </w:r>
          </w:p>
        </w:tc>
        <w:tc>
          <w:tcPr>
            <w:tcW w:w="2126" w:type="dxa"/>
            <w:hideMark/>
          </w:tcPr>
          <w:p w14:paraId="47D320FC" w14:textId="36076ACD" w:rsidR="00B61F4C" w:rsidRPr="002C149F" w:rsidRDefault="00510937" w:rsidP="00B61F4C">
            <w:pPr>
              <w:pStyle w:val="Tabletext8pt"/>
              <w:cnfStyle w:val="000000000000" w:firstRow="0" w:lastRow="0" w:firstColumn="0" w:lastColumn="0" w:oddVBand="0" w:evenVBand="0" w:oddHBand="0" w:evenHBand="0" w:firstRowFirstColumn="0" w:firstRowLastColumn="0" w:lastRowFirstColumn="0" w:lastRowLastColumn="0"/>
            </w:pPr>
            <w:r w:rsidRPr="002C149F">
              <w:t>Cervical spondylosis</w:t>
            </w:r>
          </w:p>
        </w:tc>
        <w:tc>
          <w:tcPr>
            <w:tcW w:w="2072" w:type="dxa"/>
            <w:hideMark/>
          </w:tcPr>
          <w:p w14:paraId="09A54C4D" w14:textId="0419A9B7" w:rsidR="00B61F4C" w:rsidRPr="002C149F" w:rsidRDefault="00510937" w:rsidP="00B61F4C">
            <w:pPr>
              <w:pStyle w:val="Tabletext8pt"/>
              <w:cnfStyle w:val="000000000000" w:firstRow="0" w:lastRow="0" w:firstColumn="0" w:lastColumn="0" w:oddVBand="0" w:evenVBand="0" w:oddHBand="0" w:evenHBand="0" w:firstRowFirstColumn="0" w:firstRowLastColumn="0" w:lastRowFirstColumn="0" w:lastRowLastColumn="0"/>
            </w:pPr>
            <w:r>
              <w:t>Sleep quality</w:t>
            </w:r>
          </w:p>
        </w:tc>
      </w:tr>
      <w:tr w:rsidR="00B61F4C" w:rsidRPr="002C149F" w14:paraId="25DEB75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B7D26D8" w14:textId="32DEBEFE" w:rsidR="00B61F4C" w:rsidRPr="002C149F" w:rsidRDefault="00B61F4C" w:rsidP="00B61F4C">
            <w:pPr>
              <w:pStyle w:val="Tabletext8pt"/>
            </w:pPr>
            <w:r w:rsidRPr="002C149F">
              <w:t>Alencar</w:t>
            </w:r>
            <w:r w:rsidR="00496584">
              <w:t xml:space="preserve"> </w:t>
            </w:r>
            <w:r w:rsidRPr="002C149F">
              <w:t>Melo 2020</w:t>
            </w:r>
            <w:r w:rsidR="00496584">
              <w:t xml:space="preserve"> </w:t>
            </w:r>
            <w:r w:rsidR="009F46AC">
              <w:fldChar w:fldCharType="begin">
                <w:fldData xml:space="preserve">PEVuZE5vdGU+PENpdGU+PEF1dGhvcj5BbGVuY2FyIE1lbG88L0F1dGhvcj48WWVhcj4yMDIwPC9Z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</w:fldData>
              </w:fldChar>
            </w:r>
            <w:r w:rsidR="00F913ED">
              <w:instrText xml:space="preserve"> ADDIN EN.CITE </w:instrText>
            </w:r>
            <w:r w:rsidR="00F913ED">
              <w:fldChar w:fldCharType="begin">
                <w:fldData xml:space="preserve">PEVuZE5vdGU+PENpdGU+PEF1dGhvcj5BbGVuY2FyIE1lbG88L0F1dGhvcj48WWVhcj4yMDIwPC9Z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</w:fldData>
              </w:fldChar>
            </w:r>
            <w:r w:rsidR="00F913ED">
              <w:instrText xml:space="preserve"> ADDIN EN.CITE.DATA </w:instrText>
            </w:r>
            <w:r w:rsidR="00F913ED">
              <w:fldChar w:fldCharType="end"/>
            </w:r>
            <w:r w:rsidR="009F46AC">
              <w:fldChar w:fldCharType="separate"/>
            </w:r>
            <w:r w:rsidR="00F913ED">
              <w:rPr>
                <w:noProof/>
              </w:rPr>
              <w:t>(</w:t>
            </w:r>
            <w:hyperlink w:anchor="_ENREF_160" w:tooltip="Alencar Melo, 2020 #567" w:history="1">
              <w:r w:rsidR="00E3486E">
                <w:rPr>
                  <w:noProof/>
                </w:rPr>
                <w:t>160</w:t>
              </w:r>
            </w:hyperlink>
            <w:r w:rsidR="00F913ED">
              <w:rPr>
                <w:noProof/>
              </w:rPr>
              <w:t>)</w:t>
            </w:r>
            <w:r w:rsidR="009F46AC">
              <w:fldChar w:fldCharType="end"/>
            </w:r>
          </w:p>
        </w:tc>
        <w:tc>
          <w:tcPr>
            <w:tcW w:w="1559" w:type="dxa"/>
            <w:hideMark/>
          </w:tcPr>
          <w:p w14:paraId="6B481EE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48D5ABF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4832803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546C956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Sabouhi 2013</w:t>
            </w:r>
          </w:p>
        </w:tc>
        <w:tc>
          <w:tcPr>
            <w:tcW w:w="2126" w:type="dxa"/>
            <w:hideMark/>
          </w:tcPr>
          <w:p w14:paraId="64AC030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35FC29D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Symptom management</w:t>
            </w:r>
          </w:p>
        </w:tc>
      </w:tr>
      <w:tr w:rsidR="00B61F4C" w:rsidRPr="002C149F" w14:paraId="5B68AE5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C2D277A" w14:textId="6C6B3C67" w:rsidR="00B61F4C" w:rsidRPr="002C149F" w:rsidRDefault="00B61F4C" w:rsidP="00B61F4C">
            <w:pPr>
              <w:pStyle w:val="Tabletext8pt"/>
            </w:pPr>
            <w:r w:rsidRPr="002C149F">
              <w:t>Armour 2018</w:t>
            </w:r>
            <w:r w:rsidR="00496584">
              <w:t xml:space="preserve"> </w:t>
            </w:r>
            <w:r w:rsidR="009F46AC">
              <w:fldChar w:fldCharType="begin">
                <w:fldData xml:space="preserve">PEVuZE5vdGU+PENpdGU+PEF1dGhvcj5Bcm1vdXI8L0F1dGhvcj48WWVhcj4yMDE4PC9ZZWFyPjxS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=
</w:fldData>
              </w:fldChar>
            </w:r>
            <w:r w:rsidR="00F913ED">
              <w:instrText xml:space="preserve"> ADDIN EN.CITE </w:instrText>
            </w:r>
            <w:r w:rsidR="00F913ED">
              <w:fldChar w:fldCharType="begin">
                <w:fldData xml:space="preserve">PEVuZE5vdGU+PENpdGU+PEF1dGhvcj5Bcm1vdXI8L0F1dGhvcj48WWVhcj4yMDE4PC9ZZWFyPjxS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=
</w:fldData>
              </w:fldChar>
            </w:r>
            <w:r w:rsidR="00F913ED">
              <w:instrText xml:space="preserve"> ADDIN EN.CITE.DATA </w:instrText>
            </w:r>
            <w:r w:rsidR="00F913ED">
              <w:fldChar w:fldCharType="end"/>
            </w:r>
            <w:r w:rsidR="009F46AC">
              <w:fldChar w:fldCharType="separate"/>
            </w:r>
            <w:r w:rsidR="00F913ED">
              <w:rPr>
                <w:noProof/>
              </w:rPr>
              <w:t>(</w:t>
            </w:r>
            <w:hyperlink w:anchor="_ENREF_161" w:tooltip="Armour, 2018 #243" w:history="1">
              <w:r w:rsidR="00E3486E">
                <w:rPr>
                  <w:noProof/>
                </w:rPr>
                <w:t>161</w:t>
              </w:r>
            </w:hyperlink>
            <w:r w:rsidR="00F913ED">
              <w:rPr>
                <w:noProof/>
              </w:rPr>
              <w:t>)</w:t>
            </w:r>
            <w:r w:rsidR="009F46AC">
              <w:fldChar w:fldCharType="end"/>
            </w:r>
          </w:p>
        </w:tc>
        <w:tc>
          <w:tcPr>
            <w:tcW w:w="1559" w:type="dxa"/>
            <w:hideMark/>
          </w:tcPr>
          <w:p w14:paraId="1B50521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36AA71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5D9993B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Premenstrual syndrome or premenstrual dysphoric disorder </w:t>
            </w:r>
          </w:p>
        </w:tc>
        <w:tc>
          <w:tcPr>
            <w:tcW w:w="3340" w:type="dxa"/>
            <w:hideMark/>
          </w:tcPr>
          <w:p w14:paraId="67C4DCA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Bazarganipour 2017</w:t>
            </w:r>
          </w:p>
        </w:tc>
        <w:tc>
          <w:tcPr>
            <w:tcW w:w="2126" w:type="dxa"/>
            <w:hideMark/>
          </w:tcPr>
          <w:p w14:paraId="0652A2B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2B39972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3EF8567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9F57DD9" w14:textId="44E65095" w:rsidR="00B61F4C" w:rsidRPr="002C149F" w:rsidRDefault="00B61F4C" w:rsidP="00B61F4C">
            <w:pPr>
              <w:pStyle w:val="Tabletext8pt"/>
            </w:pPr>
            <w:r w:rsidRPr="002C149F">
              <w:t>Cao 2009</w:t>
            </w:r>
            <w:r w:rsidR="001431AA">
              <w:t xml:space="preserve"> </w:t>
            </w:r>
            <w:r w:rsidR="009F46AC">
              <w:fldChar w:fldCharType="begin"/>
            </w:r>
            <w:r w:rsidR="00F913ED">
              <w:instrText xml:space="preserve"> ADDIN EN.CITE &lt;EndNote&gt;&lt;Cite&gt;&lt;Author&gt;Cao&lt;/Author&gt;&lt;Year&gt;2009&lt;/Year&gt;&lt;RecNum&gt;474&lt;/RecNum&gt;&lt;DisplayText&gt;(162)&lt;/DisplayText&gt;&lt;record&gt;&lt;rec-number&gt;474&lt;/rec-number&gt;&lt;foreign-keys&gt;&lt;key app="EN" db-id="rfx5v25rowst08e59tbxx9ty5t2w0adwt52x" timestamp="1665732222"&gt;474&lt;/key&gt;&lt;/foreign-keys&gt;&lt;ref-type name="Book"&gt;6&lt;/ref-type&gt;&lt;contributors&gt;&lt;authors&gt;&lt;author&gt;Cao, Huijuan&lt;/author&gt;&lt;author&gt;Pan, Xingfang&lt;/author&gt;&lt;author&gt;Li, Hua&lt;/author&gt;&lt;author&gt;Liu, Jianping&lt;/author&gt;&lt;/authors&gt;&lt;/contributors&gt;&lt;titles&gt;&lt;title&gt;Acupuncture for treatment of insomnia: A systematic review of randomized controlled trials. [References]&lt;/title&gt;&lt;/titles&gt;&lt;dates&gt;&lt;year&gt;2009&lt;/year&gt;&lt;/dates&gt;&lt;publisher&gt;The Journal of Alternative and Complementary Medicine. Vol.15(11), 2009, pp. 1171-1186.&lt;/publisher&gt;&lt;accession-num&gt;2009-22636-002&lt;/accession-num&gt;&lt;urls&gt;&lt;related-urls&gt;&lt;url&gt;https://ezproxy.library.usyd.edu.au/login?url=http://ovidsp.ovid.com/ovidweb.cgi?T=JS&amp;amp;CSC=Y&amp;amp;NEWS=N&amp;amp;PAGE=fulltext&amp;amp;D=psyc6&amp;amp;AN=2009-22636-002&lt;/url&gt;&lt;/related-urls&gt;&lt;/urls&gt;&lt;electronic-resource-num&gt;http://dx.doi.org/10.1089/acm.2009.0041&lt;/electronic-resource-num&gt;&lt;/record&gt;&lt;/Cite&gt;&lt;/EndNote&gt;</w:instrText>
            </w:r>
            <w:r w:rsidR="009F46AC">
              <w:fldChar w:fldCharType="separate"/>
            </w:r>
            <w:r w:rsidR="00F913ED">
              <w:rPr>
                <w:noProof/>
              </w:rPr>
              <w:t>(</w:t>
            </w:r>
            <w:hyperlink w:anchor="_ENREF_162" w:tooltip="Cao, 2009 #474" w:history="1">
              <w:r w:rsidR="00E3486E">
                <w:rPr>
                  <w:noProof/>
                </w:rPr>
                <w:t>162</w:t>
              </w:r>
            </w:hyperlink>
            <w:r w:rsidR="00F913ED">
              <w:rPr>
                <w:noProof/>
              </w:rPr>
              <w:t>)</w:t>
            </w:r>
            <w:r w:rsidR="009F46AC">
              <w:fldChar w:fldCharType="end"/>
            </w:r>
          </w:p>
        </w:tc>
        <w:tc>
          <w:tcPr>
            <w:tcW w:w="1559" w:type="dxa"/>
            <w:hideMark/>
          </w:tcPr>
          <w:p w14:paraId="39E9CECA" w14:textId="48F2281A" w:rsidR="00B61F4C"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59AEF6D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28419A8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77D2453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2003; Tsay 2004</w:t>
            </w:r>
          </w:p>
        </w:tc>
        <w:tc>
          <w:tcPr>
            <w:tcW w:w="2126" w:type="dxa"/>
            <w:hideMark/>
          </w:tcPr>
          <w:p w14:paraId="58B6722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A46F38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Sleep quality, SF-36, Fatigue, BDI</w:t>
            </w:r>
          </w:p>
        </w:tc>
      </w:tr>
      <w:tr w:rsidR="00B61F4C" w:rsidRPr="002C149F" w14:paraId="33DE58E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819A1FD" w14:textId="0AB5DDA4" w:rsidR="00B61F4C" w:rsidRPr="002C149F" w:rsidRDefault="00B61F4C" w:rsidP="00B61F4C">
            <w:pPr>
              <w:pStyle w:val="Tabletext8pt"/>
            </w:pPr>
            <w:r w:rsidRPr="002C149F">
              <w:t>Dehghanmehr 2017</w:t>
            </w:r>
            <w:r w:rsidR="001431AA">
              <w:t xml:space="preserve"> </w:t>
            </w:r>
            <w:r w:rsidR="009F46AC">
              <w:fldChar w:fldCharType="begin">
                <w:fldData xml:space="preserve">PEVuZE5vdGU+PENpdGU+PEF1dGhvcj5EZWhnaGFubWVocjwvQXV0aG9yPjxZZWFyPjIwMTc8L1ll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</w:fldData>
              </w:fldChar>
            </w:r>
            <w:r w:rsidR="00F913ED">
              <w:instrText xml:space="preserve"> ADDIN EN.CITE </w:instrText>
            </w:r>
            <w:r w:rsidR="00F913ED">
              <w:fldChar w:fldCharType="begin">
                <w:fldData xml:space="preserve">PEVuZE5vdGU+PENpdGU+PEF1dGhvcj5EZWhnaGFubWVocjwvQXV0aG9yPjxZZWFyPjIwMTc8L1ll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</w:fldData>
              </w:fldChar>
            </w:r>
            <w:r w:rsidR="00F913ED">
              <w:instrText xml:space="preserve"> ADDIN EN.CITE.DATA </w:instrText>
            </w:r>
            <w:r w:rsidR="00F913ED">
              <w:fldChar w:fldCharType="end"/>
            </w:r>
            <w:r w:rsidR="009F46AC">
              <w:fldChar w:fldCharType="separate"/>
            </w:r>
            <w:r w:rsidR="00F913ED">
              <w:rPr>
                <w:noProof/>
              </w:rPr>
              <w:t>(</w:t>
            </w:r>
            <w:hyperlink w:anchor="_ENREF_163" w:tooltip="Dehghanmehr, 2017 #553" w:history="1">
              <w:r w:rsidR="00E3486E">
                <w:rPr>
                  <w:noProof/>
                </w:rPr>
                <w:t>163</w:t>
              </w:r>
            </w:hyperlink>
            <w:r w:rsidR="00F913ED">
              <w:rPr>
                <w:noProof/>
              </w:rPr>
              <w:t>)</w:t>
            </w:r>
            <w:r w:rsidR="009F46AC">
              <w:fldChar w:fldCharType="end"/>
            </w:r>
          </w:p>
        </w:tc>
        <w:tc>
          <w:tcPr>
            <w:tcW w:w="1559" w:type="dxa"/>
            <w:hideMark/>
          </w:tcPr>
          <w:p w14:paraId="6A685EC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narrative</w:t>
            </w:r>
          </w:p>
        </w:tc>
        <w:tc>
          <w:tcPr>
            <w:tcW w:w="2228" w:type="dxa"/>
            <w:hideMark/>
          </w:tcPr>
          <w:p w14:paraId="4109839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250901C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renal failure</w:t>
            </w:r>
          </w:p>
        </w:tc>
        <w:tc>
          <w:tcPr>
            <w:tcW w:w="3340" w:type="dxa"/>
            <w:hideMark/>
          </w:tcPr>
          <w:p w14:paraId="659620A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not clear</w:t>
            </w:r>
          </w:p>
        </w:tc>
        <w:tc>
          <w:tcPr>
            <w:tcW w:w="2126" w:type="dxa"/>
            <w:hideMark/>
          </w:tcPr>
          <w:p w14:paraId="4B6FC66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1A1BB43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3DADC8E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4069B51" w14:textId="6F733B53" w:rsidR="00B61F4C" w:rsidRPr="002C149F" w:rsidRDefault="00B61F4C" w:rsidP="00B61F4C">
            <w:pPr>
              <w:pStyle w:val="Tabletext8pt"/>
            </w:pPr>
            <w:r w:rsidRPr="002C149F">
              <w:t>Ebrahimi 2020</w:t>
            </w:r>
            <w:r w:rsidR="001431AA">
              <w:t xml:space="preserve"> </w:t>
            </w:r>
            <w:r w:rsidR="009F46AC">
              <w:fldChar w:fldCharType="begin"/>
            </w:r>
            <w:r w:rsidR="00F913ED">
              <w:instrText xml:space="preserve"> ADDIN EN.CITE &lt;EndNote&gt;&lt;Cite&gt;&lt;Author&gt;Ebrahimi&lt;/Author&gt;&lt;Year&gt;2020&lt;/Year&gt;&lt;RecNum&gt;450&lt;/RecNum&gt;&lt;DisplayText&gt;(164)&lt;/DisplayText&gt;&lt;record&gt;&lt;rec-number&gt;450&lt;/rec-number&gt;&lt;foreign-keys&gt;&lt;key app="EN" db-id="rfx5v25rowst08e59tbxx9ty5t2w0adwt52x" timestamp="1665732222"&gt;450&lt;/key&gt;&lt;/foreign-keys&gt;&lt;ref-type name="Journal Article"&gt;17&lt;/ref-type&gt;&lt;contributors&gt;&lt;authors&gt;&lt;author&gt;Ebrahimi, A.&lt;/author&gt;&lt;author&gt;Tayebi, N.&lt;/author&gt;&lt;author&gt;Fatemeh, A.&lt;/author&gt;&lt;author&gt;Akbarzadeh, M.&lt;/author&gt;&lt;/authors&gt;&lt;/contributors&gt;&lt;titles&gt;&lt;title&gt;Investigation of the role of herbal medicine, acupressure, and acupuncture in the menopausal symptoms: An evidence-based systematic review study&lt;/title&gt;&lt;secondary-title&gt;Journal of Family Medicine &amp;amp; Primary Care&lt;/secondary-title&gt;&lt;/titles&gt;&lt;periodical&gt;&lt;full-title&gt;Journal of Family Medicine &amp;amp; Primary Care&lt;/full-title&gt;&lt;/periodical&gt;&lt;pages&gt;2638-2649&lt;/pages&gt;&lt;volume&gt;9&lt;/volume&gt;&lt;number&gt;6&lt;/number&gt;&lt;dates&gt;&lt;year&gt;2020&lt;/year&gt;&lt;/dates&gt;&lt;accession-num&gt;32984100&lt;/accession-num&gt;&lt;urls&gt;&lt;related-urls&gt;&lt;url&gt;https://ezproxy.library.usyd.edu.au/login?url=http://ovidsp.ovid.com/ovidweb.cgi?T=JS&amp;amp;CSC=Y&amp;amp;NEWS=N&amp;amp;PAGE=fulltext&amp;amp;D=pmnm&amp;amp;AN=32984100&lt;/url&gt;&lt;/related-urls&gt;&lt;/urls&gt;&lt;electronic-resource-num&gt;https://dx.doi.org/10.4103/jfmpc.jfmpc_1094_19&lt;/electronic-resource-num&gt;&lt;/record&gt;&lt;/Cite&gt;&lt;/EndNote&gt;</w:instrText>
            </w:r>
            <w:r w:rsidR="009F46AC">
              <w:fldChar w:fldCharType="separate"/>
            </w:r>
            <w:r w:rsidR="00F913ED">
              <w:rPr>
                <w:noProof/>
              </w:rPr>
              <w:t>(</w:t>
            </w:r>
            <w:hyperlink w:anchor="_ENREF_164" w:tooltip="Ebrahimi, 2020 #450" w:history="1">
              <w:r w:rsidR="00E3486E">
                <w:rPr>
                  <w:noProof/>
                </w:rPr>
                <w:t>164</w:t>
              </w:r>
            </w:hyperlink>
            <w:r w:rsidR="00F913ED">
              <w:rPr>
                <w:noProof/>
              </w:rPr>
              <w:t>)</w:t>
            </w:r>
            <w:r w:rsidR="009F46AC">
              <w:fldChar w:fldCharType="end"/>
            </w:r>
          </w:p>
        </w:tc>
        <w:tc>
          <w:tcPr>
            <w:tcW w:w="1559" w:type="dxa"/>
            <w:hideMark/>
          </w:tcPr>
          <w:p w14:paraId="3C81721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4D033D1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104A850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Menopausal women</w:t>
            </w:r>
          </w:p>
        </w:tc>
        <w:tc>
          <w:tcPr>
            <w:tcW w:w="3340" w:type="dxa"/>
            <w:hideMark/>
          </w:tcPr>
          <w:p w14:paraId="15DF0F5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Armand 2017; Ahmadinezhad 2017; Abedian 2015; Jokar 2017</w:t>
            </w:r>
          </w:p>
        </w:tc>
        <w:tc>
          <w:tcPr>
            <w:tcW w:w="2126" w:type="dxa"/>
            <w:hideMark/>
          </w:tcPr>
          <w:p w14:paraId="295BC78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41037BB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Symptom management</w:t>
            </w:r>
          </w:p>
        </w:tc>
      </w:tr>
      <w:tr w:rsidR="00B61F4C" w:rsidRPr="002C149F" w14:paraId="47C0EEE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F008927" w14:textId="1044E7F8" w:rsidR="00B61F4C" w:rsidRPr="002C149F" w:rsidRDefault="00B61F4C" w:rsidP="00B61F4C">
            <w:pPr>
              <w:pStyle w:val="Tabletext8pt"/>
            </w:pPr>
            <w:r w:rsidRPr="002C149F">
              <w:t>Hmwe 2016</w:t>
            </w:r>
            <w:r w:rsidR="000500B8">
              <w:t xml:space="preserve"> </w:t>
            </w:r>
            <w:r w:rsidR="000500B8">
              <w:fldChar w:fldCharType="begin"/>
            </w:r>
            <w:r w:rsidR="00F913ED">
              <w:instrText xml:space="preserve"> ADDIN EN.CITE &lt;EndNote&gt;&lt;Cite&gt;&lt;Author&gt;Hmwe&lt;/Author&gt;&lt;Year&gt;2016&lt;/Year&gt;&lt;RecNum&gt;433&lt;/RecNum&gt;&lt;DisplayText&gt;(143)&lt;/DisplayText&gt;&lt;record&gt;&lt;rec-number&gt;433&lt;/rec-number&gt;&lt;foreign-keys&gt;&lt;key app="EN" db-id="rfx5v25rowst08e59tbxx9ty5t2w0adwt52x" timestamp="1665732222"&gt;433&lt;/key&gt;&lt;/foreign-keys&gt;&lt;ref-type name="Journal Article"&gt;17&lt;/ref-type&gt;&lt;contributors&gt;&lt;authors&gt;&lt;author&gt;Hmwe, N. T.&lt;/author&gt;&lt;author&gt;Subramaniam, P.&lt;/author&gt;&lt;author&gt;Tan, L. P.&lt;/author&gt;&lt;/authors&gt;&lt;/contributors&gt;&lt;auth-address&gt;Department of Nursing, Faculty of Medicine and Health Science, Universiti Malaysia Sabah, Sabah, Malaysia (Ms Hmwe); Department of Nursing Science, Faculty of Medicine, University Malaya, Kuala Lumpur, Malaysia (Dr Subramaniam); and Oriental Melaka Straits Medical Centre, Melaka, Malaysia (Dr Tan).&lt;/auth-address&gt;&lt;titles&gt;&lt;title&gt;Effectiveness of Acupressure in Promoting Sleep Quality: A Systematic Review of Randomized Controlled Trials&lt;/title&gt;&lt;secondary-title&gt;Holist Nurs Pract&lt;/secondary-title&gt;&lt;/titles&gt;&lt;pages&gt;283-93&lt;/pages&gt;&lt;volume&gt;30&lt;/volume&gt;&lt;number&gt;5&lt;/number&gt;&lt;keywords&gt;&lt;keyword&gt;*Acupressure&lt;/keyword&gt;&lt;keyword&gt;Humans&lt;/keyword&gt;&lt;keyword&gt;Randomized Controlled Trials as Topic&lt;/keyword&gt;&lt;keyword&gt;Sleep/*physiology&lt;/keyword&gt;&lt;keyword&gt;Sleep Initiation and Maintenance Disorders/*therapy&lt;/keyword&gt;&lt;/keywords&gt;&lt;dates&gt;&lt;year&gt;2016&lt;/year&gt;&lt;pub-dates&gt;&lt;date&gt;Sep-Oct&lt;/date&gt;&lt;/pub-dates&gt;&lt;/dates&gt;&lt;isbn&gt;1550-5138 (Electronic)&amp;#xD;0887-9311 (Linking)&lt;/isbn&gt;&lt;accession-num&gt;27501211&lt;/accession-num&gt;&lt;urls&gt;&lt;related-urls&gt;&lt;url&gt;https://www.ncbi.nlm.nih.gov/pubmed/27501211&lt;/url&gt;&lt;/related-urls&gt;&lt;/urls&gt;&lt;electronic-resource-num&gt;10.1097/HNP.0000000000000165&lt;/electronic-resource-num&gt;&lt;remote-database-name&gt;Medline&lt;/remote-database-name&gt;&lt;remote-database-provider&gt;NLM&lt;/remote-database-provider&gt;&lt;/record&gt;&lt;/Cite&gt;&lt;/EndNote&gt;</w:instrText>
            </w:r>
            <w:r w:rsidR="000500B8">
              <w:fldChar w:fldCharType="separate"/>
            </w:r>
            <w:r w:rsidR="00F913ED">
              <w:rPr>
                <w:noProof/>
              </w:rPr>
              <w:t>(</w:t>
            </w:r>
            <w:hyperlink w:anchor="_ENREF_143" w:tooltip="Hmwe, 2016 #433" w:history="1">
              <w:r w:rsidR="00E3486E">
                <w:rPr>
                  <w:noProof/>
                </w:rPr>
                <w:t>143</w:t>
              </w:r>
            </w:hyperlink>
            <w:r w:rsidR="00F913ED">
              <w:rPr>
                <w:noProof/>
              </w:rPr>
              <w:t>)</w:t>
            </w:r>
            <w:r w:rsidR="000500B8">
              <w:fldChar w:fldCharType="end"/>
            </w:r>
          </w:p>
        </w:tc>
        <w:tc>
          <w:tcPr>
            <w:tcW w:w="1559" w:type="dxa"/>
            <w:hideMark/>
          </w:tcPr>
          <w:p w14:paraId="629A6B17" w14:textId="0CF93DEC" w:rsidR="00B61F4C"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590B4DF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21BAB2D5"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126B4E6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2003; Tsay 2008; Nasiri 2011; Shariati 2012</w:t>
            </w:r>
          </w:p>
        </w:tc>
        <w:tc>
          <w:tcPr>
            <w:tcW w:w="2126" w:type="dxa"/>
            <w:hideMark/>
          </w:tcPr>
          <w:p w14:paraId="39AB81A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039A0BB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B61F4C" w:rsidRPr="002C149F" w14:paraId="2D28ED7B"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F9927CC" w14:textId="2399D531" w:rsidR="00B61F4C" w:rsidRPr="002C149F" w:rsidRDefault="00B61F4C" w:rsidP="00B61F4C">
            <w:pPr>
              <w:pStyle w:val="Tabletext8pt"/>
            </w:pPr>
            <w:r w:rsidRPr="002C149F">
              <w:t>Kim 2010</w:t>
            </w:r>
            <w:r w:rsidR="0003004C">
              <w:t xml:space="preserve"> </w:t>
            </w:r>
            <w:r w:rsidR="009F46AC">
              <w:fldChar w:fldCharType="begin"/>
            </w:r>
            <w:r w:rsidR="00F913ED">
              <w:instrText xml:space="preserve"> ADDIN EN.CITE &lt;EndNote&gt;&lt;Cite&gt;&lt;Author&gt;Kim&lt;/Author&gt;&lt;Year&gt;2010&lt;/Year&gt;&lt;RecNum&gt;398&lt;/RecNum&gt;&lt;DisplayText&gt;(165)&lt;/DisplayText&gt;&lt;record&gt;&lt;rec-number&gt;398&lt;/rec-number&gt;&lt;foreign-keys&gt;&lt;key app="EN" db-id="rfx5v25rowst08e59tbxx9ty5t2w0adwt52x" timestamp="1665732222"&gt;398&lt;/key&gt;&lt;/foreign-keys&gt;&lt;ref-type name="Journal Article"&gt;17&lt;/ref-type&gt;&lt;contributors&gt;&lt;authors&gt;&lt;author&gt;Kim, K. H.&lt;/author&gt;&lt;author&gt;Lee, M. S.&lt;/author&gt;&lt;author&gt;Kang, J. W.&lt;/author&gt;&lt;author&gt;Choi, S.&lt;/author&gt;&lt;author&gt;Periyakoil, V. S.&lt;/author&gt;&lt;/authors&gt;&lt;/contributors&gt;&lt;titles&gt;&lt;title&gt;Role of acupressure in symptom management in patients with end-stage renal disease: a systematic review&lt;/title&gt;&lt;secondary-title&gt;Journal of Palliative Medicine&lt;/secondary-title&gt;&lt;/titles&gt;&lt;periodical&gt;&lt;full-title&gt;Journal of Palliative Medicine&lt;/full-title&gt;&lt;/periodical&gt;&lt;pages&gt;885-892&lt;/pages&gt;&lt;volume&gt;13&lt;/volume&gt;&lt;number&gt;7&lt;/number&gt;&lt;dates&gt;&lt;year&gt;2010&lt;/year&gt;&lt;/dates&gt;&lt;pub-location&gt;New Rochelle, New York&lt;/pub-location&gt;&lt;publisher&gt;Mary Ann Liebert, Inc.&lt;/publisher&gt;&lt;accession-num&gt;105064117. Language: English. Entry Date: 20101008. Revision Date: 20200708. Publication Type: Journal Article&lt;/accession-num&gt;&lt;urls&gt;&lt;related-urls&gt;&lt;url&gt;http://ezproxy.library.usyd.edu.au/login?url=http://search.ebscohost.com/login.aspx?direct=true&amp;amp;db=ccm&amp;amp;AN=105064117&amp;amp;site=ehost-live&lt;/url&gt;&lt;/related-urls&gt;&lt;/urls&gt;&lt;electronic-resource-num&gt;10.1089/jpm.2009.0363&lt;/electronic-resource-num&gt;&lt;/record&gt;&lt;/Cite&gt;&lt;/EndNote&gt;</w:instrText>
            </w:r>
            <w:r w:rsidR="009F46AC">
              <w:fldChar w:fldCharType="separate"/>
            </w:r>
            <w:r w:rsidR="00F913ED">
              <w:rPr>
                <w:noProof/>
              </w:rPr>
              <w:t>(</w:t>
            </w:r>
            <w:hyperlink w:anchor="_ENREF_165" w:tooltip="Kim, 2010 #398" w:history="1">
              <w:r w:rsidR="00E3486E">
                <w:rPr>
                  <w:noProof/>
                </w:rPr>
                <w:t>165</w:t>
              </w:r>
            </w:hyperlink>
            <w:r w:rsidR="00F913ED">
              <w:rPr>
                <w:noProof/>
              </w:rPr>
              <w:t>)</w:t>
            </w:r>
            <w:r w:rsidR="009F46AC">
              <w:fldChar w:fldCharType="end"/>
            </w:r>
            <w:r w:rsidR="001431AA">
              <w:t xml:space="preserve"> </w:t>
            </w:r>
          </w:p>
        </w:tc>
        <w:tc>
          <w:tcPr>
            <w:tcW w:w="1559" w:type="dxa"/>
            <w:hideMark/>
          </w:tcPr>
          <w:p w14:paraId="419892D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narrative</w:t>
            </w:r>
          </w:p>
        </w:tc>
        <w:tc>
          <w:tcPr>
            <w:tcW w:w="2228" w:type="dxa"/>
            <w:hideMark/>
          </w:tcPr>
          <w:p w14:paraId="1545A11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2B40B8A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6CF9CB3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2003a; Tsay 2003b; Tsay 2004; Cho 2004; Dai 2007; Zhu 2006; Jedras 2003</w:t>
            </w:r>
          </w:p>
        </w:tc>
        <w:tc>
          <w:tcPr>
            <w:tcW w:w="2126" w:type="dxa"/>
            <w:hideMark/>
          </w:tcPr>
          <w:p w14:paraId="45F50AC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end-stage</w:t>
            </w:r>
          </w:p>
        </w:tc>
        <w:tc>
          <w:tcPr>
            <w:tcW w:w="2072" w:type="dxa"/>
            <w:hideMark/>
          </w:tcPr>
          <w:p w14:paraId="64ABC81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Symtpom management</w:t>
            </w:r>
          </w:p>
        </w:tc>
      </w:tr>
      <w:tr w:rsidR="00B61F4C" w:rsidRPr="002C149F" w14:paraId="1CE6014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62B6592" w14:textId="7661C415" w:rsidR="00B61F4C" w:rsidRPr="002C149F" w:rsidRDefault="00B61F4C" w:rsidP="00B61F4C">
            <w:pPr>
              <w:pStyle w:val="Tabletext8pt"/>
            </w:pPr>
            <w:r w:rsidRPr="002C149F">
              <w:t>Kim 2016</w:t>
            </w:r>
            <w:r w:rsidR="0003004C">
              <w:t xml:space="preserve"> </w:t>
            </w:r>
            <w:r w:rsidR="009F46AC">
              <w:fldChar w:fldCharType="begin"/>
            </w:r>
            <w:r w:rsidR="00F913ED">
              <w:instrText xml:space="preserve"> ADDIN EN.CITE &lt;EndNote&gt;&lt;Cite&gt;&lt;Author&gt;Kim&lt;/Author&gt;&lt;Year&gt;2016&lt;/Year&gt;&lt;RecNum&gt;397&lt;/RecNum&gt;&lt;DisplayText&gt;(166)&lt;/DisplayText&gt;&lt;record&gt;&lt;rec-number&gt;397&lt;/rec-number&gt;&lt;foreign-keys&gt;&lt;key app="EN" db-id="rfx5v25rowst08e59tbxx9ty5t2w0adwt52x" timestamp="1665732222"&gt;397&lt;/key&gt;&lt;/foreign-keys&gt;&lt;ref-type name="Journal Article"&gt;17&lt;/ref-type&gt;&lt;contributors&gt;&lt;authors&gt;&lt;author&gt;Kim, K. H.&lt;/author&gt;&lt;author&gt;Lee, M. S.&lt;/author&gt;&lt;author&gt;Kim, T. H.&lt;/author&gt;&lt;author&gt;Kang, J. W.&lt;/author&gt;&lt;author&gt;Choi, T. Y.&lt;/author&gt;&lt;author&gt;Lee, J. D.&lt;/author&gt;&lt;/authors&gt;&lt;/contributors&gt;&lt;titles&gt;&lt;title&gt;Acupuncture and related interventions for symptoms of chronic kidney disease&lt;/title&gt;&lt;secondary-title&gt;Cochrane Database of Systematic Reviews&lt;/secondary-title&gt;&lt;/titles&gt;&lt;periodical&gt;&lt;full-title&gt;Cochrane Database of Systematic Reviews&lt;/full-title&gt;&lt;/periodical&gt;&lt;number&gt;6&lt;/number&gt;&lt;dates&gt;&lt;year&gt;2016&lt;/year&gt;&lt;/dates&gt;&lt;publisher&gt;John Wiley &amp;amp; Sons, Ltd&lt;/publisher&gt;&lt;accession-num&gt;CD009440&lt;/accession-num&gt;&lt;urls&gt;&lt;related-urls&gt;&lt;url&gt;http://dx.doi.org/10.1002/14651858.CD009440.pub2&lt;/url&gt;&lt;/related-urls&gt;&lt;/urls&gt;&lt;electronic-resource-num&gt;10.1002/14651858.CD009440.pub2&lt;/electronic-resource-num&gt;&lt;/record&gt;&lt;/Cite&gt;&lt;/EndNote&gt;</w:instrText>
            </w:r>
            <w:r w:rsidR="009F46AC">
              <w:fldChar w:fldCharType="separate"/>
            </w:r>
            <w:r w:rsidR="00F913ED">
              <w:rPr>
                <w:noProof/>
              </w:rPr>
              <w:t>(</w:t>
            </w:r>
            <w:hyperlink w:anchor="_ENREF_166" w:tooltip="Kim, 2016 #397" w:history="1">
              <w:r w:rsidR="00E3486E">
                <w:rPr>
                  <w:noProof/>
                </w:rPr>
                <w:t>166</w:t>
              </w:r>
            </w:hyperlink>
            <w:r w:rsidR="00F913ED">
              <w:rPr>
                <w:noProof/>
              </w:rPr>
              <w:t>)</w:t>
            </w:r>
            <w:r w:rsidR="009F46AC">
              <w:fldChar w:fldCharType="end"/>
            </w:r>
          </w:p>
        </w:tc>
        <w:tc>
          <w:tcPr>
            <w:tcW w:w="1559" w:type="dxa"/>
            <w:hideMark/>
          </w:tcPr>
          <w:p w14:paraId="19E45C5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68B8632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04C1BE2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17A9450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Cho 2004; Dai 2007; Jedras 2003; Shariati 2002; Tsay 2003a; Tsay 2004a; Tsay 2004b</w:t>
            </w:r>
          </w:p>
        </w:tc>
        <w:tc>
          <w:tcPr>
            <w:tcW w:w="2126" w:type="dxa"/>
            <w:hideMark/>
          </w:tcPr>
          <w:p w14:paraId="53C9C30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7E4AF6A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Symtpom management</w:t>
            </w:r>
          </w:p>
        </w:tc>
      </w:tr>
      <w:tr w:rsidR="00B61F4C" w:rsidRPr="002C149F" w14:paraId="7754422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ECAA2EE" w14:textId="52438C66" w:rsidR="00B61F4C" w:rsidRPr="002C149F" w:rsidRDefault="00B61F4C" w:rsidP="00B61F4C">
            <w:pPr>
              <w:pStyle w:val="Tabletext8pt"/>
            </w:pPr>
            <w:r w:rsidRPr="002C149F">
              <w:t>Kondo 2020</w:t>
            </w:r>
            <w:r w:rsidR="0003004C">
              <w:t xml:space="preserve"> </w:t>
            </w:r>
            <w:r w:rsidR="009F46AC">
              <w:fldChar w:fldCharType="begin"/>
            </w:r>
            <w:r w:rsidR="00F913ED">
              <w:instrText xml:space="preserve"> ADDIN EN.CITE &lt;EndNote&gt;&lt;Cite&gt;&lt;Author&gt;Kondo&lt;/Author&gt;&lt;Year&gt;2020&lt;/Year&gt;&lt;RecNum&gt;555&lt;/RecNum&gt;&lt;DisplayText&gt;(167)&lt;/DisplayText&gt;&lt;record&gt;&lt;rec-number&gt;555&lt;/rec-number&gt;&lt;foreign-keys&gt;&lt;key app="EN" db-id="rfx5v25rowst08e59tbxx9ty5t2w0adwt52x" timestamp="1686024811"&gt;555&lt;/key&gt;&lt;/foreign-keys&gt;&lt;ref-type name="Electronic Article"&gt;43&lt;/ref-type&gt;&lt;contributors&gt;&lt;authors&gt;&lt;author&gt;Kondo, K.&lt;/author&gt;&lt;author&gt;Ayers, C.&lt;/author&gt;&lt;author&gt;Chopra, P.&lt;/author&gt;&lt;author&gt;Antick, J.&lt;/author&gt;&lt;author&gt;Kansagara, D.&lt;/author&gt;&lt;/authors&gt;&lt;/contributors&gt;&lt;titles&gt;&lt;title&gt;End-stage Renal Disease and Depression: A Systematic Review &lt;/title&gt;&lt;alt-title&gt;Department of Veterans Affairs (US)&lt;/alt-title&gt;&lt;/titles&gt;&lt;alt-periodical&gt;&lt;abbr-1&gt;Department of Veterans Affairs (US)&lt;/abbr-1&gt;&lt;/alt-periodical&gt;&lt;dates&gt;&lt;year&gt;2020&lt;/year&gt;&lt;/dates&gt;&lt;pub-location&gt;Washington (DC)&lt;/pub-location&gt;&lt;publisher&gt;Department of Veterans Affairs&lt;/publisher&gt;&lt;accession-num&gt;33347103&lt;/accession-num&gt;&lt;urls&gt;&lt;related-urls&gt;&lt;url&gt;https://www.ncbi.nlm.nih.gov/books/NBK565789/&lt;/url&gt;&lt;/related-urls&gt;&lt;/urls&gt;&lt;remote-database-name&gt;MEDLINE&lt;/remote-database-name&gt;&lt;remote-database-provider&gt;Ovid Technologies&lt;/remote-database-provider&gt;&lt;language&gt;English&lt;/language&gt;&lt;/record&gt;&lt;/Cite&gt;&lt;/EndNote&gt;</w:instrText>
            </w:r>
            <w:r w:rsidR="009F46AC">
              <w:fldChar w:fldCharType="separate"/>
            </w:r>
            <w:r w:rsidR="00F913ED">
              <w:rPr>
                <w:noProof/>
              </w:rPr>
              <w:t>(</w:t>
            </w:r>
            <w:hyperlink w:anchor="_ENREF_167" w:tooltip="Kondo, 2020 #555" w:history="1">
              <w:r w:rsidR="00E3486E">
                <w:rPr>
                  <w:noProof/>
                </w:rPr>
                <w:t>167</w:t>
              </w:r>
            </w:hyperlink>
            <w:r w:rsidR="00F913ED">
              <w:rPr>
                <w:noProof/>
              </w:rPr>
              <w:t>)</w:t>
            </w:r>
            <w:r w:rsidR="009F46AC">
              <w:fldChar w:fldCharType="end"/>
            </w:r>
          </w:p>
        </w:tc>
        <w:tc>
          <w:tcPr>
            <w:tcW w:w="1559" w:type="dxa"/>
            <w:hideMark/>
          </w:tcPr>
          <w:p w14:paraId="7ED96484"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74F216E8"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0665C55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09501BE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Kalani 2019; Tsay 2004</w:t>
            </w:r>
          </w:p>
        </w:tc>
        <w:tc>
          <w:tcPr>
            <w:tcW w:w="2126" w:type="dxa"/>
            <w:hideMark/>
          </w:tcPr>
          <w:p w14:paraId="614A63F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end-stage</w:t>
            </w:r>
          </w:p>
        </w:tc>
        <w:tc>
          <w:tcPr>
            <w:tcW w:w="2072" w:type="dxa"/>
            <w:hideMark/>
          </w:tcPr>
          <w:p w14:paraId="7DE9399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Depression</w:t>
            </w:r>
          </w:p>
        </w:tc>
      </w:tr>
      <w:tr w:rsidR="00B61F4C" w:rsidRPr="002C149F" w14:paraId="3F5265B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67AD7C3" w14:textId="2A2B2184" w:rsidR="00B61F4C" w:rsidRPr="002C149F" w:rsidRDefault="00B61F4C" w:rsidP="00B61F4C">
            <w:pPr>
              <w:pStyle w:val="Tabletext8pt"/>
            </w:pPr>
            <w:r w:rsidRPr="002C149F">
              <w:t>Lee 2011c</w:t>
            </w:r>
            <w:r w:rsidR="00BD68AC">
              <w:t xml:space="preserve"> </w:t>
            </w:r>
            <w:r w:rsidR="00BD68AC">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rsidR="00BD68AC">
              <w:fldChar w:fldCharType="separate"/>
            </w:r>
            <w:r w:rsidR="00F913ED">
              <w:rPr>
                <w:noProof/>
              </w:rPr>
              <w:t>(</w:t>
            </w:r>
            <w:hyperlink w:anchor="_ENREF_131" w:tooltip="Lee, 2011 #225" w:history="1">
              <w:r w:rsidR="00E3486E">
                <w:rPr>
                  <w:noProof/>
                </w:rPr>
                <w:t>131</w:t>
              </w:r>
            </w:hyperlink>
            <w:r w:rsidR="00F913ED">
              <w:rPr>
                <w:noProof/>
              </w:rPr>
              <w:t>)</w:t>
            </w:r>
            <w:r w:rsidR="00BD68AC">
              <w:fldChar w:fldCharType="end"/>
            </w:r>
          </w:p>
        </w:tc>
        <w:tc>
          <w:tcPr>
            <w:tcW w:w="1559" w:type="dxa"/>
            <w:hideMark/>
          </w:tcPr>
          <w:p w14:paraId="61B44EF2" w14:textId="50C93D5B" w:rsidR="00B61F4C"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individual studies</w:t>
            </w:r>
          </w:p>
        </w:tc>
        <w:tc>
          <w:tcPr>
            <w:tcW w:w="2228" w:type="dxa"/>
            <w:hideMark/>
          </w:tcPr>
          <w:p w14:paraId="5D45848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4EFA67D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776D93E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2003; Tsay 2004; Cho 2004</w:t>
            </w:r>
          </w:p>
        </w:tc>
        <w:tc>
          <w:tcPr>
            <w:tcW w:w="2126" w:type="dxa"/>
            <w:hideMark/>
          </w:tcPr>
          <w:p w14:paraId="41D073C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74F6E8E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61AF8EB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73D02E7" w14:textId="0AF3414B" w:rsidR="00B61F4C" w:rsidRPr="002C149F" w:rsidRDefault="00B61F4C" w:rsidP="00B61F4C">
            <w:pPr>
              <w:pStyle w:val="Tabletext8pt"/>
            </w:pPr>
            <w:r w:rsidRPr="002C149F">
              <w:t>Natale 2018</w:t>
            </w:r>
            <w:r w:rsidR="00C22910">
              <w:t xml:space="preserve"> </w:t>
            </w:r>
            <w:r w:rsidR="009F46AC">
              <w:fldChar w:fldCharType="begin">
                <w:fldData xml:space="preserve">PEVuZE5vdGU+PENpdGU+PEF1dGhvcj5OYXRhbGU8L0F1dGhvcj48WWVhcj4yMDE4PC9ZZWFyPjxS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</w:fldData>
              </w:fldChar>
            </w:r>
            <w:r w:rsidR="00F913ED">
              <w:instrText xml:space="preserve"> ADDIN EN.CITE </w:instrText>
            </w:r>
            <w:r w:rsidR="00F913ED">
              <w:fldChar w:fldCharType="begin">
                <w:fldData xml:space="preserve">PEVuZE5vdGU+PENpdGU+PEF1dGhvcj5OYXRhbGU8L0F1dGhvcj48WWVhcj4yMDE4PC9ZZWFyPjxS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</w:fldData>
              </w:fldChar>
            </w:r>
            <w:r w:rsidR="00F913ED">
              <w:instrText xml:space="preserve"> ADDIN EN.CITE.DATA </w:instrText>
            </w:r>
            <w:r w:rsidR="00F913ED">
              <w:fldChar w:fldCharType="end"/>
            </w:r>
            <w:r w:rsidR="009F46AC">
              <w:fldChar w:fldCharType="separate"/>
            </w:r>
            <w:r w:rsidR="00F913ED">
              <w:rPr>
                <w:noProof/>
              </w:rPr>
              <w:t>(</w:t>
            </w:r>
            <w:hyperlink w:anchor="_ENREF_168" w:tooltip="Natale, 2018 #371" w:history="1">
              <w:r w:rsidR="00E3486E">
                <w:rPr>
                  <w:noProof/>
                </w:rPr>
                <w:t>168-170</w:t>
              </w:r>
            </w:hyperlink>
            <w:r w:rsidR="00F913ED">
              <w:rPr>
                <w:noProof/>
              </w:rPr>
              <w:t>)</w:t>
            </w:r>
            <w:r w:rsidR="009F46AC">
              <w:fldChar w:fldCharType="end"/>
            </w:r>
          </w:p>
        </w:tc>
        <w:tc>
          <w:tcPr>
            <w:tcW w:w="1559" w:type="dxa"/>
            <w:hideMark/>
          </w:tcPr>
          <w:p w14:paraId="5AA536D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0F36285C"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2BB6F8C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2572122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Arab 2016; Dai 2007; Shariati 2012; SIESTA 2017; Tsay 2003; Tsay 2004; Zhao 2011 ; Zou 2015</w:t>
            </w:r>
          </w:p>
        </w:tc>
        <w:tc>
          <w:tcPr>
            <w:tcW w:w="2126" w:type="dxa"/>
            <w:hideMark/>
          </w:tcPr>
          <w:p w14:paraId="2430312D"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7DB433E" w14:textId="1F15E17B"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r>
      <w:tr w:rsidR="00B61F4C" w:rsidRPr="002C149F" w14:paraId="217269C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7020F18" w14:textId="194A8E4C" w:rsidR="00B61F4C" w:rsidRPr="00DA30EE" w:rsidRDefault="00B61F4C" w:rsidP="00B61F4C">
            <w:pPr>
              <w:pStyle w:val="Tabletext8pt"/>
            </w:pPr>
            <w:r w:rsidRPr="002C149F">
              <w:lastRenderedPageBreak/>
              <w:t>Robinson 2011</w:t>
            </w:r>
            <w:r w:rsidR="00DA30EE">
              <w:t xml:space="preserve"> </w:t>
            </w:r>
            <w:r w:rsidR="00DA30EE">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rsidR="00DA30EE">
              <w:fldChar w:fldCharType="separate"/>
            </w:r>
            <w:r w:rsidR="00F913ED">
              <w:rPr>
                <w:noProof/>
              </w:rPr>
              <w:t>(</w:t>
            </w:r>
            <w:hyperlink w:anchor="_ENREF_22" w:tooltip="Robinson, 2011 #229" w:history="1">
              <w:r w:rsidR="00E3486E">
                <w:rPr>
                  <w:noProof/>
                </w:rPr>
                <w:t>22</w:t>
              </w:r>
            </w:hyperlink>
            <w:r w:rsidR="00F913ED">
              <w:rPr>
                <w:noProof/>
              </w:rPr>
              <w:t>)</w:t>
            </w:r>
            <w:r w:rsidR="00DA30EE">
              <w:fldChar w:fldCharType="end"/>
            </w:r>
          </w:p>
        </w:tc>
        <w:tc>
          <w:tcPr>
            <w:tcW w:w="1559" w:type="dxa"/>
            <w:hideMark/>
          </w:tcPr>
          <w:p w14:paraId="1509C9B0" w14:textId="5343B5DB" w:rsidR="00B61F4C"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00B61F4C" w:rsidRPr="002C149F">
              <w:t>narrative</w:t>
            </w:r>
          </w:p>
        </w:tc>
        <w:tc>
          <w:tcPr>
            <w:tcW w:w="2228" w:type="dxa"/>
            <w:hideMark/>
          </w:tcPr>
          <w:p w14:paraId="338B20B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7B737DD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18AEE3F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Cho 2004; Tsay 2003; Tsay 2003; Tsay 2004; Tsay 2004</w:t>
            </w:r>
          </w:p>
        </w:tc>
        <w:tc>
          <w:tcPr>
            <w:tcW w:w="2126" w:type="dxa"/>
            <w:hideMark/>
          </w:tcPr>
          <w:p w14:paraId="086C4C2E"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3DB3453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Symptom management</w:t>
            </w:r>
          </w:p>
        </w:tc>
      </w:tr>
      <w:tr w:rsidR="00A53047" w:rsidRPr="002C149F" w14:paraId="1391A00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3D4FDBBE" w14:textId="13420A8F" w:rsidR="00A53047" w:rsidRPr="002C149F" w:rsidRDefault="00A53047" w:rsidP="00B61F4C">
            <w:pPr>
              <w:pStyle w:val="Tabletext8pt"/>
            </w:pPr>
            <w:r w:rsidRPr="002C149F">
              <w:t>Tan 2015</w:t>
            </w:r>
            <w:r w:rsidR="002B1E58">
              <w:t xml:space="preserve"> </w:t>
            </w:r>
            <w:r w:rsidR="009C2EFA">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rsidR="009C2EFA">
              <w:fldChar w:fldCharType="separate"/>
            </w:r>
            <w:r w:rsidR="00F913ED">
              <w:rPr>
                <w:noProof/>
              </w:rPr>
              <w:t>(</w:t>
            </w:r>
            <w:hyperlink w:anchor="_ENREF_136" w:tooltip="Tan, 2015 #340" w:history="1">
              <w:r w:rsidR="00E3486E">
                <w:rPr>
                  <w:noProof/>
                </w:rPr>
                <w:t>136</w:t>
              </w:r>
            </w:hyperlink>
            <w:r w:rsidR="00F913ED">
              <w:rPr>
                <w:noProof/>
              </w:rPr>
              <w:t>)</w:t>
            </w:r>
            <w:r w:rsidR="009C2EFA">
              <w:fldChar w:fldCharType="end"/>
            </w:r>
          </w:p>
        </w:tc>
        <w:tc>
          <w:tcPr>
            <w:tcW w:w="1559" w:type="dxa"/>
            <w:vMerge w:val="restart"/>
            <w:hideMark/>
          </w:tcPr>
          <w:p w14:paraId="3BADDE91" w14:textId="67A47EAE"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184032A6"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71E3D934"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4D1083FF"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2003</w:t>
            </w:r>
          </w:p>
        </w:tc>
        <w:tc>
          <w:tcPr>
            <w:tcW w:w="2126" w:type="dxa"/>
            <w:hideMark/>
          </w:tcPr>
          <w:p w14:paraId="0DA49AE4"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7ED6DAB7"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Symptom management</w:t>
            </w:r>
          </w:p>
        </w:tc>
      </w:tr>
      <w:tr w:rsidR="00A53047" w:rsidRPr="002C149F" w14:paraId="77F20DC4"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54B52EFE" w14:textId="132BE449" w:rsidR="00A53047" w:rsidRPr="002C149F" w:rsidRDefault="00A53047" w:rsidP="00B61F4C">
            <w:pPr>
              <w:pStyle w:val="Tabletext8pt"/>
            </w:pPr>
          </w:p>
        </w:tc>
        <w:tc>
          <w:tcPr>
            <w:tcW w:w="1559" w:type="dxa"/>
            <w:vMerge/>
          </w:tcPr>
          <w:p w14:paraId="45D8A92E" w14:textId="2C9CB72C"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23DF1A90"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410AB96A"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Urinary incontinence (stress)</w:t>
            </w:r>
          </w:p>
        </w:tc>
        <w:tc>
          <w:tcPr>
            <w:tcW w:w="3340" w:type="dxa"/>
            <w:hideMark/>
          </w:tcPr>
          <w:p w14:paraId="5377ECB3"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Chang 2011</w:t>
            </w:r>
          </w:p>
        </w:tc>
        <w:tc>
          <w:tcPr>
            <w:tcW w:w="2126" w:type="dxa"/>
            <w:hideMark/>
          </w:tcPr>
          <w:p w14:paraId="3AC07D06"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05891B89"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p>
        </w:tc>
      </w:tr>
      <w:tr w:rsidR="00A53047" w:rsidRPr="002C149F" w14:paraId="3AF52E9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1C06FE7C" w14:textId="63A94AA4" w:rsidR="00A53047" w:rsidRPr="002C149F" w:rsidRDefault="00A53047" w:rsidP="00A53047">
            <w:pPr>
              <w:pStyle w:val="Tabletext8pt"/>
            </w:pPr>
            <w:r w:rsidRPr="002C149F">
              <w:t>Waits 2018</w:t>
            </w:r>
            <w:r w:rsidR="005475E9">
              <w:t xml:space="preserve"> </w:t>
            </w:r>
            <w:r w:rsidR="005475E9">
              <w:fldChar w:fldCharType="begin">
                <w:fldData xml:space="preserve">PEVuZE5vdGU+PENpdGU+PEF1dGhvcj5XYWl0czwvQXV0aG9yPjxZZWFyPjIwMTg8L1llYXI+PFJl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</w:fldData>
              </w:fldChar>
            </w:r>
            <w:r w:rsidR="00F913ED">
              <w:instrText xml:space="preserve"> ADDIN EN.CITE </w:instrText>
            </w:r>
            <w:r w:rsidR="00F913ED">
              <w:fldChar w:fldCharType="begin">
                <w:fldData xml:space="preserve">PEVuZE5vdGU+PENpdGU+PEF1dGhvcj5XYWl0czwvQXV0aG9yPjxZZWFyPjIwMTg8L1llYXI+PFJl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</w:fldData>
              </w:fldChar>
            </w:r>
            <w:r w:rsidR="00F913ED">
              <w:instrText xml:space="preserve"> ADDIN EN.CITE.DATA </w:instrText>
            </w:r>
            <w:r w:rsidR="00F913ED">
              <w:fldChar w:fldCharType="end"/>
            </w:r>
            <w:r w:rsidR="005475E9">
              <w:fldChar w:fldCharType="separate"/>
            </w:r>
            <w:r w:rsidR="00F913ED">
              <w:rPr>
                <w:noProof/>
              </w:rPr>
              <w:t>(</w:t>
            </w:r>
            <w:hyperlink w:anchor="_ENREF_137" w:tooltip="Waits, 2018 #426" w:history="1">
              <w:r w:rsidR="00E3486E">
                <w:rPr>
                  <w:noProof/>
                </w:rPr>
                <w:t>137</w:t>
              </w:r>
            </w:hyperlink>
            <w:r w:rsidR="00F913ED">
              <w:rPr>
                <w:noProof/>
              </w:rPr>
              <w:t>)</w:t>
            </w:r>
            <w:r w:rsidR="005475E9">
              <w:fldChar w:fldCharType="end"/>
            </w:r>
          </w:p>
        </w:tc>
        <w:tc>
          <w:tcPr>
            <w:tcW w:w="1559" w:type="dxa"/>
            <w:vMerge w:val="restart"/>
            <w:hideMark/>
          </w:tcPr>
          <w:p w14:paraId="535D8C46" w14:textId="0507B4EE"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46DB403B"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643BF95D"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6BDA4E22"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Arab 2015; Shariati 2012; Tsay 2003</w:t>
            </w:r>
          </w:p>
        </w:tc>
        <w:tc>
          <w:tcPr>
            <w:tcW w:w="2126" w:type="dxa"/>
            <w:hideMark/>
          </w:tcPr>
          <w:p w14:paraId="30F45707"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28BB77F1"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A53047" w:rsidRPr="002C149F" w14:paraId="2A18FD5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hideMark/>
          </w:tcPr>
          <w:p w14:paraId="6B085E98" w14:textId="43E3A645" w:rsidR="00A53047" w:rsidRPr="002C149F" w:rsidRDefault="00A53047" w:rsidP="00B61F4C">
            <w:pPr>
              <w:pStyle w:val="Tabletext8pt"/>
            </w:pPr>
          </w:p>
        </w:tc>
        <w:tc>
          <w:tcPr>
            <w:tcW w:w="1559" w:type="dxa"/>
            <w:vMerge/>
            <w:hideMark/>
          </w:tcPr>
          <w:p w14:paraId="3B21D8F7" w14:textId="29CD2C19"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1C8D5D5D"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76438642"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Menopausal women (PSQI &gt;5)</w:t>
            </w:r>
          </w:p>
        </w:tc>
        <w:tc>
          <w:tcPr>
            <w:tcW w:w="3340" w:type="dxa"/>
            <w:hideMark/>
          </w:tcPr>
          <w:p w14:paraId="17828B23"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Abedian 2015</w:t>
            </w:r>
          </w:p>
        </w:tc>
        <w:tc>
          <w:tcPr>
            <w:tcW w:w="2126" w:type="dxa"/>
            <w:hideMark/>
          </w:tcPr>
          <w:p w14:paraId="06208C9E"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29BF4724" w14:textId="77777777" w:rsidR="00A53047" w:rsidRPr="002C149F" w:rsidRDefault="00A53047" w:rsidP="00B61F4C">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B61F4C" w:rsidRPr="002C149F" w14:paraId="4F714EF6"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BBB63C6" w14:textId="649F601D" w:rsidR="00B61F4C" w:rsidRPr="002C149F" w:rsidRDefault="00B61F4C" w:rsidP="00B61F4C">
            <w:pPr>
              <w:pStyle w:val="Tabletext8pt"/>
            </w:pPr>
            <w:r w:rsidRPr="002C149F">
              <w:t>Wang 2020</w:t>
            </w:r>
            <w:r w:rsidR="00495291">
              <w:t xml:space="preserve"> </w:t>
            </w:r>
            <w:r w:rsidR="009F46AC">
              <w:fldChar w:fldCharType="begin"/>
            </w:r>
            <w:r w:rsidR="00F913ED">
              <w:instrText xml:space="preserve"> ADDIN EN.CITE &lt;EndNote&gt;&lt;Cite&gt;&lt;Author&gt;Wang&lt;/Author&gt;&lt;Year&gt;2020&lt;/Year&gt;&lt;RecNum&gt;424&lt;/RecNum&gt;&lt;DisplayText&gt;(171)&lt;/DisplayText&gt;&lt;record&gt;&lt;rec-number&gt;424&lt;/rec-number&gt;&lt;foreign-keys&gt;&lt;key app="EN" db-id="rfx5v25rowst08e59tbxx9ty5t2w0adwt52x" timestamp="1665732222"&gt;424&lt;/key&gt;&lt;/foreign-keys&gt;&lt;ref-type name="Journal Article"&gt;17&lt;/ref-type&gt;&lt;contributors&gt;&lt;authors&gt;&lt;author&gt;Wang, X.&lt;/author&gt;&lt;author&gt;Gu, J.&lt;/author&gt;&lt;author&gt;Liu, J.&lt;/author&gt;&lt;author&gt;Hong, H.&lt;/author&gt;&lt;/authors&gt;&lt;/contributors&gt;&lt;titles&gt;&lt;title&gt;Clinical evidence for acupressure with the improvement of sleep disorders in hemodialysis patients: A systematic review and meta-analysis&lt;/title&gt;&lt;secondary-title&gt;Complementary Therapies in Clinical Practice&lt;/secondary-title&gt;&lt;/titles&gt;&lt;periodical&gt;&lt;full-title&gt;Complementary Therapies in Clinical Practice&lt;/full-title&gt;&lt;/periodical&gt;&lt;pages&gt;101151&lt;/pages&gt;&lt;volume&gt;39&lt;/volume&gt;&lt;dates&gt;&lt;year&gt;2020&lt;/year&gt;&lt;/dates&gt;&lt;accession-num&gt;631708510&lt;/accession-num&gt;&lt;urls&gt;&lt;related-urls&gt;&lt;url&gt;https://ezproxy.library.usyd.edu.au/login?url=http://ovidsp.ovid.com/ovidweb.cgi?T=JS&amp;amp;CSC=Y&amp;amp;NEWS=N&amp;amp;PAGE=fulltext&amp;amp;D=emexa&amp;amp;AN=631708510&lt;/url&gt;&lt;/related-urls&gt;&lt;/urls&gt;&lt;electronic-resource-num&gt;http://dx.doi.org/10.1016/j.ctcp.2020.101151&lt;/electronic-resource-num&gt;&lt;/record&gt;&lt;/Cite&gt;&lt;/EndNote&gt;</w:instrText>
            </w:r>
            <w:r w:rsidR="009F46AC">
              <w:fldChar w:fldCharType="separate"/>
            </w:r>
            <w:r w:rsidR="00F913ED">
              <w:rPr>
                <w:noProof/>
              </w:rPr>
              <w:t>(</w:t>
            </w:r>
            <w:hyperlink w:anchor="_ENREF_171" w:tooltip="Wang, 2020 #424" w:history="1">
              <w:r w:rsidR="00E3486E">
                <w:rPr>
                  <w:noProof/>
                </w:rPr>
                <w:t>171</w:t>
              </w:r>
            </w:hyperlink>
            <w:r w:rsidR="00F913ED">
              <w:rPr>
                <w:noProof/>
              </w:rPr>
              <w:t>)</w:t>
            </w:r>
            <w:r w:rsidR="009F46AC">
              <w:fldChar w:fldCharType="end"/>
            </w:r>
          </w:p>
        </w:tc>
        <w:tc>
          <w:tcPr>
            <w:tcW w:w="1559" w:type="dxa"/>
            <w:hideMark/>
          </w:tcPr>
          <w:p w14:paraId="7EEF57C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3F06632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73159E8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1F70CF4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2003; Tsay 2004; Nasiri 2011; Shariati 2012; Zou 2015; Arab 2016; Shen 2017</w:t>
            </w:r>
          </w:p>
        </w:tc>
        <w:tc>
          <w:tcPr>
            <w:tcW w:w="2126" w:type="dxa"/>
            <w:hideMark/>
          </w:tcPr>
          <w:p w14:paraId="45CCD665"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5E49C757"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B61F4C" w:rsidRPr="002C149F" w14:paraId="2488BE6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8EF24F5" w14:textId="4163562B" w:rsidR="00B61F4C" w:rsidRPr="002C149F" w:rsidRDefault="00B61F4C" w:rsidP="00B61F4C">
            <w:pPr>
              <w:pStyle w:val="Tabletext8pt"/>
            </w:pPr>
            <w:r w:rsidRPr="002C149F">
              <w:t>Wen 2020</w:t>
            </w:r>
            <w:r w:rsidR="00495291">
              <w:t xml:space="preserve"> </w:t>
            </w:r>
            <w:r w:rsidR="009F46AC">
              <w:fldChar w:fldCharType="begin"/>
            </w:r>
            <w:r w:rsidR="00F913ED">
              <w:instrText xml:space="preserve"> ADDIN EN.CITE &lt;EndNote&gt;&lt;Cite&gt;&lt;Author&gt;Wen&lt;/Author&gt;&lt;Year&gt;2020&lt;/Year&gt;&lt;RecNum&gt;422&lt;/RecNum&gt;&lt;DisplayText&gt;(172)&lt;/DisplayText&gt;&lt;record&gt;&lt;rec-number&gt;422&lt;/rec-number&gt;&lt;foreign-keys&gt;&lt;key app="EN" db-id="rfx5v25rowst08e59tbxx9ty5t2w0adwt52x" timestamp="1665732222"&gt;422&lt;/key&gt;&lt;/foreign-keys&gt;&lt;ref-type name="Journal Article"&gt;17&lt;/ref-type&gt;&lt;contributors&gt;&lt;authors&gt;&lt;author&gt;Wen, X.&lt;/author&gt;&lt;author&gt;Wang, Y.&lt;/author&gt;&lt;author&gt;Zhao, Q.&lt;/author&gt;&lt;author&gt;Zhang, H.&lt;/author&gt;&lt;author&gt;Shi, H.&lt;/author&gt;&lt;author&gt;Wang, M.&lt;/author&gt;&lt;author&gt;Lu, P.&lt;/author&gt;&lt;/authors&gt;&lt;/contributors&gt;&lt;titles&gt;&lt;title&gt;Nonpharmacological Interventions for Depressive Symptoms in End-Stage Renal Disease: A Systematic Review&lt;/title&gt;&lt;secondary-title&gt;Western journal of nursing research&lt;/secondary-title&gt;&lt;/titles&gt;&lt;periodical&gt;&lt;full-title&gt;Western journal of nursing research&lt;/full-title&gt;&lt;/periodical&gt;&lt;pages&gt;462-473&lt;/pages&gt;&lt;volume&gt;42&lt;/volume&gt;&lt;number&gt;6&lt;/number&gt;&lt;dates&gt;&lt;year&gt;2020&lt;/year&gt;&lt;/dates&gt;&lt;accession-num&gt;628554275&lt;/accession-num&gt;&lt;urls&gt;&lt;related-urls&gt;&lt;url&gt;https://ezproxy.library.usyd.edu.au/login?url=http://ovidsp.ovid.com/ovidweb.cgi?T=JS&amp;amp;CSC=Y&amp;amp;NEWS=N&amp;amp;PAGE=fulltext&amp;amp;D=emexa&amp;amp;AN=628554275&lt;/url&gt;&lt;/related-urls&gt;&lt;/urls&gt;&lt;electronic-resource-num&gt;http://dx.doi.org/10.1177/0193945919857540&lt;/electronic-resource-num&gt;&lt;/record&gt;&lt;/Cite&gt;&lt;/EndNote&gt;</w:instrText>
            </w:r>
            <w:r w:rsidR="009F46AC">
              <w:fldChar w:fldCharType="separate"/>
            </w:r>
            <w:r w:rsidR="00F913ED">
              <w:rPr>
                <w:noProof/>
              </w:rPr>
              <w:t>(</w:t>
            </w:r>
            <w:hyperlink w:anchor="_ENREF_172" w:tooltip="Wen, 2020 #422" w:history="1">
              <w:r w:rsidR="00E3486E">
                <w:rPr>
                  <w:noProof/>
                </w:rPr>
                <w:t>172</w:t>
              </w:r>
            </w:hyperlink>
            <w:r w:rsidR="00F913ED">
              <w:rPr>
                <w:noProof/>
              </w:rPr>
              <w:t>)</w:t>
            </w:r>
            <w:r w:rsidR="009F46AC">
              <w:fldChar w:fldCharType="end"/>
            </w:r>
          </w:p>
        </w:tc>
        <w:tc>
          <w:tcPr>
            <w:tcW w:w="1559" w:type="dxa"/>
            <w:hideMark/>
          </w:tcPr>
          <w:p w14:paraId="1969B2EF"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07022BD5"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795835E9"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481919F0"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2004; Tsay 2004a; Cho 2004; Hmwe 2015</w:t>
            </w:r>
          </w:p>
        </w:tc>
        <w:tc>
          <w:tcPr>
            <w:tcW w:w="2126" w:type="dxa"/>
            <w:hideMark/>
          </w:tcPr>
          <w:p w14:paraId="0604F46B"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0721536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Depression</w:t>
            </w:r>
          </w:p>
        </w:tc>
      </w:tr>
      <w:tr w:rsidR="00B61F4C" w:rsidRPr="002C149F" w14:paraId="79F55A2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CFC58AB" w14:textId="039972EA" w:rsidR="00B61F4C" w:rsidRPr="002C149F" w:rsidRDefault="00B61F4C" w:rsidP="00B61F4C">
            <w:pPr>
              <w:pStyle w:val="Tabletext8pt"/>
            </w:pPr>
            <w:r w:rsidRPr="002C149F">
              <w:t>Yang 2015</w:t>
            </w:r>
            <w:r w:rsidR="00495291">
              <w:t xml:space="preserve"> </w:t>
            </w:r>
            <w:r w:rsidR="009F46AC">
              <w:fldChar w:fldCharType="begin">
                <w:fldData xml:space="preserve">PEVuZE5vdGU+PENpdGU+PEF1dGhvcj5ZYW5nPC9BdXRob3I+PFllYXI+MjAxNTwvWWVhcj48UmVj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</w:fldData>
              </w:fldChar>
            </w:r>
            <w:r w:rsidR="00F913ED">
              <w:instrText xml:space="preserve"> ADDIN EN.CITE </w:instrText>
            </w:r>
            <w:r w:rsidR="00F913ED">
              <w:fldChar w:fldCharType="begin">
                <w:fldData xml:space="preserve">PEVuZE5vdGU+PENpdGU+PEF1dGhvcj5ZYW5nPC9BdXRob3I+PFllYXI+MjAxNTwvWWVhcj48UmVj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</w:fldData>
              </w:fldChar>
            </w:r>
            <w:r w:rsidR="00F913ED">
              <w:instrText xml:space="preserve"> ADDIN EN.CITE.DATA </w:instrText>
            </w:r>
            <w:r w:rsidR="00F913ED">
              <w:fldChar w:fldCharType="end"/>
            </w:r>
            <w:r w:rsidR="009F46AC">
              <w:fldChar w:fldCharType="separate"/>
            </w:r>
            <w:r w:rsidR="00F913ED">
              <w:rPr>
                <w:noProof/>
              </w:rPr>
              <w:t>(</w:t>
            </w:r>
            <w:hyperlink w:anchor="_ENREF_173" w:tooltip="Yang, 2015 #565" w:history="1">
              <w:r w:rsidR="00E3486E">
                <w:rPr>
                  <w:noProof/>
                </w:rPr>
                <w:t>173</w:t>
              </w:r>
            </w:hyperlink>
            <w:r w:rsidR="00F913ED">
              <w:rPr>
                <w:noProof/>
              </w:rPr>
              <w:t>)</w:t>
            </w:r>
            <w:r w:rsidR="009F46AC">
              <w:fldChar w:fldCharType="end"/>
            </w:r>
          </w:p>
        </w:tc>
        <w:tc>
          <w:tcPr>
            <w:tcW w:w="1559" w:type="dxa"/>
            <w:hideMark/>
          </w:tcPr>
          <w:p w14:paraId="67E27242"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5463B85"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hideMark/>
          </w:tcPr>
          <w:p w14:paraId="22664C96"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3340" w:type="dxa"/>
            <w:hideMark/>
          </w:tcPr>
          <w:p w14:paraId="4994E64A"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Tsay 2003; Tsay 2004; Tsay 2004a</w:t>
            </w:r>
          </w:p>
        </w:tc>
        <w:tc>
          <w:tcPr>
            <w:tcW w:w="2126" w:type="dxa"/>
            <w:hideMark/>
          </w:tcPr>
          <w:p w14:paraId="70538FE1"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on dialysis</w:t>
            </w:r>
          </w:p>
        </w:tc>
        <w:tc>
          <w:tcPr>
            <w:tcW w:w="2072" w:type="dxa"/>
            <w:hideMark/>
          </w:tcPr>
          <w:p w14:paraId="50C39343" w14:textId="77777777" w:rsidR="00B61F4C" w:rsidRPr="002C149F" w:rsidRDefault="00B61F4C" w:rsidP="00B61F4C">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510937" w:rsidRPr="002C149F" w14:paraId="4C78E43A" w14:textId="77777777" w:rsidTr="00510937">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490DB84" w14:textId="2DF1F36E" w:rsidR="00510937" w:rsidRPr="002C149F" w:rsidRDefault="00510937" w:rsidP="00510937">
            <w:pPr>
              <w:pStyle w:val="Tabletext8pt"/>
            </w:pPr>
            <w:r w:rsidRPr="002C149F">
              <w:t>Yeung 2012</w:t>
            </w:r>
            <w:r w:rsidR="00495291">
              <w:t xml:space="preserve"> </w:t>
            </w:r>
            <w:r w:rsidR="00375158">
              <w:fldChar w:fldCharType="begin"/>
            </w:r>
            <w:r w:rsidR="00F913ED">
              <w:instrText xml:space="preserve"> ADDIN EN.CITE &lt;EndNote&gt;&lt;Cite&gt;&lt;Author&gt;Yeung&lt;/Author&gt;&lt;Year&gt;2012&lt;/Year&gt;&lt;RecNum&gt;564&lt;/RecNum&gt;&lt;DisplayText&gt;(140)&lt;/DisplayText&gt;&lt;record&gt;&lt;rec-number&gt;564&lt;/rec-number&gt;&lt;foreign-keys&gt;&lt;key app="EN" db-id="rfx5v25rowst08e59tbxx9ty5t2w0adwt52x" timestamp="1686024811"&gt;564&lt;/key&gt;&lt;/foreign-keys&gt;&lt;ref-type name="Book"&gt;6&lt;/ref-type&gt;&lt;contributors&gt;&lt;authors&gt;&lt;author&gt;Yeung, Wing-Fai&lt;/author&gt;&lt;author&gt;Chung, Ka-Fai&lt;/author&gt;&lt;author&gt;Poon, Maggie Man-Ki&lt;/author&gt;&lt;author&gt;Ho, Fiona Yan-Yee&lt;/author&gt;&lt;author&gt;Zhang, Shi-Ping&lt;/author&gt;&lt;author&gt;Zhang, Zhang-Jin&lt;/author&gt;&lt;author&gt;Ziea, Eric Tat-Chi&lt;/author&gt;&lt;author&gt;Wong, Vivian Taam&lt;/author&gt;&lt;/authors&gt;&lt;/contributors&gt;&lt;titles&gt;&lt;title&gt;Acupressure, reflexology, and auricular acupressure for insomnia: A systematic review of randomized controlled trials. [References]&lt;/title&gt;&lt;/titles&gt;&lt;dates&gt;&lt;year&gt;2012&lt;/year&gt;&lt;/dates&gt;&lt;publisher&gt;Sleep Medicine. Vol.13(8), 2012, pp. 971-984.&lt;/publisher&gt;&lt;isbn&gt;1389-9457&lt;/isbn&gt;&lt;accession-num&gt;2012-23511-004&lt;/accession-num&gt;&lt;urls&gt;&lt;related-urls&gt;&lt;url&gt;https://ezproxy.library.usyd.edu.au/login?url=http://ovidsp.ovid.com/ovidweb.cgi?T=JS&amp;amp;CSC=Y&amp;amp;NEWS=N&amp;amp;PAGE=fulltext&amp;amp;D=psyc9&amp;amp;AN=2012-23511-004&lt;/url&gt;&lt;url&gt;https://sydney.alma.exlibrisgroup.com/openurl/61USYD_INST/61USYD_INST:sydney?sid=OVID:psycdb&amp;amp;id=pmid:&amp;amp;id=doi:10.1016%2Fj.sleep.2012.06.003&amp;amp;issn=1389-9457&amp;amp;isbn=&amp;amp;volume=13&amp;amp;issue=8&amp;amp;spage=971&amp;amp;pages=971-984&amp;amp;date=2012&amp;amp;title=Sleep+Medicine&amp;amp;atitle=Acupressure%2C+reflexology%2C+and+auricular+acupressure+for+insomnia%3A+A+systematic+review+of+randomized+controlled+trials.&amp;amp;aulast=Yeung&lt;/url&gt;&lt;/related-urls&gt;&lt;/urls&gt;&lt;electronic-resource-num&gt;http://dx.doi.org/10.1016/j.sleep.2012.06.003&lt;/electronic-resource-num&gt;&lt;remote-database-name&gt;PsycInfo&lt;/remote-database-name&gt;&lt;remote-database-provider&gt;Ovid Technologies&lt;/remote-database-provider&gt;&lt;language&gt;English&lt;/language&gt;&lt;/record&gt;&lt;/Cite&gt;&lt;/EndNote&gt;</w:instrText>
            </w:r>
            <w:r w:rsidR="00375158">
              <w:fldChar w:fldCharType="separate"/>
            </w:r>
            <w:r w:rsidR="00F913ED">
              <w:rPr>
                <w:noProof/>
              </w:rPr>
              <w:t>(</w:t>
            </w:r>
            <w:hyperlink w:anchor="_ENREF_140" w:tooltip="Yeung, 2012 #564" w:history="1">
              <w:r w:rsidR="00E3486E">
                <w:rPr>
                  <w:noProof/>
                </w:rPr>
                <w:t>140</w:t>
              </w:r>
            </w:hyperlink>
            <w:r w:rsidR="00F913ED">
              <w:rPr>
                <w:noProof/>
              </w:rPr>
              <w:t>)</w:t>
            </w:r>
            <w:r w:rsidR="00375158">
              <w:fldChar w:fldCharType="end"/>
            </w:r>
          </w:p>
        </w:tc>
        <w:tc>
          <w:tcPr>
            <w:tcW w:w="1559" w:type="dxa"/>
            <w:hideMark/>
          </w:tcPr>
          <w:p w14:paraId="54424446" w14:textId="1A5186E0" w:rsidR="00510937" w:rsidRPr="002C149F" w:rsidRDefault="00510937" w:rsidP="00510937">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0D420BCC" w14:textId="77777777" w:rsidR="00510937" w:rsidRPr="002C149F" w:rsidRDefault="00510937" w:rsidP="00510937">
            <w:pPr>
              <w:pStyle w:val="Tabletext8pt"/>
              <w:cnfStyle w:val="000000000000" w:firstRow="0" w:lastRow="0" w:firstColumn="0" w:lastColumn="0" w:oddVBand="0" w:evenVBand="0" w:oddHBand="0" w:evenHBand="0" w:firstRowFirstColumn="0" w:firstRowLastColumn="0" w:lastRowFirstColumn="0" w:lastRowLastColumn="0"/>
            </w:pPr>
            <w:r w:rsidRPr="002C149F">
              <w:t>16 Diseases of the genitourinary system</w:t>
            </w:r>
          </w:p>
        </w:tc>
        <w:tc>
          <w:tcPr>
            <w:tcW w:w="2512" w:type="dxa"/>
          </w:tcPr>
          <w:p w14:paraId="39CB46D5" w14:textId="7D29DD28" w:rsidR="00510937" w:rsidRPr="002C149F" w:rsidRDefault="00510937" w:rsidP="00510937">
            <w:pPr>
              <w:pStyle w:val="Tabletext8pt"/>
              <w:cnfStyle w:val="000000000000" w:firstRow="0" w:lastRow="0" w:firstColumn="0" w:lastColumn="0" w:oddVBand="0" w:evenVBand="0" w:oddHBand="0" w:evenHBand="0" w:firstRowFirstColumn="0" w:firstRowLastColumn="0" w:lastRowFirstColumn="0" w:lastRowLastColumn="0"/>
            </w:pPr>
            <w:r>
              <w:t>Any clinical condition</w:t>
            </w:r>
          </w:p>
        </w:tc>
        <w:tc>
          <w:tcPr>
            <w:tcW w:w="3340" w:type="dxa"/>
            <w:hideMark/>
          </w:tcPr>
          <w:p w14:paraId="46693C49" w14:textId="77777777" w:rsidR="00510937" w:rsidRPr="002C149F" w:rsidRDefault="00510937" w:rsidP="00510937">
            <w:pPr>
              <w:pStyle w:val="Tabletext8pt"/>
              <w:cnfStyle w:val="000000000000" w:firstRow="0" w:lastRow="0" w:firstColumn="0" w:lastColumn="0" w:oddVBand="0" w:evenVBand="0" w:oddHBand="0" w:evenHBand="0" w:firstRowFirstColumn="0" w:firstRowLastColumn="0" w:lastRowFirstColumn="0" w:lastRowLastColumn="0"/>
            </w:pPr>
            <w:r w:rsidRPr="002C149F">
              <w:t>Dai 2007; Tsay 2003; Tsay 2004</w:t>
            </w:r>
          </w:p>
        </w:tc>
        <w:tc>
          <w:tcPr>
            <w:tcW w:w="2126" w:type="dxa"/>
            <w:hideMark/>
          </w:tcPr>
          <w:p w14:paraId="4E3A8D5E" w14:textId="6A48B4D6" w:rsidR="00510937" w:rsidRPr="002C149F" w:rsidRDefault="00510937" w:rsidP="00510937">
            <w:pPr>
              <w:pStyle w:val="Tabletext8pt"/>
              <w:cnfStyle w:val="000000000000" w:firstRow="0" w:lastRow="0" w:firstColumn="0" w:lastColumn="0" w:oddVBand="0" w:evenVBand="0" w:oddHBand="0" w:evenHBand="0" w:firstRowFirstColumn="0" w:firstRowLastColumn="0" w:lastRowFirstColumn="0" w:lastRowLastColumn="0"/>
            </w:pPr>
            <w:r w:rsidRPr="002C149F">
              <w:t>Chronic kidney disease</w:t>
            </w:r>
          </w:p>
        </w:tc>
        <w:tc>
          <w:tcPr>
            <w:tcW w:w="2072" w:type="dxa"/>
            <w:hideMark/>
          </w:tcPr>
          <w:p w14:paraId="374E289D" w14:textId="77777777" w:rsidR="00510937" w:rsidRPr="002C149F" w:rsidRDefault="00510937" w:rsidP="00510937">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D25C3F" w:rsidRPr="002C149F" w14:paraId="7555BAB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EA833FD" w14:textId="01CF681D" w:rsidR="00D25C3F" w:rsidRPr="002C149F" w:rsidRDefault="00D25C3F" w:rsidP="002461BC">
            <w:pPr>
              <w:pStyle w:val="Tabletext8pt"/>
            </w:pPr>
            <w:r w:rsidRPr="002C149F">
              <w:t>Crepinsek 2020</w:t>
            </w:r>
            <w:r w:rsidR="00B107E4">
              <w:t xml:space="preserve"> </w:t>
            </w:r>
            <w:r w:rsidR="00C718D1">
              <w:fldChar w:fldCharType="begin"/>
            </w:r>
            <w:r w:rsidR="00F913ED">
              <w:instrText xml:space="preserve"> ADDIN EN.CITE &lt;EndNote&gt;&lt;Cite&gt;&lt;Author&gt;Crepinsek&lt;/Author&gt;&lt;Year&gt;2020&lt;/Year&gt;&lt;RecNum&gt;457&lt;/RecNum&gt;&lt;DisplayText&gt;(174)&lt;/DisplayText&gt;&lt;record&gt;&lt;rec-number&gt;457&lt;/rec-number&gt;&lt;foreign-keys&gt;&lt;key app="EN" db-id="rfx5v25rowst08e59tbxx9ty5t2w0adwt52x" timestamp="1665732222"&gt;457&lt;/key&gt;&lt;/foreign-keys&gt;&lt;ref-type name="Journal Article"&gt;17&lt;/ref-type&gt;&lt;contributors&gt;&lt;authors&gt;&lt;author&gt;Crepinsek, M. A.&lt;/author&gt;&lt;author&gt;Taylor, E. A.&lt;/author&gt;&lt;author&gt;Michener, K.&lt;/author&gt;&lt;author&gt;Stewart, F.&lt;/author&gt;&lt;/authors&gt;&lt;/contributors&gt;&lt;titles&gt;&lt;title&gt;Interventions for preventing mastitis after childbirth&lt;/title&gt;&lt;secondary-title&gt;Cochrane Database of Systematic Reviews&lt;/secondary-title&gt;&lt;/titles&gt;&lt;periodical&gt;&lt;full-title&gt;Cochrane Database of Systematic Reviews&lt;/full-title&gt;&lt;/periodical&gt;&lt;number&gt;9&lt;/number&gt;&lt;dates&gt;&lt;year&gt;2020&lt;/year&gt;&lt;/dates&gt;&lt;publisher&gt;John Wiley &amp;amp; Sons, Ltd&lt;/publisher&gt;&lt;accession-num&gt;CD007239&lt;/accession-num&gt;&lt;urls&gt;&lt;related-urls&gt;&lt;url&gt;http://dx.doi.org/10.1002/14651858.CD007239.pub4&lt;/url&gt;&lt;/related-urls&gt;&lt;/urls&gt;&lt;electronic-resource-num&gt;10.1002/14651858.CD007239.pub4&lt;/electronic-resource-num&gt;&lt;/record&gt;&lt;/Cite&gt;&lt;/EndNote&gt;</w:instrText>
            </w:r>
            <w:r w:rsidR="00C718D1">
              <w:fldChar w:fldCharType="separate"/>
            </w:r>
            <w:r w:rsidR="00F913ED">
              <w:rPr>
                <w:noProof/>
              </w:rPr>
              <w:t>(</w:t>
            </w:r>
            <w:hyperlink w:anchor="_ENREF_174" w:tooltip="Crepinsek, 2020 #457" w:history="1">
              <w:r w:rsidR="00E3486E">
                <w:rPr>
                  <w:noProof/>
                </w:rPr>
                <w:t>174</w:t>
              </w:r>
            </w:hyperlink>
            <w:r w:rsidR="00F913ED">
              <w:rPr>
                <w:noProof/>
              </w:rPr>
              <w:t>)</w:t>
            </w:r>
            <w:r w:rsidR="00C718D1">
              <w:fldChar w:fldCharType="end"/>
            </w:r>
          </w:p>
        </w:tc>
        <w:tc>
          <w:tcPr>
            <w:tcW w:w="1559" w:type="dxa"/>
            <w:hideMark/>
          </w:tcPr>
          <w:p w14:paraId="35DF3E03" w14:textId="77777777" w:rsidR="00D25C3F" w:rsidRPr="002C149F" w:rsidRDefault="00D25C3F"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505ACF68" w14:textId="77777777" w:rsidR="00D25C3F" w:rsidRPr="002C149F" w:rsidRDefault="00D25C3F"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46D3AC36" w14:textId="77777777" w:rsidR="00D25C3F" w:rsidRPr="002C149F" w:rsidRDefault="00D25C3F" w:rsidP="002461BC">
            <w:pPr>
              <w:pStyle w:val="Tabletext8pt"/>
              <w:cnfStyle w:val="000000000000" w:firstRow="0" w:lastRow="0" w:firstColumn="0" w:lastColumn="0" w:oddVBand="0" w:evenVBand="0" w:oddHBand="0" w:evenHBand="0" w:firstRowFirstColumn="0" w:firstRowLastColumn="0" w:lastRowFirstColumn="0" w:lastRowLastColumn="0"/>
            </w:pPr>
            <w:r w:rsidRPr="002C149F">
              <w:t>Breastfeeding mothers (with infective mastitis)</w:t>
            </w:r>
          </w:p>
        </w:tc>
        <w:tc>
          <w:tcPr>
            <w:tcW w:w="3340" w:type="dxa"/>
            <w:hideMark/>
          </w:tcPr>
          <w:p w14:paraId="41826EE1" w14:textId="77777777" w:rsidR="00D25C3F" w:rsidRPr="002C149F" w:rsidRDefault="00D25C3F" w:rsidP="002461BC">
            <w:pPr>
              <w:pStyle w:val="Tabletext8pt"/>
              <w:cnfStyle w:val="000000000000" w:firstRow="0" w:lastRow="0" w:firstColumn="0" w:lastColumn="0" w:oddVBand="0" w:evenVBand="0" w:oddHBand="0" w:evenHBand="0" w:firstRowFirstColumn="0" w:firstRowLastColumn="0" w:lastRowFirstColumn="0" w:lastRowLastColumn="0"/>
            </w:pPr>
            <w:r w:rsidRPr="002C149F">
              <w:t>He 2018</w:t>
            </w:r>
          </w:p>
        </w:tc>
        <w:tc>
          <w:tcPr>
            <w:tcW w:w="2126" w:type="dxa"/>
            <w:hideMark/>
          </w:tcPr>
          <w:p w14:paraId="43E490B8" w14:textId="77777777" w:rsidR="00D25C3F" w:rsidRPr="002C149F" w:rsidRDefault="00D25C3F"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3290BAA9" w14:textId="77777777" w:rsidR="00D25C3F" w:rsidRPr="002C149F" w:rsidRDefault="00D25C3F" w:rsidP="002461BC">
            <w:pPr>
              <w:pStyle w:val="Tabletext8pt"/>
              <w:cnfStyle w:val="000000000000" w:firstRow="0" w:lastRow="0" w:firstColumn="0" w:lastColumn="0" w:oddVBand="0" w:evenVBand="0" w:oddHBand="0" w:evenHBand="0" w:firstRowFirstColumn="0" w:firstRowLastColumn="0" w:lastRowFirstColumn="0" w:lastRowLastColumn="0"/>
            </w:pPr>
          </w:p>
        </w:tc>
      </w:tr>
      <w:tr w:rsidR="00913042" w:rsidRPr="002C149F" w14:paraId="1B8AD948" w14:textId="77777777" w:rsidTr="002461B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E14F1FF" w14:textId="3749A083" w:rsidR="00913042" w:rsidRPr="002C149F" w:rsidRDefault="00913042" w:rsidP="002461BC">
            <w:pPr>
              <w:pStyle w:val="Tabletext8pt"/>
            </w:pPr>
            <w:r w:rsidRPr="002C149F">
              <w:t>Chaillet 2014</w:t>
            </w:r>
            <w:r>
              <w:t xml:space="preserve"> </w:t>
            </w:r>
            <w:r>
              <w:fldChar w:fldCharType="begin"/>
            </w:r>
            <w:r w:rsidR="00F913ED">
              <w:instrText xml:space="preserve"> ADDIN EN.CITE &lt;EndNote&gt;&lt;Cite&gt;&lt;Author&gt;Chaillet&lt;/Author&gt;&lt;Year&gt;2014&lt;/Year&gt;&lt;RecNum&gt;472&lt;/RecNum&gt;&lt;DisplayText&gt;(175)&lt;/DisplayText&gt;&lt;record&gt;&lt;rec-number&gt;472&lt;/rec-number&gt;&lt;foreign-keys&gt;&lt;key app="EN" db-id="rfx5v25rowst08e59tbxx9ty5t2w0adwt52x" timestamp="1665732222"&gt;472&lt;/key&gt;&lt;/foreign-keys&gt;&lt;ref-type name="Journal Article"&gt;17&lt;/ref-type&gt;&lt;contributors&gt;&lt;authors&gt;&lt;author&gt;Chaillet, N.&lt;/author&gt;&lt;author&gt;Belaid, L.&lt;/author&gt;&lt;author&gt;Crochetiere, C.&lt;/author&gt;&lt;author&gt;Roy, L.&lt;/author&gt;&lt;author&gt;Gagne, G. P.&lt;/author&gt;&lt;author&gt;Moutquin, J. M.&lt;/author&gt;&lt;author&gt;Rossignol, M.&lt;/author&gt;&lt;author&gt;Dugas, M.&lt;/author&gt;&lt;author&gt;Wassef, M.&lt;/author&gt;&lt;author&gt;Bonapace, J.&lt;/author&gt;&lt;/authors&gt;&lt;/contributors&gt;&lt;titles&gt;&lt;title&gt;Nonpharmacologic approaches for pain management during labor compared with usual care: a meta-analysis&lt;/title&gt;&lt;secondary-title&gt;Birth&lt;/secondary-title&gt;&lt;/titles&gt;&lt;periodical&gt;&lt;full-title&gt;Birth&lt;/full-title&gt;&lt;/periodical&gt;&lt;pages&gt;122-37&lt;/pages&gt;&lt;volume&gt;41&lt;/volume&gt;&lt;number&gt;2&lt;/number&gt;&lt;dates&gt;&lt;year&gt;2014&lt;/year&gt;&lt;/dates&gt;&lt;accession-num&gt;24761801&lt;/accession-num&gt;&lt;urls&gt;&lt;related-urls&gt;&lt;url&gt;https://ezproxy.library.usyd.edu.au/login?url=http://ovidsp.ovid.com/ovidweb.cgi?T=JS&amp;amp;CSC=Y&amp;amp;NEWS=N&amp;amp;PAGE=fulltext&amp;amp;D=med11&amp;amp;AN=24761801&lt;/url&gt;&lt;/related-urls&gt;&lt;/urls&gt;&lt;electronic-resource-num&gt;https://dx.doi.org/10.1111/birt.12103&lt;/electronic-resource-num&gt;&lt;/record&gt;&lt;/Cite&gt;&lt;/EndNote&gt;</w:instrText>
            </w:r>
            <w:r>
              <w:fldChar w:fldCharType="separate"/>
            </w:r>
            <w:r w:rsidR="00F913ED">
              <w:rPr>
                <w:noProof/>
              </w:rPr>
              <w:t>(</w:t>
            </w:r>
            <w:hyperlink w:anchor="_ENREF_175" w:tooltip="Chaillet, 2014 #472" w:history="1">
              <w:r w:rsidR="00E3486E">
                <w:rPr>
                  <w:noProof/>
                </w:rPr>
                <w:t>175</w:t>
              </w:r>
            </w:hyperlink>
            <w:r w:rsidR="00F913ED">
              <w:rPr>
                <w:noProof/>
              </w:rPr>
              <w:t>)</w:t>
            </w:r>
            <w:r>
              <w:fldChar w:fldCharType="end"/>
            </w:r>
          </w:p>
        </w:tc>
        <w:tc>
          <w:tcPr>
            <w:tcW w:w="1559" w:type="dxa"/>
            <w:hideMark/>
          </w:tcPr>
          <w:p w14:paraId="4494863F"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10EF0B16"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tcPr>
          <w:p w14:paraId="3D89098F"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4D408020"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Hjelmstedt 2010; Chung 2003</w:t>
            </w:r>
          </w:p>
        </w:tc>
        <w:tc>
          <w:tcPr>
            <w:tcW w:w="2126" w:type="dxa"/>
            <w:hideMark/>
          </w:tcPr>
          <w:p w14:paraId="3E8028E9"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55AE51F4"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2461BC" w:rsidRPr="002C149F" w14:paraId="00CC0123" w14:textId="77777777" w:rsidTr="002461B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0725BF2" w14:textId="7A34B9AF" w:rsidR="002461BC" w:rsidRPr="002C149F" w:rsidRDefault="002461BC" w:rsidP="002461BC">
            <w:pPr>
              <w:pStyle w:val="Tabletext8pt"/>
            </w:pPr>
            <w:r w:rsidRPr="002C149F">
              <w:t>Chen 2014</w:t>
            </w:r>
            <w:r>
              <w:t xml:space="preserve"> </w:t>
            </w:r>
            <w:r w:rsidR="00C718D1">
              <w:fldChar w:fldCharType="begin"/>
            </w:r>
            <w:r w:rsidR="00F913ED">
              <w:instrText xml:space="preserve"> ADDIN EN.CITE &lt;EndNote&gt;&lt;Cite&gt;&lt;Author&gt;Chen&lt;/Author&gt;&lt;Year&gt;2014&lt;/Year&gt;&lt;RecNum&gt;466&lt;/RecNum&gt;&lt;DisplayText&gt;(176)&lt;/DisplayText&gt;&lt;record&gt;&lt;rec-number&gt;466&lt;/rec-number&gt;&lt;foreign-keys&gt;&lt;key app="EN" db-id="rfx5v25rowst08e59tbxx9ty5t2w0adwt52x" timestamp="1665732222"&gt;466&lt;/key&gt;&lt;/foreign-keys&gt;&lt;ref-type name="Journal Article"&gt;17&lt;/ref-type&gt;&lt;contributors&gt;&lt;authors&gt;&lt;author&gt;Chen, Y. W.&lt;/author&gt;&lt;author&gt;Wang, H. H.&lt;/author&gt;&lt;/authors&gt;&lt;/contributors&gt;&lt;auth-address&gt;Kaohsiung Medical University College of Nursing, Kaohsiung, Taiwan; I-Shou University Department of Nursing, Kaohsiung, Taiwan.&amp;#xD;Kaohsiung Medical University College of Nursing, Kaohsiung, Taiwan. Electronic address: hhwang@kmu.edu.tw.&lt;/auth-address&gt;&lt;titles&gt;&lt;title&gt;The effectiveness of acupressure on relieving pain: a systematic review&lt;/title&gt;&lt;secondary-title&gt;Pain Manag Nurs&lt;/secondary-title&gt;&lt;/titles&gt;&lt;pages&gt;539-50&lt;/pages&gt;&lt;volume&gt;15&lt;/volume&gt;&lt;number&gt;2&lt;/number&gt;&lt;edition&gt;20130215&lt;/edition&gt;&lt;keywords&gt;&lt;keyword&gt;Acupuncture Analgesia/*methods/nursing&lt;/keyword&gt;&lt;keyword&gt;*Acupuncture Points&lt;/keyword&gt;&lt;keyword&gt;Holistic Nursing/*methods&lt;/keyword&gt;&lt;keyword&gt;Humans&lt;/keyword&gt;&lt;keyword&gt;Pain Management/*methods/nursing&lt;/keyword&gt;&lt;/keywords&gt;&lt;dates&gt;&lt;year&gt;2014&lt;/year&gt;&lt;pub-dates&gt;&lt;date&gt;Jun&lt;/date&gt;&lt;/pub-dates&gt;&lt;/dates&gt;&lt;pub-location&gt;Philadelphia, Pennsylvania&lt;/pub-location&gt;&lt;publisher&gt;W B Saunders&lt;/publisher&gt;&lt;isbn&gt;1532-8635 (Electronic)&amp;#xD;1524-9042 (Linking)&lt;/isbn&gt;&lt;accession-num&gt;23415783&lt;/accession-num&gt;&lt;urls&gt;&lt;related-urls&gt;&lt;url&gt;https://www.ncbi.nlm.nih.gov/pubmed/23415783&lt;/url&gt;&lt;/related-urls&gt;&lt;/urls&gt;&lt;electronic-resource-num&gt;10.1016/j.pmn.2012.12.005&lt;/electronic-resource-num&gt;&lt;remote-database-name&gt;Medline&lt;/remote-database-name&gt;&lt;remote-database-provider&gt;NLM&lt;/remote-database-provider&gt;&lt;/record&gt;&lt;/Cite&gt;&lt;/EndNote&gt;</w:instrText>
            </w:r>
            <w:r w:rsidR="00C718D1">
              <w:fldChar w:fldCharType="separate"/>
            </w:r>
            <w:r w:rsidR="00F913ED">
              <w:rPr>
                <w:noProof/>
              </w:rPr>
              <w:t>(</w:t>
            </w:r>
            <w:hyperlink w:anchor="_ENREF_176" w:tooltip="Chen, 2014 #466" w:history="1">
              <w:r w:rsidR="00E3486E">
                <w:rPr>
                  <w:noProof/>
                </w:rPr>
                <w:t>176</w:t>
              </w:r>
            </w:hyperlink>
            <w:r w:rsidR="00F913ED">
              <w:rPr>
                <w:noProof/>
              </w:rPr>
              <w:t>)</w:t>
            </w:r>
            <w:r w:rsidR="00C718D1">
              <w:fldChar w:fldCharType="end"/>
            </w:r>
          </w:p>
        </w:tc>
        <w:tc>
          <w:tcPr>
            <w:tcW w:w="1559" w:type="dxa"/>
            <w:hideMark/>
          </w:tcPr>
          <w:p w14:paraId="2E3E31A0" w14:textId="3FAAA9A5"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2302916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tcPr>
          <w:p w14:paraId="3490104E" w14:textId="4EF99860"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15CE408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Chung 2003; Hjelmstedt 2010; Lee 2004</w:t>
            </w:r>
          </w:p>
        </w:tc>
        <w:tc>
          <w:tcPr>
            <w:tcW w:w="2126" w:type="dxa"/>
            <w:hideMark/>
          </w:tcPr>
          <w:p w14:paraId="248F2E40" w14:textId="0BFF9810"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23EE1C9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2461BC" w:rsidRPr="002C149F" w14:paraId="4A513663" w14:textId="77777777" w:rsidTr="002461B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D54503E" w14:textId="3DA94512" w:rsidR="002461BC" w:rsidRPr="002C149F" w:rsidRDefault="002461BC" w:rsidP="002461BC">
            <w:pPr>
              <w:pStyle w:val="Tabletext8pt"/>
            </w:pPr>
            <w:r w:rsidRPr="002C149F">
              <w:t>Chen 2020b</w:t>
            </w:r>
            <w:r w:rsidR="00CA35B3">
              <w:t xml:space="preserve"> </w:t>
            </w:r>
            <w:r w:rsidR="00C718D1">
              <w:fldChar w:fldCharType="begin"/>
            </w:r>
            <w:r w:rsidR="00F913ED">
              <w:instrText xml:space="preserve"> ADDIN EN.CITE &lt;EndNote&gt;&lt;Cite&gt;&lt;Author&gt;Chen&lt;/Author&gt;&lt;Year&gt;2020&lt;/Year&gt;&lt;RecNum&gt;467&lt;/RecNum&gt;&lt;DisplayText&gt;(177)&lt;/DisplayText&gt;&lt;record&gt;&lt;rec-number&gt;467&lt;/rec-number&gt;&lt;foreign-keys&gt;&lt;key app="EN" db-id="rfx5v25rowst08e59tbxx9ty5t2w0adwt52x" timestamp="1665732222"&gt;467&lt;/key&gt;&lt;/foreign-keys&gt;&lt;ref-type name="Journal Article"&gt;17&lt;/ref-type&gt;&lt;contributors&gt;&lt;authors&gt;&lt;author&gt;Chen, Y.&lt;/author&gt;&lt;author&gt;Xiang, X. Y.&lt;/author&gt;&lt;author&gt;Chin, K. H. R.&lt;/author&gt;&lt;author&gt;Gao, J.&lt;/author&gt;&lt;author&gt;Wu, J.&lt;/author&gt;&lt;author&gt;Lao, L.&lt;/author&gt;&lt;author&gt;Chen, H.&lt;/author&gt;&lt;/authors&gt;&lt;/contributors&gt;&lt;titles&gt;&lt;title&gt;Acupressure for labor pain management: a systematic review and meta-analysis of randomized controlled trials&lt;/title&gt;&lt;secondary-title&gt;Acupuncture in medicine : journal of the British Medical Acupuncture Society&lt;/secondary-title&gt;&lt;/titles&gt;&lt;periodical&gt;&lt;full-title&gt;Acupuncture in medicine : journal of the British Medical Acupuncture Society&lt;/full-title&gt;&lt;/periodical&gt;&lt;pages&gt;964528420946044&lt;/pages&gt;&lt;dates&gt;&lt;year&gt;2020&lt;/year&gt;&lt;/dates&gt;&lt;accession-num&gt;632645940&lt;/accession-num&gt;&lt;urls&gt;&lt;related-urls&gt;&lt;url&gt;https://ezproxy.library.usyd.edu.au/login?url=http://ovidsp.ovid.com/ovidweb.cgi?T=JS&amp;amp;CSC=Y&amp;amp;NEWS=N&amp;amp;PAGE=fulltext&amp;amp;D=emexa&amp;amp;AN=632645940&lt;/url&gt;&lt;/related-urls&gt;&lt;/urls&gt;&lt;electronic-resource-num&gt;http://dx.doi.org/10.1177/0964528420946044&lt;/electronic-resource-num&gt;&lt;/record&gt;&lt;/Cite&gt;&lt;/EndNote&gt;</w:instrText>
            </w:r>
            <w:r w:rsidR="00C718D1">
              <w:fldChar w:fldCharType="separate"/>
            </w:r>
            <w:r w:rsidR="00F913ED">
              <w:rPr>
                <w:noProof/>
              </w:rPr>
              <w:t>(</w:t>
            </w:r>
            <w:hyperlink w:anchor="_ENREF_177" w:tooltip="Chen, 2020 #467" w:history="1">
              <w:r w:rsidR="00E3486E">
                <w:rPr>
                  <w:noProof/>
                </w:rPr>
                <w:t>177</w:t>
              </w:r>
            </w:hyperlink>
            <w:r w:rsidR="00F913ED">
              <w:rPr>
                <w:noProof/>
              </w:rPr>
              <w:t>)</w:t>
            </w:r>
            <w:r w:rsidR="00C718D1">
              <w:fldChar w:fldCharType="end"/>
            </w:r>
          </w:p>
        </w:tc>
        <w:tc>
          <w:tcPr>
            <w:tcW w:w="1559" w:type="dxa"/>
            <w:hideMark/>
          </w:tcPr>
          <w:p w14:paraId="16971AAB"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3DE6BD5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tcPr>
          <w:p w14:paraId="57F9AE8B" w14:textId="58578965"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20A9F20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Akbarzadeh 2014; Calik 2014; Chung 2003; Dabiri 2014; Hamidzadeh 2012; Hamlaci 2017; Hjelmstedt 2010; Kashanian 2010; Lee 2004; Mafetoni 2016; Ozgoli 2016; Sehhatie-Shafaie 2013; Wan 2016</w:t>
            </w:r>
          </w:p>
        </w:tc>
        <w:tc>
          <w:tcPr>
            <w:tcW w:w="2126" w:type="dxa"/>
            <w:hideMark/>
          </w:tcPr>
          <w:p w14:paraId="32B79140" w14:textId="677954E2"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474C046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2461BC" w:rsidRPr="002C149F" w14:paraId="614DCD5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553B6AB" w14:textId="23327A54" w:rsidR="002461BC" w:rsidRPr="002C149F" w:rsidRDefault="002461BC" w:rsidP="002461BC">
            <w:pPr>
              <w:pStyle w:val="Tabletext8pt"/>
            </w:pPr>
            <w:r w:rsidRPr="002C149F">
              <w:lastRenderedPageBreak/>
              <w:t>Karimi 2020</w:t>
            </w:r>
            <w:r w:rsidR="00B04E64">
              <w:t xml:space="preserve"> </w:t>
            </w:r>
            <w:r w:rsidR="00C718D1">
              <w:fldChar w:fldCharType="begin"/>
            </w:r>
            <w:r w:rsidR="00F913ED">
              <w:instrText xml:space="preserve"> ADDIN EN.CITE &lt;EndNote&gt;&lt;Cite&gt;&lt;Author&gt;Karimi&lt;/Author&gt;&lt;Year&gt;2020&lt;/Year&gt;&lt;RecNum&gt;400&lt;/RecNum&gt;&lt;DisplayText&gt;(178)&lt;/DisplayText&gt;&lt;record&gt;&lt;rec-number&gt;400&lt;/rec-number&gt;&lt;foreign-keys&gt;&lt;key app="EN" db-id="rfx5v25rowst08e59tbxx9ty5t2w0adwt52x" timestamp="1665732222"&gt;400&lt;/key&gt;&lt;/foreign-keys&gt;&lt;ref-type name="Journal Article"&gt;17&lt;/ref-type&gt;&lt;contributors&gt;&lt;authors&gt;&lt;author&gt;Karimi, L.&lt;/author&gt;&lt;author&gt;Mahdavian, M.&lt;/author&gt;&lt;author&gt;Makvandi, S.&lt;/author&gt;&lt;/authors&gt;&lt;/contributors&gt;&lt;titles&gt;&lt;title&gt;A Systematic Review and Meta-Analysis of the Effect of Acupressure on Relieving the Labor Pain&lt;/title&gt;&lt;secondary-title&gt;Iranian Journal of Nursing and Midwifery Research&lt;/secondary-title&gt;&lt;/titles&gt;&lt;periodical&gt;&lt;full-title&gt;Iranian Journal of Nursing and Midwifery Research&lt;/full-title&gt;&lt;/periodical&gt;&lt;pages&gt;455-462&lt;/pages&gt;&lt;volume&gt;25&lt;/volume&gt;&lt;number&gt;6&lt;/number&gt;&lt;dates&gt;&lt;year&gt;2020&lt;/year&gt;&lt;/dates&gt;&lt;accession-num&gt;33747833&lt;/accession-num&gt;&lt;urls&gt;&lt;related-urls&gt;&lt;url&gt;https://ezproxy.library.usyd.edu.au/login?url=http://ovidsp.ovid.com/ovidweb.cgi?T=JS&amp;amp;CSC=Y&amp;amp;NEWS=N&amp;amp;PAGE=fulltext&amp;amp;D=pmnm&amp;amp;AN=33747833&lt;/url&gt;&lt;/related-urls&gt;&lt;/urls&gt;&lt;electronic-resource-num&gt;https://dx.doi.org/10.4103/ijnmr.IJNMR_257_19&lt;/electronic-resource-num&gt;&lt;/record&gt;&lt;/Cite&gt;&lt;/EndNote&gt;</w:instrText>
            </w:r>
            <w:r w:rsidR="00C718D1">
              <w:fldChar w:fldCharType="separate"/>
            </w:r>
            <w:r w:rsidR="00F913ED">
              <w:rPr>
                <w:noProof/>
              </w:rPr>
              <w:t>(</w:t>
            </w:r>
            <w:hyperlink w:anchor="_ENREF_178" w:tooltip="Karimi, 2020 #400" w:history="1">
              <w:r w:rsidR="00E3486E">
                <w:rPr>
                  <w:noProof/>
                </w:rPr>
                <w:t>178</w:t>
              </w:r>
            </w:hyperlink>
            <w:r w:rsidR="00F913ED">
              <w:rPr>
                <w:noProof/>
              </w:rPr>
              <w:t>)</w:t>
            </w:r>
            <w:r w:rsidR="00C718D1">
              <w:fldChar w:fldCharType="end"/>
            </w:r>
          </w:p>
        </w:tc>
        <w:tc>
          <w:tcPr>
            <w:tcW w:w="1559" w:type="dxa"/>
            <w:hideMark/>
          </w:tcPr>
          <w:p w14:paraId="2793BC6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69AE8B4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682161C1" w14:textId="25BFC086"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63B00FD7" w14:textId="5213C1BC"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Hamid 2012; Akbarzadeh 2014; Akbarzadeh 2015; </w:t>
            </w:r>
            <w:r w:rsidR="00677899">
              <w:t>C</w:t>
            </w:r>
            <w:r w:rsidRPr="002C149F">
              <w:t>hung 2003; Daibiri 2014; Gonenc 2019; Hamidzadeh 2012; Hamlaci 2017; Heidari 2008; Hjelmstedt 2010; Hosseinpour 2012; Kashanian 2010; Kordi 2010; Lee 2004; Mafetoni 2016; Ozgoli 2016; Salehian 2011; Samadi 2010; Sebastian 2014; Sehhatie 2013; Turkmen 2019; Yesilcicek Calik 2014</w:t>
            </w:r>
          </w:p>
        </w:tc>
        <w:tc>
          <w:tcPr>
            <w:tcW w:w="2126" w:type="dxa"/>
            <w:hideMark/>
          </w:tcPr>
          <w:p w14:paraId="745C8611" w14:textId="7DBC5008"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1C9027A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913042" w:rsidRPr="002C149F" w14:paraId="3FCE17D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0F859561" w14:textId="4760154B" w:rsidR="00913042" w:rsidRPr="002C149F" w:rsidRDefault="00913042" w:rsidP="002461BC">
            <w:pPr>
              <w:pStyle w:val="Tabletext8pt"/>
            </w:pPr>
            <w:r w:rsidRPr="002C149F">
              <w:t>Lee 2011c</w:t>
            </w:r>
            <w:r>
              <w:t xml:space="preserve"> </w:t>
            </w:r>
            <w:r>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131" w:tooltip="Lee, 2011 #225" w:history="1">
              <w:r w:rsidR="00E3486E">
                <w:rPr>
                  <w:noProof/>
                </w:rPr>
                <w:t>131</w:t>
              </w:r>
            </w:hyperlink>
            <w:r w:rsidR="00F913ED">
              <w:rPr>
                <w:noProof/>
              </w:rPr>
              <w:t>)</w:t>
            </w:r>
            <w:r>
              <w:fldChar w:fldCharType="end"/>
            </w:r>
          </w:p>
        </w:tc>
        <w:tc>
          <w:tcPr>
            <w:tcW w:w="1559" w:type="dxa"/>
            <w:vMerge w:val="restart"/>
            <w:hideMark/>
          </w:tcPr>
          <w:p w14:paraId="12C05254"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77231ACF"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18C85D2E"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59AB696D"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Chung 2003; Lee 2004</w:t>
            </w:r>
          </w:p>
        </w:tc>
        <w:tc>
          <w:tcPr>
            <w:tcW w:w="2126" w:type="dxa"/>
            <w:hideMark/>
          </w:tcPr>
          <w:p w14:paraId="1FF871E3"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1935CB89"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913042" w:rsidRPr="002C149F" w14:paraId="11F7E03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60758179" w14:textId="77777777" w:rsidR="00913042" w:rsidRPr="002C149F" w:rsidRDefault="00913042" w:rsidP="002461BC">
            <w:pPr>
              <w:pStyle w:val="Tabletext8pt"/>
            </w:pPr>
          </w:p>
        </w:tc>
        <w:tc>
          <w:tcPr>
            <w:tcW w:w="1559" w:type="dxa"/>
            <w:vMerge/>
          </w:tcPr>
          <w:p w14:paraId="16F4EE27"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4D6116EC"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20B943E3"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7E6E215F"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Norheim 2001; Werntoft 2001; Habek 2004; Heazell 2006; Shin 2007; Jamigorn 2007</w:t>
            </w:r>
          </w:p>
        </w:tc>
        <w:tc>
          <w:tcPr>
            <w:tcW w:w="2126" w:type="dxa"/>
            <w:hideMark/>
          </w:tcPr>
          <w:p w14:paraId="62032568"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t>E</w:t>
            </w:r>
            <w:r w:rsidRPr="002C149F">
              <w:t>arly pregnancy (&lt;20 wks)</w:t>
            </w:r>
          </w:p>
        </w:tc>
        <w:tc>
          <w:tcPr>
            <w:tcW w:w="2072" w:type="dxa"/>
            <w:hideMark/>
          </w:tcPr>
          <w:p w14:paraId="2DBEF633"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treatment of nausea and vomiting</w:t>
            </w:r>
          </w:p>
        </w:tc>
      </w:tr>
      <w:tr w:rsidR="00913042" w:rsidRPr="002C149F" w14:paraId="34B89D4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31C3B22" w14:textId="6C30191B" w:rsidR="00913042" w:rsidRPr="002C149F" w:rsidRDefault="00913042" w:rsidP="002461BC">
            <w:pPr>
              <w:pStyle w:val="Tabletext8pt"/>
            </w:pPr>
            <w:r w:rsidRPr="002C149F">
              <w:t>Mascarenhas 2019</w:t>
            </w:r>
            <w:r>
              <w:t xml:space="preserve"> </w:t>
            </w:r>
            <w:r>
              <w:fldChar w:fldCharType="begin"/>
            </w:r>
            <w:r w:rsidR="00F913ED">
              <w:instrText xml:space="preserve"> ADDIN EN.CITE &lt;EndNote&gt;&lt;Cite&gt;&lt;Author&gt;Mascarenhas&lt;/Author&gt;&lt;Year&gt;2019&lt;/Year&gt;&lt;RecNum&gt;562&lt;/RecNum&gt;&lt;DisplayText&gt;(179)&lt;/DisplayText&gt;&lt;record&gt;&lt;rec-number&gt;562&lt;/rec-number&gt;&lt;foreign-keys&gt;&lt;key app="EN" db-id="rfx5v25rowst08e59tbxx9ty5t2w0adwt52x" timestamp="1686024811"&gt;562&lt;/key&gt;&lt;/foreign-keys&gt;&lt;ref-type name="Journal Article"&gt;17&lt;/ref-type&gt;&lt;contributors&gt;&lt;authors&gt;&lt;author&gt;Mascarenhas, Victor Hugo Alves&lt;/author&gt;&lt;author&gt;Lima, Thays Rezende&lt;/author&gt;&lt;author&gt;Silva, Fernanda Mendes Dantas e&lt;/author&gt;&lt;author&gt;Negreiros, Fabyanna dos Santos&lt;/author&gt;&lt;author&gt;Santos, José Diego Marques&lt;/author&gt;&lt;author&gt;Moura, Mayara Águida Porfírio&lt;/author&gt;&lt;author&gt;Gouveia, Márcia Teles de Oliveira&lt;/author&gt;&lt;author&gt;Jorge, Herla Maria Furtado&lt;/author&gt;&lt;/authors&gt;&lt;/contributors&gt;&lt;titles&gt;&lt;title&gt;Evidências científicas sobre métodos não farmacológicos para alívio a dor do parto&lt;/title&gt;&lt;secondary-title&gt;Acta Paul. Enferm. (Online)&lt;/secondary-title&gt;&lt;translated-title&gt;Evidencias científicas sobre métodos no farmacológicos para aliviar el dolor de parto&amp;#xD;Scientific evidence on non-pharmacological methods for relief of labor pain&lt;/translated-title&gt;&lt;/titles&gt;&lt;periodical&gt;&lt;full-title&gt;Acta Paul. Enferm. (Online)&lt;/full-title&gt;&lt;/periodical&gt;&lt;pages&gt;350-357&lt;/pages&gt;&lt;volume&gt;32&lt;/volume&gt;&lt;number&gt;3&lt;/number&gt;&lt;dates&gt;&lt;year&gt;2019&lt;/year&gt;&lt;pub-dates&gt;&lt;date&gt;2019/06&lt;/date&gt;&lt;/pub-dates&gt;&lt;/dates&gt;&lt;isbn&gt;1982-0194&lt;/isbn&gt;&lt;urls&gt;&lt;related-urls&gt;&lt;url&gt;http://www.revenf.bvs.br/scielo.php?script=sci_arttext&amp;amp;amp;pid=S0103-21002019000300350&lt;/url&gt;&lt;/related-urls&gt;&lt;/urls&gt;&lt;remote-database-name&gt;LILACS&lt;/remote-database-name&gt;&lt;remote-database-provider&gt;PAHO&lt;/remote-database-provider&gt;&lt;language&gt;pt&lt;/language&gt;&lt;/record&gt;&lt;/Cite&gt;&lt;/EndNote&gt;</w:instrText>
            </w:r>
            <w:r>
              <w:fldChar w:fldCharType="separate"/>
            </w:r>
            <w:r w:rsidR="00F913ED">
              <w:rPr>
                <w:noProof/>
              </w:rPr>
              <w:t>(</w:t>
            </w:r>
            <w:hyperlink w:anchor="_ENREF_179" w:tooltip="Mascarenhas, 2019 #562" w:history="1">
              <w:r w:rsidR="00E3486E">
                <w:rPr>
                  <w:noProof/>
                </w:rPr>
                <w:t>179</w:t>
              </w:r>
            </w:hyperlink>
            <w:r w:rsidR="00F913ED">
              <w:rPr>
                <w:noProof/>
              </w:rPr>
              <w:t>)</w:t>
            </w:r>
            <w:r>
              <w:fldChar w:fldCharType="end"/>
            </w:r>
          </w:p>
        </w:tc>
        <w:tc>
          <w:tcPr>
            <w:tcW w:w="1559" w:type="dxa"/>
            <w:hideMark/>
          </w:tcPr>
          <w:p w14:paraId="3D1554FA"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narrative</w:t>
            </w:r>
          </w:p>
        </w:tc>
        <w:tc>
          <w:tcPr>
            <w:tcW w:w="2228" w:type="dxa"/>
            <w:hideMark/>
          </w:tcPr>
          <w:p w14:paraId="7669DB8D"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56189D2B"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095258A9"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Yildirim 2018; Hamlacı 2017; Mafetoni 2016; Dabiri 2014</w:t>
            </w:r>
          </w:p>
        </w:tc>
        <w:tc>
          <w:tcPr>
            <w:tcW w:w="2126" w:type="dxa"/>
            <w:hideMark/>
          </w:tcPr>
          <w:p w14:paraId="371FFD4C"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61452566" w14:textId="77777777" w:rsidR="00913042" w:rsidRPr="002C149F" w:rsidRDefault="00913042"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D20D46" w:rsidRPr="002C149F" w14:paraId="5EEDF49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9FB8DA4" w14:textId="1202735D" w:rsidR="00D20D46" w:rsidRPr="002C149F" w:rsidRDefault="00D20D46" w:rsidP="002461BC">
            <w:pPr>
              <w:pStyle w:val="Tabletext8pt"/>
            </w:pPr>
            <w:r w:rsidRPr="002C149F">
              <w:t>Raana 2020</w:t>
            </w:r>
            <w:r w:rsidR="00BE1E88">
              <w:t xml:space="preserve"> </w:t>
            </w:r>
            <w:r w:rsidR="00106E36">
              <w:fldChar w:fldCharType="begin"/>
            </w:r>
            <w:r w:rsidR="00F913ED">
              <w:instrText xml:space="preserve"> ADDIN EN.CITE &lt;EndNote&gt;&lt;Cite&gt;&lt;Author&gt;Raana&lt;/Author&gt;&lt;Year&gt;2020&lt;/Year&gt;&lt;RecNum&gt;358&lt;/RecNum&gt;&lt;DisplayText&gt;(180)&lt;/DisplayText&gt;&lt;record&gt;&lt;rec-number&gt;358&lt;/rec-number&gt;&lt;foreign-keys&gt;&lt;key app="EN" db-id="rfx5v25rowst08e59tbxx9ty5t2w0adwt52x" timestamp="1665732222"&gt;358&lt;/key&gt;&lt;/foreign-keys&gt;&lt;ref-type name="Journal Article"&gt;17&lt;/ref-type&gt;&lt;contributors&gt;&lt;authors&gt;&lt;author&gt;Raana, Haj Najafi&lt;/author&gt;&lt;author&gt;Fan, Xiao-Nong&lt;/author&gt;&lt;/authors&gt;&lt;/contributors&gt;&lt;titles&gt;&lt;title&gt;The effect of acupressure on pain reduction during first stage of labour: A systematic review and meta-analysis&lt;/title&gt;&lt;secondary-title&gt;Complementary Therapies in Clinical Practice&lt;/secondary-title&gt;&lt;/titles&gt;&lt;periodical&gt;&lt;full-title&gt;Complementary Therapies in Clinical Practice&lt;/full-title&gt;&lt;/periodical&gt;&lt;pages&gt;N.PAG-N.PAG&lt;/pages&gt;&lt;volume&gt;39&lt;/volume&gt;&lt;dates&gt;&lt;year&gt;2020&lt;/year&gt;&lt;/dates&gt;&lt;publisher&gt;Churchill Livingstone, Inc.&lt;/publisher&gt;&lt;accession-num&gt;143020882. Language: English. Entry Date: 20200508. Revision Date: 20200512. Publication Type: Article&lt;/accession-num&gt;&lt;urls&gt;&lt;related-urls&gt;&lt;url&gt;http://ezproxy.library.usyd.edu.au/login?url=http://search.ebscohost.com/login.aspx?direct=true&amp;amp;db=ccm&amp;amp;AN=143020882&amp;amp;site=ehost-live&lt;/url&gt;&lt;/related-urls&gt;&lt;/urls&gt;&lt;electronic-resource-num&gt;10.1016/j.ctcp.2020.101126&lt;/electronic-resource-num&gt;&lt;/record&gt;&lt;/Cite&gt;&lt;/EndNote&gt;</w:instrText>
            </w:r>
            <w:r w:rsidR="00106E36">
              <w:fldChar w:fldCharType="separate"/>
            </w:r>
            <w:r w:rsidR="00F913ED">
              <w:rPr>
                <w:noProof/>
              </w:rPr>
              <w:t>(</w:t>
            </w:r>
            <w:hyperlink w:anchor="_ENREF_180" w:tooltip="Raana, 2020 #358" w:history="1">
              <w:r w:rsidR="00E3486E">
                <w:rPr>
                  <w:noProof/>
                </w:rPr>
                <w:t>180</w:t>
              </w:r>
            </w:hyperlink>
            <w:r w:rsidR="00F913ED">
              <w:rPr>
                <w:noProof/>
              </w:rPr>
              <w:t>)</w:t>
            </w:r>
            <w:r w:rsidR="00106E36">
              <w:fldChar w:fldCharType="end"/>
            </w:r>
          </w:p>
        </w:tc>
        <w:tc>
          <w:tcPr>
            <w:tcW w:w="1559" w:type="dxa"/>
            <w:hideMark/>
          </w:tcPr>
          <w:p w14:paraId="2275A465"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16308C0A"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5F790AD6"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41A19E37"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Chung 2003; Lee 2004; Kashanian 2009; Hjelmstedt 2010; Hamidzadeh 2012; Sehhatie-Shafaie 2013; Dabiri 2014; Mafetoni 2016; Ozgoli 2016; Hamlazi 2017</w:t>
            </w:r>
          </w:p>
        </w:tc>
        <w:tc>
          <w:tcPr>
            <w:tcW w:w="2126" w:type="dxa"/>
            <w:hideMark/>
          </w:tcPr>
          <w:p w14:paraId="703F8216"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4F6E8B97"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D20D46" w:rsidRPr="002C149F" w14:paraId="381E1D6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045D145" w14:textId="7556F1C4" w:rsidR="00D20D46" w:rsidRPr="002C149F" w:rsidRDefault="00D20D46" w:rsidP="002461BC">
            <w:pPr>
              <w:pStyle w:val="Tabletext8pt"/>
            </w:pPr>
            <w:r w:rsidRPr="002C149F">
              <w:t>Festin 2014</w:t>
            </w:r>
            <w:r w:rsidR="007A5FFB">
              <w:t xml:space="preserve"> </w:t>
            </w:r>
            <w:r w:rsidR="00106E36">
              <w:fldChar w:fldCharType="begin"/>
            </w:r>
            <w:r w:rsidR="00F913ED">
              <w:instrText xml:space="preserve"> ADDIN EN.CITE &lt;EndNote&gt;&lt;Cite&gt;&lt;Author&gt;Festin&lt;/Author&gt;&lt;Year&gt;2014&lt;/Year&gt;&lt;RecNum&gt;445&lt;/RecNum&gt;&lt;DisplayText&gt;(181)&lt;/DisplayText&gt;&lt;record&gt;&lt;rec-number&gt;445&lt;/rec-number&gt;&lt;foreign-keys&gt;&lt;key app="EN" db-id="rfx5v25rowst08e59tbxx9ty5t2w0adwt52x" timestamp="1665732222"&gt;445&lt;/key&gt;&lt;/foreign-keys&gt;&lt;ref-type name="Journal Article"&gt;17&lt;/ref-type&gt;&lt;contributors&gt;&lt;authors&gt;&lt;author&gt;Festin, M.&lt;/author&gt;&lt;/authors&gt;&lt;/contributors&gt;&lt;titles&gt;&lt;title&gt;Nausea and vomiting in early pregnancy&lt;/title&gt;&lt;secondary-title&gt;Clinical Evidence&lt;/secondary-title&gt;&lt;/titles&gt;&lt;periodical&gt;&lt;full-title&gt;Clinical Evidence&lt;/full-title&gt;&lt;/periodical&gt;&lt;pages&gt;19&lt;/pages&gt;&lt;volume&gt;19&lt;/volume&gt;&lt;dates&gt;&lt;year&gt;2014&lt;/year&gt;&lt;/dates&gt;&lt;accession-num&gt;24646807&lt;/accession-num&gt;&lt;urls&gt;&lt;related-urls&gt;&lt;url&gt;https://ezproxy.library.usyd.edu.au/login?url=http://ovidsp.ovid.com/ovidweb.cgi?T=JS&amp;amp;CSC=Y&amp;amp;NEWS=N&amp;amp;PAGE=fulltext&amp;amp;D=med11&amp;amp;AN=24646807&lt;/url&gt;&lt;/related-urls&gt;&lt;/urls&gt;&lt;/record&gt;&lt;/Cite&gt;&lt;/EndNote&gt;</w:instrText>
            </w:r>
            <w:r w:rsidR="00106E36">
              <w:fldChar w:fldCharType="separate"/>
            </w:r>
            <w:r w:rsidR="00F913ED">
              <w:rPr>
                <w:noProof/>
              </w:rPr>
              <w:t>(</w:t>
            </w:r>
            <w:hyperlink w:anchor="_ENREF_181" w:tooltip="Festin, 2014 #445" w:history="1">
              <w:r w:rsidR="00E3486E">
                <w:rPr>
                  <w:noProof/>
                </w:rPr>
                <w:t>181</w:t>
              </w:r>
            </w:hyperlink>
            <w:r w:rsidR="00F913ED">
              <w:rPr>
                <w:noProof/>
              </w:rPr>
              <w:t>)</w:t>
            </w:r>
            <w:r w:rsidR="00106E36">
              <w:fldChar w:fldCharType="end"/>
            </w:r>
          </w:p>
        </w:tc>
        <w:tc>
          <w:tcPr>
            <w:tcW w:w="1559" w:type="dxa"/>
            <w:hideMark/>
          </w:tcPr>
          <w:p w14:paraId="717A3DE6"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9A587BA"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5E54EF6B"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7B71B7A8"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Rad 2012; Werntoft 2001; Norheim 2001; Puangsricharern 2008; Shin 2007; Matthews 2010; Jamigorn 2007</w:t>
            </w:r>
          </w:p>
        </w:tc>
        <w:tc>
          <w:tcPr>
            <w:tcW w:w="2126" w:type="dxa"/>
            <w:hideMark/>
          </w:tcPr>
          <w:p w14:paraId="549F956D"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t>E</w:t>
            </w:r>
            <w:r w:rsidRPr="002C149F">
              <w:t>arly pregnancy (&lt;20 wks)</w:t>
            </w:r>
          </w:p>
        </w:tc>
        <w:tc>
          <w:tcPr>
            <w:tcW w:w="2072" w:type="dxa"/>
            <w:hideMark/>
          </w:tcPr>
          <w:p w14:paraId="093457EF"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treatment of nausea and vomiting</w:t>
            </w:r>
          </w:p>
        </w:tc>
      </w:tr>
      <w:tr w:rsidR="00F30D2C" w:rsidRPr="002C149F" w14:paraId="0A535B9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95508A7" w14:textId="6CEF766F" w:rsidR="00F30D2C" w:rsidRPr="002C149F" w:rsidRDefault="00F30D2C" w:rsidP="002461BC">
            <w:pPr>
              <w:pStyle w:val="Tabletext8pt"/>
            </w:pPr>
            <w:r w:rsidRPr="002C149F">
              <w:t>Helmreich 2006</w:t>
            </w:r>
            <w:r w:rsidR="007A5FFB">
              <w:t xml:space="preserve"> </w:t>
            </w:r>
            <w:r w:rsidR="00106E36">
              <w:fldChar w:fldCharType="begin"/>
            </w:r>
            <w:r w:rsidR="00F913ED">
              <w:instrText xml:space="preserve"> ADDIN EN.CITE &lt;EndNote&gt;&lt;Cite&gt;&lt;Author&gt;Helmreich&lt;/Author&gt;&lt;Year&gt;2006&lt;/Year&gt;&lt;RecNum&gt;436&lt;/RecNum&gt;&lt;DisplayText&gt;(182)&lt;/DisplayText&gt;&lt;record&gt;&lt;rec-number&gt;436&lt;/rec-number&gt;&lt;foreign-keys&gt;&lt;key app="EN" db-id="rfx5v25rowst08e59tbxx9ty5t2w0adwt52x" timestamp="1665732222"&gt;436&lt;/key&gt;&lt;/foreign-keys&gt;&lt;ref-type name="Journal Article"&gt;17&lt;/ref-type&gt;&lt;contributors&gt;&lt;authors&gt;&lt;author&gt;Helmreich, R. J.&lt;/author&gt;&lt;author&gt;Shiao, S. Y.&lt;/author&gt;&lt;author&gt;Dune, L. S.&lt;/author&gt;&lt;/authors&gt;&lt;/contributors&gt;&lt;titles&gt;&lt;title&gt;Meta-analysis of acustimulation effects on nausea and vomiting in pregnant women&lt;/title&gt;&lt;secondary-title&gt;Explore: The Journal of Science &amp;amp; Healing&lt;/secondary-title&gt;&lt;/titles&gt;&lt;periodical&gt;&lt;full-title&gt;Explore: The Journal of Science &amp;amp; Healing&lt;/full-title&gt;&lt;/periodical&gt;&lt;pages&gt;412-21&lt;/pages&gt;&lt;volume&gt;2&lt;/volume&gt;&lt;number&gt;5&lt;/number&gt;&lt;dates&gt;&lt;year&gt;2006&lt;/year&gt;&lt;/dates&gt;&lt;accession-num&gt;16979105&lt;/accession-num&gt;&lt;urls&gt;&lt;related-urls&gt;&lt;url&gt;https://ezproxy.library.usyd.edu.au/login?url=http://ovidsp.ovid.com/ovidweb.cgi?T=JS&amp;amp;CSC=Y&amp;amp;NEWS=N&amp;amp;PAGE=fulltext&amp;amp;D=med6&amp;amp;AN=16979105&lt;/url&gt;&lt;/related-urls&gt;&lt;/urls&gt;&lt;/record&gt;&lt;/Cite&gt;&lt;/EndNote&gt;</w:instrText>
            </w:r>
            <w:r w:rsidR="00106E36">
              <w:fldChar w:fldCharType="separate"/>
            </w:r>
            <w:r w:rsidR="00F913ED">
              <w:rPr>
                <w:noProof/>
              </w:rPr>
              <w:t>(</w:t>
            </w:r>
            <w:hyperlink w:anchor="_ENREF_182" w:tooltip="Helmreich, 2006 #436" w:history="1">
              <w:r w:rsidR="00E3486E">
                <w:rPr>
                  <w:noProof/>
                </w:rPr>
                <w:t>182</w:t>
              </w:r>
            </w:hyperlink>
            <w:r w:rsidR="00F913ED">
              <w:rPr>
                <w:noProof/>
              </w:rPr>
              <w:t>)</w:t>
            </w:r>
            <w:r w:rsidR="00106E36">
              <w:fldChar w:fldCharType="end"/>
            </w:r>
          </w:p>
        </w:tc>
        <w:tc>
          <w:tcPr>
            <w:tcW w:w="1559" w:type="dxa"/>
            <w:hideMark/>
          </w:tcPr>
          <w:p w14:paraId="4E39F397" w14:textId="77777777" w:rsidR="00F30D2C" w:rsidRPr="002C149F" w:rsidRDefault="00F30D2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2042CAB0" w14:textId="77777777" w:rsidR="00F30D2C" w:rsidRPr="002C149F" w:rsidRDefault="00F30D2C"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3D668BD1" w14:textId="77777777" w:rsidR="00F30D2C" w:rsidRPr="002C149F" w:rsidRDefault="00F30D2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220EAE83" w14:textId="77777777" w:rsidR="00F30D2C" w:rsidRPr="002C149F" w:rsidRDefault="00F30D2C" w:rsidP="002461BC">
            <w:pPr>
              <w:pStyle w:val="Tabletext8pt"/>
              <w:cnfStyle w:val="000000000000" w:firstRow="0" w:lastRow="0" w:firstColumn="0" w:lastColumn="0" w:oddVBand="0" w:evenVBand="0" w:oddHBand="0" w:evenHBand="0" w:firstRowFirstColumn="0" w:firstRowLastColumn="0" w:lastRowFirstColumn="0" w:lastRowLastColumn="0"/>
            </w:pPr>
            <w:r w:rsidRPr="002C149F">
              <w:t>Dundee 1998; Belluomini 1994; Habek 2004; Norheim 2001; Wentoft 2001</w:t>
            </w:r>
          </w:p>
        </w:tc>
        <w:tc>
          <w:tcPr>
            <w:tcW w:w="2126" w:type="dxa"/>
            <w:hideMark/>
          </w:tcPr>
          <w:p w14:paraId="2849AC69" w14:textId="77777777" w:rsidR="00F30D2C" w:rsidRPr="002C149F" w:rsidRDefault="00F30D2C" w:rsidP="002461BC">
            <w:pPr>
              <w:pStyle w:val="Tabletext8pt"/>
              <w:cnfStyle w:val="000000000000" w:firstRow="0" w:lastRow="0" w:firstColumn="0" w:lastColumn="0" w:oddVBand="0" w:evenVBand="0" w:oddHBand="0" w:evenHBand="0" w:firstRowFirstColumn="0" w:firstRowLastColumn="0" w:lastRowFirstColumn="0" w:lastRowLastColumn="0"/>
            </w:pPr>
            <w:r>
              <w:t>E</w:t>
            </w:r>
            <w:r w:rsidRPr="002C149F">
              <w:t>arly pregnancy (&lt;20 wks)</w:t>
            </w:r>
          </w:p>
        </w:tc>
        <w:tc>
          <w:tcPr>
            <w:tcW w:w="2072" w:type="dxa"/>
            <w:hideMark/>
          </w:tcPr>
          <w:p w14:paraId="2D68034D" w14:textId="77777777" w:rsidR="00F30D2C" w:rsidRPr="002C149F" w:rsidRDefault="00F30D2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prevention of nausea and vomiting</w:t>
            </w:r>
          </w:p>
        </w:tc>
      </w:tr>
      <w:tr w:rsidR="00F30D2C" w:rsidRPr="002C149F" w14:paraId="0F282F8C" w14:textId="77777777" w:rsidTr="00F30D2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AECA52A" w14:textId="79B368D1" w:rsidR="00F30D2C" w:rsidRPr="002C149F" w:rsidRDefault="00F30D2C" w:rsidP="00F30D2C">
            <w:pPr>
              <w:pStyle w:val="Tabletext8pt"/>
            </w:pPr>
            <w:r w:rsidRPr="002C149F">
              <w:t>Matthews 2015</w:t>
            </w:r>
            <w:r w:rsidR="006F4B24">
              <w:t xml:space="preserve"> </w:t>
            </w:r>
            <w:r w:rsidR="00106E36">
              <w:fldChar w:fldCharType="begin"/>
            </w:r>
            <w:r w:rsidR="00F913ED">
              <w:instrText xml:space="preserve"> ADDIN EN.CITE &lt;EndNote&gt;&lt;Cite&gt;&lt;Author&gt;Matthews&lt;/Author&gt;&lt;Year&gt;2015&lt;/Year&gt;&lt;RecNum&gt;379&lt;/RecNum&gt;&lt;DisplayText&gt;(183)&lt;/DisplayText&gt;&lt;record&gt;&lt;rec-number&gt;379&lt;/rec-number&gt;&lt;foreign-keys&gt;&lt;key app="EN" db-id="rfx5v25rowst08e59tbxx9ty5t2w0adwt52x" timestamp="1665732222"&gt;379&lt;/key&gt;&lt;/foreign-keys&gt;&lt;ref-type name="Journal Article"&gt;17&lt;/ref-type&gt;&lt;contributors&gt;&lt;authors&gt;&lt;author&gt;Matthews, A.&lt;/author&gt;&lt;author&gt;Haas, D. M.&lt;/author&gt;&lt;author&gt;O&amp;apos;MathÃºna, D. P.&lt;/author&gt;&lt;author&gt;Dowswell, T.&lt;/author&gt;&lt;/authors&gt;&lt;/contributors&gt;&lt;titles&gt;&lt;title&gt;Interventions for nausea and vomiting in early pregnancy&lt;/title&gt;&lt;secondary-title&gt;Cochrane Database of Systematic Reviews&lt;/secondary-title&gt;&lt;/titles&gt;&lt;periodical&gt;&lt;full-title&gt;Cochrane Database of Systematic Reviews&lt;/full-title&gt;&lt;/periodical&gt;&lt;number&gt;9&lt;/number&gt;&lt;dates&gt;&lt;year&gt;2015&lt;/year&gt;&lt;/dates&gt;&lt;publisher&gt;John Wiley &amp;amp; Sons, Ltd&lt;/publisher&gt;&lt;accession-num&gt;CD007575&lt;/accession-num&gt;&lt;urls&gt;&lt;related-urls&gt;&lt;url&gt;http://dx.doi.org/10.1002/14651858.CD007575.pub4&lt;/url&gt;&lt;/related-urls&gt;&lt;/urls&gt;&lt;electronic-resource-num&gt;10.1002/14651858.CD007575.pub4&lt;/electronic-resource-num&gt;&lt;/record&gt;&lt;/Cite&gt;&lt;/EndNote&gt;</w:instrText>
            </w:r>
            <w:r w:rsidR="00106E36">
              <w:fldChar w:fldCharType="separate"/>
            </w:r>
            <w:r w:rsidR="00F913ED">
              <w:rPr>
                <w:noProof/>
              </w:rPr>
              <w:t>(</w:t>
            </w:r>
            <w:hyperlink w:anchor="_ENREF_183" w:tooltip="Matthews, 2015 #379" w:history="1">
              <w:r w:rsidR="00E3486E">
                <w:rPr>
                  <w:noProof/>
                </w:rPr>
                <w:t>183</w:t>
              </w:r>
            </w:hyperlink>
            <w:r w:rsidR="00F913ED">
              <w:rPr>
                <w:noProof/>
              </w:rPr>
              <w:t>)</w:t>
            </w:r>
            <w:r w:rsidR="00106E36">
              <w:fldChar w:fldCharType="end"/>
            </w:r>
          </w:p>
        </w:tc>
        <w:tc>
          <w:tcPr>
            <w:tcW w:w="1559" w:type="dxa"/>
            <w:hideMark/>
          </w:tcPr>
          <w:p w14:paraId="23890DC8"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5BE27D1C"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1AE671A4"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15A26B96"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Bellumomini 1994; Khavandizadeh 2010; Norheim 2001; O'Brien 1996; Werntoft 2001; Jamigorn 2007; Saberi 2014; Rad 2012</w:t>
            </w:r>
          </w:p>
        </w:tc>
        <w:tc>
          <w:tcPr>
            <w:tcW w:w="2126" w:type="dxa"/>
            <w:hideMark/>
          </w:tcPr>
          <w:p w14:paraId="13060627"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DE0EA8">
              <w:t>Early pregnancy (&lt;20 wks)</w:t>
            </w:r>
          </w:p>
        </w:tc>
        <w:tc>
          <w:tcPr>
            <w:tcW w:w="2072" w:type="dxa"/>
            <w:hideMark/>
          </w:tcPr>
          <w:p w14:paraId="6926C388"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treatment of nausea and vomiting</w:t>
            </w:r>
          </w:p>
        </w:tc>
      </w:tr>
      <w:tr w:rsidR="00F30D2C" w:rsidRPr="002C149F" w14:paraId="7B060166" w14:textId="77777777" w:rsidTr="00F30D2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3B4B9FF" w14:textId="17F9C5DD" w:rsidR="00F30D2C" w:rsidRPr="002C149F" w:rsidRDefault="00F30D2C" w:rsidP="00F30D2C">
            <w:pPr>
              <w:pStyle w:val="Tabletext8pt"/>
            </w:pPr>
            <w:r w:rsidRPr="002C149F">
              <w:t>O'Donnell 2016</w:t>
            </w:r>
            <w:r w:rsidR="00345444">
              <w:t xml:space="preserve"> </w:t>
            </w:r>
            <w:r w:rsidR="00106E36">
              <w:fldChar w:fldCharType="begin"/>
            </w:r>
            <w:r w:rsidR="00F913ED">
              <w:instrText xml:space="preserve"> ADDIN EN.CITE &lt;EndNote&gt;&lt;Cite&gt;&lt;Author&gt;O&amp;apos;Donnell&lt;/Author&gt;&lt;Year&gt;2016&lt;/Year&gt;&lt;RecNum&gt;366&lt;/RecNum&gt;&lt;DisplayText&gt;(184)&lt;/DisplayText&gt;&lt;record&gt;&lt;rec-number&gt;366&lt;/rec-number&gt;&lt;foreign-keys&gt;&lt;key app="EN" db-id="rfx5v25rowst08e59tbxx9ty5t2w0adwt52x" timestamp="1665732222"&gt;366&lt;/key&gt;&lt;/foreign-keys&gt;&lt;ref-type name="Journal Article"&gt;17&lt;/ref-type&gt;&lt;contributors&gt;&lt;authors&gt;&lt;author&gt;O&amp;apos;Donnell, A.&lt;/author&gt;&lt;author&gt;McParlin, C.&lt;/author&gt;&lt;author&gt;Robson, S. C.&lt;/author&gt;&lt;author&gt;Beyer, F.&lt;/author&gt;&lt;author&gt;Moloney, E.&lt;/author&gt;&lt;author&gt;Bryant, A.&lt;/author&gt;&lt;author&gt;Bradley, J.&lt;/author&gt;&lt;author&gt;Muirhead, C.&lt;/author&gt;&lt;author&gt;Nelson-Piercy, C.&lt;/author&gt;&lt;author&gt;Newbury-Birch, D.&lt;/author&gt;&lt;author&gt;Norman, J.&lt;/author&gt;&lt;author&gt;Simpson, E.&lt;/author&gt;&lt;author&gt;Swallow, B.&lt;/author&gt;&lt;author&gt;Yates, L.&lt;/author&gt;&lt;author&gt;Vale, L.&lt;/author&gt;&lt;/authors&gt;&lt;/contributors&gt;&lt;titles&gt;&lt;title&gt;Treatments for hyperemesis gravidarum and nausea and vomiting in pregnancy: a systematic review and economic assessment&lt;/title&gt;&lt;secondary-title&gt;Health Technology Assessment (Winchester, England)&lt;/secondary-title&gt;&lt;/titles&gt;&lt;periodical&gt;&lt;full-title&gt;Health Technology Assessment (Winchester, England)&lt;/full-title&gt;&lt;/periodical&gt;&lt;pages&gt;1-268&lt;/pages&gt;&lt;volume&gt;20&lt;/volume&gt;&lt;number&gt;74&lt;/number&gt;&lt;dates&gt;&lt;year&gt;2016&lt;/year&gt;&lt;/dates&gt;&lt;accession-num&gt;27731292&lt;/accession-num&gt;&lt;urls&gt;&lt;related-urls&gt;&lt;url&gt;https://ezproxy.library.usyd.edu.au/login?url=http://ovidsp.ovid.com/ovidweb.cgi?T=JS&amp;amp;CSC=Y&amp;amp;NEWS=N&amp;amp;PAGE=fulltext&amp;amp;D=med13&amp;amp;AN=27731292&lt;/url&gt;&lt;/related-urls&gt;&lt;/urls&gt;&lt;/record&gt;&lt;/Cite&gt;&lt;/EndNote&gt;</w:instrText>
            </w:r>
            <w:r w:rsidR="00106E36">
              <w:fldChar w:fldCharType="separate"/>
            </w:r>
            <w:r w:rsidR="00F913ED">
              <w:rPr>
                <w:noProof/>
              </w:rPr>
              <w:t>(</w:t>
            </w:r>
            <w:hyperlink w:anchor="_ENREF_184" w:tooltip="O'Donnell, 2016 #366" w:history="1">
              <w:r w:rsidR="00E3486E">
                <w:rPr>
                  <w:noProof/>
                </w:rPr>
                <w:t>184</w:t>
              </w:r>
            </w:hyperlink>
            <w:r w:rsidR="00F913ED">
              <w:rPr>
                <w:noProof/>
              </w:rPr>
              <w:t>)</w:t>
            </w:r>
            <w:r w:rsidR="00106E36">
              <w:fldChar w:fldCharType="end"/>
            </w:r>
          </w:p>
        </w:tc>
        <w:tc>
          <w:tcPr>
            <w:tcW w:w="1559" w:type="dxa"/>
            <w:hideMark/>
          </w:tcPr>
          <w:p w14:paraId="17501E97"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7B24E1C"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0E6B7E69"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4CDD4DE6"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Saberi 2013; Bayreuther 1994; Belluomini 1994; Can Gurkan 2008; Jheazell 2006; Hsu 2003; Steele 2001; Werntoff 2001; Jamigorn 2007; Naeimi Rad 2012</w:t>
            </w:r>
          </w:p>
        </w:tc>
        <w:tc>
          <w:tcPr>
            <w:tcW w:w="2126" w:type="dxa"/>
            <w:hideMark/>
          </w:tcPr>
          <w:p w14:paraId="61023C88"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DE0EA8">
              <w:t>Early pregnancy (&lt;20 wks)</w:t>
            </w:r>
          </w:p>
        </w:tc>
        <w:tc>
          <w:tcPr>
            <w:tcW w:w="2072" w:type="dxa"/>
            <w:hideMark/>
          </w:tcPr>
          <w:p w14:paraId="2DD90E4A"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treatment of nausea and vomiting</w:t>
            </w:r>
          </w:p>
        </w:tc>
      </w:tr>
      <w:tr w:rsidR="00F30D2C" w:rsidRPr="002C149F" w14:paraId="6664CA04" w14:textId="77777777" w:rsidTr="00F30D2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070A210" w14:textId="29F8F661" w:rsidR="00F30D2C" w:rsidRPr="002C149F" w:rsidRDefault="00F30D2C" w:rsidP="00F30D2C">
            <w:pPr>
              <w:pStyle w:val="Tabletext8pt"/>
            </w:pPr>
            <w:r w:rsidRPr="002C149F">
              <w:t>Ozgoli 2018</w:t>
            </w:r>
            <w:r w:rsidR="00345444">
              <w:t xml:space="preserve"> </w:t>
            </w:r>
            <w:r w:rsidR="00106E36">
              <w:fldChar w:fldCharType="begin"/>
            </w:r>
            <w:r w:rsidR="00F913ED">
              <w:instrText xml:space="preserve"> ADDIN EN.CITE &lt;EndNote&gt;&lt;Cite&gt;&lt;Author&gt;Ozgoli&lt;/Author&gt;&lt;Year&gt;2018&lt;/Year&gt;&lt;RecNum&gt;365&lt;/RecNum&gt;&lt;DisplayText&gt;(185)&lt;/DisplayText&gt;&lt;record&gt;&lt;rec-number&gt;365&lt;/rec-number&gt;&lt;foreign-keys&gt;&lt;key app="EN" db-id="rfx5v25rowst08e59tbxx9ty5t2w0adwt52x" timestamp="1665732222"&gt;365&lt;/key&gt;&lt;/foreign-keys&gt;&lt;ref-type name="Journal Article"&gt;17&lt;/ref-type&gt;&lt;contributors&gt;&lt;authors&gt;&lt;author&gt;Ozgoli, G.&lt;/author&gt;&lt;author&gt;Saei Ghare Naz, M.&lt;/author&gt;&lt;/authors&gt;&lt;/contributors&gt;&lt;titles&gt;&lt;title&gt;Effects of complementary medicine on nausea and vomiting in pregnancy: A systematic review&lt;/title&gt;&lt;secondary-title&gt;International Journal of Preventive Medicine&lt;/secondary-title&gt;&lt;/titles&gt;&lt;periodical&gt;&lt;full-title&gt;International Journal of Preventive Medicine&lt;/full-title&gt;&lt;/periodical&gt;&lt;volume&gt;9&lt;/volume&gt;&lt;number&gt;1&lt;/number&gt;&lt;dates&gt;&lt;year&gt;2018&lt;/year&gt;&lt;/dates&gt;&lt;accession-num&gt;625860241&lt;/accession-num&gt;&lt;urls&gt;&lt;related-urls&gt;&lt;url&gt;http://www.ijpvmjournal.net/browse.asp&lt;/url&gt;&lt;/related-urls&gt;&lt;/urls&gt;&lt;electronic-resource-num&gt;http://dx.doi.org/10.4103/ijpvm.IJPVM_430_16&lt;/electronic-resource-num&gt;&lt;/record&gt;&lt;/Cite&gt;&lt;/EndNote&gt;</w:instrText>
            </w:r>
            <w:r w:rsidR="00106E36">
              <w:fldChar w:fldCharType="separate"/>
            </w:r>
            <w:r w:rsidR="00F913ED">
              <w:rPr>
                <w:noProof/>
              </w:rPr>
              <w:t>(</w:t>
            </w:r>
            <w:hyperlink w:anchor="_ENREF_185" w:tooltip="Ozgoli, 2018 #365" w:history="1">
              <w:r w:rsidR="00E3486E">
                <w:rPr>
                  <w:noProof/>
                </w:rPr>
                <w:t>185</w:t>
              </w:r>
            </w:hyperlink>
            <w:r w:rsidR="00F913ED">
              <w:rPr>
                <w:noProof/>
              </w:rPr>
              <w:t>)</w:t>
            </w:r>
            <w:r w:rsidR="00106E36">
              <w:fldChar w:fldCharType="end"/>
            </w:r>
          </w:p>
        </w:tc>
        <w:tc>
          <w:tcPr>
            <w:tcW w:w="1559" w:type="dxa"/>
            <w:hideMark/>
          </w:tcPr>
          <w:p w14:paraId="6C060AF7"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3EDF86B0"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203EE994"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28938BDD"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Forouhari 2014; Tadion 2000; Aga-miri 2008; Saberi 2012; Nurani 2011; Ozgoli 2008</w:t>
            </w:r>
          </w:p>
        </w:tc>
        <w:tc>
          <w:tcPr>
            <w:tcW w:w="2126" w:type="dxa"/>
            <w:hideMark/>
          </w:tcPr>
          <w:p w14:paraId="3F69607F"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DE0EA8">
              <w:t>Early pregnancy (&lt;20 wks)</w:t>
            </w:r>
          </w:p>
        </w:tc>
        <w:tc>
          <w:tcPr>
            <w:tcW w:w="2072" w:type="dxa"/>
            <w:hideMark/>
          </w:tcPr>
          <w:p w14:paraId="48A7BF5A" w14:textId="77777777" w:rsidR="00F30D2C" w:rsidRPr="002C149F" w:rsidRDefault="00F30D2C" w:rsidP="00F30D2C">
            <w:pPr>
              <w:pStyle w:val="Tabletext8pt"/>
              <w:cnfStyle w:val="000000000000" w:firstRow="0" w:lastRow="0" w:firstColumn="0" w:lastColumn="0" w:oddVBand="0" w:evenVBand="0" w:oddHBand="0" w:evenHBand="0" w:firstRowFirstColumn="0" w:firstRowLastColumn="0" w:lastRowFirstColumn="0" w:lastRowLastColumn="0"/>
            </w:pPr>
            <w:r w:rsidRPr="002C149F">
              <w:t>treatment of nausea and vomiting</w:t>
            </w:r>
          </w:p>
        </w:tc>
      </w:tr>
      <w:tr w:rsidR="00D20D46" w:rsidRPr="002C149F" w14:paraId="6264C39B"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2F91F2D6" w14:textId="56AFC76F" w:rsidR="00D20D46" w:rsidRPr="002C149F" w:rsidRDefault="00D20D46" w:rsidP="002461BC">
            <w:pPr>
              <w:pStyle w:val="Tabletext8pt"/>
            </w:pPr>
            <w:r w:rsidRPr="002C149F">
              <w:t>Robinson 2011</w:t>
            </w:r>
            <w:r>
              <w:t xml:space="preserve"> </w:t>
            </w:r>
            <w:r>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22" w:tooltip="Robinson, 2011 #229" w:history="1">
              <w:r w:rsidR="00E3486E">
                <w:rPr>
                  <w:noProof/>
                </w:rPr>
                <w:t>22</w:t>
              </w:r>
            </w:hyperlink>
            <w:r w:rsidR="00F913ED">
              <w:rPr>
                <w:noProof/>
              </w:rPr>
              <w:t>)</w:t>
            </w:r>
            <w:r>
              <w:fldChar w:fldCharType="end"/>
            </w:r>
          </w:p>
        </w:tc>
        <w:tc>
          <w:tcPr>
            <w:tcW w:w="1559" w:type="dxa"/>
            <w:vMerge w:val="restart"/>
            <w:hideMark/>
          </w:tcPr>
          <w:p w14:paraId="0D1DBE35"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narrative</w:t>
            </w:r>
          </w:p>
        </w:tc>
        <w:tc>
          <w:tcPr>
            <w:tcW w:w="2228" w:type="dxa"/>
            <w:hideMark/>
          </w:tcPr>
          <w:p w14:paraId="4916AF26"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064A31FB"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676C103F"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Chung 2003; Lee 2004</w:t>
            </w:r>
          </w:p>
        </w:tc>
        <w:tc>
          <w:tcPr>
            <w:tcW w:w="2126" w:type="dxa"/>
            <w:hideMark/>
          </w:tcPr>
          <w:p w14:paraId="37B82537"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2E789123"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D20D46" w:rsidRPr="002C149F" w14:paraId="4A4E0A9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4EB0ED9F" w14:textId="77777777" w:rsidR="00D20D46" w:rsidRPr="002C149F" w:rsidRDefault="00D20D46" w:rsidP="002461BC">
            <w:pPr>
              <w:pStyle w:val="Tabletext8pt"/>
            </w:pPr>
          </w:p>
        </w:tc>
        <w:tc>
          <w:tcPr>
            <w:tcW w:w="1559" w:type="dxa"/>
            <w:vMerge/>
          </w:tcPr>
          <w:p w14:paraId="7498BE35"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22C5E21B"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1C7FDA30"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6FE215A3"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Markose 2004; Shin 2007</w:t>
            </w:r>
          </w:p>
        </w:tc>
        <w:tc>
          <w:tcPr>
            <w:tcW w:w="2126" w:type="dxa"/>
            <w:hideMark/>
          </w:tcPr>
          <w:p w14:paraId="4F6502E1"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early pregnancy (&lt;20 wks)</w:t>
            </w:r>
          </w:p>
        </w:tc>
        <w:tc>
          <w:tcPr>
            <w:tcW w:w="2072" w:type="dxa"/>
            <w:hideMark/>
          </w:tcPr>
          <w:p w14:paraId="712C4488"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treatment of nausea and vomiting</w:t>
            </w:r>
          </w:p>
        </w:tc>
      </w:tr>
      <w:tr w:rsidR="00D20D46" w:rsidRPr="002C149F" w14:paraId="7546074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2EF9465B" w14:textId="7EAA0F9B" w:rsidR="00D20D46" w:rsidRPr="002C149F" w:rsidRDefault="00D20D46" w:rsidP="002461BC">
            <w:pPr>
              <w:pStyle w:val="Tabletext8pt"/>
            </w:pPr>
            <w:r w:rsidRPr="002C149F">
              <w:lastRenderedPageBreak/>
              <w:t>Tan 2015</w:t>
            </w:r>
            <w:r>
              <w:t xml:space="preserve"> </w:t>
            </w:r>
            <w:r>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fldChar w:fldCharType="separate"/>
            </w:r>
            <w:r w:rsidR="00F913ED">
              <w:rPr>
                <w:noProof/>
              </w:rPr>
              <w:t>(</w:t>
            </w:r>
            <w:hyperlink w:anchor="_ENREF_136" w:tooltip="Tan, 2015 #340" w:history="1">
              <w:r w:rsidR="00E3486E">
                <w:rPr>
                  <w:noProof/>
                </w:rPr>
                <w:t>136</w:t>
              </w:r>
            </w:hyperlink>
            <w:r w:rsidR="00F913ED">
              <w:rPr>
                <w:noProof/>
              </w:rPr>
              <w:t>)</w:t>
            </w:r>
            <w:r>
              <w:fldChar w:fldCharType="end"/>
            </w:r>
          </w:p>
        </w:tc>
        <w:tc>
          <w:tcPr>
            <w:tcW w:w="1559" w:type="dxa"/>
            <w:vMerge w:val="restart"/>
            <w:hideMark/>
          </w:tcPr>
          <w:p w14:paraId="2C0CE26F"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055779D8"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07EA0BD2"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38D41B2E"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Sehhatie-Shafaie 2013; Hamidzadeh 2012; Kashaninan 2010; Hjelmstedt 2010; Lee 2004</w:t>
            </w:r>
          </w:p>
        </w:tc>
        <w:tc>
          <w:tcPr>
            <w:tcW w:w="2126" w:type="dxa"/>
            <w:hideMark/>
          </w:tcPr>
          <w:p w14:paraId="3C238DC6"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Active labour</w:t>
            </w:r>
          </w:p>
        </w:tc>
        <w:tc>
          <w:tcPr>
            <w:tcW w:w="2072" w:type="dxa"/>
            <w:hideMark/>
          </w:tcPr>
          <w:p w14:paraId="3B02CB82"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 labour duration and mode</w:t>
            </w:r>
          </w:p>
        </w:tc>
      </w:tr>
      <w:tr w:rsidR="00D20D46" w:rsidRPr="002C149F" w14:paraId="4C6D03B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1A9117F7" w14:textId="77777777" w:rsidR="00D20D46" w:rsidRPr="002C149F" w:rsidRDefault="00D20D46" w:rsidP="002461BC">
            <w:pPr>
              <w:pStyle w:val="Tabletext8pt"/>
            </w:pPr>
          </w:p>
        </w:tc>
        <w:tc>
          <w:tcPr>
            <w:tcW w:w="1559" w:type="dxa"/>
            <w:vMerge/>
          </w:tcPr>
          <w:p w14:paraId="4B511FFE"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02453522"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3414155F"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Pregnant women</w:t>
            </w:r>
          </w:p>
        </w:tc>
        <w:tc>
          <w:tcPr>
            <w:tcW w:w="3340" w:type="dxa"/>
            <w:hideMark/>
          </w:tcPr>
          <w:p w14:paraId="0184A3F3"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Rad 2012; Belluomini 1994; Sinha 2011; O'Brien 1996; Bayreuther 199; Norheim 2001; Steele 2001; Woods 1999; Duggal 1998; Lewis 1991; Shin 2007</w:t>
            </w:r>
          </w:p>
        </w:tc>
        <w:tc>
          <w:tcPr>
            <w:tcW w:w="2126" w:type="dxa"/>
            <w:hideMark/>
          </w:tcPr>
          <w:p w14:paraId="589261DD"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t>E</w:t>
            </w:r>
            <w:r w:rsidRPr="002C149F">
              <w:t>arly pregnancy (&lt;20 wks)</w:t>
            </w:r>
          </w:p>
        </w:tc>
        <w:tc>
          <w:tcPr>
            <w:tcW w:w="2072" w:type="dxa"/>
            <w:hideMark/>
          </w:tcPr>
          <w:p w14:paraId="02C14B29" w14:textId="77777777" w:rsidR="00D20D46" w:rsidRPr="002C149F" w:rsidRDefault="00D20D46" w:rsidP="002461BC">
            <w:pPr>
              <w:pStyle w:val="Tabletext8pt"/>
              <w:cnfStyle w:val="000000000000" w:firstRow="0" w:lastRow="0" w:firstColumn="0" w:lastColumn="0" w:oddVBand="0" w:evenVBand="0" w:oddHBand="0" w:evenHBand="0" w:firstRowFirstColumn="0" w:firstRowLastColumn="0" w:lastRowFirstColumn="0" w:lastRowLastColumn="0"/>
            </w:pPr>
            <w:r w:rsidRPr="002C149F">
              <w:t>treatment of nausea and vomiting, including Hyperemesis Gravidarum</w:t>
            </w:r>
          </w:p>
        </w:tc>
      </w:tr>
      <w:tr w:rsidR="002461BC" w:rsidRPr="002C149F" w14:paraId="7629389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41A836A" w14:textId="1E8E6C9B" w:rsidR="002461BC" w:rsidRPr="002C149F" w:rsidRDefault="002461BC" w:rsidP="002461BC">
            <w:pPr>
              <w:pStyle w:val="Tabletext8pt"/>
            </w:pPr>
            <w:r w:rsidRPr="002C149F">
              <w:t>Zakarija-Grkovic 2020</w:t>
            </w:r>
            <w:r w:rsidR="00345444">
              <w:t xml:space="preserve"> </w:t>
            </w:r>
            <w:r w:rsidR="00106E36">
              <w:fldChar w:fldCharType="begin"/>
            </w:r>
            <w:r w:rsidR="00F913ED">
              <w:instrText xml:space="preserve"> ADDIN EN.CITE &lt;EndNote&gt;&lt;Cite&gt;&lt;Author&gt;Zakarija-Grkovic&lt;/Author&gt;&lt;Year&gt;2020&lt;/Year&gt;&lt;RecNum&gt;411&lt;/RecNum&gt;&lt;DisplayText&gt;(186)&lt;/DisplayText&gt;&lt;record&gt;&lt;rec-number&gt;411&lt;/rec-number&gt;&lt;foreign-keys&gt;&lt;key app="EN" db-id="rfx5v25rowst08e59tbxx9ty5t2w0adwt52x" timestamp="1665732222"&gt;411&lt;/key&gt;&lt;/foreign-keys&gt;&lt;ref-type name="Journal Article"&gt;17&lt;/ref-type&gt;&lt;contributors&gt;&lt;authors&gt;&lt;author&gt;Zakarija-Grkovic, I.&lt;/author&gt;&lt;author&gt;Stewart, F.&lt;/author&gt;&lt;/authors&gt;&lt;/contributors&gt;&lt;titles&gt;&lt;title&gt;Treatments for breast engorgement during lactation&lt;/title&gt;&lt;secondary-title&gt;Cochrane Database of Systematic Reviews&lt;/secondary-title&gt;&lt;/titles&gt;&lt;periodical&gt;&lt;full-title&gt;Cochrane Database of Systematic Reviews&lt;/full-title&gt;&lt;/periodical&gt;&lt;number&gt;9&lt;/number&gt;&lt;dates&gt;&lt;year&gt;2020&lt;/year&gt;&lt;/dates&gt;&lt;publisher&gt;John Wiley &amp;amp; Sons, Ltd&lt;/publisher&gt;&lt;accession-num&gt;CD006946&lt;/accession-num&gt;&lt;urls&gt;&lt;related-urls&gt;&lt;url&gt;http://dx.doi.org/10.1002/14651858.CD006946.pub4&lt;/url&gt;&lt;/related-urls&gt;&lt;/urls&gt;&lt;electronic-resource-num&gt;10.1002/14651858.CD006946.pub4&lt;/electronic-resource-num&gt;&lt;/record&gt;&lt;/Cite&gt;&lt;/EndNote&gt;</w:instrText>
            </w:r>
            <w:r w:rsidR="00106E36">
              <w:fldChar w:fldCharType="separate"/>
            </w:r>
            <w:r w:rsidR="00F913ED">
              <w:rPr>
                <w:noProof/>
              </w:rPr>
              <w:t>(</w:t>
            </w:r>
            <w:hyperlink w:anchor="_ENREF_186" w:tooltip="Zakarija-Grkovic, 2020 #411" w:history="1">
              <w:r w:rsidR="00E3486E">
                <w:rPr>
                  <w:noProof/>
                </w:rPr>
                <w:t>186</w:t>
              </w:r>
            </w:hyperlink>
            <w:r w:rsidR="00F913ED">
              <w:rPr>
                <w:noProof/>
              </w:rPr>
              <w:t>)</w:t>
            </w:r>
            <w:r w:rsidR="00106E36">
              <w:fldChar w:fldCharType="end"/>
            </w:r>
          </w:p>
        </w:tc>
        <w:tc>
          <w:tcPr>
            <w:tcW w:w="1559" w:type="dxa"/>
            <w:hideMark/>
          </w:tcPr>
          <w:p w14:paraId="283032A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5C15076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18 Pregnancy, childbirth or the puerperium</w:t>
            </w:r>
          </w:p>
        </w:tc>
        <w:tc>
          <w:tcPr>
            <w:tcW w:w="2512" w:type="dxa"/>
            <w:hideMark/>
          </w:tcPr>
          <w:p w14:paraId="2DC95A6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Breastfeeding mothers</w:t>
            </w:r>
          </w:p>
        </w:tc>
        <w:tc>
          <w:tcPr>
            <w:tcW w:w="3340" w:type="dxa"/>
            <w:hideMark/>
          </w:tcPr>
          <w:p w14:paraId="209ECBE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Kamali Moradzade</w:t>
            </w:r>
          </w:p>
        </w:tc>
        <w:tc>
          <w:tcPr>
            <w:tcW w:w="2126" w:type="dxa"/>
            <w:hideMark/>
          </w:tcPr>
          <w:p w14:paraId="07025C7B"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00A2873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lactation, breast engorgement</w:t>
            </w:r>
          </w:p>
        </w:tc>
      </w:tr>
      <w:tr w:rsidR="002461BC" w:rsidRPr="002C149F" w14:paraId="610B6644"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66CF83D" w14:textId="246DEDDD" w:rsidR="002461BC" w:rsidRPr="002C149F" w:rsidRDefault="002461BC" w:rsidP="002461BC">
            <w:pPr>
              <w:pStyle w:val="Tabletext8pt"/>
            </w:pPr>
            <w:r w:rsidRPr="002C149F">
              <w:t>Abou-Setta 2011</w:t>
            </w:r>
            <w:r w:rsidR="00CD7A6B">
              <w:t xml:space="preserve"> </w:t>
            </w:r>
            <w:r w:rsidR="00106E36">
              <w:fldChar w:fldCharType="begin">
                <w:fldData xml:space="preserve">PEVuZE5vdGU+PENpdGU+PEF1dGhvcj5BYm91LVNldHRhPC9BdXRob3I+PFllYXI+MjAxMTwvWWVh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</w:fldData>
              </w:fldChar>
            </w:r>
            <w:r w:rsidR="00F913ED">
              <w:instrText xml:space="preserve"> ADDIN EN.CITE </w:instrText>
            </w:r>
            <w:r w:rsidR="00F913ED">
              <w:fldChar w:fldCharType="begin">
                <w:fldData xml:space="preserve">PEVuZE5vdGU+PENpdGU+PEF1dGhvcj5BYm91LVNldHRhPC9BdXRob3I+PFllYXI+MjAxMTwvWWVh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</w:fldData>
              </w:fldChar>
            </w:r>
            <w:r w:rsidR="00F913ED">
              <w:instrText xml:space="preserve"> ADDIN EN.CITE.DATA </w:instrText>
            </w:r>
            <w:r w:rsidR="00F913ED">
              <w:fldChar w:fldCharType="end"/>
            </w:r>
            <w:r w:rsidR="00106E36">
              <w:fldChar w:fldCharType="separate"/>
            </w:r>
            <w:r w:rsidR="00F913ED">
              <w:rPr>
                <w:noProof/>
              </w:rPr>
              <w:t>(</w:t>
            </w:r>
            <w:hyperlink w:anchor="_ENREF_187" w:tooltip="Abou-Setta, 2011 #497" w:history="1">
              <w:r w:rsidR="00E3486E">
                <w:rPr>
                  <w:noProof/>
                </w:rPr>
                <w:t>187</w:t>
              </w:r>
            </w:hyperlink>
            <w:r w:rsidR="00F913ED">
              <w:rPr>
                <w:noProof/>
              </w:rPr>
              <w:t xml:space="preserve">, </w:t>
            </w:r>
            <w:hyperlink w:anchor="_ENREF_188" w:tooltip="Abou-Setta, 2011 #496" w:history="1">
              <w:r w:rsidR="00E3486E">
                <w:rPr>
                  <w:noProof/>
                </w:rPr>
                <w:t>188</w:t>
              </w:r>
            </w:hyperlink>
            <w:r w:rsidR="00F913ED">
              <w:rPr>
                <w:noProof/>
              </w:rPr>
              <w:t>)</w:t>
            </w:r>
            <w:r w:rsidR="00106E36">
              <w:fldChar w:fldCharType="end"/>
            </w:r>
          </w:p>
        </w:tc>
        <w:tc>
          <w:tcPr>
            <w:tcW w:w="1559" w:type="dxa"/>
            <w:hideMark/>
          </w:tcPr>
          <w:p w14:paraId="3D7BF31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57294BF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665311D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Fracture, hip</w:t>
            </w:r>
          </w:p>
        </w:tc>
        <w:tc>
          <w:tcPr>
            <w:tcW w:w="3340" w:type="dxa"/>
            <w:hideMark/>
          </w:tcPr>
          <w:p w14:paraId="1BDFAB1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Baker 2006</w:t>
            </w:r>
          </w:p>
        </w:tc>
        <w:tc>
          <w:tcPr>
            <w:tcW w:w="2126" w:type="dxa"/>
            <w:hideMark/>
          </w:tcPr>
          <w:p w14:paraId="6EB43AB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Hip fracture</w:t>
            </w:r>
          </w:p>
        </w:tc>
        <w:tc>
          <w:tcPr>
            <w:tcW w:w="2072" w:type="dxa"/>
            <w:hideMark/>
          </w:tcPr>
          <w:p w14:paraId="133E889B"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management</w:t>
            </w:r>
          </w:p>
        </w:tc>
      </w:tr>
      <w:tr w:rsidR="002461BC" w:rsidRPr="002C149F" w14:paraId="2043CB5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D5F353E" w14:textId="2F758E38" w:rsidR="002461BC" w:rsidRPr="002C149F" w:rsidRDefault="002461BC" w:rsidP="002461BC">
            <w:pPr>
              <w:pStyle w:val="Tabletext8pt"/>
            </w:pPr>
            <w:r w:rsidRPr="002C149F">
              <w:t>Chen 2014</w:t>
            </w:r>
            <w:r w:rsidR="00AE0E68">
              <w:t xml:space="preserve"> </w:t>
            </w:r>
            <w:r w:rsidR="00106E36">
              <w:fldChar w:fldCharType="begin"/>
            </w:r>
            <w:r w:rsidR="00F913ED">
              <w:instrText xml:space="preserve"> ADDIN EN.CITE &lt;EndNote&gt;&lt;Cite&gt;&lt;Author&gt;Chen&lt;/Author&gt;&lt;Year&gt;2014&lt;/Year&gt;&lt;RecNum&gt;466&lt;/RecNum&gt;&lt;DisplayText&gt;(176)&lt;/DisplayText&gt;&lt;record&gt;&lt;rec-number&gt;466&lt;/rec-number&gt;&lt;foreign-keys&gt;&lt;key app="EN" db-id="rfx5v25rowst08e59tbxx9ty5t2w0adwt52x" timestamp="1665732222"&gt;466&lt;/key&gt;&lt;/foreign-keys&gt;&lt;ref-type name="Journal Article"&gt;17&lt;/ref-type&gt;&lt;contributors&gt;&lt;authors&gt;&lt;author&gt;Chen, Y. W.&lt;/author&gt;&lt;author&gt;Wang, H. H.&lt;/author&gt;&lt;/authors&gt;&lt;/contributors&gt;&lt;auth-address&gt;Kaohsiung Medical University College of Nursing, Kaohsiung, Taiwan; I-Shou University Department of Nursing, Kaohsiung, Taiwan.&amp;#xD;Kaohsiung Medical University College of Nursing, Kaohsiung, Taiwan. Electronic address: hhwang@kmu.edu.tw.&lt;/auth-address&gt;&lt;titles&gt;&lt;title&gt;The effectiveness of acupressure on relieving pain: a systematic review&lt;/title&gt;&lt;secondary-title&gt;Pain Manag Nurs&lt;/secondary-title&gt;&lt;/titles&gt;&lt;pages&gt;539-50&lt;/pages&gt;&lt;volume&gt;15&lt;/volume&gt;&lt;number&gt;2&lt;/number&gt;&lt;edition&gt;20130215&lt;/edition&gt;&lt;keywords&gt;&lt;keyword&gt;Acupuncture Analgesia/*methods/nursing&lt;/keyword&gt;&lt;keyword&gt;*Acupuncture Points&lt;/keyword&gt;&lt;keyword&gt;Holistic Nursing/*methods&lt;/keyword&gt;&lt;keyword&gt;Humans&lt;/keyword&gt;&lt;keyword&gt;Pain Management/*methods/nursing&lt;/keyword&gt;&lt;/keywords&gt;&lt;dates&gt;&lt;year&gt;2014&lt;/year&gt;&lt;pub-dates&gt;&lt;date&gt;Jun&lt;/date&gt;&lt;/pub-dates&gt;&lt;/dates&gt;&lt;pub-location&gt;Philadelphia, Pennsylvania&lt;/pub-location&gt;&lt;publisher&gt;W B Saunders&lt;/publisher&gt;&lt;isbn&gt;1532-8635 (Electronic)&amp;#xD;1524-9042 (Linking)&lt;/isbn&gt;&lt;accession-num&gt;23415783&lt;/accession-num&gt;&lt;urls&gt;&lt;related-urls&gt;&lt;url&gt;https://www.ncbi.nlm.nih.gov/pubmed/23415783&lt;/url&gt;&lt;/related-urls&gt;&lt;/urls&gt;&lt;electronic-resource-num&gt;10.1016/j.pmn.2012.12.005&lt;/electronic-resource-num&gt;&lt;remote-database-name&gt;Medline&lt;/remote-database-name&gt;&lt;remote-database-provider&gt;NLM&lt;/remote-database-provider&gt;&lt;/record&gt;&lt;/Cite&gt;&lt;/EndNote&gt;</w:instrText>
            </w:r>
            <w:r w:rsidR="00106E36">
              <w:fldChar w:fldCharType="separate"/>
            </w:r>
            <w:r w:rsidR="00F913ED">
              <w:rPr>
                <w:noProof/>
              </w:rPr>
              <w:t>(</w:t>
            </w:r>
            <w:hyperlink w:anchor="_ENREF_176" w:tooltip="Chen, 2014 #466" w:history="1">
              <w:r w:rsidR="00E3486E">
                <w:rPr>
                  <w:noProof/>
                </w:rPr>
                <w:t>176</w:t>
              </w:r>
            </w:hyperlink>
            <w:r w:rsidR="00F913ED">
              <w:rPr>
                <w:noProof/>
              </w:rPr>
              <w:t>)</w:t>
            </w:r>
            <w:r w:rsidR="00106E36">
              <w:fldChar w:fldCharType="end"/>
            </w:r>
          </w:p>
        </w:tc>
        <w:tc>
          <w:tcPr>
            <w:tcW w:w="1559" w:type="dxa"/>
            <w:hideMark/>
          </w:tcPr>
          <w:p w14:paraId="188A4CA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0CAADD2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11F24BF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injury (minor trauma, fracture)</w:t>
            </w:r>
          </w:p>
        </w:tc>
        <w:tc>
          <w:tcPr>
            <w:tcW w:w="3340" w:type="dxa"/>
            <w:hideMark/>
          </w:tcPr>
          <w:p w14:paraId="17597B8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Kober 2002; Lang 2007</w:t>
            </w:r>
          </w:p>
        </w:tc>
        <w:tc>
          <w:tcPr>
            <w:tcW w:w="2126" w:type="dxa"/>
            <w:hideMark/>
          </w:tcPr>
          <w:p w14:paraId="5EE3DAD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prehospital minor trauma/contusions, fracture</w:t>
            </w:r>
          </w:p>
        </w:tc>
        <w:tc>
          <w:tcPr>
            <w:tcW w:w="2072" w:type="dxa"/>
            <w:hideMark/>
          </w:tcPr>
          <w:p w14:paraId="664FD8F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(VAS), Anxiety (VAS), HR, BP</w:t>
            </w:r>
          </w:p>
        </w:tc>
      </w:tr>
      <w:tr w:rsidR="002461BC" w:rsidRPr="002C149F" w14:paraId="6D5B931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3DD4869" w14:textId="776181A5" w:rsidR="002461BC" w:rsidRPr="002C149F" w:rsidRDefault="002461BC" w:rsidP="002461BC">
            <w:pPr>
              <w:pStyle w:val="Tabletext8pt"/>
            </w:pPr>
            <w:r w:rsidRPr="002C149F">
              <w:t>Chou 2020</w:t>
            </w:r>
            <w:r w:rsidR="007C5F7B">
              <w:t xml:space="preserve"> </w:t>
            </w:r>
            <w:r w:rsidR="00106E36">
              <w:fldChar w:fldCharType="begin"/>
            </w:r>
            <w:r w:rsidR="00F913ED">
              <w:instrText xml:space="preserve"> ADDIN EN.CITE &lt;EndNote&gt;&lt;Cite&gt;&lt;Author&gt;Skelly&lt;/Author&gt;&lt;Year&gt;June 2018&lt;/Year&gt;&lt;RecNum&gt;154&lt;/RecNum&gt;&lt;DisplayText&gt;(189)&lt;/DisplayText&gt;&lt;record&gt;&lt;rec-number&gt;154&lt;/rec-number&gt;&lt;foreign-keys&gt;&lt;key app="EN" db-id="rfx5v25rowst08e59tbxx9ty5t2w0adwt52x" timestamp="1665019263"&gt;154&lt;/key&gt;&lt;/foreign-keys&gt;&lt;ref-type name="Journal Article"&gt;17&lt;/ref-type&gt;&lt;contributors&gt;&lt;authors&gt;&lt;author&gt;Skelly, A. C.&lt;/author&gt;&lt;author&gt;Chou, R.&lt;/author&gt;&lt;author&gt;Dettori, J. R.&lt;/author&gt;&lt;author&gt;Turner, J. A.&lt;/author&gt;&lt;author&gt;Friedly, J. L.&lt;/author&gt;&lt;author&gt;Rundell, S. D.&lt;/author&gt;&lt;author&gt;Fu, R.&lt;/author&gt;&lt;author&gt;Brodt, E. D.&lt;/author&gt;&lt;author&gt;Wasson, N.&lt;/author&gt;&lt;author&gt;Kantner, S.&lt;/author&gt;&lt;author&gt;Ferguson, A. J. R.&lt;/author&gt;&lt;/authors&gt;&lt;/contributors&gt;&lt;titles&gt;&lt;title&gt;Noninvasive Nonpharmacological Treatment for Chronic Pain: A Systematic Review Update &lt;/title&gt;&lt;secondary-title&gt;Comparative Effectiveness Review No. 209&lt;/secondary-title&gt;&lt;/titles&gt;&lt;periodical&gt;&lt;full-title&gt;Comparative Effectiveness Review No. 209&lt;/full-title&gt;&lt;/periodical&gt;&lt;pages&gt;Posted final reports are located on the Effective Health Care Program search page&lt;/pages&gt;&lt;volume&gt;Prepared by the Pacific Northwest Evidence-based Practice Center under Contract No. 290-2015-00009-I&lt;/volume&gt;&lt;number&gt;AHRQ Publication No 18-EHC013-EF&lt;/number&gt;&lt;dates&gt;&lt;year&gt;June 2018&lt;/year&gt;&lt;/dates&gt;&lt;pub-location&gt;Rockville, MD&lt;/pub-location&gt;&lt;publisher&gt;Agency for Healthcare Research and Quality&lt;/publisher&gt;&lt;accession-num&gt;32338846&lt;/accession-num&gt;&lt;urls&gt;&lt;/urls&gt;&lt;electronic-resource-num&gt;https://doi.org/10.23970/AHRQEPCCER209&lt;/electronic-resource-num&gt;&lt;language&gt;eng&lt;/language&gt;&lt;/record&gt;&lt;/Cite&gt;&lt;/EndNote&gt;</w:instrText>
            </w:r>
            <w:r w:rsidR="00106E36">
              <w:fldChar w:fldCharType="separate"/>
            </w:r>
            <w:r w:rsidR="00F913ED">
              <w:rPr>
                <w:noProof/>
              </w:rPr>
              <w:t>(</w:t>
            </w:r>
            <w:hyperlink w:anchor="_ENREF_189" w:tooltip="Skelly, June 2018 #154" w:history="1">
              <w:r w:rsidR="00E3486E">
                <w:rPr>
                  <w:noProof/>
                </w:rPr>
                <w:t>189</w:t>
              </w:r>
            </w:hyperlink>
            <w:r w:rsidR="00F913ED">
              <w:rPr>
                <w:noProof/>
              </w:rPr>
              <w:t>)</w:t>
            </w:r>
            <w:r w:rsidR="00106E36">
              <w:fldChar w:fldCharType="end"/>
            </w:r>
            <w:r w:rsidR="00427883">
              <w:t xml:space="preserve"> </w:t>
            </w:r>
          </w:p>
        </w:tc>
        <w:tc>
          <w:tcPr>
            <w:tcW w:w="1559" w:type="dxa"/>
            <w:hideMark/>
          </w:tcPr>
          <w:p w14:paraId="3B2FC2A1" w14:textId="69BA8D3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324A763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6DA568F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injury (ankle sprain)</w:t>
            </w:r>
          </w:p>
        </w:tc>
        <w:tc>
          <w:tcPr>
            <w:tcW w:w="3340" w:type="dxa"/>
            <w:hideMark/>
          </w:tcPr>
          <w:p w14:paraId="7DB83E1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Zhao 2018</w:t>
            </w:r>
          </w:p>
        </w:tc>
        <w:tc>
          <w:tcPr>
            <w:tcW w:w="2126" w:type="dxa"/>
            <w:hideMark/>
          </w:tcPr>
          <w:p w14:paraId="2032F67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ankle sprain</w:t>
            </w:r>
          </w:p>
        </w:tc>
        <w:tc>
          <w:tcPr>
            <w:tcW w:w="2072" w:type="dxa"/>
            <w:hideMark/>
          </w:tcPr>
          <w:p w14:paraId="5E25DB5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(VAS), SF-36 physical, SF-36 mental</w:t>
            </w:r>
          </w:p>
        </w:tc>
      </w:tr>
      <w:tr w:rsidR="002461BC" w:rsidRPr="002C149F" w14:paraId="6909356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6D26729B" w14:textId="0222D4B3" w:rsidR="002461BC" w:rsidRPr="002C149F" w:rsidRDefault="002461BC" w:rsidP="002461BC">
            <w:pPr>
              <w:pStyle w:val="Tabletext8pt"/>
            </w:pPr>
            <w:r w:rsidRPr="002C149F">
              <w:t>Kim 2014</w:t>
            </w:r>
            <w:r w:rsidR="00106E36">
              <w:t xml:space="preserve"> </w:t>
            </w:r>
            <w:r w:rsidR="00106E36">
              <w:fldChar w:fldCharType="begin"/>
            </w:r>
            <w:r w:rsidR="00F913ED">
              <w:instrText xml:space="preserve"> ADDIN EN.CITE &lt;EndNote&gt;&lt;Cite&gt;&lt;Author&gt;Kim&lt;/Author&gt;&lt;Year&gt;2014&lt;/Year&gt;&lt;RecNum&gt;396&lt;/RecNum&gt;&lt;DisplayText&gt;(190)&lt;/DisplayText&gt;&lt;record&gt;&lt;rec-number&gt;396&lt;/rec-number&gt;&lt;foreign-keys&gt;&lt;key app="EN" db-id="rfx5v25rowst08e59tbxx9ty5t2w0adwt52x" timestamp="1665732222"&gt;396&lt;/key&gt;&lt;/foreign-keys&gt;&lt;ref-type name="Journal Article"&gt;17&lt;/ref-type&gt;&lt;contributors&gt;&lt;authors&gt;&lt;author&gt;Kim, T. H.&lt;/author&gt;&lt;author&gt;Lee, M. S.&lt;/author&gt;&lt;author&gt;Kim, K. H.&lt;/author&gt;&lt;author&gt;Kang, J. W.&lt;/author&gt;&lt;author&gt;Choi, T. Y.&lt;/author&gt;&lt;author&gt;Ernst, E.&lt;/author&gt;&lt;/authors&gt;&lt;/contributors&gt;&lt;titles&gt;&lt;title&gt;Acupuncture for treating acute ankle sprains in adults&lt;/title&gt;&lt;secondary-title&gt;Cochrane Database of Systematic Reviews&lt;/secondary-title&gt;&lt;/titles&gt;&lt;periodical&gt;&lt;full-title&gt;Cochrane Database of Systematic Reviews&lt;/full-title&gt;&lt;/periodical&gt;&lt;number&gt;6&lt;/number&gt;&lt;dates&gt;&lt;year&gt;2014&lt;/year&gt;&lt;/dates&gt;&lt;publisher&gt;John Wiley &amp;amp; Sons, Ltd&lt;/publisher&gt;&lt;accession-num&gt;CD009065&lt;/accession-num&gt;&lt;urls&gt;&lt;related-urls&gt;&lt;url&gt;http://dx.doi.org/10.1002/14651858.CD009065.pub2&lt;/url&gt;&lt;/related-urls&gt;&lt;/urls&gt;&lt;electronic-resource-num&gt;10.1002/14651858.CD009065.pub2&lt;/electronic-resource-num&gt;&lt;/record&gt;&lt;/Cite&gt;&lt;/EndNote&gt;</w:instrText>
            </w:r>
            <w:r w:rsidR="00106E36">
              <w:fldChar w:fldCharType="separate"/>
            </w:r>
            <w:r w:rsidR="00F913ED">
              <w:rPr>
                <w:noProof/>
              </w:rPr>
              <w:t>(</w:t>
            </w:r>
            <w:hyperlink w:anchor="_ENREF_190" w:tooltip="Kim, 2014 #396" w:history="1">
              <w:r w:rsidR="00E3486E">
                <w:rPr>
                  <w:noProof/>
                </w:rPr>
                <w:t>190</w:t>
              </w:r>
            </w:hyperlink>
            <w:r w:rsidR="00F913ED">
              <w:rPr>
                <w:noProof/>
              </w:rPr>
              <w:t>)</w:t>
            </w:r>
            <w:r w:rsidR="00106E36">
              <w:fldChar w:fldCharType="end"/>
            </w:r>
          </w:p>
        </w:tc>
        <w:tc>
          <w:tcPr>
            <w:tcW w:w="1559" w:type="dxa"/>
            <w:hideMark/>
          </w:tcPr>
          <w:p w14:paraId="7707866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76BB7B5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117706A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injury (ankle sprain)</w:t>
            </w:r>
          </w:p>
        </w:tc>
        <w:tc>
          <w:tcPr>
            <w:tcW w:w="3340" w:type="dxa"/>
            <w:hideMark/>
          </w:tcPr>
          <w:p w14:paraId="1E46227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Chen 2012</w:t>
            </w:r>
          </w:p>
        </w:tc>
        <w:tc>
          <w:tcPr>
            <w:tcW w:w="2126" w:type="dxa"/>
            <w:hideMark/>
          </w:tcPr>
          <w:p w14:paraId="03A5BA4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07E7F75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r>
      <w:tr w:rsidR="002461BC" w:rsidRPr="002C149F" w14:paraId="68FD5CB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153687F" w14:textId="3F2D1EBF" w:rsidR="002461BC" w:rsidRPr="002C149F" w:rsidRDefault="002461BC" w:rsidP="002461BC">
            <w:pPr>
              <w:pStyle w:val="Tabletext8pt"/>
            </w:pPr>
            <w:r w:rsidRPr="002C149F">
              <w:t>Lee 2011c</w:t>
            </w:r>
            <w:r>
              <w:t xml:space="preserve"> </w:t>
            </w:r>
            <w:r>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131" w:tooltip="Lee, 2011 #225" w:history="1">
              <w:r w:rsidR="00E3486E">
                <w:rPr>
                  <w:noProof/>
                </w:rPr>
                <w:t>131</w:t>
              </w:r>
            </w:hyperlink>
            <w:r w:rsidR="00F913ED">
              <w:rPr>
                <w:noProof/>
              </w:rPr>
              <w:t>)</w:t>
            </w:r>
            <w:r>
              <w:fldChar w:fldCharType="end"/>
            </w:r>
          </w:p>
        </w:tc>
        <w:tc>
          <w:tcPr>
            <w:tcW w:w="1559" w:type="dxa"/>
            <w:hideMark/>
          </w:tcPr>
          <w:p w14:paraId="17DC9812" w14:textId="34C94BAE"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04C2AC6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3B5CB84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injury (minor trauma, fracture)</w:t>
            </w:r>
          </w:p>
        </w:tc>
        <w:tc>
          <w:tcPr>
            <w:tcW w:w="3340" w:type="dxa"/>
            <w:hideMark/>
          </w:tcPr>
          <w:p w14:paraId="6F16FD0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Lang 2007; Kober 2002</w:t>
            </w:r>
          </w:p>
        </w:tc>
        <w:tc>
          <w:tcPr>
            <w:tcW w:w="2126" w:type="dxa"/>
            <w:hideMark/>
          </w:tcPr>
          <w:p w14:paraId="5FF5989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6BEC72C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r>
      <w:tr w:rsidR="002461BC" w:rsidRPr="002C149F" w14:paraId="62FF926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ADBD471" w14:textId="234FE61E" w:rsidR="002461BC" w:rsidRPr="002C149F" w:rsidRDefault="002461BC" w:rsidP="002461BC">
            <w:pPr>
              <w:pStyle w:val="Tabletext8pt"/>
            </w:pPr>
            <w:r w:rsidRPr="002C149F">
              <w:t>Robinson 2011</w:t>
            </w:r>
            <w:r>
              <w:t xml:space="preserve"> </w:t>
            </w:r>
            <w:r>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22" w:tooltip="Robinson, 2011 #229" w:history="1">
              <w:r w:rsidR="00E3486E">
                <w:rPr>
                  <w:noProof/>
                </w:rPr>
                <w:t>22</w:t>
              </w:r>
            </w:hyperlink>
            <w:r w:rsidR="00F913ED">
              <w:rPr>
                <w:noProof/>
              </w:rPr>
              <w:t>)</w:t>
            </w:r>
            <w:r>
              <w:fldChar w:fldCharType="end"/>
            </w:r>
          </w:p>
        </w:tc>
        <w:tc>
          <w:tcPr>
            <w:tcW w:w="1559" w:type="dxa"/>
            <w:hideMark/>
          </w:tcPr>
          <w:p w14:paraId="3E71D0B6" w14:textId="296928FB"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narrative</w:t>
            </w:r>
          </w:p>
        </w:tc>
        <w:tc>
          <w:tcPr>
            <w:tcW w:w="2228" w:type="dxa"/>
            <w:hideMark/>
          </w:tcPr>
          <w:p w14:paraId="2F60B1E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2B95D85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injury (minor trauma, fracture)</w:t>
            </w:r>
          </w:p>
        </w:tc>
        <w:tc>
          <w:tcPr>
            <w:tcW w:w="3340" w:type="dxa"/>
            <w:hideMark/>
          </w:tcPr>
          <w:p w14:paraId="2E98566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Lang 2007; Kober 2002</w:t>
            </w:r>
          </w:p>
        </w:tc>
        <w:tc>
          <w:tcPr>
            <w:tcW w:w="2126" w:type="dxa"/>
            <w:hideMark/>
          </w:tcPr>
          <w:p w14:paraId="253738A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5285684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r>
      <w:tr w:rsidR="002461BC" w:rsidRPr="002C149F" w14:paraId="643B419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1C30ACC3" w14:textId="6741BC99" w:rsidR="002461BC" w:rsidRPr="002C149F" w:rsidRDefault="002461BC" w:rsidP="002461BC">
            <w:pPr>
              <w:pStyle w:val="Tabletext8pt"/>
            </w:pPr>
            <w:r w:rsidRPr="002C149F">
              <w:t>Tan 2015</w:t>
            </w:r>
            <w:r>
              <w:t xml:space="preserve"> </w:t>
            </w:r>
            <w:r>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fldChar w:fldCharType="separate"/>
            </w:r>
            <w:r w:rsidR="00F913ED">
              <w:rPr>
                <w:noProof/>
              </w:rPr>
              <w:t>(</w:t>
            </w:r>
            <w:hyperlink w:anchor="_ENREF_136" w:tooltip="Tan, 2015 #340" w:history="1">
              <w:r w:rsidR="00E3486E">
                <w:rPr>
                  <w:noProof/>
                </w:rPr>
                <w:t>136</w:t>
              </w:r>
            </w:hyperlink>
            <w:r w:rsidR="00F913ED">
              <w:rPr>
                <w:noProof/>
              </w:rPr>
              <w:t>)</w:t>
            </w:r>
            <w:r>
              <w:fldChar w:fldCharType="end"/>
            </w:r>
          </w:p>
        </w:tc>
        <w:tc>
          <w:tcPr>
            <w:tcW w:w="1559" w:type="dxa"/>
            <w:vMerge w:val="restart"/>
            <w:hideMark/>
          </w:tcPr>
          <w:p w14:paraId="12608431" w14:textId="7F6FF212"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1BBC0CF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184B20C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injury (minor trauma, fracture)</w:t>
            </w:r>
          </w:p>
        </w:tc>
        <w:tc>
          <w:tcPr>
            <w:tcW w:w="3340" w:type="dxa"/>
            <w:hideMark/>
          </w:tcPr>
          <w:p w14:paraId="1536189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Kober 2002; Lang 2007</w:t>
            </w:r>
          </w:p>
        </w:tc>
        <w:tc>
          <w:tcPr>
            <w:tcW w:w="2126" w:type="dxa"/>
            <w:hideMark/>
          </w:tcPr>
          <w:p w14:paraId="575B051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prehospital minor trauma/contusions, fracture</w:t>
            </w:r>
          </w:p>
        </w:tc>
        <w:tc>
          <w:tcPr>
            <w:tcW w:w="2072" w:type="dxa"/>
            <w:hideMark/>
          </w:tcPr>
          <w:p w14:paraId="59DF3D3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r>
      <w:tr w:rsidR="002461BC" w:rsidRPr="002C149F" w14:paraId="21A9551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50510272" w14:textId="07BDEC6E" w:rsidR="002461BC" w:rsidRPr="002C149F" w:rsidRDefault="002461BC" w:rsidP="002461BC">
            <w:pPr>
              <w:pStyle w:val="Tabletext8pt"/>
            </w:pPr>
          </w:p>
        </w:tc>
        <w:tc>
          <w:tcPr>
            <w:tcW w:w="1559" w:type="dxa"/>
            <w:vMerge/>
          </w:tcPr>
          <w:p w14:paraId="4ED7A428" w14:textId="04A6A2B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41C17D1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36E84D5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injury (with motion sickness)</w:t>
            </w:r>
          </w:p>
        </w:tc>
        <w:tc>
          <w:tcPr>
            <w:tcW w:w="3340" w:type="dxa"/>
            <w:hideMark/>
          </w:tcPr>
          <w:p w14:paraId="08EC041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Bertalanffy 2004</w:t>
            </w:r>
          </w:p>
        </w:tc>
        <w:tc>
          <w:tcPr>
            <w:tcW w:w="2126" w:type="dxa"/>
            <w:hideMark/>
          </w:tcPr>
          <w:p w14:paraId="61656EA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prehospital trauma, geriatric</w:t>
            </w:r>
          </w:p>
        </w:tc>
        <w:tc>
          <w:tcPr>
            <w:tcW w:w="2072" w:type="dxa"/>
            <w:hideMark/>
          </w:tcPr>
          <w:p w14:paraId="0B539C8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Sympathetic activity, nausea</w:t>
            </w:r>
          </w:p>
        </w:tc>
      </w:tr>
      <w:tr w:rsidR="002461BC" w:rsidRPr="002C149F" w14:paraId="5CF0FB75"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78322FF7" w14:textId="747058C9" w:rsidR="002461BC" w:rsidRPr="002C149F" w:rsidRDefault="002461BC" w:rsidP="002461BC">
            <w:pPr>
              <w:pStyle w:val="Tabletext8pt"/>
            </w:pPr>
          </w:p>
        </w:tc>
        <w:tc>
          <w:tcPr>
            <w:tcW w:w="1559" w:type="dxa"/>
            <w:vMerge/>
          </w:tcPr>
          <w:p w14:paraId="3867040D" w14:textId="51BA5589"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6313412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22 Injury, poisoning or certain other consequences of external causes</w:t>
            </w:r>
          </w:p>
        </w:tc>
        <w:tc>
          <w:tcPr>
            <w:tcW w:w="2512" w:type="dxa"/>
            <w:hideMark/>
          </w:tcPr>
          <w:p w14:paraId="74B7A4F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Traumatic Brain Injury </w:t>
            </w:r>
          </w:p>
        </w:tc>
        <w:tc>
          <w:tcPr>
            <w:tcW w:w="3340" w:type="dxa"/>
            <w:hideMark/>
          </w:tcPr>
          <w:p w14:paraId="443FDD1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McFadden 2011</w:t>
            </w:r>
          </w:p>
        </w:tc>
        <w:tc>
          <w:tcPr>
            <w:tcW w:w="2126" w:type="dxa"/>
            <w:hideMark/>
          </w:tcPr>
          <w:p w14:paraId="6110801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510F8F1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Cognitive impairment and state of being</w:t>
            </w:r>
          </w:p>
        </w:tc>
      </w:tr>
      <w:tr w:rsidR="002461BC" w:rsidRPr="002C149F" w14:paraId="04F734E6"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D95D7C6" w14:textId="7C7396E3" w:rsidR="002461BC" w:rsidRPr="002C149F" w:rsidRDefault="002461BC" w:rsidP="002461BC">
            <w:pPr>
              <w:pStyle w:val="Tabletext8pt"/>
            </w:pPr>
            <w:r w:rsidRPr="002C149F">
              <w:t>Fernandez-Puerta 2021</w:t>
            </w:r>
            <w:r w:rsidR="00CD4719">
              <w:t xml:space="preserve"> </w:t>
            </w:r>
            <w:r w:rsidR="007D325B">
              <w:fldChar w:fldCharType="begin"/>
            </w:r>
            <w:r w:rsidR="00F913ED">
              <w:instrText xml:space="preserve"> ADDIN EN.CITE &lt;EndNote&gt;&lt;Cite&gt;&lt;Author&gt;Fernandez-Puerta&lt;/Author&gt;&lt;Year&gt;2021&lt;/Year&gt;&lt;RecNum&gt;446&lt;/RecNum&gt;&lt;DisplayText&gt;(191)&lt;/DisplayText&gt;&lt;record&gt;&lt;rec-number&gt;446&lt;/rec-number&gt;&lt;foreign-keys&gt;&lt;key app="EN" db-id="rfx5v25rowst08e59tbxx9ty5t2w0adwt52x" timestamp="1665732222"&gt;446&lt;/key&gt;&lt;/foreign-keys&gt;&lt;ref-type name="Journal Article"&gt;17&lt;/ref-type&gt;&lt;contributors&gt;&lt;authors&gt;&lt;author&gt;Fernandez-Puerta, L.&lt;/author&gt;&lt;author&gt;Prados, G.&lt;/author&gt;&lt;author&gt;Jimenez-Mejias, E.&lt;/author&gt;&lt;/authors&gt;&lt;/contributors&gt;&lt;titles&gt;&lt;title&gt;Interventions that Improve Sleep in Caregivers of Adult Care-Recipients: A Systematic Review&lt;/title&gt;&lt;secondary-title&gt;Western journal of nursing research&lt;/secondary-title&gt;&lt;/titles&gt;&lt;periodical&gt;&lt;full-title&gt;Western journal of nursing research&lt;/full-title&gt;&lt;/periodical&gt;&lt;pages&gt;193945921995477&lt;/pages&gt;&lt;dates&gt;&lt;year&gt;2021&lt;/year&gt;&lt;/dates&gt;&lt;accession-num&gt;634536424&lt;/accession-num&gt;&lt;urls&gt;&lt;related-urls&gt;&lt;url&gt;https://ezproxy.library.usyd.edu.au/login?url=http://ovidsp.ovid.com/ovidweb.cgi?T=JS&amp;amp;CSC=Y&amp;amp;NEWS=N&amp;amp;PAGE=fulltext&amp;amp;D=emexb&amp;amp;AN=634536424&lt;/url&gt;&lt;/related-urls&gt;&lt;/urls&gt;&lt;electronic-resource-num&gt;http://dx.doi.org/10.1177/0193945921995477&lt;/electronic-resource-num&gt;&lt;/record&gt;&lt;/Cite&gt;&lt;/EndNote&gt;</w:instrText>
            </w:r>
            <w:r w:rsidR="007D325B">
              <w:fldChar w:fldCharType="separate"/>
            </w:r>
            <w:r w:rsidR="00F913ED">
              <w:rPr>
                <w:noProof/>
              </w:rPr>
              <w:t>(</w:t>
            </w:r>
            <w:hyperlink w:anchor="_ENREF_191" w:tooltip="Fernandez-Puerta, 2021 #446" w:history="1">
              <w:r w:rsidR="00E3486E">
                <w:rPr>
                  <w:noProof/>
                </w:rPr>
                <w:t>191</w:t>
              </w:r>
            </w:hyperlink>
            <w:r w:rsidR="00F913ED">
              <w:rPr>
                <w:noProof/>
              </w:rPr>
              <w:t>)</w:t>
            </w:r>
            <w:r w:rsidR="007D325B">
              <w:fldChar w:fldCharType="end"/>
            </w:r>
          </w:p>
        </w:tc>
        <w:tc>
          <w:tcPr>
            <w:tcW w:w="1559" w:type="dxa"/>
            <w:hideMark/>
          </w:tcPr>
          <w:p w14:paraId="48836ED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5410D5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24 Factors influencing health status or contact with health services</w:t>
            </w:r>
          </w:p>
        </w:tc>
        <w:tc>
          <w:tcPr>
            <w:tcW w:w="2512" w:type="dxa"/>
            <w:hideMark/>
          </w:tcPr>
          <w:p w14:paraId="5BAABD5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Caregivers, family and/or informal </w:t>
            </w:r>
          </w:p>
        </w:tc>
        <w:tc>
          <w:tcPr>
            <w:tcW w:w="3340" w:type="dxa"/>
            <w:hideMark/>
          </w:tcPr>
          <w:p w14:paraId="402FA07B"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Cheung 2020</w:t>
            </w:r>
          </w:p>
        </w:tc>
        <w:tc>
          <w:tcPr>
            <w:tcW w:w="2126" w:type="dxa"/>
            <w:hideMark/>
          </w:tcPr>
          <w:p w14:paraId="7E2C66A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086AD19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Sleep quality</w:t>
            </w:r>
          </w:p>
        </w:tc>
      </w:tr>
      <w:tr w:rsidR="002461BC" w:rsidRPr="002C149F" w14:paraId="4BE68DA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4236D16" w14:textId="78DC6EC0" w:rsidR="002461BC" w:rsidRPr="002C149F" w:rsidRDefault="002461BC" w:rsidP="002461BC">
            <w:pPr>
              <w:pStyle w:val="Tabletext8pt"/>
            </w:pPr>
            <w:r w:rsidRPr="002C149F">
              <w:t>Pan 2000</w:t>
            </w:r>
            <w:r w:rsidR="00DB4C0C">
              <w:t xml:space="preserve"> </w:t>
            </w:r>
            <w:r w:rsidR="007D325B">
              <w:fldChar w:fldCharType="begin"/>
            </w:r>
            <w:r w:rsidR="00F913ED">
              <w:instrText xml:space="preserve"> ADDIN EN.CITE &lt;EndNote&gt;&lt;Cite&gt;&lt;Author&gt;Pan&lt;/Author&gt;&lt;Year&gt;2000&lt;/Year&gt;&lt;RecNum&gt;363&lt;/RecNum&gt;&lt;DisplayText&gt;(192)&lt;/DisplayText&gt;&lt;record&gt;&lt;rec-number&gt;363&lt;/rec-number&gt;&lt;foreign-keys&gt;&lt;key app="EN" db-id="rfx5v25rowst08e59tbxx9ty5t2w0adwt52x" timestamp="1665732222"&gt;363&lt;/key&gt;&lt;/foreign-keys&gt;&lt;ref-type name="Journal Article"&gt;17&lt;/ref-type&gt;&lt;contributors&gt;&lt;authors&gt;&lt;author&gt;Pan, C. X.&lt;/author&gt;&lt;author&gt;Morrison, R. S.&lt;/author&gt;&lt;author&gt;Ness, J.&lt;/author&gt;&lt;author&gt;Fugh-Berman, A.&lt;/author&gt;&lt;author&gt;Leipzig, R. M.&lt;/author&gt;&lt;author&gt;Pan, C. X.&lt;/author&gt;&lt;author&gt;Morrison, R. S.&lt;/author&gt;&lt;author&gt;Ness, J.&lt;/author&gt;&lt;author&gt;Fugh-Berman, A.&lt;/author&gt;&lt;author&gt;Leipzig, R. M.&lt;/author&gt;&lt;/authors&gt;&lt;/contributors&gt;&lt;titles&gt;&lt;title&gt;Complementary and alternative medicine in the management of pain, dyspnea, and nausea and vomiting near the end of life. A systematic review&lt;/title&gt;&lt;secondary-title&gt;Journal of Pain &amp;amp; Symptom Management&lt;/secondary-title&gt;&lt;/titles&gt;&lt;periodical&gt;&lt;full-title&gt;Journal of Pain &amp;amp; Symptom Management&lt;/full-title&gt;&lt;/periodical&gt;&lt;pages&gt;374-387&lt;/pages&gt;&lt;volume&gt;20&lt;/volume&gt;&lt;number&gt;5&lt;/number&gt;&lt;dates&gt;&lt;year&gt;2000&lt;/year&gt;&lt;/dates&gt;&lt;pub-location&gt;New York, New York&lt;/pub-location&gt;&lt;publisher&gt;Elsevier B.V.&lt;/publisher&gt;&lt;accession-num&gt;107018909. Language: English. Entry Date: 20010427. Revision Date: 20190920. Publication Type: journal article&lt;/accession-num&gt;&lt;urls&gt;&lt;related-urls&gt;&lt;url&gt;http://ezproxy.library.usyd.edu.au/login?url=http://search.ebscohost.com/login.aspx?direct=true&amp;amp;db=ccm&amp;amp;AN=107018909&amp;amp;site=ehost-live&lt;/url&gt;&lt;/related-urls&gt;&lt;/urls&gt;&lt;/record&gt;&lt;/Cite&gt;&lt;/EndNote&gt;</w:instrText>
            </w:r>
            <w:r w:rsidR="007D325B">
              <w:fldChar w:fldCharType="separate"/>
            </w:r>
            <w:r w:rsidR="00F913ED">
              <w:rPr>
                <w:noProof/>
              </w:rPr>
              <w:t>(</w:t>
            </w:r>
            <w:hyperlink w:anchor="_ENREF_192" w:tooltip="Pan, 2000 #363" w:history="1">
              <w:r w:rsidR="00E3486E">
                <w:rPr>
                  <w:noProof/>
                </w:rPr>
                <w:t>192</w:t>
              </w:r>
            </w:hyperlink>
            <w:r w:rsidR="00F913ED">
              <w:rPr>
                <w:noProof/>
              </w:rPr>
              <w:t>)</w:t>
            </w:r>
            <w:r w:rsidR="007D325B">
              <w:fldChar w:fldCharType="end"/>
            </w:r>
          </w:p>
        </w:tc>
        <w:tc>
          <w:tcPr>
            <w:tcW w:w="1559" w:type="dxa"/>
            <w:hideMark/>
          </w:tcPr>
          <w:p w14:paraId="7E1C9D7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narrative</w:t>
            </w:r>
          </w:p>
        </w:tc>
        <w:tc>
          <w:tcPr>
            <w:tcW w:w="2228" w:type="dxa"/>
            <w:hideMark/>
          </w:tcPr>
          <w:p w14:paraId="2AD29C9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24 Factors influencing health status or contact with health services</w:t>
            </w:r>
          </w:p>
        </w:tc>
        <w:tc>
          <w:tcPr>
            <w:tcW w:w="2512" w:type="dxa"/>
            <w:hideMark/>
          </w:tcPr>
          <w:p w14:paraId="6CCE91D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Palliative care</w:t>
            </w:r>
          </w:p>
        </w:tc>
        <w:tc>
          <w:tcPr>
            <w:tcW w:w="3340" w:type="dxa"/>
            <w:hideMark/>
          </w:tcPr>
          <w:p w14:paraId="4BBDD36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Brown 1992; Maa 1997</w:t>
            </w:r>
          </w:p>
        </w:tc>
        <w:tc>
          <w:tcPr>
            <w:tcW w:w="2126" w:type="dxa"/>
            <w:hideMark/>
          </w:tcPr>
          <w:p w14:paraId="4C63D84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end of life, palliative care</w:t>
            </w:r>
          </w:p>
        </w:tc>
        <w:tc>
          <w:tcPr>
            <w:tcW w:w="2072" w:type="dxa"/>
            <w:hideMark/>
          </w:tcPr>
          <w:p w14:paraId="2D6D0F0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 dyspnoea, nausea and vomiting</w:t>
            </w:r>
          </w:p>
        </w:tc>
      </w:tr>
      <w:tr w:rsidR="002461BC" w:rsidRPr="002C149F" w14:paraId="77CA084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6BEBD264" w14:textId="315AB52D" w:rsidR="002461BC" w:rsidRPr="002C149F" w:rsidRDefault="002461BC" w:rsidP="002461BC">
            <w:pPr>
              <w:pStyle w:val="Tabletext8pt"/>
            </w:pPr>
            <w:r w:rsidRPr="002C149F">
              <w:t>Chengwei 2020</w:t>
            </w:r>
            <w:r w:rsidR="00DB4C0C">
              <w:t xml:space="preserve"> </w:t>
            </w:r>
            <w:r w:rsidR="007D325B">
              <w:fldChar w:fldCharType="begin"/>
            </w:r>
            <w:r w:rsidR="00F913ED">
              <w:instrText xml:space="preserve"> ADDIN EN.CITE &lt;EndNote&gt;&lt;Cite&gt;&lt;Author&gt;Chengwei&lt;/Author&gt;&lt;Year&gt;2020&lt;/Year&gt;&lt;RecNum&gt;465&lt;/RecNum&gt;&lt;DisplayText&gt;(193)&lt;/DisplayText&gt;&lt;record&gt;&lt;rec-number&gt;465&lt;/rec-number&gt;&lt;foreign-keys&gt;&lt;key app="EN" db-id="rfx5v25rowst08e59tbxx9ty5t2w0adwt52x" timestamp="1665732222"&gt;465&lt;/key&gt;&lt;/foreign-keys&gt;&lt;ref-type name="Journal Article"&gt;17&lt;/ref-type&gt;&lt;contributors&gt;&lt;authors&gt;&lt;author&gt;Chengwei, Fu&lt;/author&gt;&lt;author&gt;Tong, Wu&lt;/author&gt;&lt;author&gt;Qing, Shu&lt;/author&gt;&lt;author&gt;Aiqun, Song&lt;/author&gt;&lt;author&gt;Yang, Jiao&lt;/author&gt;&lt;author&gt;Fu, Chengwei&lt;/author&gt;&lt;author&gt;Wu, Tong&lt;/author&gt;&lt;author&gt;Shu, Qing&lt;/author&gt;&lt;author&gt;Song, Aiqun&lt;/author&gt;&lt;author&gt;Jiao, Yang&lt;/author&gt;&lt;/authors&gt;&lt;/contributors&gt;&lt;titles&gt;&lt;title&gt;Acupuncture therapy on postoperative nausea and vomiting in abdominal operation: A Bayesian network meta analysis&lt;/title&gt;&lt;secondary-title&gt;Medicine&lt;/secondary-title&gt;&lt;/titles&gt;&lt;periodical&gt;&lt;full-title&gt;Medicine&lt;/full-title&gt;&lt;/periodical&gt;&lt;pages&gt;1-10&lt;/pages&gt;&lt;volume&gt;99&lt;/volume&gt;&lt;number&gt;23&lt;/number&gt;&lt;dates&gt;&lt;year&gt;2020&lt;/year&gt;&lt;/dates&gt;&lt;pub-location&gt;Baltimore, Maryland&lt;/pub-location&gt;&lt;publisher&gt;Lippincott Williams &amp;amp; Wilkins&lt;/publisher&gt;&lt;accession-num&gt;144592306. Language: English. Entry Date: 20200718. Revision Date: 20210112. Publication Type: journal article&lt;/accession-num&gt;&lt;urls&gt;&lt;related-urls&gt;&lt;url&gt;http://ezproxy.library.usyd.edu.au/login?url=http://search.ebscohost.com/login.aspx?direct=true&amp;amp;db=ccm&amp;amp;AN=144592306&amp;amp;site=ehost-live&lt;/url&gt;&lt;/related-urls&gt;&lt;/urls&gt;&lt;electronic-resource-num&gt;10.1097/MD.0000000000020301&lt;/electronic-resource-num&gt;&lt;/record&gt;&lt;/Cite&gt;&lt;/EndNote&gt;</w:instrText>
            </w:r>
            <w:r w:rsidR="007D325B">
              <w:fldChar w:fldCharType="separate"/>
            </w:r>
            <w:r w:rsidR="00F913ED">
              <w:rPr>
                <w:noProof/>
              </w:rPr>
              <w:t>(</w:t>
            </w:r>
            <w:hyperlink w:anchor="_ENREF_193" w:tooltip="Chengwei, 2020 #465" w:history="1">
              <w:r w:rsidR="00E3486E">
                <w:rPr>
                  <w:noProof/>
                </w:rPr>
                <w:t>193</w:t>
              </w:r>
            </w:hyperlink>
            <w:r w:rsidR="00F913ED">
              <w:rPr>
                <w:noProof/>
              </w:rPr>
              <w:t>)</w:t>
            </w:r>
            <w:r w:rsidR="007D325B">
              <w:fldChar w:fldCharType="end"/>
            </w:r>
          </w:p>
        </w:tc>
        <w:tc>
          <w:tcPr>
            <w:tcW w:w="1559" w:type="dxa"/>
          </w:tcPr>
          <w:p w14:paraId="50F33EB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meta-analysis</w:t>
            </w:r>
          </w:p>
        </w:tc>
        <w:tc>
          <w:tcPr>
            <w:tcW w:w="2228" w:type="dxa"/>
          </w:tcPr>
          <w:p w14:paraId="1EBAAE9B"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7AC930E5" w14:textId="2EE5E15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1365B11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Harmon 1999; Alkaissi 1999; Agarwal 2000; Alkaissi 2002; Turgut 2007; White 2002</w:t>
            </w:r>
          </w:p>
        </w:tc>
        <w:tc>
          <w:tcPr>
            <w:tcW w:w="2126" w:type="dxa"/>
          </w:tcPr>
          <w:p w14:paraId="3F466DA2" w14:textId="016A40CB"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a</w:t>
            </w:r>
            <w:r w:rsidRPr="002C149F">
              <w:t>bdominal</w:t>
            </w:r>
            <w:r>
              <w:t>,</w:t>
            </w:r>
            <w:r w:rsidRPr="002C149F">
              <w:t xml:space="preserve"> </w:t>
            </w:r>
            <w:r>
              <w:t>p</w:t>
            </w:r>
            <w:r w:rsidRPr="002C149F">
              <w:t>ost</w:t>
            </w:r>
            <w:r>
              <w:t>-operative</w:t>
            </w:r>
            <w:r w:rsidRPr="002C149F">
              <w:t xml:space="preserve"> (0-24hr)</w:t>
            </w:r>
          </w:p>
        </w:tc>
        <w:tc>
          <w:tcPr>
            <w:tcW w:w="2072" w:type="dxa"/>
          </w:tcPr>
          <w:p w14:paraId="0BE8A9E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and vomiting</w:t>
            </w:r>
          </w:p>
        </w:tc>
      </w:tr>
      <w:tr w:rsidR="002461BC" w:rsidRPr="002C149F" w14:paraId="3D5D101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1CABBEEB" w14:textId="36B96AC9" w:rsidR="002461BC" w:rsidRPr="002C149F" w:rsidRDefault="002461BC" w:rsidP="002461BC">
            <w:pPr>
              <w:pStyle w:val="Tabletext8pt"/>
            </w:pPr>
            <w:r w:rsidRPr="002C149F">
              <w:t>Cheong 2013</w:t>
            </w:r>
            <w:r w:rsidR="00DB4C0C">
              <w:t xml:space="preserve"> </w:t>
            </w:r>
            <w:r w:rsidR="007D325B">
              <w:fldChar w:fldCharType="begin"/>
            </w:r>
            <w:r w:rsidR="00F913ED">
              <w:instrText xml:space="preserve"> ADDIN EN.CITE &lt;EndNote&gt;&lt;Cite&gt;&lt;Author&gt;Cheong&lt;/Author&gt;&lt;Year&gt;2013&lt;/Year&gt;&lt;RecNum&gt;464&lt;/RecNum&gt;&lt;DisplayText&gt;(194)&lt;/DisplayText&gt;&lt;record&gt;&lt;rec-number&gt;464&lt;/rec-number&gt;&lt;foreign-keys&gt;&lt;key app="EN" db-id="rfx5v25rowst08e59tbxx9ty5t2w0adwt52x" timestamp="1665732222"&gt;464&lt;/key&gt;&lt;/foreign-keys&gt;&lt;ref-type name="Journal Article"&gt;17&lt;/ref-type&gt;&lt;contributors&gt;&lt;authors&gt;&lt;author&gt;Cheong, K. B.&lt;/author&gt;&lt;author&gt;Zhang, J. P.&lt;/author&gt;&lt;author&gt;Huang, Y.&lt;/author&gt;&lt;author&gt;Zhang, Z. J.&lt;/author&gt;&lt;/authors&gt;&lt;/contributors&gt;&lt;titles&gt;&lt;title&gt;The effectiveness of acupuncture in prevention and treatment of postoperative nausea and vomiting--a systematic review and meta-analysis&lt;/title&gt;&lt;secondary-title&gt;PLoS ONE [Electronic Resource]&lt;/secondary-title&gt;&lt;/titles&gt;&lt;periodical&gt;&lt;full-title&gt;PLoS ONE [Electronic Resource]&lt;/full-title&gt;&lt;abbr-1&gt;PLoS ONE&lt;/abbr-1&gt;&lt;/periodical&gt;&lt;pages&gt;e82474&lt;/pages&gt;&lt;volume&gt;8&lt;/volume&gt;&lt;number&gt;12&lt;/number&gt;&lt;dates&gt;&lt;year&gt;2013&lt;/year&gt;&lt;/dates&gt;&lt;accession-num&gt;24349293&lt;/accession-num&gt;&lt;urls&gt;&lt;related-urls&gt;&lt;url&gt;https://ezproxy.library.usyd.edu.au/login?url=http://ovidsp.ovid.com/ovidweb.cgi?T=JS&amp;amp;CSC=Y&amp;amp;NEWS=N&amp;amp;PAGE=fulltext&amp;amp;D=med10&amp;amp;AN=24349293&lt;/url&gt;&lt;/related-urls&gt;&lt;/urls&gt;&lt;electronic-resource-num&gt;https://dx.doi.org/10.1371/journal.pone.0082474&lt;/electronic-resource-num&gt;&lt;/record&gt;&lt;/Cite&gt;&lt;/EndNote&gt;</w:instrText>
            </w:r>
            <w:r w:rsidR="007D325B">
              <w:fldChar w:fldCharType="separate"/>
            </w:r>
            <w:r w:rsidR="00F913ED">
              <w:rPr>
                <w:noProof/>
              </w:rPr>
              <w:t>(</w:t>
            </w:r>
            <w:hyperlink w:anchor="_ENREF_194" w:tooltip="Cheong, 2013 #464" w:history="1">
              <w:r w:rsidR="00E3486E">
                <w:rPr>
                  <w:noProof/>
                </w:rPr>
                <w:t>194</w:t>
              </w:r>
            </w:hyperlink>
            <w:r w:rsidR="00F913ED">
              <w:rPr>
                <w:noProof/>
              </w:rPr>
              <w:t>)</w:t>
            </w:r>
            <w:r w:rsidR="007D325B">
              <w:fldChar w:fldCharType="end"/>
            </w:r>
          </w:p>
        </w:tc>
        <w:tc>
          <w:tcPr>
            <w:tcW w:w="1559" w:type="dxa"/>
          </w:tcPr>
          <w:p w14:paraId="03C8096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meta-analysis</w:t>
            </w:r>
          </w:p>
        </w:tc>
        <w:tc>
          <w:tcPr>
            <w:tcW w:w="2228" w:type="dxa"/>
          </w:tcPr>
          <w:p w14:paraId="2C1E5C1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23BF8864" w14:textId="74F2B1C6"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05E03A5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Dundee 1986; Lv 2012; Ouyang 2009; Al-Sadi 1997; Allen 1994; Boehler 2002; Harmon 2000; Klein 2004; Majholm 2011; Turgut 2004</w:t>
            </w:r>
          </w:p>
        </w:tc>
        <w:tc>
          <w:tcPr>
            <w:tcW w:w="2126" w:type="dxa"/>
          </w:tcPr>
          <w:p w14:paraId="062B2FE4" w14:textId="166A6FD4"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m</w:t>
            </w:r>
            <w:r w:rsidRPr="002C149F">
              <w:t>ixed</w:t>
            </w:r>
            <w:r>
              <w:t xml:space="preserve"> surgery types, p</w:t>
            </w:r>
            <w:r w:rsidRPr="002C149F">
              <w:t>ost</w:t>
            </w:r>
            <w:r>
              <w:t>-operative</w:t>
            </w:r>
            <w:r w:rsidRPr="002C149F">
              <w:t xml:space="preserve"> (0-24hr)</w:t>
            </w:r>
          </w:p>
        </w:tc>
        <w:tc>
          <w:tcPr>
            <w:tcW w:w="2072" w:type="dxa"/>
          </w:tcPr>
          <w:p w14:paraId="41D9033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and vomiting</w:t>
            </w:r>
          </w:p>
        </w:tc>
      </w:tr>
      <w:tr w:rsidR="002461BC" w:rsidRPr="002C149F" w14:paraId="58ACADA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363F74FC" w14:textId="1152A924" w:rsidR="002461BC" w:rsidRPr="002C149F" w:rsidRDefault="002461BC" w:rsidP="002461BC">
            <w:pPr>
              <w:pStyle w:val="Tabletext8pt"/>
            </w:pPr>
            <w:r w:rsidRPr="002C149F">
              <w:t>Chou 2020</w:t>
            </w:r>
            <w:r w:rsidR="00AA12DA">
              <w:t xml:space="preserve"> </w:t>
            </w:r>
            <w:r w:rsidR="007D325B">
              <w:fldChar w:fldCharType="begin"/>
            </w:r>
            <w:r w:rsidR="00F913ED">
              <w:instrText xml:space="preserve"> ADDIN EN.CITE &lt;EndNote&gt;&lt;Cite&gt;&lt;Author&gt;Chou&lt;/Author&gt;&lt;Year&gt;2020&lt;/Year&gt;&lt;RecNum&gt;461&lt;/RecNum&gt;&lt;DisplayText&gt;(195)&lt;/DisplayText&gt;&lt;record&gt;&lt;rec-number&gt;461&lt;/rec-number&gt;&lt;foreign-keys&gt;&lt;key app="EN" db-id="rfx5v25rowst08e59tbxx9ty5t2w0adwt52x" timestamp="1665732222"&gt;461&lt;/key&gt;&lt;/foreign-keys&gt;&lt;ref-type name="Electronic Article"&gt;43&lt;/ref-type&gt;&lt;contributors&gt;&lt;authors&gt;&lt;author&gt;Chou, R.&lt;/author&gt;&lt;author&gt;Wagner, J.&lt;/author&gt;&lt;author&gt;Ahmed, A. Y.&lt;/author&gt;&lt;author&gt;Blazina, I.&lt;/author&gt;&lt;author&gt;Brodt, E.&lt;/author&gt;&lt;author&gt;Buckley, D. I.&lt;/author&gt;&lt;author&gt;Cheney, T. P.&lt;/author&gt;&lt;author&gt;Choo, E.&lt;/author&gt;&lt;author&gt;Dana, T.&lt;/author&gt;&lt;author&gt;Gordon, D.&lt;/author&gt;&lt;author&gt;Khandelwal, S.&lt;/author&gt;&lt;author&gt;Kantner, S.&lt;/author&gt;&lt;author&gt;McDonagh, M. S.&lt;/author&gt;&lt;author&gt;Sedgley, C.&lt;/author&gt;&lt;author&gt;Skelly, A. C.&lt;/author&gt;&lt;/authors&gt;&lt;/contributors&gt;&lt;titles&gt;&lt;title&gt;Noninvasive Nonpharmacological Treatment for Chronic Pain: A Systematic Review Update &lt;/title&gt;&lt;secondary-title&gt;Agency for Healthcare Research and Quality&lt;/secondary-title&gt;&lt;/titles&gt;&lt;periodical&gt;&lt;full-title&gt;Agency for Healthcare Research and Quality&lt;/full-title&gt;&lt;/periodical&gt;&lt;pages&gt;12&lt;/pages&gt;&lt;volume&gt;20&lt;/volume&gt;&lt;number&gt;21&lt;/number&gt;&lt;dates&gt;&lt;year&gt;2020&lt;/year&gt;&lt;/dates&gt;&lt;accession-num&gt;33411426&lt;/accession-num&gt;&lt;urls&gt;&lt;related-urls&gt;&lt;url&gt;https://ezproxy.library.usyd.edu.au/login?url=http://ovidsp.ovid.com/ovidweb.cgi?T=JS&amp;amp;CSC=Y&amp;amp;NEWS=N&amp;amp;PAGE=fulltext&amp;amp;D=medp&amp;amp;AN=33411426&lt;/url&gt;&lt;/related-urls&gt;&lt;/urls&gt;&lt;/record&gt;&lt;/Cite&gt;&lt;/EndNote&gt;</w:instrText>
            </w:r>
            <w:r w:rsidR="007D325B">
              <w:fldChar w:fldCharType="separate"/>
            </w:r>
            <w:r w:rsidR="00F913ED">
              <w:rPr>
                <w:noProof/>
              </w:rPr>
              <w:t>(</w:t>
            </w:r>
            <w:hyperlink w:anchor="_ENREF_195" w:tooltip="Chou, 2020 #461" w:history="1">
              <w:r w:rsidR="00E3486E">
                <w:rPr>
                  <w:noProof/>
                </w:rPr>
                <w:t>195</w:t>
              </w:r>
            </w:hyperlink>
            <w:r w:rsidR="00F913ED">
              <w:rPr>
                <w:noProof/>
              </w:rPr>
              <w:t>)</w:t>
            </w:r>
            <w:r w:rsidR="007D325B">
              <w:fldChar w:fldCharType="end"/>
            </w:r>
          </w:p>
        </w:tc>
        <w:tc>
          <w:tcPr>
            <w:tcW w:w="1559" w:type="dxa"/>
          </w:tcPr>
          <w:p w14:paraId="3B77C29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individual studies</w:t>
            </w:r>
          </w:p>
        </w:tc>
        <w:tc>
          <w:tcPr>
            <w:tcW w:w="2228" w:type="dxa"/>
          </w:tcPr>
          <w:p w14:paraId="7C70C29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0CE518DC" w14:textId="456FD31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4BF75DD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Felhendler 1996</w:t>
            </w:r>
          </w:p>
        </w:tc>
        <w:tc>
          <w:tcPr>
            <w:tcW w:w="2126" w:type="dxa"/>
          </w:tcPr>
          <w:p w14:paraId="6BD85B4B" w14:textId="2056A47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knee arthroscopy</w:t>
            </w:r>
            <w:r>
              <w:t>, p</w:t>
            </w:r>
            <w:r w:rsidRPr="002C149F">
              <w:t>ost</w:t>
            </w:r>
            <w:r>
              <w:t>-operative</w:t>
            </w:r>
            <w:r w:rsidRPr="002C149F">
              <w:t xml:space="preserve"> (0-24hr)</w:t>
            </w:r>
          </w:p>
        </w:tc>
        <w:tc>
          <w:tcPr>
            <w:tcW w:w="2072" w:type="dxa"/>
          </w:tcPr>
          <w:p w14:paraId="66334A0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pain</w:t>
            </w:r>
          </w:p>
        </w:tc>
      </w:tr>
      <w:tr w:rsidR="002461BC" w:rsidRPr="002C149F" w14:paraId="2A098A52"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738F1D89" w14:textId="518F5CF7" w:rsidR="002461BC" w:rsidRPr="002C149F" w:rsidRDefault="002461BC" w:rsidP="002461BC">
            <w:pPr>
              <w:pStyle w:val="Tabletext8pt"/>
            </w:pPr>
            <w:r w:rsidRPr="002C149F">
              <w:t>Cooke 2020</w:t>
            </w:r>
            <w:r w:rsidR="006B3E52">
              <w:t xml:space="preserve"> </w:t>
            </w:r>
            <w:r w:rsidR="007D325B">
              <w:fldChar w:fldCharType="begin"/>
            </w:r>
            <w:r w:rsidR="00F913ED">
              <w:instrText xml:space="preserve"> ADDIN EN.CITE &lt;EndNote&gt;&lt;Cite&gt;&lt;Author&gt;Cooke&lt;/Author&gt;&lt;Year&gt;2020&lt;/Year&gt;&lt;RecNum&gt;458&lt;/RecNum&gt;&lt;DisplayText&gt;(196)&lt;/DisplayText&gt;&lt;record&gt;&lt;rec-number&gt;458&lt;/rec-number&gt;&lt;foreign-keys&gt;&lt;key app="EN" db-id="rfx5v25rowst08e59tbxx9ty5t2w0adwt52x" timestamp="1665732222"&gt;458&lt;/key&gt;&lt;/foreign-keys&gt;&lt;ref-type name="Book"&gt;6&lt;/ref-type&gt;&lt;contributors&gt;&lt;authors&gt;&lt;author&gt;Cooke, Marie&lt;/author&gt;&lt;author&gt;Ritmala-Castren, Marita&lt;/author&gt;&lt;author&gt;Dwan, Toni&lt;/author&gt;&lt;author&gt;Mitchell, Marion&lt;/author&gt;&lt;/authors&gt;&lt;/contributors&gt;&lt;titles&gt;&lt;title&gt;Effectiveness of complementary and alternative medicine interventions for sleep quality in adult intensive care patients: A systematic review. [References]&lt;/title&gt;&lt;/titles&gt;&lt;dates&gt;&lt;year&gt;2020&lt;/year&gt;&lt;/dates&gt;&lt;publisher&gt;International Journal of Nursing Studies. Vol.107 2020, ArtID 103582.&lt;/publisher&gt;&lt;accession-num&gt;2020-44426-001&lt;/accession-num&gt;&lt;urls&gt;&lt;related-urls&gt;&lt;url&gt;https://ezproxy.library.usyd.edu.au/login?url=http://ovidsp.ovid.com/ovidweb.cgi?T=JS&amp;amp;CSC=Y&amp;amp;NEWS=N&amp;amp;PAGE=fulltext&amp;amp;D=psyc17&amp;amp;AN=2020-44426-001&lt;/url&gt;&lt;/related-urls&gt;&lt;/urls&gt;&lt;electronic-resource-num&gt;http://dx.doi.org/10.1016/j.ijnurstu.2020.103582&lt;/electronic-resource-num&gt;&lt;/record&gt;&lt;/Cite&gt;&lt;/EndNote&gt;</w:instrText>
            </w:r>
            <w:r w:rsidR="007D325B">
              <w:fldChar w:fldCharType="separate"/>
            </w:r>
            <w:r w:rsidR="00F913ED">
              <w:rPr>
                <w:noProof/>
              </w:rPr>
              <w:t>(</w:t>
            </w:r>
            <w:hyperlink w:anchor="_ENREF_196" w:tooltip="Cooke, 2020 #458" w:history="1">
              <w:r w:rsidR="00E3486E">
                <w:rPr>
                  <w:noProof/>
                </w:rPr>
                <w:t>196</w:t>
              </w:r>
            </w:hyperlink>
            <w:r w:rsidR="00F913ED">
              <w:rPr>
                <w:noProof/>
              </w:rPr>
              <w:t>)</w:t>
            </w:r>
            <w:r w:rsidR="007D325B">
              <w:fldChar w:fldCharType="end"/>
            </w:r>
          </w:p>
        </w:tc>
        <w:tc>
          <w:tcPr>
            <w:tcW w:w="1559" w:type="dxa"/>
            <w:hideMark/>
          </w:tcPr>
          <w:p w14:paraId="546CF53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309620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24 Factors influencing health status or contact with health services</w:t>
            </w:r>
          </w:p>
        </w:tc>
        <w:tc>
          <w:tcPr>
            <w:tcW w:w="2512" w:type="dxa"/>
            <w:hideMark/>
          </w:tcPr>
          <w:p w14:paraId="4A0389B4" w14:textId="159531F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Recovery after surgery </w:t>
            </w:r>
          </w:p>
        </w:tc>
        <w:tc>
          <w:tcPr>
            <w:tcW w:w="3340" w:type="dxa"/>
            <w:hideMark/>
          </w:tcPr>
          <w:p w14:paraId="04C6975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Yaghoubi 2017</w:t>
            </w:r>
          </w:p>
        </w:tc>
        <w:tc>
          <w:tcPr>
            <w:tcW w:w="2126" w:type="dxa"/>
            <w:hideMark/>
          </w:tcPr>
          <w:p w14:paraId="51A862A8" w14:textId="17AB7B2C"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Surgical ICU (CAPB)</w:t>
            </w:r>
          </w:p>
        </w:tc>
        <w:tc>
          <w:tcPr>
            <w:tcW w:w="2072" w:type="dxa"/>
            <w:hideMark/>
          </w:tcPr>
          <w:p w14:paraId="43DDAB8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St Mary</w:t>
            </w:r>
            <w:r>
              <w:t>’s</w:t>
            </w:r>
            <w:r w:rsidRPr="002C149F">
              <w:t xml:space="preserve"> hospital sleep questionnaire, actigraphy</w:t>
            </w:r>
          </w:p>
        </w:tc>
      </w:tr>
      <w:tr w:rsidR="002461BC" w:rsidRPr="002C149F" w14:paraId="04A074D1"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4B0C3B70" w14:textId="1E1D27FD" w:rsidR="002461BC" w:rsidRPr="002C149F" w:rsidRDefault="002461BC" w:rsidP="002461BC">
            <w:pPr>
              <w:pStyle w:val="Tabletext8pt"/>
            </w:pPr>
            <w:r w:rsidRPr="002C149F">
              <w:t>Doran 2010</w:t>
            </w:r>
            <w:r w:rsidR="006B3E52">
              <w:t xml:space="preserve"> </w:t>
            </w:r>
            <w:r w:rsidR="007D325B">
              <w:fldChar w:fldCharType="begin"/>
            </w:r>
            <w:r w:rsidR="00F913ED">
              <w:instrText xml:space="preserve"> ADDIN EN.CITE &lt;EndNote&gt;&lt;Cite&gt;&lt;Author&gt;Doran&lt;/Author&gt;&lt;Year&gt;2010&lt;/Year&gt;&lt;RecNum&gt;454&lt;/RecNum&gt;&lt;DisplayText&gt;(197)&lt;/DisplayText&gt;&lt;record&gt;&lt;rec-number&gt;454&lt;/rec-number&gt;&lt;foreign-keys&gt;&lt;key app="EN" db-id="rfx5v25rowst08e59tbxx9ty5t2w0adwt52x" timestamp="1665732222"&gt;454&lt;/key&gt;&lt;/foreign-keys&gt;&lt;ref-type name="Journal Article"&gt;17&lt;/ref-type&gt;&lt;contributors&gt;&lt;authors&gt;&lt;author&gt;Doran, K.&lt;/author&gt;&lt;author&gt;Halm, M. A.&lt;/author&gt;&lt;/authors&gt;&lt;/contributors&gt;&lt;titles&gt;&lt;title&gt;Integrating acupressure to alleviate postoperative nausea and vomiting&lt;/title&gt;&lt;secondary-title&gt;American Journal of Critical Care&lt;/secondary-title&gt;&lt;/titles&gt;&lt;periodical&gt;&lt;full-title&gt;American Journal of Critical Care&lt;/full-title&gt;&lt;/periodical&gt;&lt;pages&gt;553-556&lt;/pages&gt;&lt;volume&gt;19&lt;/volume&gt;&lt;number&gt;6&lt;/number&gt;&lt;dates&gt;&lt;year&gt;2010&lt;/year&gt;&lt;/dates&gt;&lt;accession-num&gt;359956875&lt;/accession-num&gt;&lt;urls&gt;&lt;related-urls&gt;&lt;url&gt;http://ajcc.aacnjournals.org/content/19/6/553.full.pdf&lt;/url&gt;&lt;/related-urls&gt;&lt;/urls&gt;&lt;electronic-resource-num&gt;http://dx.doi.org/10.4037/ajcc2010900&lt;/electronic-resource-num&gt;&lt;/record&gt;&lt;/Cite&gt;&lt;/EndNote&gt;</w:instrText>
            </w:r>
            <w:r w:rsidR="007D325B">
              <w:fldChar w:fldCharType="separate"/>
            </w:r>
            <w:r w:rsidR="00F913ED">
              <w:rPr>
                <w:noProof/>
              </w:rPr>
              <w:t>(</w:t>
            </w:r>
            <w:hyperlink w:anchor="_ENREF_197" w:tooltip="Doran, 2010 #454" w:history="1">
              <w:r w:rsidR="00E3486E">
                <w:rPr>
                  <w:noProof/>
                </w:rPr>
                <w:t>197</w:t>
              </w:r>
            </w:hyperlink>
            <w:r w:rsidR="00F913ED">
              <w:rPr>
                <w:noProof/>
              </w:rPr>
              <w:t>)</w:t>
            </w:r>
            <w:r w:rsidR="007D325B">
              <w:fldChar w:fldCharType="end"/>
            </w:r>
          </w:p>
        </w:tc>
        <w:tc>
          <w:tcPr>
            <w:tcW w:w="1559" w:type="dxa"/>
          </w:tcPr>
          <w:p w14:paraId="2F5114C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individual studies</w:t>
            </w:r>
          </w:p>
        </w:tc>
        <w:tc>
          <w:tcPr>
            <w:tcW w:w="2228" w:type="dxa"/>
          </w:tcPr>
          <w:p w14:paraId="5495D42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12F8C42C" w14:textId="1F2BFA40"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6C8A83F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Lee 2004; Lee 1999; Samad 2003; White 2002; Coloma 2002; Schultz 2003</w:t>
            </w:r>
          </w:p>
        </w:tc>
        <w:tc>
          <w:tcPr>
            <w:tcW w:w="2126" w:type="dxa"/>
          </w:tcPr>
          <w:p w14:paraId="18F51BC8" w14:textId="6974564B"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Mixed</w:t>
            </w:r>
            <w:r>
              <w:t>, p</w:t>
            </w:r>
            <w:r w:rsidRPr="002C149F">
              <w:t>ost</w:t>
            </w:r>
            <w:r>
              <w:t>-operative</w:t>
            </w:r>
            <w:r w:rsidRPr="002C149F">
              <w:t xml:space="preserve"> (0-24hr)</w:t>
            </w:r>
          </w:p>
        </w:tc>
        <w:tc>
          <w:tcPr>
            <w:tcW w:w="2072" w:type="dxa"/>
          </w:tcPr>
          <w:p w14:paraId="0E37901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and vomiting</w:t>
            </w:r>
          </w:p>
        </w:tc>
      </w:tr>
      <w:tr w:rsidR="002461BC" w:rsidRPr="002C149F" w14:paraId="0547E9C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AAE25F5" w14:textId="20F52E69" w:rsidR="002461BC" w:rsidRPr="002C149F" w:rsidRDefault="002461BC" w:rsidP="002461BC">
            <w:pPr>
              <w:pStyle w:val="Tabletext8pt"/>
            </w:pPr>
            <w:r w:rsidRPr="002C149F">
              <w:t>Dune 2006</w:t>
            </w:r>
            <w:r w:rsidR="009A2751">
              <w:t xml:space="preserve"> </w:t>
            </w:r>
            <w:r w:rsidR="007D325B">
              <w:fldChar w:fldCharType="begin"/>
            </w:r>
            <w:r w:rsidR="00F913ED">
              <w:instrText xml:space="preserve"> ADDIN EN.CITE &lt;EndNote&gt;&lt;Cite&gt;&lt;Author&gt;Dune&lt;/Author&gt;&lt;Year&gt;2006&lt;/Year&gt;&lt;RecNum&gt;453&lt;/RecNum&gt;&lt;DisplayText&gt;(198)&lt;/DisplayText&gt;&lt;record&gt;&lt;rec-number&gt;453&lt;/rec-number&gt;&lt;foreign-keys&gt;&lt;key app="EN" db-id="rfx5v25rowst08e59tbxx9ty5t2w0adwt52x" timestamp="1665732222"&gt;453&lt;/key&gt;&lt;/foreign-keys&gt;&lt;ref-type name="Journal Article"&gt;17&lt;/ref-type&gt;&lt;contributors&gt;&lt;authors&gt;&lt;author&gt;Dune, L. S.&lt;/author&gt;&lt;author&gt;Shiao, S. Y.&lt;/author&gt;&lt;/authors&gt;&lt;/contributors&gt;&lt;titles&gt;&lt;title&gt;Metaanalysis of acustimulation effects on postoperative nausea and vomiting in children&lt;/title&gt;&lt;secondary-title&gt;Explore: The Journal of Science &amp;amp; Healing&lt;/secondary-title&gt;&lt;/titles&gt;&lt;periodical&gt;&lt;full-title&gt;Explore: The Journal of Science &amp;amp; Healing&lt;/full-title&gt;&lt;/periodical&gt;&lt;pages&gt;314-20&lt;/pages&gt;&lt;volume&gt;2&lt;/volume&gt;&lt;number&gt;4&lt;/number&gt;&lt;dates&gt;&lt;year&gt;2006&lt;/year&gt;&lt;/dates&gt;&lt;accession-num&gt;16846819&lt;/accession-num&gt;&lt;urls&gt;&lt;related-urls&gt;&lt;url&gt;https://ezproxy.library.usyd.edu.au/login?url=http://ovidsp.ovid.com/ovidweb.cgi?T=JS&amp;amp;CSC=Y&amp;amp;NEWS=N&amp;amp;PAGE=fulltext&amp;amp;D=med6&amp;amp;AN=16846819&lt;/url&gt;&lt;/related-urls&gt;&lt;/urls&gt;&lt;/record&gt;&lt;/Cite&gt;&lt;/EndNote&gt;</w:instrText>
            </w:r>
            <w:r w:rsidR="007D325B">
              <w:fldChar w:fldCharType="separate"/>
            </w:r>
            <w:r w:rsidR="00F913ED">
              <w:rPr>
                <w:noProof/>
              </w:rPr>
              <w:t>(</w:t>
            </w:r>
            <w:hyperlink w:anchor="_ENREF_198" w:tooltip="Dune, 2006 #453" w:history="1">
              <w:r w:rsidR="00E3486E">
                <w:rPr>
                  <w:noProof/>
                </w:rPr>
                <w:t>198</w:t>
              </w:r>
            </w:hyperlink>
            <w:r w:rsidR="00F913ED">
              <w:rPr>
                <w:noProof/>
              </w:rPr>
              <w:t>)</w:t>
            </w:r>
            <w:r w:rsidR="007D325B">
              <w:fldChar w:fldCharType="end"/>
            </w:r>
          </w:p>
        </w:tc>
        <w:tc>
          <w:tcPr>
            <w:tcW w:w="1559" w:type="dxa"/>
            <w:hideMark/>
          </w:tcPr>
          <w:p w14:paraId="25F2EC0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735612C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24 Factors influencing health status or contact with health services</w:t>
            </w:r>
          </w:p>
        </w:tc>
        <w:tc>
          <w:tcPr>
            <w:tcW w:w="2512" w:type="dxa"/>
            <w:hideMark/>
          </w:tcPr>
          <w:p w14:paraId="481B1949" w14:textId="7AFB5C8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Recovery after surgery </w:t>
            </w:r>
          </w:p>
        </w:tc>
        <w:tc>
          <w:tcPr>
            <w:tcW w:w="3340" w:type="dxa"/>
            <w:hideMark/>
          </w:tcPr>
          <w:p w14:paraId="52A5D9F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Chu 1998; Schlager 2000; Lewis 1991</w:t>
            </w:r>
          </w:p>
        </w:tc>
        <w:tc>
          <w:tcPr>
            <w:tcW w:w="2126" w:type="dxa"/>
            <w:hideMark/>
          </w:tcPr>
          <w:p w14:paraId="3FA7A768" w14:textId="11EB77FF"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E</w:t>
            </w:r>
            <w:r w:rsidRPr="002C149F">
              <w:t>ye</w:t>
            </w:r>
            <w:r>
              <w:t xml:space="preserve"> surgery (</w:t>
            </w:r>
            <w:r w:rsidRPr="002C149F">
              <w:t>children</w:t>
            </w:r>
            <w:r>
              <w:t>), p</w:t>
            </w:r>
            <w:r w:rsidRPr="002C149F">
              <w:t>ost</w:t>
            </w:r>
            <w:r>
              <w:t>-operative</w:t>
            </w:r>
            <w:r w:rsidRPr="002C149F">
              <w:t xml:space="preserve"> (0-24hr)</w:t>
            </w:r>
          </w:p>
        </w:tc>
        <w:tc>
          <w:tcPr>
            <w:tcW w:w="2072" w:type="dxa"/>
            <w:hideMark/>
          </w:tcPr>
          <w:p w14:paraId="1DCE0FF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r w:rsidR="002461BC" w:rsidRPr="002C149F" w14:paraId="42570AB3"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25FFD797" w14:textId="646846BF" w:rsidR="002461BC" w:rsidRPr="002C149F" w:rsidRDefault="002461BC" w:rsidP="002461BC">
            <w:pPr>
              <w:pStyle w:val="Tabletext8pt"/>
            </w:pPr>
            <w:r w:rsidRPr="002C149F">
              <w:lastRenderedPageBreak/>
              <w:t>Lee 2015</w:t>
            </w:r>
            <w:r w:rsidR="009A2751">
              <w:t xml:space="preserve"> </w:t>
            </w:r>
            <w:r w:rsidR="007D325B">
              <w:fldChar w:fldCharType="begin"/>
            </w:r>
            <w:r w:rsidR="00F913ED">
              <w:instrText xml:space="preserve"> ADDIN EN.CITE &lt;EndNote&gt;&lt;Cite&gt;&lt;Author&gt;Lee&lt;/Author&gt;&lt;Year&gt;2015&lt;/Year&gt;&lt;RecNum&gt;390&lt;/RecNum&gt;&lt;DisplayText&gt;(199)&lt;/DisplayText&gt;&lt;record&gt;&lt;rec-number&gt;390&lt;/rec-number&gt;&lt;foreign-keys&gt;&lt;key app="EN" db-id="rfx5v25rowst08e59tbxx9ty5t2w0adwt52x" timestamp="1665732222"&gt;390&lt;/key&gt;&lt;/foreign-keys&gt;&lt;ref-type name="Journal Article"&gt;17&lt;/ref-type&gt;&lt;contributors&gt;&lt;authors&gt;&lt;author&gt;Lee, A.&lt;/author&gt;&lt;author&gt;Chan, S. K.&lt;/author&gt;&lt;author&gt;Fan, L. T.&lt;/author&gt;&lt;/authors&gt;&lt;/contributors&gt;&lt;titles&gt;&lt;title&gt;Stimulation of the wrist acupuncture point PC6 for preventing postoperative nausea and vomiting&lt;/title&gt;&lt;secondary-title&gt;Cochrane Database of Systematic Reviews&lt;/secondary-title&gt;&lt;/titles&gt;&lt;periodical&gt;&lt;full-title&gt;Cochrane Database of Systematic Reviews&lt;/full-title&gt;&lt;/periodical&gt;&lt;pages&gt;CD003281&lt;/pages&gt;&lt;number&gt;11&lt;/number&gt;&lt;dates&gt;&lt;year&gt;2015&lt;/year&gt;&lt;/dates&gt;&lt;accession-num&gt;26522652&lt;/accession-num&gt;&lt;urls&gt;&lt;related-urls&gt;&lt;url&gt;https://ezproxy.library.usyd.edu.au/login?url=http://ovidsp.ovid.com/ovidweb.cgi?T=JS&amp;amp;CSC=Y&amp;amp;NEWS=N&amp;amp;PAGE=fulltext&amp;amp;D=med12&amp;amp;AN=26522652&lt;/url&gt;&lt;/related-urls&gt;&lt;/urls&gt;&lt;electronic-resource-num&gt;https://dx.doi.org/10.1002/14651858.CD003281.pub4&lt;/electronic-resource-num&gt;&lt;/record&gt;&lt;/Cite&gt;&lt;/EndNote&gt;</w:instrText>
            </w:r>
            <w:r w:rsidR="007D325B">
              <w:fldChar w:fldCharType="separate"/>
            </w:r>
            <w:r w:rsidR="00F913ED">
              <w:rPr>
                <w:noProof/>
              </w:rPr>
              <w:t>(</w:t>
            </w:r>
            <w:hyperlink w:anchor="_ENREF_199" w:tooltip="Lee, 2015 #390" w:history="1">
              <w:r w:rsidR="00E3486E">
                <w:rPr>
                  <w:noProof/>
                </w:rPr>
                <w:t>199</w:t>
              </w:r>
            </w:hyperlink>
            <w:r w:rsidR="00F913ED">
              <w:rPr>
                <w:noProof/>
              </w:rPr>
              <w:t>)</w:t>
            </w:r>
            <w:r w:rsidR="007D325B">
              <w:fldChar w:fldCharType="end"/>
            </w:r>
          </w:p>
        </w:tc>
        <w:tc>
          <w:tcPr>
            <w:tcW w:w="1559" w:type="dxa"/>
          </w:tcPr>
          <w:p w14:paraId="62FE789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meta-analysis</w:t>
            </w:r>
          </w:p>
        </w:tc>
        <w:tc>
          <w:tcPr>
            <w:tcW w:w="2228" w:type="dxa"/>
          </w:tcPr>
          <w:p w14:paraId="5766518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0B52020F" w14:textId="0160B6D5"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6425A96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Adib-Hajbaghery 2013; Agarwal 2000; Alkaissi 1999; Alkaissi 2002; Allen 1994; Barsoum 1990; Direkvand-Moghadam 2013; Duggal 1998; Ebrahim Soltani 2010; Ferrara-Love 1996; Gieron 1993; Harmon 1999; Harmon 2000; Ho 1996; Iqbal 2012; Klein 2004; Lewis 1991; Majholm 2011; Nilsson 2015; Sadighha 2008; Samad 2003; Schultz 2003; Turgut 2007; White 2012</w:t>
            </w:r>
          </w:p>
        </w:tc>
        <w:tc>
          <w:tcPr>
            <w:tcW w:w="2126" w:type="dxa"/>
          </w:tcPr>
          <w:p w14:paraId="13E0B7DA" w14:textId="2096087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m</w:t>
            </w:r>
            <w:r w:rsidRPr="002C149F">
              <w:t>ixed</w:t>
            </w:r>
            <w:r>
              <w:t xml:space="preserve"> surgery types, p</w:t>
            </w:r>
            <w:r w:rsidRPr="002C149F">
              <w:t>ost</w:t>
            </w:r>
            <w:r>
              <w:t>-operative</w:t>
            </w:r>
            <w:r w:rsidRPr="002C149F">
              <w:t xml:space="preserve"> (0-24hr)</w:t>
            </w:r>
          </w:p>
        </w:tc>
        <w:tc>
          <w:tcPr>
            <w:tcW w:w="2072" w:type="dxa"/>
          </w:tcPr>
          <w:p w14:paraId="2EF9DB1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and vomiting</w:t>
            </w:r>
          </w:p>
        </w:tc>
      </w:tr>
      <w:tr w:rsidR="002461BC" w:rsidRPr="002C149F" w14:paraId="2FFF38F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74D50C60" w14:textId="2E959467" w:rsidR="002461BC" w:rsidRPr="002C149F" w:rsidRDefault="002461BC" w:rsidP="002461BC">
            <w:pPr>
              <w:pStyle w:val="Tabletext8pt"/>
            </w:pPr>
            <w:r w:rsidRPr="002C149F">
              <w:t>Lee 1999</w:t>
            </w:r>
            <w:r w:rsidR="009A2751">
              <w:t xml:space="preserve"> </w:t>
            </w:r>
            <w:r w:rsidR="007D325B">
              <w:fldChar w:fldCharType="begin"/>
            </w:r>
            <w:r w:rsidR="00F913ED">
              <w:instrText xml:space="preserve"> ADDIN EN.CITE &lt;EndNote&gt;&lt;Cite&gt;&lt;Author&gt;Lee&lt;/Author&gt;&lt;Year&gt;1999&lt;/Year&gt;&lt;RecNum&gt;389&lt;/RecNum&gt;&lt;DisplayText&gt;(200)&lt;/DisplayText&gt;&lt;record&gt;&lt;rec-number&gt;389&lt;/rec-number&gt;&lt;foreign-keys&gt;&lt;key app="EN" db-id="rfx5v25rowst08e59tbxx9ty5t2w0adwt52x" timestamp="1665732222"&gt;389&lt;/key&gt;&lt;/foreign-keys&gt;&lt;ref-type name="Journal Article"&gt;17&lt;/ref-type&gt;&lt;contributors&gt;&lt;authors&gt;&lt;author&gt;Lee, A.&lt;/author&gt;&lt;author&gt;Done, M. L.&lt;/author&gt;&lt;/authors&gt;&lt;/contributors&gt;&lt;titles&gt;&lt;title&gt;The use of nonpharmacologic techniques to prevent postoperative nausea and vomiting: a meta-analysis&lt;/title&gt;&lt;secondary-title&gt;Anesthesia &amp;amp; Analgesia&lt;/secondary-title&gt;&lt;/titles&gt;&lt;periodical&gt;&lt;full-title&gt;Anesthesia &amp;amp; Analgesia&lt;/full-title&gt;&lt;/periodical&gt;&lt;pages&gt;1362-9&lt;/pages&gt;&lt;volume&gt;88&lt;/volume&gt;&lt;number&gt;6&lt;/number&gt;&lt;dates&gt;&lt;year&gt;1999&lt;/year&gt;&lt;/dates&gt;&lt;accession-num&gt;10357346&lt;/accession-num&gt;&lt;urls&gt;&lt;related-urls&gt;&lt;url&gt;https://ezproxy.library.usyd.edu.au/login?url=http://ovidsp.ovid.com/ovidweb.cgi?T=JS&amp;amp;CSC=Y&amp;amp;NEWS=N&amp;amp;PAGE=fulltext&amp;amp;D=med4&amp;amp;AN=10357346&lt;/url&gt;&lt;/related-urls&gt;&lt;/urls&gt;&lt;/record&gt;&lt;/Cite&gt;&lt;/EndNote&gt;</w:instrText>
            </w:r>
            <w:r w:rsidR="007D325B">
              <w:fldChar w:fldCharType="separate"/>
            </w:r>
            <w:r w:rsidR="00F913ED">
              <w:rPr>
                <w:noProof/>
              </w:rPr>
              <w:t>(</w:t>
            </w:r>
            <w:hyperlink w:anchor="_ENREF_200" w:tooltip="Lee, 1999 #389" w:history="1">
              <w:r w:rsidR="00E3486E">
                <w:rPr>
                  <w:noProof/>
                </w:rPr>
                <w:t>200</w:t>
              </w:r>
            </w:hyperlink>
            <w:r w:rsidR="00F913ED">
              <w:rPr>
                <w:noProof/>
              </w:rPr>
              <w:t>)</w:t>
            </w:r>
            <w:r w:rsidR="007D325B">
              <w:fldChar w:fldCharType="end"/>
            </w:r>
          </w:p>
        </w:tc>
        <w:tc>
          <w:tcPr>
            <w:tcW w:w="1559" w:type="dxa"/>
          </w:tcPr>
          <w:p w14:paraId="2C48B05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individual studies</w:t>
            </w:r>
          </w:p>
        </w:tc>
        <w:tc>
          <w:tcPr>
            <w:tcW w:w="2228" w:type="dxa"/>
          </w:tcPr>
          <w:p w14:paraId="7BA0ED9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67C69ADB" w14:textId="7652C625"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492FB2F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Barsoum 1990; Lewis 1991; Gieron 1993; Allen 1994; Ho 1996; Fan 1997</w:t>
            </w:r>
          </w:p>
        </w:tc>
        <w:tc>
          <w:tcPr>
            <w:tcW w:w="2126" w:type="dxa"/>
          </w:tcPr>
          <w:p w14:paraId="45F1FE7B" w14:textId="21009F69"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m</w:t>
            </w:r>
            <w:r w:rsidRPr="002C149F">
              <w:t>ixed</w:t>
            </w:r>
            <w:r>
              <w:t xml:space="preserve"> surgery types, p</w:t>
            </w:r>
            <w:r w:rsidRPr="002C149F">
              <w:t>ost</w:t>
            </w:r>
            <w:r>
              <w:t>-operative</w:t>
            </w:r>
            <w:r w:rsidRPr="002C149F">
              <w:t xml:space="preserve"> (0-24hr)</w:t>
            </w:r>
          </w:p>
        </w:tc>
        <w:tc>
          <w:tcPr>
            <w:tcW w:w="2072" w:type="dxa"/>
          </w:tcPr>
          <w:p w14:paraId="6FBC907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and vomiting</w:t>
            </w:r>
          </w:p>
        </w:tc>
      </w:tr>
      <w:tr w:rsidR="002461BC" w:rsidRPr="002C149F" w14:paraId="1535BEF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0543459B" w14:textId="1F59B8EC" w:rsidR="002461BC" w:rsidRPr="002C149F" w:rsidRDefault="002461BC" w:rsidP="002461BC">
            <w:pPr>
              <w:pStyle w:val="Tabletext8pt"/>
            </w:pPr>
            <w:r w:rsidRPr="002C149F">
              <w:t>Lee 2011c</w:t>
            </w:r>
            <w:r>
              <w:t xml:space="preserve"> </w:t>
            </w:r>
            <w:r>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131" w:tooltip="Lee, 2011 #225" w:history="1">
              <w:r w:rsidR="00E3486E">
                <w:rPr>
                  <w:noProof/>
                </w:rPr>
                <w:t>131</w:t>
              </w:r>
            </w:hyperlink>
            <w:r w:rsidR="00F913ED">
              <w:rPr>
                <w:noProof/>
              </w:rPr>
              <w:t>)</w:t>
            </w:r>
            <w:r>
              <w:fldChar w:fldCharType="end"/>
            </w:r>
          </w:p>
        </w:tc>
        <w:tc>
          <w:tcPr>
            <w:tcW w:w="1559" w:type="dxa"/>
          </w:tcPr>
          <w:p w14:paraId="00D20FB9" w14:textId="16F7E5BA"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 xml:space="preserve">Umbrella review: </w:t>
            </w:r>
            <w:r w:rsidRPr="002C149F">
              <w:t>individual studies</w:t>
            </w:r>
          </w:p>
        </w:tc>
        <w:tc>
          <w:tcPr>
            <w:tcW w:w="2228" w:type="dxa"/>
          </w:tcPr>
          <w:p w14:paraId="15B1D97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62F078FB" w14:textId="009D426E"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3E5E16D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Harmon 2000; Agarwal 2000; Alkaissi 2002; Ming 2002; Agarwal 2002; Schultz 2003; Samad 2003; Klein 2004; Ho 2006; Turgut 2007; Sadighha 2008; Sakurai 2003</w:t>
            </w:r>
          </w:p>
        </w:tc>
        <w:tc>
          <w:tcPr>
            <w:tcW w:w="2126" w:type="dxa"/>
          </w:tcPr>
          <w:p w14:paraId="3A9F8D4D" w14:textId="2FEF0B9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m</w:t>
            </w:r>
            <w:r w:rsidRPr="002C149F">
              <w:t>ixed</w:t>
            </w:r>
            <w:r>
              <w:t xml:space="preserve"> surgery types, p</w:t>
            </w:r>
            <w:r w:rsidRPr="002C149F">
              <w:t>ost</w:t>
            </w:r>
            <w:r>
              <w:t>-operative</w:t>
            </w:r>
            <w:r w:rsidRPr="002C149F">
              <w:t xml:space="preserve"> (0-24hr)</w:t>
            </w:r>
          </w:p>
        </w:tc>
        <w:tc>
          <w:tcPr>
            <w:tcW w:w="2072" w:type="dxa"/>
          </w:tcPr>
          <w:p w14:paraId="15FC903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and vomiting</w:t>
            </w:r>
          </w:p>
        </w:tc>
      </w:tr>
      <w:tr w:rsidR="002461BC" w:rsidRPr="002C149F" w14:paraId="4B0D85C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426C4C37" w14:textId="60CBF9D9" w:rsidR="002461BC" w:rsidRPr="002C149F" w:rsidRDefault="002461BC" w:rsidP="002461BC">
            <w:pPr>
              <w:pStyle w:val="Tabletext8pt"/>
            </w:pPr>
            <w:r w:rsidRPr="002C149F">
              <w:t>Liu 2015</w:t>
            </w:r>
            <w:r w:rsidR="00E24D80">
              <w:t xml:space="preserve"> </w:t>
            </w:r>
            <w:r w:rsidR="007D325B">
              <w:fldChar w:fldCharType="begin"/>
            </w:r>
            <w:r w:rsidR="00F913ED">
              <w:instrText xml:space="preserve"> ADDIN EN.CITE &lt;EndNote&gt;&lt;Cite&gt;&lt;Author&gt;Liu&lt;/Author&gt;&lt;Year&gt;2015&lt;/Year&gt;&lt;RecNum&gt;482&lt;/RecNum&gt;&lt;DisplayText&gt;(201)&lt;/DisplayText&gt;&lt;record&gt;&lt;rec-number&gt;482&lt;/rec-number&gt;&lt;foreign-keys&gt;&lt;key app="EN" db-id="rfx5v25rowst08e59tbxx9ty5t2w0adwt52x" timestamp="1665732222"&gt;482&lt;/key&gt;&lt;/foreign-keys&gt;&lt;ref-type name="Journal Article"&gt;17&lt;/ref-type&gt;&lt;contributors&gt;&lt;authors&gt;&lt;author&gt;Liu, Xian-Liang&lt;/author&gt;&lt;author&gt;Tan, Jing-Yu&lt;/author&gt;&lt;author&gt;Molassiotis, Alex&lt;/author&gt;&lt;author&gt;Suen, Lorna K. P.&lt;/author&gt;&lt;author&gt;Shi, Yan&lt;/author&gt;&lt;/authors&gt;&lt;/contributors&gt;&lt;titles&gt;&lt;title&gt;Acupuncture-Point Stimulation for Postoperative Pain Control: A Systematic Review and Meta-Analysis of Randomized Controlled Trials&lt;/title&gt;&lt;secondary-title&gt;Evidence-based Complementary &amp;amp; Alternative Medicine (eCAM)&lt;/secondary-title&gt;&lt;/titles&gt;&lt;periodical&gt;&lt;full-title&gt;Evidence-based Complementary &amp;amp; Alternative Medicine (eCAM)&lt;/full-title&gt;&lt;/periodical&gt;&lt;pages&gt;1-28&lt;/pages&gt;&lt;volume&gt;2015&lt;/volume&gt;&lt;dates&gt;&lt;year&gt;2015&lt;/year&gt;&lt;/dates&gt;&lt;pub-location&gt;London, &amp;lt;Blank&amp;gt;&lt;/pub-location&gt;&lt;publisher&gt;Hindawi Limited&lt;/publisher&gt;&lt;accession-num&gt;110562325. Language: English. Entry Date: 20180117. Revision Date: 20180118. Publication Type: Article&lt;/accession-num&gt;&lt;urls&gt;&lt;related-urls&gt;&lt;url&gt;http://ezproxy.library.usyd.edu.au/login?url=http://search.ebscohost.com/login.aspx?direct=true&amp;amp;db=ccm&amp;amp;AN=110562325&amp;amp;site=ehost-live&lt;/url&gt;&lt;/related-urls&gt;&lt;/urls&gt;&lt;electronic-resource-num&gt;10.1155/2015/657809&lt;/electronic-resource-num&gt;&lt;/record&gt;&lt;/Cite&gt;&lt;/EndNote&gt;</w:instrText>
            </w:r>
            <w:r w:rsidR="007D325B">
              <w:fldChar w:fldCharType="separate"/>
            </w:r>
            <w:r w:rsidR="00F913ED">
              <w:rPr>
                <w:noProof/>
              </w:rPr>
              <w:t>(</w:t>
            </w:r>
            <w:hyperlink w:anchor="_ENREF_201" w:tooltip="Liu, 2015 #482" w:history="1">
              <w:r w:rsidR="00E3486E">
                <w:rPr>
                  <w:noProof/>
                </w:rPr>
                <w:t>201</w:t>
              </w:r>
            </w:hyperlink>
            <w:r w:rsidR="00F913ED">
              <w:rPr>
                <w:noProof/>
              </w:rPr>
              <w:t>)</w:t>
            </w:r>
            <w:r w:rsidR="007D325B">
              <w:fldChar w:fldCharType="end"/>
            </w:r>
          </w:p>
        </w:tc>
        <w:tc>
          <w:tcPr>
            <w:tcW w:w="1559" w:type="dxa"/>
          </w:tcPr>
          <w:p w14:paraId="4FB4BAA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meta-analysis</w:t>
            </w:r>
          </w:p>
        </w:tc>
        <w:tc>
          <w:tcPr>
            <w:tcW w:w="2228" w:type="dxa"/>
          </w:tcPr>
          <w:p w14:paraId="6368E53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4A2D6ACF" w14:textId="5B0BB3E9"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4B67512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Chen 2015; Sakurai 2003; Felhendler 1996; Adib-Hajbaghery 2013</w:t>
            </w:r>
          </w:p>
        </w:tc>
        <w:tc>
          <w:tcPr>
            <w:tcW w:w="2126" w:type="dxa"/>
          </w:tcPr>
          <w:p w14:paraId="55A129B9" w14:textId="22019EC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m</w:t>
            </w:r>
            <w:r w:rsidRPr="002C149F">
              <w:t>ixed</w:t>
            </w:r>
            <w:r>
              <w:t xml:space="preserve"> surgery types, p</w:t>
            </w:r>
            <w:r w:rsidRPr="002C149F">
              <w:t>ost</w:t>
            </w:r>
            <w:r>
              <w:t>-operative</w:t>
            </w:r>
            <w:r w:rsidRPr="002C149F">
              <w:t xml:space="preserve"> (0-24hr)</w:t>
            </w:r>
          </w:p>
        </w:tc>
        <w:tc>
          <w:tcPr>
            <w:tcW w:w="2072" w:type="dxa"/>
          </w:tcPr>
          <w:p w14:paraId="22CA6EE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pain, anxiety, nausea and vomiting</w:t>
            </w:r>
          </w:p>
        </w:tc>
      </w:tr>
      <w:tr w:rsidR="002461BC" w:rsidRPr="002C149F" w14:paraId="2906A089"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60D333A2" w14:textId="179A5E54" w:rsidR="002461BC" w:rsidRPr="002C149F" w:rsidRDefault="002461BC" w:rsidP="002461BC">
            <w:pPr>
              <w:pStyle w:val="Tabletext8pt"/>
            </w:pPr>
            <w:r w:rsidRPr="002C149F">
              <w:t>Liu 2017a</w:t>
            </w:r>
            <w:r w:rsidR="00E24D80">
              <w:t xml:space="preserve"> </w:t>
            </w:r>
            <w:r w:rsidR="007D325B">
              <w:fldChar w:fldCharType="begin"/>
            </w:r>
            <w:r w:rsidR="00F913ED">
              <w:instrText xml:space="preserve"> ADDIN EN.CITE &lt;EndNote&gt;&lt;Cite&gt;&lt;Author&gt;Liu&lt;/Author&gt;&lt;Year&gt;2017&lt;/Year&gt;&lt;RecNum&gt;481&lt;/RecNum&gt;&lt;DisplayText&gt;(202)&lt;/DisplayText&gt;&lt;record&gt;&lt;rec-number&gt;481&lt;/rec-number&gt;&lt;foreign-keys&gt;&lt;key app="EN" db-id="rfx5v25rowst08e59tbxx9ty5t2w0adwt52x" timestamp="1665732222"&gt;481&lt;/key&gt;&lt;/foreign-keys&gt;&lt;ref-type name="Journal Article"&gt;17&lt;/ref-type&gt;&lt;contributors&gt;&lt;authors&gt;&lt;author&gt;Liu, Y.&lt;/author&gt;&lt;author&gt;Tang, Wp&lt;/author&gt;&lt;author&gt;Gong, S.&lt;/author&gt;&lt;author&gt;Chan, Cw&lt;/author&gt;&lt;/authors&gt;&lt;/contributors&gt;&lt;titles&gt;&lt;title&gt;A systematic review and meta-analysis of acupressure for postoperative, gastrointestinal symptoms among abdominal surgery patients&lt;/title&gt;&lt;secondary-title&gt;American Journal of Chinese Medicine&lt;/secondary-title&gt;&lt;/titles&gt;&lt;periodical&gt;&lt;full-title&gt;American Journal of Chinese Medicine&lt;/full-title&gt;&lt;/periodical&gt;&lt;pages&gt;1127-45.&lt;/pages&gt;&lt;volume&gt;45&lt;/volume&gt;&lt;number&gt;6&lt;/number&gt;&lt;dates&gt;&lt;year&gt;2017&lt;/year&gt;&lt;/dates&gt;&lt;accession-num&gt;0212065&lt;/accession-num&gt;&lt;urls&gt;&lt;related-urls&gt;&lt;url&gt;https://ezproxy.library.usyd.edu.au/login?url=http://ovidsp.ovid.com/ovidweb.cgi?T=JS&amp;amp;CSC=Y&amp;amp;NEWS=N&amp;amp;PAGE=fulltext&amp;amp;D=amed&amp;amp;AN=0212065&lt;/url&gt;&lt;/related-urls&gt;&lt;/urls&gt;&lt;/record&gt;&lt;/Cite&gt;&lt;/EndNote&gt;</w:instrText>
            </w:r>
            <w:r w:rsidR="007D325B">
              <w:fldChar w:fldCharType="separate"/>
            </w:r>
            <w:r w:rsidR="00F913ED">
              <w:rPr>
                <w:noProof/>
              </w:rPr>
              <w:t>(</w:t>
            </w:r>
            <w:hyperlink w:anchor="_ENREF_202" w:tooltip="Liu, 2017 #481" w:history="1">
              <w:r w:rsidR="00E3486E">
                <w:rPr>
                  <w:noProof/>
                </w:rPr>
                <w:t>202</w:t>
              </w:r>
            </w:hyperlink>
            <w:r w:rsidR="00F913ED">
              <w:rPr>
                <w:noProof/>
              </w:rPr>
              <w:t>)</w:t>
            </w:r>
            <w:r w:rsidR="007D325B">
              <w:fldChar w:fldCharType="end"/>
            </w:r>
          </w:p>
        </w:tc>
        <w:tc>
          <w:tcPr>
            <w:tcW w:w="1559" w:type="dxa"/>
          </w:tcPr>
          <w:p w14:paraId="2170BB1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meta-analysis</w:t>
            </w:r>
          </w:p>
        </w:tc>
        <w:tc>
          <w:tcPr>
            <w:tcW w:w="2228" w:type="dxa"/>
          </w:tcPr>
          <w:p w14:paraId="7CC6817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66620587" w14:textId="4FC3892C"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 xml:space="preserve">Recovery after surgery, </w:t>
            </w:r>
          </w:p>
        </w:tc>
        <w:tc>
          <w:tcPr>
            <w:tcW w:w="3340" w:type="dxa"/>
          </w:tcPr>
          <w:p w14:paraId="597AEE9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Duggal 1998; Boehler 2V002; Turgut 2007; Peng 2011; White 2012; Direkvand-Moghadam 2013</w:t>
            </w:r>
          </w:p>
        </w:tc>
        <w:tc>
          <w:tcPr>
            <w:tcW w:w="2126" w:type="dxa"/>
          </w:tcPr>
          <w:p w14:paraId="5C1F51C5" w14:textId="4360CF82"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 xml:space="preserve">abdominal </w:t>
            </w:r>
            <w:r>
              <w:t>surgery, p</w:t>
            </w:r>
            <w:r w:rsidRPr="002C149F">
              <w:t>ost</w:t>
            </w:r>
            <w:r>
              <w:t>-operative</w:t>
            </w:r>
          </w:p>
        </w:tc>
        <w:tc>
          <w:tcPr>
            <w:tcW w:w="2072" w:type="dxa"/>
          </w:tcPr>
          <w:p w14:paraId="3890E0A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Gastrointestinal motility</w:t>
            </w:r>
          </w:p>
        </w:tc>
      </w:tr>
      <w:tr w:rsidR="002461BC" w:rsidRPr="002C149F" w14:paraId="1113A20F"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61F3977" w14:textId="29D3A5F4" w:rsidR="002461BC" w:rsidRPr="002C149F" w:rsidRDefault="002461BC" w:rsidP="002461BC">
            <w:pPr>
              <w:pStyle w:val="Tabletext8pt"/>
            </w:pPr>
            <w:r w:rsidRPr="002C149F">
              <w:t>Robinson 2011</w:t>
            </w:r>
            <w:r>
              <w:t xml:space="preserve"> </w:t>
            </w:r>
            <w:r>
              <w:fldChar w:fldCharType="begin"/>
            </w:r>
            <w:r w:rsidR="00F913ED">
              <w:instrText xml:space="preserve"> ADDIN EN.CITE &lt;EndNote&gt;&lt;Cite&gt;&lt;Author&gt;Robinson&lt;/Author&gt;&lt;Year&gt;2011&lt;/Year&gt;&lt;RecNum&gt;229&lt;/RecNum&gt;&lt;DisplayText&gt;(22)&lt;/DisplayText&gt;&lt;record&gt;&lt;rec-number&gt;229&lt;/rec-number&gt;&lt;foreign-keys&gt;&lt;key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22" w:tooltip="Robinson, 2011 #229" w:history="1">
              <w:r w:rsidR="00E3486E">
                <w:rPr>
                  <w:noProof/>
                </w:rPr>
                <w:t>22</w:t>
              </w:r>
            </w:hyperlink>
            <w:r w:rsidR="00F913ED">
              <w:rPr>
                <w:noProof/>
              </w:rPr>
              <w:t>)</w:t>
            </w:r>
            <w:r>
              <w:fldChar w:fldCharType="end"/>
            </w:r>
          </w:p>
        </w:tc>
        <w:tc>
          <w:tcPr>
            <w:tcW w:w="1559" w:type="dxa"/>
            <w:hideMark/>
          </w:tcPr>
          <w:p w14:paraId="76EC33E3" w14:textId="5A69A3ED"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narrative</w:t>
            </w:r>
          </w:p>
        </w:tc>
        <w:tc>
          <w:tcPr>
            <w:tcW w:w="2228" w:type="dxa"/>
            <w:hideMark/>
          </w:tcPr>
          <w:p w14:paraId="5E8F8B5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24 Factors influencing health status or contact with health services</w:t>
            </w:r>
          </w:p>
        </w:tc>
        <w:tc>
          <w:tcPr>
            <w:tcW w:w="2512" w:type="dxa"/>
            <w:hideMark/>
          </w:tcPr>
          <w:p w14:paraId="43E27163" w14:textId="6EAEE412"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 xml:space="preserve">Recovery after surgery </w:t>
            </w:r>
          </w:p>
        </w:tc>
        <w:tc>
          <w:tcPr>
            <w:tcW w:w="3340" w:type="dxa"/>
            <w:hideMark/>
          </w:tcPr>
          <w:p w14:paraId="6124AD7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Chen 2003</w:t>
            </w:r>
          </w:p>
        </w:tc>
        <w:tc>
          <w:tcPr>
            <w:tcW w:w="2126" w:type="dxa"/>
            <w:hideMark/>
          </w:tcPr>
          <w:p w14:paraId="571EB705" w14:textId="0AF7BC09"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after hysterectomy</w:t>
            </w:r>
          </w:p>
        </w:tc>
        <w:tc>
          <w:tcPr>
            <w:tcW w:w="2072" w:type="dxa"/>
            <w:hideMark/>
          </w:tcPr>
          <w:p w14:paraId="5060150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Gastrointestinal motility</w:t>
            </w:r>
          </w:p>
        </w:tc>
      </w:tr>
      <w:tr w:rsidR="002461BC" w:rsidRPr="002C149F" w14:paraId="525BFCDD"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393CDE3C" w14:textId="78194BDA" w:rsidR="002461BC" w:rsidRPr="002C149F" w:rsidRDefault="002461BC" w:rsidP="002461BC">
            <w:pPr>
              <w:pStyle w:val="Tabletext8pt"/>
            </w:pPr>
            <w:r w:rsidRPr="002C149F">
              <w:t>Shiao 2006</w:t>
            </w:r>
            <w:r w:rsidR="002E4AE1">
              <w:t xml:space="preserve"> </w:t>
            </w:r>
            <w:r w:rsidR="007D325B">
              <w:fldChar w:fldCharType="begin"/>
            </w:r>
            <w:r w:rsidR="00F913ED">
              <w:instrText xml:space="preserve"> ADDIN EN.CITE &lt;EndNote&gt;&lt;Cite&gt;&lt;Author&gt;Shiao&lt;/Author&gt;&lt;Year&gt;2006&lt;/Year&gt;&lt;RecNum&gt;351&lt;/RecNum&gt;&lt;DisplayText&gt;(203)&lt;/DisplayText&gt;&lt;record&gt;&lt;rec-number&gt;351&lt;/rec-number&gt;&lt;foreign-keys&gt;&lt;key app="EN" db-id="rfx5v25rowst08e59tbxx9ty5t2w0adwt52x" timestamp="1665732222"&gt;351&lt;/key&gt;&lt;/foreign-keys&gt;&lt;ref-type name="Journal Article"&gt;17&lt;/ref-type&gt;&lt;contributors&gt;&lt;authors&gt;&lt;author&gt;Shiao, S. Y.&lt;/author&gt;&lt;author&gt;Dune, L. S.&lt;/author&gt;&lt;/authors&gt;&lt;/contributors&gt;&lt;auth-address&gt;University of Texas Health Science Center at Houston, School of Nursing, Houston, TX, USA. Pamela.Shiao@uth.tmc.edu&lt;/auth-address&gt;&lt;titles&gt;&lt;title&gt;Metaanalyses of acustimulations: effects on nausea and vomiting in postoperative adult patients&lt;/title&gt;&lt;secondary-title&gt;Explore (NY)&lt;/secondary-title&gt;&lt;/titles&gt;&lt;periodical&gt;&lt;full-title&gt;Explore (NY)&lt;/full-title&gt;&lt;/periodical&gt;&lt;pages&gt;202-15&lt;/pages&gt;&lt;volume&gt;2&lt;/volume&gt;&lt;number&gt;3&lt;/number&gt;&lt;keywords&gt;&lt;keyword&gt;Acupressure/*methods&lt;/keyword&gt;&lt;keyword&gt;Acupuncture Therapy/methods&lt;/keyword&gt;&lt;keyword&gt;Adult&lt;/keyword&gt;&lt;keyword&gt;Antiemetics/therapeutic use&lt;/keyword&gt;&lt;keyword&gt;Bias&lt;/keyword&gt;&lt;keyword&gt;Confidence Intervals&lt;/keyword&gt;&lt;keyword&gt;Electroacupuncture/*methods&lt;/keyword&gt;&lt;keyword&gt;Humans&lt;/keyword&gt;&lt;keyword&gt;Multicenter Studies as Topic&lt;/keyword&gt;&lt;keyword&gt;Nausea/therapy&lt;/keyword&gt;&lt;keyword&gt;Odds Ratio&lt;/keyword&gt;&lt;keyword&gt;Placebo Effect&lt;/keyword&gt;&lt;keyword&gt;Postoperative Nausea and Vomiting/prevention &amp;amp; control/*therapy&lt;/keyword&gt;&lt;keyword&gt;Randomized Controlled Trials as Topic&lt;/keyword&gt;&lt;keyword&gt;Research Design&lt;/keyword&gt;&lt;keyword&gt;Vomiting/therapy&lt;/keyword&gt;&lt;/keywords&gt;&lt;dates&gt;&lt;year&gt;2006&lt;/year&gt;&lt;pub-dates&gt;&lt;date&gt;May&lt;/date&gt;&lt;/pub-dates&gt;&lt;/dates&gt;&lt;isbn&gt;1550-8307 (Print)&amp;#xD;1550-8307 (Linking)&lt;/isbn&gt;&lt;accession-num&gt;16781643&lt;/accession-num&gt;&lt;urls&gt;&lt;related-urls&gt;&lt;url&gt;https://www.ncbi.nlm.nih.gov/pubmed/16781643&lt;/url&gt;&lt;/related-urls&gt;&lt;/urls&gt;&lt;electronic-resource-num&gt;10.1016/j.explore.2006.02.005&lt;/electronic-resource-num&gt;&lt;remote-database-name&gt;Medline&lt;/remote-database-name&gt;&lt;remote-database-provider&gt;NLM&lt;/remote-database-provider&gt;&lt;/record&gt;&lt;/Cite&gt;&lt;/EndNote&gt;</w:instrText>
            </w:r>
            <w:r w:rsidR="007D325B">
              <w:fldChar w:fldCharType="separate"/>
            </w:r>
            <w:r w:rsidR="00F913ED">
              <w:rPr>
                <w:noProof/>
              </w:rPr>
              <w:t>(</w:t>
            </w:r>
            <w:hyperlink w:anchor="_ENREF_203" w:tooltip="Shiao, 2006 #351" w:history="1">
              <w:r w:rsidR="00E3486E">
                <w:rPr>
                  <w:noProof/>
                </w:rPr>
                <w:t>203</w:t>
              </w:r>
            </w:hyperlink>
            <w:r w:rsidR="00F913ED">
              <w:rPr>
                <w:noProof/>
              </w:rPr>
              <w:t>)</w:t>
            </w:r>
            <w:r w:rsidR="007D325B">
              <w:fldChar w:fldCharType="end"/>
            </w:r>
          </w:p>
        </w:tc>
        <w:tc>
          <w:tcPr>
            <w:tcW w:w="1559" w:type="dxa"/>
          </w:tcPr>
          <w:p w14:paraId="6F2673E5" w14:textId="0F0856BC"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 xml:space="preserve">Umbrella review: </w:t>
            </w:r>
            <w:r w:rsidRPr="002C149F">
              <w:t>individual studies</w:t>
            </w:r>
          </w:p>
        </w:tc>
        <w:tc>
          <w:tcPr>
            <w:tcW w:w="2228" w:type="dxa"/>
          </w:tcPr>
          <w:p w14:paraId="3138F8B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71A9C311" w14:textId="3BD3F2A1"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18AD4D6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Harmon 2000; Allen 1994; Harmon 1999; Alkaissi 2002; Kim 2002; Boehler 2002; Schultz 2003; Dundee 1986; Yang 1993; Barsoum 1990; Ferrara-Love 1996; Fan 1997; Agarwal 2002; Ming 2002; Sakurai 2003; Samad 2003; Agarwal 2000; Klein 2004</w:t>
            </w:r>
          </w:p>
        </w:tc>
        <w:tc>
          <w:tcPr>
            <w:tcW w:w="2126" w:type="dxa"/>
          </w:tcPr>
          <w:p w14:paraId="4B8017F4" w14:textId="02D50388"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m</w:t>
            </w:r>
            <w:r w:rsidRPr="002C149F">
              <w:t>ixed</w:t>
            </w:r>
            <w:r>
              <w:t xml:space="preserve"> surgery types, p</w:t>
            </w:r>
            <w:r w:rsidRPr="002C149F">
              <w:t>ost</w:t>
            </w:r>
            <w:r>
              <w:t>-operative</w:t>
            </w:r>
            <w:r w:rsidRPr="002C149F">
              <w:t xml:space="preserve"> (0-24hr)</w:t>
            </w:r>
          </w:p>
        </w:tc>
        <w:tc>
          <w:tcPr>
            <w:tcW w:w="2072" w:type="dxa"/>
          </w:tcPr>
          <w:p w14:paraId="0C23BED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and vomiting</w:t>
            </w:r>
          </w:p>
        </w:tc>
      </w:tr>
      <w:tr w:rsidR="002461BC" w:rsidRPr="002C149F" w14:paraId="2D03CBD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0E0F5B73" w14:textId="2AF05B1A" w:rsidR="002461BC" w:rsidRPr="002C149F" w:rsidRDefault="002461BC" w:rsidP="002461BC">
            <w:pPr>
              <w:pStyle w:val="Tabletext8pt"/>
            </w:pPr>
            <w:r w:rsidRPr="002C149F">
              <w:t>Sun 2008</w:t>
            </w:r>
            <w:r w:rsidR="000A3393">
              <w:t xml:space="preserve"> </w:t>
            </w:r>
            <w:r w:rsidR="007D325B">
              <w:fldChar w:fldCharType="begin"/>
            </w:r>
            <w:r w:rsidR="00F913ED">
              <w:instrText xml:space="preserve"> ADDIN EN.CITE &lt;EndNote&gt;&lt;Cite&gt;&lt;Author&gt;Sun&lt;/Author&gt;&lt;Year&gt;2008&lt;/Year&gt;&lt;RecNum&gt;342&lt;/RecNum&gt;&lt;DisplayText&gt;(204)&lt;/DisplayText&gt;&lt;record&gt;&lt;rec-number&gt;342&lt;/rec-number&gt;&lt;foreign-keys&gt;&lt;key app="EN" db-id="rfx5v25rowst08e59tbxx9ty5t2w0adwt52x" timestamp="1665732222"&gt;342&lt;/key&gt;&lt;/foreign-keys&gt;&lt;ref-type name="Journal Article"&gt;17&lt;/ref-type&gt;&lt;contributors&gt;&lt;authors&gt;&lt;author&gt;Sun, Y.&lt;/author&gt;&lt;author&gt;Gan, T. J.&lt;/author&gt;&lt;author&gt;Dubose, J. W.&lt;/author&gt;&lt;author&gt;Habib, A. S.&lt;/author&gt;&lt;/authors&gt;&lt;/contributors&gt;&lt;titles&gt;&lt;title&gt;Acupuncture and related techniques for postoperative pain: A systematic review of randomized controlled trials&lt;/title&gt;&lt;secondary-title&gt;British Journal of Anaesthesia&lt;/secondary-title&gt;&lt;/titles&gt;&lt;periodical&gt;&lt;full-title&gt;British Journal of Anaesthesia&lt;/full-title&gt;&lt;/periodical&gt;&lt;pages&gt;151-160&lt;/pages&gt;&lt;volume&gt;101&lt;/volume&gt;&lt;number&gt;2&lt;/number&gt;&lt;dates&gt;&lt;year&gt;2008&lt;/year&gt;&lt;/dates&gt;&lt;accession-num&gt;351989668&lt;/accession-num&gt;&lt;urls&gt;&lt;related-urls&gt;&lt;url&gt;https://ezproxy.library.usyd.edu.au/login?url=http://ovidsp.ovid.com/ovidweb.cgi?T=JS&amp;amp;CSC=Y&amp;amp;NEWS=N&amp;amp;PAGE=fulltext&amp;amp;D=emed10&amp;amp;AN=351989668&lt;/url&gt;&lt;/related-urls&gt;&lt;/urls&gt;&lt;electronic-resource-num&gt;http://dx.doi.org/10.1093/bja/aen146&lt;/electronic-resource-num&gt;&lt;/record&gt;&lt;/Cite&gt;&lt;/EndNote&gt;</w:instrText>
            </w:r>
            <w:r w:rsidR="007D325B">
              <w:fldChar w:fldCharType="separate"/>
            </w:r>
            <w:r w:rsidR="00F913ED">
              <w:rPr>
                <w:noProof/>
              </w:rPr>
              <w:t>(</w:t>
            </w:r>
            <w:hyperlink w:anchor="_ENREF_204" w:tooltip="Sun, 2008 #342" w:history="1">
              <w:r w:rsidR="00E3486E">
                <w:rPr>
                  <w:noProof/>
                </w:rPr>
                <w:t>204</w:t>
              </w:r>
            </w:hyperlink>
            <w:r w:rsidR="00F913ED">
              <w:rPr>
                <w:noProof/>
              </w:rPr>
              <w:t>)</w:t>
            </w:r>
            <w:r w:rsidR="007D325B">
              <w:fldChar w:fldCharType="end"/>
            </w:r>
          </w:p>
        </w:tc>
        <w:tc>
          <w:tcPr>
            <w:tcW w:w="1559" w:type="dxa"/>
          </w:tcPr>
          <w:p w14:paraId="7E34021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individual studies</w:t>
            </w:r>
          </w:p>
        </w:tc>
        <w:tc>
          <w:tcPr>
            <w:tcW w:w="2228" w:type="dxa"/>
          </w:tcPr>
          <w:p w14:paraId="2C406EB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3EE34368" w14:textId="2DCC3060"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2F9DD51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Felhendler 1996</w:t>
            </w:r>
          </w:p>
        </w:tc>
        <w:tc>
          <w:tcPr>
            <w:tcW w:w="2126" w:type="dxa"/>
          </w:tcPr>
          <w:p w14:paraId="55045A79" w14:textId="153F05BF"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knee arthroscopy Preoperative (0-24hr)</w:t>
            </w:r>
          </w:p>
        </w:tc>
        <w:tc>
          <w:tcPr>
            <w:tcW w:w="2072" w:type="dxa"/>
          </w:tcPr>
          <w:p w14:paraId="230FB79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Pain</w:t>
            </w:r>
          </w:p>
        </w:tc>
      </w:tr>
      <w:tr w:rsidR="002461BC" w:rsidRPr="002C149F" w14:paraId="1F520DD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1F23EC64" w14:textId="1BF8886C" w:rsidR="002461BC" w:rsidRPr="002C149F" w:rsidRDefault="002461BC" w:rsidP="002461BC">
            <w:pPr>
              <w:pStyle w:val="Tabletext8pt"/>
            </w:pPr>
            <w:r w:rsidRPr="002C149F">
              <w:lastRenderedPageBreak/>
              <w:t>Tan 2015</w:t>
            </w:r>
            <w:r>
              <w:t xml:space="preserve"> </w:t>
            </w:r>
            <w:r>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fldChar w:fldCharType="separate"/>
            </w:r>
            <w:r w:rsidR="00F913ED">
              <w:rPr>
                <w:noProof/>
              </w:rPr>
              <w:t>(</w:t>
            </w:r>
            <w:hyperlink w:anchor="_ENREF_136" w:tooltip="Tan, 2015 #340" w:history="1">
              <w:r w:rsidR="00E3486E">
                <w:rPr>
                  <w:noProof/>
                </w:rPr>
                <w:t>136</w:t>
              </w:r>
            </w:hyperlink>
            <w:r w:rsidR="00F913ED">
              <w:rPr>
                <w:noProof/>
              </w:rPr>
              <w:t>)</w:t>
            </w:r>
            <w:r>
              <w:fldChar w:fldCharType="end"/>
            </w:r>
          </w:p>
        </w:tc>
        <w:tc>
          <w:tcPr>
            <w:tcW w:w="1559" w:type="dxa"/>
          </w:tcPr>
          <w:p w14:paraId="40307AB7" w14:textId="6342FD0F"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 xml:space="preserve">Umbrella review: </w:t>
            </w:r>
            <w:r w:rsidRPr="002C149F">
              <w:t>individual studies</w:t>
            </w:r>
          </w:p>
        </w:tc>
        <w:tc>
          <w:tcPr>
            <w:tcW w:w="2228" w:type="dxa"/>
          </w:tcPr>
          <w:p w14:paraId="1EE095C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24 Factors influencing health status or contact with health services</w:t>
            </w:r>
          </w:p>
        </w:tc>
        <w:tc>
          <w:tcPr>
            <w:tcW w:w="2512" w:type="dxa"/>
          </w:tcPr>
          <w:p w14:paraId="28DE97DC" w14:textId="3FD40ACF"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Recovery after surgery</w:t>
            </w:r>
          </w:p>
        </w:tc>
        <w:tc>
          <w:tcPr>
            <w:tcW w:w="3340" w:type="dxa"/>
          </w:tcPr>
          <w:p w14:paraId="7E749EF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Chen 2003; Adib-Hajbaghery 2013; Soltani 2011; Majholm 2011; Turgut 2007; Samad 2003; Alkaissi 2002; Agarwal 2000; Harmon 2000; Harmon 1999; Alkaissi 1999; Felhendler 1996; Nilsson 2015; Noroozinia 2013; Soltanzadeh 2012; White 2012; Ho 2006; Klein 2004; Schultz 2003; Chao 2013</w:t>
            </w:r>
          </w:p>
        </w:tc>
        <w:tc>
          <w:tcPr>
            <w:tcW w:w="2126" w:type="dxa"/>
          </w:tcPr>
          <w:p w14:paraId="5B039E4E" w14:textId="71216DE2"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t>m</w:t>
            </w:r>
            <w:r w:rsidRPr="002C149F">
              <w:t>ixed</w:t>
            </w:r>
            <w:r>
              <w:t xml:space="preserve"> surgery types, p</w:t>
            </w:r>
            <w:r w:rsidRPr="002C149F">
              <w:t>ost</w:t>
            </w:r>
            <w:r>
              <w:t>-operative</w:t>
            </w:r>
            <w:r w:rsidRPr="002C149F">
              <w:t xml:space="preserve"> (0-24hr)</w:t>
            </w:r>
          </w:p>
        </w:tc>
        <w:tc>
          <w:tcPr>
            <w:tcW w:w="2072" w:type="dxa"/>
          </w:tcPr>
          <w:p w14:paraId="34DD0D40" w14:textId="396DF0A9"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r w:rsidRPr="002C149F">
              <w:t>nausea &amp; vomiting, gastrointenstinal motility</w:t>
            </w:r>
          </w:p>
        </w:tc>
      </w:tr>
      <w:tr w:rsidR="002461BC" w:rsidRPr="002C149F" w14:paraId="58D57734"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2275C3C" w14:textId="79B24579" w:rsidR="002461BC" w:rsidRPr="002C149F" w:rsidRDefault="002461BC" w:rsidP="002461BC">
            <w:pPr>
              <w:pStyle w:val="Tabletext8pt"/>
            </w:pPr>
            <w:r w:rsidRPr="002C149F">
              <w:t>Zimpel 2020</w:t>
            </w:r>
            <w:r w:rsidR="000A3393">
              <w:t xml:space="preserve"> </w:t>
            </w:r>
            <w:r w:rsidR="007D325B">
              <w:fldChar w:fldCharType="begin"/>
            </w:r>
            <w:r w:rsidR="00F913ED">
              <w:instrText xml:space="preserve"> ADDIN EN.CITE &lt;EndNote&gt;&lt;Cite&gt;&lt;Author&gt;Zimpel&lt;/Author&gt;&lt;Year&gt;2020&lt;/Year&gt;&lt;RecNum&gt;407&lt;/RecNum&gt;&lt;DisplayText&gt;(205)&lt;/DisplayText&gt;&lt;record&gt;&lt;rec-number&gt;407&lt;/rec-number&gt;&lt;foreign-keys&gt;&lt;key app="EN" db-id="rfx5v25rowst08e59tbxx9ty5t2w0adwt52x" timestamp="1665732222"&gt;407&lt;/key&gt;&lt;/foreign-keys&gt;&lt;ref-type name="Journal Article"&gt;17&lt;/ref-type&gt;&lt;contributors&gt;&lt;authors&gt;&lt;author&gt;Zimpel, S. A.&lt;/author&gt;&lt;author&gt;Torloni, M. R.&lt;/author&gt;&lt;author&gt;Porfirio, G. J.&lt;/author&gt;&lt;author&gt;Flumignan, R. L.&lt;/author&gt;&lt;author&gt;da Silva, E. M.&lt;/author&gt;&lt;/authors&gt;&lt;/contributors&gt;&lt;titles&gt;&lt;title&gt;Complementary and alternative therapies for post-caesarean pain&lt;/title&gt;&lt;secondary-title&gt;Cochrane Database of Systematic Reviews&lt;/secondary-title&gt;&lt;/titles&gt;&lt;periodical&gt;&lt;full-title&gt;Cochrane Database of Systematic Reviews&lt;/full-title&gt;&lt;/periodical&gt;&lt;pages&gt;CD011216&lt;/pages&gt;&lt;volume&gt;9&lt;/volume&gt;&lt;dates&gt;&lt;year&gt;2020&lt;/year&gt;&lt;/dates&gt;&lt;accession-num&gt;32871021&lt;/accession-num&gt;&lt;urls&gt;&lt;related-urls&gt;&lt;url&gt;https://ezproxy.library.usyd.edu.au/login?url=http://ovidsp.ovid.com/ovidweb.cgi?T=JS&amp;amp;CSC=Y&amp;amp;NEWS=N&amp;amp;PAGE=fulltext&amp;amp;D=med17&amp;amp;AN=32871021&lt;/url&gt;&lt;/related-urls&gt;&lt;/urls&gt;&lt;electronic-resource-num&gt;https://dx.doi.org/10.1002/14651858.CD011216.pub2&lt;/electronic-resource-num&gt;&lt;/record&gt;&lt;/Cite&gt;&lt;/EndNote&gt;</w:instrText>
            </w:r>
            <w:r w:rsidR="007D325B">
              <w:fldChar w:fldCharType="separate"/>
            </w:r>
            <w:r w:rsidR="00F913ED">
              <w:rPr>
                <w:noProof/>
              </w:rPr>
              <w:t>(</w:t>
            </w:r>
            <w:hyperlink w:anchor="_ENREF_205" w:tooltip="Zimpel, 2020 #407" w:history="1">
              <w:r w:rsidR="00E3486E">
                <w:rPr>
                  <w:noProof/>
                </w:rPr>
                <w:t>205</w:t>
              </w:r>
            </w:hyperlink>
            <w:r w:rsidR="00F913ED">
              <w:rPr>
                <w:noProof/>
              </w:rPr>
              <w:t>)</w:t>
            </w:r>
            <w:r w:rsidR="007D325B">
              <w:fldChar w:fldCharType="end"/>
            </w:r>
          </w:p>
        </w:tc>
        <w:tc>
          <w:tcPr>
            <w:tcW w:w="1559" w:type="dxa"/>
            <w:hideMark/>
          </w:tcPr>
          <w:p w14:paraId="7B0A401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534A7BF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24 Factors influencing health status or contact with health services</w:t>
            </w:r>
          </w:p>
        </w:tc>
        <w:tc>
          <w:tcPr>
            <w:tcW w:w="2512" w:type="dxa"/>
            <w:hideMark/>
          </w:tcPr>
          <w:p w14:paraId="6B828E11" w14:textId="3D62389E"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Recovery after Caesarean section</w:t>
            </w:r>
          </w:p>
        </w:tc>
        <w:tc>
          <w:tcPr>
            <w:tcW w:w="3340" w:type="dxa"/>
            <w:hideMark/>
          </w:tcPr>
          <w:p w14:paraId="0A910C21"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Ahn 2017; Bonabi 2018; Ramezani 2016</w:t>
            </w:r>
          </w:p>
        </w:tc>
        <w:tc>
          <w:tcPr>
            <w:tcW w:w="2126" w:type="dxa"/>
            <w:hideMark/>
          </w:tcPr>
          <w:p w14:paraId="798AFB7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Post</w:t>
            </w:r>
            <w:r>
              <w:t>-operative</w:t>
            </w:r>
            <w:r w:rsidRPr="002C149F">
              <w:t xml:space="preserve"> (0-24hr)</w:t>
            </w:r>
          </w:p>
        </w:tc>
        <w:tc>
          <w:tcPr>
            <w:tcW w:w="2072" w:type="dxa"/>
            <w:hideMark/>
          </w:tcPr>
          <w:p w14:paraId="63DE0E3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Pain</w:t>
            </w:r>
          </w:p>
        </w:tc>
      </w:tr>
      <w:tr w:rsidR="002461BC" w:rsidRPr="002C149F" w14:paraId="2A8BE3A4"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8C92C46" w14:textId="3D9F4815" w:rsidR="002461BC" w:rsidRPr="002C149F" w:rsidRDefault="002461BC" w:rsidP="002461BC">
            <w:pPr>
              <w:pStyle w:val="Tabletext8pt"/>
            </w:pPr>
            <w:r w:rsidRPr="002C149F">
              <w:t>Allen 2008</w:t>
            </w:r>
            <w:r w:rsidR="00A401EA">
              <w:t xml:space="preserve"> </w:t>
            </w:r>
            <w:r w:rsidR="007D325B">
              <w:fldChar w:fldCharType="begin"/>
            </w:r>
            <w:r w:rsidR="00F913ED">
              <w:instrText xml:space="preserve"> ADDIN EN.CITE &lt;EndNote&gt;&lt;Cite&gt;&lt;Author&gt;Allen&lt;/Author&gt;&lt;Year&gt;2008&lt;/Year&gt;&lt;RecNum&gt;494&lt;/RecNum&gt;&lt;DisplayText&gt;(206)&lt;/DisplayText&gt;&lt;record&gt;&lt;rec-number&gt;494&lt;/rec-number&gt;&lt;foreign-keys&gt;&lt;key app="EN" db-id="rfx5v25rowst08e59tbxx9ty5t2w0adwt52x" timestamp="1665732222"&gt;494&lt;/key&gt;&lt;/foreign-keys&gt;&lt;ref-type name="Journal Article"&gt;17&lt;/ref-type&gt;&lt;contributors&gt;&lt;authors&gt;&lt;author&gt;Allen, T. K.&lt;/author&gt;&lt;author&gt;Habib, A. S.&lt;/author&gt;&lt;/authors&gt;&lt;/contributors&gt;&lt;titles&gt;&lt;title&gt;P6 stimulation for the prevention of nausea and vomiting associated with cesarean delivery under neuraxial anesthesia: a systematic review of randomized controlled trials&lt;/title&gt;&lt;secondary-title&gt;Anesthesia &amp;amp; Analgesia&lt;/secondary-title&gt;&lt;/titles&gt;&lt;periodical&gt;&lt;full-title&gt;Anesthesia &amp;amp; Analgesia&lt;/full-title&gt;&lt;/periodical&gt;&lt;pages&gt;1308-12&lt;/pages&gt;&lt;volume&gt;107&lt;/volume&gt;&lt;number&gt;4&lt;/number&gt;&lt;dates&gt;&lt;year&gt;2008&lt;/year&gt;&lt;/dates&gt;&lt;accession-num&gt;18806045&lt;/accession-num&gt;&lt;urls&gt;&lt;related-urls&gt;&lt;url&gt;https://ezproxy.library.usyd.edu.au/login?url=http://ovidsp.ovid.com/ovidweb.cgi?T=JS&amp;amp;CSC=Y&amp;amp;NEWS=N&amp;amp;PAGE=fulltext&amp;amp;D=med7&amp;amp;AN=18806045&lt;/url&gt;&lt;/related-urls&gt;&lt;/urls&gt;&lt;electronic-resource-num&gt;https://dx.doi.org/10.1213/ane.0b013e31816d1864&lt;/electronic-resource-num&gt;&lt;/record&gt;&lt;/Cite&gt;&lt;/EndNote&gt;</w:instrText>
            </w:r>
            <w:r w:rsidR="007D325B">
              <w:fldChar w:fldCharType="separate"/>
            </w:r>
            <w:r w:rsidR="00F913ED">
              <w:rPr>
                <w:noProof/>
              </w:rPr>
              <w:t>(</w:t>
            </w:r>
            <w:hyperlink w:anchor="_ENREF_206" w:tooltip="Allen, 2008 #494" w:history="1">
              <w:r w:rsidR="00E3486E">
                <w:rPr>
                  <w:noProof/>
                </w:rPr>
                <w:t>206</w:t>
              </w:r>
            </w:hyperlink>
            <w:r w:rsidR="00F913ED">
              <w:rPr>
                <w:noProof/>
              </w:rPr>
              <w:t>)</w:t>
            </w:r>
            <w:r w:rsidR="007D325B">
              <w:fldChar w:fldCharType="end"/>
            </w:r>
          </w:p>
        </w:tc>
        <w:tc>
          <w:tcPr>
            <w:tcW w:w="1559" w:type="dxa"/>
            <w:hideMark/>
          </w:tcPr>
          <w:p w14:paraId="28B4295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22A1982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0D2103">
              <w:t>25 Prevention</w:t>
            </w:r>
          </w:p>
        </w:tc>
        <w:tc>
          <w:tcPr>
            <w:tcW w:w="2512" w:type="dxa"/>
            <w:hideMark/>
          </w:tcPr>
          <w:p w14:paraId="2C573C4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Females</w:t>
            </w:r>
            <w:r w:rsidRPr="002C149F">
              <w:t xml:space="preserve"> </w:t>
            </w:r>
            <w:r>
              <w:t xml:space="preserve">undergoing </w:t>
            </w:r>
            <w:r w:rsidRPr="002C149F">
              <w:t>Caesarean section</w:t>
            </w:r>
          </w:p>
        </w:tc>
        <w:tc>
          <w:tcPr>
            <w:tcW w:w="3340" w:type="dxa"/>
            <w:hideMark/>
          </w:tcPr>
          <w:p w14:paraId="29B0526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Ho 1996; Stein 1997; Duggal 1998; Harmon 2000; Ho 2006</w:t>
            </w:r>
          </w:p>
        </w:tc>
        <w:tc>
          <w:tcPr>
            <w:tcW w:w="2126" w:type="dxa"/>
            <w:hideMark/>
          </w:tcPr>
          <w:p w14:paraId="6C55EE6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Intra- and p</w:t>
            </w:r>
            <w:r w:rsidRPr="002C149F">
              <w:t>ost</w:t>
            </w:r>
            <w:r>
              <w:t>-operative</w:t>
            </w:r>
            <w:r w:rsidRPr="002C149F">
              <w:t xml:space="preserve"> (0-24hr)</w:t>
            </w:r>
          </w:p>
        </w:tc>
        <w:tc>
          <w:tcPr>
            <w:tcW w:w="2072" w:type="dxa"/>
            <w:hideMark/>
          </w:tcPr>
          <w:p w14:paraId="37A75C4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r w:rsidR="002461BC" w:rsidRPr="002C149F" w14:paraId="030F1578"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2A0FBC7B" w14:textId="1A297B4A" w:rsidR="002461BC" w:rsidRPr="002C149F" w:rsidRDefault="002461BC" w:rsidP="002461BC">
            <w:pPr>
              <w:pStyle w:val="Tabletext8pt"/>
            </w:pPr>
            <w:r w:rsidRPr="002C149F">
              <w:t>Griffiths 2012</w:t>
            </w:r>
            <w:r w:rsidR="00A401EA">
              <w:t xml:space="preserve"> </w:t>
            </w:r>
            <w:r w:rsidR="007D325B">
              <w:fldChar w:fldCharType="begin"/>
            </w:r>
            <w:r w:rsidR="00F913ED">
              <w:instrText xml:space="preserve"> ADDIN EN.CITE &lt;EndNote&gt;&lt;Cite&gt;&lt;Author&gt;Griffiths&lt;/Author&gt;&lt;Year&gt;2012&lt;/Year&gt;&lt;RecNum&gt;440&lt;/RecNum&gt;&lt;DisplayText&gt;(207)&lt;/DisplayText&gt;&lt;record&gt;&lt;rec-number&gt;440&lt;/rec-number&gt;&lt;foreign-keys&gt;&lt;key app="EN" db-id="rfx5v25rowst08e59tbxx9ty5t2w0adwt52x" timestamp="1665732222"&gt;440&lt;/key&gt;&lt;/foreign-keys&gt;&lt;ref-type name="Journal Article"&gt;17&lt;/ref-type&gt;&lt;contributors&gt;&lt;authors&gt;&lt;author&gt;Griffiths, J. D.&lt;/author&gt;&lt;author&gt;Gyte, G. M.&lt;/author&gt;&lt;author&gt;Paranjothy, S.&lt;/author&gt;&lt;author&gt;Brown, H. C.&lt;/author&gt;&lt;author&gt;Broughton, H. K.&lt;/author&gt;&lt;author&gt;Thomas, J.&lt;/author&gt;&lt;/authors&gt;&lt;/contributors&gt;&lt;titles&gt;&lt;title&gt;Interventions for preventing nausea and vomiting in women undergoing regional anaesthesia for caesarean section&lt;/title&gt;&lt;secondary-title&gt;Cochrane Database of Systematic Reviews&lt;/secondary-title&gt;&lt;/titles&gt;&lt;periodical&gt;&lt;full-title&gt;Cochrane Database of Systematic Reviews&lt;/full-title&gt;&lt;/periodical&gt;&lt;pages&gt;CD007579&lt;/pages&gt;&lt;number&gt;9&lt;/number&gt;&lt;dates&gt;&lt;year&gt;2012&lt;/year&gt;&lt;/dates&gt;&lt;accession-num&gt;22972112&lt;/accession-num&gt;&lt;urls&gt;&lt;related-urls&gt;&lt;url&gt;https://ezproxy.library.usyd.edu.au/login?url=http://ovidsp.ovid.com/ovidweb.cgi?T=JS&amp;amp;CSC=Y&amp;amp;NEWS=N&amp;amp;PAGE=fulltext&amp;amp;D=med9&amp;amp;AN=22972112&lt;/url&gt;&lt;/related-urls&gt;&lt;/urls&gt;&lt;electronic-resource-num&gt;https://dx.doi.org/10.1002/14651858.CD007579.pub2&lt;/electronic-resource-num&gt;&lt;/record&gt;&lt;/Cite&gt;&lt;/EndNote&gt;</w:instrText>
            </w:r>
            <w:r w:rsidR="007D325B">
              <w:fldChar w:fldCharType="separate"/>
            </w:r>
            <w:r w:rsidR="00F913ED">
              <w:rPr>
                <w:noProof/>
              </w:rPr>
              <w:t>(</w:t>
            </w:r>
            <w:hyperlink w:anchor="_ENREF_207" w:tooltip="Griffiths, 2012 #440" w:history="1">
              <w:r w:rsidR="00E3486E">
                <w:rPr>
                  <w:noProof/>
                </w:rPr>
                <w:t>207</w:t>
              </w:r>
            </w:hyperlink>
            <w:r w:rsidR="00F913ED">
              <w:rPr>
                <w:noProof/>
              </w:rPr>
              <w:t>)</w:t>
            </w:r>
            <w:r w:rsidR="007D325B">
              <w:fldChar w:fldCharType="end"/>
            </w:r>
            <w:r w:rsidR="00A401EA">
              <w:t xml:space="preserve"> </w:t>
            </w:r>
          </w:p>
        </w:tc>
        <w:tc>
          <w:tcPr>
            <w:tcW w:w="1559" w:type="dxa"/>
            <w:hideMark/>
          </w:tcPr>
          <w:p w14:paraId="38BE82F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meta-analysis</w:t>
            </w:r>
          </w:p>
        </w:tc>
        <w:tc>
          <w:tcPr>
            <w:tcW w:w="2228" w:type="dxa"/>
            <w:hideMark/>
          </w:tcPr>
          <w:p w14:paraId="7FB4089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0D2103">
              <w:t>25 Prevention</w:t>
            </w:r>
          </w:p>
        </w:tc>
        <w:tc>
          <w:tcPr>
            <w:tcW w:w="2512" w:type="dxa"/>
            <w:hideMark/>
          </w:tcPr>
          <w:p w14:paraId="38BB4DA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Females</w:t>
            </w:r>
            <w:r w:rsidRPr="002C149F">
              <w:t xml:space="preserve"> </w:t>
            </w:r>
            <w:r>
              <w:t xml:space="preserve">undergoing </w:t>
            </w:r>
            <w:r w:rsidRPr="002C149F">
              <w:t>Caesarean section</w:t>
            </w:r>
          </w:p>
        </w:tc>
        <w:tc>
          <w:tcPr>
            <w:tcW w:w="3340" w:type="dxa"/>
            <w:hideMark/>
          </w:tcPr>
          <w:p w14:paraId="049F82D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Birnbach 1993; Duggal 1998; Habib 2006; Harmon 2000; Ho 1996; Stein 1997</w:t>
            </w:r>
          </w:p>
        </w:tc>
        <w:tc>
          <w:tcPr>
            <w:tcW w:w="2126" w:type="dxa"/>
            <w:hideMark/>
          </w:tcPr>
          <w:p w14:paraId="766B7D9E"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Post</w:t>
            </w:r>
            <w:r>
              <w:t>-operative</w:t>
            </w:r>
            <w:r w:rsidRPr="002C149F">
              <w:t xml:space="preserve"> (0-24hr)</w:t>
            </w:r>
          </w:p>
        </w:tc>
        <w:tc>
          <w:tcPr>
            <w:tcW w:w="2072" w:type="dxa"/>
            <w:hideMark/>
          </w:tcPr>
          <w:p w14:paraId="14BF1ED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r w:rsidR="002461BC" w:rsidRPr="002C149F" w14:paraId="70BFF7B4"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02F1EA3" w14:textId="1016E44C" w:rsidR="002461BC" w:rsidRPr="002C149F" w:rsidRDefault="002461BC" w:rsidP="002461BC">
            <w:pPr>
              <w:pStyle w:val="Tabletext8pt"/>
            </w:pPr>
            <w:r w:rsidRPr="002C149F">
              <w:t>Kwon 2018</w:t>
            </w:r>
            <w:r w:rsidR="0057406E">
              <w:t xml:space="preserve"> </w:t>
            </w:r>
            <w:r w:rsidR="007D325B">
              <w:fldChar w:fldCharType="begin">
                <w:fldData xml:space="preserve">PEVuZE5vdGU+PENpdGU+PEF1dGhvcj5Ld29uPC9BdXRob3I+PFllYXI+MjAxODwvWWVhcj48UmVj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F913ED">
              <w:instrText xml:space="preserve"> ADDIN EN.CITE </w:instrText>
            </w:r>
            <w:r w:rsidR="00F913ED">
              <w:fldChar w:fldCharType="begin">
                <w:fldData xml:space="preserve">PEVuZE5vdGU+PENpdGU+PEF1dGhvcj5Ld29uPC9BdXRob3I+PFllYXI+MjAxODwvWWVhcj48UmVj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F913ED">
              <w:instrText xml:space="preserve"> ADDIN EN.CITE.DATA </w:instrText>
            </w:r>
            <w:r w:rsidR="00F913ED">
              <w:fldChar w:fldCharType="end"/>
            </w:r>
            <w:r w:rsidR="007D325B">
              <w:fldChar w:fldCharType="separate"/>
            </w:r>
            <w:r w:rsidR="00F913ED">
              <w:rPr>
                <w:noProof/>
              </w:rPr>
              <w:t>(</w:t>
            </w:r>
            <w:hyperlink w:anchor="_ENREF_208" w:tooltip="Kwon, 2018 #554" w:history="1">
              <w:r w:rsidR="00E3486E">
                <w:rPr>
                  <w:noProof/>
                </w:rPr>
                <w:t>208</w:t>
              </w:r>
            </w:hyperlink>
            <w:r w:rsidR="00F913ED">
              <w:rPr>
                <w:noProof/>
              </w:rPr>
              <w:t>)</w:t>
            </w:r>
            <w:r w:rsidR="007D325B">
              <w:fldChar w:fldCharType="end"/>
            </w:r>
          </w:p>
        </w:tc>
        <w:tc>
          <w:tcPr>
            <w:tcW w:w="1559" w:type="dxa"/>
            <w:hideMark/>
          </w:tcPr>
          <w:p w14:paraId="1AB7140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7C8845F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0D2103">
              <w:t>25 Prevention</w:t>
            </w:r>
          </w:p>
        </w:tc>
        <w:tc>
          <w:tcPr>
            <w:tcW w:w="2512" w:type="dxa"/>
            <w:hideMark/>
          </w:tcPr>
          <w:p w14:paraId="12F093AF" w14:textId="24FA50AA"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People</w:t>
            </w:r>
            <w:r w:rsidRPr="003209F3">
              <w:t xml:space="preserve"> undergoing </w:t>
            </w:r>
            <w:r>
              <w:t xml:space="preserve">surgery </w:t>
            </w:r>
          </w:p>
        </w:tc>
        <w:tc>
          <w:tcPr>
            <w:tcW w:w="3340" w:type="dxa"/>
            <w:hideMark/>
          </w:tcPr>
          <w:p w14:paraId="325E65B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Huang 2009</w:t>
            </w:r>
          </w:p>
        </w:tc>
        <w:tc>
          <w:tcPr>
            <w:tcW w:w="2126" w:type="dxa"/>
            <w:hideMark/>
          </w:tcPr>
          <w:p w14:paraId="6A71A9DF" w14:textId="712E6CB0"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With p</w:t>
            </w:r>
            <w:r w:rsidRPr="002C149F">
              <w:t>reoperative anxiety</w:t>
            </w:r>
          </w:p>
        </w:tc>
        <w:tc>
          <w:tcPr>
            <w:tcW w:w="2072" w:type="dxa"/>
            <w:hideMark/>
          </w:tcPr>
          <w:p w14:paraId="258EC24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anxiety</w:t>
            </w:r>
          </w:p>
        </w:tc>
      </w:tr>
      <w:tr w:rsidR="002461BC" w:rsidRPr="002C149F" w14:paraId="597406FC"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152B090C" w14:textId="073CE1BF" w:rsidR="002461BC" w:rsidRPr="002C149F" w:rsidRDefault="002461BC" w:rsidP="002461BC">
            <w:pPr>
              <w:pStyle w:val="Tabletext8pt"/>
            </w:pPr>
            <w:r w:rsidRPr="002C149F">
              <w:t>Lee 2011c</w:t>
            </w:r>
            <w:r>
              <w:t xml:space="preserve"> </w:t>
            </w:r>
            <w:r>
              <w:fldChar w:fldCharType="begin"/>
            </w:r>
            <w:r w:rsidR="00F913ED">
              <w:instrText xml:space="preserve"> ADDIN EN.CITE &lt;EndNote&gt;&lt;Cite&gt;&lt;Author&gt;Lee&lt;/Author&gt;&lt;Year&gt;2011&lt;/Year&gt;&lt;RecNum&gt;225&lt;/RecNum&gt;&lt;DisplayText&gt;(131)&lt;/DisplayText&gt;&lt;record&gt;&lt;rec-number&gt;225&lt;/rec-number&gt;&lt;foreign-keys&gt;&lt;key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F913ED">
              <w:rPr>
                <w:noProof/>
              </w:rPr>
              <w:t>(</w:t>
            </w:r>
            <w:hyperlink w:anchor="_ENREF_131" w:tooltip="Lee, 2011 #225" w:history="1">
              <w:r w:rsidR="00E3486E">
                <w:rPr>
                  <w:noProof/>
                </w:rPr>
                <w:t>131</w:t>
              </w:r>
            </w:hyperlink>
            <w:r w:rsidR="00F913ED">
              <w:rPr>
                <w:noProof/>
              </w:rPr>
              <w:t>)</w:t>
            </w:r>
            <w:r>
              <w:fldChar w:fldCharType="end"/>
            </w:r>
          </w:p>
        </w:tc>
        <w:tc>
          <w:tcPr>
            <w:tcW w:w="1559" w:type="dxa"/>
            <w:hideMark/>
          </w:tcPr>
          <w:p w14:paraId="2F06D73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347A57BB"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25 Prevention</w:t>
            </w:r>
          </w:p>
        </w:tc>
        <w:tc>
          <w:tcPr>
            <w:tcW w:w="2512" w:type="dxa"/>
            <w:hideMark/>
          </w:tcPr>
          <w:p w14:paraId="54846E1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Women at</w:t>
            </w:r>
            <w:r>
              <w:t xml:space="preserve"> risk</w:t>
            </w:r>
            <w:r w:rsidRPr="002C149F">
              <w:t xml:space="preserve"> of post</w:t>
            </w:r>
            <w:r>
              <w:t>-operative</w:t>
            </w:r>
            <w:r w:rsidRPr="002C149F">
              <w:t xml:space="preserve"> nausea and vomiting</w:t>
            </w:r>
          </w:p>
        </w:tc>
        <w:tc>
          <w:tcPr>
            <w:tcW w:w="3340" w:type="dxa"/>
            <w:hideMark/>
          </w:tcPr>
          <w:p w14:paraId="7781057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Alkaissi 2005</w:t>
            </w:r>
          </w:p>
        </w:tc>
        <w:tc>
          <w:tcPr>
            <w:tcW w:w="2126" w:type="dxa"/>
            <w:hideMark/>
          </w:tcPr>
          <w:p w14:paraId="2BBB38D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simulated motion sickness</w:t>
            </w:r>
          </w:p>
        </w:tc>
        <w:tc>
          <w:tcPr>
            <w:tcW w:w="2072" w:type="dxa"/>
            <w:hideMark/>
          </w:tcPr>
          <w:p w14:paraId="487F5F3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r w:rsidR="002461BC" w:rsidRPr="002C149F" w14:paraId="6D88ECE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469CB51" w14:textId="062A7B10" w:rsidR="002461BC" w:rsidRPr="002C149F" w:rsidRDefault="002461BC" w:rsidP="002461BC">
            <w:pPr>
              <w:pStyle w:val="Tabletext8pt"/>
            </w:pPr>
            <w:r w:rsidRPr="002C149F">
              <w:t>Sanlialp Zeyrek 2019</w:t>
            </w:r>
            <w:r w:rsidR="0057406E">
              <w:t xml:space="preserve"> </w:t>
            </w:r>
            <w:r w:rsidR="007D325B">
              <w:fldChar w:fldCharType="begin"/>
            </w:r>
            <w:r w:rsidR="00F913ED">
              <w:instrText xml:space="preserve"> ADDIN EN.CITE &lt;EndNote&gt;&lt;Cite&gt;&lt;Author&gt;Sanlialp Zeyrek&lt;/Author&gt;&lt;Year&gt;2019&lt;/Year&gt;&lt;RecNum&gt;355&lt;/RecNum&gt;&lt;DisplayText&gt;(209)&lt;/DisplayText&gt;&lt;record&gt;&lt;rec-number&gt;355&lt;/rec-number&gt;&lt;foreign-keys&gt;&lt;key app="EN" db-id="rfx5v25rowst08e59tbxx9ty5t2w0adwt52x" timestamp="1665732222"&gt;355&lt;/key&gt;&lt;/foreign-keys&gt;&lt;ref-type name="Journal Article"&gt;17&lt;/ref-type&gt;&lt;contributors&gt;&lt;authors&gt;&lt;author&gt;Sanlialp Zeyrek, A.&lt;/author&gt;&lt;author&gt;Takmak, S.&lt;/author&gt;&lt;author&gt;Kurban, N. K.&lt;/author&gt;&lt;author&gt;Arslan, S.&lt;/author&gt;&lt;/authors&gt;&lt;/contributors&gt;&lt;titles&gt;&lt;title&gt;Systematic review and meta-analysis: Physical-procedural interventions used to reduce pain during intramuscular injections in adults&lt;/title&gt;&lt;secondary-title&gt;Journal of advanced nursing&lt;/secondary-title&gt;&lt;/titles&gt;&lt;periodical&gt;&lt;full-title&gt;Journal of advanced nursing&lt;/full-title&gt;&lt;/periodical&gt;&lt;pages&gt;3346-3361&lt;/pages&gt;&lt;volume&gt;75&lt;/volume&gt;&lt;number&gt;12&lt;/number&gt;&lt;dates&gt;&lt;year&gt;2019&lt;/year&gt;&lt;/dates&gt;&lt;accession-num&gt;629174286&lt;/accession-num&gt;&lt;urls&gt;&lt;related-urls&gt;&lt;url&gt;https://ezproxy.library.usyd.edu.au/login?url=http://ovidsp.ovid.com/ovidweb.cgi?T=JS&amp;amp;CSC=Y&amp;amp;NEWS=N&amp;amp;PAGE=fulltext&amp;amp;D=emexa&amp;amp;AN=629174286&lt;/url&gt;&lt;/related-urls&gt;&lt;/urls&gt;&lt;electronic-resource-num&gt;http://dx.doi.org/10.1111/jan.14183&lt;/electronic-resource-num&gt;&lt;/record&gt;&lt;/Cite&gt;&lt;/EndNote&gt;</w:instrText>
            </w:r>
            <w:r w:rsidR="007D325B">
              <w:fldChar w:fldCharType="separate"/>
            </w:r>
            <w:r w:rsidR="00F913ED">
              <w:rPr>
                <w:noProof/>
              </w:rPr>
              <w:t>(</w:t>
            </w:r>
            <w:hyperlink w:anchor="_ENREF_209" w:tooltip="Sanlialp Zeyrek, 2019 #355" w:history="1">
              <w:r w:rsidR="00E3486E">
                <w:rPr>
                  <w:noProof/>
                </w:rPr>
                <w:t>209</w:t>
              </w:r>
            </w:hyperlink>
            <w:r w:rsidR="00F913ED">
              <w:rPr>
                <w:noProof/>
              </w:rPr>
              <w:t>)</w:t>
            </w:r>
            <w:r w:rsidR="007D325B">
              <w:fldChar w:fldCharType="end"/>
            </w:r>
          </w:p>
        </w:tc>
        <w:tc>
          <w:tcPr>
            <w:tcW w:w="1559" w:type="dxa"/>
            <w:hideMark/>
          </w:tcPr>
          <w:p w14:paraId="29A9B560"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narrative</w:t>
            </w:r>
          </w:p>
        </w:tc>
        <w:tc>
          <w:tcPr>
            <w:tcW w:w="2228" w:type="dxa"/>
            <w:hideMark/>
          </w:tcPr>
          <w:p w14:paraId="6E9FDA4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0D2103">
              <w:t>25 Prevention</w:t>
            </w:r>
          </w:p>
        </w:tc>
        <w:tc>
          <w:tcPr>
            <w:tcW w:w="2512" w:type="dxa"/>
            <w:hideMark/>
          </w:tcPr>
          <w:p w14:paraId="0585845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Acute pain (associated with IM injection)</w:t>
            </w:r>
          </w:p>
        </w:tc>
        <w:tc>
          <w:tcPr>
            <w:tcW w:w="3340" w:type="dxa"/>
            <w:hideMark/>
          </w:tcPr>
          <w:p w14:paraId="6E32365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Alavi 2007</w:t>
            </w:r>
          </w:p>
        </w:tc>
        <w:tc>
          <w:tcPr>
            <w:tcW w:w="2126" w:type="dxa"/>
            <w:hideMark/>
          </w:tcPr>
          <w:p w14:paraId="175BD82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072" w:type="dxa"/>
            <w:hideMark/>
          </w:tcPr>
          <w:p w14:paraId="397F8E7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r>
      <w:tr w:rsidR="002461BC" w:rsidRPr="002C149F" w14:paraId="5DF7BB5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0BBA51F7" w14:textId="52A43253" w:rsidR="002461BC" w:rsidRPr="002C149F" w:rsidRDefault="002461BC" w:rsidP="002461BC">
            <w:pPr>
              <w:pStyle w:val="Tabletext8pt"/>
            </w:pPr>
            <w:r w:rsidRPr="002C149F">
              <w:t>Shiao 2006</w:t>
            </w:r>
            <w:r w:rsidR="009727B8">
              <w:t xml:space="preserve"> </w:t>
            </w:r>
            <w:r w:rsidR="007D325B">
              <w:fldChar w:fldCharType="begin"/>
            </w:r>
            <w:r w:rsidR="00F913ED">
              <w:instrText xml:space="preserve"> ADDIN EN.CITE &lt;EndNote&gt;&lt;Cite&gt;&lt;Author&gt;Shiao&lt;/Author&gt;&lt;Year&gt;2006&lt;/Year&gt;&lt;RecNum&gt;351&lt;/RecNum&gt;&lt;DisplayText&gt;(203)&lt;/DisplayText&gt;&lt;record&gt;&lt;rec-number&gt;351&lt;/rec-number&gt;&lt;foreign-keys&gt;&lt;key app="EN" db-id="rfx5v25rowst08e59tbxx9ty5t2w0adwt52x" timestamp="1665732222"&gt;351&lt;/key&gt;&lt;/foreign-keys&gt;&lt;ref-type name="Journal Article"&gt;17&lt;/ref-type&gt;&lt;contributors&gt;&lt;authors&gt;&lt;author&gt;Shiao, S. Y.&lt;/author&gt;&lt;author&gt;Dune, L. S.&lt;/author&gt;&lt;/authors&gt;&lt;/contributors&gt;&lt;auth-address&gt;University of Texas Health Science Center at Houston, School of Nursing, Houston, TX, USA. Pamela.Shiao@uth.tmc.edu&lt;/auth-address&gt;&lt;titles&gt;&lt;title&gt;Metaanalyses of acustimulations: effects on nausea and vomiting in postoperative adult patients&lt;/title&gt;&lt;secondary-title&gt;Explore (NY)&lt;/secondary-title&gt;&lt;/titles&gt;&lt;periodical&gt;&lt;full-title&gt;Explore (NY)&lt;/full-title&gt;&lt;/periodical&gt;&lt;pages&gt;202-15&lt;/pages&gt;&lt;volume&gt;2&lt;/volume&gt;&lt;number&gt;3&lt;/number&gt;&lt;keywords&gt;&lt;keyword&gt;Acupressure/*methods&lt;/keyword&gt;&lt;keyword&gt;Acupuncture Therapy/methods&lt;/keyword&gt;&lt;keyword&gt;Adult&lt;/keyword&gt;&lt;keyword&gt;Antiemetics/therapeutic use&lt;/keyword&gt;&lt;keyword&gt;Bias&lt;/keyword&gt;&lt;keyword&gt;Confidence Intervals&lt;/keyword&gt;&lt;keyword&gt;Electroacupuncture/*methods&lt;/keyword&gt;&lt;keyword&gt;Humans&lt;/keyword&gt;&lt;keyword&gt;Multicenter Studies as Topic&lt;/keyword&gt;&lt;keyword&gt;Nausea/therapy&lt;/keyword&gt;&lt;keyword&gt;Odds Ratio&lt;/keyword&gt;&lt;keyword&gt;Placebo Effect&lt;/keyword&gt;&lt;keyword&gt;Postoperative Nausea and Vomiting/prevention &amp;amp; control/*therapy&lt;/keyword&gt;&lt;keyword&gt;Randomized Controlled Trials as Topic&lt;/keyword&gt;&lt;keyword&gt;Research Design&lt;/keyword&gt;&lt;keyword&gt;Vomiting/therapy&lt;/keyword&gt;&lt;/keywords&gt;&lt;dates&gt;&lt;year&gt;2006&lt;/year&gt;&lt;pub-dates&gt;&lt;date&gt;May&lt;/date&gt;&lt;/pub-dates&gt;&lt;/dates&gt;&lt;isbn&gt;1550-8307 (Print)&amp;#xD;1550-8307 (Linking)&lt;/isbn&gt;&lt;accession-num&gt;16781643&lt;/accession-num&gt;&lt;urls&gt;&lt;related-urls&gt;&lt;url&gt;https://www.ncbi.nlm.nih.gov/pubmed/16781643&lt;/url&gt;&lt;/related-urls&gt;&lt;/urls&gt;&lt;electronic-resource-num&gt;10.1016/j.explore.2006.02.005&lt;/electronic-resource-num&gt;&lt;remote-database-name&gt;Medline&lt;/remote-database-name&gt;&lt;remote-database-provider&gt;NLM&lt;/remote-database-provider&gt;&lt;/record&gt;&lt;/Cite&gt;&lt;/EndNote&gt;</w:instrText>
            </w:r>
            <w:r w:rsidR="007D325B">
              <w:fldChar w:fldCharType="separate"/>
            </w:r>
            <w:r w:rsidR="00F913ED">
              <w:rPr>
                <w:noProof/>
              </w:rPr>
              <w:t>(</w:t>
            </w:r>
            <w:hyperlink w:anchor="_ENREF_203" w:tooltip="Shiao, 2006 #351" w:history="1">
              <w:r w:rsidR="00E3486E">
                <w:rPr>
                  <w:noProof/>
                </w:rPr>
                <w:t>203</w:t>
              </w:r>
            </w:hyperlink>
            <w:r w:rsidR="00F913ED">
              <w:rPr>
                <w:noProof/>
              </w:rPr>
              <w:t>)</w:t>
            </w:r>
            <w:r w:rsidR="007D325B">
              <w:fldChar w:fldCharType="end"/>
            </w:r>
          </w:p>
        </w:tc>
        <w:tc>
          <w:tcPr>
            <w:tcW w:w="1559" w:type="dxa"/>
            <w:hideMark/>
          </w:tcPr>
          <w:p w14:paraId="05E730CC"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1147C13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0D2103">
              <w:t>25 Prevention</w:t>
            </w:r>
          </w:p>
        </w:tc>
        <w:tc>
          <w:tcPr>
            <w:tcW w:w="2512" w:type="dxa"/>
            <w:hideMark/>
          </w:tcPr>
          <w:p w14:paraId="08CB991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Females</w:t>
            </w:r>
            <w:r w:rsidRPr="002C149F">
              <w:t xml:space="preserve"> </w:t>
            </w:r>
            <w:r>
              <w:t xml:space="preserve">undergoing </w:t>
            </w:r>
            <w:r w:rsidRPr="002C149F">
              <w:t>Caesarean section</w:t>
            </w:r>
          </w:p>
        </w:tc>
        <w:tc>
          <w:tcPr>
            <w:tcW w:w="3340" w:type="dxa"/>
            <w:hideMark/>
          </w:tcPr>
          <w:p w14:paraId="05BDFAB4"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Ho 1996; Stein 1997; Duggal 1998; Harmon 2000</w:t>
            </w:r>
          </w:p>
        </w:tc>
        <w:tc>
          <w:tcPr>
            <w:tcW w:w="2126" w:type="dxa"/>
            <w:hideMark/>
          </w:tcPr>
          <w:p w14:paraId="644786F5"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Intra- and p</w:t>
            </w:r>
            <w:r w:rsidRPr="002C149F">
              <w:t>ost</w:t>
            </w:r>
            <w:r>
              <w:t>-operative</w:t>
            </w:r>
            <w:r w:rsidRPr="002C149F">
              <w:t xml:space="preserve"> (0-24hr)</w:t>
            </w:r>
          </w:p>
        </w:tc>
        <w:tc>
          <w:tcPr>
            <w:tcW w:w="2072" w:type="dxa"/>
            <w:hideMark/>
          </w:tcPr>
          <w:p w14:paraId="27114E5B"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r w:rsidR="002461BC" w:rsidRPr="002C149F" w14:paraId="244EAB00"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3C8F5BF0" w14:textId="72350FBA" w:rsidR="002461BC" w:rsidRPr="002C149F" w:rsidRDefault="002461BC" w:rsidP="002461BC">
            <w:pPr>
              <w:pStyle w:val="Tabletext8pt"/>
            </w:pPr>
            <w:r w:rsidRPr="002C149F">
              <w:t>Sun 2019</w:t>
            </w:r>
            <w:r w:rsidR="002F6E2D">
              <w:t xml:space="preserve"> </w:t>
            </w:r>
            <w:r w:rsidR="007D325B">
              <w:fldChar w:fldCharType="begin"/>
            </w:r>
            <w:r w:rsidR="00F913ED">
              <w:instrText xml:space="preserve"> ADDIN EN.CITE &lt;EndNote&gt;&lt;Cite&gt;&lt;Author&gt;Sun&lt;/Author&gt;&lt;Year&gt;2019&lt;/Year&gt;&lt;RecNum&gt;343&lt;/RecNum&gt;&lt;DisplayText&gt;(210)&lt;/DisplayText&gt;&lt;record&gt;&lt;rec-number&gt;343&lt;/rec-number&gt;&lt;foreign-keys&gt;&lt;key app="EN" db-id="rfx5v25rowst08e59tbxx9ty5t2w0adwt52x" timestamp="1665732222"&gt;343&lt;/key&gt;&lt;/foreign-keys&gt;&lt;ref-type name="Journal Article"&gt;17&lt;/ref-type&gt;&lt;contributors&gt;&lt;authors&gt;&lt;author&gt;Sun, Ran&lt;/author&gt;&lt;author&gt;Dai, Wei&lt;/author&gt;&lt;author&gt;Liu, Yang&lt;/author&gt;&lt;author&gt;Liu, Changli&lt;/author&gt;&lt;author&gt;Liu, Yongning&lt;/author&gt;&lt;author&gt;Gong, Ying&lt;/author&gt;&lt;author&gt;Sun, Xiaohong&lt;/author&gt;&lt;author&gt;Shi, Tieying&lt;/author&gt;&lt;author&gt;Song, Mingzhi&lt;/author&gt;&lt;author&gt;Ding, Jianxun&lt;/author&gt;&lt;/authors&gt;&lt;/contributors&gt;&lt;titles&gt;&lt;title&gt;Non-needle acupoint stimulation for prevention of nausea and vomiting after breast surgery: A meta-analysis&lt;/title&gt;&lt;secondary-title&gt;Medicine&lt;/secondary-title&gt;&lt;/titles&gt;&lt;periodical&gt;&lt;full-title&gt;Medicine&lt;/full-title&gt;&lt;/periodical&gt;&lt;pages&gt;e14713-e14713&lt;/pages&gt;&lt;volume&gt;98&lt;/volume&gt;&lt;number&gt;10&lt;/number&gt;&lt;dates&gt;&lt;year&gt;2019&lt;/year&gt;&lt;/dates&gt;&lt;pub-location&gt;Baltimore, Maryland&lt;/pub-location&gt;&lt;publisher&gt;Lippincott Williams &amp;amp; Wilkins&lt;/publisher&gt;&lt;accession-num&gt;138773149. Language: English. Entry Date: 20191120. Revision Date: 20210112. Publication Type: journal article&lt;/accession-num&gt;&lt;urls&gt;&lt;related-urls&gt;&lt;url&gt;http://ezproxy.library.usyd.edu.au/login?url=http://search.ebscohost.com/login.aspx?direct=true&amp;amp;db=ccm&amp;amp;AN=138773149&amp;amp;site=ehost-live&lt;/url&gt;&lt;/related-urls&gt;&lt;/urls&gt;&lt;electronic-resource-num&gt;10.1097/MD.0000000000014713&lt;/electronic-resource-num&gt;&lt;/record&gt;&lt;/Cite&gt;&lt;/EndNote&gt;</w:instrText>
            </w:r>
            <w:r w:rsidR="007D325B">
              <w:fldChar w:fldCharType="separate"/>
            </w:r>
            <w:r w:rsidR="00F913ED">
              <w:rPr>
                <w:noProof/>
              </w:rPr>
              <w:t>(</w:t>
            </w:r>
            <w:hyperlink w:anchor="_ENREF_210" w:tooltip="Sun, 2019 #343" w:history="1">
              <w:r w:rsidR="00E3486E">
                <w:rPr>
                  <w:noProof/>
                </w:rPr>
                <w:t>210</w:t>
              </w:r>
            </w:hyperlink>
            <w:r w:rsidR="00F913ED">
              <w:rPr>
                <w:noProof/>
              </w:rPr>
              <w:t>)</w:t>
            </w:r>
            <w:r w:rsidR="007D325B">
              <w:fldChar w:fldCharType="end"/>
            </w:r>
          </w:p>
        </w:tc>
        <w:tc>
          <w:tcPr>
            <w:tcW w:w="1559" w:type="dxa"/>
            <w:hideMark/>
          </w:tcPr>
          <w:p w14:paraId="62C6E8B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individual studies</w:t>
            </w:r>
          </w:p>
        </w:tc>
        <w:tc>
          <w:tcPr>
            <w:tcW w:w="2228" w:type="dxa"/>
            <w:hideMark/>
          </w:tcPr>
          <w:p w14:paraId="03DAAF3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0D2103">
              <w:t>25 Prevention</w:t>
            </w:r>
          </w:p>
        </w:tc>
        <w:tc>
          <w:tcPr>
            <w:tcW w:w="2512" w:type="dxa"/>
            <w:hideMark/>
          </w:tcPr>
          <w:p w14:paraId="778098AF"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Females</w:t>
            </w:r>
            <w:r w:rsidRPr="002C149F">
              <w:t xml:space="preserve"> </w:t>
            </w:r>
            <w:r>
              <w:t xml:space="preserve">undergoing </w:t>
            </w:r>
            <w:r w:rsidRPr="002C149F">
              <w:t>breast</w:t>
            </w:r>
            <w:r>
              <w:t xml:space="preserve"> surgery</w:t>
            </w:r>
          </w:p>
        </w:tc>
        <w:tc>
          <w:tcPr>
            <w:tcW w:w="3340" w:type="dxa"/>
            <w:hideMark/>
          </w:tcPr>
          <w:p w14:paraId="1B6E6B43"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Alcaraz 2014; Majholm 2011</w:t>
            </w:r>
          </w:p>
        </w:tc>
        <w:tc>
          <w:tcPr>
            <w:tcW w:w="2126" w:type="dxa"/>
            <w:hideMark/>
          </w:tcPr>
          <w:p w14:paraId="76159C3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Post</w:t>
            </w:r>
            <w:r>
              <w:t>-operative</w:t>
            </w:r>
            <w:r w:rsidRPr="002C149F">
              <w:t xml:space="preserve"> (0-24hr)</w:t>
            </w:r>
          </w:p>
        </w:tc>
        <w:tc>
          <w:tcPr>
            <w:tcW w:w="2072" w:type="dxa"/>
            <w:hideMark/>
          </w:tcPr>
          <w:p w14:paraId="3616D0A2"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r w:rsidR="002461BC" w:rsidRPr="002C149F" w14:paraId="453990F7"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129595F4" w14:textId="6B8ED24C" w:rsidR="002461BC" w:rsidRPr="002C149F" w:rsidRDefault="002461BC" w:rsidP="002461BC">
            <w:pPr>
              <w:pStyle w:val="Tabletext8pt"/>
            </w:pPr>
            <w:r w:rsidRPr="002C149F">
              <w:t>Tan 2015</w:t>
            </w:r>
            <w:r>
              <w:t xml:space="preserve"> </w:t>
            </w:r>
            <w:r>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 </w:instrText>
            </w:r>
            <w:r w:rsidR="00F913ED">
              <w:fldChar w:fldCharType="begin">
                <w:fldData xml:space="preserve">PEVuZE5vdGU+PENpdGU+PEF1dGhvcj5UYW48L0F1dGhvcj48WWVhcj4yMDE1PC9ZZWFyPjxSZWNO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</w:fldData>
              </w:fldChar>
            </w:r>
            <w:r w:rsidR="00F913ED">
              <w:instrText xml:space="preserve"> ADDIN EN.CITE.DATA </w:instrText>
            </w:r>
            <w:r w:rsidR="00F913ED">
              <w:fldChar w:fldCharType="end"/>
            </w:r>
            <w:r>
              <w:fldChar w:fldCharType="separate"/>
            </w:r>
            <w:r w:rsidR="00F913ED">
              <w:rPr>
                <w:noProof/>
              </w:rPr>
              <w:t>(</w:t>
            </w:r>
            <w:hyperlink w:anchor="_ENREF_136" w:tooltip="Tan, 2015 #340" w:history="1">
              <w:r w:rsidR="00E3486E">
                <w:rPr>
                  <w:noProof/>
                </w:rPr>
                <w:t>136</w:t>
              </w:r>
            </w:hyperlink>
            <w:r w:rsidR="00F913ED">
              <w:rPr>
                <w:noProof/>
              </w:rPr>
              <w:t>)</w:t>
            </w:r>
            <w:r>
              <w:fldChar w:fldCharType="end"/>
            </w:r>
          </w:p>
        </w:tc>
        <w:tc>
          <w:tcPr>
            <w:tcW w:w="1559" w:type="dxa"/>
            <w:vMerge w:val="restart"/>
            <w:hideMark/>
          </w:tcPr>
          <w:p w14:paraId="0FA66186"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2C149F">
              <w:t>individual studies</w:t>
            </w:r>
          </w:p>
        </w:tc>
        <w:tc>
          <w:tcPr>
            <w:tcW w:w="2228" w:type="dxa"/>
            <w:hideMark/>
          </w:tcPr>
          <w:p w14:paraId="7CF807C6" w14:textId="425951F6"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0D2103">
              <w:t>25 Prevention</w:t>
            </w:r>
          </w:p>
        </w:tc>
        <w:tc>
          <w:tcPr>
            <w:tcW w:w="2512" w:type="dxa"/>
            <w:hideMark/>
          </w:tcPr>
          <w:p w14:paraId="524F3CAD" w14:textId="05C138F8"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t>Females</w:t>
            </w:r>
            <w:r w:rsidRPr="002C149F">
              <w:t xml:space="preserve"> </w:t>
            </w:r>
            <w:r>
              <w:t xml:space="preserve">undergoing </w:t>
            </w:r>
            <w:r w:rsidRPr="002C149F">
              <w:t>Caesarean section</w:t>
            </w:r>
          </w:p>
        </w:tc>
        <w:tc>
          <w:tcPr>
            <w:tcW w:w="3340" w:type="dxa"/>
            <w:hideMark/>
          </w:tcPr>
          <w:p w14:paraId="44D79B87"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Ho 2006</w:t>
            </w:r>
          </w:p>
        </w:tc>
        <w:tc>
          <w:tcPr>
            <w:tcW w:w="2126" w:type="dxa"/>
            <w:hideMark/>
          </w:tcPr>
          <w:p w14:paraId="1E766C5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Intraoperative</w:t>
            </w:r>
          </w:p>
        </w:tc>
        <w:tc>
          <w:tcPr>
            <w:tcW w:w="2072" w:type="dxa"/>
            <w:hideMark/>
          </w:tcPr>
          <w:p w14:paraId="40277829"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r w:rsidR="002461BC" w:rsidRPr="002C149F" w14:paraId="5428753E" w14:textId="77777777" w:rsidTr="005475E9">
        <w:trPr>
          <w:trHeight w:val="20"/>
        </w:trPr>
        <w:tc>
          <w:tcPr>
            <w:cnfStyle w:val="001000000000" w:firstRow="0" w:lastRow="0" w:firstColumn="1" w:lastColumn="0" w:oddVBand="0" w:evenVBand="0" w:oddHBand="0" w:evenHBand="0" w:firstRowFirstColumn="0" w:firstRowLastColumn="0" w:lastRowFirstColumn="0" w:lastRowLastColumn="0"/>
            <w:tcW w:w="1560" w:type="dxa"/>
            <w:vMerge/>
          </w:tcPr>
          <w:p w14:paraId="7E8FEF2D" w14:textId="7930B6DE" w:rsidR="002461BC" w:rsidRPr="002C149F" w:rsidRDefault="002461BC" w:rsidP="002461BC">
            <w:pPr>
              <w:pStyle w:val="Tabletext8pt"/>
            </w:pPr>
          </w:p>
        </w:tc>
        <w:tc>
          <w:tcPr>
            <w:tcW w:w="1559" w:type="dxa"/>
            <w:vMerge/>
          </w:tcPr>
          <w:p w14:paraId="72D7918C" w14:textId="5C105243"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p>
        </w:tc>
        <w:tc>
          <w:tcPr>
            <w:tcW w:w="2228" w:type="dxa"/>
            <w:hideMark/>
          </w:tcPr>
          <w:p w14:paraId="52F79FF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25 Prevention</w:t>
            </w:r>
          </w:p>
        </w:tc>
        <w:tc>
          <w:tcPr>
            <w:tcW w:w="2512" w:type="dxa"/>
            <w:hideMark/>
          </w:tcPr>
          <w:p w14:paraId="00C0CD8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Women at</w:t>
            </w:r>
            <w:r>
              <w:t xml:space="preserve"> risk</w:t>
            </w:r>
            <w:r w:rsidRPr="002C149F">
              <w:t xml:space="preserve"> of post</w:t>
            </w:r>
            <w:r>
              <w:t>-operative</w:t>
            </w:r>
            <w:r w:rsidRPr="002C149F">
              <w:t xml:space="preserve"> nausea and vomiting</w:t>
            </w:r>
          </w:p>
        </w:tc>
        <w:tc>
          <w:tcPr>
            <w:tcW w:w="3340" w:type="dxa"/>
            <w:hideMark/>
          </w:tcPr>
          <w:p w14:paraId="7F99851D"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Alkaissi 2005</w:t>
            </w:r>
          </w:p>
        </w:tc>
        <w:tc>
          <w:tcPr>
            <w:tcW w:w="2126" w:type="dxa"/>
            <w:hideMark/>
          </w:tcPr>
          <w:p w14:paraId="3F9497E8"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simulated motion sickness</w:t>
            </w:r>
          </w:p>
        </w:tc>
        <w:tc>
          <w:tcPr>
            <w:tcW w:w="2072" w:type="dxa"/>
            <w:hideMark/>
          </w:tcPr>
          <w:p w14:paraId="429473BA" w14:textId="77777777" w:rsidR="002461BC" w:rsidRPr="002C149F" w:rsidRDefault="002461BC" w:rsidP="002461BC">
            <w:pPr>
              <w:pStyle w:val="Tabletext8pt"/>
              <w:cnfStyle w:val="000000000000" w:firstRow="0" w:lastRow="0" w:firstColumn="0" w:lastColumn="0" w:oddVBand="0" w:evenVBand="0" w:oddHBand="0" w:evenHBand="0" w:firstRowFirstColumn="0" w:firstRowLastColumn="0" w:lastRowFirstColumn="0" w:lastRowLastColumn="0"/>
            </w:pPr>
            <w:r w:rsidRPr="002C149F">
              <w:t>nausea and vomiting</w:t>
            </w:r>
          </w:p>
        </w:tc>
      </w:tr>
    </w:tbl>
    <w:p w14:paraId="461D98BB" w14:textId="77777777" w:rsidR="001523C6" w:rsidRDefault="001523C6" w:rsidP="006A0F95">
      <w:pPr>
        <w:pStyle w:val="TableFigNotes18"/>
      </w:pPr>
    </w:p>
    <w:p w14:paraId="79C7330F" w14:textId="77777777" w:rsidR="006A0F95" w:rsidRPr="006A0F95" w:rsidRDefault="006A0F95" w:rsidP="006A0F95">
      <w:pPr>
        <w:pStyle w:val="BodyText"/>
      </w:pPr>
      <w:bookmarkStart w:id="438" w:name="_Toc159754423"/>
      <w:bookmarkStart w:id="439" w:name="_Toc159754424"/>
      <w:bookmarkStart w:id="440" w:name="_Toc159754425"/>
      <w:bookmarkStart w:id="441" w:name="_Toc159754426"/>
      <w:bookmarkStart w:id="442" w:name="_Toc159754427"/>
      <w:bookmarkStart w:id="443" w:name="_Toc159754428"/>
      <w:bookmarkStart w:id="444" w:name="_Toc159754429"/>
      <w:bookmarkStart w:id="445" w:name="_Toc159754430"/>
      <w:bookmarkStart w:id="446" w:name="_Toc159754431"/>
      <w:bookmarkStart w:id="447" w:name="_Toc159754432"/>
      <w:bookmarkStart w:id="448" w:name="_Toc159754433"/>
      <w:bookmarkStart w:id="449" w:name="_Toc159754434"/>
      <w:bookmarkStart w:id="450" w:name="_Toc159754436"/>
      <w:bookmarkStart w:id="451" w:name="_Toc159754438"/>
      <w:bookmarkStart w:id="452" w:name="_Toc159754440"/>
      <w:bookmarkStart w:id="453" w:name="_Toc159754442"/>
      <w:bookmarkStart w:id="454" w:name="_Toc159754443"/>
      <w:bookmarkStart w:id="455" w:name="_Toc159754444"/>
      <w:bookmarkStart w:id="456" w:name="_Toc159754445"/>
      <w:bookmarkStart w:id="457" w:name="_Toc159754446"/>
      <w:bookmarkStart w:id="458" w:name="_Toc159754447"/>
      <w:bookmarkStart w:id="459" w:name="_Toc159754448"/>
      <w:bookmarkStart w:id="460" w:name="_Toc159754449"/>
      <w:bookmarkStart w:id="461" w:name="_Toc159754451"/>
      <w:bookmarkStart w:id="462" w:name="_Toc159754453"/>
      <w:bookmarkStart w:id="463" w:name="_Toc159754455"/>
      <w:bookmarkStart w:id="464" w:name="_Toc159754456"/>
      <w:bookmarkStart w:id="465" w:name="_Toc15975445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3EF98004" w14:textId="77777777" w:rsidR="00FE021C" w:rsidRDefault="00FE021C" w:rsidP="00770085">
      <w:pPr>
        <w:pStyle w:val="BodyText"/>
      </w:pPr>
    </w:p>
    <w:p w14:paraId="371FBE54" w14:textId="3938A23A" w:rsidR="00FE021C" w:rsidRDefault="00FE021C" w:rsidP="00770085">
      <w:pPr>
        <w:pStyle w:val="BodyText"/>
        <w:sectPr w:rsidR="00FE021C" w:rsidSect="00296A7C">
          <w:headerReference w:type="default" r:id="rId37"/>
          <w:pgSz w:w="16837" w:h="11905" w:orient="landscape" w:code="9"/>
          <w:pgMar w:top="720" w:right="720" w:bottom="720" w:left="720" w:header="720" w:footer="397" w:gutter="0"/>
          <w:paperSrc w:first="261" w:other="261"/>
          <w:cols w:space="708"/>
          <w:docGrid w:linePitch="299"/>
        </w:sectPr>
      </w:pPr>
    </w:p>
    <w:p w14:paraId="5CEE586C" w14:textId="69A0E795" w:rsidR="001E06C2" w:rsidRPr="00AB31C7" w:rsidRDefault="001E06C2" w:rsidP="001E06C2">
      <w:pPr>
        <w:pStyle w:val="H2-notoccolour"/>
      </w:pPr>
      <w:bookmarkStart w:id="466" w:name="_Toc93746565"/>
      <w:bookmarkStart w:id="467" w:name="_Toc80796465"/>
      <w:bookmarkStart w:id="468" w:name="_Toc42163602"/>
      <w:r w:rsidRPr="00AB31C7">
        <w:lastRenderedPageBreak/>
        <w:t>Acknowledg</w:t>
      </w:r>
      <w:bookmarkEnd w:id="466"/>
      <w:r w:rsidR="00332A16">
        <w:t>ments</w:t>
      </w:r>
    </w:p>
    <w:p w14:paraId="3EC305CB" w14:textId="77777777" w:rsidR="001E06C2" w:rsidRPr="00AB31C7" w:rsidRDefault="001E06C2" w:rsidP="001E06C2">
      <w:pPr>
        <w:pStyle w:val="BodyText"/>
      </w:pPr>
      <w:r w:rsidRPr="00AB31C7">
        <w:t xml:space="preserve">The Research Protocol was written and developed by </w:t>
      </w:r>
      <w:r w:rsidRPr="00AB31C7">
        <w:rPr>
          <w:rStyle w:val="Strong"/>
        </w:rPr>
        <w:t>HT</w:t>
      </w:r>
      <w:r w:rsidRPr="00AB31C7">
        <w:t xml:space="preserve">ANALYSTS in conjunction with the NHMRC. Expert advice was provided by NTREAP and NTWC, especially in relation to intervention, study design and eligibility criteria. A methodological review of the draft protocol was conducted by Cochrane Australia. </w:t>
      </w:r>
    </w:p>
    <w:p w14:paraId="5AC21F6D" w14:textId="77777777" w:rsidR="001E06C2" w:rsidRPr="00AB31C7" w:rsidRDefault="001E06C2" w:rsidP="001E06C2">
      <w:pPr>
        <w:pStyle w:val="H2-notoccolour"/>
      </w:pPr>
      <w:bookmarkStart w:id="469" w:name="_Toc93746566"/>
      <w:r w:rsidRPr="00AB31C7">
        <w:t>Contributions of authors</w:t>
      </w:r>
      <w:bookmarkEnd w:id="469"/>
    </w:p>
    <w:p w14:paraId="643C7AE7" w14:textId="77777777" w:rsidR="001E06C2" w:rsidRPr="00AB31C7" w:rsidRDefault="001E06C2" w:rsidP="001E06C2">
      <w:pPr>
        <w:pStyle w:val="BodyText"/>
      </w:pPr>
      <w:r w:rsidRPr="00AB31C7">
        <w:t xml:space="preserve">The Evidence Evaluation Report was written and developed by </w:t>
      </w:r>
      <w:r w:rsidRPr="00AB31C7">
        <w:rPr>
          <w:rStyle w:val="Strong"/>
        </w:rPr>
        <w:t>HT</w:t>
      </w:r>
      <w:r w:rsidRPr="00AB31C7">
        <w:t>ANALYSTS, with evidence synthesis (statistical analysis and GRADE) conducted by the following reviewers: Margaret Jorgensen (oversight), Aiya Taylor (lead) or Ella Connor. Expert advice was provided by NTREAP and NTWC, especially in relation to intervention, study design and eligibility criteria.</w:t>
      </w:r>
    </w:p>
    <w:p w14:paraId="7F43D5BE" w14:textId="77777777" w:rsidR="001E06C2" w:rsidRPr="00AB31C7" w:rsidRDefault="001E06C2" w:rsidP="001E06C2">
      <w:pPr>
        <w:pStyle w:val="BodyText"/>
      </w:pPr>
      <w:r w:rsidRPr="00AB31C7">
        <w:t>A methodological review of the draft evaluation report was conducted by Cochrane Australia.</w:t>
      </w:r>
    </w:p>
    <w:p w14:paraId="686BD474" w14:textId="77777777" w:rsidR="001E06C2" w:rsidRPr="00AB31C7" w:rsidRDefault="001E06C2" w:rsidP="001E06C2">
      <w:pPr>
        <w:pStyle w:val="H2-notoccolour"/>
      </w:pPr>
      <w:bookmarkStart w:id="470" w:name="_Toc32614960"/>
      <w:bookmarkStart w:id="471" w:name="_Toc93746567"/>
      <w:r w:rsidRPr="00AB31C7">
        <w:t>Declarations of interest</w:t>
      </w:r>
      <w:bookmarkEnd w:id="470"/>
      <w:bookmarkEnd w:id="471"/>
    </w:p>
    <w:p w14:paraId="0BC25EDB" w14:textId="77777777" w:rsidR="001E06C2" w:rsidRPr="00AB31C7" w:rsidRDefault="001E06C2" w:rsidP="001E06C2">
      <w:pPr>
        <w:pStyle w:val="BodyText"/>
      </w:pPr>
      <w:r w:rsidRPr="00AB31C7">
        <w:t>All named authors declare they have no financial, personal or professional interests that could be construed to have influenced the conduct or results of this systematic review.</w:t>
      </w:r>
    </w:p>
    <w:p w14:paraId="3ABD9C93" w14:textId="3D34F061" w:rsidR="001E06C2" w:rsidRPr="00AB31C7" w:rsidRDefault="001E06C2" w:rsidP="001E06C2">
      <w:pPr>
        <w:pStyle w:val="BodyText"/>
      </w:pPr>
      <w:r w:rsidRPr="00AB31C7">
        <w:t xml:space="preserve">In line with the process to establish any NHMRC committee, each committee member was asked to disclose their interests. Potential conflicts of interest among NHMRC NTWC members are lodged with the NHMRC and are available </w:t>
      </w:r>
      <w:hyperlink r:id="rId38" w:history="1">
        <w:r w:rsidRPr="00AB31C7">
          <w:rPr>
            <w:rStyle w:val="Hyperlink"/>
          </w:rPr>
          <w:t>online</w:t>
        </w:r>
      </w:hyperlink>
      <w:r w:rsidRPr="00AB31C7">
        <w:t>.</w:t>
      </w:r>
    </w:p>
    <w:p w14:paraId="31155C1B" w14:textId="77777777" w:rsidR="008A121E" w:rsidRPr="00AB31C7" w:rsidRDefault="008A121E" w:rsidP="004D53A8">
      <w:pPr>
        <w:pStyle w:val="Heading1caps"/>
      </w:pPr>
      <w:bookmarkStart w:id="472" w:name="_Toc159843706"/>
      <w:bookmarkEnd w:id="467"/>
      <w:bookmarkEnd w:id="468"/>
      <w:r w:rsidRPr="00AB31C7">
        <w:lastRenderedPageBreak/>
        <w:t>References</w:t>
      </w:r>
      <w:bookmarkEnd w:id="472"/>
    </w:p>
    <w:p w14:paraId="33FD4246" w14:textId="04F4A42D" w:rsidR="00E3486E" w:rsidRPr="00E3486E" w:rsidRDefault="008A121E" w:rsidP="007A07AF">
      <w:pPr>
        <w:pStyle w:val="EndNoteBibliography"/>
      </w:pPr>
      <w:r w:rsidRPr="00AB31C7">
        <w:fldChar w:fldCharType="begin"/>
      </w:r>
      <w:r w:rsidRPr="00AB31C7">
        <w:instrText xml:space="preserve"> ADDIN EN.REFLIST </w:instrText>
      </w:r>
      <w:r w:rsidRPr="00AB31C7">
        <w:fldChar w:fldCharType="separate"/>
      </w:r>
      <w:bookmarkStart w:id="473" w:name="_ENREF_1"/>
      <w:r w:rsidR="00E3486E" w:rsidRPr="00E3486E">
        <w:t>1.</w:t>
      </w:r>
      <w:r w:rsidR="00E3486E" w:rsidRPr="00E3486E">
        <w:tab/>
        <w:t xml:space="preserve">Department of Health and Aged Care. The 2015 review of the Australian Government rebate on private health Iinsurance for natural therapies. 2019. [Accessed: 15 December 2019]. Available from: </w:t>
      </w:r>
      <w:hyperlink r:id="rId39" w:history="1">
        <w:r w:rsidR="00E3486E" w:rsidRPr="00E3486E">
          <w:rPr>
            <w:rStyle w:val="Hyperlink"/>
            <w:rFonts w:cs="Calibri"/>
          </w:rPr>
          <w:t>https://www.health.gov.au/internet/main/publishing.nsf/Content/phi-natural-therapies</w:t>
        </w:r>
      </w:hyperlink>
      <w:r w:rsidR="00E3486E" w:rsidRPr="00E3486E">
        <w:t>.</w:t>
      </w:r>
      <w:bookmarkEnd w:id="473"/>
    </w:p>
    <w:p w14:paraId="712E8B55" w14:textId="5FC7537C" w:rsidR="00E3486E" w:rsidRPr="00E3486E" w:rsidRDefault="00E3486E" w:rsidP="007A07AF">
      <w:pPr>
        <w:pStyle w:val="EndNoteBibliography"/>
      </w:pPr>
      <w:bookmarkStart w:id="474" w:name="_ENREF_2"/>
      <w:r w:rsidRPr="00E3486E">
        <w:t>2.</w:t>
      </w:r>
      <w:r w:rsidRPr="00E3486E">
        <w:tab/>
        <w:t xml:space="preserve">Methodological Expectations of Cochrane Intervention Reviews. London: Cochrane; 2019 [cited 2019]. Available from: </w:t>
      </w:r>
      <w:hyperlink r:id="rId40" w:history="1">
        <w:r w:rsidRPr="00E3486E">
          <w:rPr>
            <w:rStyle w:val="Hyperlink"/>
            <w:rFonts w:cs="Calibri"/>
          </w:rPr>
          <w:t>https://community.cochrane.org/mecir-manual</w:t>
        </w:r>
      </w:hyperlink>
      <w:r w:rsidRPr="00E3486E">
        <w:t>.</w:t>
      </w:r>
      <w:bookmarkEnd w:id="474"/>
    </w:p>
    <w:p w14:paraId="4CA6AC26" w14:textId="77777777" w:rsidR="00E3486E" w:rsidRPr="00E3486E" w:rsidRDefault="00E3486E" w:rsidP="007A07AF">
      <w:pPr>
        <w:pStyle w:val="EndNoteBibliography"/>
      </w:pPr>
      <w:bookmarkStart w:id="475" w:name="_ENREF_3"/>
      <w:r w:rsidRPr="00E3486E">
        <w:t>3.</w:t>
      </w:r>
      <w:r w:rsidRPr="00E3486E">
        <w:tab/>
        <w:t>Moher D, Liberati A, Tetzlaff J, Altman DG, Group P. Preferred reporting items for systematic reviews and meta-analyses: the PRISMA statement.</w:t>
      </w:r>
      <w:r w:rsidRPr="00E3486E">
        <w:rPr>
          <w:i/>
        </w:rPr>
        <w:t xml:space="preserve"> PLoS Med</w:t>
      </w:r>
      <w:r w:rsidRPr="00E3486E">
        <w:t>. 2009;6(7):e1000097. 10.1371/journal.pmed.1000097</w:t>
      </w:r>
      <w:bookmarkEnd w:id="475"/>
    </w:p>
    <w:p w14:paraId="1F63B666" w14:textId="1608A1C4" w:rsidR="00E3486E" w:rsidRPr="00E3486E" w:rsidRDefault="00E3486E" w:rsidP="007A07AF">
      <w:pPr>
        <w:pStyle w:val="EndNoteBibliography"/>
      </w:pPr>
      <w:bookmarkStart w:id="476" w:name="_ENREF_4"/>
      <w:r w:rsidRPr="00E3486E">
        <w:t>4.</w:t>
      </w:r>
      <w:r w:rsidRPr="00E3486E">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hyperlink r:id="rId41" w:history="1">
        <w:r w:rsidRPr="00E3486E">
          <w:rPr>
            <w:rStyle w:val="Hyperlink"/>
            <w:rFonts w:cs="Calibri"/>
          </w:rPr>
          <w:t>https://community.cochrane.org/mecir-manual/standards-reporting-new-cochrane-intervention-reviews-r1-r109</w:t>
        </w:r>
      </w:hyperlink>
      <w:r w:rsidRPr="00E3486E">
        <w:t>.</w:t>
      </w:r>
      <w:bookmarkEnd w:id="476"/>
    </w:p>
    <w:p w14:paraId="729860EF" w14:textId="6B9ACE0F" w:rsidR="00E3486E" w:rsidRPr="00E3486E" w:rsidRDefault="00E3486E" w:rsidP="007A07AF">
      <w:pPr>
        <w:pStyle w:val="EndNoteBibliography"/>
      </w:pPr>
      <w:bookmarkStart w:id="477" w:name="_ENREF_5"/>
      <w:r w:rsidRPr="00E3486E">
        <w:t>5.</w:t>
      </w:r>
      <w:r w:rsidRPr="00E3486E">
        <w:tab/>
        <w:t xml:space="preserve">Schünemann H, Brożek J, Guyatt G, Oxman A. GRADE Handbook. Handbook for grading the quality of evidence and the strength of recommendations using the GRADE approach [Internet]. 2013. [Accessed; (Updated October 2013). Available from: </w:t>
      </w:r>
      <w:hyperlink r:id="rId42" w:history="1">
        <w:r w:rsidRPr="00E3486E">
          <w:rPr>
            <w:rStyle w:val="Hyperlink"/>
            <w:rFonts w:cs="Calibri"/>
          </w:rPr>
          <w:t>https://gdt.gradepro.org/app/handbook/handbook.html</w:t>
        </w:r>
      </w:hyperlink>
      <w:r w:rsidRPr="00E3486E">
        <w:t>.</w:t>
      </w:r>
      <w:bookmarkEnd w:id="477"/>
    </w:p>
    <w:p w14:paraId="56CF4D75" w14:textId="74037E35" w:rsidR="00E3486E" w:rsidRPr="00E3486E" w:rsidRDefault="00E3486E" w:rsidP="007A07AF">
      <w:pPr>
        <w:pStyle w:val="EndNoteBibliography"/>
      </w:pPr>
      <w:bookmarkStart w:id="478" w:name="_ENREF_6"/>
      <w:r w:rsidRPr="00E3486E">
        <w:t>6.</w:t>
      </w:r>
      <w:r w:rsidRPr="00E3486E">
        <w:tab/>
        <w:t xml:space="preserve">Patient Blood Management Guidelines: Module 6 Neonatal and Paediatrics. Technical report - Volume 2. Canberra, Australia: National Blood Authority; 2016 [cited 2016]. Available from: </w:t>
      </w:r>
      <w:hyperlink r:id="rId43" w:history="1">
        <w:r w:rsidRPr="00E3486E">
          <w:rPr>
            <w:rStyle w:val="Hyperlink"/>
            <w:rFonts w:cs="Calibri"/>
          </w:rPr>
          <w:t>https://www.blood.gov.au/pbm-module-6</w:t>
        </w:r>
      </w:hyperlink>
      <w:r w:rsidRPr="00E3486E">
        <w:t>.</w:t>
      </w:r>
      <w:bookmarkEnd w:id="478"/>
    </w:p>
    <w:p w14:paraId="671DF4C2" w14:textId="77777777" w:rsidR="00E3486E" w:rsidRPr="00E3486E" w:rsidRDefault="00E3486E" w:rsidP="007A07AF">
      <w:pPr>
        <w:pStyle w:val="EndNoteBibliography"/>
      </w:pPr>
      <w:bookmarkStart w:id="479" w:name="_ENREF_7"/>
      <w:r w:rsidRPr="00E3486E">
        <w:t>7.</w:t>
      </w:r>
      <w:r w:rsidRPr="00E3486E">
        <w:tab/>
        <w:t xml:space="preserve">Higgins JPT, Eldridge S, Li T. Chapter 23: Including variants on randomized trials. In: Higgins JPT, Thomas J, Chandler J, Cumpston M, Li T, Page MJ, et al., editors. </w:t>
      </w:r>
      <w:r w:rsidRPr="00E3486E">
        <w:rPr>
          <w:i/>
        </w:rPr>
        <w:t>Cochrane Handbook for Systematic Reviews of Interventions version 6,0 (updated July 2019)</w:t>
      </w:r>
      <w:r w:rsidRPr="00E3486E">
        <w:t>. Cochrane2019.</w:t>
      </w:r>
      <w:bookmarkEnd w:id="479"/>
    </w:p>
    <w:p w14:paraId="59639356" w14:textId="7B424BC7" w:rsidR="00E3486E" w:rsidRPr="00E3486E" w:rsidRDefault="00E3486E" w:rsidP="007A07AF">
      <w:pPr>
        <w:pStyle w:val="EndNoteBibliography"/>
      </w:pPr>
      <w:bookmarkStart w:id="480" w:name="_ENREF_8"/>
      <w:r w:rsidRPr="00E3486E">
        <w:t>8.</w:t>
      </w:r>
      <w:r w:rsidRPr="00E3486E">
        <w:tab/>
        <w:t xml:space="preserve">National Health and Medical Research Council. How to use the evidence: assessment and application of scientific evidence. . 2000. [Accessed. Available from: </w:t>
      </w:r>
      <w:hyperlink r:id="rId44" w:history="1">
        <w:r w:rsidRPr="00E3486E">
          <w:rPr>
            <w:rStyle w:val="Hyperlink"/>
            <w:rFonts w:cs="Calibri"/>
          </w:rPr>
          <w:t>https://www.nhmrc.gov.au/about-us/publications/how-use-evidence</w:t>
        </w:r>
      </w:hyperlink>
      <w:r w:rsidRPr="00E3486E">
        <w:t>.</w:t>
      </w:r>
      <w:bookmarkEnd w:id="480"/>
    </w:p>
    <w:p w14:paraId="4BBA0B0B" w14:textId="50CAA07B" w:rsidR="00E3486E" w:rsidRPr="00E3486E" w:rsidRDefault="00E3486E" w:rsidP="007A07AF">
      <w:pPr>
        <w:pStyle w:val="EndNoteBibliography"/>
      </w:pPr>
      <w:bookmarkStart w:id="481" w:name="_ENREF_9"/>
      <w:r w:rsidRPr="00E3486E">
        <w:t>9.</w:t>
      </w:r>
      <w:r w:rsidRPr="00E3486E">
        <w:tab/>
        <w:t xml:space="preserve">National Health and Medical Research Council. NHMRC Additional levels of evidence and grades for recommendations for developers of guidelines. . 2009. [Accessed. Available from: </w:t>
      </w:r>
      <w:hyperlink r:id="rId45" w:history="1">
        <w:r w:rsidRPr="00E3486E">
          <w:rPr>
            <w:rStyle w:val="Hyperlink"/>
            <w:rFonts w:cs="Calibri"/>
          </w:rPr>
          <w:t>https://www.mja.com.au/sites/default/files/NHMRC.levels.of.evidence.2008-09.pdf</w:t>
        </w:r>
      </w:hyperlink>
      <w:r w:rsidRPr="00E3486E">
        <w:t>.</w:t>
      </w:r>
      <w:bookmarkEnd w:id="481"/>
    </w:p>
    <w:p w14:paraId="5B5FBF33" w14:textId="35EBC29B" w:rsidR="00E3486E" w:rsidRPr="00E3486E" w:rsidRDefault="00E3486E" w:rsidP="007A07AF">
      <w:pPr>
        <w:pStyle w:val="EndNoteBibliography"/>
      </w:pPr>
      <w:bookmarkStart w:id="482" w:name="_ENREF_10"/>
      <w:r w:rsidRPr="00E3486E">
        <w:t>10.</w:t>
      </w:r>
      <w:r w:rsidRPr="00E3486E">
        <w:tab/>
        <w:t xml:space="preserve">Reeves B, Deeks J, Higgins J, Shea B, Tugwell P, Wells G. Chapter 24: Including non-randomized studies on intervention effects. 2019. In: Cochrane Handbook for Systematic Reviews of Interventions version 6,0 (updated July 2019) [Internet]. Cochrane. Available from: </w:t>
      </w:r>
      <w:hyperlink r:id="rId46" w:history="1">
        <w:r w:rsidRPr="00E3486E">
          <w:rPr>
            <w:rStyle w:val="Hyperlink"/>
            <w:rFonts w:cs="Calibri"/>
          </w:rPr>
          <w:t>www.training.cochrane.org/handbook</w:t>
        </w:r>
      </w:hyperlink>
      <w:r w:rsidRPr="00E3486E">
        <w:t>.</w:t>
      </w:r>
      <w:bookmarkEnd w:id="482"/>
    </w:p>
    <w:p w14:paraId="6F7E5622" w14:textId="3129A9BD" w:rsidR="00E3486E" w:rsidRPr="00E3486E" w:rsidRDefault="00E3486E" w:rsidP="007A07AF">
      <w:pPr>
        <w:pStyle w:val="EndNoteBibliography"/>
      </w:pPr>
      <w:bookmarkStart w:id="483" w:name="_ENREF_11"/>
      <w:r w:rsidRPr="00E3486E">
        <w:t>11.</w:t>
      </w:r>
      <w:r w:rsidRPr="00E3486E">
        <w:tab/>
        <w:t xml:space="preserve">Cochrane Childhood Cancer. 2020 [Available from: </w:t>
      </w:r>
      <w:hyperlink r:id="rId47" w:history="1">
        <w:r w:rsidRPr="00E3486E">
          <w:rPr>
            <w:rStyle w:val="Hyperlink"/>
            <w:rFonts w:cs="Calibri"/>
          </w:rPr>
          <w:t>https://childhoodcancer.cochrane.org/non-randomised-controlled-study-nrs-designs</w:t>
        </w:r>
      </w:hyperlink>
      <w:r w:rsidRPr="00E3486E">
        <w:t>.</w:t>
      </w:r>
      <w:bookmarkEnd w:id="483"/>
    </w:p>
    <w:p w14:paraId="5BD42AD0" w14:textId="77777777" w:rsidR="00E3486E" w:rsidRPr="00E3486E" w:rsidRDefault="00E3486E" w:rsidP="007A07AF">
      <w:pPr>
        <w:pStyle w:val="EndNoteBibliography"/>
      </w:pPr>
      <w:bookmarkStart w:id="484" w:name="_ENREF_12"/>
      <w:r w:rsidRPr="00E3486E">
        <w:t>12.</w:t>
      </w:r>
      <w:r w:rsidRPr="00E3486E">
        <w:tab/>
        <w:t>Australian Institute of Health and Welfare. Australia's health 2016. Canberra; 2016.</w:t>
      </w:r>
      <w:bookmarkEnd w:id="484"/>
    </w:p>
    <w:p w14:paraId="1C9AA329" w14:textId="37E9CD1A" w:rsidR="00E3486E" w:rsidRPr="00E3486E" w:rsidRDefault="00E3486E" w:rsidP="007A07AF">
      <w:pPr>
        <w:pStyle w:val="EndNoteBibliography"/>
      </w:pPr>
      <w:bookmarkStart w:id="485" w:name="_ENREF_13"/>
      <w:r w:rsidRPr="00E3486E">
        <w:t>13.</w:t>
      </w:r>
      <w:r w:rsidRPr="00E3486E">
        <w:tab/>
        <w:t xml:space="preserve">World Health Organization. Regional Office for the Western P. WHO international standard terminologies on traditional medicine in the Western Pacific Region. Manila: WHO Regional Office for the Western Pacific. Availabe from </w:t>
      </w:r>
      <w:hyperlink r:id="rId48" w:history="1">
        <w:r w:rsidRPr="00E3486E">
          <w:rPr>
            <w:rStyle w:val="Hyperlink"/>
            <w:rFonts w:cs="Calibri"/>
          </w:rPr>
          <w:t>http://apps.who.int/iris/</w:t>
        </w:r>
      </w:hyperlink>
      <w:r w:rsidRPr="00E3486E">
        <w:t xml:space="preserve"> 2007.</w:t>
      </w:r>
      <w:bookmarkEnd w:id="485"/>
    </w:p>
    <w:p w14:paraId="64BF2467" w14:textId="77777777" w:rsidR="00E3486E" w:rsidRPr="00E3486E" w:rsidRDefault="00E3486E" w:rsidP="007A07AF">
      <w:pPr>
        <w:pStyle w:val="EndNoteBibliography"/>
      </w:pPr>
      <w:bookmarkStart w:id="486" w:name="_ENREF_14"/>
      <w:r w:rsidRPr="00E3486E">
        <w:t>14.</w:t>
      </w:r>
      <w:r w:rsidRPr="00E3486E">
        <w:tab/>
        <w:t>Brim RL, Miller FG. The potential benefit of the placebo effect in sham-controlled trials: implications for risk-benefit assessments and informed consent.</w:t>
      </w:r>
      <w:r w:rsidRPr="00E3486E">
        <w:rPr>
          <w:i/>
        </w:rPr>
        <w:t xml:space="preserve"> J Med Ethics</w:t>
      </w:r>
      <w:r w:rsidRPr="00E3486E">
        <w:t>. 2013;39(11):703-7. 10.1136/medethics-2012-101045</w:t>
      </w:r>
      <w:bookmarkEnd w:id="486"/>
    </w:p>
    <w:p w14:paraId="3E3E9798" w14:textId="77777777" w:rsidR="00E3486E" w:rsidRPr="00E3486E" w:rsidRDefault="00E3486E" w:rsidP="007A07AF">
      <w:pPr>
        <w:pStyle w:val="EndNoteBibliography"/>
      </w:pPr>
      <w:bookmarkStart w:id="487" w:name="_ENREF_15"/>
      <w:r w:rsidRPr="00E3486E">
        <w:t>15.</w:t>
      </w:r>
      <w:r w:rsidRPr="00E3486E">
        <w:tab/>
        <w:t>Chen LL, Su YC, Su CH, Lin HC, Kuo HW. Acupressure and meridian massage: combined effects on increasing body weight in premature infants.</w:t>
      </w:r>
      <w:r w:rsidRPr="00E3486E">
        <w:rPr>
          <w:i/>
        </w:rPr>
        <w:t xml:space="preserve"> J Clin Nurs</w:t>
      </w:r>
      <w:r w:rsidRPr="00E3486E">
        <w:t>. 2008;17(9):1174-81. 10.1111/j.1365-2702.2007.02147.x</w:t>
      </w:r>
      <w:bookmarkEnd w:id="487"/>
    </w:p>
    <w:p w14:paraId="0A481106" w14:textId="77777777" w:rsidR="00E3486E" w:rsidRPr="00E3486E" w:rsidRDefault="00E3486E" w:rsidP="007A07AF">
      <w:pPr>
        <w:pStyle w:val="EndNoteBibliography"/>
      </w:pPr>
      <w:bookmarkStart w:id="488" w:name="_ENREF_16"/>
      <w:r w:rsidRPr="00E3486E">
        <w:t>16.</w:t>
      </w:r>
      <w:r w:rsidRPr="00E3486E">
        <w:tab/>
        <w:t>Sterne JAC, Savovic J, Page MJ, Elbers RG, Blencowe NS, Boutron I, et al. RoB 2: a revised tool for assessing risk of bias in randomised trials.</w:t>
      </w:r>
      <w:r w:rsidRPr="00E3486E">
        <w:rPr>
          <w:i/>
        </w:rPr>
        <w:t xml:space="preserve"> BMJ</w:t>
      </w:r>
      <w:r w:rsidRPr="00E3486E">
        <w:t>. 2019;366:l4898. 10.1136/bmj.l4898</w:t>
      </w:r>
      <w:bookmarkEnd w:id="488"/>
    </w:p>
    <w:p w14:paraId="72622D07" w14:textId="77777777" w:rsidR="00E3486E" w:rsidRPr="00E3486E" w:rsidRDefault="00E3486E" w:rsidP="007A07AF">
      <w:pPr>
        <w:pStyle w:val="EndNoteBibliography"/>
      </w:pPr>
      <w:bookmarkStart w:id="489" w:name="_ENREF_17"/>
      <w:r w:rsidRPr="00E3486E">
        <w:t>17.</w:t>
      </w:r>
      <w:r w:rsidRPr="00E3486E">
        <w:tab/>
        <w:t xml:space="preserve">Higgins JPT, Savović J, Page MJ, Elbers RG, Sterne JAC. Chapter 8: Assessing risk of bias in a randomized trial. In: Higgins JPT, Thomas J, Chandler J, Cumpston M, Li T, Page MJ, et al., editors. </w:t>
      </w:r>
      <w:r w:rsidRPr="00E3486E">
        <w:rPr>
          <w:i/>
        </w:rPr>
        <w:t>Cochrane Handbook for Systematic Reviews of Interventions version 6,0</w:t>
      </w:r>
      <w:r w:rsidRPr="00E3486E">
        <w:t>. (updated July 2019): Cochrane 2019.</w:t>
      </w:r>
      <w:bookmarkEnd w:id="489"/>
    </w:p>
    <w:p w14:paraId="68386D09" w14:textId="73891E61" w:rsidR="00E3486E" w:rsidRPr="00E3486E" w:rsidRDefault="00E3486E" w:rsidP="007A07AF">
      <w:pPr>
        <w:pStyle w:val="EndNoteBibliography"/>
      </w:pPr>
      <w:bookmarkStart w:id="490" w:name="_ENREF_18"/>
      <w:r w:rsidRPr="00E3486E">
        <w:lastRenderedPageBreak/>
        <w:t>18.</w:t>
      </w:r>
      <w:r w:rsidRPr="00E3486E">
        <w:tab/>
        <w:t xml:space="preserve">Sterne J, Hernán M, McAleenan A, Reeves B, Higgins J. Chapter 25: Assessing risk of bias in a non-randomized study. 2019. In: Cochrane Handbook for Systematic Reviews of Interventions version 6,0 [Internet]. Cochrane. Available from: </w:t>
      </w:r>
      <w:hyperlink r:id="rId49" w:history="1">
        <w:r w:rsidRPr="00E3486E">
          <w:rPr>
            <w:rStyle w:val="Hyperlink"/>
            <w:rFonts w:cs="Calibri"/>
          </w:rPr>
          <w:t>www.training.cochrane.org/handbook</w:t>
        </w:r>
      </w:hyperlink>
      <w:r w:rsidRPr="00E3486E">
        <w:t>.</w:t>
      </w:r>
      <w:bookmarkEnd w:id="490"/>
    </w:p>
    <w:p w14:paraId="7EBCD0D8" w14:textId="3A327B2C" w:rsidR="00E3486E" w:rsidRPr="00E3486E" w:rsidRDefault="00E3486E" w:rsidP="007A07AF">
      <w:pPr>
        <w:pStyle w:val="EndNoteBibliography"/>
      </w:pPr>
      <w:bookmarkStart w:id="491" w:name="_ENREF_19"/>
      <w:r w:rsidRPr="00E3486E">
        <w:t>19.</w:t>
      </w:r>
      <w:r w:rsidRPr="00E3486E">
        <w:tab/>
        <w:t xml:space="preserve">Branch PE, editor. Guidelines for preparing submissions to the Pharmaceutical Benefits Advisory Committee (PBAC). Canberra: Australian Government Department of Health; September 2016 [cited September 2016]. Available from: </w:t>
      </w:r>
      <w:hyperlink r:id="rId50" w:history="1">
        <w:r w:rsidRPr="00E3486E">
          <w:rPr>
            <w:rStyle w:val="Hyperlink"/>
            <w:rFonts w:cs="Calibri"/>
          </w:rPr>
          <w:t>https://pbac.pbs.gov.au/</w:t>
        </w:r>
      </w:hyperlink>
      <w:r w:rsidRPr="00E3486E">
        <w:t>.</w:t>
      </w:r>
      <w:bookmarkEnd w:id="491"/>
    </w:p>
    <w:p w14:paraId="0C245711" w14:textId="608B58F7" w:rsidR="00E3486E" w:rsidRPr="00E3486E" w:rsidRDefault="00E3486E" w:rsidP="007A07AF">
      <w:pPr>
        <w:pStyle w:val="EndNoteBibliography"/>
      </w:pPr>
      <w:bookmarkStart w:id="492" w:name="_ENREF_20"/>
      <w:r w:rsidRPr="00E3486E">
        <w:t>20.</w:t>
      </w:r>
      <w:r w:rsidRPr="00E3486E">
        <w:tab/>
        <w:t xml:space="preserve">Guidelines for preparing assessments for the Medical Services Advisory Committee. Canberra: Australian Government Department of Health; last updated: 15 December 2021 [cited last updated: 15 December 2021]. Available from: </w:t>
      </w:r>
      <w:hyperlink r:id="rId51" w:history="1">
        <w:r w:rsidRPr="00E3486E">
          <w:rPr>
            <w:rStyle w:val="Hyperlink"/>
            <w:rFonts w:cs="Calibri"/>
          </w:rPr>
          <w:t>http://www.msac.gov.au/internet/msac/publishing.nsf/Content/Documents-for-Applicants-and-Assessment-Groups</w:t>
        </w:r>
      </w:hyperlink>
      <w:r w:rsidRPr="00E3486E">
        <w:t>.</w:t>
      </w:r>
      <w:bookmarkEnd w:id="492"/>
    </w:p>
    <w:p w14:paraId="5F26B703" w14:textId="5E2F81D1" w:rsidR="00E3486E" w:rsidRPr="00E3486E" w:rsidRDefault="00E3486E" w:rsidP="007A07AF">
      <w:pPr>
        <w:pStyle w:val="EndNoteBibliography"/>
      </w:pPr>
      <w:bookmarkStart w:id="493" w:name="_ENREF_21"/>
      <w:r w:rsidRPr="00E3486E">
        <w:t>21.</w:t>
      </w:r>
      <w:r w:rsidRPr="00E3486E">
        <w:tab/>
        <w:t xml:space="preserve">Higgins J, Thomas J, Chandler J, Cumpston M, Li T, Page M, et al., (editors). Cochrane Handbook for Systematic Reviews of Interventions version 6.2 (updated February 2021): Cochrane Collaboration; 2021 [cited 2021]. Available from: </w:t>
      </w:r>
      <w:hyperlink r:id="rId52" w:history="1">
        <w:r w:rsidRPr="00E3486E">
          <w:rPr>
            <w:rStyle w:val="Hyperlink"/>
            <w:rFonts w:cs="Calibri"/>
          </w:rPr>
          <w:t>www.training.cochrane.org/handbook</w:t>
        </w:r>
      </w:hyperlink>
      <w:r w:rsidRPr="00E3486E">
        <w:t>.</w:t>
      </w:r>
      <w:bookmarkEnd w:id="493"/>
    </w:p>
    <w:p w14:paraId="32ACEDB6" w14:textId="77777777" w:rsidR="00E3486E" w:rsidRPr="00E3486E" w:rsidRDefault="00E3486E" w:rsidP="007A07AF">
      <w:pPr>
        <w:pStyle w:val="EndNoteBibliography"/>
      </w:pPr>
      <w:bookmarkStart w:id="494" w:name="_ENREF_22"/>
      <w:r w:rsidRPr="00E3486E">
        <w:t>22.</w:t>
      </w:r>
      <w:r w:rsidRPr="00E3486E">
        <w:tab/>
        <w:t>Robinson N, Lorenc A, Liao X. The evidence for Shiatsu: a systematic review of Shiatsu and acupressure.</w:t>
      </w:r>
      <w:r w:rsidRPr="00E3486E">
        <w:rPr>
          <w:i/>
        </w:rPr>
        <w:t xml:space="preserve"> BMC Complement Altern Med</w:t>
      </w:r>
      <w:r w:rsidRPr="00E3486E">
        <w:t>. 2011;11:88. 10.1186/1472-6882-11-88</w:t>
      </w:r>
      <w:bookmarkEnd w:id="494"/>
    </w:p>
    <w:p w14:paraId="35DE7803" w14:textId="77777777" w:rsidR="00E3486E" w:rsidRPr="00E3486E" w:rsidRDefault="00E3486E" w:rsidP="007A07AF">
      <w:pPr>
        <w:pStyle w:val="EndNoteBibliography"/>
      </w:pPr>
      <w:bookmarkStart w:id="495" w:name="_ENREF_23"/>
      <w:r w:rsidRPr="00E3486E">
        <w:t>23.</w:t>
      </w:r>
      <w:r w:rsidRPr="00E3486E">
        <w:tab/>
        <w:t>Cramer H, Haller H, Dobos G, Lauche R. A Systematic Review and Meta-Analysis Estimating the Expected Dropout Rates in Randomized Controlled Trials on Yoga Interventions.</w:t>
      </w:r>
      <w:r w:rsidRPr="00E3486E">
        <w:rPr>
          <w:i/>
        </w:rPr>
        <w:t xml:space="preserve"> Evid Based Complement Alternat Med</w:t>
      </w:r>
      <w:r w:rsidRPr="00E3486E">
        <w:t>. 2016;2016:5859729. 10.1155/2016/5859729</w:t>
      </w:r>
      <w:bookmarkEnd w:id="495"/>
    </w:p>
    <w:p w14:paraId="1C4DBF71" w14:textId="77777777" w:rsidR="00E3486E" w:rsidRPr="00E3486E" w:rsidRDefault="00E3486E" w:rsidP="007A07AF">
      <w:pPr>
        <w:pStyle w:val="EndNoteBibliography"/>
      </w:pPr>
      <w:bookmarkStart w:id="496" w:name="_ENREF_24"/>
      <w:r w:rsidRPr="00E3486E">
        <w:t>24.</w:t>
      </w:r>
      <w:r w:rsidRPr="00E3486E">
        <w:tab/>
        <w:t>Viken H, Reitlo LS, Zisko N, Nauman J, Aspvik NP, Ingebrigtsen JE, et al. Predictors of Dropout in Exercise Trials in Older Adults: The Generation 100 Study.</w:t>
      </w:r>
      <w:r w:rsidRPr="00E3486E">
        <w:rPr>
          <w:i/>
        </w:rPr>
        <w:t xml:space="preserve"> Med Sci Sports Exerc</w:t>
      </w:r>
      <w:r w:rsidRPr="00E3486E">
        <w:t>. 2019;51(1):49-55. 10.1249/MSS.0000000000001742</w:t>
      </w:r>
      <w:bookmarkEnd w:id="496"/>
    </w:p>
    <w:p w14:paraId="5AF78A48" w14:textId="77777777" w:rsidR="00E3486E" w:rsidRPr="00E3486E" w:rsidRDefault="00E3486E" w:rsidP="007A07AF">
      <w:pPr>
        <w:pStyle w:val="EndNoteBibliography"/>
      </w:pPr>
      <w:bookmarkStart w:id="497" w:name="_ENREF_25"/>
      <w:r w:rsidRPr="00E3486E">
        <w:t>25.</w:t>
      </w:r>
      <w:r w:rsidRPr="00E3486E">
        <w:tab/>
        <w:t>Jeon SR, Nam D, Kim TH. Dropouts in randomized clinical trials of Korean medicine interventions: a systematic review and meta-analysis.</w:t>
      </w:r>
      <w:r w:rsidRPr="00E3486E">
        <w:rPr>
          <w:i/>
        </w:rPr>
        <w:t xml:space="preserve"> Trials</w:t>
      </w:r>
      <w:r w:rsidRPr="00E3486E">
        <w:t>. 2021;22(1):176. 10.1186/s13063-021-05114-x</w:t>
      </w:r>
      <w:bookmarkEnd w:id="497"/>
    </w:p>
    <w:p w14:paraId="1EC711D9" w14:textId="77777777" w:rsidR="00E3486E" w:rsidRPr="00E3486E" w:rsidRDefault="00E3486E" w:rsidP="007A07AF">
      <w:pPr>
        <w:pStyle w:val="EndNoteBibliography"/>
      </w:pPr>
      <w:bookmarkStart w:id="498" w:name="_ENREF_26"/>
      <w:r w:rsidRPr="00E3486E">
        <w:t>26.</w:t>
      </w:r>
      <w:r w:rsidRPr="00E3486E">
        <w:tab/>
        <w:t>Shea BJ, Reeves BC, Wells G, Thuku M, Hamel C, Moran J, et al. AMSTAR 2: a critical appraisal tool for systematic reviews that include randomised or non-randomised studies of healthcare interventions, or both.</w:t>
      </w:r>
      <w:r w:rsidRPr="00E3486E">
        <w:rPr>
          <w:i/>
        </w:rPr>
        <w:t xml:space="preserve"> BMJ</w:t>
      </w:r>
      <w:r w:rsidRPr="00E3486E">
        <w:t>. 2017;358:j4008. 10.1136/bmj.j4008</w:t>
      </w:r>
      <w:bookmarkEnd w:id="498"/>
    </w:p>
    <w:p w14:paraId="7F9A859C" w14:textId="77777777" w:rsidR="00E3486E" w:rsidRPr="00E3486E" w:rsidRDefault="00E3486E" w:rsidP="007A07AF">
      <w:pPr>
        <w:pStyle w:val="EndNoteBibliography"/>
      </w:pPr>
      <w:bookmarkStart w:id="499" w:name="_ENREF_27"/>
      <w:r w:rsidRPr="00E3486E">
        <w:t>27.</w:t>
      </w:r>
      <w:r w:rsidRPr="00E3486E">
        <w:tab/>
        <w:t>McGuinness LA, Higgins JPT. Risk-of-bias VISualization (robvis): An R package and Shiny web app for visualizing risk-of-bias assessments.</w:t>
      </w:r>
      <w:r w:rsidRPr="00E3486E">
        <w:rPr>
          <w:i/>
        </w:rPr>
        <w:t xml:space="preserve"> Res Synth Methods</w:t>
      </w:r>
      <w:r w:rsidRPr="00E3486E">
        <w:t>. 2021;12(1):55-61. 10.1002/jrsm.1411</w:t>
      </w:r>
      <w:bookmarkEnd w:id="499"/>
    </w:p>
    <w:p w14:paraId="619E4E15" w14:textId="77777777" w:rsidR="00E3486E" w:rsidRPr="00E3486E" w:rsidRDefault="00E3486E" w:rsidP="007A07AF">
      <w:pPr>
        <w:pStyle w:val="EndNoteBibliography"/>
      </w:pPr>
      <w:bookmarkStart w:id="500" w:name="_ENREF_28"/>
      <w:r w:rsidRPr="00E3486E">
        <w:t>28.</w:t>
      </w:r>
      <w:r w:rsidRPr="00E3486E">
        <w:tab/>
        <w:t xml:space="preserve">Higgins JPT, Li T, Deeks JJ. Chapter 6: Choosing effect measures and computing estimates of effect. In: Higgins JPT, Thomas J, Chandler J, Cumpston M, Li T, Page MJ, et al., editors. </w:t>
      </w:r>
      <w:r w:rsidRPr="00E3486E">
        <w:rPr>
          <w:i/>
        </w:rPr>
        <w:t>Cochrane Handbook for Systematic Reviews of Interventions version 6,0 (updated July 2019)</w:t>
      </w:r>
      <w:r w:rsidRPr="00E3486E">
        <w:t>.</w:t>
      </w:r>
      <w:bookmarkEnd w:id="500"/>
    </w:p>
    <w:p w14:paraId="09670EB7" w14:textId="77777777" w:rsidR="00E3486E" w:rsidRPr="00E3486E" w:rsidRDefault="00E3486E" w:rsidP="007A07AF">
      <w:pPr>
        <w:pStyle w:val="EndNoteBibliography"/>
      </w:pPr>
      <w:bookmarkStart w:id="501" w:name="_ENREF_29"/>
      <w:r w:rsidRPr="00E3486E">
        <w:t>29.</w:t>
      </w:r>
      <w:r w:rsidRPr="00E3486E">
        <w:tab/>
        <w:t>Faraone SV. Interpreting estimates of treatment effects: implications for managed care.</w:t>
      </w:r>
      <w:r w:rsidRPr="00E3486E">
        <w:rPr>
          <w:i/>
        </w:rPr>
        <w:t xml:space="preserve"> P T</w:t>
      </w:r>
      <w:r w:rsidRPr="00E3486E">
        <w:t xml:space="preserve">. 2008;33(12):700-11. </w:t>
      </w:r>
      <w:bookmarkEnd w:id="501"/>
    </w:p>
    <w:p w14:paraId="0950A3B5" w14:textId="77777777" w:rsidR="00E3486E" w:rsidRPr="00E3486E" w:rsidRDefault="00E3486E" w:rsidP="007A07AF">
      <w:pPr>
        <w:pStyle w:val="EndNoteBibliography"/>
      </w:pPr>
      <w:bookmarkStart w:id="502" w:name="_ENREF_30"/>
      <w:r w:rsidRPr="00E3486E">
        <w:t>30.</w:t>
      </w:r>
      <w:r w:rsidRPr="00E3486E">
        <w:tab/>
        <w:t>Higgins JP, Thompson SG. Quantifying heterogeneity in a meta-analysis.</w:t>
      </w:r>
      <w:r w:rsidRPr="00E3486E">
        <w:rPr>
          <w:i/>
        </w:rPr>
        <w:t xml:space="preserve"> Stat Med</w:t>
      </w:r>
      <w:r w:rsidRPr="00E3486E">
        <w:t>. 2002;21(11):1539-58. 10.1002/sim.1186</w:t>
      </w:r>
      <w:bookmarkEnd w:id="502"/>
    </w:p>
    <w:p w14:paraId="15660991" w14:textId="77777777" w:rsidR="00E3486E" w:rsidRPr="00E3486E" w:rsidRDefault="00E3486E" w:rsidP="007A07AF">
      <w:pPr>
        <w:pStyle w:val="EndNoteBibliography"/>
      </w:pPr>
      <w:bookmarkStart w:id="503" w:name="_ENREF_31"/>
      <w:r w:rsidRPr="00E3486E">
        <w:t>31.</w:t>
      </w:r>
      <w:r w:rsidRPr="00E3486E">
        <w:tab/>
        <w:t>Deeks J HJ, Altman D. . Chapter 10: Analysing data and undertaking meta-analyses. 2021. In: .</w:t>
      </w:r>
      <w:r w:rsidRPr="00E3486E">
        <w:rPr>
          <w:i/>
        </w:rPr>
        <w:t xml:space="preserve"> Cochrane Handbook for Systematic Reviews of Interventions version 62 [Internet]</w:t>
      </w:r>
      <w:r w:rsidRPr="00E3486E">
        <w:t xml:space="preserve">. </w:t>
      </w:r>
      <w:bookmarkEnd w:id="503"/>
    </w:p>
    <w:p w14:paraId="2FFA66C2" w14:textId="77777777" w:rsidR="00E3486E" w:rsidRPr="00E3486E" w:rsidRDefault="00E3486E" w:rsidP="007A07AF">
      <w:pPr>
        <w:pStyle w:val="EndNoteBibliography"/>
      </w:pPr>
      <w:bookmarkStart w:id="504" w:name="_ENREF_32"/>
      <w:r w:rsidRPr="00E3486E">
        <w:t>32.</w:t>
      </w:r>
      <w:r w:rsidRPr="00E3486E">
        <w:tab/>
        <w:t>Guyatt GH, Oxman AD, Vist G, Kunz R, Brozek J, Alonso-Coello P, et al. GRADE guidelines: 4. Rating the quality of evidence--study limitations (risk of bias).</w:t>
      </w:r>
      <w:r w:rsidRPr="00E3486E">
        <w:rPr>
          <w:i/>
        </w:rPr>
        <w:t xml:space="preserve"> J Clin Epidemiol</w:t>
      </w:r>
      <w:r w:rsidRPr="00E3486E">
        <w:t>. 2011;64(4):407-15. 10.1016/j.jclinepi.2010.07.017</w:t>
      </w:r>
      <w:bookmarkEnd w:id="504"/>
    </w:p>
    <w:p w14:paraId="537D9B88" w14:textId="77777777" w:rsidR="00E3486E" w:rsidRPr="00E3486E" w:rsidRDefault="00E3486E" w:rsidP="007A07AF">
      <w:pPr>
        <w:pStyle w:val="EndNoteBibliography"/>
      </w:pPr>
      <w:bookmarkStart w:id="505" w:name="_ENREF_33"/>
      <w:r w:rsidRPr="00E3486E">
        <w:t>33.</w:t>
      </w:r>
      <w:r w:rsidRPr="00E3486E">
        <w:tab/>
        <w:t>Guyatt GH, Oxman AD, Kunz R, Woodcock J, Brozek J, Helfand M, et al. GRADE guidelines: 7. Rating the quality of evidence--inconsistency.</w:t>
      </w:r>
      <w:r w:rsidRPr="00E3486E">
        <w:rPr>
          <w:i/>
        </w:rPr>
        <w:t xml:space="preserve"> J Clin Epidemiol</w:t>
      </w:r>
      <w:r w:rsidRPr="00E3486E">
        <w:t>. 2011;64(12):1294-302. 10.1016/j.jclinepi.2011.03.017</w:t>
      </w:r>
      <w:bookmarkEnd w:id="505"/>
    </w:p>
    <w:p w14:paraId="00B65588" w14:textId="77777777" w:rsidR="00E3486E" w:rsidRPr="00E3486E" w:rsidRDefault="00E3486E" w:rsidP="007A07AF">
      <w:pPr>
        <w:pStyle w:val="EndNoteBibliography"/>
      </w:pPr>
      <w:bookmarkStart w:id="506" w:name="_ENREF_34"/>
      <w:r w:rsidRPr="00E3486E">
        <w:t>34.</w:t>
      </w:r>
      <w:r w:rsidRPr="00E3486E">
        <w:tab/>
        <w:t>Guyatt GH, Oxman AD, Kunz R, Brozek J, Alonso-Coello P, Rind D, et al. GRADE guidelines 6. Rating the quality of evidence--imprecision.</w:t>
      </w:r>
      <w:r w:rsidRPr="00E3486E">
        <w:rPr>
          <w:i/>
        </w:rPr>
        <w:t xml:space="preserve"> J Clin Epidemiol</w:t>
      </w:r>
      <w:r w:rsidRPr="00E3486E">
        <w:t>. 2011;64(12):1283-93. 10.1016/j.jclinepi.2011.01.012</w:t>
      </w:r>
      <w:bookmarkEnd w:id="506"/>
    </w:p>
    <w:p w14:paraId="3AAB06D1" w14:textId="77777777" w:rsidR="00E3486E" w:rsidRPr="00E3486E" w:rsidRDefault="00E3486E" w:rsidP="007A07AF">
      <w:pPr>
        <w:pStyle w:val="EndNoteBibliography"/>
      </w:pPr>
      <w:bookmarkStart w:id="507" w:name="_ENREF_35"/>
      <w:r w:rsidRPr="00E3486E">
        <w:t>35.</w:t>
      </w:r>
      <w:r w:rsidRPr="00E3486E">
        <w:tab/>
        <w:t>Guyatt GH, Oxman AD, Kunz R, Woodcock J, Brozek J, Helfand M, et al. GRADE guidelines: 8. Rating the quality of evidence--indirectness.</w:t>
      </w:r>
      <w:r w:rsidRPr="00E3486E">
        <w:rPr>
          <w:i/>
        </w:rPr>
        <w:t xml:space="preserve"> J Clin Epidemiol</w:t>
      </w:r>
      <w:r w:rsidRPr="00E3486E">
        <w:t>. 2011;64(12):1303-10. 10.1016/j.jclinepi.2011.04.014</w:t>
      </w:r>
      <w:bookmarkEnd w:id="507"/>
    </w:p>
    <w:p w14:paraId="096AE369" w14:textId="77777777" w:rsidR="00E3486E" w:rsidRPr="00E3486E" w:rsidRDefault="00E3486E" w:rsidP="007A07AF">
      <w:pPr>
        <w:pStyle w:val="EndNoteBibliography"/>
      </w:pPr>
      <w:bookmarkStart w:id="508" w:name="_ENREF_36"/>
      <w:r w:rsidRPr="00E3486E">
        <w:t>36.</w:t>
      </w:r>
      <w:r w:rsidRPr="00E3486E">
        <w:tab/>
        <w:t>Guyatt GH, Oxman AD, Montori V, Vist G, Kunz R, Brozek J, et al. GRADE guidelines: 5. Rating the quality of evidence--publication bias.</w:t>
      </w:r>
      <w:r w:rsidRPr="00E3486E">
        <w:rPr>
          <w:i/>
        </w:rPr>
        <w:t xml:space="preserve"> J Clin Epidemiol</w:t>
      </w:r>
      <w:r w:rsidRPr="00E3486E">
        <w:t>. 2011;64(12):1277-82. 10.1016/j.jclinepi.2011.01.011</w:t>
      </w:r>
      <w:bookmarkEnd w:id="508"/>
    </w:p>
    <w:p w14:paraId="13F6CBF6" w14:textId="77777777" w:rsidR="00E3486E" w:rsidRPr="00E3486E" w:rsidRDefault="00E3486E" w:rsidP="007A07AF">
      <w:pPr>
        <w:pStyle w:val="EndNoteBibliography"/>
      </w:pPr>
      <w:bookmarkStart w:id="509" w:name="_ENREF_37"/>
      <w:r w:rsidRPr="00E3486E">
        <w:t>37.</w:t>
      </w:r>
      <w:r w:rsidRPr="00E3486E">
        <w:tab/>
        <w:t>Schunemann HJ, Cuello C, Akl EA, Mustafa RA, Meerpohl JJ, Thayer K, et al. GRADE guidelines: 18. How ROBINS-I and other tools to assess risk of bias in nonrandomized studies should be used to rate the certainty of a body of evidence.</w:t>
      </w:r>
      <w:r w:rsidRPr="00E3486E">
        <w:rPr>
          <w:i/>
        </w:rPr>
        <w:t xml:space="preserve"> J Clin Epidemiol</w:t>
      </w:r>
      <w:r w:rsidRPr="00E3486E">
        <w:t>. 2019;111:105-14. 10.1016/j.jclinepi.2018.01.012</w:t>
      </w:r>
      <w:bookmarkEnd w:id="509"/>
    </w:p>
    <w:p w14:paraId="29A8F6C0" w14:textId="77777777" w:rsidR="00E3486E" w:rsidRPr="00E3486E" w:rsidRDefault="00E3486E" w:rsidP="007A07AF">
      <w:pPr>
        <w:pStyle w:val="EndNoteBibliography"/>
      </w:pPr>
      <w:bookmarkStart w:id="510" w:name="_ENREF_38"/>
      <w:r w:rsidRPr="00E3486E">
        <w:lastRenderedPageBreak/>
        <w:t>38.</w:t>
      </w:r>
      <w:r w:rsidRPr="00E3486E">
        <w:tab/>
        <w:t>Santesso N, Glenton C, Dahm P, Garner P, Akl EA, Alper B, et al. GRADE guidelines 26: informative statements to communicate the findings of systematic reviews of interventions.</w:t>
      </w:r>
      <w:r w:rsidRPr="00E3486E">
        <w:rPr>
          <w:i/>
        </w:rPr>
        <w:t xml:space="preserve"> J Clin Epidemiol</w:t>
      </w:r>
      <w:r w:rsidRPr="00E3486E">
        <w:t>. 2020;119:126-35. 10.1016/j.jclinepi.2019.10.014</w:t>
      </w:r>
      <w:bookmarkEnd w:id="510"/>
    </w:p>
    <w:p w14:paraId="2763ABA8" w14:textId="77777777" w:rsidR="00E3486E" w:rsidRPr="00E3486E" w:rsidRDefault="00E3486E" w:rsidP="007A07AF">
      <w:pPr>
        <w:pStyle w:val="EndNoteBibliography"/>
      </w:pPr>
      <w:bookmarkStart w:id="511" w:name="_ENREF_39"/>
      <w:r w:rsidRPr="00E3486E">
        <w:t>39.</w:t>
      </w:r>
      <w:r w:rsidRPr="00E3486E">
        <w:tab/>
        <w:t>Li C. Application of acupoint massage nursing in convalescent stage of patients with cerebral apoplexy hemiplegia.</w:t>
      </w:r>
      <w:r w:rsidRPr="00E3486E">
        <w:rPr>
          <w:i/>
        </w:rPr>
        <w:t xml:space="preserve"> Indian Journal of Pharmaceutical Sciences</w:t>
      </w:r>
      <w:r w:rsidRPr="00E3486E">
        <w:t xml:space="preserve">. 2020;82 (SUPPL 1):16-7. </w:t>
      </w:r>
      <w:bookmarkEnd w:id="511"/>
    </w:p>
    <w:p w14:paraId="3251C57B" w14:textId="77777777" w:rsidR="00E3486E" w:rsidRPr="00E3486E" w:rsidRDefault="00E3486E" w:rsidP="007A07AF">
      <w:pPr>
        <w:pStyle w:val="EndNoteBibliography"/>
      </w:pPr>
      <w:bookmarkStart w:id="512" w:name="_ENREF_40"/>
      <w:r w:rsidRPr="00E3486E">
        <w:t>40.</w:t>
      </w:r>
      <w:r w:rsidRPr="00E3486E">
        <w:tab/>
        <w:t>Villani V, Pizzolato R, Prosperini L, Palombini F, Sette G. Posters.</w:t>
      </w:r>
      <w:r w:rsidRPr="00E3486E">
        <w:rPr>
          <w:i/>
        </w:rPr>
        <w:t xml:space="preserve"> Neurological Sciences</w:t>
      </w:r>
      <w:r w:rsidRPr="00E3486E">
        <w:t>. 2012;33(S1):215-24. 10.1007/s10072-012-1061-6</w:t>
      </w:r>
      <w:bookmarkEnd w:id="512"/>
    </w:p>
    <w:p w14:paraId="69C226DC" w14:textId="77777777" w:rsidR="00E3486E" w:rsidRPr="00E3486E" w:rsidRDefault="00E3486E" w:rsidP="007A07AF">
      <w:pPr>
        <w:pStyle w:val="EndNoteBibliography"/>
      </w:pPr>
      <w:bookmarkStart w:id="513" w:name="_ENREF_41"/>
      <w:r w:rsidRPr="00E3486E">
        <w:t>41.</w:t>
      </w:r>
      <w:r w:rsidRPr="00E3486E">
        <w:tab/>
        <w:t>Chen LL, Huang LC, Su YC, Lin HC, Su BH. Abstract 133.</w:t>
      </w:r>
      <w:r w:rsidRPr="00E3486E">
        <w:rPr>
          <w:i/>
        </w:rPr>
        <w:t xml:space="preserve"> Pediatric Critical Care Medicine</w:t>
      </w:r>
      <w:r w:rsidRPr="00E3486E">
        <w:t>. 2014;15(4):34. 10.1097/01.pcc.0000448859.01481.42</w:t>
      </w:r>
      <w:bookmarkEnd w:id="513"/>
    </w:p>
    <w:p w14:paraId="42A639BD" w14:textId="77777777" w:rsidR="00E3486E" w:rsidRPr="00E3486E" w:rsidRDefault="00E3486E" w:rsidP="007A07AF">
      <w:pPr>
        <w:pStyle w:val="EndNoteBibliography"/>
      </w:pPr>
      <w:bookmarkStart w:id="514" w:name="_ENREF_42"/>
      <w:r w:rsidRPr="00E3486E">
        <w:t>42.</w:t>
      </w:r>
      <w:r w:rsidRPr="00E3486E">
        <w:tab/>
        <w:t>Zhang H, Xiao H, Jia YU, Luliu LI, Yanglin TU, Shanshan LIU, et al. Application of five-element music gong-modes combined with acupoint massage in hospice care of patients with advanced gastric cancer.</w:t>
      </w:r>
      <w:r w:rsidRPr="00E3486E">
        <w:rPr>
          <w:i/>
        </w:rPr>
        <w:t xml:space="preserve"> Chinese Nursing Research</w:t>
      </w:r>
      <w:r w:rsidRPr="00E3486E">
        <w:t>. 2020(24):4379-83. 10.12102/j.issn.1009-6493.2020.24.012</w:t>
      </w:r>
      <w:bookmarkEnd w:id="514"/>
    </w:p>
    <w:p w14:paraId="30F2DE93" w14:textId="77777777" w:rsidR="00E3486E" w:rsidRPr="00E3486E" w:rsidRDefault="00E3486E" w:rsidP="007A07AF">
      <w:pPr>
        <w:pStyle w:val="EndNoteBibliography"/>
      </w:pPr>
      <w:bookmarkStart w:id="515" w:name="_ENREF_43"/>
      <w:r w:rsidRPr="00E3486E">
        <w:t>43.</w:t>
      </w:r>
      <w:r w:rsidRPr="00E3486E">
        <w:tab/>
      </w:r>
      <w:r w:rsidRPr="00E3486E">
        <w:rPr>
          <w:rFonts w:ascii="Microsoft JhengHei" w:eastAsia="Microsoft JhengHei" w:hAnsi="Microsoft JhengHei" w:cs="Microsoft JhengHei" w:hint="eastAsia"/>
        </w:rPr>
        <w:t>冯燕子</w:t>
      </w:r>
      <w:r w:rsidRPr="00E3486E">
        <w:t xml:space="preserve">, </w:t>
      </w:r>
      <w:r w:rsidRPr="00E3486E">
        <w:rPr>
          <w:rFonts w:ascii="Microsoft JhengHei" w:eastAsia="Microsoft JhengHei" w:hAnsi="Microsoft JhengHei" w:cs="Microsoft JhengHei" w:hint="eastAsia"/>
        </w:rPr>
        <w:t>孙莹</w:t>
      </w:r>
      <w:r w:rsidRPr="00E3486E">
        <w:t xml:space="preserve">. </w:t>
      </w:r>
      <w:r w:rsidRPr="00E3486E">
        <w:rPr>
          <w:rFonts w:ascii="MS Gothic" w:eastAsia="MS Gothic" w:hAnsi="MS Gothic" w:cs="MS Gothic" w:hint="eastAsia"/>
        </w:rPr>
        <w:t>穴位按摩</w:t>
      </w:r>
      <w:r w:rsidRPr="00E3486E">
        <w:rPr>
          <w:rFonts w:ascii="Microsoft JhengHei" w:eastAsia="Microsoft JhengHei" w:hAnsi="Microsoft JhengHei" w:cs="Microsoft JhengHei" w:hint="eastAsia"/>
        </w:rPr>
        <w:t>对直肠癌结肠造口患者负性情绪及生活质量的影响</w:t>
      </w:r>
      <w:r w:rsidRPr="00E3486E">
        <w:t>.</w:t>
      </w:r>
      <w:r w:rsidRPr="00E3486E">
        <w:rPr>
          <w:i/>
        </w:rPr>
        <w:t xml:space="preserve"> Nursing of Integrated Traditional Chinese &amp; Western Medicine</w:t>
      </w:r>
      <w:r w:rsidRPr="00E3486E">
        <w:t>. 2018;4(1):67-9. 10.11997/nitcwm.201801021</w:t>
      </w:r>
      <w:bookmarkEnd w:id="515"/>
    </w:p>
    <w:p w14:paraId="4CD366E0" w14:textId="77777777" w:rsidR="00E3486E" w:rsidRPr="00E3486E" w:rsidRDefault="00E3486E" w:rsidP="007A07AF">
      <w:pPr>
        <w:pStyle w:val="EndNoteBibliography"/>
      </w:pPr>
      <w:bookmarkStart w:id="516" w:name="_ENREF_44"/>
      <w:r w:rsidRPr="00E3486E">
        <w:t>44.</w:t>
      </w:r>
      <w:r w:rsidRPr="00E3486E">
        <w:tab/>
        <w:t>Lyu WB, Gao Y, Cheng KY, Wu R, Zhou WQ. Effect of Self-Acupoint Massage on Blood Glucose Level and Quality of Life in Older Adults With Type 2 Diabetes Mellitus: A Randomized Controlled Trial.</w:t>
      </w:r>
      <w:r w:rsidRPr="00E3486E">
        <w:rPr>
          <w:i/>
        </w:rPr>
        <w:t xml:space="preserve"> J Gerontol Nurs</w:t>
      </w:r>
      <w:r w:rsidRPr="00E3486E">
        <w:t>. 2019;45(8):43-8. 10.3928/00989134-20190709-05</w:t>
      </w:r>
      <w:bookmarkEnd w:id="516"/>
    </w:p>
    <w:p w14:paraId="15C92580" w14:textId="77777777" w:rsidR="00E3486E" w:rsidRPr="00E3486E" w:rsidRDefault="00E3486E" w:rsidP="007A07AF">
      <w:pPr>
        <w:pStyle w:val="EndNoteBibliography"/>
      </w:pPr>
      <w:bookmarkStart w:id="517" w:name="_ENREF_45"/>
      <w:r w:rsidRPr="00E3486E">
        <w:t>45.</w:t>
      </w:r>
      <w:r w:rsidRPr="00E3486E">
        <w:tab/>
        <w:t>Zhang C, Wang Y, Shaoping LYU, Binghui LI. Application effect of high intensity interval training combined with acupoint massage for patients with type 2 diabetes.</w:t>
      </w:r>
      <w:r w:rsidRPr="00E3486E">
        <w:rPr>
          <w:i/>
        </w:rPr>
        <w:t xml:space="preserve"> Chinese Nursing Research</w:t>
      </w:r>
      <w:r w:rsidRPr="00E3486E">
        <w:t>. 2020(19):3394-400. 10.12102/j.issn.1009-6493.2020.19.004</w:t>
      </w:r>
      <w:bookmarkEnd w:id="517"/>
    </w:p>
    <w:p w14:paraId="690CDFBD" w14:textId="77777777" w:rsidR="00E3486E" w:rsidRPr="00E3486E" w:rsidRDefault="00E3486E" w:rsidP="007A07AF">
      <w:pPr>
        <w:pStyle w:val="EndNoteBibliography"/>
      </w:pPr>
      <w:bookmarkStart w:id="518" w:name="_ENREF_46"/>
      <w:r w:rsidRPr="00E3486E">
        <w:t>46.</w:t>
      </w:r>
      <w:r w:rsidRPr="00E3486E">
        <w:tab/>
        <w:t>Yang L, Wang N. Clinical study on foot acupoints massage as intervention for patients with grade 0 diabetic foot neuropathy.</w:t>
      </w:r>
      <w:r w:rsidRPr="00E3486E">
        <w:rPr>
          <w:i/>
        </w:rPr>
        <w:t xml:space="preserve"> Chinese Nursing Research</w:t>
      </w:r>
      <w:r w:rsidRPr="00E3486E">
        <w:t xml:space="preserve">. 2010;24(3A):601-3. </w:t>
      </w:r>
      <w:bookmarkEnd w:id="518"/>
    </w:p>
    <w:p w14:paraId="0F049F4F" w14:textId="77777777" w:rsidR="00E3486E" w:rsidRPr="00E3486E" w:rsidRDefault="00E3486E" w:rsidP="007A07AF">
      <w:pPr>
        <w:pStyle w:val="EndNoteBibliography"/>
      </w:pPr>
      <w:bookmarkStart w:id="519" w:name="_ENREF_47"/>
      <w:r w:rsidRPr="00E3486E">
        <w:t>47.</w:t>
      </w:r>
      <w:r w:rsidRPr="00E3486E">
        <w:tab/>
        <w:t>Wan C, Hu Z, Sun Y. Application of acupoint massage in nursing care of community dementia patients.</w:t>
      </w:r>
      <w:r w:rsidRPr="00E3486E">
        <w:rPr>
          <w:i/>
        </w:rPr>
        <w:t xml:space="preserve"> Chinese Nursing Research</w:t>
      </w:r>
      <w:r w:rsidRPr="00E3486E">
        <w:t>. 2017;31(28):3524-7. 10.3969/j.issn.1009-6493.2017.28.011</w:t>
      </w:r>
      <w:bookmarkEnd w:id="519"/>
    </w:p>
    <w:p w14:paraId="3CE313C4" w14:textId="77777777" w:rsidR="00E3486E" w:rsidRPr="00E3486E" w:rsidRDefault="00E3486E" w:rsidP="007A07AF">
      <w:pPr>
        <w:pStyle w:val="EndNoteBibliography"/>
      </w:pPr>
      <w:bookmarkStart w:id="520" w:name="_ENREF_48"/>
      <w:r w:rsidRPr="00E3486E">
        <w:t>48.</w:t>
      </w:r>
      <w:r w:rsidRPr="00E3486E">
        <w:tab/>
        <w:t>Wang L, Yu R. Application effect of acupoint massage exercises for improving insomnia in undergraduate Nursing students.</w:t>
      </w:r>
      <w:r w:rsidRPr="00E3486E">
        <w:rPr>
          <w:i/>
        </w:rPr>
        <w:t xml:space="preserve"> Chinese Nursing Research</w:t>
      </w:r>
      <w:r w:rsidRPr="00E3486E">
        <w:t>. 2016;30(3C):1120-2. 10.3969/j.issn.1009-6493.2016.09.031</w:t>
      </w:r>
      <w:bookmarkEnd w:id="520"/>
    </w:p>
    <w:p w14:paraId="00847529" w14:textId="77777777" w:rsidR="00E3486E" w:rsidRPr="00E3486E" w:rsidRDefault="00E3486E" w:rsidP="007A07AF">
      <w:pPr>
        <w:pStyle w:val="EndNoteBibliography"/>
      </w:pPr>
      <w:bookmarkStart w:id="521" w:name="_ENREF_49"/>
      <w:r w:rsidRPr="00E3486E">
        <w:t>49.</w:t>
      </w:r>
      <w:r w:rsidRPr="00E3486E">
        <w:tab/>
        <w:t>Kang F, Wang QC, Ye YG. A randomized controlled trial of rotatory reduction manipulation and acupoint massage in the treatment of younger cervical vertigo. [Chinese].</w:t>
      </w:r>
      <w:r w:rsidRPr="00E3486E">
        <w:rPr>
          <w:i/>
        </w:rPr>
        <w:t xml:space="preserve"> Zhongguo gu shang = China journal of orthopaedics and traumatology</w:t>
      </w:r>
      <w:r w:rsidRPr="00E3486E">
        <w:t xml:space="preserve">. 2008;21(4):270-2. </w:t>
      </w:r>
      <w:bookmarkEnd w:id="521"/>
    </w:p>
    <w:p w14:paraId="4DC54550" w14:textId="77777777" w:rsidR="00E3486E" w:rsidRPr="00E3486E" w:rsidRDefault="00E3486E" w:rsidP="007A07AF">
      <w:pPr>
        <w:pStyle w:val="EndNoteBibliography"/>
      </w:pPr>
      <w:bookmarkStart w:id="522" w:name="_ENREF_50"/>
      <w:r w:rsidRPr="00E3486E">
        <w:t>50.</w:t>
      </w:r>
      <w:r w:rsidRPr="00E3486E">
        <w:tab/>
        <w:t>Hu CW, Wei YS, Du YM, Li HQ, Liu ZH, Qiu YP, et al. [Effect of acupoint massage dominant early comprehensive intervention on the prognosis of premature infants with brain injury]. [Chinese].</w:t>
      </w:r>
      <w:r w:rsidRPr="00E3486E">
        <w:rPr>
          <w:i/>
        </w:rPr>
        <w:t xml:space="preserve"> Zhongguo Zhong xi yi jie he za zhi Zhongguo Zhongxiyi jiehe zazhi = Chinese journal of integrated traditional and Western medicine / Zhongguo Zhong xi yi jie he xue hui, Zhongguo Zhong yi yan jiu yuan zhu ban</w:t>
      </w:r>
      <w:r w:rsidRPr="00E3486E">
        <w:t xml:space="preserve">. 2014;34(9):1074-7. </w:t>
      </w:r>
      <w:bookmarkEnd w:id="522"/>
    </w:p>
    <w:p w14:paraId="7CD693BD" w14:textId="77777777" w:rsidR="00E3486E" w:rsidRPr="00E3486E" w:rsidRDefault="00E3486E" w:rsidP="007A07AF">
      <w:pPr>
        <w:pStyle w:val="EndNoteBibliography"/>
      </w:pPr>
      <w:bookmarkStart w:id="523" w:name="_ENREF_51"/>
      <w:r w:rsidRPr="00E3486E">
        <w:t>51.</w:t>
      </w:r>
      <w:r w:rsidRPr="00E3486E">
        <w:tab/>
        <w:t>Xia L, Liao S, Peng Y. Influence of acupoint massage combined with self-management on therapeutic effect and quality of life of migraine patients.</w:t>
      </w:r>
      <w:r w:rsidRPr="00E3486E">
        <w:rPr>
          <w:i/>
        </w:rPr>
        <w:t xml:space="preserve"> Chinese Nursing Research</w:t>
      </w:r>
      <w:r w:rsidRPr="00E3486E">
        <w:t>. 2017;31(30):3862-5. 10.3969/j.issn.1009-6493.2017.30.031</w:t>
      </w:r>
      <w:bookmarkEnd w:id="523"/>
    </w:p>
    <w:p w14:paraId="0D3C32CB" w14:textId="77777777" w:rsidR="00E3486E" w:rsidRPr="00E3486E" w:rsidRDefault="00E3486E" w:rsidP="007A07AF">
      <w:pPr>
        <w:pStyle w:val="EndNoteBibliography"/>
      </w:pPr>
      <w:bookmarkStart w:id="524" w:name="_ENREF_52"/>
      <w:r w:rsidRPr="00E3486E">
        <w:t>52.</w:t>
      </w:r>
      <w:r w:rsidRPr="00E3486E">
        <w:tab/>
        <w:t>Pan HP, Feng H, Li YJ. [Effects of unblocking meridians and Du-channel massage combined with rehabilitation training on the motor function improvement of cerebral ischemic stroke patients]. [Chinese].</w:t>
      </w:r>
      <w:r w:rsidRPr="00E3486E">
        <w:rPr>
          <w:i/>
        </w:rPr>
        <w:t xml:space="preserve"> Zhongguo Zhong xi yi jie he za zhi Zhongguo Zhongxiyi jiehe zazhi = Chinese journal of integrated traditional and Western medicine / Zhongguo Zhong xi yi jie he xue hui, Zhongguo Zhong yi yan jiu yuan zhu ban</w:t>
      </w:r>
      <w:r w:rsidRPr="00E3486E">
        <w:t xml:space="preserve">. 2011;31(11):1474-8. </w:t>
      </w:r>
      <w:bookmarkEnd w:id="524"/>
    </w:p>
    <w:p w14:paraId="7C5FD403" w14:textId="77777777" w:rsidR="00E3486E" w:rsidRPr="00E3486E" w:rsidRDefault="00E3486E" w:rsidP="007A07AF">
      <w:pPr>
        <w:pStyle w:val="EndNoteBibliography"/>
      </w:pPr>
      <w:bookmarkStart w:id="525" w:name="_ENREF_53"/>
      <w:r w:rsidRPr="00E3486E">
        <w:t>53.</w:t>
      </w:r>
      <w:r w:rsidRPr="00E3486E">
        <w:tab/>
        <w:t>Wang X, Wang Z. Influence of meridian massage on motor function of stroke patients with hemiplegia.</w:t>
      </w:r>
      <w:r w:rsidRPr="00E3486E">
        <w:rPr>
          <w:i/>
        </w:rPr>
        <w:t xml:space="preserve"> Chinese Nursing Research</w:t>
      </w:r>
      <w:r w:rsidRPr="00E3486E">
        <w:t>. 2015;29(12B):4473-4. 10.3969/j.issn.1009-6493.2015.35.047</w:t>
      </w:r>
      <w:bookmarkEnd w:id="525"/>
    </w:p>
    <w:p w14:paraId="33F43EF6" w14:textId="77777777" w:rsidR="00E3486E" w:rsidRPr="00E3486E" w:rsidRDefault="00E3486E" w:rsidP="007A07AF">
      <w:pPr>
        <w:pStyle w:val="EndNoteBibliography"/>
      </w:pPr>
      <w:bookmarkStart w:id="526" w:name="_ENREF_54"/>
      <w:r w:rsidRPr="00E3486E">
        <w:t>54.</w:t>
      </w:r>
      <w:r w:rsidRPr="00E3486E">
        <w:tab/>
        <w:t>Sun QH, Sun FY. Clinical observation of Esculin and Digitalisglycosides eye drops and acupoint massage on patients with video display terminal asthenopia.</w:t>
      </w:r>
      <w:r w:rsidRPr="00E3486E">
        <w:rPr>
          <w:i/>
        </w:rPr>
        <w:t xml:space="preserve"> International Eye Science</w:t>
      </w:r>
      <w:r w:rsidRPr="00E3486E">
        <w:t>. 2015;15(5):859‐62. 10.3980/j.issn.1672-5123.2015.5.31</w:t>
      </w:r>
      <w:bookmarkEnd w:id="526"/>
    </w:p>
    <w:p w14:paraId="05AD9B1B" w14:textId="77777777" w:rsidR="00E3486E" w:rsidRPr="00E3486E" w:rsidRDefault="00E3486E" w:rsidP="007A07AF">
      <w:pPr>
        <w:pStyle w:val="EndNoteBibliography"/>
      </w:pPr>
      <w:bookmarkStart w:id="527" w:name="_ENREF_55"/>
      <w:r w:rsidRPr="00E3486E">
        <w:t>55.</w:t>
      </w:r>
      <w:r w:rsidRPr="00E3486E">
        <w:tab/>
      </w:r>
      <w:r w:rsidRPr="00E3486E">
        <w:rPr>
          <w:rFonts w:ascii="Microsoft JhengHei" w:eastAsia="Microsoft JhengHei" w:hAnsi="Microsoft JhengHei" w:cs="Microsoft JhengHei" w:hint="eastAsia"/>
        </w:rPr>
        <w:t>陈偶英</w:t>
      </w:r>
      <w:r w:rsidRPr="00E3486E">
        <w:t xml:space="preserve">, </w:t>
      </w:r>
      <w:r w:rsidRPr="00E3486E">
        <w:rPr>
          <w:rFonts w:ascii="Microsoft JhengHei" w:eastAsia="Microsoft JhengHei" w:hAnsi="Microsoft JhengHei" w:cs="Microsoft JhengHei" w:hint="eastAsia"/>
        </w:rPr>
        <w:t>杨玉佩</w:t>
      </w:r>
      <w:r w:rsidRPr="00E3486E">
        <w:t xml:space="preserve">, </w:t>
      </w:r>
      <w:r w:rsidRPr="00E3486E">
        <w:rPr>
          <w:rFonts w:ascii="MS Gothic" w:eastAsia="MS Gothic" w:hAnsi="MS Gothic" w:cs="MS Gothic" w:hint="eastAsia"/>
        </w:rPr>
        <w:t>何</w:t>
      </w:r>
      <w:r w:rsidRPr="00E3486E">
        <w:rPr>
          <w:rFonts w:ascii="Microsoft JhengHei" w:eastAsia="Microsoft JhengHei" w:hAnsi="Microsoft JhengHei" w:cs="Microsoft JhengHei" w:hint="eastAsia"/>
        </w:rPr>
        <w:t>诗雯</w:t>
      </w:r>
      <w:r w:rsidRPr="00E3486E">
        <w:t xml:space="preserve">. </w:t>
      </w:r>
      <w:r w:rsidRPr="00E3486E">
        <w:rPr>
          <w:rFonts w:ascii="MS Gothic" w:eastAsia="MS Gothic" w:hAnsi="MS Gothic" w:cs="MS Gothic" w:hint="eastAsia"/>
        </w:rPr>
        <w:t>隔附子</w:t>
      </w:r>
      <w:r w:rsidRPr="00E3486E">
        <w:rPr>
          <w:rFonts w:ascii="Microsoft JhengHei" w:eastAsia="Microsoft JhengHei" w:hAnsi="Microsoft JhengHei" w:cs="Microsoft JhengHei" w:hint="eastAsia"/>
        </w:rPr>
        <w:t>饼灸和穴位敷贴对心肾阳虚型冠心病病人血脂及血清炎性细胞因子的影响</w:t>
      </w:r>
      <w:r w:rsidRPr="00E3486E">
        <w:t>...influence of indirect monkshood moxibustion and acupoint application on lipid levels and serum inflammatory cytokines of patients with heart-kidney yang deficiency type of cononary heart disease.</w:t>
      </w:r>
      <w:r w:rsidRPr="00E3486E">
        <w:rPr>
          <w:i/>
        </w:rPr>
        <w:t xml:space="preserve"> Chinese Nursing Research</w:t>
      </w:r>
      <w:r w:rsidRPr="00E3486E">
        <w:t>. 2017;31(2):172-6. 10.3969/j.issn.1009-6493.2017.02.012</w:t>
      </w:r>
      <w:bookmarkEnd w:id="527"/>
    </w:p>
    <w:p w14:paraId="4C68A539" w14:textId="77777777" w:rsidR="00E3486E" w:rsidRPr="00E3486E" w:rsidRDefault="00E3486E" w:rsidP="007A07AF">
      <w:pPr>
        <w:pStyle w:val="EndNoteBibliography"/>
      </w:pPr>
      <w:bookmarkStart w:id="528" w:name="_ENREF_56"/>
      <w:r w:rsidRPr="00E3486E">
        <w:lastRenderedPageBreak/>
        <w:t>56.</w:t>
      </w:r>
      <w:r w:rsidRPr="00E3486E">
        <w:tab/>
      </w:r>
      <w:r w:rsidRPr="00E3486E">
        <w:rPr>
          <w:rFonts w:ascii="MS Gothic" w:eastAsia="MS Gothic" w:hAnsi="MS Gothic" w:cs="MS Gothic" w:hint="eastAsia"/>
        </w:rPr>
        <w:t>陀健琳</w:t>
      </w:r>
      <w:r w:rsidRPr="00E3486E">
        <w:t xml:space="preserve">, </w:t>
      </w:r>
      <w:r w:rsidRPr="00E3486E">
        <w:rPr>
          <w:rFonts w:ascii="Microsoft JhengHei" w:eastAsia="Microsoft JhengHei" w:hAnsi="Microsoft JhengHei" w:cs="Microsoft JhengHei" w:hint="eastAsia"/>
        </w:rPr>
        <w:t>农美蓉</w:t>
      </w:r>
      <w:r w:rsidRPr="00E3486E">
        <w:t xml:space="preserve">, </w:t>
      </w:r>
      <w:r w:rsidRPr="00E3486E">
        <w:rPr>
          <w:rFonts w:ascii="MS Gothic" w:eastAsia="MS Gothic" w:hAnsi="MS Gothic" w:cs="MS Gothic" w:hint="eastAsia"/>
        </w:rPr>
        <w:t>郭娟</w:t>
      </w:r>
      <w:r w:rsidRPr="00E3486E">
        <w:t xml:space="preserve">, </w:t>
      </w:r>
      <w:r w:rsidRPr="00E3486E">
        <w:rPr>
          <w:rFonts w:ascii="MS Gothic" w:eastAsia="MS Gothic" w:hAnsi="MS Gothic" w:cs="MS Gothic" w:hint="eastAsia"/>
        </w:rPr>
        <w:t>伍桂雄</w:t>
      </w:r>
      <w:r w:rsidRPr="00E3486E">
        <w:t xml:space="preserve">, </w:t>
      </w:r>
      <w:r w:rsidRPr="00E3486E">
        <w:rPr>
          <w:rFonts w:ascii="MS Gothic" w:eastAsia="MS Gothic" w:hAnsi="MS Gothic" w:cs="MS Gothic" w:hint="eastAsia"/>
        </w:rPr>
        <w:t>黎</w:t>
      </w:r>
      <w:r w:rsidRPr="00E3486E">
        <w:rPr>
          <w:rFonts w:ascii="Microsoft JhengHei" w:eastAsia="Microsoft JhengHei" w:hAnsi="Microsoft JhengHei" w:cs="Microsoft JhengHei" w:hint="eastAsia"/>
        </w:rPr>
        <w:t>汉文</w:t>
      </w:r>
      <w:r w:rsidRPr="00E3486E">
        <w:t xml:space="preserve">, </w:t>
      </w:r>
      <w:r w:rsidRPr="00E3486E">
        <w:rPr>
          <w:rFonts w:ascii="MS Gothic" w:eastAsia="MS Gothic" w:hAnsi="MS Gothic" w:cs="MS Gothic" w:hint="eastAsia"/>
        </w:rPr>
        <w:t>黄娜</w:t>
      </w:r>
      <w:r w:rsidRPr="00E3486E">
        <w:t xml:space="preserve">. </w:t>
      </w:r>
      <w:r w:rsidRPr="00E3486E">
        <w:rPr>
          <w:rFonts w:ascii="MS Gothic" w:eastAsia="MS Gothic" w:hAnsi="MS Gothic" w:cs="MS Gothic" w:hint="eastAsia"/>
        </w:rPr>
        <w:t>子午流注</w:t>
      </w:r>
      <w:r w:rsidRPr="00E3486E">
        <w:rPr>
          <w:rFonts w:ascii="Microsoft JhengHei" w:eastAsia="Microsoft JhengHei" w:hAnsi="Microsoft JhengHei" w:cs="Microsoft JhengHei" w:hint="eastAsia"/>
        </w:rPr>
        <w:t>择时穴位按揉对慢性阻塞性肺疾病患者</w:t>
      </w:r>
      <w:r w:rsidRPr="00E3486E">
        <w:t xml:space="preserve"> </w:t>
      </w:r>
      <w:r w:rsidRPr="00E3486E">
        <w:rPr>
          <w:rFonts w:ascii="MS Gothic" w:eastAsia="MS Gothic" w:hAnsi="MS Gothic" w:cs="MS Gothic" w:hint="eastAsia"/>
        </w:rPr>
        <w:t>康复效果的影响</w:t>
      </w:r>
      <w:r w:rsidRPr="00E3486E">
        <w:t>.</w:t>
      </w:r>
      <w:r w:rsidRPr="00E3486E">
        <w:rPr>
          <w:i/>
        </w:rPr>
        <w:t xml:space="preserve"> Nursing of Integrated Traditional Chinese &amp; Western Medicine</w:t>
      </w:r>
      <w:r w:rsidRPr="00E3486E">
        <w:t>. 2018;4(11):66-9. 10.11997/nitcwm.201811017</w:t>
      </w:r>
      <w:bookmarkEnd w:id="528"/>
    </w:p>
    <w:p w14:paraId="69266392" w14:textId="77777777" w:rsidR="00E3486E" w:rsidRPr="00E3486E" w:rsidRDefault="00E3486E" w:rsidP="007A07AF">
      <w:pPr>
        <w:pStyle w:val="EndNoteBibliography"/>
      </w:pPr>
      <w:bookmarkStart w:id="529" w:name="_ENREF_57"/>
      <w:r w:rsidRPr="00E3486E">
        <w:t>57.</w:t>
      </w:r>
      <w:r w:rsidRPr="00E3486E">
        <w:tab/>
      </w:r>
      <w:r w:rsidRPr="00E3486E">
        <w:rPr>
          <w:rFonts w:ascii="MS Gothic" w:eastAsia="MS Gothic" w:hAnsi="MS Gothic" w:cs="MS Gothic" w:hint="eastAsia"/>
        </w:rPr>
        <w:t>髙</w:t>
      </w:r>
      <w:r w:rsidRPr="00E3486E">
        <w:rPr>
          <w:rFonts w:ascii="Microsoft JhengHei" w:eastAsia="Microsoft JhengHei" w:hAnsi="Microsoft JhengHei" w:cs="Microsoft JhengHei" w:hint="eastAsia"/>
        </w:rPr>
        <w:t>丽云</w:t>
      </w:r>
      <w:r w:rsidRPr="00E3486E">
        <w:t xml:space="preserve">, </w:t>
      </w:r>
      <w:r w:rsidRPr="00E3486E">
        <w:rPr>
          <w:rFonts w:ascii="MS Gothic" w:eastAsia="MS Gothic" w:hAnsi="MS Gothic" w:cs="MS Gothic" w:hint="eastAsia"/>
        </w:rPr>
        <w:t>盛海燕</w:t>
      </w:r>
      <w:r w:rsidRPr="00E3486E">
        <w:t xml:space="preserve">, </w:t>
      </w:r>
      <w:r w:rsidRPr="00E3486E">
        <w:rPr>
          <w:rFonts w:ascii="MS Gothic" w:eastAsia="MS Gothic" w:hAnsi="MS Gothic" w:cs="MS Gothic" w:hint="eastAsia"/>
        </w:rPr>
        <w:t>朱永磊</w:t>
      </w:r>
      <w:r w:rsidRPr="00E3486E">
        <w:t xml:space="preserve">. </w:t>
      </w:r>
      <w:r w:rsidRPr="00E3486E">
        <w:rPr>
          <w:rFonts w:ascii="MS Gothic" w:eastAsia="MS Gothic" w:hAnsi="MS Gothic" w:cs="MS Gothic" w:hint="eastAsia"/>
        </w:rPr>
        <w:t>机械</w:t>
      </w:r>
      <w:r w:rsidRPr="00E3486E">
        <w:rPr>
          <w:rFonts w:ascii="Microsoft JhengHei" w:eastAsia="Microsoft JhengHei" w:hAnsi="Microsoft JhengHei" w:cs="Microsoft JhengHei" w:hint="eastAsia"/>
        </w:rPr>
        <w:t>辅助排痰联合穴位按摩在痰浊壅肺型慢性阻塞性肺疾病病人护理中的应用</w:t>
      </w:r>
      <w:r w:rsidRPr="00E3486E">
        <w:t>...Application of mechanical-assisted expectoration combined with acupoint maaage in nursing care of phlegm obstructive pulmonary disease patients g.</w:t>
      </w:r>
      <w:r w:rsidRPr="00E3486E">
        <w:rPr>
          <w:i/>
        </w:rPr>
        <w:t xml:space="preserve"> Chinese Nursing Research</w:t>
      </w:r>
      <w:r w:rsidRPr="00E3486E">
        <w:t>. 2017;31(2):182-5. 10.3969/j.issn.1009-6493.2017.02.014</w:t>
      </w:r>
      <w:bookmarkEnd w:id="529"/>
    </w:p>
    <w:p w14:paraId="646263D1" w14:textId="77777777" w:rsidR="00E3486E" w:rsidRPr="00E3486E" w:rsidRDefault="00E3486E" w:rsidP="007A07AF">
      <w:pPr>
        <w:pStyle w:val="EndNoteBibliography"/>
      </w:pPr>
      <w:bookmarkStart w:id="530" w:name="_ENREF_58"/>
      <w:r w:rsidRPr="00E3486E">
        <w:t>58.</w:t>
      </w:r>
      <w:r w:rsidRPr="00E3486E">
        <w:tab/>
        <w:t>Chung M, Choi E. [A comparison between effects of aroma massage and meridian massage on constipation and stress in women college students].</w:t>
      </w:r>
      <w:r w:rsidRPr="00E3486E">
        <w:rPr>
          <w:i/>
        </w:rPr>
        <w:t xml:space="preserve"> J Korean Acad Nurs</w:t>
      </w:r>
      <w:r w:rsidRPr="00E3486E">
        <w:t>. 2011;41(1):26-35. 10.4040/jkan.2011.41.1.26</w:t>
      </w:r>
      <w:bookmarkEnd w:id="530"/>
    </w:p>
    <w:p w14:paraId="5BD17526" w14:textId="77777777" w:rsidR="00E3486E" w:rsidRPr="00E3486E" w:rsidRDefault="00E3486E" w:rsidP="007A07AF">
      <w:pPr>
        <w:pStyle w:val="EndNoteBibliography"/>
      </w:pPr>
      <w:bookmarkStart w:id="531" w:name="_ENREF_59"/>
      <w:r w:rsidRPr="00E3486E">
        <w:t>59.</w:t>
      </w:r>
      <w:r w:rsidRPr="00E3486E">
        <w:tab/>
        <w:t>Jeon SY, Jung HM. [The effects of abdominal meridian massage on constipation among CVA patients].</w:t>
      </w:r>
      <w:r w:rsidRPr="00E3486E">
        <w:rPr>
          <w:i/>
        </w:rPr>
        <w:t xml:space="preserve"> Taehan Kanho Hakhoe Chi</w:t>
      </w:r>
      <w:r w:rsidRPr="00E3486E">
        <w:t>. 2005;35(1):135-42. 10.4040/jkan.2005.35.1.135</w:t>
      </w:r>
      <w:bookmarkEnd w:id="531"/>
    </w:p>
    <w:p w14:paraId="22D6E2B5" w14:textId="08A7105D" w:rsidR="00E3486E" w:rsidRPr="00E3486E" w:rsidRDefault="00E3486E" w:rsidP="007A07AF">
      <w:pPr>
        <w:pStyle w:val="EndNoteBibliography"/>
      </w:pPr>
      <w:bookmarkStart w:id="532" w:name="_ENREF_60"/>
      <w:r w:rsidRPr="00E3486E">
        <w:t>60.</w:t>
      </w:r>
      <w:r w:rsidRPr="00E3486E">
        <w:tab/>
        <w:t>Liu W, Liu Z. Clinical Efficacy of Abdominal Acupoint Massage for Treatment of Functional Constipation in Elderly Patients. [Chinese].</w:t>
      </w:r>
      <w:r w:rsidRPr="00E3486E">
        <w:rPr>
          <w:i/>
        </w:rPr>
        <w:t xml:space="preserve"> Chinese Journal of Gastroenterology</w:t>
      </w:r>
      <w:r w:rsidRPr="00E3486E">
        <w:t xml:space="preserve">. 2017;22(6):367-9. </w:t>
      </w:r>
      <w:hyperlink r:id="rId53" w:history="1">
        <w:r w:rsidRPr="00E3486E">
          <w:rPr>
            <w:rStyle w:val="Hyperlink"/>
            <w:rFonts w:cs="Calibri"/>
          </w:rPr>
          <w:t>http://dx.doi.org/10.3969/j.issn.1008-7125.2017.06.009</w:t>
        </w:r>
        <w:bookmarkEnd w:id="532"/>
      </w:hyperlink>
    </w:p>
    <w:p w14:paraId="4EC2FE91" w14:textId="77777777" w:rsidR="00E3486E" w:rsidRPr="00E3486E" w:rsidRDefault="00E3486E" w:rsidP="007A07AF">
      <w:pPr>
        <w:pStyle w:val="EndNoteBibliography"/>
      </w:pPr>
      <w:bookmarkStart w:id="533" w:name="_ENREF_61"/>
      <w:r w:rsidRPr="00E3486E">
        <w:t>61.</w:t>
      </w:r>
      <w:r w:rsidRPr="00E3486E">
        <w:tab/>
        <w:t>Huang J, Lei L, Shen Y. Application of acupoint massage in nursing care of constipation in patients with acute low back pain.</w:t>
      </w:r>
      <w:r w:rsidRPr="00E3486E">
        <w:rPr>
          <w:i/>
        </w:rPr>
        <w:t xml:space="preserve"> Chinese Nursing Research</w:t>
      </w:r>
      <w:r w:rsidRPr="00E3486E">
        <w:t>. 2016;30(9C):3386-8. 10.3969/j.issn.1009-6493.2016.27.020</w:t>
      </w:r>
      <w:bookmarkEnd w:id="533"/>
    </w:p>
    <w:p w14:paraId="44327A8E" w14:textId="77777777" w:rsidR="00E3486E" w:rsidRPr="00E3486E" w:rsidRDefault="00E3486E" w:rsidP="007A07AF">
      <w:pPr>
        <w:pStyle w:val="EndNoteBibliography"/>
      </w:pPr>
      <w:bookmarkStart w:id="534" w:name="_ENREF_62"/>
      <w:r w:rsidRPr="00E3486E">
        <w:t>62.</w:t>
      </w:r>
      <w:r w:rsidRPr="00E3486E">
        <w:tab/>
        <w:t>Dong Y-Q. Meridian acupoint massage improves functional constipation in women during pregnancy.</w:t>
      </w:r>
      <w:r w:rsidRPr="00E3486E">
        <w:rPr>
          <w:i/>
        </w:rPr>
        <w:t xml:space="preserve"> World Chinese Journal of Digestology</w:t>
      </w:r>
      <w:r w:rsidRPr="00E3486E">
        <w:t>. 2018;26(5):349-52. 10.11569/wcjd.v26.i5.349</w:t>
      </w:r>
      <w:bookmarkEnd w:id="534"/>
    </w:p>
    <w:p w14:paraId="25EFD4F7" w14:textId="77777777" w:rsidR="00E3486E" w:rsidRPr="00E3486E" w:rsidRDefault="00E3486E" w:rsidP="007A07AF">
      <w:pPr>
        <w:pStyle w:val="EndNoteBibliography"/>
      </w:pPr>
      <w:bookmarkStart w:id="535" w:name="_ENREF_63"/>
      <w:r w:rsidRPr="00E3486E">
        <w:t>63.</w:t>
      </w:r>
      <w:r w:rsidRPr="00E3486E">
        <w:tab/>
        <w:t>Zhang P. Influence of acupoint massage combined with five tone therapy on curative effect of depression patients with ulcerative colitis.</w:t>
      </w:r>
      <w:r w:rsidRPr="00E3486E">
        <w:rPr>
          <w:i/>
        </w:rPr>
        <w:t xml:space="preserve"> Chinese Nursing Research</w:t>
      </w:r>
      <w:r w:rsidRPr="00E3486E">
        <w:t>. 2015;29(8A):2779-80. 10.3969/j.issn.1009-6493.2015.22.034</w:t>
      </w:r>
      <w:bookmarkEnd w:id="535"/>
    </w:p>
    <w:p w14:paraId="3F8EAE05" w14:textId="77777777" w:rsidR="00E3486E" w:rsidRPr="00E3486E" w:rsidRDefault="00E3486E" w:rsidP="007A07AF">
      <w:pPr>
        <w:pStyle w:val="EndNoteBibliography"/>
      </w:pPr>
      <w:bookmarkStart w:id="536" w:name="_ENREF_64"/>
      <w:r w:rsidRPr="00E3486E">
        <w:t>64.</w:t>
      </w:r>
      <w:r w:rsidRPr="00E3486E">
        <w:tab/>
        <w:t>Xiao QM, Wu XJ, Yin H, Qiu F, Li C, Zhang X. [Clinical effect of manipulation therapy for the treatment of degenerative lumbar instability based on myofascial chain theory].</w:t>
      </w:r>
      <w:r w:rsidRPr="00E3486E">
        <w:rPr>
          <w:i/>
        </w:rPr>
        <w:t xml:space="preserve"> Zhongguo Gu Shang</w:t>
      </w:r>
      <w:r w:rsidRPr="00E3486E">
        <w:t>. 2020;33(10):928-32. 10.12200/j.issn.1003-0034.2020.10.008</w:t>
      </w:r>
      <w:bookmarkEnd w:id="536"/>
    </w:p>
    <w:p w14:paraId="5D0C43D4" w14:textId="77777777" w:rsidR="00E3486E" w:rsidRPr="00E3486E" w:rsidRDefault="00E3486E" w:rsidP="007A07AF">
      <w:pPr>
        <w:pStyle w:val="EndNoteBibliography"/>
      </w:pPr>
      <w:bookmarkStart w:id="537" w:name="_ENREF_65"/>
      <w:r w:rsidRPr="00E3486E">
        <w:t>65.</w:t>
      </w:r>
      <w:r w:rsidRPr="00E3486E">
        <w:tab/>
        <w:t>Eberhardt TD, Hofstätter LM, Lopes SMS, Silva EAAd, Ceranto DDCFB, Nicola AL. Comparação analgésica do zen shiatsu e acupuntura auricular em dorsolombalgias de profissionais de enfermagem.</w:t>
      </w:r>
      <w:r w:rsidRPr="00E3486E">
        <w:rPr>
          <w:i/>
        </w:rPr>
        <w:t xml:space="preserve"> Revista Enfermagem UERJ</w:t>
      </w:r>
      <w:r w:rsidRPr="00E3486E">
        <w:t>. 2015;23(3):324-30. 10.12957/reuerj.2015.9616</w:t>
      </w:r>
      <w:bookmarkEnd w:id="537"/>
    </w:p>
    <w:p w14:paraId="42A35C06" w14:textId="77777777" w:rsidR="00E3486E" w:rsidRPr="00E3486E" w:rsidRDefault="00E3486E" w:rsidP="007A07AF">
      <w:pPr>
        <w:pStyle w:val="EndNoteBibliography"/>
      </w:pPr>
      <w:bookmarkStart w:id="538" w:name="_ENREF_66"/>
      <w:r w:rsidRPr="00E3486E">
        <w:t>66.</w:t>
      </w:r>
      <w:r w:rsidRPr="00E3486E">
        <w:tab/>
        <w:t>Li M-f. Effect of foot bath and massage on insomnia in patients with liver cirrhosis and investigation of nursing satisfaction.</w:t>
      </w:r>
      <w:r w:rsidRPr="00E3486E">
        <w:rPr>
          <w:i/>
        </w:rPr>
        <w:t xml:space="preserve"> Journal of Acupuncture and Tuina Science</w:t>
      </w:r>
      <w:r w:rsidRPr="00E3486E">
        <w:t>. 2014;12(2):105-8. 10.1007/s11726-014-0755-0</w:t>
      </w:r>
      <w:bookmarkEnd w:id="538"/>
    </w:p>
    <w:p w14:paraId="11A6CCB0" w14:textId="77777777" w:rsidR="00E3486E" w:rsidRPr="00E3486E" w:rsidRDefault="00E3486E" w:rsidP="007A07AF">
      <w:pPr>
        <w:pStyle w:val="EndNoteBibliography"/>
      </w:pPr>
      <w:bookmarkStart w:id="539" w:name="_ENREF_67"/>
      <w:r w:rsidRPr="00E3486E">
        <w:t>67.</w:t>
      </w:r>
      <w:r w:rsidRPr="00E3486E">
        <w:tab/>
        <w:t>Chen Q, Huang S, Chen X, Feng L, Zhu X. Clinical efficacy of multi-pattern detumescence after total knee arthroplasty treated with acupoint massage and mild moxibustion. [Chinese].</w:t>
      </w:r>
      <w:r w:rsidRPr="00E3486E">
        <w:rPr>
          <w:i/>
        </w:rPr>
        <w:t xml:space="preserve"> Zhongguo zhen jiu = Chinese acupuncture &amp; moxibustion</w:t>
      </w:r>
      <w:r w:rsidRPr="00E3486E">
        <w:t xml:space="preserve">. 2016;36(5):471-5. </w:t>
      </w:r>
      <w:bookmarkEnd w:id="539"/>
    </w:p>
    <w:p w14:paraId="21414BCE" w14:textId="77777777" w:rsidR="00E3486E" w:rsidRPr="00E3486E" w:rsidRDefault="00E3486E" w:rsidP="007A07AF">
      <w:pPr>
        <w:pStyle w:val="EndNoteBibliography"/>
      </w:pPr>
      <w:bookmarkStart w:id="540" w:name="_ENREF_68"/>
      <w:r w:rsidRPr="00E3486E">
        <w:t>68.</w:t>
      </w:r>
      <w:r w:rsidRPr="00E3486E">
        <w:tab/>
      </w:r>
      <w:r w:rsidRPr="00E3486E">
        <w:rPr>
          <w:rFonts w:ascii="MS Gothic" w:eastAsia="MS Gothic" w:hAnsi="MS Gothic" w:cs="MS Gothic" w:hint="eastAsia"/>
        </w:rPr>
        <w:t>郭月月</w:t>
      </w:r>
      <w:r w:rsidRPr="00E3486E">
        <w:t xml:space="preserve">, </w:t>
      </w:r>
      <w:r w:rsidRPr="00E3486E">
        <w:rPr>
          <w:rFonts w:ascii="MS Gothic" w:eastAsia="MS Gothic" w:hAnsi="MS Gothic" w:cs="MS Gothic" w:hint="eastAsia"/>
        </w:rPr>
        <w:t>薄祥敏</w:t>
      </w:r>
      <w:r w:rsidRPr="00E3486E">
        <w:t xml:space="preserve">, </w:t>
      </w:r>
      <w:r w:rsidRPr="00E3486E">
        <w:rPr>
          <w:rFonts w:ascii="MS Gothic" w:eastAsia="MS Gothic" w:hAnsi="MS Gothic" w:cs="MS Gothic" w:hint="eastAsia"/>
        </w:rPr>
        <w:t>刘</w:t>
      </w:r>
      <w:r w:rsidRPr="00E3486E">
        <w:rPr>
          <w:rFonts w:ascii="Microsoft JhengHei" w:eastAsia="Microsoft JhengHei" w:hAnsi="Microsoft JhengHei" w:cs="Microsoft JhengHei" w:hint="eastAsia"/>
        </w:rPr>
        <w:t>胜凤</w:t>
      </w:r>
      <w:r w:rsidRPr="00E3486E">
        <w:t xml:space="preserve">, </w:t>
      </w:r>
      <w:r w:rsidRPr="00E3486E">
        <w:rPr>
          <w:rFonts w:ascii="MS Gothic" w:eastAsia="MS Gothic" w:hAnsi="MS Gothic" w:cs="MS Gothic" w:hint="eastAsia"/>
        </w:rPr>
        <w:t>栾雪梅</w:t>
      </w:r>
      <w:r w:rsidRPr="00E3486E">
        <w:t xml:space="preserve">, </w:t>
      </w:r>
      <w:r w:rsidRPr="00E3486E">
        <w:rPr>
          <w:rFonts w:ascii="Microsoft JhengHei" w:eastAsia="Microsoft JhengHei" w:hAnsi="Microsoft JhengHei" w:cs="Microsoft JhengHei" w:hint="eastAsia"/>
        </w:rPr>
        <w:t>赵如琴</w:t>
      </w:r>
      <w:r w:rsidRPr="00E3486E">
        <w:t xml:space="preserve">. </w:t>
      </w:r>
      <w:r w:rsidRPr="00E3486E">
        <w:rPr>
          <w:rFonts w:ascii="Microsoft JhengHei" w:eastAsia="Microsoft JhengHei" w:hAnsi="Microsoft JhengHei" w:cs="Microsoft JhengHei" w:hint="eastAsia"/>
        </w:rPr>
        <w:t>经穴推拿对自体动静脉内瘘成熟及远期</w:t>
      </w:r>
      <w:r w:rsidRPr="00E3486E">
        <w:t xml:space="preserve"> </w:t>
      </w:r>
      <w:r w:rsidRPr="00E3486E">
        <w:rPr>
          <w:rFonts w:ascii="MS Gothic" w:eastAsia="MS Gothic" w:hAnsi="MS Gothic" w:cs="MS Gothic" w:hint="eastAsia"/>
        </w:rPr>
        <w:t>使用</w:t>
      </w:r>
      <w:r w:rsidRPr="00E3486E">
        <w:rPr>
          <w:rFonts w:ascii="Microsoft JhengHei" w:eastAsia="Microsoft JhengHei" w:hAnsi="Microsoft JhengHei" w:cs="Microsoft JhengHei" w:hint="eastAsia"/>
        </w:rPr>
        <w:t>时限的影响</w:t>
      </w:r>
      <w:r w:rsidRPr="00E3486E">
        <w:t>.</w:t>
      </w:r>
      <w:r w:rsidRPr="00E3486E">
        <w:rPr>
          <w:i/>
        </w:rPr>
        <w:t xml:space="preserve"> Chinese Nursing Research</w:t>
      </w:r>
      <w:r w:rsidRPr="00E3486E">
        <w:t>. 2020;34(4):585-9. 10.12102/j.issn.1009-6493.2020.04.004</w:t>
      </w:r>
      <w:bookmarkEnd w:id="540"/>
    </w:p>
    <w:p w14:paraId="45CAB5BC" w14:textId="77777777" w:rsidR="00E3486E" w:rsidRPr="00E3486E" w:rsidRDefault="00E3486E" w:rsidP="007A07AF">
      <w:pPr>
        <w:pStyle w:val="EndNoteBibliography"/>
      </w:pPr>
      <w:bookmarkStart w:id="541" w:name="_ENREF_69"/>
      <w:r w:rsidRPr="00E3486E">
        <w:t>69.</w:t>
      </w:r>
      <w:r w:rsidRPr="00E3486E">
        <w:tab/>
        <w:t>Mirtajadini H, kalroozi F, pishgooei A. Shiatsu Massage and the Pain Intensity of Venipuncture in Patients Undergoing Hemodialysis.</w:t>
      </w:r>
      <w:r w:rsidRPr="00E3486E">
        <w:rPr>
          <w:i/>
        </w:rPr>
        <w:t xml:space="preserve"> Military Caring Sciences</w:t>
      </w:r>
      <w:r w:rsidRPr="00E3486E">
        <w:t>. 2016;3(1):27-33. 10.18869/acadpub.mcs.3.1.27</w:t>
      </w:r>
      <w:bookmarkEnd w:id="541"/>
    </w:p>
    <w:p w14:paraId="53FB4678" w14:textId="77777777" w:rsidR="00E3486E" w:rsidRPr="00E3486E" w:rsidRDefault="00E3486E" w:rsidP="007A07AF">
      <w:pPr>
        <w:pStyle w:val="EndNoteBibliography"/>
      </w:pPr>
      <w:bookmarkStart w:id="542" w:name="_ENREF_70"/>
      <w:r w:rsidRPr="00E3486E">
        <w:t>70.</w:t>
      </w:r>
      <w:r w:rsidRPr="00E3486E">
        <w:tab/>
        <w:t>Yang KH, Park KS, Lee JR. [The effects of meridian massage on menopausal symptoms and Shin-Hur in middle-aged menopausal women].</w:t>
      </w:r>
      <w:r w:rsidRPr="00E3486E">
        <w:rPr>
          <w:i/>
        </w:rPr>
        <w:t xml:space="preserve"> Taehan Kanho Hakhoe Chi</w:t>
      </w:r>
      <w:r w:rsidRPr="00E3486E">
        <w:t>. 2008;38(1):131-9. 10.4040/jkan.2008.38.1.131</w:t>
      </w:r>
      <w:bookmarkEnd w:id="542"/>
    </w:p>
    <w:p w14:paraId="29393587" w14:textId="77777777" w:rsidR="00E3486E" w:rsidRPr="00E3486E" w:rsidRDefault="00E3486E" w:rsidP="007A07AF">
      <w:pPr>
        <w:pStyle w:val="EndNoteBibliography"/>
      </w:pPr>
      <w:bookmarkStart w:id="543" w:name="_ENREF_71"/>
      <w:r w:rsidRPr="00E3486E">
        <w:t>71.</w:t>
      </w:r>
      <w:r w:rsidRPr="00E3486E">
        <w:tab/>
        <w:t>Qu W, Zhang Y, Hu Y. Application of acupoint massage in delivery of early pregnant women.</w:t>
      </w:r>
      <w:r w:rsidRPr="00E3486E">
        <w:rPr>
          <w:i/>
        </w:rPr>
        <w:t xml:space="preserve"> Chinese Nursing Research</w:t>
      </w:r>
      <w:r w:rsidRPr="00E3486E">
        <w:t>. 2016;30(10C):3788-90. 10.3969/j.issn.1009-6493.2016.30.021</w:t>
      </w:r>
      <w:bookmarkEnd w:id="543"/>
    </w:p>
    <w:p w14:paraId="00AD1984" w14:textId="77777777" w:rsidR="00E3486E" w:rsidRPr="00E3486E" w:rsidRDefault="00E3486E" w:rsidP="007A07AF">
      <w:pPr>
        <w:pStyle w:val="EndNoteBibliography"/>
      </w:pPr>
      <w:bookmarkStart w:id="544" w:name="_ENREF_72"/>
      <w:r w:rsidRPr="00E3486E">
        <w:t>72.</w:t>
      </w:r>
      <w:r w:rsidRPr="00E3486E">
        <w:tab/>
        <w:t>Wan Y, Li D. [Clinical observation of analgesia in delivery treated with acupoint pressure therapy].</w:t>
      </w:r>
      <w:r w:rsidRPr="00E3486E">
        <w:rPr>
          <w:i/>
        </w:rPr>
        <w:t xml:space="preserve"> Zhongguo Zhen Jiu</w:t>
      </w:r>
      <w:r w:rsidRPr="00E3486E">
        <w:t>. 2016;36(12):1243-6. 10.13703/j.0255-2930.2016.12.005</w:t>
      </w:r>
      <w:bookmarkEnd w:id="544"/>
    </w:p>
    <w:p w14:paraId="5DF66479" w14:textId="77777777" w:rsidR="00E3486E" w:rsidRPr="00E3486E" w:rsidRDefault="00E3486E" w:rsidP="007A07AF">
      <w:pPr>
        <w:pStyle w:val="EndNoteBibliography"/>
      </w:pPr>
      <w:bookmarkStart w:id="545" w:name="_ENREF_73"/>
      <w:r w:rsidRPr="00E3486E">
        <w:t>73.</w:t>
      </w:r>
      <w:r w:rsidRPr="00E3486E">
        <w:tab/>
        <w:t>Zhu Y, Liu Y, Quan X. [Application of acupoint massage in postpartum hypogalactia in puerpera].</w:t>
      </w:r>
      <w:r w:rsidRPr="00E3486E">
        <w:rPr>
          <w:i/>
        </w:rPr>
        <w:t xml:space="preserve"> Zhongguo Zhen Jiu</w:t>
      </w:r>
      <w:r w:rsidRPr="00E3486E">
        <w:t>. 2018;38(1):33-7. 10.13703/j.0255-2930.2018.01.007</w:t>
      </w:r>
      <w:bookmarkEnd w:id="545"/>
    </w:p>
    <w:p w14:paraId="31A01259" w14:textId="77777777" w:rsidR="00E3486E" w:rsidRPr="00E3486E" w:rsidRDefault="00E3486E" w:rsidP="007A07AF">
      <w:pPr>
        <w:pStyle w:val="EndNoteBibliography"/>
      </w:pPr>
      <w:bookmarkStart w:id="546" w:name="_ENREF_74"/>
      <w:r w:rsidRPr="00E3486E">
        <w:t>74.</w:t>
      </w:r>
      <w:r w:rsidRPr="00E3486E">
        <w:tab/>
        <w:t>Rugiero P E, Walton L R, Prieto P F, Bravo A E, Núñez M J, Márquez N J, et al. Efecto del masaje terapéutico en prematuros del Servicio de Neonatología del Hospital San José.</w:t>
      </w:r>
      <w:r w:rsidRPr="00E3486E">
        <w:rPr>
          <w:i/>
        </w:rPr>
        <w:t xml:space="preserve"> Rev chil obstet ginecol</w:t>
      </w:r>
      <w:r w:rsidRPr="00E3486E">
        <w:t xml:space="preserve">. 2008;73(4):257-62. </w:t>
      </w:r>
      <w:bookmarkEnd w:id="546"/>
    </w:p>
    <w:p w14:paraId="3FAA9BDA" w14:textId="77777777" w:rsidR="00E3486E" w:rsidRPr="00E3486E" w:rsidRDefault="00E3486E" w:rsidP="007A07AF">
      <w:pPr>
        <w:pStyle w:val="EndNoteBibliography"/>
      </w:pPr>
      <w:bookmarkStart w:id="547" w:name="_ENREF_75"/>
      <w:r w:rsidRPr="00E3486E">
        <w:lastRenderedPageBreak/>
        <w:t>75.</w:t>
      </w:r>
      <w:r w:rsidRPr="00E3486E">
        <w:tab/>
        <w:t>Huang Y, Tang F. Clinical study on ophryon acupoint massage used for relieving anxiety of patients before accepting rectal and intestinal operations.</w:t>
      </w:r>
      <w:r w:rsidRPr="00E3486E">
        <w:rPr>
          <w:i/>
        </w:rPr>
        <w:t xml:space="preserve"> Chinese Nursing Research</w:t>
      </w:r>
      <w:r w:rsidRPr="00E3486E">
        <w:t xml:space="preserve">. 2009;23(5B):1254-5. </w:t>
      </w:r>
      <w:bookmarkEnd w:id="547"/>
    </w:p>
    <w:p w14:paraId="19924D6E" w14:textId="77777777" w:rsidR="00E3486E" w:rsidRPr="00E3486E" w:rsidRDefault="00E3486E" w:rsidP="007A07AF">
      <w:pPr>
        <w:pStyle w:val="EndNoteBibliography"/>
      </w:pPr>
      <w:bookmarkStart w:id="548" w:name="_ENREF_76"/>
      <w:r w:rsidRPr="00E3486E">
        <w:t>76.</w:t>
      </w:r>
      <w:r w:rsidRPr="00E3486E">
        <w:tab/>
      </w:r>
      <w:r w:rsidRPr="00E3486E">
        <w:rPr>
          <w:rFonts w:ascii="Microsoft JhengHei" w:eastAsia="Microsoft JhengHei" w:hAnsi="Microsoft JhengHei" w:cs="Microsoft JhengHei" w:hint="eastAsia"/>
        </w:rPr>
        <w:t>赵仙改</w:t>
      </w:r>
      <w:r w:rsidRPr="00E3486E">
        <w:t xml:space="preserve">, </w:t>
      </w:r>
      <w:r w:rsidRPr="00E3486E">
        <w:rPr>
          <w:rFonts w:ascii="Microsoft JhengHei" w:eastAsia="Microsoft JhengHei" w:hAnsi="Microsoft JhengHei" w:cs="Microsoft JhengHei" w:hint="eastAsia"/>
        </w:rPr>
        <w:t>萧绮莉</w:t>
      </w:r>
      <w:r w:rsidRPr="00E3486E">
        <w:t xml:space="preserve">, </w:t>
      </w:r>
      <w:r w:rsidRPr="00E3486E">
        <w:rPr>
          <w:rFonts w:ascii="MS Gothic" w:eastAsia="MS Gothic" w:hAnsi="MS Gothic" w:cs="MS Gothic" w:hint="eastAsia"/>
        </w:rPr>
        <w:t>李婷珊</w:t>
      </w:r>
      <w:r w:rsidRPr="00E3486E">
        <w:t xml:space="preserve">, </w:t>
      </w:r>
      <w:r w:rsidRPr="00E3486E">
        <w:rPr>
          <w:rFonts w:ascii="Microsoft JhengHei" w:eastAsia="Microsoft JhengHei" w:hAnsi="Microsoft JhengHei" w:cs="Microsoft JhengHei" w:hint="eastAsia"/>
        </w:rPr>
        <w:t>陈慧媛</w:t>
      </w:r>
      <w:r w:rsidRPr="00E3486E">
        <w:t xml:space="preserve">. </w:t>
      </w:r>
      <w:r w:rsidRPr="00E3486E">
        <w:rPr>
          <w:rFonts w:ascii="MS Gothic" w:eastAsia="MS Gothic" w:hAnsi="MS Gothic" w:cs="MS Gothic" w:hint="eastAsia"/>
        </w:rPr>
        <w:t>子午流注</w:t>
      </w:r>
      <w:r w:rsidRPr="00E3486E">
        <w:rPr>
          <w:rFonts w:ascii="Microsoft JhengHei" w:eastAsia="Microsoft JhengHei" w:hAnsi="Microsoft JhengHei" w:cs="Microsoft JhengHei" w:hint="eastAsia"/>
        </w:rPr>
        <w:t>择时穴位按摩在结肠镜检查前</w:t>
      </w:r>
      <w:r w:rsidRPr="00E3486E">
        <w:t xml:space="preserve"> </w:t>
      </w:r>
      <w:r w:rsidRPr="00E3486E">
        <w:rPr>
          <w:rFonts w:ascii="Microsoft JhengHei" w:eastAsia="Microsoft JhengHei" w:hAnsi="Microsoft JhengHei" w:cs="Microsoft JhengHei" w:hint="eastAsia"/>
        </w:rPr>
        <w:t>肠道准备中的应用</w:t>
      </w:r>
      <w:r w:rsidRPr="00E3486E">
        <w:t>.</w:t>
      </w:r>
      <w:r w:rsidRPr="00E3486E">
        <w:rPr>
          <w:i/>
        </w:rPr>
        <w:t xml:space="preserve"> Nursing of Integrated Traditional Chinese &amp; Western Medicine</w:t>
      </w:r>
      <w:r w:rsidRPr="00E3486E">
        <w:t>. 2019;5(10):59-62. 10.11997/nitcwm.201910015</w:t>
      </w:r>
      <w:bookmarkEnd w:id="548"/>
    </w:p>
    <w:p w14:paraId="3BF52FF2" w14:textId="77777777" w:rsidR="00E3486E" w:rsidRPr="00E3486E" w:rsidRDefault="00E3486E" w:rsidP="007A07AF">
      <w:pPr>
        <w:pStyle w:val="EndNoteBibliography"/>
      </w:pPr>
      <w:bookmarkStart w:id="549" w:name="_ENREF_77"/>
      <w:r w:rsidRPr="00E3486E">
        <w:t>77.</w:t>
      </w:r>
      <w:r w:rsidRPr="00E3486E">
        <w:tab/>
        <w:t>Xin L, Gan XN, Lou LI. [Acupoint Massage Prevented the Occurrence of Deep Venous Thrombosis after Gynecologic Laparoscopic Surgery].</w:t>
      </w:r>
      <w:r w:rsidRPr="00E3486E">
        <w:rPr>
          <w:i/>
        </w:rPr>
        <w:t xml:space="preserve"> Zhongguo Zhong Xi Yi Jie He Za Zhi</w:t>
      </w:r>
      <w:r w:rsidRPr="00E3486E">
        <w:t xml:space="preserve">. 2016;36(8):942-5. </w:t>
      </w:r>
      <w:bookmarkEnd w:id="549"/>
    </w:p>
    <w:p w14:paraId="13FD8E09" w14:textId="77777777" w:rsidR="00E3486E" w:rsidRPr="00E3486E" w:rsidRDefault="00E3486E" w:rsidP="007A07AF">
      <w:pPr>
        <w:pStyle w:val="EndNoteBibliography"/>
      </w:pPr>
      <w:bookmarkStart w:id="550" w:name="_ENREF_78"/>
      <w:r w:rsidRPr="00E3486E">
        <w:t>78.</w:t>
      </w:r>
      <w:r w:rsidRPr="00E3486E">
        <w:tab/>
      </w:r>
      <w:r w:rsidRPr="00E3486E">
        <w:rPr>
          <w:rFonts w:ascii="MS Gothic" w:eastAsia="MS Gothic" w:hAnsi="MS Gothic" w:cs="MS Gothic" w:hint="eastAsia"/>
        </w:rPr>
        <w:t>蒋峰</w:t>
      </w:r>
      <w:r w:rsidRPr="00E3486E">
        <w:t xml:space="preserve">, </w:t>
      </w:r>
      <w:r w:rsidRPr="00E3486E">
        <w:rPr>
          <w:rFonts w:ascii="MS Gothic" w:eastAsia="MS Gothic" w:hAnsi="MS Gothic" w:cs="MS Gothic" w:hint="eastAsia"/>
        </w:rPr>
        <w:t>梁小琴</w:t>
      </w:r>
      <w:r w:rsidRPr="00E3486E">
        <w:t xml:space="preserve">, </w:t>
      </w:r>
      <w:r w:rsidRPr="00E3486E">
        <w:rPr>
          <w:rFonts w:ascii="MS Gothic" w:eastAsia="MS Gothic" w:hAnsi="MS Gothic" w:cs="MS Gothic" w:hint="eastAsia"/>
        </w:rPr>
        <w:t>金爽</w:t>
      </w:r>
      <w:r w:rsidRPr="00E3486E">
        <w:t xml:space="preserve">, </w:t>
      </w:r>
      <w:r w:rsidRPr="00E3486E">
        <w:rPr>
          <w:rFonts w:ascii="MS Gothic" w:eastAsia="MS Gothic" w:hAnsi="MS Gothic" w:cs="MS Gothic" w:hint="eastAsia"/>
        </w:rPr>
        <w:t>方主亭</w:t>
      </w:r>
      <w:r w:rsidRPr="00E3486E">
        <w:t xml:space="preserve">. </w:t>
      </w:r>
      <w:r w:rsidRPr="00E3486E">
        <w:rPr>
          <w:rFonts w:ascii="MS Gothic" w:eastAsia="MS Gothic" w:hAnsi="MS Gothic" w:cs="MS Gothic" w:hint="eastAsia"/>
        </w:rPr>
        <w:t>子午流注循</w:t>
      </w:r>
      <w:r w:rsidRPr="00E3486E">
        <w:rPr>
          <w:rFonts w:ascii="Microsoft JhengHei" w:eastAsia="Microsoft JhengHei" w:hAnsi="Microsoft JhengHei" w:cs="Microsoft JhengHei" w:hint="eastAsia"/>
        </w:rPr>
        <w:t>经拍打操联合穴位按摩预防</w:t>
      </w:r>
      <w:r w:rsidRPr="00E3486E">
        <w:t xml:space="preserve"> </w:t>
      </w:r>
      <w:r w:rsidRPr="00E3486E">
        <w:rPr>
          <w:rFonts w:ascii="Microsoft JhengHei" w:eastAsia="Microsoft JhengHei" w:hAnsi="Microsoft JhengHei" w:cs="Microsoft JhengHei" w:hint="eastAsia"/>
        </w:rPr>
        <w:t>髋关节置换术后深静脉血栓形成的效果观察</w:t>
      </w:r>
      <w:r w:rsidRPr="00E3486E">
        <w:t>.</w:t>
      </w:r>
      <w:r w:rsidRPr="00E3486E">
        <w:rPr>
          <w:i/>
        </w:rPr>
        <w:t xml:space="preserve"> Nursing of Integrated Traditional Chinese &amp; Western Medicine</w:t>
      </w:r>
      <w:r w:rsidRPr="00E3486E">
        <w:t>. 2020;6(6):50-3. 10.n997/nitcwm.202006009</w:t>
      </w:r>
      <w:bookmarkEnd w:id="550"/>
    </w:p>
    <w:p w14:paraId="5A161525" w14:textId="77777777" w:rsidR="00E3486E" w:rsidRPr="00E3486E" w:rsidRDefault="00E3486E" w:rsidP="007A07AF">
      <w:pPr>
        <w:pStyle w:val="EndNoteBibliography"/>
      </w:pPr>
      <w:bookmarkStart w:id="551" w:name="_ENREF_79"/>
      <w:r w:rsidRPr="00E3486E">
        <w:t>79.</w:t>
      </w:r>
      <w:r w:rsidRPr="00E3486E">
        <w:tab/>
        <w:t>Zhang J-h, Kang J-x, Zeng H, Song L-s, Zhang Q. The effect of cognitive and acupoint massage on cognitive functions of the elderly. [Chinese]. [References].</w:t>
      </w:r>
      <w:r w:rsidRPr="00E3486E">
        <w:rPr>
          <w:i/>
        </w:rPr>
        <w:t xml:space="preserve"> Chinese Journal of Clinical Psychology</w:t>
      </w:r>
      <w:r w:rsidRPr="00E3486E">
        <w:t xml:space="preserve">. 2011;19(3):394-7. </w:t>
      </w:r>
      <w:bookmarkEnd w:id="551"/>
    </w:p>
    <w:p w14:paraId="7408330F" w14:textId="77777777" w:rsidR="00E3486E" w:rsidRPr="00E3486E" w:rsidRDefault="00E3486E" w:rsidP="007A07AF">
      <w:pPr>
        <w:pStyle w:val="EndNoteBibliography"/>
      </w:pPr>
      <w:bookmarkStart w:id="552" w:name="_ENREF_80"/>
      <w:r w:rsidRPr="00E3486E">
        <w:t>80.</w:t>
      </w:r>
      <w:r w:rsidRPr="00E3486E">
        <w:tab/>
        <w:t>Uhm DC, Nam MJ. Effects of Upper Meridian Massage on Cerebral Blood flow, Emotions, and Sleep of the Institutionalized Elderly.</w:t>
      </w:r>
      <w:r w:rsidRPr="00E3486E">
        <w:rPr>
          <w:i/>
        </w:rPr>
        <w:t xml:space="preserve"> Korean Journal of Adult Nursing</w:t>
      </w:r>
      <w:r w:rsidRPr="00E3486E">
        <w:t>. 2014;26(2):171-80. 10.7475/kjan.2014.26.2.171</w:t>
      </w:r>
      <w:bookmarkEnd w:id="552"/>
    </w:p>
    <w:p w14:paraId="56295F79" w14:textId="77777777" w:rsidR="00E3486E" w:rsidRPr="00E3486E" w:rsidRDefault="00E3486E" w:rsidP="007A07AF">
      <w:pPr>
        <w:pStyle w:val="EndNoteBibliography"/>
      </w:pPr>
      <w:bookmarkStart w:id="553" w:name="_ENREF_81"/>
      <w:r w:rsidRPr="00E3486E">
        <w:t>81.</w:t>
      </w:r>
      <w:r w:rsidRPr="00E3486E">
        <w:tab/>
        <w:t>Gusarova SA, Kuznetsov OF, Gorbunov FE, Maslovskaia SG. [The characteristics of the effect of point and classical massage on the hemodynamics of patients with a history of transient ischemic attacks in the vertebrobasilar system].</w:t>
      </w:r>
      <w:r w:rsidRPr="00E3486E">
        <w:rPr>
          <w:i/>
        </w:rPr>
        <w:t xml:space="preserve"> Vopr Kurortol Fizioter Lech Fiz Kult</w:t>
      </w:r>
      <w:r w:rsidRPr="00E3486E">
        <w:t xml:space="preserve">. 1998(5):7-9. </w:t>
      </w:r>
      <w:bookmarkEnd w:id="553"/>
    </w:p>
    <w:p w14:paraId="72DDBA80" w14:textId="77777777" w:rsidR="00E3486E" w:rsidRPr="00E3486E" w:rsidRDefault="00E3486E" w:rsidP="007A07AF">
      <w:pPr>
        <w:pStyle w:val="EndNoteBibliography"/>
      </w:pPr>
      <w:bookmarkStart w:id="554" w:name="_ENREF_82"/>
      <w:r w:rsidRPr="00E3486E">
        <w:t>82.</w:t>
      </w:r>
      <w:r w:rsidRPr="00E3486E">
        <w:tab/>
        <w:t>Jia J, Liu Y. Influence of acupoint massage on blood pressure and symptoms of patients with primary hypertension in community.</w:t>
      </w:r>
      <w:r w:rsidRPr="00E3486E">
        <w:rPr>
          <w:i/>
        </w:rPr>
        <w:t xml:space="preserve"> Chinese Nursing Research</w:t>
      </w:r>
      <w:r w:rsidRPr="00E3486E">
        <w:t>. 2016;30(2A):455-7. 10/3969/j.issn.1009-6493.2016.04.022</w:t>
      </w:r>
      <w:bookmarkEnd w:id="554"/>
    </w:p>
    <w:p w14:paraId="29FACA4B" w14:textId="77777777" w:rsidR="00E3486E" w:rsidRPr="00E3486E" w:rsidRDefault="00E3486E" w:rsidP="007A07AF">
      <w:pPr>
        <w:pStyle w:val="EndNoteBibliography"/>
      </w:pPr>
      <w:bookmarkStart w:id="555" w:name="_ENREF_83"/>
      <w:r w:rsidRPr="00E3486E">
        <w:t>83.</w:t>
      </w:r>
      <w:r w:rsidRPr="00E3486E">
        <w:tab/>
        <w:t>Karmacharya BM. Potential of global health education in low-income settings.</w:t>
      </w:r>
      <w:r w:rsidRPr="00E3486E">
        <w:rPr>
          <w:i/>
        </w:rPr>
        <w:t xml:space="preserve"> Kathmandu Univ Med J (KUMJ)</w:t>
      </w:r>
      <w:r w:rsidRPr="00E3486E">
        <w:t>. 2013;11(44):266-7. 10.3126/kumj.v11i4.12519</w:t>
      </w:r>
      <w:bookmarkEnd w:id="555"/>
    </w:p>
    <w:p w14:paraId="56CCAF1D" w14:textId="77777777" w:rsidR="00E3486E" w:rsidRPr="00E3486E" w:rsidRDefault="00E3486E" w:rsidP="007A07AF">
      <w:pPr>
        <w:pStyle w:val="EndNoteBibliography"/>
      </w:pPr>
      <w:bookmarkStart w:id="556" w:name="_ENREF_84"/>
      <w:r w:rsidRPr="00E3486E">
        <w:t>84.</w:t>
      </w:r>
      <w:r w:rsidRPr="00E3486E">
        <w:tab/>
        <w:t>Chen M, Wang C, Liu C. Application of acupoint massage in nursing care of newborns with brachial plexus nerve injury.</w:t>
      </w:r>
      <w:r w:rsidRPr="00E3486E">
        <w:rPr>
          <w:i/>
        </w:rPr>
        <w:t xml:space="preserve"> Chinese Nursing Research</w:t>
      </w:r>
      <w:r w:rsidRPr="00E3486E">
        <w:t xml:space="preserve">. 2009;23(5B):1280-. </w:t>
      </w:r>
      <w:bookmarkEnd w:id="556"/>
    </w:p>
    <w:p w14:paraId="1154EE7C" w14:textId="77777777" w:rsidR="00E3486E" w:rsidRPr="00E3486E" w:rsidRDefault="00E3486E" w:rsidP="007A07AF">
      <w:pPr>
        <w:pStyle w:val="EndNoteBibliography"/>
      </w:pPr>
      <w:bookmarkStart w:id="557" w:name="_ENREF_85"/>
      <w:r w:rsidRPr="00E3486E">
        <w:t>85.</w:t>
      </w:r>
      <w:r w:rsidRPr="00E3486E">
        <w:tab/>
        <w:t>Chu X, Kang Q, Hang Y. Application of foot acupoint massage in sleep disorders in patients with cerebral apoplexy.</w:t>
      </w:r>
      <w:r w:rsidRPr="00E3486E">
        <w:rPr>
          <w:i/>
        </w:rPr>
        <w:t xml:space="preserve"> Chinese Nursing Research</w:t>
      </w:r>
      <w:r w:rsidRPr="00E3486E">
        <w:t>. 2015;29(11B):4041-3. 10.3969/j.issn.1009-6493.2015.32.025</w:t>
      </w:r>
      <w:bookmarkEnd w:id="557"/>
    </w:p>
    <w:p w14:paraId="4CBA4B21" w14:textId="77777777" w:rsidR="00E3486E" w:rsidRPr="00E3486E" w:rsidRDefault="00E3486E" w:rsidP="007A07AF">
      <w:pPr>
        <w:pStyle w:val="EndNoteBibliography"/>
      </w:pPr>
      <w:bookmarkStart w:id="558" w:name="_ENREF_86"/>
      <w:r w:rsidRPr="00E3486E">
        <w:t>86.</w:t>
      </w:r>
      <w:r w:rsidRPr="00E3486E">
        <w:tab/>
        <w:t>Li C, Li H, Zou Y. Application of acupoint massage combined with moxibustion in prevention of abdominal distension after spine surgery.</w:t>
      </w:r>
      <w:r w:rsidRPr="00E3486E">
        <w:rPr>
          <w:i/>
        </w:rPr>
        <w:t xml:space="preserve"> Chinese Nursing Research</w:t>
      </w:r>
      <w:r w:rsidRPr="00E3486E">
        <w:t>. 2013;27(11B):3673-4. 10.3969/j.issn.1009-6493.2013.32.040</w:t>
      </w:r>
      <w:bookmarkEnd w:id="558"/>
    </w:p>
    <w:p w14:paraId="38B2BFD5" w14:textId="4B52CFA5" w:rsidR="00E3486E" w:rsidRPr="00E3486E" w:rsidRDefault="00E3486E" w:rsidP="007A07AF">
      <w:pPr>
        <w:pStyle w:val="EndNoteBibliography"/>
      </w:pPr>
      <w:bookmarkStart w:id="559" w:name="_ENREF_87"/>
      <w:r w:rsidRPr="00E3486E">
        <w:t>87.</w:t>
      </w:r>
      <w:r w:rsidRPr="00E3486E">
        <w:tab/>
        <w:t xml:space="preserve">Japanese Society of Oriental Medicine Physical Therapy. Evidence Reports of Anma-Massage-Shiatsu 2014:  2 Meta-Analysis and 10 Randomized Controlled Trials. Efficacy, safety, and economic efficiency of anma, massage, and shiatsu systematic review [Internet]. 2015. [Accessed. Available from: </w:t>
      </w:r>
      <w:hyperlink r:id="rId54" w:history="1">
        <w:r w:rsidRPr="00E3486E">
          <w:rPr>
            <w:rStyle w:val="Hyperlink"/>
            <w:rFonts w:cs="Calibri"/>
          </w:rPr>
          <w:t>https://www.ejim.ncgg.go.jp/doc/pdf/a33.pdf</w:t>
        </w:r>
      </w:hyperlink>
      <w:r w:rsidRPr="00E3486E">
        <w:t>.</w:t>
      </w:r>
      <w:bookmarkEnd w:id="559"/>
    </w:p>
    <w:p w14:paraId="6EA87C4C" w14:textId="77777777" w:rsidR="00E3486E" w:rsidRPr="00E3486E" w:rsidRDefault="00E3486E" w:rsidP="007A07AF">
      <w:pPr>
        <w:pStyle w:val="EndNoteBibliography"/>
      </w:pPr>
      <w:bookmarkStart w:id="560" w:name="_ENREF_88"/>
      <w:r w:rsidRPr="00E3486E">
        <w:t>88.</w:t>
      </w:r>
      <w:r w:rsidRPr="00E3486E">
        <w:tab/>
        <w:t>Talas MS, Kapucu S, Bagcivan G, Eser A, Uysal N, Terakye G. 2014 world congress abstracts, 3-6 december 2014, melbourne, australia.</w:t>
      </w:r>
      <w:r w:rsidRPr="00E3486E">
        <w:rPr>
          <w:i/>
        </w:rPr>
        <w:t xml:space="preserve"> Asia Pac J Clin Oncol</w:t>
      </w:r>
      <w:r w:rsidRPr="00E3486E">
        <w:t>. 2014;10 Suppl 9:1-263. 10.1111/ajco.12332</w:t>
      </w:r>
      <w:bookmarkEnd w:id="560"/>
    </w:p>
    <w:p w14:paraId="477BF347" w14:textId="0F61D417" w:rsidR="00E3486E" w:rsidRPr="00E3486E" w:rsidRDefault="00E3486E" w:rsidP="007A07AF">
      <w:pPr>
        <w:pStyle w:val="EndNoteBibliography"/>
      </w:pPr>
      <w:bookmarkStart w:id="561" w:name="_ENREF_89"/>
      <w:r w:rsidRPr="00E3486E">
        <w:t>89.</w:t>
      </w:r>
      <w:r w:rsidRPr="00E3486E">
        <w:tab/>
        <w:t>Ames J. Acupressure to treat insomnia: a systematic review.</w:t>
      </w:r>
      <w:r w:rsidRPr="00E3486E">
        <w:rPr>
          <w:i/>
        </w:rPr>
        <w:t xml:space="preserve"> Sleep Medicine</w:t>
      </w:r>
      <w:r w:rsidRPr="00E3486E">
        <w:t xml:space="preserve">. 2019;64 (Supplement 1):S14. </w:t>
      </w:r>
      <w:hyperlink r:id="rId55" w:history="1">
        <w:r w:rsidRPr="00E3486E">
          <w:rPr>
            <w:rStyle w:val="Hyperlink"/>
            <w:rFonts w:cs="Calibri"/>
          </w:rPr>
          <w:t>http://dx.doi.org/10.1016/j.sleep.2019.11.042</w:t>
        </w:r>
        <w:bookmarkEnd w:id="561"/>
      </w:hyperlink>
    </w:p>
    <w:p w14:paraId="18A58A47" w14:textId="1CB1E278" w:rsidR="00E3486E" w:rsidRPr="00E3486E" w:rsidRDefault="00E3486E" w:rsidP="007A07AF">
      <w:pPr>
        <w:pStyle w:val="EndNoteBibliography"/>
      </w:pPr>
      <w:bookmarkStart w:id="562" w:name="_ENREF_90"/>
      <w:r w:rsidRPr="00E3486E">
        <w:t>90.</w:t>
      </w:r>
      <w:r w:rsidRPr="00E3486E">
        <w:tab/>
        <w:t>Ji XW, Ivers H, Beaulieu-Bonneau S, Morin CM. Complementary and alternative treatments for insomnia/sleep depression-anxiety symptom cluster: meta-analysis of english and Chinese literature.</w:t>
      </w:r>
      <w:r w:rsidRPr="00E3486E">
        <w:rPr>
          <w:i/>
        </w:rPr>
        <w:t xml:space="preserve"> Sleep Medicine</w:t>
      </w:r>
      <w:r w:rsidRPr="00E3486E">
        <w:t xml:space="preserve">. 2019;64 (Supplement 1):S177. </w:t>
      </w:r>
      <w:hyperlink r:id="rId56" w:history="1">
        <w:r w:rsidRPr="00E3486E">
          <w:rPr>
            <w:rStyle w:val="Hyperlink"/>
            <w:rFonts w:cs="Calibri"/>
          </w:rPr>
          <w:t>http://dx.doi.org/10.1016/j.sleep.2019.11.488</w:t>
        </w:r>
        <w:bookmarkEnd w:id="562"/>
      </w:hyperlink>
    </w:p>
    <w:p w14:paraId="76BC17F7" w14:textId="77777777" w:rsidR="00E3486E" w:rsidRPr="00E3486E" w:rsidRDefault="00E3486E" w:rsidP="007A07AF">
      <w:pPr>
        <w:pStyle w:val="EndNoteBibliography"/>
      </w:pPr>
      <w:bookmarkStart w:id="563" w:name="_ENREF_91"/>
      <w:r w:rsidRPr="00E3486E">
        <w:t>91.</w:t>
      </w:r>
      <w:r w:rsidRPr="00E3486E">
        <w:tab/>
        <w:t>Thompson SR, McIntyre A, Rice DB, Teasell RW. Complementary and alternative medicine in stroke rehabilitation: A systematic review.</w:t>
      </w:r>
      <w:r w:rsidRPr="00E3486E">
        <w:rPr>
          <w:i/>
        </w:rPr>
        <w:t xml:space="preserve"> Archives of Physical Medicine and Rehabilitation</w:t>
      </w:r>
      <w:r w:rsidRPr="00E3486E">
        <w:t xml:space="preserve">. 2015;96 (10):e117. </w:t>
      </w:r>
      <w:bookmarkEnd w:id="563"/>
    </w:p>
    <w:p w14:paraId="29F23780" w14:textId="77777777" w:rsidR="00E3486E" w:rsidRPr="00E3486E" w:rsidRDefault="00E3486E" w:rsidP="007A07AF">
      <w:pPr>
        <w:pStyle w:val="EndNoteBibliography"/>
      </w:pPr>
      <w:bookmarkStart w:id="564" w:name="_ENREF_92"/>
      <w:r w:rsidRPr="00E3486E">
        <w:t>92.</w:t>
      </w:r>
      <w:r w:rsidRPr="00E3486E">
        <w:tab/>
        <w:t>Hsieh L. Allergic Skin Diseases.</w:t>
      </w:r>
      <w:r w:rsidRPr="00E3486E">
        <w:rPr>
          <w:i/>
        </w:rPr>
        <w:t xml:space="preserve"> Allergy</w:t>
      </w:r>
      <w:r w:rsidRPr="00E3486E">
        <w:t>. 2013;68(s98):35-9. 10.1111/all.12286</w:t>
      </w:r>
      <w:bookmarkEnd w:id="564"/>
    </w:p>
    <w:p w14:paraId="6E5F55BA" w14:textId="77777777" w:rsidR="00E3486E" w:rsidRPr="00E3486E" w:rsidRDefault="00E3486E" w:rsidP="007A07AF">
      <w:pPr>
        <w:pStyle w:val="EndNoteBibliography"/>
      </w:pPr>
      <w:bookmarkStart w:id="565" w:name="_ENREF_93"/>
      <w:r w:rsidRPr="00E3486E">
        <w:t>93.</w:t>
      </w:r>
      <w:r w:rsidRPr="00E3486E">
        <w:tab/>
        <w:t>Boz I, Demir-Akgun M. The role of acupressure on pain after caesarean section: A systematic literature review.</w:t>
      </w:r>
      <w:r w:rsidRPr="00E3486E">
        <w:rPr>
          <w:i/>
        </w:rPr>
        <w:t xml:space="preserve"> Journal of Perinatal Medicine</w:t>
      </w:r>
      <w:r w:rsidRPr="00E3486E">
        <w:t xml:space="preserve">. 2017;45 (Supplement 2):288. </w:t>
      </w:r>
      <w:bookmarkEnd w:id="565"/>
    </w:p>
    <w:p w14:paraId="525B2DF8" w14:textId="05233254" w:rsidR="00E3486E" w:rsidRPr="00E3486E" w:rsidRDefault="00E3486E" w:rsidP="007A07AF">
      <w:pPr>
        <w:pStyle w:val="EndNoteBibliography"/>
      </w:pPr>
      <w:bookmarkStart w:id="566" w:name="_ENREF_94"/>
      <w:r w:rsidRPr="00E3486E">
        <w:t>94.</w:t>
      </w:r>
      <w:r w:rsidRPr="00E3486E">
        <w:tab/>
        <w:t>Bejar C, Santiago M. Effects of acupressure in labor: A meta-analysis.</w:t>
      </w:r>
      <w:r w:rsidRPr="00E3486E">
        <w:rPr>
          <w:i/>
        </w:rPr>
        <w:t xml:space="preserve"> Journal of Maternal-Fetal and Neonatal Medicine</w:t>
      </w:r>
      <w:r w:rsidRPr="00E3486E">
        <w:t xml:space="preserve">. 2016;29 (Supplement 1):217. </w:t>
      </w:r>
      <w:hyperlink r:id="rId57" w:history="1">
        <w:r w:rsidRPr="00E3486E">
          <w:rPr>
            <w:rStyle w:val="Hyperlink"/>
            <w:rFonts w:cs="Calibri"/>
          </w:rPr>
          <w:t>http://dx.doi.org/10.1080/14767058.2016.1191212</w:t>
        </w:r>
        <w:bookmarkEnd w:id="566"/>
      </w:hyperlink>
    </w:p>
    <w:p w14:paraId="77467B5A" w14:textId="77777777" w:rsidR="00E3486E" w:rsidRPr="00E3486E" w:rsidRDefault="00E3486E" w:rsidP="007A07AF">
      <w:pPr>
        <w:pStyle w:val="EndNoteBibliography"/>
      </w:pPr>
      <w:bookmarkStart w:id="567" w:name="_ENREF_95"/>
      <w:r w:rsidRPr="00E3486E">
        <w:t>95.</w:t>
      </w:r>
      <w:r w:rsidRPr="00E3486E">
        <w:tab/>
        <w:t>Gameiro L, Barros M, Risso S. The effect of acupressure on pregnant women during labor: A systematic review of literature.</w:t>
      </w:r>
      <w:r w:rsidRPr="00E3486E">
        <w:rPr>
          <w:i/>
        </w:rPr>
        <w:t xml:space="preserve"> Atencion Primaria</w:t>
      </w:r>
      <w:r w:rsidRPr="00E3486E">
        <w:t xml:space="preserve">. 2016;48 (Supplement C):21-2. </w:t>
      </w:r>
      <w:bookmarkEnd w:id="567"/>
    </w:p>
    <w:p w14:paraId="6ADB9A4F" w14:textId="43F471DF" w:rsidR="00E3486E" w:rsidRPr="00E3486E" w:rsidRDefault="00E3486E" w:rsidP="007A07AF">
      <w:pPr>
        <w:pStyle w:val="EndNoteBibliography"/>
      </w:pPr>
      <w:bookmarkStart w:id="568" w:name="_ENREF_96"/>
      <w:r w:rsidRPr="00E3486E">
        <w:lastRenderedPageBreak/>
        <w:t>96.</w:t>
      </w:r>
      <w:r w:rsidRPr="00E3486E">
        <w:tab/>
        <w:t>Abdelrahman M, Vuong NL, Tawfik G, Nguyen DPN, Thanh LV, Khaled M, et al. The use of massage therapy for treatment of neonatal hyperbilirubinemia: A systematic review and network meta-analysis.</w:t>
      </w:r>
      <w:r w:rsidRPr="00E3486E">
        <w:rPr>
          <w:i/>
        </w:rPr>
        <w:t xml:space="preserve"> Archives of Disease in Childhood</w:t>
      </w:r>
      <w:r w:rsidRPr="00E3486E">
        <w:t xml:space="preserve">. 2019;104 (Supplement 3):A346-A7. </w:t>
      </w:r>
      <w:hyperlink r:id="rId58" w:history="1">
        <w:r w:rsidRPr="00E3486E">
          <w:rPr>
            <w:rStyle w:val="Hyperlink"/>
            <w:rFonts w:cs="Calibri"/>
          </w:rPr>
          <w:t>http://dx.doi.org/10.1136/archdischild-2019-epa.820</w:t>
        </w:r>
        <w:bookmarkEnd w:id="568"/>
      </w:hyperlink>
    </w:p>
    <w:p w14:paraId="0CC43DF3" w14:textId="77777777" w:rsidR="00E3486E" w:rsidRPr="00E3486E" w:rsidRDefault="00E3486E" w:rsidP="007A07AF">
      <w:pPr>
        <w:pStyle w:val="EndNoteBibliography"/>
      </w:pPr>
      <w:bookmarkStart w:id="569" w:name="_ENREF_97"/>
      <w:r w:rsidRPr="00E3486E">
        <w:t>97.</w:t>
      </w:r>
      <w:r w:rsidRPr="00E3486E">
        <w:tab/>
        <w:t>Paul S, Ric T, Jason B. Prehospital acupressure by paramedics for managing acute anxiety: Systematic review and meta-analysis of randomised controlled trials.</w:t>
      </w:r>
      <w:r w:rsidRPr="00E3486E">
        <w:rPr>
          <w:i/>
        </w:rPr>
        <w:t xml:space="preserve"> Australasian Journal of Paramedicine Conference</w:t>
      </w:r>
      <w:r w:rsidRPr="00E3486E">
        <w:t xml:space="preserve">. 2011;10(2). </w:t>
      </w:r>
      <w:bookmarkEnd w:id="569"/>
    </w:p>
    <w:p w14:paraId="6E2B8F44" w14:textId="77777777" w:rsidR="00E3486E" w:rsidRPr="00E3486E" w:rsidRDefault="00E3486E" w:rsidP="007A07AF">
      <w:pPr>
        <w:pStyle w:val="EndNoteBibliography"/>
      </w:pPr>
      <w:bookmarkStart w:id="570" w:name="_ENREF_98"/>
      <w:r w:rsidRPr="00E3486E">
        <w:t>98.</w:t>
      </w:r>
      <w:r w:rsidRPr="00E3486E">
        <w:tab/>
        <w:t>Paul S, Ric T, Jason B. Prehospital acupressure by paramedics for management of acute pain: a systematic review of randomised controlled trials.</w:t>
      </w:r>
      <w:r w:rsidRPr="00E3486E">
        <w:rPr>
          <w:i/>
        </w:rPr>
        <w:t xml:space="preserve"> Australasian Journal of Paramedicine </w:t>
      </w:r>
      <w:r w:rsidRPr="00E3486E">
        <w:t xml:space="preserve">Conference 2011;10(2):24-25. </w:t>
      </w:r>
      <w:bookmarkEnd w:id="570"/>
    </w:p>
    <w:p w14:paraId="68CEA024" w14:textId="77777777" w:rsidR="00E3486E" w:rsidRPr="00E3486E" w:rsidRDefault="00E3486E" w:rsidP="007A07AF">
      <w:pPr>
        <w:pStyle w:val="EndNoteBibliography"/>
      </w:pPr>
      <w:bookmarkStart w:id="571" w:name="_ENREF_99"/>
      <w:r w:rsidRPr="00E3486E">
        <w:t>99.</w:t>
      </w:r>
      <w:r w:rsidRPr="00E3486E">
        <w:tab/>
        <w:t>Chen F, Yang X, Li LIU, Le LI, Wang Y. Effect of neiguan acupoint pressure on improving chemotherapy?induced nausea and vomiting in cancer patients:a Meta analysis.</w:t>
      </w:r>
      <w:r w:rsidRPr="00E3486E">
        <w:rPr>
          <w:i/>
        </w:rPr>
        <w:t xml:space="preserve"> Chinese Nursing Research</w:t>
      </w:r>
      <w:r w:rsidRPr="00E3486E">
        <w:t>. 2020;34(9):1535-41. 10.12102/j.issn.1009-6493.2020.09.009</w:t>
      </w:r>
      <w:bookmarkEnd w:id="571"/>
    </w:p>
    <w:p w14:paraId="37A1B09C" w14:textId="77777777" w:rsidR="00E3486E" w:rsidRPr="00E3486E" w:rsidRDefault="00E3486E" w:rsidP="007A07AF">
      <w:pPr>
        <w:pStyle w:val="EndNoteBibliography"/>
      </w:pPr>
      <w:bookmarkStart w:id="572" w:name="_ENREF_100"/>
      <w:r w:rsidRPr="00E3486E">
        <w:t>100.</w:t>
      </w:r>
      <w:r w:rsidRPr="00E3486E">
        <w:tab/>
        <w:t>Jang S-Y, Park JS. The meta-analysis of the effect of acupressure for nausea and vomiting in cancer patients receiving chemotherapy.</w:t>
      </w:r>
      <w:r w:rsidRPr="00E3486E">
        <w:rPr>
          <w:i/>
        </w:rPr>
        <w:t xml:space="preserve"> Journal of Korean Oncology Nursing</w:t>
      </w:r>
      <w:r w:rsidRPr="00E3486E">
        <w:t xml:space="preserve">. 2011;11(2):116-26. </w:t>
      </w:r>
      <w:bookmarkEnd w:id="572"/>
    </w:p>
    <w:p w14:paraId="22B156C7" w14:textId="77777777" w:rsidR="00E3486E" w:rsidRPr="00E3486E" w:rsidRDefault="00E3486E" w:rsidP="007A07AF">
      <w:pPr>
        <w:pStyle w:val="EndNoteBibliography"/>
      </w:pPr>
      <w:bookmarkStart w:id="573" w:name="_ENREF_101"/>
      <w:r w:rsidRPr="00E3486E">
        <w:t>101.</w:t>
      </w:r>
      <w:r w:rsidRPr="00E3486E">
        <w:tab/>
        <w:t>Silva DRF, Reis PED, Gomes IPG, Funghetto SS, Ponce de Leon CGRM. Intervenções Não Farmacológicas para Náuseas e Vômitos Induzidos por Quimioterapia: revisão integrativa.</w:t>
      </w:r>
      <w:r w:rsidRPr="00E3486E">
        <w:rPr>
          <w:i/>
        </w:rPr>
        <w:t xml:space="preserve"> Online braz j nurs (Online) </w:t>
      </w:r>
      <w:r w:rsidRPr="00E3486E">
        <w:t xml:space="preserve">2009;8(1). </w:t>
      </w:r>
      <w:bookmarkEnd w:id="573"/>
    </w:p>
    <w:p w14:paraId="2428CA52" w14:textId="77777777" w:rsidR="00E3486E" w:rsidRPr="00E3486E" w:rsidRDefault="00E3486E" w:rsidP="007A07AF">
      <w:pPr>
        <w:pStyle w:val="EndNoteBibliography"/>
      </w:pPr>
      <w:bookmarkStart w:id="574" w:name="_ENREF_102"/>
      <w:r w:rsidRPr="00E3486E">
        <w:t>102.</w:t>
      </w:r>
      <w:r w:rsidRPr="00E3486E">
        <w:tab/>
      </w:r>
      <w:r w:rsidRPr="00E3486E">
        <w:rPr>
          <w:rFonts w:hint="eastAsia"/>
        </w:rPr>
        <w:t>Καλογεροπούλου</w:t>
      </w:r>
      <w:r w:rsidRPr="00E3486E">
        <w:t xml:space="preserve"> </w:t>
      </w:r>
      <w:r w:rsidRPr="00E3486E">
        <w:rPr>
          <w:rFonts w:hint="eastAsia"/>
        </w:rPr>
        <w:t>ΑΚ</w:t>
      </w:r>
      <w:r w:rsidRPr="00E3486E">
        <w:t xml:space="preserve">, </w:t>
      </w:r>
      <w:r w:rsidRPr="00E3486E">
        <w:rPr>
          <w:rFonts w:hint="eastAsia"/>
        </w:rPr>
        <w:t>Ιωάννης</w:t>
      </w:r>
      <w:r w:rsidRPr="00E3486E">
        <w:t xml:space="preserve">; </w:t>
      </w:r>
      <w:r w:rsidRPr="00E3486E">
        <w:rPr>
          <w:rFonts w:hint="eastAsia"/>
        </w:rPr>
        <w:t>Μοσχόβη</w:t>
      </w:r>
      <w:r w:rsidRPr="00E3486E">
        <w:t xml:space="preserve">, </w:t>
      </w:r>
      <w:r w:rsidRPr="00E3486E">
        <w:rPr>
          <w:rFonts w:hint="eastAsia"/>
        </w:rPr>
        <w:t>Μαρία</w:t>
      </w:r>
      <w:r w:rsidRPr="00E3486E">
        <w:t xml:space="preserve">; </w:t>
      </w:r>
      <w:r w:rsidRPr="00E3486E">
        <w:rPr>
          <w:rFonts w:hint="eastAsia"/>
        </w:rPr>
        <w:t>Δούσης</w:t>
      </w:r>
      <w:r w:rsidRPr="00E3486E">
        <w:t xml:space="preserve">, </w:t>
      </w:r>
      <w:r w:rsidRPr="00E3486E">
        <w:rPr>
          <w:rFonts w:hint="eastAsia"/>
        </w:rPr>
        <w:t>Ευάγγελος</w:t>
      </w:r>
      <w:r w:rsidRPr="00E3486E">
        <w:t xml:space="preserve">, [Kalogeropoulou AK, Ioannis; Moscow, Maria; Doussis, Evangelos]. </w:t>
      </w:r>
      <w:r w:rsidRPr="00E3486E">
        <w:rPr>
          <w:rFonts w:hint="eastAsia"/>
        </w:rPr>
        <w:t>Νοσηλευτικές</w:t>
      </w:r>
      <w:r w:rsidRPr="00E3486E">
        <w:t xml:space="preserve"> </w:t>
      </w:r>
      <w:r w:rsidRPr="00E3486E">
        <w:rPr>
          <w:rFonts w:hint="eastAsia"/>
        </w:rPr>
        <w:t>Παρεμβάσεις</w:t>
      </w:r>
      <w:r w:rsidRPr="00E3486E">
        <w:t xml:space="preserve"> </w:t>
      </w:r>
      <w:r w:rsidRPr="00E3486E">
        <w:rPr>
          <w:rFonts w:hint="eastAsia"/>
        </w:rPr>
        <w:t>για</w:t>
      </w:r>
      <w:r w:rsidRPr="00E3486E">
        <w:t xml:space="preserve"> </w:t>
      </w:r>
      <w:r w:rsidRPr="00E3486E">
        <w:rPr>
          <w:rFonts w:hint="eastAsia"/>
        </w:rPr>
        <w:t>την</w:t>
      </w:r>
      <w:r w:rsidRPr="00E3486E">
        <w:t xml:space="preserve"> </w:t>
      </w:r>
      <w:r w:rsidRPr="00E3486E">
        <w:rPr>
          <w:rFonts w:hint="eastAsia"/>
        </w:rPr>
        <w:t>Πρόληψη</w:t>
      </w:r>
      <w:r w:rsidRPr="00E3486E">
        <w:t xml:space="preserve"> &amp; </w:t>
      </w:r>
      <w:r w:rsidRPr="00E3486E">
        <w:rPr>
          <w:rFonts w:hint="eastAsia"/>
        </w:rPr>
        <w:t>Αντιμετώπιση</w:t>
      </w:r>
      <w:r w:rsidRPr="00E3486E">
        <w:t xml:space="preserve"> </w:t>
      </w:r>
      <w:r w:rsidRPr="00E3486E">
        <w:rPr>
          <w:rFonts w:hint="eastAsia"/>
        </w:rPr>
        <w:t>του</w:t>
      </w:r>
      <w:r w:rsidRPr="00E3486E">
        <w:t xml:space="preserve"> </w:t>
      </w:r>
      <w:r w:rsidRPr="00E3486E">
        <w:rPr>
          <w:rFonts w:hint="eastAsia"/>
        </w:rPr>
        <w:t>Εμέτου</w:t>
      </w:r>
      <w:r w:rsidRPr="00E3486E">
        <w:t xml:space="preserve"> </w:t>
      </w:r>
      <w:r w:rsidRPr="00E3486E">
        <w:rPr>
          <w:rFonts w:hint="eastAsia"/>
        </w:rPr>
        <w:t>και</w:t>
      </w:r>
      <w:r w:rsidRPr="00E3486E">
        <w:t xml:space="preserve"> </w:t>
      </w:r>
      <w:r w:rsidRPr="00E3486E">
        <w:rPr>
          <w:rFonts w:hint="eastAsia"/>
        </w:rPr>
        <w:t>της</w:t>
      </w:r>
      <w:r w:rsidRPr="00E3486E">
        <w:t xml:space="preserve"> </w:t>
      </w:r>
      <w:r w:rsidRPr="00E3486E">
        <w:rPr>
          <w:rFonts w:hint="eastAsia"/>
        </w:rPr>
        <w:t>Ναυτίας</w:t>
      </w:r>
      <w:r w:rsidRPr="00E3486E">
        <w:t xml:space="preserve"> </w:t>
      </w:r>
      <w:r w:rsidRPr="00E3486E">
        <w:rPr>
          <w:rFonts w:hint="eastAsia"/>
        </w:rPr>
        <w:t>Παιδιών</w:t>
      </w:r>
      <w:r w:rsidRPr="00E3486E">
        <w:t xml:space="preserve"> </w:t>
      </w:r>
      <w:r w:rsidRPr="00E3486E">
        <w:rPr>
          <w:rFonts w:hint="eastAsia"/>
        </w:rPr>
        <w:t>με</w:t>
      </w:r>
      <w:r w:rsidRPr="00E3486E">
        <w:t xml:space="preserve"> </w:t>
      </w:r>
      <w:r w:rsidRPr="00E3486E">
        <w:rPr>
          <w:rFonts w:hint="eastAsia"/>
        </w:rPr>
        <w:t>Καρκίνο</w:t>
      </w:r>
      <w:r w:rsidRPr="00E3486E">
        <w:t xml:space="preserve"> </w:t>
      </w:r>
      <w:r w:rsidRPr="00E3486E">
        <w:rPr>
          <w:rFonts w:hint="eastAsia"/>
        </w:rPr>
        <w:t>Υποβαλλόμενων</w:t>
      </w:r>
      <w:r w:rsidRPr="00E3486E">
        <w:t xml:space="preserve"> </w:t>
      </w:r>
      <w:r w:rsidRPr="00E3486E">
        <w:rPr>
          <w:rFonts w:hint="eastAsia"/>
        </w:rPr>
        <w:t>σε</w:t>
      </w:r>
      <w:r w:rsidRPr="00E3486E">
        <w:t xml:space="preserve"> </w:t>
      </w:r>
      <w:r w:rsidRPr="00E3486E">
        <w:rPr>
          <w:rFonts w:hint="eastAsia"/>
        </w:rPr>
        <w:t>Χημειοθεραπεία</w:t>
      </w:r>
      <w:r w:rsidRPr="00E3486E">
        <w:t>: [Nursing Interventions for the Prevention &amp; Treatment of Vomiting and Nausea in Children with Cancer Undergoing Chemotherapy].</w:t>
      </w:r>
      <w:r w:rsidRPr="00E3486E">
        <w:rPr>
          <w:i/>
        </w:rPr>
        <w:t xml:space="preserve"> Nosileftiki: Hellenic Nurses' Association</w:t>
      </w:r>
      <w:r w:rsidRPr="00E3486E">
        <w:t xml:space="preserve">. 2020;59(2):131-45. </w:t>
      </w:r>
      <w:bookmarkEnd w:id="574"/>
    </w:p>
    <w:p w14:paraId="60713EE8" w14:textId="77777777" w:rsidR="00E3486E" w:rsidRPr="00E3486E" w:rsidRDefault="00E3486E" w:rsidP="007A07AF">
      <w:pPr>
        <w:pStyle w:val="EndNoteBibliography"/>
      </w:pPr>
      <w:bookmarkStart w:id="575" w:name="_ENREF_103"/>
      <w:r w:rsidRPr="00E3486E">
        <w:t>103.</w:t>
      </w:r>
      <w:r w:rsidRPr="00E3486E">
        <w:tab/>
        <w:t>Ernst E. Acupuncture/acupressure for weight reduction? A systematic review.</w:t>
      </w:r>
      <w:r w:rsidRPr="00E3486E">
        <w:rPr>
          <w:i/>
        </w:rPr>
        <w:t xml:space="preserve"> Wien Klin Wochenschr</w:t>
      </w:r>
      <w:r w:rsidRPr="00E3486E">
        <w:t xml:space="preserve">. 1997;109(2):60-2. </w:t>
      </w:r>
      <w:bookmarkEnd w:id="575"/>
    </w:p>
    <w:p w14:paraId="7DA681CF" w14:textId="77777777" w:rsidR="00E3486E" w:rsidRPr="00E3486E" w:rsidRDefault="00E3486E" w:rsidP="007A07AF">
      <w:pPr>
        <w:pStyle w:val="EndNoteBibliography"/>
      </w:pPr>
      <w:bookmarkStart w:id="576" w:name="_ENREF_104"/>
      <w:r w:rsidRPr="00E3486E">
        <w:t>104.</w:t>
      </w:r>
      <w:r w:rsidRPr="00E3486E">
        <w:tab/>
        <w:t>Wang J, Xinjuan DAI, Qi SHI, Xiancui WU. Effectiveness of acupoint massage on post-stroke dysphagia: a Meta-analysis.</w:t>
      </w:r>
      <w:r w:rsidRPr="00E3486E">
        <w:rPr>
          <w:i/>
        </w:rPr>
        <w:t xml:space="preserve"> Chinese Nursing Research</w:t>
      </w:r>
      <w:r w:rsidRPr="00E3486E">
        <w:t>. 2020;34(5):821-7. 10.12102/j.issn.1009-6493.2020.05.020</w:t>
      </w:r>
      <w:bookmarkEnd w:id="576"/>
    </w:p>
    <w:p w14:paraId="60EA205C" w14:textId="77777777" w:rsidR="00E3486E" w:rsidRPr="00E3486E" w:rsidRDefault="00E3486E" w:rsidP="007A07AF">
      <w:pPr>
        <w:pStyle w:val="EndNoteBibliography"/>
      </w:pPr>
      <w:bookmarkStart w:id="577" w:name="_ENREF_105"/>
      <w:r w:rsidRPr="00E3486E">
        <w:t>105.</w:t>
      </w:r>
      <w:r w:rsidRPr="00E3486E">
        <w:tab/>
        <w:t>Welte AK, Hahn U, Büssing A, Krummenauer F. Ergebnisse eines systematischen Reviews zu Einsatz und berichtetem therapeutischem Nutzen komplementärmedizinischer Methoden in der Augenheilkunde.</w:t>
      </w:r>
      <w:r w:rsidRPr="00E3486E">
        <w:rPr>
          <w:i/>
        </w:rPr>
        <w:t xml:space="preserve"> Klin Monbl Augenheilkd</w:t>
      </w:r>
      <w:r w:rsidRPr="00E3486E">
        <w:t xml:space="preserve">. 2017;234(05):686-96. </w:t>
      </w:r>
      <w:bookmarkEnd w:id="577"/>
    </w:p>
    <w:p w14:paraId="05ACCB4A" w14:textId="24B26A42" w:rsidR="00E3486E" w:rsidRPr="00E3486E" w:rsidRDefault="00E3486E" w:rsidP="007A07AF">
      <w:pPr>
        <w:pStyle w:val="EndNoteBibliography"/>
      </w:pPr>
      <w:bookmarkStart w:id="578" w:name="_ENREF_106"/>
      <w:r w:rsidRPr="00E3486E">
        <w:t>106.</w:t>
      </w:r>
      <w:r w:rsidRPr="00E3486E">
        <w:tab/>
        <w:t>Ghiasi A, Keramat A, Mollaahmadi L, Hashemzadeh M, Bagheri L. The effect of acupressure at the sanyinjiao (Sp6) point on relief of primary dysmenorrhea: A systematic review of clinical trials. [Persian].</w:t>
      </w:r>
      <w:r w:rsidRPr="00E3486E">
        <w:rPr>
          <w:i/>
        </w:rPr>
        <w:t xml:space="preserve"> Iranian Journal of Obstetrics, Gynecology and Infertility</w:t>
      </w:r>
      <w:r w:rsidRPr="00E3486E">
        <w:t xml:space="preserve">. 2017;19(40):55-68. </w:t>
      </w:r>
      <w:hyperlink r:id="rId59" w:history="1">
        <w:r w:rsidRPr="00E3486E">
          <w:rPr>
            <w:rStyle w:val="Hyperlink"/>
            <w:rFonts w:cs="Calibri"/>
          </w:rPr>
          <w:t>http://dx.doi.org/10.22038/ijogi.2017.8447</w:t>
        </w:r>
        <w:bookmarkEnd w:id="578"/>
      </w:hyperlink>
    </w:p>
    <w:p w14:paraId="39687C0A" w14:textId="77777777" w:rsidR="00E3486E" w:rsidRPr="00E3486E" w:rsidRDefault="00E3486E" w:rsidP="007A07AF">
      <w:pPr>
        <w:pStyle w:val="EndNoteBibliography"/>
      </w:pPr>
      <w:bookmarkStart w:id="579" w:name="_ENREF_107"/>
      <w:r w:rsidRPr="00E3486E">
        <w:t>107.</w:t>
      </w:r>
      <w:r w:rsidRPr="00E3486E">
        <w:tab/>
        <w:t>Keramat A, Ganji G, Shiravani MA. Effect of acupressure on labor pain relief: A systematic review of clinical trials. [Persian].</w:t>
      </w:r>
      <w:r w:rsidRPr="00E3486E">
        <w:rPr>
          <w:i/>
        </w:rPr>
        <w:t xml:space="preserve"> Iranian Journal of Obstetrics, Gynecology and Infertility</w:t>
      </w:r>
      <w:r w:rsidRPr="00E3486E">
        <w:t xml:space="preserve">. 2014;17(119):8-17. </w:t>
      </w:r>
      <w:bookmarkEnd w:id="579"/>
    </w:p>
    <w:p w14:paraId="48193C69" w14:textId="77777777" w:rsidR="00E3486E" w:rsidRPr="00E3486E" w:rsidRDefault="00E3486E" w:rsidP="007A07AF">
      <w:pPr>
        <w:pStyle w:val="EndNoteBibliography"/>
      </w:pPr>
      <w:bookmarkStart w:id="580" w:name="_ENREF_108"/>
      <w:r w:rsidRPr="00E3486E">
        <w:t>108.</w:t>
      </w:r>
      <w:r w:rsidRPr="00E3486E">
        <w:tab/>
        <w:t>Mafetoni RR, Shimo AKK. O uso da acupressÃ£o para evoluÃ§Ã£o do trabalho de parto e alÃ­vio da dor.</w:t>
      </w:r>
      <w:r w:rsidRPr="00E3486E">
        <w:rPr>
          <w:i/>
        </w:rPr>
        <w:t xml:space="preserve"> Cogitare enferm</w:t>
      </w:r>
      <w:r w:rsidRPr="00E3486E">
        <w:t xml:space="preserve">. 2013;18(2):365-71. </w:t>
      </w:r>
      <w:bookmarkEnd w:id="580"/>
    </w:p>
    <w:p w14:paraId="34DFE5EF" w14:textId="77777777" w:rsidR="00E3486E" w:rsidRPr="00E3486E" w:rsidRDefault="00E3486E" w:rsidP="007A07AF">
      <w:pPr>
        <w:pStyle w:val="EndNoteBibliography"/>
      </w:pPr>
      <w:bookmarkStart w:id="581" w:name="_ENREF_109"/>
      <w:r w:rsidRPr="00E3486E">
        <w:t>109.</w:t>
      </w:r>
      <w:r w:rsidRPr="00E3486E">
        <w:tab/>
        <w:t>Santiago-Vasco M, Bejar-Poveda C. Meta-analysis of the effects of acupressure during labor. [Spanish].</w:t>
      </w:r>
      <w:r w:rsidRPr="00E3486E">
        <w:rPr>
          <w:i/>
        </w:rPr>
        <w:t xml:space="preserve"> Matronas Profesion</w:t>
      </w:r>
      <w:r w:rsidRPr="00E3486E">
        <w:t xml:space="preserve">. 2017;18(2):60-7. </w:t>
      </w:r>
      <w:bookmarkEnd w:id="581"/>
    </w:p>
    <w:p w14:paraId="259F9D7D" w14:textId="77777777" w:rsidR="00E3486E" w:rsidRPr="00E3486E" w:rsidRDefault="00E3486E" w:rsidP="007A07AF">
      <w:pPr>
        <w:pStyle w:val="EndNoteBibliography"/>
      </w:pPr>
      <w:bookmarkStart w:id="582" w:name="_ENREF_110"/>
      <w:r w:rsidRPr="00E3486E">
        <w:t>110.</w:t>
      </w:r>
      <w:r w:rsidRPr="00E3486E">
        <w:tab/>
        <w:t>Chunxiang YE, Fei GUO, Fang Q. A Meta analysis of the effect of acupoint massage in prevention of gastrointestinal complications after laparoscopic surgery in adults.</w:t>
      </w:r>
      <w:r w:rsidRPr="00E3486E">
        <w:rPr>
          <w:i/>
        </w:rPr>
        <w:t xml:space="preserve"> Nursing of Integrated Traditional Chinese &amp; Western Medicine</w:t>
      </w:r>
      <w:r w:rsidRPr="00E3486E">
        <w:t>. 2019;5(12):43-8. 10.11997/nitcwm.2019012012</w:t>
      </w:r>
      <w:bookmarkEnd w:id="582"/>
    </w:p>
    <w:p w14:paraId="18E126C6" w14:textId="77777777" w:rsidR="00E3486E" w:rsidRPr="00E3486E" w:rsidRDefault="00E3486E" w:rsidP="007A07AF">
      <w:pPr>
        <w:pStyle w:val="EndNoteBibliography"/>
      </w:pPr>
      <w:bookmarkStart w:id="583" w:name="_ENREF_111"/>
      <w:r w:rsidRPr="00E3486E">
        <w:t>111.</w:t>
      </w:r>
      <w:r w:rsidRPr="00E3486E">
        <w:tab/>
        <w:t>Zhu D, Lv HW. Effectiveness of P6 stimulation on postoperative nausea and vomiting: A meta-analysis. [Chinese].</w:t>
      </w:r>
      <w:r w:rsidRPr="00E3486E">
        <w:rPr>
          <w:i/>
        </w:rPr>
        <w:t xml:space="preserve"> Chinese Journal of Evidence-Based Medicine </w:t>
      </w:r>
      <w:r w:rsidRPr="00E3486E">
        <w:t xml:space="preserve">2010;10(8):923-31. </w:t>
      </w:r>
      <w:bookmarkEnd w:id="583"/>
    </w:p>
    <w:p w14:paraId="4AC2B6C7" w14:textId="77777777" w:rsidR="00E3486E" w:rsidRPr="00E3486E" w:rsidRDefault="00E3486E" w:rsidP="007A07AF">
      <w:pPr>
        <w:pStyle w:val="EndNoteBibliography"/>
      </w:pPr>
      <w:bookmarkStart w:id="584" w:name="_ENREF_112"/>
      <w:r w:rsidRPr="00E3486E">
        <w:t>112.</w:t>
      </w:r>
      <w:r w:rsidRPr="00E3486E">
        <w:tab/>
        <w:t>Zhang GL, Yang SY, Zhu ZL, Mu PX. Meta-analysis on postoperative complications of wristband acupoint pressure therapy.</w:t>
      </w:r>
      <w:r w:rsidRPr="00E3486E">
        <w:rPr>
          <w:i/>
        </w:rPr>
        <w:t xml:space="preserve"> J Biol Regul Homeost Agents</w:t>
      </w:r>
      <w:r w:rsidRPr="00E3486E">
        <w:t xml:space="preserve">. 2015;29(1):187-93. </w:t>
      </w:r>
      <w:bookmarkEnd w:id="584"/>
    </w:p>
    <w:p w14:paraId="11638EB5" w14:textId="77777777" w:rsidR="00E3486E" w:rsidRPr="00E3486E" w:rsidRDefault="00E3486E" w:rsidP="007A07AF">
      <w:pPr>
        <w:pStyle w:val="EndNoteBibliography"/>
      </w:pPr>
      <w:bookmarkStart w:id="585" w:name="_ENREF_113"/>
      <w:r w:rsidRPr="00E3486E">
        <w:t>113.</w:t>
      </w:r>
      <w:r w:rsidRPr="00E3486E">
        <w:tab/>
        <w:t>Hu JMS, Shen YMS, Zhang GMD, He JMS, Sun MMS, Zhang HMS, et al. Effect of acupoint therapies on chemotherapy-induced nausea and vomiting: A systematic review protocol.</w:t>
      </w:r>
      <w:r w:rsidRPr="00E3486E">
        <w:rPr>
          <w:i/>
        </w:rPr>
        <w:t xml:space="preserve"> Medicine</w:t>
      </w:r>
      <w:r w:rsidRPr="00E3486E">
        <w:t>. 2019;98(37):e17109-e. 10.1097/MD.0000000000017109</w:t>
      </w:r>
      <w:bookmarkEnd w:id="585"/>
    </w:p>
    <w:p w14:paraId="7C751BDE" w14:textId="77777777" w:rsidR="00E3486E" w:rsidRPr="00E3486E" w:rsidRDefault="00E3486E" w:rsidP="007A07AF">
      <w:pPr>
        <w:pStyle w:val="EndNoteBibliography"/>
      </w:pPr>
      <w:bookmarkStart w:id="586" w:name="_ENREF_114"/>
      <w:r w:rsidRPr="00E3486E">
        <w:lastRenderedPageBreak/>
        <w:t>114.</w:t>
      </w:r>
      <w:r w:rsidRPr="00E3486E">
        <w:tab/>
        <w:t>Dong-Jie W, Hai-Cheng D, Tsz-Nga T, Shi-Feng Z, Wu D-J, Dong H-C, et al. Acupressure for insomnia: A protocol for systematic review and meta-analysis.</w:t>
      </w:r>
      <w:r w:rsidRPr="00E3486E">
        <w:rPr>
          <w:i/>
        </w:rPr>
        <w:t xml:space="preserve"> Medicine</w:t>
      </w:r>
      <w:r w:rsidRPr="00E3486E">
        <w:t>. 2018;97(45):1-4. 10.1097/MD.0000000000013180</w:t>
      </w:r>
      <w:bookmarkEnd w:id="586"/>
    </w:p>
    <w:p w14:paraId="3EC353A3" w14:textId="76F5D03B" w:rsidR="00E3486E" w:rsidRPr="00E3486E" w:rsidRDefault="00E3486E" w:rsidP="007A07AF">
      <w:pPr>
        <w:pStyle w:val="EndNoteBibliography"/>
      </w:pPr>
      <w:bookmarkStart w:id="587" w:name="_ENREF_115"/>
      <w:r w:rsidRPr="00E3486E">
        <w:t>115.</w:t>
      </w:r>
      <w:r w:rsidRPr="00E3486E">
        <w:tab/>
        <w:t>Wu DJ, Dong HC, Tang TN, Zhu SF. Acupressure for insomnia: A protocol for systematic review and meta-analysis.</w:t>
      </w:r>
      <w:r w:rsidRPr="00E3486E">
        <w:rPr>
          <w:i/>
        </w:rPr>
        <w:t xml:space="preserve"> Medicine</w:t>
      </w:r>
      <w:r w:rsidRPr="00E3486E">
        <w:t xml:space="preserve">. 2018;97(45):e13180. </w:t>
      </w:r>
      <w:hyperlink r:id="rId60" w:history="1">
        <w:r w:rsidRPr="00E3486E">
          <w:rPr>
            <w:rStyle w:val="Hyperlink"/>
            <w:rFonts w:cs="Calibri"/>
          </w:rPr>
          <w:t>https://dx.doi.org/10.1097/MD.0000000000013180</w:t>
        </w:r>
        <w:bookmarkEnd w:id="587"/>
      </w:hyperlink>
    </w:p>
    <w:p w14:paraId="2133F125" w14:textId="4E8AD402" w:rsidR="00E3486E" w:rsidRPr="00E3486E" w:rsidRDefault="00E3486E" w:rsidP="007A07AF">
      <w:pPr>
        <w:pStyle w:val="EndNoteBibliography"/>
      </w:pPr>
      <w:bookmarkStart w:id="588" w:name="_ENREF_116"/>
      <w:r w:rsidRPr="00E3486E">
        <w:t>116.</w:t>
      </w:r>
      <w:r w:rsidRPr="00E3486E">
        <w:tab/>
        <w:t>Chen S, Guo SN, Marmori F, Nan YN, Wang J, Zhao JP. Acupoint stimulation for post-stroke spasticity: a systematic review protocol.</w:t>
      </w:r>
      <w:r w:rsidRPr="00E3486E">
        <w:rPr>
          <w:i/>
        </w:rPr>
        <w:t xml:space="preserve"> World Journal of Acupuncture - Moxibustion</w:t>
      </w:r>
      <w:r w:rsidRPr="00E3486E">
        <w:t xml:space="preserve">. 2017;27(1):53-8. </w:t>
      </w:r>
      <w:hyperlink r:id="rId61" w:history="1">
        <w:r w:rsidRPr="00E3486E">
          <w:rPr>
            <w:rStyle w:val="Hyperlink"/>
            <w:rFonts w:cs="Calibri"/>
          </w:rPr>
          <w:t>http://dx.doi.org/10.1016/S1003-5257%2817%2930100-9</w:t>
        </w:r>
        <w:bookmarkEnd w:id="588"/>
      </w:hyperlink>
    </w:p>
    <w:p w14:paraId="7CF6D4BF" w14:textId="4B8EE720" w:rsidR="00E3486E" w:rsidRPr="00E3486E" w:rsidRDefault="00E3486E" w:rsidP="007A07AF">
      <w:pPr>
        <w:pStyle w:val="EndNoteBibliography"/>
      </w:pPr>
      <w:bookmarkStart w:id="589" w:name="_ENREF_117"/>
      <w:r w:rsidRPr="00E3486E">
        <w:t>117.</w:t>
      </w:r>
      <w:r w:rsidRPr="00E3486E">
        <w:tab/>
        <w:t>Jiang L, Deng Z, Zhang H, Li Y, Wang T, Xie W. Acupoint for angina pectoris: A protocol for systematic review and meta-analysis.</w:t>
      </w:r>
      <w:r w:rsidRPr="00E3486E">
        <w:rPr>
          <w:i/>
        </w:rPr>
        <w:t xml:space="preserve"> Medicine</w:t>
      </w:r>
      <w:r w:rsidRPr="00E3486E">
        <w:t xml:space="preserve">. 2021;100(3):e24080. </w:t>
      </w:r>
      <w:hyperlink r:id="rId62" w:history="1">
        <w:r w:rsidRPr="00E3486E">
          <w:rPr>
            <w:rStyle w:val="Hyperlink"/>
            <w:rFonts w:cs="Calibri"/>
          </w:rPr>
          <w:t>http://dx.doi.org/10.1097/MD.0000000000024080</w:t>
        </w:r>
        <w:bookmarkEnd w:id="589"/>
      </w:hyperlink>
    </w:p>
    <w:p w14:paraId="40A2D70B" w14:textId="77777777" w:rsidR="00E3486E" w:rsidRPr="00E3486E" w:rsidRDefault="00E3486E" w:rsidP="007A07AF">
      <w:pPr>
        <w:pStyle w:val="EndNoteBibliography"/>
      </w:pPr>
      <w:bookmarkStart w:id="590" w:name="_ENREF_118"/>
      <w:r w:rsidRPr="00E3486E">
        <w:t>118.</w:t>
      </w:r>
      <w:r w:rsidRPr="00E3486E">
        <w:tab/>
        <w:t>Qiujun H, Yajing R, Yanqiu W, Feng Z, Sanyin Z, He Q, et al. The efficacy and safety of acupuncture for perimenopause symptom compared with different sham acupuncture control groups: A protocol of systematic review and meta-analysis.</w:t>
      </w:r>
      <w:r w:rsidRPr="00E3486E">
        <w:rPr>
          <w:i/>
        </w:rPr>
        <w:t xml:space="preserve"> Medicine</w:t>
      </w:r>
      <w:r w:rsidRPr="00E3486E">
        <w:t>. 2020;99(10):1-6. 10.1097/MD.0000000000019366</w:t>
      </w:r>
      <w:bookmarkEnd w:id="590"/>
    </w:p>
    <w:p w14:paraId="620E0C9D" w14:textId="77777777" w:rsidR="00E3486E" w:rsidRPr="00E3486E" w:rsidRDefault="00E3486E" w:rsidP="007A07AF">
      <w:pPr>
        <w:pStyle w:val="EndNoteBibliography"/>
      </w:pPr>
      <w:bookmarkStart w:id="591" w:name="_ENREF_119"/>
      <w:r w:rsidRPr="00E3486E">
        <w:t>119.</w:t>
      </w:r>
      <w:r w:rsidRPr="00E3486E">
        <w:tab/>
        <w:t>Zhu K, Shen Y, Zhu Y, Li L, You Y. Effect of acupoint therapies on prostatitis: A systematic review protocol.</w:t>
      </w:r>
      <w:r w:rsidRPr="00E3486E">
        <w:rPr>
          <w:i/>
        </w:rPr>
        <w:t xml:space="preserve"> Medicine (Baltimore)</w:t>
      </w:r>
      <w:r w:rsidRPr="00E3486E">
        <w:t>. 2020;99(6):e18967. 10.1097/MD.0000000000018967</w:t>
      </w:r>
      <w:bookmarkEnd w:id="591"/>
    </w:p>
    <w:p w14:paraId="6B65FC31" w14:textId="77777777" w:rsidR="00E3486E" w:rsidRPr="00E3486E" w:rsidRDefault="00E3486E" w:rsidP="007A07AF">
      <w:pPr>
        <w:pStyle w:val="EndNoteBibliography"/>
      </w:pPr>
      <w:bookmarkStart w:id="592" w:name="_ENREF_120"/>
      <w:r w:rsidRPr="00E3486E">
        <w:t>120.</w:t>
      </w:r>
      <w:r w:rsidRPr="00E3486E">
        <w:tab/>
        <w:t>Haiyang Y, Haiyan W, Tao M, Ailing H, Zengpeng L, Xiaogang Z, et al. TCM nonpharmacological interventions for chronic low-back pain: A protocol for systematic review and network meta-analysis.</w:t>
      </w:r>
      <w:r w:rsidRPr="00E3486E">
        <w:rPr>
          <w:i/>
        </w:rPr>
        <w:t xml:space="preserve"> Medicine</w:t>
      </w:r>
      <w:r w:rsidRPr="00E3486E">
        <w:t>. 2020;99(40):1-6. 10.1097/MD.0000000000022547</w:t>
      </w:r>
      <w:bookmarkEnd w:id="592"/>
    </w:p>
    <w:p w14:paraId="51A672CA" w14:textId="6934C83E" w:rsidR="00E3486E" w:rsidRPr="00E3486E" w:rsidRDefault="00E3486E" w:rsidP="007A07AF">
      <w:pPr>
        <w:pStyle w:val="EndNoteBibliography"/>
      </w:pPr>
      <w:bookmarkStart w:id="593" w:name="_ENREF_121"/>
      <w:r w:rsidRPr="00E3486E">
        <w:t>121.</w:t>
      </w:r>
      <w:r w:rsidRPr="00E3486E">
        <w:tab/>
        <w:t>Zhao S, Meng FJ, Jin YH, Ma Y, Li WW, Mi X. Non-drug conservative treatments for acute urinary retention after surgery in adults.</w:t>
      </w:r>
      <w:r w:rsidRPr="00E3486E">
        <w:rPr>
          <w:i/>
        </w:rPr>
        <w:t xml:space="preserve"> Cochrane Database of Systematic Reviews</w:t>
      </w:r>
      <w:r w:rsidRPr="00E3486E">
        <w:t xml:space="preserve">. 2015;2015(2). </w:t>
      </w:r>
      <w:hyperlink r:id="rId63" w:history="1">
        <w:r w:rsidRPr="00E3486E">
          <w:rPr>
            <w:rStyle w:val="Hyperlink"/>
            <w:rFonts w:cs="Calibri"/>
          </w:rPr>
          <w:t>http://dx.doi.org/10.1002/14651858.CD011508</w:t>
        </w:r>
        <w:bookmarkEnd w:id="593"/>
      </w:hyperlink>
    </w:p>
    <w:p w14:paraId="1FBD4F4B" w14:textId="77777777" w:rsidR="00E3486E" w:rsidRPr="00E3486E" w:rsidRDefault="00E3486E" w:rsidP="007A07AF">
      <w:pPr>
        <w:pStyle w:val="EndNoteBibliography"/>
      </w:pPr>
      <w:bookmarkStart w:id="594" w:name="_ENREF_122"/>
      <w:r w:rsidRPr="00E3486E">
        <w:t>122.</w:t>
      </w:r>
      <w:r w:rsidRPr="00E3486E">
        <w:tab/>
        <w:t>Yang J, Jiang Y, Chen Y, Sun M, Chen J, Zheng Q, et al. Acupressure the PC6 point for alleviating postoperative nausea and vomiting: A systematic review protocol.</w:t>
      </w:r>
      <w:r w:rsidRPr="00E3486E">
        <w:rPr>
          <w:i/>
        </w:rPr>
        <w:t xml:space="preserve"> Medicine</w:t>
      </w:r>
      <w:r w:rsidRPr="00E3486E">
        <w:t>. 2019;98(33):e16857-e. 10.1097/MD.0000000000016857</w:t>
      </w:r>
      <w:bookmarkEnd w:id="594"/>
    </w:p>
    <w:p w14:paraId="5967E143" w14:textId="7671F5A6" w:rsidR="00E3486E" w:rsidRPr="00E3486E" w:rsidRDefault="00E3486E" w:rsidP="007A07AF">
      <w:pPr>
        <w:pStyle w:val="EndNoteBibliography"/>
      </w:pPr>
      <w:bookmarkStart w:id="595" w:name="_ENREF_123"/>
      <w:r w:rsidRPr="00E3486E">
        <w:t>123.</w:t>
      </w:r>
      <w:r w:rsidRPr="00E3486E">
        <w:tab/>
        <w:t>Hersi M, Traversy G, Thombs BD, Beck A, Skidmore B, Groulx S, et al. Effectiveness of stop smoking interventions among adults: Protocol for an overview of systematic reviews and an updated systematic review.</w:t>
      </w:r>
      <w:r w:rsidRPr="00E3486E">
        <w:rPr>
          <w:i/>
        </w:rPr>
        <w:t xml:space="preserve"> Systematic Reviews</w:t>
      </w:r>
      <w:r w:rsidRPr="00E3486E">
        <w:t xml:space="preserve">. 2019;8(1). </w:t>
      </w:r>
      <w:hyperlink r:id="rId64" w:history="1">
        <w:r w:rsidRPr="00E3486E">
          <w:rPr>
            <w:rStyle w:val="Hyperlink"/>
            <w:rFonts w:cs="Calibri"/>
          </w:rPr>
          <w:t>http://dx.doi.org/10.1186/s13643-018-0928-x</w:t>
        </w:r>
        <w:bookmarkEnd w:id="595"/>
      </w:hyperlink>
    </w:p>
    <w:p w14:paraId="3C2D6294" w14:textId="05117D7C" w:rsidR="00E3486E" w:rsidRPr="00E3486E" w:rsidRDefault="00E3486E" w:rsidP="007A07AF">
      <w:pPr>
        <w:pStyle w:val="EndNoteBibliography"/>
      </w:pPr>
      <w:bookmarkStart w:id="596" w:name="_ENREF_124"/>
      <w:r w:rsidRPr="00E3486E">
        <w:t>124.</w:t>
      </w:r>
      <w:r w:rsidRPr="00E3486E">
        <w:tab/>
        <w:t>Chao LF, Zhang AL, Liu HE, Cheng MH, Lam HB, Lo SK. The efficacy of acupoint stimulation for the management of therapy-related adverse events in patients with breast cancer: a systematic review.</w:t>
      </w:r>
      <w:r w:rsidRPr="00E3486E">
        <w:rPr>
          <w:i/>
        </w:rPr>
        <w:t xml:space="preserve"> Breast Cancer Research &amp; Treatment</w:t>
      </w:r>
      <w:r w:rsidRPr="00E3486E">
        <w:t xml:space="preserve">. 2009;118(2):255-67. </w:t>
      </w:r>
      <w:hyperlink r:id="rId65" w:history="1">
        <w:r w:rsidRPr="00E3486E">
          <w:rPr>
            <w:rStyle w:val="Hyperlink"/>
            <w:rFonts w:cs="Calibri"/>
          </w:rPr>
          <w:t>https://dx.doi.org/10.1007/s10549-009-0533-8</w:t>
        </w:r>
        <w:bookmarkEnd w:id="596"/>
      </w:hyperlink>
    </w:p>
    <w:p w14:paraId="0CE4BC8E" w14:textId="5BCAA3A8" w:rsidR="00E3486E" w:rsidRPr="00E3486E" w:rsidRDefault="00E3486E" w:rsidP="007A07AF">
      <w:pPr>
        <w:pStyle w:val="EndNoteBibliography"/>
      </w:pPr>
      <w:bookmarkStart w:id="597" w:name="_ENREF_125"/>
      <w:r w:rsidRPr="00E3486E">
        <w:t>125.</w:t>
      </w:r>
      <w:r w:rsidRPr="00E3486E">
        <w:tab/>
        <w:t>Ezzo J, Richardson MA, Vickers A, Allen C, Dibble S, Issell BF, et al. Acupuncture-point stimulation for chemotherapy-induced nausea or vomiting.</w:t>
      </w:r>
      <w:r w:rsidRPr="00E3486E">
        <w:rPr>
          <w:i/>
        </w:rPr>
        <w:t xml:space="preserve"> Cochrane Database of Systematic Reviews</w:t>
      </w:r>
      <w:r w:rsidRPr="00E3486E">
        <w:t xml:space="preserve">. 2006;2006(2). </w:t>
      </w:r>
      <w:hyperlink r:id="rId66" w:history="1">
        <w:r w:rsidRPr="00E3486E">
          <w:rPr>
            <w:rStyle w:val="Hyperlink"/>
            <w:rFonts w:cs="Calibri"/>
          </w:rPr>
          <w:t>http://dx.doi.org/10.1002/14651858.CD002285.pub2</w:t>
        </w:r>
        <w:bookmarkEnd w:id="597"/>
      </w:hyperlink>
    </w:p>
    <w:p w14:paraId="46120DAC" w14:textId="77777777" w:rsidR="00E3486E" w:rsidRPr="00E3486E" w:rsidRDefault="00E3486E" w:rsidP="007A07AF">
      <w:pPr>
        <w:pStyle w:val="EndNoteBibliography"/>
      </w:pPr>
      <w:bookmarkStart w:id="598" w:name="_ENREF_126"/>
      <w:r w:rsidRPr="00E3486E">
        <w:t>126.</w:t>
      </w:r>
      <w:r w:rsidRPr="00E3486E">
        <w:tab/>
        <w:t>Ezzo J, Vickers A, Richardson MA, Allen C, Dibble SL, Issell B, et al. Acupuncture-point stimulation for chemotherapy-induced nausea and vomiting.</w:t>
      </w:r>
      <w:r w:rsidRPr="00E3486E">
        <w:rPr>
          <w:i/>
        </w:rPr>
        <w:t xml:space="preserve"> Journal of clinical oncology : official journal of the American Society of Clinical Oncology</w:t>
      </w:r>
      <w:r w:rsidRPr="00E3486E">
        <w:t xml:space="preserve">. 2005;23(28):7188-98. </w:t>
      </w:r>
      <w:bookmarkEnd w:id="598"/>
    </w:p>
    <w:p w14:paraId="66F35329" w14:textId="2390511F" w:rsidR="00E3486E" w:rsidRPr="00E3486E" w:rsidRDefault="00E3486E" w:rsidP="007A07AF">
      <w:pPr>
        <w:pStyle w:val="EndNoteBibliography"/>
      </w:pPr>
      <w:bookmarkStart w:id="599" w:name="_ENREF_127"/>
      <w:r w:rsidRPr="00E3486E">
        <w:t>127.</w:t>
      </w:r>
      <w:r w:rsidRPr="00E3486E">
        <w:tab/>
        <w:t>Gupta A, Sedhom R, Sharma R, Zhang A, Waldfogel JM, Feliciano JL, et al. Nonpharmacological Interventions for Managing Breathlessness in Patients with Advanced Cancer: A Systematic Review.</w:t>
      </w:r>
      <w:r w:rsidRPr="00E3486E">
        <w:rPr>
          <w:i/>
        </w:rPr>
        <w:t xml:space="preserve"> JAMA Oncology</w:t>
      </w:r>
      <w:r w:rsidRPr="00E3486E">
        <w:t xml:space="preserve">. 2021;7(2):290-8. </w:t>
      </w:r>
      <w:hyperlink r:id="rId67" w:history="1">
        <w:r w:rsidRPr="00E3486E">
          <w:rPr>
            <w:rStyle w:val="Hyperlink"/>
            <w:rFonts w:cs="Calibri"/>
          </w:rPr>
          <w:t>http://dx.doi.org/10.1001/jamaoncol.2020.5184</w:t>
        </w:r>
        <w:bookmarkEnd w:id="599"/>
      </w:hyperlink>
    </w:p>
    <w:p w14:paraId="3CA93E12" w14:textId="77777777" w:rsidR="00E3486E" w:rsidRPr="00E3486E" w:rsidRDefault="00E3486E" w:rsidP="007A07AF">
      <w:pPr>
        <w:pStyle w:val="EndNoteBibliography"/>
      </w:pPr>
      <w:bookmarkStart w:id="600" w:name="_ENREF_128"/>
      <w:r w:rsidRPr="00E3486E">
        <w:t>128.</w:t>
      </w:r>
      <w:r w:rsidRPr="00E3486E">
        <w:tab/>
        <w:t>Harvie A, Steel A, Wardle J. Traditional Chinese Medicine Self-Care and Lifestyle Medicine Outside of Asia: A Systematic Literature Review.</w:t>
      </w:r>
      <w:r w:rsidRPr="00E3486E">
        <w:rPr>
          <w:i/>
        </w:rPr>
        <w:t xml:space="preserve"> J Altern Complement Med</w:t>
      </w:r>
      <w:r w:rsidRPr="00E3486E">
        <w:t>. 2019;25(8):789-808. 10.1089/acm.2018.0520</w:t>
      </w:r>
      <w:bookmarkEnd w:id="600"/>
    </w:p>
    <w:p w14:paraId="347341E3" w14:textId="77777777" w:rsidR="00E3486E" w:rsidRPr="00E3486E" w:rsidRDefault="00E3486E" w:rsidP="007A07AF">
      <w:pPr>
        <w:pStyle w:val="EndNoteBibliography"/>
      </w:pPr>
      <w:bookmarkStart w:id="601" w:name="_ENREF_129"/>
      <w:r w:rsidRPr="00E3486E">
        <w:t>129.</w:t>
      </w:r>
      <w:r w:rsidRPr="00E3486E">
        <w:tab/>
        <w:t>Klein J, Griffiths P. Acupressure for nausea and vomiting in cancer patients receiving chemotherapy.</w:t>
      </w:r>
      <w:r w:rsidRPr="00E3486E">
        <w:rPr>
          <w:i/>
        </w:rPr>
        <w:t xml:space="preserve"> British Journal of Community Nursing</w:t>
      </w:r>
      <w:r w:rsidRPr="00E3486E">
        <w:t xml:space="preserve">. 2004;9(9):383-8. </w:t>
      </w:r>
      <w:bookmarkEnd w:id="601"/>
    </w:p>
    <w:p w14:paraId="30A2FE25" w14:textId="77777777" w:rsidR="00E3486E" w:rsidRPr="00E3486E" w:rsidRDefault="00E3486E" w:rsidP="007A07AF">
      <w:pPr>
        <w:pStyle w:val="EndNoteBibliography"/>
      </w:pPr>
      <w:bookmarkStart w:id="602" w:name="_ENREF_130"/>
      <w:r w:rsidRPr="00E3486E">
        <w:t>130.</w:t>
      </w:r>
      <w:r w:rsidRPr="00E3486E">
        <w:tab/>
        <w:t>Lau CHY, Xinyin W, Chung VCH, Xin L, Hui EP, Cramer H, et al. Acupuncture and Related Therapies for Symptom Management in Palliative Cancer Care: Systematic Review and Meta-Analysis.</w:t>
      </w:r>
      <w:r w:rsidRPr="00E3486E">
        <w:rPr>
          <w:i/>
        </w:rPr>
        <w:t xml:space="preserve"> Medicine</w:t>
      </w:r>
      <w:r w:rsidRPr="00E3486E">
        <w:t>. 2016;95(9):1-13. 10.1097/MD.0000000000002901</w:t>
      </w:r>
      <w:bookmarkEnd w:id="602"/>
    </w:p>
    <w:p w14:paraId="44F2BFAC" w14:textId="77777777" w:rsidR="00E3486E" w:rsidRPr="00E3486E" w:rsidRDefault="00E3486E" w:rsidP="007A07AF">
      <w:pPr>
        <w:pStyle w:val="EndNoteBibliography"/>
      </w:pPr>
      <w:bookmarkStart w:id="603" w:name="_ENREF_131"/>
      <w:r w:rsidRPr="00E3486E">
        <w:t>131.</w:t>
      </w:r>
      <w:r w:rsidRPr="00E3486E">
        <w:tab/>
        <w:t>Lee EJ, Frazier SK. The efficacy of acupressure for symptom management: a systematic review.</w:t>
      </w:r>
      <w:r w:rsidRPr="00E3486E">
        <w:rPr>
          <w:i/>
        </w:rPr>
        <w:t xml:space="preserve"> J Pain Symptom Manage</w:t>
      </w:r>
      <w:r w:rsidRPr="00E3486E">
        <w:t>. 2011;42(4):589-603. 10.1016/j.jpainsymman.2011.01.007</w:t>
      </w:r>
      <w:bookmarkEnd w:id="603"/>
    </w:p>
    <w:p w14:paraId="33A3EED8" w14:textId="77777777" w:rsidR="00E3486E" w:rsidRPr="00E3486E" w:rsidRDefault="00E3486E" w:rsidP="007A07AF">
      <w:pPr>
        <w:pStyle w:val="EndNoteBibliography"/>
      </w:pPr>
      <w:bookmarkStart w:id="604" w:name="_ENREF_132"/>
      <w:r w:rsidRPr="00E3486E">
        <w:t>132.</w:t>
      </w:r>
      <w:r w:rsidRPr="00E3486E">
        <w:tab/>
        <w:t>Liu Y-H, Dong G-T, Ye Y, Zheng J-B, Zhang Y, Lin H-S, et al. Effectiveness of Acupuncture for Early Recovery of Bowel Function in Cancer: A Systematic Review and Meta-Analysis.</w:t>
      </w:r>
      <w:r w:rsidRPr="00E3486E">
        <w:rPr>
          <w:i/>
        </w:rPr>
        <w:t xml:space="preserve"> Evidence-based Complementary &amp; Alternative Medicine (eCAM)</w:t>
      </w:r>
      <w:r w:rsidRPr="00E3486E">
        <w:t>. 2017;2017:1-15. 10.1155/2017/2504021</w:t>
      </w:r>
      <w:bookmarkEnd w:id="604"/>
    </w:p>
    <w:p w14:paraId="6AB050D6" w14:textId="11284565" w:rsidR="00E3486E" w:rsidRPr="00E3486E" w:rsidRDefault="00E3486E" w:rsidP="007A07AF">
      <w:pPr>
        <w:pStyle w:val="EndNoteBibliography"/>
      </w:pPr>
      <w:bookmarkStart w:id="605" w:name="_ENREF_133"/>
      <w:r w:rsidRPr="00E3486E">
        <w:lastRenderedPageBreak/>
        <w:t>133.</w:t>
      </w:r>
      <w:r w:rsidRPr="00E3486E">
        <w:tab/>
        <w:t>Lotfi-Jam K, Carey M, Jefford M, Schofield P, Charleson C, Aranda S. Nonpharmacologic strategies for managing common chemotherapy adverse effects: A systematic review.</w:t>
      </w:r>
      <w:r w:rsidRPr="00E3486E">
        <w:rPr>
          <w:i/>
        </w:rPr>
        <w:t xml:space="preserve"> Journal of Clinical Oncology</w:t>
      </w:r>
      <w:r w:rsidRPr="00E3486E">
        <w:t xml:space="preserve">. 2008;26(34):5618-29. </w:t>
      </w:r>
      <w:hyperlink r:id="rId68" w:history="1">
        <w:r w:rsidRPr="00E3486E">
          <w:rPr>
            <w:rStyle w:val="Hyperlink"/>
            <w:rFonts w:cs="Calibri"/>
          </w:rPr>
          <w:t>http://dx.doi.org/10.1200/JCO.2007.15.9053</w:t>
        </w:r>
        <w:bookmarkEnd w:id="605"/>
      </w:hyperlink>
    </w:p>
    <w:p w14:paraId="0F32424A" w14:textId="19DB512C" w:rsidR="00E3486E" w:rsidRPr="00E3486E" w:rsidRDefault="00E3486E" w:rsidP="007A07AF">
      <w:pPr>
        <w:pStyle w:val="EndNoteBibliography"/>
      </w:pPr>
      <w:bookmarkStart w:id="606" w:name="_ENREF_134"/>
      <w:r w:rsidRPr="00E3486E">
        <w:t>134.</w:t>
      </w:r>
      <w:r w:rsidRPr="00E3486E">
        <w:tab/>
        <w:t>Miao J, Liu X, Wu C, Kong H, Xie W, Liu K. Effects of acupressure on chemotherapy-induced nausea and vomiting-a systematic review with meta-analyses and trial sequential analysis of randomized controlled trials.</w:t>
      </w:r>
      <w:r w:rsidRPr="00E3486E">
        <w:rPr>
          <w:i/>
        </w:rPr>
        <w:t xml:space="preserve"> International journal of nursing studies</w:t>
      </w:r>
      <w:r w:rsidRPr="00E3486E">
        <w:t xml:space="preserve">. 2017;70:27-37. </w:t>
      </w:r>
      <w:hyperlink r:id="rId69" w:history="1">
        <w:r w:rsidRPr="00E3486E">
          <w:rPr>
            <w:rStyle w:val="Hyperlink"/>
            <w:rFonts w:cs="Calibri"/>
          </w:rPr>
          <w:t>http://dx.doi.org/10.1016/j.ijnurstu.2017.02.014</w:t>
        </w:r>
        <w:bookmarkEnd w:id="606"/>
      </w:hyperlink>
    </w:p>
    <w:p w14:paraId="41F92E73" w14:textId="77777777" w:rsidR="00E3486E" w:rsidRPr="00E3486E" w:rsidRDefault="00E3486E" w:rsidP="007A07AF">
      <w:pPr>
        <w:pStyle w:val="EndNoteBibliography"/>
      </w:pPr>
      <w:bookmarkStart w:id="607" w:name="_ENREF_135"/>
      <w:r w:rsidRPr="00E3486E">
        <w:t>135.</w:t>
      </w:r>
      <w:r w:rsidRPr="00E3486E">
        <w:tab/>
        <w:t>Song HJ, Seo HJ, Lee H, Son H, Choi SM, Lee S. Effect of self-acupressure for symptom management: a systematic review.</w:t>
      </w:r>
      <w:r w:rsidRPr="00E3486E">
        <w:rPr>
          <w:i/>
        </w:rPr>
        <w:t xml:space="preserve"> Complement Ther Med</w:t>
      </w:r>
      <w:r w:rsidRPr="00E3486E">
        <w:t>. 2015;23(1):68-78. 10.1016/j.ctim.2014.11.002</w:t>
      </w:r>
      <w:bookmarkEnd w:id="607"/>
    </w:p>
    <w:p w14:paraId="61CED6A7" w14:textId="77777777" w:rsidR="00E3486E" w:rsidRPr="00E3486E" w:rsidRDefault="00E3486E" w:rsidP="007A07AF">
      <w:pPr>
        <w:pStyle w:val="EndNoteBibliography"/>
      </w:pPr>
      <w:bookmarkStart w:id="608" w:name="_ENREF_136"/>
      <w:r w:rsidRPr="00E3486E">
        <w:t>136.</w:t>
      </w:r>
      <w:r w:rsidRPr="00E3486E">
        <w:tab/>
        <w:t>Tan JY, Suen LK, Wang T, Molassiotis A. Sham Acupressure Controls Used in Randomized Controlled Trials: A Systematic Review and Critique.</w:t>
      </w:r>
      <w:r w:rsidRPr="00E3486E">
        <w:rPr>
          <w:i/>
        </w:rPr>
        <w:t xml:space="preserve"> PLoS ONE</w:t>
      </w:r>
      <w:r w:rsidRPr="00E3486E">
        <w:t>. 2015;10(7):e0132989. 10.1371/journal.pone.0132989</w:t>
      </w:r>
      <w:bookmarkEnd w:id="608"/>
    </w:p>
    <w:p w14:paraId="33F00D92" w14:textId="77777777" w:rsidR="00E3486E" w:rsidRPr="00E3486E" w:rsidRDefault="00E3486E" w:rsidP="007A07AF">
      <w:pPr>
        <w:pStyle w:val="EndNoteBibliography"/>
      </w:pPr>
      <w:bookmarkStart w:id="609" w:name="_ENREF_137"/>
      <w:r w:rsidRPr="00E3486E">
        <w:t>137.</w:t>
      </w:r>
      <w:r w:rsidRPr="00E3486E">
        <w:tab/>
        <w:t>Waits A, Tang YR, Cheng HM, Tai CJ, Chien LY. Acupressure effect on sleep quality: A systematic review and meta-analysis.</w:t>
      </w:r>
      <w:r w:rsidRPr="00E3486E">
        <w:rPr>
          <w:i/>
        </w:rPr>
        <w:t xml:space="preserve"> Sleep Med Rev</w:t>
      </w:r>
      <w:r w:rsidRPr="00E3486E">
        <w:t>. 2018;37:24-34. 10.1016/j.smrv.2016.12.004</w:t>
      </w:r>
      <w:bookmarkEnd w:id="609"/>
    </w:p>
    <w:p w14:paraId="6A24E599" w14:textId="45305A44" w:rsidR="00E3486E" w:rsidRPr="00E3486E" w:rsidRDefault="00E3486E" w:rsidP="007A07AF">
      <w:pPr>
        <w:pStyle w:val="EndNoteBibliography"/>
      </w:pPr>
      <w:bookmarkStart w:id="610" w:name="_ENREF_138"/>
      <w:r w:rsidRPr="00E3486E">
        <w:t>138.</w:t>
      </w:r>
      <w:r w:rsidRPr="00E3486E">
        <w:tab/>
        <w:t>Wang T, Deng R, Tan JY, Guan FG. Acupoints Stimulation for Anxiety and Depression in Cancer Patients: A Quantitative Synthesis of Randomized Controlled Trials.</w:t>
      </w:r>
      <w:r w:rsidRPr="00E3486E">
        <w:rPr>
          <w:i/>
        </w:rPr>
        <w:t xml:space="preserve"> Evidence-based Complementary and Alternative Medicine</w:t>
      </w:r>
      <w:r w:rsidRPr="00E3486E">
        <w:t xml:space="preserve">. 2016;2016 (no pagination). </w:t>
      </w:r>
      <w:hyperlink r:id="rId70" w:history="1">
        <w:r w:rsidRPr="00E3486E">
          <w:rPr>
            <w:rStyle w:val="Hyperlink"/>
            <w:rFonts w:cs="Calibri"/>
          </w:rPr>
          <w:t>http://dx.doi.org/10.1155/2016/5645632</w:t>
        </w:r>
        <w:bookmarkEnd w:id="610"/>
      </w:hyperlink>
    </w:p>
    <w:p w14:paraId="3BD59909" w14:textId="0EE0145E" w:rsidR="00E3486E" w:rsidRPr="00E3486E" w:rsidRDefault="00E3486E" w:rsidP="007A07AF">
      <w:pPr>
        <w:pStyle w:val="EndNoteBibliography"/>
      </w:pPr>
      <w:bookmarkStart w:id="611" w:name="_ENREF_139"/>
      <w:r w:rsidRPr="00E3486E">
        <w:t>139.</w:t>
      </w:r>
      <w:r w:rsidRPr="00E3486E">
        <w:tab/>
        <w:t>Zeng YS, Wang C, Ward KE, Hume AL. Complementary and Alternative Medicine in Hospice and Palliative Care: A Systematic Review.</w:t>
      </w:r>
      <w:r w:rsidRPr="00E3486E">
        <w:rPr>
          <w:i/>
        </w:rPr>
        <w:t xml:space="preserve"> Journal of Pain &amp; Symptom Management</w:t>
      </w:r>
      <w:r w:rsidRPr="00E3486E">
        <w:t xml:space="preserve">. 2018;56(5):781-94.e4. </w:t>
      </w:r>
      <w:hyperlink r:id="rId71" w:history="1">
        <w:r w:rsidRPr="00E3486E">
          <w:rPr>
            <w:rStyle w:val="Hyperlink"/>
            <w:rFonts w:cs="Calibri"/>
          </w:rPr>
          <w:t>https://dx.doi.org/10.1016/j.jpainsymman.2018.07.016</w:t>
        </w:r>
        <w:bookmarkEnd w:id="611"/>
      </w:hyperlink>
    </w:p>
    <w:p w14:paraId="0AECA287" w14:textId="77777777" w:rsidR="00E3486E" w:rsidRPr="00E3486E" w:rsidRDefault="00E3486E" w:rsidP="007A07AF">
      <w:pPr>
        <w:pStyle w:val="EndNoteBibliography"/>
      </w:pPr>
      <w:bookmarkStart w:id="612" w:name="_ENREF_140"/>
      <w:r w:rsidRPr="00E3486E">
        <w:t>140.</w:t>
      </w:r>
      <w:r w:rsidRPr="00E3486E">
        <w:tab/>
        <w:t>Yeung W-F, Chung K-F, Poon MM-K, Ho FY-Y, Zhang S-P, Zhang Z-J, et al. Acupressure, reflexology, and auricular acupressure for insomnia: A systematic review of randomized controlled trials. [References]: Sleep Medicine. Vol.13(8), 2012, pp. 971-984.; 2012.</w:t>
      </w:r>
      <w:bookmarkEnd w:id="612"/>
    </w:p>
    <w:p w14:paraId="374F1B9F" w14:textId="77777777" w:rsidR="00E3486E" w:rsidRPr="00E3486E" w:rsidRDefault="00E3486E" w:rsidP="007A07AF">
      <w:pPr>
        <w:pStyle w:val="EndNoteBibliography"/>
      </w:pPr>
      <w:bookmarkStart w:id="613" w:name="_ENREF_141"/>
      <w:r w:rsidRPr="00E3486E">
        <w:t>141.</w:t>
      </w:r>
      <w:r w:rsidRPr="00E3486E">
        <w:tab/>
        <w:t>Au DWH, Tsang HWH, Ling PPM, Leung CHT, Ip PK, Cheung WM. Effects of acupressure on anxiety: a systematic review and meta-analysis.</w:t>
      </w:r>
      <w:r w:rsidRPr="00E3486E">
        <w:rPr>
          <w:i/>
        </w:rPr>
        <w:t xml:space="preserve"> Acupuncture in Medicine</w:t>
      </w:r>
      <w:r w:rsidRPr="00E3486E">
        <w:t>. 2015;33(5):353-9. 10.1136/acupmed-2014-010720</w:t>
      </w:r>
      <w:bookmarkEnd w:id="613"/>
    </w:p>
    <w:p w14:paraId="62A5D7C7" w14:textId="76B61549" w:rsidR="00E3486E" w:rsidRPr="00E3486E" w:rsidRDefault="00E3486E" w:rsidP="007A07AF">
      <w:pPr>
        <w:pStyle w:val="EndNoteBibliography"/>
      </w:pPr>
      <w:bookmarkStart w:id="614" w:name="_ENREF_142"/>
      <w:r w:rsidRPr="00E3486E">
        <w:t>142.</w:t>
      </w:r>
      <w:r w:rsidRPr="00E3486E">
        <w:tab/>
        <w:t>Cheuk DK, Wong V, Chen WX. Acupuncture for autism spectrum disorders (ASD).</w:t>
      </w:r>
      <w:r w:rsidRPr="00E3486E">
        <w:rPr>
          <w:i/>
        </w:rPr>
        <w:t xml:space="preserve"> Cochrane Database of Systematic Reviews</w:t>
      </w:r>
      <w:r w:rsidRPr="00E3486E">
        <w:t xml:space="preserve">. 2011;2011(9). </w:t>
      </w:r>
      <w:hyperlink r:id="rId72" w:history="1">
        <w:r w:rsidRPr="00E3486E">
          <w:rPr>
            <w:rStyle w:val="Hyperlink"/>
            <w:rFonts w:cs="Calibri"/>
          </w:rPr>
          <w:t>http://dx.doi.org/10.1002/14651858.CD007849.pub2</w:t>
        </w:r>
        <w:bookmarkEnd w:id="614"/>
      </w:hyperlink>
    </w:p>
    <w:p w14:paraId="29CD6B94" w14:textId="77777777" w:rsidR="00E3486E" w:rsidRPr="00E3486E" w:rsidRDefault="00E3486E" w:rsidP="007A07AF">
      <w:pPr>
        <w:pStyle w:val="EndNoteBibliography"/>
      </w:pPr>
      <w:bookmarkStart w:id="615" w:name="_ENREF_143"/>
      <w:r w:rsidRPr="00E3486E">
        <w:t>143.</w:t>
      </w:r>
      <w:r w:rsidRPr="00E3486E">
        <w:tab/>
        <w:t>Hmwe NT, Subramaniam P, Tan LP. Effectiveness of Acupressure in Promoting Sleep Quality: A Systematic Review of Randomized Controlled Trials.</w:t>
      </w:r>
      <w:r w:rsidRPr="00E3486E">
        <w:rPr>
          <w:i/>
        </w:rPr>
        <w:t xml:space="preserve"> Holist Nurs Pract</w:t>
      </w:r>
      <w:r w:rsidRPr="00E3486E">
        <w:t>. 2016;30(5):283-93. 10.1097/HNP.0000000000000165</w:t>
      </w:r>
      <w:bookmarkEnd w:id="615"/>
    </w:p>
    <w:p w14:paraId="5BF67584" w14:textId="77777777" w:rsidR="00E3486E" w:rsidRPr="00E3486E" w:rsidRDefault="00E3486E" w:rsidP="007A07AF">
      <w:pPr>
        <w:pStyle w:val="EndNoteBibliography"/>
      </w:pPr>
      <w:bookmarkStart w:id="616" w:name="_ENREF_144"/>
      <w:r w:rsidRPr="00E3486E">
        <w:t>144.</w:t>
      </w:r>
      <w:r w:rsidRPr="00E3486E">
        <w:tab/>
        <w:t>Hmwe NTT, Browne G, Mollart L, Allanson V, Chan SW. An integrative review of acupressure interventions for older people: A focus on sleep quality, depression, anxiety, and agitation.</w:t>
      </w:r>
      <w:r w:rsidRPr="00E3486E">
        <w:rPr>
          <w:i/>
        </w:rPr>
        <w:t xml:space="preserve"> Int J Geriatr Psychiatry</w:t>
      </w:r>
      <w:r w:rsidRPr="00E3486E">
        <w:t>. 2019;34(3):381-96. 10.1002/gps.5031</w:t>
      </w:r>
      <w:bookmarkEnd w:id="616"/>
    </w:p>
    <w:p w14:paraId="3CCADDC6" w14:textId="481DB04D" w:rsidR="00E3486E" w:rsidRPr="00E3486E" w:rsidRDefault="00E3486E" w:rsidP="007A07AF">
      <w:pPr>
        <w:pStyle w:val="EndNoteBibliography"/>
      </w:pPr>
      <w:bookmarkStart w:id="617" w:name="_ENREF_145"/>
      <w:r w:rsidRPr="00E3486E">
        <w:t>145.</w:t>
      </w:r>
      <w:r w:rsidRPr="00E3486E">
        <w:tab/>
        <w:t>Lee MS, Kim JI, Ernst E. Massage therapy for children with autism spectrum disorders: A systematic review.</w:t>
      </w:r>
      <w:r w:rsidRPr="00E3486E">
        <w:rPr>
          <w:i/>
        </w:rPr>
        <w:t xml:space="preserve"> Journal of Clinical Psychiatry</w:t>
      </w:r>
      <w:r w:rsidRPr="00E3486E">
        <w:t xml:space="preserve">. 2011;72(3):406-11. </w:t>
      </w:r>
      <w:hyperlink r:id="rId73" w:history="1">
        <w:r w:rsidRPr="00E3486E">
          <w:rPr>
            <w:rStyle w:val="Hyperlink"/>
            <w:rFonts w:cs="Calibri"/>
          </w:rPr>
          <w:t>http://dx.doi.org/10.4088/JCP.09r05848whi</w:t>
        </w:r>
        <w:bookmarkEnd w:id="617"/>
      </w:hyperlink>
    </w:p>
    <w:p w14:paraId="6A8983FE" w14:textId="44829D51" w:rsidR="00E3486E" w:rsidRPr="00E3486E" w:rsidRDefault="00E3486E" w:rsidP="007A07AF">
      <w:pPr>
        <w:pStyle w:val="EndNoteBibliography"/>
      </w:pPr>
      <w:bookmarkStart w:id="618" w:name="_ENREF_146"/>
      <w:r w:rsidRPr="00E3486E">
        <w:t>146.</w:t>
      </w:r>
      <w:r w:rsidRPr="00E3486E">
        <w:tab/>
        <w:t>Lv ZT, Song W, Wu J, Yang J, Wang T, Wu CH, et al. Efficacy of Acupuncture in Children with Nocturnal Enuresis: A Systematic Review and Meta-Analysis of Randomized Controlled Trials.</w:t>
      </w:r>
      <w:r w:rsidRPr="00E3486E">
        <w:rPr>
          <w:i/>
        </w:rPr>
        <w:t xml:space="preserve"> Evidence-based Complementary and Alternative Medicine</w:t>
      </w:r>
      <w:r w:rsidRPr="00E3486E">
        <w:t xml:space="preserve">. 2015;2015 (no pagination). </w:t>
      </w:r>
      <w:hyperlink r:id="rId74" w:history="1">
        <w:r w:rsidRPr="00E3486E">
          <w:rPr>
            <w:rStyle w:val="Hyperlink"/>
            <w:rFonts w:cs="Calibri"/>
          </w:rPr>
          <w:t>http://dx.doi.org/10.1155/2015/320701</w:t>
        </w:r>
        <w:bookmarkEnd w:id="618"/>
      </w:hyperlink>
    </w:p>
    <w:p w14:paraId="4481E2CA" w14:textId="55A145C6" w:rsidR="00E3486E" w:rsidRPr="00E3486E" w:rsidRDefault="00E3486E" w:rsidP="007A07AF">
      <w:pPr>
        <w:pStyle w:val="EndNoteBibliography"/>
      </w:pPr>
      <w:bookmarkStart w:id="619" w:name="_ENREF_147"/>
      <w:r w:rsidRPr="00E3486E">
        <w:t>147.</w:t>
      </w:r>
      <w:r w:rsidRPr="00E3486E">
        <w:tab/>
        <w:t>Tsitsi T, Raftopoulos V, Papastavrou E, Charalambous A. Complementary and alternative medical interventions for the management of anxiety in parents of children who are hospitalized and suffer from a malignancy: A systematic review of RCTs.</w:t>
      </w:r>
      <w:r w:rsidRPr="00E3486E">
        <w:rPr>
          <w:i/>
        </w:rPr>
        <w:t xml:space="preserve"> European Journal of Integrative Medicine</w:t>
      </w:r>
      <w:r w:rsidRPr="00E3486E">
        <w:t xml:space="preserve">. 2014;6(1):112-24. </w:t>
      </w:r>
      <w:hyperlink r:id="rId75" w:history="1">
        <w:r w:rsidRPr="00E3486E">
          <w:rPr>
            <w:rStyle w:val="Hyperlink"/>
            <w:rFonts w:cs="Calibri"/>
          </w:rPr>
          <w:t>http://dx.doi.org/10.1016/j.eujim.2013.09.004</w:t>
        </w:r>
        <w:bookmarkEnd w:id="619"/>
      </w:hyperlink>
    </w:p>
    <w:p w14:paraId="2D9B20F5" w14:textId="77777777" w:rsidR="00E3486E" w:rsidRPr="00E3486E" w:rsidRDefault="00E3486E" w:rsidP="007A07AF">
      <w:pPr>
        <w:pStyle w:val="EndNoteBibliography"/>
      </w:pPr>
      <w:bookmarkStart w:id="620" w:name="_ENREF_148"/>
      <w:r w:rsidRPr="00E3486E">
        <w:t>148.</w:t>
      </w:r>
      <w:r w:rsidRPr="00E3486E">
        <w:tab/>
        <w:t>White AR, Rampes H, Campbell J. Acupuncture and related interventions for smoking cessation.</w:t>
      </w:r>
      <w:r w:rsidRPr="00E3486E">
        <w:rPr>
          <w:i/>
        </w:rPr>
        <w:t xml:space="preserve"> Cochrane Database of Systematic Reviews</w:t>
      </w:r>
      <w:r w:rsidRPr="00E3486E">
        <w:t xml:space="preserve">. 2014(1):N.PAG-N.PAG. </w:t>
      </w:r>
      <w:bookmarkEnd w:id="620"/>
    </w:p>
    <w:p w14:paraId="37B9CD19" w14:textId="1BC90A2F" w:rsidR="00E3486E" w:rsidRPr="00E3486E" w:rsidRDefault="00E3486E" w:rsidP="007A07AF">
      <w:pPr>
        <w:pStyle w:val="EndNoteBibliography"/>
      </w:pPr>
      <w:bookmarkStart w:id="621" w:name="_ENREF_149"/>
      <w:r w:rsidRPr="00E3486E">
        <w:t>149.</w:t>
      </w:r>
      <w:r w:rsidRPr="00E3486E">
        <w:tab/>
        <w:t>Hu XY, Trevelyan E, Chai QY, Wang CC, Fei YT, Liu JP, et al. Effectiveness and safety of using acupoint Shui Gou (GV 26): A systematic review and meta-analysis of randomized controlled trials.</w:t>
      </w:r>
      <w:r w:rsidRPr="00E3486E">
        <w:rPr>
          <w:i/>
        </w:rPr>
        <w:t xml:space="preserve"> Acupuncture and Related Therapies</w:t>
      </w:r>
      <w:r w:rsidRPr="00E3486E">
        <w:t xml:space="preserve">. 2015;3(1):1-10. </w:t>
      </w:r>
      <w:hyperlink r:id="rId76" w:history="1">
        <w:r w:rsidRPr="00E3486E">
          <w:rPr>
            <w:rStyle w:val="Hyperlink"/>
            <w:rFonts w:cs="Calibri"/>
          </w:rPr>
          <w:t>http://dx.doi.org/10.1016/j.arthe.2014.12.001</w:t>
        </w:r>
        <w:bookmarkEnd w:id="621"/>
      </w:hyperlink>
    </w:p>
    <w:p w14:paraId="0603D99A" w14:textId="77777777" w:rsidR="00E3486E" w:rsidRPr="00E3486E" w:rsidRDefault="00E3486E" w:rsidP="007A07AF">
      <w:pPr>
        <w:pStyle w:val="EndNoteBibliography"/>
      </w:pPr>
      <w:bookmarkStart w:id="622" w:name="_ENREF_150"/>
      <w:r w:rsidRPr="00E3486E">
        <w:t>150.</w:t>
      </w:r>
      <w:r w:rsidRPr="00E3486E">
        <w:tab/>
        <w:t>Wang Z, Hu X, Su J, Gao X, Xu N, Xing Y, et al. The efficacy and safety stimulating a single acu-point shenmen (HT 7) for managing insomnia: A systematic review of randomized controlled trials.</w:t>
      </w:r>
      <w:r w:rsidRPr="00E3486E">
        <w:rPr>
          <w:i/>
        </w:rPr>
        <w:t xml:space="preserve"> European Journal of Integrative Medicine</w:t>
      </w:r>
      <w:r w:rsidRPr="00E3486E">
        <w:t>. 2017;15:17-22. 10.1016/j.eujim.2017.08.010</w:t>
      </w:r>
      <w:bookmarkEnd w:id="622"/>
    </w:p>
    <w:p w14:paraId="3BB305FF" w14:textId="77777777" w:rsidR="00E3486E" w:rsidRPr="00E3486E" w:rsidRDefault="00E3486E" w:rsidP="007A07AF">
      <w:pPr>
        <w:pStyle w:val="EndNoteBibliography"/>
      </w:pPr>
      <w:bookmarkStart w:id="623" w:name="_ENREF_151"/>
      <w:r w:rsidRPr="00E3486E">
        <w:lastRenderedPageBreak/>
        <w:t>151.</w:t>
      </w:r>
      <w:r w:rsidRPr="00E3486E">
        <w:tab/>
        <w:t>Fernández-Jané C, Vilaró J, Fei Y, Wang C, Liu J, Huang N, et al. Acupuncture techniques for COPD: a systematic review.</w:t>
      </w:r>
      <w:r w:rsidRPr="00E3486E">
        <w:rPr>
          <w:i/>
        </w:rPr>
        <w:t xml:space="preserve"> BMC Complementary Medicine &amp; Therapies</w:t>
      </w:r>
      <w:r w:rsidRPr="00E3486E">
        <w:t>. 2020;20(1):1-18. 10.1186/s12906-020-02899-3</w:t>
      </w:r>
      <w:bookmarkEnd w:id="623"/>
    </w:p>
    <w:p w14:paraId="4E4F4149" w14:textId="429DD496" w:rsidR="00E3486E" w:rsidRPr="00E3486E" w:rsidRDefault="00E3486E" w:rsidP="007A07AF">
      <w:pPr>
        <w:pStyle w:val="EndNoteBibliography"/>
      </w:pPr>
      <w:bookmarkStart w:id="624" w:name="_ENREF_152"/>
      <w:r w:rsidRPr="00E3486E">
        <w:t>152.</w:t>
      </w:r>
      <w:r w:rsidRPr="00E3486E">
        <w:tab/>
        <w:t>Liang Y, Lenon GB, Yang AWH. Acupressure for respiratory allergic diseases: a systematic review of randomised controlled trials.</w:t>
      </w:r>
      <w:r w:rsidRPr="00E3486E">
        <w:rPr>
          <w:i/>
        </w:rPr>
        <w:t xml:space="preserve"> Acupuncture in Medicine</w:t>
      </w:r>
      <w:r w:rsidRPr="00E3486E">
        <w:t xml:space="preserve">. 2017;35(6):413-20. </w:t>
      </w:r>
      <w:hyperlink r:id="rId77" w:history="1">
        <w:r w:rsidRPr="00E3486E">
          <w:rPr>
            <w:rStyle w:val="Hyperlink"/>
            <w:rFonts w:cs="Calibri"/>
          </w:rPr>
          <w:t>https://dx.doi.org/10.1136/acupmed-2016-011354</w:t>
        </w:r>
        <w:bookmarkEnd w:id="624"/>
      </w:hyperlink>
    </w:p>
    <w:p w14:paraId="370C4B2F" w14:textId="5114E141" w:rsidR="00E3486E" w:rsidRPr="00E3486E" w:rsidRDefault="00E3486E" w:rsidP="007A07AF">
      <w:pPr>
        <w:pStyle w:val="EndNoteBibliography"/>
      </w:pPr>
      <w:bookmarkStart w:id="625" w:name="_ENREF_153"/>
      <w:r w:rsidRPr="00E3486E">
        <w:t>153.</w:t>
      </w:r>
      <w:r w:rsidRPr="00E3486E">
        <w:tab/>
        <w:t>von Trott P, Oei SL, Ramsenthaler C. Acupuncture for Breathlessness in Advanced Diseases: A Systematic Review and Meta-analysis.</w:t>
      </w:r>
      <w:r w:rsidRPr="00E3486E">
        <w:rPr>
          <w:i/>
        </w:rPr>
        <w:t xml:space="preserve"> Journal of Pain &amp; Symptom Management</w:t>
      </w:r>
      <w:r w:rsidRPr="00E3486E">
        <w:t xml:space="preserve">. 2020;59(2):327-38.e3. </w:t>
      </w:r>
      <w:hyperlink r:id="rId78" w:history="1">
        <w:r w:rsidRPr="00E3486E">
          <w:rPr>
            <w:rStyle w:val="Hyperlink"/>
            <w:rFonts w:cs="Calibri"/>
          </w:rPr>
          <w:t>https://dx.doi.org/10.1016/j.jpainsymman.2019.09.007</w:t>
        </w:r>
        <w:bookmarkEnd w:id="625"/>
      </w:hyperlink>
    </w:p>
    <w:p w14:paraId="047857E1" w14:textId="77777777" w:rsidR="00E3486E" w:rsidRPr="00E3486E" w:rsidRDefault="00E3486E" w:rsidP="007A07AF">
      <w:pPr>
        <w:pStyle w:val="EndNoteBibliography"/>
      </w:pPr>
      <w:bookmarkStart w:id="626" w:name="_ENREF_154"/>
      <w:r w:rsidRPr="00E3486E">
        <w:t>154.</w:t>
      </w:r>
      <w:r w:rsidRPr="00E3486E">
        <w:tab/>
        <w:t>Eachempati P, Kumbargere Nagraj S, Kiran Kumar Krishanappa S, George RP, Soe HHK, Karanth L. Management of gag reflex for patients undergoing dental treatment.</w:t>
      </w:r>
      <w:r w:rsidRPr="00E3486E">
        <w:rPr>
          <w:i/>
        </w:rPr>
        <w:t xml:space="preserve"> Cochrane Database of Systematic Reviews</w:t>
      </w:r>
      <w:r w:rsidRPr="00E3486E">
        <w:t>. 2019(11). 10.1002/14651858.CD011116.pub3</w:t>
      </w:r>
      <w:bookmarkEnd w:id="626"/>
    </w:p>
    <w:p w14:paraId="104C0A49" w14:textId="77777777" w:rsidR="00E3486E" w:rsidRPr="00E3486E" w:rsidRDefault="00E3486E" w:rsidP="007A07AF">
      <w:pPr>
        <w:pStyle w:val="EndNoteBibliography"/>
      </w:pPr>
      <w:bookmarkStart w:id="627" w:name="_ENREF_155"/>
      <w:r w:rsidRPr="00E3486E">
        <w:t>155.</w:t>
      </w:r>
      <w:r w:rsidRPr="00E3486E">
        <w:tab/>
        <w:t>Badiee Aval S, Ravanshad Y, Azarfar A, Mehrad-Majd H, Torabi S, Ravanshad S. A Systematic Review and Meta-analysis of Using Acupuncture and Acupressure for Uremic Pruritus.</w:t>
      </w:r>
      <w:r w:rsidRPr="00E3486E">
        <w:rPr>
          <w:i/>
        </w:rPr>
        <w:t xml:space="preserve"> Iranian Journal of Kidney Diseases</w:t>
      </w:r>
      <w:r w:rsidRPr="00E3486E">
        <w:t xml:space="preserve">. 2018;12(2):78-83. </w:t>
      </w:r>
      <w:bookmarkEnd w:id="627"/>
    </w:p>
    <w:p w14:paraId="726D0637" w14:textId="77777777" w:rsidR="00E3486E" w:rsidRPr="00E3486E" w:rsidRDefault="00E3486E" w:rsidP="007A07AF">
      <w:pPr>
        <w:pStyle w:val="EndNoteBibliography"/>
      </w:pPr>
      <w:bookmarkStart w:id="628" w:name="_ENREF_156"/>
      <w:r w:rsidRPr="00E3486E">
        <w:t>156.</w:t>
      </w:r>
      <w:r w:rsidRPr="00E3486E">
        <w:tab/>
        <w:t>Campbell P, Moss J, Mulder M, Roach L, Wilson N, Jacob A, et al. The effectiveness of complementary and alternative medicine in the symptom management of pruritus in patients with end-stage kidney disease: a systematic review.</w:t>
      </w:r>
      <w:r w:rsidRPr="00E3486E">
        <w:rPr>
          <w:i/>
        </w:rPr>
        <w:t xml:space="preserve"> Renal Society of Australasia Journal</w:t>
      </w:r>
      <w:r w:rsidRPr="00E3486E">
        <w:t>. 2020;16(2):58-68. 10.33235/rsaj.16.2.58-68</w:t>
      </w:r>
      <w:bookmarkEnd w:id="628"/>
    </w:p>
    <w:p w14:paraId="0CE0915C" w14:textId="6148A6B6" w:rsidR="00E3486E" w:rsidRPr="00E3486E" w:rsidRDefault="00E3486E" w:rsidP="007A07AF">
      <w:pPr>
        <w:pStyle w:val="EndNoteBibliography"/>
      </w:pPr>
      <w:bookmarkStart w:id="629" w:name="_ENREF_157"/>
      <w:r w:rsidRPr="00E3486E">
        <w:t>157.</w:t>
      </w:r>
      <w:r w:rsidRPr="00E3486E">
        <w:tab/>
        <w:t>Vieira BL, Lim NR, Lohman ME, Lio PA. Complementary and Alternative Medicine for Atopic Dermatitis: An Evidence-Based Review.</w:t>
      </w:r>
      <w:r w:rsidRPr="00E3486E">
        <w:rPr>
          <w:i/>
        </w:rPr>
        <w:t xml:space="preserve"> American Journal of Clinical Dermatology</w:t>
      </w:r>
      <w:r w:rsidRPr="00E3486E">
        <w:t xml:space="preserve">. 2016;17(6):557-81. </w:t>
      </w:r>
      <w:hyperlink r:id="rId79" w:history="1">
        <w:r w:rsidRPr="00E3486E">
          <w:rPr>
            <w:rStyle w:val="Hyperlink"/>
            <w:rFonts w:cs="Calibri"/>
          </w:rPr>
          <w:t>http://dx.doi.org/10.1007/s40257-016-0209-1</w:t>
        </w:r>
        <w:bookmarkEnd w:id="629"/>
      </w:hyperlink>
    </w:p>
    <w:p w14:paraId="495A064D" w14:textId="2AF4728E" w:rsidR="00E3486E" w:rsidRPr="00E3486E" w:rsidRDefault="00E3486E" w:rsidP="007A07AF">
      <w:pPr>
        <w:pStyle w:val="EndNoteBibliography"/>
      </w:pPr>
      <w:bookmarkStart w:id="630" w:name="_ENREF_158"/>
      <w:r w:rsidRPr="00E3486E">
        <w:t>158.</w:t>
      </w:r>
      <w:r w:rsidRPr="00E3486E">
        <w:tab/>
        <w:t>Yeam CT, Yo TE, Tan YLC, Liew A, Seng JJB. Complementary and alternative medicine therapies for uremic pruritus - A systematic review of randomized controlled trials.</w:t>
      </w:r>
      <w:r w:rsidRPr="00E3486E">
        <w:rPr>
          <w:i/>
        </w:rPr>
        <w:t xml:space="preserve"> Complementary Therapies in Medicine</w:t>
      </w:r>
      <w:r w:rsidRPr="00E3486E">
        <w:t xml:space="preserve">. 2021;56 (no pagination). </w:t>
      </w:r>
      <w:hyperlink r:id="rId80" w:history="1">
        <w:r w:rsidRPr="00E3486E">
          <w:rPr>
            <w:rStyle w:val="Hyperlink"/>
            <w:rFonts w:cs="Calibri"/>
          </w:rPr>
          <w:t>http://dx.doi.org/10.1016/j.ctim.2020.102609</w:t>
        </w:r>
        <w:bookmarkEnd w:id="630"/>
      </w:hyperlink>
    </w:p>
    <w:p w14:paraId="39FF8B3F" w14:textId="00073A94" w:rsidR="00E3486E" w:rsidRPr="00E3486E" w:rsidRDefault="00E3486E" w:rsidP="007A07AF">
      <w:pPr>
        <w:pStyle w:val="EndNoteBibliography"/>
      </w:pPr>
      <w:bookmarkStart w:id="631" w:name="_ENREF_159"/>
      <w:r w:rsidRPr="00E3486E">
        <w:t>159.</w:t>
      </w:r>
      <w:r w:rsidRPr="00E3486E">
        <w:tab/>
        <w:t>Tang SK, Tse MMY, Leung SF, Fotis T. The effectiveness, suitability, and sustainability of non-pharmacological methods of managing pain in community-dwelling older adults: a systematic review.</w:t>
      </w:r>
      <w:r w:rsidRPr="00E3486E">
        <w:rPr>
          <w:i/>
        </w:rPr>
        <w:t xml:space="preserve"> BMC public health</w:t>
      </w:r>
      <w:r w:rsidRPr="00E3486E">
        <w:t xml:space="preserve">. 2019;19(1):1488. </w:t>
      </w:r>
      <w:hyperlink r:id="rId81" w:history="1">
        <w:r w:rsidRPr="00E3486E">
          <w:rPr>
            <w:rStyle w:val="Hyperlink"/>
            <w:rFonts w:cs="Calibri"/>
          </w:rPr>
          <w:t>http://dx.doi.org/10.1186/s12889-019-7831-9</w:t>
        </w:r>
        <w:bookmarkEnd w:id="631"/>
      </w:hyperlink>
    </w:p>
    <w:p w14:paraId="4E253759" w14:textId="77777777" w:rsidR="00E3486E" w:rsidRPr="00E3486E" w:rsidRDefault="00E3486E" w:rsidP="007A07AF">
      <w:pPr>
        <w:pStyle w:val="EndNoteBibliography"/>
      </w:pPr>
      <w:bookmarkStart w:id="632" w:name="_ENREF_160"/>
      <w:r w:rsidRPr="00E3486E">
        <w:t>160.</w:t>
      </w:r>
      <w:r w:rsidRPr="00E3486E">
        <w:tab/>
        <w:t>Alencar Melo GA, Lima Aguiar L, Alves Silva R, Fernandes Pereira FG, Barbosa da Silva FL, Áfio Caetano J. Efeitos da acupuntura em pacientes com insuficiência renal crônica: revisão sistemática.</w:t>
      </w:r>
      <w:r w:rsidRPr="00E3486E">
        <w:rPr>
          <w:i/>
        </w:rPr>
        <w:t xml:space="preserve"> Revista Brasileira de Enfermagem</w:t>
      </w:r>
      <w:r w:rsidRPr="00E3486E">
        <w:t>. 2020;73(4):1-9. 10.1590/0034-7167-2018-0784</w:t>
      </w:r>
      <w:bookmarkEnd w:id="632"/>
    </w:p>
    <w:p w14:paraId="350E42B5" w14:textId="77777777" w:rsidR="00E3486E" w:rsidRPr="00E3486E" w:rsidRDefault="00E3486E" w:rsidP="007A07AF">
      <w:pPr>
        <w:pStyle w:val="EndNoteBibliography"/>
      </w:pPr>
      <w:bookmarkStart w:id="633" w:name="_ENREF_161"/>
      <w:r w:rsidRPr="00E3486E">
        <w:t>161.</w:t>
      </w:r>
      <w:r w:rsidRPr="00E3486E">
        <w:tab/>
        <w:t>Armour M, Ee CC, Hao J, Wilson TM, Yao SS, Smith CA. Acupuncture and acupressure for premenstrual syndrome.</w:t>
      </w:r>
      <w:r w:rsidRPr="00E3486E">
        <w:rPr>
          <w:i/>
        </w:rPr>
        <w:t xml:space="preserve"> Cochrane Database Syst Rev</w:t>
      </w:r>
      <w:r w:rsidRPr="00E3486E">
        <w:t>. 2018;8(8):CD005290. 10.1002/14651858.CD005290.pub2</w:t>
      </w:r>
      <w:bookmarkEnd w:id="633"/>
    </w:p>
    <w:p w14:paraId="4555F4BE" w14:textId="77777777" w:rsidR="00E3486E" w:rsidRPr="00E3486E" w:rsidRDefault="00E3486E" w:rsidP="007A07AF">
      <w:pPr>
        <w:pStyle w:val="EndNoteBibliography"/>
      </w:pPr>
      <w:bookmarkStart w:id="634" w:name="_ENREF_162"/>
      <w:r w:rsidRPr="00E3486E">
        <w:t>162.</w:t>
      </w:r>
      <w:r w:rsidRPr="00E3486E">
        <w:tab/>
        <w:t>Cao H, Pan X, Li H, Liu J. Acupuncture for treatment of insomnia: A systematic review of randomized controlled trials. [References]: The Journal of Alternative and Complementary Medicine. Vol.15(11), 2009, pp. 1171-1186.; 2009.</w:t>
      </w:r>
      <w:bookmarkEnd w:id="634"/>
    </w:p>
    <w:p w14:paraId="782CFEE1" w14:textId="77777777" w:rsidR="00E3486E" w:rsidRPr="00E3486E" w:rsidRDefault="00E3486E" w:rsidP="007A07AF">
      <w:pPr>
        <w:pStyle w:val="EndNoteBibliography"/>
      </w:pPr>
      <w:bookmarkStart w:id="635" w:name="_ENREF_163"/>
      <w:r w:rsidRPr="00E3486E">
        <w:t>163.</w:t>
      </w:r>
      <w:r w:rsidRPr="00E3486E">
        <w:tab/>
        <w:t>Dehghanmehr S, Mansouri A, Faghihi H, Piri F. The effect of acupressure on the anxiety of patients undergoing hemodialysis -a review.</w:t>
      </w:r>
      <w:r w:rsidRPr="00E3486E">
        <w:rPr>
          <w:i/>
        </w:rPr>
        <w:t xml:space="preserve"> Journal of Pharmaceutical Sciences and Research</w:t>
      </w:r>
      <w:r w:rsidRPr="00E3486E">
        <w:t xml:space="preserve">. 2017;9(12):2580-4. </w:t>
      </w:r>
      <w:bookmarkEnd w:id="635"/>
    </w:p>
    <w:p w14:paraId="5EA7226B" w14:textId="2C97FA7D" w:rsidR="00E3486E" w:rsidRPr="00E3486E" w:rsidRDefault="00E3486E" w:rsidP="007A07AF">
      <w:pPr>
        <w:pStyle w:val="EndNoteBibliography"/>
      </w:pPr>
      <w:bookmarkStart w:id="636" w:name="_ENREF_164"/>
      <w:r w:rsidRPr="00E3486E">
        <w:t>164.</w:t>
      </w:r>
      <w:r w:rsidRPr="00E3486E">
        <w:tab/>
        <w:t>Ebrahimi A, Tayebi N, Fatemeh A, Akbarzadeh M. Investigation of the role of herbal medicine, acupressure, and acupuncture in the menopausal symptoms: An evidence-based systematic review study.</w:t>
      </w:r>
      <w:r w:rsidRPr="00E3486E">
        <w:rPr>
          <w:i/>
        </w:rPr>
        <w:t xml:space="preserve"> Journal of Family Medicine &amp; Primary Care</w:t>
      </w:r>
      <w:r w:rsidRPr="00E3486E">
        <w:t xml:space="preserve">. 2020;9(6):2638-49. </w:t>
      </w:r>
      <w:hyperlink r:id="rId82" w:history="1">
        <w:r w:rsidRPr="00E3486E">
          <w:rPr>
            <w:rStyle w:val="Hyperlink"/>
            <w:rFonts w:cs="Calibri"/>
          </w:rPr>
          <w:t>https://dx.doi.org/10.4103/jfmpc.jfmpc_1094_19</w:t>
        </w:r>
        <w:bookmarkEnd w:id="636"/>
      </w:hyperlink>
    </w:p>
    <w:p w14:paraId="3D8017A0" w14:textId="77777777" w:rsidR="00E3486E" w:rsidRPr="00E3486E" w:rsidRDefault="00E3486E" w:rsidP="007A07AF">
      <w:pPr>
        <w:pStyle w:val="EndNoteBibliography"/>
      </w:pPr>
      <w:bookmarkStart w:id="637" w:name="_ENREF_165"/>
      <w:r w:rsidRPr="00E3486E">
        <w:t>165.</w:t>
      </w:r>
      <w:r w:rsidRPr="00E3486E">
        <w:tab/>
        <w:t>Kim KH, Lee MS, Kang JW, Choi S, Periyakoil VS. Role of acupressure in symptom management in patients with end-stage renal disease: a systematic review.</w:t>
      </w:r>
      <w:r w:rsidRPr="00E3486E">
        <w:rPr>
          <w:i/>
        </w:rPr>
        <w:t xml:space="preserve"> Journal of Palliative Medicine</w:t>
      </w:r>
      <w:r w:rsidRPr="00E3486E">
        <w:t>. 2010;13(7):885-92. 10.1089/jpm.2009.0363</w:t>
      </w:r>
      <w:bookmarkEnd w:id="637"/>
    </w:p>
    <w:p w14:paraId="00E5C347" w14:textId="77777777" w:rsidR="00E3486E" w:rsidRPr="00E3486E" w:rsidRDefault="00E3486E" w:rsidP="007A07AF">
      <w:pPr>
        <w:pStyle w:val="EndNoteBibliography"/>
      </w:pPr>
      <w:bookmarkStart w:id="638" w:name="_ENREF_166"/>
      <w:r w:rsidRPr="00E3486E">
        <w:t>166.</w:t>
      </w:r>
      <w:r w:rsidRPr="00E3486E">
        <w:tab/>
        <w:t>Kim KH, Lee MS, Kim TH, Kang JW, Choi TY, Lee JD. Acupuncture and related interventions for symptoms of chronic kidney disease.</w:t>
      </w:r>
      <w:r w:rsidRPr="00E3486E">
        <w:rPr>
          <w:i/>
        </w:rPr>
        <w:t xml:space="preserve"> Cochrane Database of Systematic Reviews</w:t>
      </w:r>
      <w:r w:rsidRPr="00E3486E">
        <w:t>. 2016(6). 10.1002/14651858.CD009440.pub2</w:t>
      </w:r>
      <w:bookmarkEnd w:id="638"/>
    </w:p>
    <w:p w14:paraId="1D673A9F" w14:textId="567068E2" w:rsidR="00E3486E" w:rsidRPr="00E3486E" w:rsidRDefault="00E3486E" w:rsidP="007A07AF">
      <w:pPr>
        <w:pStyle w:val="EndNoteBibliography"/>
      </w:pPr>
      <w:bookmarkStart w:id="639" w:name="_ENREF_167"/>
      <w:r w:rsidRPr="00E3486E">
        <w:t>167.</w:t>
      </w:r>
      <w:r w:rsidRPr="00E3486E">
        <w:tab/>
        <w:t xml:space="preserve">Kondo K, Ayers C, Chopra P, Antick J, Kansagara D. End-stage Renal Disease and Depression: A Systematic Review 2020. [Accessed. Available from: </w:t>
      </w:r>
      <w:hyperlink r:id="rId83" w:history="1">
        <w:r w:rsidRPr="00E3486E">
          <w:rPr>
            <w:rStyle w:val="Hyperlink"/>
            <w:rFonts w:cs="Calibri"/>
          </w:rPr>
          <w:t>https://www.ncbi.nlm.nih.gov/books/NBK565789/</w:t>
        </w:r>
      </w:hyperlink>
      <w:r w:rsidRPr="00E3486E">
        <w:t>.</w:t>
      </w:r>
      <w:bookmarkEnd w:id="639"/>
    </w:p>
    <w:p w14:paraId="392BE599" w14:textId="147EFDB0" w:rsidR="00E3486E" w:rsidRPr="00E3486E" w:rsidRDefault="00E3486E" w:rsidP="007A07AF">
      <w:pPr>
        <w:pStyle w:val="EndNoteBibliography"/>
      </w:pPr>
      <w:bookmarkStart w:id="640" w:name="_ENREF_168"/>
      <w:r w:rsidRPr="00E3486E">
        <w:t>168.</w:t>
      </w:r>
      <w:r w:rsidRPr="00E3486E">
        <w:tab/>
        <w:t>Natale P, Palmer S, Ruospo M, Saglimbene V, Hegbrant J, Strippoli G. Interventions to improve sleep quality in people with chronic kidney disease: a Cochrane systematic review.</w:t>
      </w:r>
      <w:r w:rsidRPr="00E3486E">
        <w:rPr>
          <w:i/>
        </w:rPr>
        <w:t xml:space="preserve"> Nephrology Dialysis Transplantation</w:t>
      </w:r>
      <w:r w:rsidRPr="00E3486E">
        <w:t xml:space="preserve">. 2018;33 (Supplement 1):i28. </w:t>
      </w:r>
      <w:hyperlink r:id="rId84" w:history="1">
        <w:r w:rsidRPr="00E3486E">
          <w:rPr>
            <w:rStyle w:val="Hyperlink"/>
            <w:rFonts w:cs="Calibri"/>
          </w:rPr>
          <w:t>http://dx.doi.org/10.1093/ndt/gfy104.FO025</w:t>
        </w:r>
        <w:bookmarkEnd w:id="640"/>
      </w:hyperlink>
    </w:p>
    <w:p w14:paraId="2A4B068C" w14:textId="77777777" w:rsidR="00E3486E" w:rsidRPr="00E3486E" w:rsidRDefault="00E3486E" w:rsidP="007A07AF">
      <w:pPr>
        <w:pStyle w:val="EndNoteBibliography"/>
      </w:pPr>
      <w:bookmarkStart w:id="641" w:name="_ENREF_169"/>
      <w:r w:rsidRPr="00E3486E">
        <w:lastRenderedPageBreak/>
        <w:t>169.</w:t>
      </w:r>
      <w:r w:rsidRPr="00E3486E">
        <w:tab/>
        <w:t>Natale P, Palmer S, Ruospo M, Saglimbene VM, Hegbrant JB, Strippoli GF. Interventions to improve sleep quality in people with CKD: A Cochrane systematic review.</w:t>
      </w:r>
      <w:r w:rsidRPr="00E3486E">
        <w:rPr>
          <w:i/>
        </w:rPr>
        <w:t xml:space="preserve"> Journal of the American Society of Nephrology</w:t>
      </w:r>
      <w:r w:rsidRPr="00E3486E">
        <w:t xml:space="preserve">. 2018;29:198. </w:t>
      </w:r>
      <w:bookmarkEnd w:id="641"/>
    </w:p>
    <w:p w14:paraId="1EC493A1" w14:textId="5FC24F0B" w:rsidR="00E3486E" w:rsidRPr="00E3486E" w:rsidRDefault="00E3486E" w:rsidP="007A07AF">
      <w:pPr>
        <w:pStyle w:val="EndNoteBibliography"/>
      </w:pPr>
      <w:bookmarkStart w:id="642" w:name="_ENREF_170"/>
      <w:r w:rsidRPr="00E3486E">
        <w:t>170.</w:t>
      </w:r>
      <w:r w:rsidRPr="00E3486E">
        <w:tab/>
        <w:t>Natale P, Ruospo M, Saglimbene VM, Palmer SC, Strippoli GF. Interventions for improving sleep quality in people with chronic kidney disease.</w:t>
      </w:r>
      <w:r w:rsidRPr="00E3486E">
        <w:rPr>
          <w:i/>
        </w:rPr>
        <w:t xml:space="preserve"> Cochrane Database of Systematic Reviews</w:t>
      </w:r>
      <w:r w:rsidRPr="00E3486E">
        <w:t xml:space="preserve">. 2019;5:CD012625. </w:t>
      </w:r>
      <w:hyperlink r:id="rId85" w:history="1">
        <w:r w:rsidRPr="00E3486E">
          <w:rPr>
            <w:rStyle w:val="Hyperlink"/>
            <w:rFonts w:cs="Calibri"/>
          </w:rPr>
          <w:t>https://dx.doi.org/10.1002/14651858.CD012625.pub2</w:t>
        </w:r>
        <w:bookmarkEnd w:id="642"/>
      </w:hyperlink>
    </w:p>
    <w:p w14:paraId="2F4034F2" w14:textId="78FC3EC4" w:rsidR="00E3486E" w:rsidRPr="00E3486E" w:rsidRDefault="00E3486E" w:rsidP="007A07AF">
      <w:pPr>
        <w:pStyle w:val="EndNoteBibliography"/>
      </w:pPr>
      <w:bookmarkStart w:id="643" w:name="_ENREF_171"/>
      <w:r w:rsidRPr="00E3486E">
        <w:t>171.</w:t>
      </w:r>
      <w:r w:rsidRPr="00E3486E">
        <w:tab/>
        <w:t>Wang X, Gu J, Liu J, Hong H. Clinical evidence for acupressure with the improvement of sleep disorders in hemodialysis patients: A systematic review and meta-analysis.</w:t>
      </w:r>
      <w:r w:rsidRPr="00E3486E">
        <w:rPr>
          <w:i/>
        </w:rPr>
        <w:t xml:space="preserve"> Complementary Therapies in Clinical Practice</w:t>
      </w:r>
      <w:r w:rsidRPr="00E3486E">
        <w:t xml:space="preserve">. 2020;39:101151. </w:t>
      </w:r>
      <w:hyperlink r:id="rId86" w:history="1">
        <w:r w:rsidRPr="00E3486E">
          <w:rPr>
            <w:rStyle w:val="Hyperlink"/>
            <w:rFonts w:cs="Calibri"/>
          </w:rPr>
          <w:t>http://dx.doi.org/10.1016/j.ctcp.2020.101151</w:t>
        </w:r>
        <w:bookmarkEnd w:id="643"/>
      </w:hyperlink>
    </w:p>
    <w:p w14:paraId="2A1BAA6D" w14:textId="515309A9" w:rsidR="00E3486E" w:rsidRPr="00E3486E" w:rsidRDefault="00E3486E" w:rsidP="007A07AF">
      <w:pPr>
        <w:pStyle w:val="EndNoteBibliography"/>
      </w:pPr>
      <w:bookmarkStart w:id="644" w:name="_ENREF_172"/>
      <w:r w:rsidRPr="00E3486E">
        <w:t>172.</w:t>
      </w:r>
      <w:r w:rsidRPr="00E3486E">
        <w:tab/>
        <w:t>Wen X, Wang Y, Zhao Q, Zhang H, Shi H, Wang M, et al. Nonpharmacological Interventions for Depressive Symptoms in End-Stage Renal Disease: A Systematic Review.</w:t>
      </w:r>
      <w:r w:rsidRPr="00E3486E">
        <w:rPr>
          <w:i/>
        </w:rPr>
        <w:t xml:space="preserve"> Western journal of nursing research</w:t>
      </w:r>
      <w:r w:rsidRPr="00E3486E">
        <w:t xml:space="preserve">. 2020;42(6):462-73. </w:t>
      </w:r>
      <w:hyperlink r:id="rId87" w:history="1">
        <w:r w:rsidRPr="00E3486E">
          <w:rPr>
            <w:rStyle w:val="Hyperlink"/>
            <w:rFonts w:cs="Calibri"/>
          </w:rPr>
          <w:t>http://dx.doi.org/10.1177/0193945919857540</w:t>
        </w:r>
        <w:bookmarkEnd w:id="644"/>
      </w:hyperlink>
    </w:p>
    <w:p w14:paraId="1368F0D5" w14:textId="77777777" w:rsidR="00E3486E" w:rsidRPr="00E3486E" w:rsidRDefault="00E3486E" w:rsidP="007A07AF">
      <w:pPr>
        <w:pStyle w:val="EndNoteBibliography"/>
      </w:pPr>
      <w:bookmarkStart w:id="645" w:name="_ENREF_173"/>
      <w:r w:rsidRPr="00E3486E">
        <w:t>173.</w:t>
      </w:r>
      <w:r w:rsidRPr="00E3486E">
        <w:tab/>
        <w:t>Yang B, Xu J, Xue Q, Wei T, Xu J, Ye C, et al. Non-pharmacological interventions for improving sleep quality in patients on dialysis: systematic review and meta-analysis.</w:t>
      </w:r>
      <w:r w:rsidRPr="00E3486E">
        <w:rPr>
          <w:i/>
        </w:rPr>
        <w:t xml:space="preserve"> Sleep Med Rev</w:t>
      </w:r>
      <w:r w:rsidRPr="00E3486E">
        <w:t>. 2015;23:68-82. 10.1016/j.smrv.2014.11.005</w:t>
      </w:r>
      <w:bookmarkEnd w:id="645"/>
    </w:p>
    <w:p w14:paraId="1FD7545C" w14:textId="77777777" w:rsidR="00E3486E" w:rsidRPr="00E3486E" w:rsidRDefault="00E3486E" w:rsidP="007A07AF">
      <w:pPr>
        <w:pStyle w:val="EndNoteBibliography"/>
      </w:pPr>
      <w:bookmarkStart w:id="646" w:name="_ENREF_174"/>
      <w:r w:rsidRPr="00E3486E">
        <w:t>174.</w:t>
      </w:r>
      <w:r w:rsidRPr="00E3486E">
        <w:tab/>
        <w:t>Crepinsek MA, Taylor EA, Michener K, Stewart F. Interventions for preventing mastitis after childbirth.</w:t>
      </w:r>
      <w:r w:rsidRPr="00E3486E">
        <w:rPr>
          <w:i/>
        </w:rPr>
        <w:t xml:space="preserve"> Cochrane Database of Systematic Reviews</w:t>
      </w:r>
      <w:r w:rsidRPr="00E3486E">
        <w:t>. 2020(9). 10.1002/14651858.CD007239.pub4</w:t>
      </w:r>
      <w:bookmarkEnd w:id="646"/>
    </w:p>
    <w:p w14:paraId="5A665B12" w14:textId="2B7D1F15" w:rsidR="00E3486E" w:rsidRPr="00E3486E" w:rsidRDefault="00E3486E" w:rsidP="007A07AF">
      <w:pPr>
        <w:pStyle w:val="EndNoteBibliography"/>
      </w:pPr>
      <w:bookmarkStart w:id="647" w:name="_ENREF_175"/>
      <w:r w:rsidRPr="00E3486E">
        <w:t>175.</w:t>
      </w:r>
      <w:r w:rsidRPr="00E3486E">
        <w:tab/>
        <w:t>Chaillet N, Belaid L, Crochetiere C, Roy L, Gagne GP, Moutquin JM, et al. Nonpharmacologic approaches for pain management during labor compared with usual care: a meta-analysis.</w:t>
      </w:r>
      <w:r w:rsidRPr="00E3486E">
        <w:rPr>
          <w:i/>
        </w:rPr>
        <w:t xml:space="preserve"> Birth</w:t>
      </w:r>
      <w:r w:rsidRPr="00E3486E">
        <w:t xml:space="preserve">. 2014;41(2):122-37. </w:t>
      </w:r>
      <w:hyperlink r:id="rId88" w:history="1">
        <w:r w:rsidRPr="00E3486E">
          <w:rPr>
            <w:rStyle w:val="Hyperlink"/>
            <w:rFonts w:cs="Calibri"/>
          </w:rPr>
          <w:t>https://dx.doi.org/10.1111/birt.12103</w:t>
        </w:r>
        <w:bookmarkEnd w:id="647"/>
      </w:hyperlink>
    </w:p>
    <w:p w14:paraId="32AD8087" w14:textId="77777777" w:rsidR="00E3486E" w:rsidRPr="00E3486E" w:rsidRDefault="00E3486E" w:rsidP="007A07AF">
      <w:pPr>
        <w:pStyle w:val="EndNoteBibliography"/>
      </w:pPr>
      <w:bookmarkStart w:id="648" w:name="_ENREF_176"/>
      <w:r w:rsidRPr="00E3486E">
        <w:t>176.</w:t>
      </w:r>
      <w:r w:rsidRPr="00E3486E">
        <w:tab/>
        <w:t>Chen YW, Wang HH. The effectiveness of acupressure on relieving pain: a systematic review.</w:t>
      </w:r>
      <w:r w:rsidRPr="00E3486E">
        <w:rPr>
          <w:i/>
        </w:rPr>
        <w:t xml:space="preserve"> Pain Manag Nurs</w:t>
      </w:r>
      <w:r w:rsidRPr="00E3486E">
        <w:t>. 2014;15(2):539-50. 10.1016/j.pmn.2012.12.005</w:t>
      </w:r>
      <w:bookmarkEnd w:id="648"/>
    </w:p>
    <w:p w14:paraId="4CC465F8" w14:textId="3B0A5156" w:rsidR="00E3486E" w:rsidRPr="00E3486E" w:rsidRDefault="00E3486E" w:rsidP="007A07AF">
      <w:pPr>
        <w:pStyle w:val="EndNoteBibliography"/>
      </w:pPr>
      <w:bookmarkStart w:id="649" w:name="_ENREF_177"/>
      <w:r w:rsidRPr="00E3486E">
        <w:t>177.</w:t>
      </w:r>
      <w:r w:rsidRPr="00E3486E">
        <w:tab/>
        <w:t>Chen Y, Xiang XY, Chin KHR, Gao J, Wu J, Lao L, et al. Acupressure for labor pain management: a systematic review and meta-analysis of randomized controlled trials.</w:t>
      </w:r>
      <w:r w:rsidRPr="00E3486E">
        <w:rPr>
          <w:i/>
        </w:rPr>
        <w:t xml:space="preserve"> Acupuncture in medicine : journal of the British Medical Acupuncture Society</w:t>
      </w:r>
      <w:r w:rsidRPr="00E3486E">
        <w:t xml:space="preserve">. 2020:964528420946044. </w:t>
      </w:r>
      <w:hyperlink r:id="rId89" w:history="1">
        <w:r w:rsidRPr="00E3486E">
          <w:rPr>
            <w:rStyle w:val="Hyperlink"/>
            <w:rFonts w:cs="Calibri"/>
          </w:rPr>
          <w:t>http://dx.doi.org/10.1177/0964528420946044</w:t>
        </w:r>
        <w:bookmarkEnd w:id="649"/>
      </w:hyperlink>
    </w:p>
    <w:p w14:paraId="45C802C2" w14:textId="1B7E1908" w:rsidR="00E3486E" w:rsidRPr="00E3486E" w:rsidRDefault="00E3486E" w:rsidP="007A07AF">
      <w:pPr>
        <w:pStyle w:val="EndNoteBibliography"/>
      </w:pPr>
      <w:bookmarkStart w:id="650" w:name="_ENREF_178"/>
      <w:r w:rsidRPr="00E3486E">
        <w:t>178.</w:t>
      </w:r>
      <w:r w:rsidRPr="00E3486E">
        <w:tab/>
        <w:t>Karimi L, Mahdavian M, Makvandi S. A Systematic Review and Meta-Analysis of the Effect of Acupressure on Relieving the Labor Pain.</w:t>
      </w:r>
      <w:r w:rsidRPr="00E3486E">
        <w:rPr>
          <w:i/>
        </w:rPr>
        <w:t xml:space="preserve"> Iranian Journal of Nursing and Midwifery Research</w:t>
      </w:r>
      <w:r w:rsidRPr="00E3486E">
        <w:t xml:space="preserve">. 2020;25(6):455-62. </w:t>
      </w:r>
      <w:hyperlink r:id="rId90" w:history="1">
        <w:r w:rsidRPr="00E3486E">
          <w:rPr>
            <w:rStyle w:val="Hyperlink"/>
            <w:rFonts w:cs="Calibri"/>
          </w:rPr>
          <w:t>https://dx.doi.org/10.4103/ijnmr.IJNMR_257_19</w:t>
        </w:r>
        <w:bookmarkEnd w:id="650"/>
      </w:hyperlink>
    </w:p>
    <w:p w14:paraId="72E75A96" w14:textId="77777777" w:rsidR="00E3486E" w:rsidRPr="00E3486E" w:rsidRDefault="00E3486E" w:rsidP="007A07AF">
      <w:pPr>
        <w:pStyle w:val="EndNoteBibliography"/>
      </w:pPr>
      <w:bookmarkStart w:id="651" w:name="_ENREF_179"/>
      <w:r w:rsidRPr="00E3486E">
        <w:t>179.</w:t>
      </w:r>
      <w:r w:rsidRPr="00E3486E">
        <w:tab/>
        <w:t>Mascarenhas VHA, Lima TR, Silva FMDe, Negreiros FdS, Santos JDM, Moura MÁP, et al. Evidências científicas sobre métodos não farmacológicos para alívio a dor do parto.</w:t>
      </w:r>
      <w:r w:rsidRPr="00E3486E">
        <w:rPr>
          <w:i/>
        </w:rPr>
        <w:t xml:space="preserve"> Acta Paul Enferm (Online)</w:t>
      </w:r>
      <w:r w:rsidRPr="00E3486E">
        <w:t xml:space="preserve">. 2019;32(3):350-7. </w:t>
      </w:r>
      <w:bookmarkEnd w:id="651"/>
    </w:p>
    <w:p w14:paraId="35DC9932" w14:textId="77777777" w:rsidR="00E3486E" w:rsidRPr="00E3486E" w:rsidRDefault="00E3486E" w:rsidP="007A07AF">
      <w:pPr>
        <w:pStyle w:val="EndNoteBibliography"/>
      </w:pPr>
      <w:bookmarkStart w:id="652" w:name="_ENREF_180"/>
      <w:r w:rsidRPr="00E3486E">
        <w:t>180.</w:t>
      </w:r>
      <w:r w:rsidRPr="00E3486E">
        <w:tab/>
        <w:t>Raana HN, Fan X-N. The effect of acupressure on pain reduction during first stage of labour: A systematic review and meta-analysis.</w:t>
      </w:r>
      <w:r w:rsidRPr="00E3486E">
        <w:rPr>
          <w:i/>
        </w:rPr>
        <w:t xml:space="preserve"> Complementary Therapies in Clinical Practice</w:t>
      </w:r>
      <w:r w:rsidRPr="00E3486E">
        <w:t>. 2020;39:N.PAG-N.PAG. 10.1016/j.ctcp.2020.101126</w:t>
      </w:r>
      <w:bookmarkEnd w:id="652"/>
    </w:p>
    <w:p w14:paraId="45174C1F" w14:textId="77777777" w:rsidR="00E3486E" w:rsidRPr="00E3486E" w:rsidRDefault="00E3486E" w:rsidP="007A07AF">
      <w:pPr>
        <w:pStyle w:val="EndNoteBibliography"/>
      </w:pPr>
      <w:bookmarkStart w:id="653" w:name="_ENREF_181"/>
      <w:r w:rsidRPr="00E3486E">
        <w:t>181.</w:t>
      </w:r>
      <w:r w:rsidRPr="00E3486E">
        <w:tab/>
        <w:t>Festin M. Nausea and vomiting in early pregnancy.</w:t>
      </w:r>
      <w:r w:rsidRPr="00E3486E">
        <w:rPr>
          <w:i/>
        </w:rPr>
        <w:t xml:space="preserve"> Clinical Evidence</w:t>
      </w:r>
      <w:r w:rsidRPr="00E3486E">
        <w:t xml:space="preserve">. 2014;19:19. </w:t>
      </w:r>
      <w:bookmarkEnd w:id="653"/>
    </w:p>
    <w:p w14:paraId="5B6E2B89" w14:textId="77777777" w:rsidR="00E3486E" w:rsidRPr="00E3486E" w:rsidRDefault="00E3486E" w:rsidP="007A07AF">
      <w:pPr>
        <w:pStyle w:val="EndNoteBibliography"/>
      </w:pPr>
      <w:bookmarkStart w:id="654" w:name="_ENREF_182"/>
      <w:r w:rsidRPr="00E3486E">
        <w:t>182.</w:t>
      </w:r>
      <w:r w:rsidRPr="00E3486E">
        <w:tab/>
        <w:t>Helmreich RJ, Shiao SY, Dune LS. Meta-analysis of acustimulation effects on nausea and vomiting in pregnant women.</w:t>
      </w:r>
      <w:r w:rsidRPr="00E3486E">
        <w:rPr>
          <w:i/>
        </w:rPr>
        <w:t xml:space="preserve"> Explore: The Journal of Science &amp; Healing</w:t>
      </w:r>
      <w:r w:rsidRPr="00E3486E">
        <w:t xml:space="preserve">. 2006;2(5):412-21. </w:t>
      </w:r>
      <w:bookmarkEnd w:id="654"/>
    </w:p>
    <w:p w14:paraId="596B9891" w14:textId="77777777" w:rsidR="00E3486E" w:rsidRPr="00E3486E" w:rsidRDefault="00E3486E" w:rsidP="007A07AF">
      <w:pPr>
        <w:pStyle w:val="EndNoteBibliography"/>
      </w:pPr>
      <w:bookmarkStart w:id="655" w:name="_ENREF_183"/>
      <w:r w:rsidRPr="00E3486E">
        <w:t>183.</w:t>
      </w:r>
      <w:r w:rsidRPr="00E3486E">
        <w:tab/>
        <w:t>Matthews A, Haas DM, O'MathÃºna DP, Dowswell T. Interventions for nausea and vomiting in early pregnancy.</w:t>
      </w:r>
      <w:r w:rsidRPr="00E3486E">
        <w:rPr>
          <w:i/>
        </w:rPr>
        <w:t xml:space="preserve"> Cochrane Database of Systematic Reviews</w:t>
      </w:r>
      <w:r w:rsidRPr="00E3486E">
        <w:t>. 2015(9). 10.1002/14651858.CD007575.pub4</w:t>
      </w:r>
      <w:bookmarkEnd w:id="655"/>
    </w:p>
    <w:p w14:paraId="5168A97B" w14:textId="77777777" w:rsidR="00E3486E" w:rsidRPr="00E3486E" w:rsidRDefault="00E3486E" w:rsidP="007A07AF">
      <w:pPr>
        <w:pStyle w:val="EndNoteBibliography"/>
      </w:pPr>
      <w:bookmarkStart w:id="656" w:name="_ENREF_184"/>
      <w:r w:rsidRPr="00E3486E">
        <w:t>184.</w:t>
      </w:r>
      <w:r w:rsidRPr="00E3486E">
        <w:tab/>
        <w:t>O'Donnell A, McParlin C, Robson SC, Beyer F, Moloney E, Bryant A, et al. Treatments for hyperemesis gravidarum and nausea and vomiting in pregnancy: a systematic review and economic assessment.</w:t>
      </w:r>
      <w:r w:rsidRPr="00E3486E">
        <w:rPr>
          <w:i/>
        </w:rPr>
        <w:t xml:space="preserve"> Health Technology Assessment (Winchester, England)</w:t>
      </w:r>
      <w:r w:rsidRPr="00E3486E">
        <w:t xml:space="preserve">. 2016;20(74):1-268. </w:t>
      </w:r>
      <w:bookmarkEnd w:id="656"/>
    </w:p>
    <w:p w14:paraId="4568CCE1" w14:textId="57DD3B74" w:rsidR="00E3486E" w:rsidRPr="00E3486E" w:rsidRDefault="00E3486E" w:rsidP="007A07AF">
      <w:pPr>
        <w:pStyle w:val="EndNoteBibliography"/>
      </w:pPr>
      <w:bookmarkStart w:id="657" w:name="_ENREF_185"/>
      <w:r w:rsidRPr="00E3486E">
        <w:t>185.</w:t>
      </w:r>
      <w:r w:rsidRPr="00E3486E">
        <w:tab/>
        <w:t>Ozgoli G, Saei Ghare Naz M. Effects of complementary medicine on nausea and vomiting in pregnancy: A systematic review.</w:t>
      </w:r>
      <w:r w:rsidRPr="00E3486E">
        <w:rPr>
          <w:i/>
        </w:rPr>
        <w:t xml:space="preserve"> International Journal of Preventive Medicine</w:t>
      </w:r>
      <w:r w:rsidRPr="00E3486E">
        <w:t xml:space="preserve">. 2018;9(1). </w:t>
      </w:r>
      <w:hyperlink r:id="rId91" w:history="1">
        <w:r w:rsidRPr="00E3486E">
          <w:rPr>
            <w:rStyle w:val="Hyperlink"/>
            <w:rFonts w:cs="Calibri"/>
          </w:rPr>
          <w:t>http://dx.doi.org/10.4103/ijpvm.IJPVM_430_16</w:t>
        </w:r>
        <w:bookmarkEnd w:id="657"/>
      </w:hyperlink>
    </w:p>
    <w:p w14:paraId="10052805" w14:textId="77777777" w:rsidR="00E3486E" w:rsidRPr="00E3486E" w:rsidRDefault="00E3486E" w:rsidP="007A07AF">
      <w:pPr>
        <w:pStyle w:val="EndNoteBibliography"/>
      </w:pPr>
      <w:bookmarkStart w:id="658" w:name="_ENREF_186"/>
      <w:r w:rsidRPr="00E3486E">
        <w:t>186.</w:t>
      </w:r>
      <w:r w:rsidRPr="00E3486E">
        <w:tab/>
        <w:t>Zakarija-Grkovic I, Stewart F. Treatments for breast engorgement during lactation.</w:t>
      </w:r>
      <w:r w:rsidRPr="00E3486E">
        <w:rPr>
          <w:i/>
        </w:rPr>
        <w:t xml:space="preserve"> Cochrane Database of Systematic Reviews</w:t>
      </w:r>
      <w:r w:rsidRPr="00E3486E">
        <w:t>. 2020(9). 10.1002/14651858.CD006946.pub4</w:t>
      </w:r>
      <w:bookmarkEnd w:id="658"/>
    </w:p>
    <w:p w14:paraId="1CFBCC4E" w14:textId="77777777" w:rsidR="00E3486E" w:rsidRPr="00E3486E" w:rsidRDefault="00E3486E" w:rsidP="007A07AF">
      <w:pPr>
        <w:pStyle w:val="EndNoteBibliography"/>
      </w:pPr>
      <w:bookmarkStart w:id="659" w:name="_ENREF_187"/>
      <w:r w:rsidRPr="00E3486E">
        <w:t>187.</w:t>
      </w:r>
      <w:r w:rsidRPr="00E3486E">
        <w:tab/>
        <w:t xml:space="preserve">Abou-Setta AM, Beaupre LA, Jones CA, Rashiq S, Hamm MP, Sadowski CA, et al. </w:t>
      </w:r>
      <w:r w:rsidRPr="00E3486E">
        <w:rPr>
          <w:b/>
        </w:rPr>
        <w:t>Comparative effectiveness of pain management interventions for hip fracture: a systematic review</w:t>
      </w:r>
      <w:r w:rsidRPr="00E3486E">
        <w:t>.</w:t>
      </w:r>
      <w:r w:rsidRPr="00E3486E">
        <w:rPr>
          <w:i/>
        </w:rPr>
        <w:t xml:space="preserve"> Agency for Healthcare Research and Quality</w:t>
      </w:r>
      <w:r w:rsidRPr="00E3486E">
        <w:t xml:space="preserve">. 2011;Comparative Effectiveness Review Number 30:05. </w:t>
      </w:r>
      <w:bookmarkEnd w:id="659"/>
    </w:p>
    <w:p w14:paraId="44B1A6D0" w14:textId="15164D90" w:rsidR="00E3486E" w:rsidRPr="00E3486E" w:rsidRDefault="00E3486E" w:rsidP="007A07AF">
      <w:pPr>
        <w:pStyle w:val="EndNoteBibliography"/>
      </w:pPr>
      <w:bookmarkStart w:id="660" w:name="_ENREF_188"/>
      <w:r w:rsidRPr="00E3486E">
        <w:lastRenderedPageBreak/>
        <w:t>188.</w:t>
      </w:r>
      <w:r w:rsidRPr="00E3486E">
        <w:tab/>
        <w:t>Abou-Setta AM, Beaupre LA, Rashiq S, Dryden DM, Hamm MP, Sadowski CA, et al. Comparative effectiveness of pain management interventions for hip fracture: a systematic review.</w:t>
      </w:r>
      <w:r w:rsidRPr="00E3486E">
        <w:rPr>
          <w:i/>
        </w:rPr>
        <w:t xml:space="preserve"> Annals of Internal Medicine</w:t>
      </w:r>
      <w:r w:rsidRPr="00E3486E">
        <w:t xml:space="preserve">. 2011;155(4):234-45. </w:t>
      </w:r>
      <w:hyperlink r:id="rId92" w:history="1">
        <w:r w:rsidRPr="00E3486E">
          <w:rPr>
            <w:rStyle w:val="Hyperlink"/>
            <w:rFonts w:cs="Calibri"/>
          </w:rPr>
          <w:t>https://dx.doi.org/10.7326/0003-4819-155-4-201108160-00346</w:t>
        </w:r>
        <w:bookmarkEnd w:id="660"/>
      </w:hyperlink>
    </w:p>
    <w:p w14:paraId="0B43380B" w14:textId="6BFB0E5F" w:rsidR="00E3486E" w:rsidRPr="00E3486E" w:rsidRDefault="00E3486E" w:rsidP="007A07AF">
      <w:pPr>
        <w:pStyle w:val="EndNoteBibliography"/>
      </w:pPr>
      <w:bookmarkStart w:id="661" w:name="_ENREF_189"/>
      <w:r w:rsidRPr="00E3486E">
        <w:t>189.</w:t>
      </w:r>
      <w:r w:rsidRPr="00E3486E">
        <w:tab/>
        <w:t xml:space="preserve">Skelly AC, Chou R, Dettori JR, Turner JA, Friedly JL, Rundell SD, et al. Noninvasive Nonpharmacological Treatment for Chronic Pain: A Systematic Review Update </w:t>
      </w:r>
      <w:r w:rsidRPr="00E3486E">
        <w:rPr>
          <w:i/>
        </w:rPr>
        <w:t>Comparative Effectiveness Review No 209</w:t>
      </w:r>
      <w:r w:rsidRPr="00E3486E">
        <w:t xml:space="preserve">. June 2018;Prepared by the Pacific Northwest Evidence-based Practice Center under Contract No. 290-2015-00009-I(AHRQ Publication No 18-EHC013-EF):Posted final reports are located on the Effective Health Care Program search page. </w:t>
      </w:r>
      <w:hyperlink r:id="rId93" w:history="1">
        <w:r w:rsidRPr="00E3486E">
          <w:rPr>
            <w:rStyle w:val="Hyperlink"/>
            <w:rFonts w:cs="Calibri"/>
          </w:rPr>
          <w:t>https://doi.org/10.23970/AHRQEPCCER209</w:t>
        </w:r>
        <w:bookmarkEnd w:id="661"/>
      </w:hyperlink>
    </w:p>
    <w:p w14:paraId="534242C1" w14:textId="77777777" w:rsidR="00E3486E" w:rsidRPr="00E3486E" w:rsidRDefault="00E3486E" w:rsidP="007A07AF">
      <w:pPr>
        <w:pStyle w:val="EndNoteBibliography"/>
      </w:pPr>
      <w:bookmarkStart w:id="662" w:name="_ENREF_190"/>
      <w:r w:rsidRPr="00E3486E">
        <w:t>190.</w:t>
      </w:r>
      <w:r w:rsidRPr="00E3486E">
        <w:tab/>
        <w:t>Kim TH, Lee MS, Kim KH, Kang JW, Choi TY, Ernst E. Acupuncture for treating acute ankle sprains in adults.</w:t>
      </w:r>
      <w:r w:rsidRPr="00E3486E">
        <w:rPr>
          <w:i/>
        </w:rPr>
        <w:t xml:space="preserve"> Cochrane Database of Systematic Reviews</w:t>
      </w:r>
      <w:r w:rsidRPr="00E3486E">
        <w:t>. 2014(6). 10.1002/14651858.CD009065.pub2</w:t>
      </w:r>
      <w:bookmarkEnd w:id="662"/>
    </w:p>
    <w:p w14:paraId="162837B9" w14:textId="7D89FB1F" w:rsidR="00E3486E" w:rsidRPr="00E3486E" w:rsidRDefault="00E3486E" w:rsidP="007A07AF">
      <w:pPr>
        <w:pStyle w:val="EndNoteBibliography"/>
      </w:pPr>
      <w:bookmarkStart w:id="663" w:name="_ENREF_191"/>
      <w:r w:rsidRPr="00E3486E">
        <w:t>191.</w:t>
      </w:r>
      <w:r w:rsidRPr="00E3486E">
        <w:tab/>
        <w:t>Fernandez-Puerta L, Prados G, Jimenez-Mejias E. Interventions that Improve Sleep in Caregivers of Adult Care-Recipients: A Systematic Review.</w:t>
      </w:r>
      <w:r w:rsidRPr="00E3486E">
        <w:rPr>
          <w:i/>
        </w:rPr>
        <w:t xml:space="preserve"> Western journal of nursing research</w:t>
      </w:r>
      <w:r w:rsidRPr="00E3486E">
        <w:t xml:space="preserve">. 2021:193945921995477. </w:t>
      </w:r>
      <w:hyperlink r:id="rId94" w:history="1">
        <w:r w:rsidRPr="00E3486E">
          <w:rPr>
            <w:rStyle w:val="Hyperlink"/>
            <w:rFonts w:cs="Calibri"/>
          </w:rPr>
          <w:t>http://dx.doi.org/10.1177/0193945921995477</w:t>
        </w:r>
        <w:bookmarkEnd w:id="663"/>
      </w:hyperlink>
    </w:p>
    <w:p w14:paraId="1CE51C92" w14:textId="77777777" w:rsidR="00E3486E" w:rsidRPr="00E3486E" w:rsidRDefault="00E3486E" w:rsidP="007A07AF">
      <w:pPr>
        <w:pStyle w:val="EndNoteBibliography"/>
      </w:pPr>
      <w:bookmarkStart w:id="664" w:name="_ENREF_192"/>
      <w:r w:rsidRPr="00E3486E">
        <w:t>192.</w:t>
      </w:r>
      <w:r w:rsidRPr="00E3486E">
        <w:tab/>
        <w:t>Pan CX, Morrison RS, Ness J, Fugh-Berman A, Leipzig RM, Pan CX, et al. Complementary and alternative medicine in the management of pain, dyspnea, and nausea and vomiting near the end of life. A systematic review.</w:t>
      </w:r>
      <w:r w:rsidRPr="00E3486E">
        <w:rPr>
          <w:i/>
        </w:rPr>
        <w:t xml:space="preserve"> Journal of Pain &amp; Symptom Management</w:t>
      </w:r>
      <w:r w:rsidRPr="00E3486E">
        <w:t xml:space="preserve">. 2000;20(5):374-87. </w:t>
      </w:r>
      <w:bookmarkEnd w:id="664"/>
    </w:p>
    <w:p w14:paraId="6D0040E2" w14:textId="77777777" w:rsidR="00E3486E" w:rsidRPr="00E3486E" w:rsidRDefault="00E3486E" w:rsidP="007A07AF">
      <w:pPr>
        <w:pStyle w:val="EndNoteBibliography"/>
      </w:pPr>
      <w:bookmarkStart w:id="665" w:name="_ENREF_193"/>
      <w:r w:rsidRPr="00E3486E">
        <w:t>193.</w:t>
      </w:r>
      <w:r w:rsidRPr="00E3486E">
        <w:tab/>
        <w:t>Chengwei F, Tong W, Qing S, Aiqun S, Yang J, Fu C, et al. Acupuncture therapy on postoperative nausea and vomiting in abdominal operation: A Bayesian network meta analysis.</w:t>
      </w:r>
      <w:r w:rsidRPr="00E3486E">
        <w:rPr>
          <w:i/>
        </w:rPr>
        <w:t xml:space="preserve"> Medicine</w:t>
      </w:r>
      <w:r w:rsidRPr="00E3486E">
        <w:t>. 2020;99(23):1-10. 10.1097/MD.0000000000020301</w:t>
      </w:r>
      <w:bookmarkEnd w:id="665"/>
    </w:p>
    <w:p w14:paraId="008BD2BA" w14:textId="32C54A57" w:rsidR="00E3486E" w:rsidRPr="00E3486E" w:rsidRDefault="00E3486E" w:rsidP="007A07AF">
      <w:pPr>
        <w:pStyle w:val="EndNoteBibliography"/>
      </w:pPr>
      <w:bookmarkStart w:id="666" w:name="_ENREF_194"/>
      <w:r w:rsidRPr="00E3486E">
        <w:t>194.</w:t>
      </w:r>
      <w:r w:rsidRPr="00E3486E">
        <w:tab/>
        <w:t>Cheong KB, Zhang JP, Huang Y, Zhang ZJ. The effectiveness of acupuncture in prevention and treatment of postoperative nausea and vomiting--a systematic review and meta-analysis.</w:t>
      </w:r>
      <w:r w:rsidRPr="00E3486E">
        <w:rPr>
          <w:i/>
        </w:rPr>
        <w:t xml:space="preserve"> PLoS ONE</w:t>
      </w:r>
      <w:r w:rsidRPr="00E3486E">
        <w:t xml:space="preserve">. 2013;8(12):e82474. </w:t>
      </w:r>
      <w:hyperlink r:id="rId95" w:history="1">
        <w:r w:rsidRPr="00E3486E">
          <w:rPr>
            <w:rStyle w:val="Hyperlink"/>
            <w:rFonts w:cs="Calibri"/>
          </w:rPr>
          <w:t>https://dx.doi.org/10.1371/journal.pone.0082474</w:t>
        </w:r>
        <w:bookmarkEnd w:id="666"/>
      </w:hyperlink>
    </w:p>
    <w:p w14:paraId="58CD4976" w14:textId="65CDCCD9" w:rsidR="00E3486E" w:rsidRPr="00E3486E" w:rsidRDefault="00E3486E" w:rsidP="007A07AF">
      <w:pPr>
        <w:pStyle w:val="EndNoteBibliography"/>
      </w:pPr>
      <w:bookmarkStart w:id="667" w:name="_ENREF_195"/>
      <w:r w:rsidRPr="00E3486E">
        <w:t>195.</w:t>
      </w:r>
      <w:r w:rsidRPr="00E3486E">
        <w:tab/>
        <w:t xml:space="preserve">Chou R, Wagner J, Ahmed AY, Blazina I, Brodt E, Buckley DI, et al. Noninvasive Nonpharmacological Treatment for Chronic Pain: A Systematic Review Update Agency for Healthcare Research and Quality [Internet]. 2020. [Accessed; 20(21):[12 p.]. Available from: </w:t>
      </w:r>
      <w:hyperlink r:id="rId96" w:history="1">
        <w:r w:rsidRPr="00E3486E">
          <w:rPr>
            <w:rStyle w:val="Hyperlink"/>
            <w:rFonts w:cs="Calibri"/>
          </w:rPr>
          <w:t>https://ezproxy.library.usyd.edu.au/login?url=http://ovidsp.ovid.com/ovidweb.cgi?T=JS&amp;CSC=Y&amp;NEWS=N&amp;PAGE=fulltext&amp;D=medp&amp;AN=33411426</w:t>
        </w:r>
      </w:hyperlink>
      <w:r w:rsidRPr="00E3486E">
        <w:t>.</w:t>
      </w:r>
      <w:bookmarkEnd w:id="667"/>
    </w:p>
    <w:p w14:paraId="18D4C260" w14:textId="77777777" w:rsidR="00E3486E" w:rsidRPr="00E3486E" w:rsidRDefault="00E3486E" w:rsidP="007A07AF">
      <w:pPr>
        <w:pStyle w:val="EndNoteBibliography"/>
      </w:pPr>
      <w:bookmarkStart w:id="668" w:name="_ENREF_196"/>
      <w:r w:rsidRPr="00E3486E">
        <w:t>196.</w:t>
      </w:r>
      <w:r w:rsidRPr="00E3486E">
        <w:tab/>
        <w:t>Cooke M, Ritmala-Castren M, Dwan T, Mitchell M. Effectiveness of complementary and alternative medicine interventions for sleep quality in adult intensive care patients: A systematic review. [References]: International Journal of Nursing Studies. Vol.107 2020, ArtID 103582.; 2020.</w:t>
      </w:r>
      <w:bookmarkEnd w:id="668"/>
    </w:p>
    <w:p w14:paraId="5940BF60" w14:textId="50294924" w:rsidR="00E3486E" w:rsidRPr="00E3486E" w:rsidRDefault="00E3486E" w:rsidP="007A07AF">
      <w:pPr>
        <w:pStyle w:val="EndNoteBibliography"/>
      </w:pPr>
      <w:bookmarkStart w:id="669" w:name="_ENREF_197"/>
      <w:r w:rsidRPr="00E3486E">
        <w:t>197.</w:t>
      </w:r>
      <w:r w:rsidRPr="00E3486E">
        <w:tab/>
        <w:t>Doran K, Halm MA. Integrating acupressure to alleviate postoperative nausea and vomiting.</w:t>
      </w:r>
      <w:r w:rsidRPr="00E3486E">
        <w:rPr>
          <w:i/>
        </w:rPr>
        <w:t xml:space="preserve"> American Journal of Critical Care</w:t>
      </w:r>
      <w:r w:rsidRPr="00E3486E">
        <w:t xml:space="preserve">. 2010;19(6):553-6. </w:t>
      </w:r>
      <w:hyperlink r:id="rId97" w:history="1">
        <w:r w:rsidRPr="00E3486E">
          <w:rPr>
            <w:rStyle w:val="Hyperlink"/>
            <w:rFonts w:cs="Calibri"/>
          </w:rPr>
          <w:t>http://dx.doi.org/10.4037/ajcc2010900</w:t>
        </w:r>
        <w:bookmarkEnd w:id="669"/>
      </w:hyperlink>
    </w:p>
    <w:p w14:paraId="5FF94AB9" w14:textId="77777777" w:rsidR="00E3486E" w:rsidRPr="00E3486E" w:rsidRDefault="00E3486E" w:rsidP="007A07AF">
      <w:pPr>
        <w:pStyle w:val="EndNoteBibliography"/>
      </w:pPr>
      <w:bookmarkStart w:id="670" w:name="_ENREF_198"/>
      <w:r w:rsidRPr="00E3486E">
        <w:t>198.</w:t>
      </w:r>
      <w:r w:rsidRPr="00E3486E">
        <w:tab/>
        <w:t>Dune LS, Shiao SY. Metaanalysis of acustimulation effects on postoperative nausea and vomiting in children.</w:t>
      </w:r>
      <w:r w:rsidRPr="00E3486E">
        <w:rPr>
          <w:i/>
        </w:rPr>
        <w:t xml:space="preserve"> Explore: The Journal of Science &amp; Healing</w:t>
      </w:r>
      <w:r w:rsidRPr="00E3486E">
        <w:t xml:space="preserve">. 2006;2(4):314-20. </w:t>
      </w:r>
      <w:bookmarkEnd w:id="670"/>
    </w:p>
    <w:p w14:paraId="661512F1" w14:textId="46577CF7" w:rsidR="00E3486E" w:rsidRPr="00E3486E" w:rsidRDefault="00E3486E" w:rsidP="007A07AF">
      <w:pPr>
        <w:pStyle w:val="EndNoteBibliography"/>
      </w:pPr>
      <w:bookmarkStart w:id="671" w:name="_ENREF_199"/>
      <w:r w:rsidRPr="00E3486E">
        <w:t>199.</w:t>
      </w:r>
      <w:r w:rsidRPr="00E3486E">
        <w:tab/>
        <w:t>Lee A, Chan SK, Fan LT. Stimulation of the wrist acupuncture point PC6 for preventing postoperative nausea and vomiting.</w:t>
      </w:r>
      <w:r w:rsidRPr="00E3486E">
        <w:rPr>
          <w:i/>
        </w:rPr>
        <w:t xml:space="preserve"> Cochrane Database of Systematic Reviews</w:t>
      </w:r>
      <w:r w:rsidRPr="00E3486E">
        <w:t xml:space="preserve">. 2015(11):CD003281. </w:t>
      </w:r>
      <w:hyperlink r:id="rId98" w:history="1">
        <w:r w:rsidRPr="00E3486E">
          <w:rPr>
            <w:rStyle w:val="Hyperlink"/>
            <w:rFonts w:cs="Calibri"/>
          </w:rPr>
          <w:t>https://dx.doi.org/10.1002/14651858.CD003281.pub4</w:t>
        </w:r>
        <w:bookmarkEnd w:id="671"/>
      </w:hyperlink>
    </w:p>
    <w:p w14:paraId="23596484" w14:textId="77777777" w:rsidR="00E3486E" w:rsidRPr="00E3486E" w:rsidRDefault="00E3486E" w:rsidP="007A07AF">
      <w:pPr>
        <w:pStyle w:val="EndNoteBibliography"/>
      </w:pPr>
      <w:bookmarkStart w:id="672" w:name="_ENREF_200"/>
      <w:r w:rsidRPr="00E3486E">
        <w:t>200.</w:t>
      </w:r>
      <w:r w:rsidRPr="00E3486E">
        <w:tab/>
        <w:t>Lee A, Done ML. The use of nonpharmacologic techniques to prevent postoperative nausea and vomiting: a meta-analysis.</w:t>
      </w:r>
      <w:r w:rsidRPr="00E3486E">
        <w:rPr>
          <w:i/>
        </w:rPr>
        <w:t xml:space="preserve"> Anesthesia &amp; Analgesia</w:t>
      </w:r>
      <w:r w:rsidRPr="00E3486E">
        <w:t xml:space="preserve">. 1999;88(6):1362-9. </w:t>
      </w:r>
      <w:bookmarkEnd w:id="672"/>
    </w:p>
    <w:p w14:paraId="4B0347C0" w14:textId="77777777" w:rsidR="00E3486E" w:rsidRPr="00E3486E" w:rsidRDefault="00E3486E" w:rsidP="007A07AF">
      <w:pPr>
        <w:pStyle w:val="EndNoteBibliography"/>
      </w:pPr>
      <w:bookmarkStart w:id="673" w:name="_ENREF_201"/>
      <w:r w:rsidRPr="00E3486E">
        <w:t>201.</w:t>
      </w:r>
      <w:r w:rsidRPr="00E3486E">
        <w:tab/>
        <w:t>Liu X-L, Tan J-Y, Molassiotis A, Suen LKP, Shi Y. Acupuncture-Point Stimulation for Postoperative Pain Control: A Systematic Review and Meta-Analysis of Randomized Controlled Trials.</w:t>
      </w:r>
      <w:r w:rsidRPr="00E3486E">
        <w:rPr>
          <w:i/>
        </w:rPr>
        <w:t xml:space="preserve"> Evidence-based Complementary &amp; Alternative Medicine (eCAM)</w:t>
      </w:r>
      <w:r w:rsidRPr="00E3486E">
        <w:t>. 2015;2015:1-28. 10.1155/2015/657809</w:t>
      </w:r>
      <w:bookmarkEnd w:id="673"/>
    </w:p>
    <w:p w14:paraId="0A4C50E3" w14:textId="77777777" w:rsidR="00E3486E" w:rsidRPr="00E3486E" w:rsidRDefault="00E3486E" w:rsidP="007A07AF">
      <w:pPr>
        <w:pStyle w:val="EndNoteBibliography"/>
      </w:pPr>
      <w:bookmarkStart w:id="674" w:name="_ENREF_202"/>
      <w:r w:rsidRPr="00E3486E">
        <w:t>202.</w:t>
      </w:r>
      <w:r w:rsidRPr="00E3486E">
        <w:tab/>
        <w:t>Liu Y, Tang W, Gong S, Chan C. A systematic review and meta-analysis of acupressure for postoperative, gastrointestinal symptoms among abdominal surgery patients.</w:t>
      </w:r>
      <w:r w:rsidRPr="00E3486E">
        <w:rPr>
          <w:i/>
        </w:rPr>
        <w:t xml:space="preserve"> American Journal of Chinese Medicine</w:t>
      </w:r>
      <w:r w:rsidRPr="00E3486E">
        <w:t xml:space="preserve">. 2017;45(6):1127-45. </w:t>
      </w:r>
      <w:bookmarkEnd w:id="674"/>
    </w:p>
    <w:p w14:paraId="70B6EF19" w14:textId="77777777" w:rsidR="00E3486E" w:rsidRPr="00E3486E" w:rsidRDefault="00E3486E" w:rsidP="007A07AF">
      <w:pPr>
        <w:pStyle w:val="EndNoteBibliography"/>
      </w:pPr>
      <w:bookmarkStart w:id="675" w:name="_ENREF_203"/>
      <w:r w:rsidRPr="00E3486E">
        <w:t>203.</w:t>
      </w:r>
      <w:r w:rsidRPr="00E3486E">
        <w:tab/>
        <w:t>Shiao SY, Dune LS. Metaanalyses of acustimulations: effects on nausea and vomiting in postoperative adult patients.</w:t>
      </w:r>
      <w:r w:rsidRPr="00E3486E">
        <w:rPr>
          <w:i/>
        </w:rPr>
        <w:t xml:space="preserve"> Explore (NY)</w:t>
      </w:r>
      <w:r w:rsidRPr="00E3486E">
        <w:t>. 2006;2(3):202-15. 10.1016/j.explore.2006.02.005</w:t>
      </w:r>
      <w:bookmarkEnd w:id="675"/>
    </w:p>
    <w:p w14:paraId="3983C521" w14:textId="4DB26BEA" w:rsidR="00E3486E" w:rsidRPr="00E3486E" w:rsidRDefault="00E3486E" w:rsidP="007A07AF">
      <w:pPr>
        <w:pStyle w:val="EndNoteBibliography"/>
      </w:pPr>
      <w:bookmarkStart w:id="676" w:name="_ENREF_204"/>
      <w:r w:rsidRPr="00E3486E">
        <w:t>204.</w:t>
      </w:r>
      <w:r w:rsidRPr="00E3486E">
        <w:tab/>
        <w:t>Sun Y, Gan TJ, Dubose JW, Habib AS. Acupuncture and related techniques for postoperative pain: A systematic review of randomized controlled trials.</w:t>
      </w:r>
      <w:r w:rsidRPr="00E3486E">
        <w:rPr>
          <w:i/>
        </w:rPr>
        <w:t xml:space="preserve"> British Journal of Anaesthesia</w:t>
      </w:r>
      <w:r w:rsidRPr="00E3486E">
        <w:t xml:space="preserve">. 2008;101(2):151-60. </w:t>
      </w:r>
      <w:hyperlink r:id="rId99" w:history="1">
        <w:r w:rsidRPr="00E3486E">
          <w:rPr>
            <w:rStyle w:val="Hyperlink"/>
            <w:rFonts w:cs="Calibri"/>
          </w:rPr>
          <w:t>http://dx.doi.org/10.1093/bja/aen146</w:t>
        </w:r>
        <w:bookmarkEnd w:id="676"/>
      </w:hyperlink>
    </w:p>
    <w:p w14:paraId="71654E0D" w14:textId="7AD35A46" w:rsidR="00E3486E" w:rsidRPr="00E3486E" w:rsidRDefault="00E3486E" w:rsidP="007A07AF">
      <w:pPr>
        <w:pStyle w:val="EndNoteBibliography"/>
      </w:pPr>
      <w:bookmarkStart w:id="677" w:name="_ENREF_205"/>
      <w:r w:rsidRPr="00E3486E">
        <w:t>205.</w:t>
      </w:r>
      <w:r w:rsidRPr="00E3486E">
        <w:tab/>
        <w:t>Zimpel SA, Torloni MR, Porfirio GJ, Flumignan RL, da Silva EM. Complementary and alternative therapies for post-caesarean pain.</w:t>
      </w:r>
      <w:r w:rsidRPr="00E3486E">
        <w:rPr>
          <w:i/>
        </w:rPr>
        <w:t xml:space="preserve"> Cochrane Database of Systematic Reviews</w:t>
      </w:r>
      <w:r w:rsidRPr="00E3486E">
        <w:t xml:space="preserve">. 2020;9:CD011216. </w:t>
      </w:r>
      <w:hyperlink r:id="rId100" w:history="1">
        <w:r w:rsidRPr="00E3486E">
          <w:rPr>
            <w:rStyle w:val="Hyperlink"/>
            <w:rFonts w:cs="Calibri"/>
          </w:rPr>
          <w:t>https://dx.doi.org/10.1002/14651858.CD011216.pub2</w:t>
        </w:r>
        <w:bookmarkEnd w:id="677"/>
      </w:hyperlink>
    </w:p>
    <w:p w14:paraId="161E38A9" w14:textId="5A4C750D" w:rsidR="00E3486E" w:rsidRPr="00E3486E" w:rsidRDefault="00E3486E" w:rsidP="007A07AF">
      <w:pPr>
        <w:pStyle w:val="EndNoteBibliography"/>
      </w:pPr>
      <w:bookmarkStart w:id="678" w:name="_ENREF_206"/>
      <w:r w:rsidRPr="00E3486E">
        <w:lastRenderedPageBreak/>
        <w:t>206.</w:t>
      </w:r>
      <w:r w:rsidRPr="00E3486E">
        <w:tab/>
        <w:t>Allen TK, Habib AS. P6 stimulation for the prevention of nausea and vomiting associated with cesarean delivery under neuraxial anesthesia: a systematic review of randomized controlled trials.</w:t>
      </w:r>
      <w:r w:rsidRPr="00E3486E">
        <w:rPr>
          <w:i/>
        </w:rPr>
        <w:t xml:space="preserve"> Anesthesia &amp; Analgesia</w:t>
      </w:r>
      <w:r w:rsidRPr="00E3486E">
        <w:t xml:space="preserve">. 2008;107(4):1308-12. </w:t>
      </w:r>
      <w:hyperlink r:id="rId101" w:history="1">
        <w:r w:rsidRPr="00E3486E">
          <w:rPr>
            <w:rStyle w:val="Hyperlink"/>
            <w:rFonts w:cs="Calibri"/>
          </w:rPr>
          <w:t>https://dx.doi.org/10.1213/ane.0b013e31816d1864</w:t>
        </w:r>
        <w:bookmarkEnd w:id="678"/>
      </w:hyperlink>
    </w:p>
    <w:p w14:paraId="0D12F777" w14:textId="0961B2BC" w:rsidR="00E3486E" w:rsidRPr="00E3486E" w:rsidRDefault="00E3486E" w:rsidP="007A07AF">
      <w:pPr>
        <w:pStyle w:val="EndNoteBibliography"/>
      </w:pPr>
      <w:bookmarkStart w:id="679" w:name="_ENREF_207"/>
      <w:r w:rsidRPr="00E3486E">
        <w:t>207.</w:t>
      </w:r>
      <w:r w:rsidRPr="00E3486E">
        <w:tab/>
        <w:t>Griffiths JD, Gyte GM, Paranjothy S, Brown HC, Broughton HK, Thomas J. Interventions for preventing nausea and vomiting in women undergoing regional anaesthesia for caesarean section.</w:t>
      </w:r>
      <w:r w:rsidRPr="00E3486E">
        <w:rPr>
          <w:i/>
        </w:rPr>
        <w:t xml:space="preserve"> Cochrane Database of Systematic Reviews</w:t>
      </w:r>
      <w:r w:rsidRPr="00E3486E">
        <w:t xml:space="preserve">. 2012(9):CD007579. </w:t>
      </w:r>
      <w:hyperlink r:id="rId102" w:history="1">
        <w:r w:rsidRPr="00E3486E">
          <w:rPr>
            <w:rStyle w:val="Hyperlink"/>
            <w:rFonts w:cs="Calibri"/>
          </w:rPr>
          <w:t>https://dx.doi.org/10.1002/14651858.CD007579.pub2</w:t>
        </w:r>
        <w:bookmarkEnd w:id="679"/>
      </w:hyperlink>
    </w:p>
    <w:p w14:paraId="5F48766F" w14:textId="5D0B32AF" w:rsidR="00E3486E" w:rsidRPr="00E3486E" w:rsidRDefault="00E3486E" w:rsidP="007A07AF">
      <w:pPr>
        <w:pStyle w:val="EndNoteBibliography"/>
      </w:pPr>
      <w:bookmarkStart w:id="680" w:name="_ENREF_208"/>
      <w:r w:rsidRPr="00E3486E">
        <w:t>208.</w:t>
      </w:r>
      <w:r w:rsidRPr="00E3486E">
        <w:tab/>
        <w:t>Kwon CY, Lee B. Acupuncture or Acupressure on Yintang (EX-HN 3) for Anxiety: A Preliminary Review.</w:t>
      </w:r>
      <w:r w:rsidRPr="00E3486E">
        <w:rPr>
          <w:i/>
        </w:rPr>
        <w:t xml:space="preserve"> Medical Acupuncture</w:t>
      </w:r>
      <w:r w:rsidRPr="00E3486E">
        <w:t xml:space="preserve">. 2018;30(2):73-9. </w:t>
      </w:r>
      <w:hyperlink r:id="rId103" w:history="1">
        <w:r w:rsidRPr="00E3486E">
          <w:rPr>
            <w:rStyle w:val="Hyperlink"/>
            <w:rFonts w:cs="Calibri"/>
          </w:rPr>
          <w:t>http://dx.doi.org/10.1089/acu.2017.1268</w:t>
        </w:r>
        <w:bookmarkEnd w:id="680"/>
      </w:hyperlink>
    </w:p>
    <w:p w14:paraId="7E736A13" w14:textId="5FF62D6D" w:rsidR="00E3486E" w:rsidRPr="00E3486E" w:rsidRDefault="00E3486E" w:rsidP="007A07AF">
      <w:pPr>
        <w:pStyle w:val="EndNoteBibliography"/>
      </w:pPr>
      <w:bookmarkStart w:id="681" w:name="_ENREF_209"/>
      <w:r w:rsidRPr="00E3486E">
        <w:t>209.</w:t>
      </w:r>
      <w:r w:rsidRPr="00E3486E">
        <w:tab/>
        <w:t>Sanlialp Zeyrek A, Takmak S, Kurban NK, Arslan S. Systematic review and meta-analysis: Physical-procedural interventions used to reduce pain during intramuscular injections in adults.</w:t>
      </w:r>
      <w:r w:rsidRPr="00E3486E">
        <w:rPr>
          <w:i/>
        </w:rPr>
        <w:t xml:space="preserve"> Journal of advanced nursing</w:t>
      </w:r>
      <w:r w:rsidRPr="00E3486E">
        <w:t xml:space="preserve">. 2019;75(12):3346-61. </w:t>
      </w:r>
      <w:hyperlink r:id="rId104" w:history="1">
        <w:r w:rsidRPr="00E3486E">
          <w:rPr>
            <w:rStyle w:val="Hyperlink"/>
            <w:rFonts w:cs="Calibri"/>
          </w:rPr>
          <w:t>http://dx.doi.org/10.1111/jan.14183</w:t>
        </w:r>
        <w:bookmarkEnd w:id="681"/>
      </w:hyperlink>
    </w:p>
    <w:p w14:paraId="7ED267DC" w14:textId="77777777" w:rsidR="00E3486E" w:rsidRPr="00E3486E" w:rsidRDefault="00E3486E" w:rsidP="007A07AF">
      <w:pPr>
        <w:pStyle w:val="EndNoteBibliography"/>
      </w:pPr>
      <w:bookmarkStart w:id="682" w:name="_ENREF_210"/>
      <w:r w:rsidRPr="00E3486E">
        <w:t>210.</w:t>
      </w:r>
      <w:r w:rsidRPr="00E3486E">
        <w:tab/>
        <w:t>Sun R, Dai W, Liu Y, Liu C, Liu Y, Gong Y, et al. Non-needle acupoint stimulation for prevention of nausea and vomiting after breast surgery: A meta-analysis.</w:t>
      </w:r>
      <w:r w:rsidRPr="00E3486E">
        <w:rPr>
          <w:i/>
        </w:rPr>
        <w:t xml:space="preserve"> Medicine</w:t>
      </w:r>
      <w:r w:rsidRPr="00E3486E">
        <w:t>. 2019;98(10):e14713-e. 10.1097/MD.0000000000014713</w:t>
      </w:r>
      <w:bookmarkEnd w:id="682"/>
    </w:p>
    <w:p w14:paraId="644C05FF" w14:textId="5EEE80DC" w:rsidR="008A121E" w:rsidRDefault="008A121E" w:rsidP="007A07AF">
      <w:pPr>
        <w:pStyle w:val="EndNoteBibliography"/>
      </w:pPr>
      <w:r w:rsidRPr="00AB31C7">
        <w:fldChar w:fldCharType="end"/>
      </w:r>
    </w:p>
    <w:sectPr w:rsidR="008A121E" w:rsidSect="00296A7C">
      <w:pgSz w:w="11905" w:h="16837" w:code="9"/>
      <w:pgMar w:top="1440" w:right="1080" w:bottom="1440" w:left="1080" w:header="720" w:footer="397" w:gutter="0"/>
      <w:paperSrc w:first="261" w:other="26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DB2B4" w14:textId="77777777" w:rsidR="004C3664" w:rsidRDefault="004C3664" w:rsidP="00B57F2C">
      <w:pPr>
        <w:spacing w:after="0" w:line="240" w:lineRule="auto"/>
      </w:pPr>
      <w:r>
        <w:separator/>
      </w:r>
    </w:p>
  </w:endnote>
  <w:endnote w:type="continuationSeparator" w:id="0">
    <w:p w14:paraId="61B16C6A" w14:textId="77777777" w:rsidR="004C3664" w:rsidRDefault="004C3664" w:rsidP="00B57F2C">
      <w:pPr>
        <w:spacing w:after="0" w:line="240" w:lineRule="auto"/>
      </w:pPr>
      <w:r>
        <w:continuationSeparator/>
      </w:r>
    </w:p>
  </w:endnote>
  <w:endnote w:type="continuationNotice" w:id="1">
    <w:p w14:paraId="0219AADB" w14:textId="77777777" w:rsidR="004C3664" w:rsidRDefault="004C36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3AC56" w14:textId="77777777" w:rsidR="00E80A5E" w:rsidRPr="00E9393E" w:rsidRDefault="00E80A5E" w:rsidP="00747076">
    <w:pPr>
      <w:pStyle w:val="Footer"/>
    </w:pPr>
    <w:r w:rsidRPr="00E9393E">
      <w:rPr>
        <w:rStyle w:val="Strong"/>
      </w:rPr>
      <w:t>HT</w:t>
    </w:r>
    <w:r>
      <w:t xml:space="preserve">ANALYSTS | NHMRC | Evidence evaluation on the clinical effectiveness </w:t>
    </w:r>
    <w:r w:rsidRPr="00E61068">
      <w:t xml:space="preserve">of </w:t>
    </w:r>
    <w:r>
      <w:t>shiatsu</w:t>
    </w:r>
    <w:r>
      <w:ptab w:relativeTo="margin" w:alignment="right" w:leader="none"/>
    </w:r>
    <w:r>
      <w:fldChar w:fldCharType="begin"/>
    </w:r>
    <w:r>
      <w:instrText xml:space="preserve"> PAGE   \* MERGEFORMAT </w:instrText>
    </w:r>
    <w:r>
      <w:fldChar w:fldCharType="separate"/>
    </w:r>
    <w:r>
      <w:t>38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737A" w14:textId="77777777" w:rsidR="00E80A5E" w:rsidRDefault="00E80A5E" w:rsidP="00747076">
    <w:pPr>
      <w:pStyle w:val="Footer"/>
    </w:pPr>
    <w:r w:rsidRPr="00E9393E">
      <w:rPr>
        <w:rStyle w:val="Strong"/>
      </w:rPr>
      <w:t>HT</w:t>
    </w:r>
    <w:r>
      <w:t xml:space="preserve">ANALYSTS | NHMRC | Evidence evaluation on the clinical effectiveness </w:t>
    </w:r>
    <w:r w:rsidRPr="00E61068">
      <w:t xml:space="preserve">of </w:t>
    </w:r>
    <w:r w:rsidRPr="00E9393E">
      <w:t>shiatsu</w:t>
    </w:r>
    <w:r w:rsidRPr="00E9393E">
      <w:ptab w:relativeTo="margin" w:alignment="right" w:leader="none"/>
    </w:r>
    <w:r w:rsidRPr="00E9393E">
      <w:fldChar w:fldCharType="begin"/>
    </w:r>
    <w:r w:rsidRPr="00E9393E">
      <w:instrText xml:space="preserve"> PAGE   \* MERGEFORMAT </w:instrText>
    </w:r>
    <w:r w:rsidRPr="00E9393E">
      <w:fldChar w:fldCharType="separate"/>
    </w:r>
    <w:r w:rsidRPr="00E9393E">
      <w:t>42</w:t>
    </w:r>
    <w:r w:rsidRPr="00E939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8B3AC" w14:textId="77777777" w:rsidR="004C3664" w:rsidRDefault="004C3664" w:rsidP="00B57F2C">
      <w:pPr>
        <w:spacing w:after="0" w:line="240" w:lineRule="auto"/>
      </w:pPr>
      <w:r>
        <w:separator/>
      </w:r>
    </w:p>
  </w:footnote>
  <w:footnote w:type="continuationSeparator" w:id="0">
    <w:p w14:paraId="7F22DC53" w14:textId="77777777" w:rsidR="004C3664" w:rsidRDefault="004C3664" w:rsidP="00B57F2C">
      <w:pPr>
        <w:spacing w:after="0" w:line="240" w:lineRule="auto"/>
      </w:pPr>
      <w:r>
        <w:continuationSeparator/>
      </w:r>
    </w:p>
  </w:footnote>
  <w:footnote w:type="continuationNotice" w:id="1">
    <w:p w14:paraId="6B10D442" w14:textId="77777777" w:rsidR="004C3664" w:rsidRDefault="004C3664">
      <w:pPr>
        <w:spacing w:after="0" w:line="240" w:lineRule="auto"/>
      </w:pPr>
    </w:p>
  </w:footnote>
  <w:footnote w:id="2">
    <w:p w14:paraId="5786918C" w14:textId="77777777" w:rsidR="00E80A5E" w:rsidRDefault="00E80A5E" w:rsidP="008A121E">
      <w:pPr>
        <w:pStyle w:val="FootnoteText"/>
      </w:pPr>
      <w:r>
        <w:rPr>
          <w:rStyle w:val="FootnoteReference"/>
        </w:rPr>
        <w:footnoteRef/>
      </w:r>
      <w:r>
        <w:t xml:space="preserve"> </w:t>
      </w:r>
      <w:r w:rsidRPr="00BF7352">
        <w:t xml:space="preserve">Studies were judged to be </w:t>
      </w:r>
      <w:r>
        <w:t>quasi-</w:t>
      </w:r>
      <w:r w:rsidRPr="00BF7352">
        <w:t xml:space="preserve">randomised if the method of randomisation was not strictly random </w:t>
      </w:r>
      <w:r>
        <w:t xml:space="preserve">(e.g. alternate allocation) or if </w:t>
      </w:r>
      <w:r w:rsidRPr="00BF7352">
        <w:t xml:space="preserve">not specifically stated (e.g. the authors mention </w:t>
      </w:r>
      <w:r>
        <w:t xml:space="preserve">‘random’ allocation </w:t>
      </w:r>
      <w:r w:rsidRPr="00BF7352">
        <w:t xml:space="preserve">but there is </w:t>
      </w:r>
      <w:r>
        <w:t>no</w:t>
      </w:r>
      <w:r w:rsidRPr="00BF7352">
        <w:t xml:space="preserve"> di</w:t>
      </w:r>
      <w:r>
        <w:t>s</w:t>
      </w:r>
      <w:r w:rsidRPr="00BF7352">
        <w:t xml:space="preserve">cussion on the method </w:t>
      </w:r>
      <w:r>
        <w:t>used)</w:t>
      </w:r>
    </w:p>
  </w:footnote>
  <w:footnote w:id="3">
    <w:p w14:paraId="608A8777" w14:textId="42527A65" w:rsidR="00E80A5E" w:rsidRDefault="00E80A5E" w:rsidP="008A121E">
      <w:pPr>
        <w:pStyle w:val="FootnoteText"/>
      </w:pPr>
      <w:r>
        <w:rPr>
          <w:rStyle w:val="FootnoteReference"/>
        </w:rPr>
        <w:footnoteRef/>
      </w:r>
      <w:r>
        <w:t xml:space="preserve"> Primary studies evaluating acupressure are excluded from the shiatsu component of the review (SR of RCTs and NRSIs). However, SRs of acupressure were considered within the Overview (SR of SRs) component of the review (see Supplement 1). </w:t>
      </w:r>
    </w:p>
  </w:footnote>
  <w:footnote w:id="4">
    <w:p w14:paraId="5CE1E317" w14:textId="3DE7E266" w:rsidR="002A1B13" w:rsidRPr="0011110E" w:rsidRDefault="002A1B13" w:rsidP="002A1B13">
      <w:pPr>
        <w:pStyle w:val="FootnoteText"/>
      </w:pPr>
      <w:r>
        <w:rPr>
          <w:rStyle w:val="FootnoteReference"/>
        </w:rPr>
        <w:footnoteRef/>
      </w:r>
      <w:r>
        <w:t xml:space="preserve"> For the overview of acupressure, one SR reported combined data for the comparator groups (sham and control [no intervention]]. Data for this combined group were presented separately. </w:t>
      </w:r>
    </w:p>
  </w:footnote>
  <w:footnote w:id="5">
    <w:p w14:paraId="3D7BD7BE" w14:textId="77777777" w:rsidR="00E80A5E" w:rsidRDefault="00E80A5E" w:rsidP="008A121E">
      <w:pPr>
        <w:pStyle w:val="FootnoteText"/>
      </w:pPr>
      <w:r>
        <w:rPr>
          <w:rStyle w:val="FootnoteReference"/>
        </w:rPr>
        <w:footnoteRef/>
      </w:r>
      <w:r>
        <w:t xml:space="preserve"> i.e. measures that do not have an upper and lower range (e.g. BMI, blood pressure, distance)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4684" w14:textId="4B82BEA2" w:rsidR="00E80A5E" w:rsidRPr="00581A4B" w:rsidRDefault="00E80A5E" w:rsidP="00747076">
    <w:pPr>
      <w:pStyle w:val="Header"/>
    </w:pPr>
    <w:r>
      <w:t>Technical report – Appendix A to 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792D7" w14:textId="77777777" w:rsidR="00E80A5E" w:rsidRDefault="00E80A5E" w:rsidP="00747076">
    <w:pPr>
      <w:pStyle w:val="Header"/>
    </w:pPr>
    <w:r>
      <w:t>Technical report – Appendix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FDAB" w14:textId="77777777" w:rsidR="00E80A5E" w:rsidRDefault="00E80A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DF48" w14:textId="38A65354" w:rsidR="00E80A5E" w:rsidRDefault="00E80A5E" w:rsidP="00747076">
    <w:pPr>
      <w:pStyle w:val="Header"/>
    </w:pPr>
    <w:r>
      <w:t>Technical report – Appendix a TO 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7787" w14:textId="77777777" w:rsidR="00E80A5E" w:rsidRDefault="00E80A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52715" w14:textId="77777777" w:rsidR="00E80A5E" w:rsidRDefault="00E80A5E" w:rsidP="00747076">
    <w:pPr>
      <w:pStyle w:val="Header"/>
    </w:pPr>
    <w:r>
      <w:t>Technical report – 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 w15:restartNumberingAfterBreak="0">
    <w:nsid w:val="0B50259C"/>
    <w:multiLevelType w:val="hybridMultilevel"/>
    <w:tmpl w:val="C6D2FD5C"/>
    <w:lvl w:ilvl="0" w:tplc="4A983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7766C8"/>
    <w:multiLevelType w:val="hybridMultilevel"/>
    <w:tmpl w:val="A518FA5E"/>
    <w:lvl w:ilvl="0" w:tplc="2E5289E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30DEE"/>
    <w:multiLevelType w:val="multilevel"/>
    <w:tmpl w:val="38E871B6"/>
    <w:lvl w:ilvl="0">
      <w:start w:val="1"/>
      <w:numFmt w:val="upperLetter"/>
      <w:lvlText w:val="Appendix %1"/>
      <w:lvlJc w:val="left"/>
      <w:pPr>
        <w:ind w:left="43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specVanish w:val="0"/>
      </w:rPr>
    </w:lvl>
    <w:lvl w:ilvl="3">
      <w:start w:val="1"/>
      <w:numFmt w:val="decimal"/>
      <w:lvlText w:val="%1%2.%3.%4"/>
      <w:lvlJc w:val="left"/>
      <w:pPr>
        <w:ind w:left="1290" w:hanging="1290"/>
      </w:pPr>
      <w:rPr>
        <w:rFonts w:hint="default"/>
        <w:b w:val="0"/>
        <w:bCs w:val="0"/>
        <w:i w:val="0"/>
      </w:rPr>
    </w:lvl>
    <w:lvl w:ilvl="4">
      <w:start w:val="1"/>
      <w:numFmt w:val="decimal"/>
      <w:lvlText w:val="%1%2.%3.%4.%5"/>
      <w:lvlJc w:val="left"/>
      <w:pPr>
        <w:ind w:left="1008" w:hanging="1008"/>
      </w:pPr>
      <w:rPr>
        <w:rFonts w:hint="default"/>
        <w:b/>
        <w:b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EDB0E45"/>
    <w:multiLevelType w:val="hybridMultilevel"/>
    <w:tmpl w:val="83245C3C"/>
    <w:lvl w:ilvl="0" w:tplc="B5588D26">
      <w:start w:val="1"/>
      <w:numFmt w:val="lowerRoman"/>
      <w:lvlText w:val="(%1)"/>
      <w:lvlJc w:val="left"/>
      <w:pPr>
        <w:ind w:left="765" w:hanging="72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5" w15:restartNumberingAfterBreak="0">
    <w:nsid w:val="11F935A7"/>
    <w:multiLevelType w:val="hybridMultilevel"/>
    <w:tmpl w:val="138C6072"/>
    <w:lvl w:ilvl="0" w:tplc="4CD4CD1C">
      <w:start w:val="1"/>
      <w:numFmt w:val="bullet"/>
      <w:pStyle w:val="Bullet1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653ECA"/>
    <w:multiLevelType w:val="hybridMultilevel"/>
    <w:tmpl w:val="16F6388A"/>
    <w:lvl w:ilvl="0" w:tplc="2E5289E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E7338"/>
    <w:multiLevelType w:val="hybridMultilevel"/>
    <w:tmpl w:val="0A2A320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15:restartNumberingAfterBreak="0">
    <w:nsid w:val="17C50968"/>
    <w:multiLevelType w:val="hybridMultilevel"/>
    <w:tmpl w:val="FF7E2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CC690C"/>
    <w:multiLevelType w:val="hybridMultilevel"/>
    <w:tmpl w:val="7124F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E80747"/>
    <w:multiLevelType w:val="hybridMultilevel"/>
    <w:tmpl w:val="BA1661D8"/>
    <w:lvl w:ilvl="0" w:tplc="D67003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34358C"/>
    <w:multiLevelType w:val="hybridMultilevel"/>
    <w:tmpl w:val="FD58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63FE6"/>
    <w:multiLevelType w:val="hybridMultilevel"/>
    <w:tmpl w:val="15DABFC8"/>
    <w:lvl w:ilvl="0" w:tplc="40B85570">
      <w:start w:val="1"/>
      <w:numFmt w:val="bullet"/>
      <w:pStyle w:val="H3-nontoc"/>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3" w15:restartNumberingAfterBreak="0">
    <w:nsid w:val="24410464"/>
    <w:multiLevelType w:val="hybridMultilevel"/>
    <w:tmpl w:val="3D5C5C38"/>
    <w:lvl w:ilvl="0" w:tplc="2E5289E4">
      <w:numFmt w:val="bullet"/>
      <w:lvlText w:val="-"/>
      <w:lvlJc w:val="left"/>
      <w:pPr>
        <w:ind w:left="1080" w:hanging="360"/>
      </w:pPr>
      <w:rPr>
        <w:rFonts w:ascii="Montserrat" w:eastAsia="Calibri" w:hAnsi="Montserrat"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BC25FE5"/>
    <w:multiLevelType w:val="hybridMultilevel"/>
    <w:tmpl w:val="3B68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4A363B"/>
    <w:multiLevelType w:val="hybridMultilevel"/>
    <w:tmpl w:val="8A4C2B72"/>
    <w:lvl w:ilvl="0" w:tplc="2E5289E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9C4960"/>
    <w:multiLevelType w:val="hybridMultilevel"/>
    <w:tmpl w:val="5B961FCE"/>
    <w:lvl w:ilvl="0" w:tplc="2E5289E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0A5E5B"/>
    <w:multiLevelType w:val="hybridMultilevel"/>
    <w:tmpl w:val="1362F84C"/>
    <w:lvl w:ilvl="0" w:tplc="D670039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4847E5"/>
    <w:multiLevelType w:val="hybridMultilevel"/>
    <w:tmpl w:val="37588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EA28DE"/>
    <w:multiLevelType w:val="hybridMultilevel"/>
    <w:tmpl w:val="2CECA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2A428A"/>
    <w:multiLevelType w:val="multilevel"/>
    <w:tmpl w:val="ED6025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CA76B6B"/>
    <w:multiLevelType w:val="hybridMultilevel"/>
    <w:tmpl w:val="7BF2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B34F3"/>
    <w:multiLevelType w:val="hybridMultilevel"/>
    <w:tmpl w:val="75A845F8"/>
    <w:lvl w:ilvl="0" w:tplc="9904ADA2">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152F57"/>
    <w:multiLevelType w:val="multilevel"/>
    <w:tmpl w:val="D1041EE4"/>
    <w:lvl w:ilvl="0">
      <w:start w:val="1"/>
      <w:numFmt w:val="upperLetter"/>
      <w:pStyle w:val="Heading1"/>
      <w:lvlText w:val="Appendix %1"/>
      <w:lvlJc w:val="left"/>
      <w:pPr>
        <w:ind w:left="1707"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578" w:hanging="57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specVanish w: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b/>
        <w:b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6" w15:restartNumberingAfterBreak="0">
    <w:nsid w:val="5D4275B0"/>
    <w:multiLevelType w:val="multilevel"/>
    <w:tmpl w:val="2E5A95C0"/>
    <w:lvl w:ilvl="0">
      <w:start w:val="1"/>
      <w:numFmt w:val="upperLetter"/>
      <w:lvlText w:val="Appendix %1"/>
      <w:lvlJc w:val="left"/>
      <w:pPr>
        <w:ind w:left="1814" w:hanging="1814"/>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ascii="Tahoma" w:hAnsi="Tahoma" w:cs="Tahoma" w:hint="default"/>
        <w:b/>
        <w:bCs/>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680" w:hanging="680"/>
      </w:pPr>
      <w:rPr>
        <w:rFonts w:hint="default"/>
        <w:b w:val="0"/>
        <w:bCs w:val="0"/>
        <w:sz w:val="22"/>
        <w:szCs w:val="22"/>
      </w:rPr>
    </w:lvl>
    <w:lvl w:ilvl="3">
      <w:start w:val="1"/>
      <w:numFmt w:val="decimal"/>
      <w:lvlText w:val="%1%2.%3.%4"/>
      <w:lvlJc w:val="left"/>
      <w:pPr>
        <w:ind w:left="1077" w:hanging="107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62BF73CB"/>
    <w:multiLevelType w:val="hybridMultilevel"/>
    <w:tmpl w:val="0D1A041C"/>
    <w:lvl w:ilvl="0" w:tplc="2E5289E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F2709D"/>
    <w:multiLevelType w:val="multilevel"/>
    <w:tmpl w:val="0B8C6132"/>
    <w:lvl w:ilvl="0">
      <w:start w:val="1"/>
      <w:numFmt w:val="decimal"/>
      <w:lvlText w:val="%1)"/>
      <w:lvlJc w:val="left"/>
      <w:pPr>
        <w:ind w:left="700" w:hanging="360"/>
      </w:pPr>
    </w:lvl>
    <w:lvl w:ilvl="1">
      <w:start w:val="1"/>
      <w:numFmt w:val="lowerLetter"/>
      <w:lvlText w:val="%2)"/>
      <w:lvlJc w:val="left"/>
      <w:pPr>
        <w:ind w:left="1060" w:hanging="360"/>
      </w:pPr>
    </w:lvl>
    <w:lvl w:ilvl="2">
      <w:start w:val="1"/>
      <w:numFmt w:val="lowerRoman"/>
      <w:lvlText w:val="%3)"/>
      <w:lvlJc w:val="left"/>
      <w:pPr>
        <w:ind w:left="1420" w:hanging="360"/>
      </w:p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29"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BC3675A"/>
    <w:multiLevelType w:val="multilevel"/>
    <w:tmpl w:val="FA88E846"/>
    <w:lvl w:ilvl="0">
      <w:start w:val="1"/>
      <w:numFmt w:val="decimal"/>
      <w:lvlText w:val="%1"/>
      <w:lvlJc w:val="left"/>
      <w:pPr>
        <w:ind w:left="4827" w:hanging="432"/>
      </w:pPr>
      <w:rPr>
        <w:rFonts w:hint="default"/>
      </w:rPr>
    </w:lvl>
    <w:lvl w:ilvl="1">
      <w:start w:val="1"/>
      <w:numFmt w:val="decimal"/>
      <w:lvlText w:val="%1.%2"/>
      <w:lvlJc w:val="left"/>
      <w:pPr>
        <w:ind w:left="4971" w:hanging="576"/>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5259" w:hanging="864"/>
      </w:pPr>
    </w:lvl>
    <w:lvl w:ilvl="4">
      <w:start w:val="1"/>
      <w:numFmt w:val="decimal"/>
      <w:lvlText w:val="%1.%2.%3.%4.%5"/>
      <w:lvlJc w:val="left"/>
      <w:pPr>
        <w:ind w:left="5403" w:hanging="1008"/>
      </w:pPr>
      <w:rPr>
        <w:rFonts w:hint="default"/>
      </w:rPr>
    </w:lvl>
    <w:lvl w:ilvl="5">
      <w:start w:val="1"/>
      <w:numFmt w:val="decimal"/>
      <w:lvlText w:val="%1.%2.%3.%4.%5.%6"/>
      <w:lvlJc w:val="left"/>
      <w:pPr>
        <w:ind w:left="5547" w:hanging="1152"/>
      </w:pPr>
      <w:rPr>
        <w:rFonts w:hint="default"/>
      </w:rPr>
    </w:lvl>
    <w:lvl w:ilvl="6">
      <w:start w:val="1"/>
      <w:numFmt w:val="decimal"/>
      <w:lvlText w:val="%1.%2.%3.%4.%5.%6.%7"/>
      <w:lvlJc w:val="left"/>
      <w:pPr>
        <w:ind w:left="5691" w:hanging="1296"/>
      </w:pPr>
      <w:rPr>
        <w:rFonts w:hint="default"/>
      </w:rPr>
    </w:lvl>
    <w:lvl w:ilvl="7">
      <w:start w:val="1"/>
      <w:numFmt w:val="decimal"/>
      <w:lvlText w:val="%1.%2.%3.%4.%5.%6.%7.%8"/>
      <w:lvlJc w:val="left"/>
      <w:pPr>
        <w:ind w:left="5835" w:hanging="1440"/>
      </w:pPr>
      <w:rPr>
        <w:rFonts w:hint="default"/>
      </w:rPr>
    </w:lvl>
    <w:lvl w:ilvl="8">
      <w:start w:val="1"/>
      <w:numFmt w:val="decimal"/>
      <w:lvlText w:val="%1.%2.%3.%4.%5.%6.%7.%8.%9"/>
      <w:lvlJc w:val="left"/>
      <w:pPr>
        <w:ind w:left="5979" w:hanging="1584"/>
      </w:pPr>
      <w:rPr>
        <w:rFonts w:hint="default"/>
      </w:rPr>
    </w:lvl>
  </w:abstractNum>
  <w:abstractNum w:abstractNumId="31" w15:restartNumberingAfterBreak="0">
    <w:nsid w:val="77BA7E76"/>
    <w:multiLevelType w:val="hybridMultilevel"/>
    <w:tmpl w:val="9632A0D2"/>
    <w:lvl w:ilvl="0" w:tplc="2E5289E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4043E8"/>
    <w:multiLevelType w:val="hybridMultilevel"/>
    <w:tmpl w:val="B4E09FE0"/>
    <w:lvl w:ilvl="0" w:tplc="2E5289E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B67C63"/>
    <w:multiLevelType w:val="hybridMultilevel"/>
    <w:tmpl w:val="9F04F412"/>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B87D96"/>
    <w:multiLevelType w:val="hybridMultilevel"/>
    <w:tmpl w:val="6F407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8364839">
    <w:abstractNumId w:val="5"/>
  </w:num>
  <w:num w:numId="2" w16cid:durableId="1311329491">
    <w:abstractNumId w:val="12"/>
  </w:num>
  <w:num w:numId="3" w16cid:durableId="4139958">
    <w:abstractNumId w:val="9"/>
  </w:num>
  <w:num w:numId="4" w16cid:durableId="105271548">
    <w:abstractNumId w:val="24"/>
  </w:num>
  <w:num w:numId="5" w16cid:durableId="1693802153">
    <w:abstractNumId w:val="28"/>
  </w:num>
  <w:num w:numId="6" w16cid:durableId="441190485">
    <w:abstractNumId w:val="0"/>
  </w:num>
  <w:num w:numId="7" w16cid:durableId="1082995210">
    <w:abstractNumId w:val="25"/>
  </w:num>
  <w:num w:numId="8" w16cid:durableId="122698210">
    <w:abstractNumId w:val="5"/>
  </w:num>
  <w:num w:numId="9" w16cid:durableId="496848569">
    <w:abstractNumId w:val="12"/>
  </w:num>
  <w:num w:numId="10" w16cid:durableId="451051139">
    <w:abstractNumId w:val="33"/>
  </w:num>
  <w:num w:numId="11" w16cid:durableId="1665545002">
    <w:abstractNumId w:val="29"/>
  </w:num>
  <w:num w:numId="12" w16cid:durableId="544292843">
    <w:abstractNumId w:val="23"/>
  </w:num>
  <w:num w:numId="13" w16cid:durableId="1072235275">
    <w:abstractNumId w:val="20"/>
  </w:num>
  <w:num w:numId="14" w16cid:durableId="610937097">
    <w:abstractNumId w:val="22"/>
  </w:num>
  <w:num w:numId="15" w16cid:durableId="1852909020">
    <w:abstractNumId w:val="30"/>
  </w:num>
  <w:num w:numId="16" w16cid:durableId="24718191">
    <w:abstractNumId w:val="21"/>
  </w:num>
  <w:num w:numId="17" w16cid:durableId="505364593">
    <w:abstractNumId w:val="24"/>
  </w:num>
  <w:num w:numId="18" w16cid:durableId="1730416257">
    <w:abstractNumId w:val="11"/>
  </w:num>
  <w:num w:numId="19" w16cid:durableId="1832718700">
    <w:abstractNumId w:val="19"/>
  </w:num>
  <w:num w:numId="20" w16cid:durableId="870727203">
    <w:abstractNumId w:val="14"/>
  </w:num>
  <w:num w:numId="21" w16cid:durableId="982662910">
    <w:abstractNumId w:val="34"/>
  </w:num>
  <w:num w:numId="22" w16cid:durableId="1523396799">
    <w:abstractNumId w:val="8"/>
  </w:num>
  <w:num w:numId="23" w16cid:durableId="20183830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3627989">
    <w:abstractNumId w:val="4"/>
  </w:num>
  <w:num w:numId="25" w16cid:durableId="7224007">
    <w:abstractNumId w:val="16"/>
  </w:num>
  <w:num w:numId="26" w16cid:durableId="106899246">
    <w:abstractNumId w:val="1"/>
  </w:num>
  <w:num w:numId="27" w16cid:durableId="8261054">
    <w:abstractNumId w:val="15"/>
  </w:num>
  <w:num w:numId="28" w16cid:durableId="1590114242">
    <w:abstractNumId w:val="32"/>
  </w:num>
  <w:num w:numId="29" w16cid:durableId="1923752793">
    <w:abstractNumId w:val="10"/>
  </w:num>
  <w:num w:numId="30" w16cid:durableId="339355775">
    <w:abstractNumId w:val="2"/>
  </w:num>
  <w:num w:numId="31" w16cid:durableId="1231765280">
    <w:abstractNumId w:val="17"/>
  </w:num>
  <w:num w:numId="32" w16cid:durableId="355232966">
    <w:abstractNumId w:val="31"/>
  </w:num>
  <w:num w:numId="33" w16cid:durableId="617955400">
    <w:abstractNumId w:val="27"/>
  </w:num>
  <w:num w:numId="34" w16cid:durableId="122430868">
    <w:abstractNumId w:val="6"/>
  </w:num>
  <w:num w:numId="35" w16cid:durableId="1193690973">
    <w:abstractNumId w:val="13"/>
  </w:num>
  <w:num w:numId="36" w16cid:durableId="274291022">
    <w:abstractNumId w:val="18"/>
  </w:num>
  <w:num w:numId="37" w16cid:durableId="1085766154">
    <w:abstractNumId w:val="7"/>
  </w:num>
  <w:num w:numId="38" w16cid:durableId="20907656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attachedTemplate r:id="rId1"/>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sNaABMlBuE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rfx5v25rowst08e59tbxx9ty5t2w0adwt52x&quot;&gt;Shiatsu-EvalReport&lt;record-ids&gt;&lt;item&gt;1&lt;/item&gt;&lt;item&gt;2&lt;/item&gt;&lt;item&gt;3&lt;/item&gt;&lt;item&gt;4&lt;/item&gt;&lt;item&gt;5&lt;/item&gt;&lt;item&gt;51&lt;/item&gt;&lt;item&gt;61&lt;/item&gt;&lt;item&gt;62&lt;/item&gt;&lt;item&gt;63&lt;/item&gt;&lt;item&gt;88&lt;/item&gt;&lt;item&gt;89&lt;/item&gt;&lt;item&gt;90&lt;/item&gt;&lt;item&gt;115&lt;/item&gt;&lt;item&gt;122&lt;/item&gt;&lt;item&gt;123&lt;/item&gt;&lt;item&gt;124&lt;/item&gt;&lt;item&gt;132&lt;/item&gt;&lt;item&gt;133&lt;/item&gt;&lt;item&gt;154&lt;/item&gt;&lt;item&gt;167&lt;/item&gt;&lt;item&gt;196&lt;/item&gt;&lt;item&gt;205&lt;/item&gt;&lt;item&gt;206&lt;/item&gt;&lt;item&gt;212&lt;/item&gt;&lt;item&gt;225&lt;/item&gt;&lt;item&gt;229&lt;/item&gt;&lt;item&gt;231&lt;/item&gt;&lt;item&gt;243&lt;/item&gt;&lt;item&gt;247&lt;/item&gt;&lt;item&gt;249&lt;/item&gt;&lt;item&gt;250&lt;/item&gt;&lt;item&gt;253&lt;/item&gt;&lt;item&gt;254&lt;/item&gt;&lt;item&gt;255&lt;/item&gt;&lt;item&gt;256&lt;/item&gt;&lt;item&gt;257&lt;/item&gt;&lt;item&gt;258&lt;/item&gt;&lt;item&gt;260&lt;/item&gt;&lt;item&gt;261&lt;/item&gt;&lt;item&gt;264&lt;/item&gt;&lt;item&gt;265&lt;/item&gt;&lt;item&gt;266&lt;/item&gt;&lt;item&gt;267&lt;/item&gt;&lt;item&gt;268&lt;/item&gt;&lt;item&gt;269&lt;/item&gt;&lt;item&gt;286&lt;/item&gt;&lt;item&gt;292&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5&lt;/item&gt;&lt;item&gt;351&lt;/item&gt;&lt;item&gt;354&lt;/item&gt;&lt;item&gt;355&lt;/item&gt;&lt;item&gt;358&lt;/item&gt;&lt;item&gt;359&lt;/item&gt;&lt;item&gt;362&lt;/item&gt;&lt;item&gt;363&lt;/item&gt;&lt;item&gt;365&lt;/item&gt;&lt;item&gt;366&lt;/item&gt;&lt;item&gt;368&lt;/item&gt;&lt;item&gt;370&lt;/item&gt;&lt;item&gt;371&lt;/item&gt;&lt;item&gt;376&lt;/item&gt;&lt;item&gt;379&lt;/item&gt;&lt;item&gt;385&lt;/item&gt;&lt;item&gt;386&lt;/item&gt;&lt;item&gt;389&lt;/item&gt;&lt;item&gt;390&lt;/item&gt;&lt;item&gt;391&lt;/item&gt;&lt;item&gt;394&lt;/item&gt;&lt;item&gt;396&lt;/item&gt;&lt;item&gt;397&lt;/item&gt;&lt;item&gt;398&lt;/item&gt;&lt;item&gt;399&lt;/item&gt;&lt;item&gt;400&lt;/item&gt;&lt;item&gt;402&lt;/item&gt;&lt;item&gt;403&lt;/item&gt;&lt;item&gt;406&lt;/item&gt;&lt;item&gt;407&lt;/item&gt;&lt;item&gt;408&lt;/item&gt;&lt;item&gt;409&lt;/item&gt;&lt;item&gt;410&lt;/item&gt;&lt;item&gt;411&lt;/item&gt;&lt;item&gt;417&lt;/item&gt;&lt;item&gt;418&lt;/item&gt;&lt;item&gt;421&lt;/item&gt;&lt;item&gt;422&lt;/item&gt;&lt;item&gt;423&lt;/item&gt;&lt;item&gt;424&lt;/item&gt;&lt;item&gt;425&lt;/item&gt;&lt;item&gt;426&lt;/item&gt;&lt;item&gt;427&lt;/item&gt;&lt;item&gt;428&lt;/item&gt;&lt;item&gt;429&lt;/item&gt;&lt;item&gt;430&lt;/item&gt;&lt;item&gt;432&lt;/item&gt;&lt;item&gt;433&lt;/item&gt;&lt;item&gt;435&lt;/item&gt;&lt;item&gt;436&lt;/item&gt;&lt;item&gt;437&lt;/item&gt;&lt;item&gt;438&lt;/item&gt;&lt;item&gt;439&lt;/item&gt;&lt;item&gt;440&lt;/item&gt;&lt;item&gt;443&lt;/item&gt;&lt;item&gt;444&lt;/item&gt;&lt;item&gt;445&lt;/item&gt;&lt;item&gt;446&lt;/item&gt;&lt;item&gt;448&lt;/item&gt;&lt;item&gt;449&lt;/item&gt;&lt;item&gt;450&lt;/item&gt;&lt;item&gt;451&lt;/item&gt;&lt;item&gt;453&lt;/item&gt;&lt;item&gt;454&lt;/item&gt;&lt;item&gt;457&lt;/item&gt;&lt;item&gt;458&lt;/item&gt;&lt;item&gt;459&lt;/item&gt;&lt;item&gt;461&lt;/item&gt;&lt;item&gt;463&lt;/item&gt;&lt;item&gt;464&lt;/item&gt;&lt;item&gt;465&lt;/item&gt;&lt;item&gt;466&lt;/item&gt;&lt;item&gt;467&lt;/item&gt;&lt;item&gt;468&lt;/item&gt;&lt;item&gt;471&lt;/item&gt;&lt;item&gt;472&lt;/item&gt;&lt;item&gt;474&lt;/item&gt;&lt;item&gt;475&lt;/item&gt;&lt;item&gt;477&lt;/item&gt;&lt;item&gt;479&lt;/item&gt;&lt;item&gt;480&lt;/item&gt;&lt;item&gt;481&lt;/item&gt;&lt;item&gt;482&lt;/item&gt;&lt;item&gt;486&lt;/item&gt;&lt;item&gt;488&lt;/item&gt;&lt;item&gt;489&lt;/item&gt;&lt;item&gt;494&lt;/item&gt;&lt;item&gt;496&lt;/item&gt;&lt;item&gt;497&lt;/item&gt;&lt;item&gt;498&lt;/item&gt;&lt;item&gt;502&lt;/item&gt;&lt;item&gt;503&lt;/item&gt;&lt;item&gt;504&lt;/item&gt;&lt;item&gt;505&lt;/item&gt;&lt;item&gt;506&lt;/item&gt;&lt;item&gt;507&lt;/item&gt;&lt;item&gt;508&lt;/item&gt;&lt;item&gt;509&lt;/item&gt;&lt;item&gt;551&lt;/item&gt;&lt;item&gt;553&lt;/item&gt;&lt;item&gt;554&lt;/item&gt;&lt;item&gt;555&lt;/item&gt;&lt;item&gt;556&lt;/item&gt;&lt;item&gt;560&lt;/item&gt;&lt;item&gt;562&lt;/item&gt;&lt;item&gt;564&lt;/item&gt;&lt;item&gt;565&lt;/item&gt;&lt;item&gt;567&lt;/item&gt;&lt;/record-ids&gt;&lt;/item&gt;&lt;/Libraries&gt;"/>
  </w:docVars>
  <w:rsids>
    <w:rsidRoot w:val="008A121E"/>
    <w:rsid w:val="00002E2B"/>
    <w:rsid w:val="00003746"/>
    <w:rsid w:val="000044A5"/>
    <w:rsid w:val="000048E1"/>
    <w:rsid w:val="00005A31"/>
    <w:rsid w:val="00005FDA"/>
    <w:rsid w:val="000071F6"/>
    <w:rsid w:val="00007E0D"/>
    <w:rsid w:val="00010473"/>
    <w:rsid w:val="00010BBE"/>
    <w:rsid w:val="000115B4"/>
    <w:rsid w:val="00012260"/>
    <w:rsid w:val="00013475"/>
    <w:rsid w:val="0001461B"/>
    <w:rsid w:val="00014AC6"/>
    <w:rsid w:val="00016AFB"/>
    <w:rsid w:val="00017BD4"/>
    <w:rsid w:val="00020291"/>
    <w:rsid w:val="00020628"/>
    <w:rsid w:val="00022906"/>
    <w:rsid w:val="00022971"/>
    <w:rsid w:val="00023155"/>
    <w:rsid w:val="0002394C"/>
    <w:rsid w:val="000257C7"/>
    <w:rsid w:val="00025EC3"/>
    <w:rsid w:val="00026D51"/>
    <w:rsid w:val="00026E23"/>
    <w:rsid w:val="000274F7"/>
    <w:rsid w:val="00027BF2"/>
    <w:rsid w:val="0003004C"/>
    <w:rsid w:val="0003017F"/>
    <w:rsid w:val="000308D3"/>
    <w:rsid w:val="00031DAB"/>
    <w:rsid w:val="00032D9F"/>
    <w:rsid w:val="00033BBF"/>
    <w:rsid w:val="00034878"/>
    <w:rsid w:val="00034DA8"/>
    <w:rsid w:val="00035CB4"/>
    <w:rsid w:val="00035EBC"/>
    <w:rsid w:val="000362CF"/>
    <w:rsid w:val="00036620"/>
    <w:rsid w:val="00036988"/>
    <w:rsid w:val="00037A94"/>
    <w:rsid w:val="0004063E"/>
    <w:rsid w:val="0004082C"/>
    <w:rsid w:val="00041335"/>
    <w:rsid w:val="0004432D"/>
    <w:rsid w:val="00044602"/>
    <w:rsid w:val="000454FA"/>
    <w:rsid w:val="00047E12"/>
    <w:rsid w:val="000500B8"/>
    <w:rsid w:val="00050358"/>
    <w:rsid w:val="00051560"/>
    <w:rsid w:val="00052578"/>
    <w:rsid w:val="000535F1"/>
    <w:rsid w:val="00053889"/>
    <w:rsid w:val="00053AA9"/>
    <w:rsid w:val="00053C6F"/>
    <w:rsid w:val="00053EF8"/>
    <w:rsid w:val="00054780"/>
    <w:rsid w:val="000549B7"/>
    <w:rsid w:val="00054C60"/>
    <w:rsid w:val="0005588F"/>
    <w:rsid w:val="0005591F"/>
    <w:rsid w:val="00055D0B"/>
    <w:rsid w:val="000561A8"/>
    <w:rsid w:val="000566F1"/>
    <w:rsid w:val="000568B4"/>
    <w:rsid w:val="00057F3D"/>
    <w:rsid w:val="00061BB7"/>
    <w:rsid w:val="00062954"/>
    <w:rsid w:val="000647F7"/>
    <w:rsid w:val="00064C75"/>
    <w:rsid w:val="00065F93"/>
    <w:rsid w:val="00067F25"/>
    <w:rsid w:val="0007013E"/>
    <w:rsid w:val="00070CB9"/>
    <w:rsid w:val="000713D6"/>
    <w:rsid w:val="000724F7"/>
    <w:rsid w:val="0007356C"/>
    <w:rsid w:val="0007417F"/>
    <w:rsid w:val="00074286"/>
    <w:rsid w:val="0007468B"/>
    <w:rsid w:val="00074AA1"/>
    <w:rsid w:val="000753C2"/>
    <w:rsid w:val="000767DB"/>
    <w:rsid w:val="00076D10"/>
    <w:rsid w:val="00077A55"/>
    <w:rsid w:val="00077C7E"/>
    <w:rsid w:val="000804EA"/>
    <w:rsid w:val="00080E23"/>
    <w:rsid w:val="00081D99"/>
    <w:rsid w:val="00083FDA"/>
    <w:rsid w:val="00084EF3"/>
    <w:rsid w:val="000855B5"/>
    <w:rsid w:val="000917C9"/>
    <w:rsid w:val="00091803"/>
    <w:rsid w:val="0009187C"/>
    <w:rsid w:val="000919D3"/>
    <w:rsid w:val="00091CF5"/>
    <w:rsid w:val="000933B6"/>
    <w:rsid w:val="0009460C"/>
    <w:rsid w:val="00094BD9"/>
    <w:rsid w:val="00094D5A"/>
    <w:rsid w:val="00096629"/>
    <w:rsid w:val="00097B46"/>
    <w:rsid w:val="000A009F"/>
    <w:rsid w:val="000A1A93"/>
    <w:rsid w:val="000A240A"/>
    <w:rsid w:val="000A3393"/>
    <w:rsid w:val="000A3844"/>
    <w:rsid w:val="000A457F"/>
    <w:rsid w:val="000A4BC6"/>
    <w:rsid w:val="000A507C"/>
    <w:rsid w:val="000A6AB5"/>
    <w:rsid w:val="000A6FFE"/>
    <w:rsid w:val="000A714B"/>
    <w:rsid w:val="000A794E"/>
    <w:rsid w:val="000B0A3D"/>
    <w:rsid w:val="000B0AB2"/>
    <w:rsid w:val="000B1A86"/>
    <w:rsid w:val="000B1CCB"/>
    <w:rsid w:val="000B1E8B"/>
    <w:rsid w:val="000B2192"/>
    <w:rsid w:val="000B23D5"/>
    <w:rsid w:val="000B34E2"/>
    <w:rsid w:val="000B46EE"/>
    <w:rsid w:val="000B7756"/>
    <w:rsid w:val="000C0CA8"/>
    <w:rsid w:val="000C1555"/>
    <w:rsid w:val="000C1D59"/>
    <w:rsid w:val="000C277A"/>
    <w:rsid w:val="000C4180"/>
    <w:rsid w:val="000C60E1"/>
    <w:rsid w:val="000C6B7A"/>
    <w:rsid w:val="000C6C99"/>
    <w:rsid w:val="000C7145"/>
    <w:rsid w:val="000C73D0"/>
    <w:rsid w:val="000D009F"/>
    <w:rsid w:val="000D00EE"/>
    <w:rsid w:val="000D01BB"/>
    <w:rsid w:val="000D0FAA"/>
    <w:rsid w:val="000D18E5"/>
    <w:rsid w:val="000D41C5"/>
    <w:rsid w:val="000D45E3"/>
    <w:rsid w:val="000D5093"/>
    <w:rsid w:val="000D5F5E"/>
    <w:rsid w:val="000D5FE4"/>
    <w:rsid w:val="000D61FA"/>
    <w:rsid w:val="000D7077"/>
    <w:rsid w:val="000E06C5"/>
    <w:rsid w:val="000E09DE"/>
    <w:rsid w:val="000E24A5"/>
    <w:rsid w:val="000E2BFB"/>
    <w:rsid w:val="000E3977"/>
    <w:rsid w:val="000E432E"/>
    <w:rsid w:val="000E446B"/>
    <w:rsid w:val="000E462A"/>
    <w:rsid w:val="000E6362"/>
    <w:rsid w:val="000E66AB"/>
    <w:rsid w:val="000F0243"/>
    <w:rsid w:val="000F1061"/>
    <w:rsid w:val="000F19CB"/>
    <w:rsid w:val="000F1DA1"/>
    <w:rsid w:val="000F2722"/>
    <w:rsid w:val="000F282E"/>
    <w:rsid w:val="000F45E3"/>
    <w:rsid w:val="000F6045"/>
    <w:rsid w:val="000F62F0"/>
    <w:rsid w:val="000F7171"/>
    <w:rsid w:val="000F7875"/>
    <w:rsid w:val="00101792"/>
    <w:rsid w:val="0010195D"/>
    <w:rsid w:val="001024ED"/>
    <w:rsid w:val="0010468C"/>
    <w:rsid w:val="00104762"/>
    <w:rsid w:val="0010547A"/>
    <w:rsid w:val="00106E36"/>
    <w:rsid w:val="00110C81"/>
    <w:rsid w:val="00110CA6"/>
    <w:rsid w:val="0011110E"/>
    <w:rsid w:val="0011184E"/>
    <w:rsid w:val="001122E0"/>
    <w:rsid w:val="00112EF7"/>
    <w:rsid w:val="00113120"/>
    <w:rsid w:val="00113191"/>
    <w:rsid w:val="0011450F"/>
    <w:rsid w:val="0011517C"/>
    <w:rsid w:val="00115746"/>
    <w:rsid w:val="00117EDD"/>
    <w:rsid w:val="001218C1"/>
    <w:rsid w:val="00121CC5"/>
    <w:rsid w:val="00122945"/>
    <w:rsid w:val="00122E2E"/>
    <w:rsid w:val="00123B4F"/>
    <w:rsid w:val="00124731"/>
    <w:rsid w:val="00124C96"/>
    <w:rsid w:val="00125C30"/>
    <w:rsid w:val="00127624"/>
    <w:rsid w:val="00127FC8"/>
    <w:rsid w:val="0013069F"/>
    <w:rsid w:val="0013110C"/>
    <w:rsid w:val="00131D30"/>
    <w:rsid w:val="00132A99"/>
    <w:rsid w:val="00133741"/>
    <w:rsid w:val="0013505F"/>
    <w:rsid w:val="00135306"/>
    <w:rsid w:val="00140B88"/>
    <w:rsid w:val="0014119F"/>
    <w:rsid w:val="001411E2"/>
    <w:rsid w:val="00141A10"/>
    <w:rsid w:val="0014218D"/>
    <w:rsid w:val="00142BF1"/>
    <w:rsid w:val="00142C4E"/>
    <w:rsid w:val="001431AA"/>
    <w:rsid w:val="001431C8"/>
    <w:rsid w:val="001435D4"/>
    <w:rsid w:val="00143FF5"/>
    <w:rsid w:val="0014524F"/>
    <w:rsid w:val="00146DA7"/>
    <w:rsid w:val="00147333"/>
    <w:rsid w:val="00147CF1"/>
    <w:rsid w:val="0015084B"/>
    <w:rsid w:val="001523C6"/>
    <w:rsid w:val="001524F8"/>
    <w:rsid w:val="00153090"/>
    <w:rsid w:val="0015593F"/>
    <w:rsid w:val="0015639D"/>
    <w:rsid w:val="001570C4"/>
    <w:rsid w:val="00157231"/>
    <w:rsid w:val="0015776A"/>
    <w:rsid w:val="00160BF5"/>
    <w:rsid w:val="00162212"/>
    <w:rsid w:val="00162503"/>
    <w:rsid w:val="00165A2C"/>
    <w:rsid w:val="00165CA8"/>
    <w:rsid w:val="001662D7"/>
    <w:rsid w:val="0016696F"/>
    <w:rsid w:val="00166A38"/>
    <w:rsid w:val="001679D9"/>
    <w:rsid w:val="00170F6A"/>
    <w:rsid w:val="0017160E"/>
    <w:rsid w:val="00173474"/>
    <w:rsid w:val="00173607"/>
    <w:rsid w:val="0017449F"/>
    <w:rsid w:val="00174964"/>
    <w:rsid w:val="0017538E"/>
    <w:rsid w:val="00176378"/>
    <w:rsid w:val="001804F9"/>
    <w:rsid w:val="00180761"/>
    <w:rsid w:val="00180794"/>
    <w:rsid w:val="00182A59"/>
    <w:rsid w:val="001845BE"/>
    <w:rsid w:val="001852E1"/>
    <w:rsid w:val="001856F6"/>
    <w:rsid w:val="00185D48"/>
    <w:rsid w:val="001860D4"/>
    <w:rsid w:val="00186163"/>
    <w:rsid w:val="00186BB9"/>
    <w:rsid w:val="00186C78"/>
    <w:rsid w:val="001873F8"/>
    <w:rsid w:val="001878AD"/>
    <w:rsid w:val="00187B5E"/>
    <w:rsid w:val="00187DBE"/>
    <w:rsid w:val="00190F7A"/>
    <w:rsid w:val="00195309"/>
    <w:rsid w:val="001956A9"/>
    <w:rsid w:val="00195B62"/>
    <w:rsid w:val="001968E1"/>
    <w:rsid w:val="00196AFA"/>
    <w:rsid w:val="0019733B"/>
    <w:rsid w:val="00197ECF"/>
    <w:rsid w:val="001A046D"/>
    <w:rsid w:val="001A1F85"/>
    <w:rsid w:val="001A33B9"/>
    <w:rsid w:val="001A3EAE"/>
    <w:rsid w:val="001A4074"/>
    <w:rsid w:val="001A4B93"/>
    <w:rsid w:val="001A50E6"/>
    <w:rsid w:val="001A5277"/>
    <w:rsid w:val="001A56A3"/>
    <w:rsid w:val="001A5B0A"/>
    <w:rsid w:val="001A6E33"/>
    <w:rsid w:val="001A7A00"/>
    <w:rsid w:val="001A7B16"/>
    <w:rsid w:val="001A7F6C"/>
    <w:rsid w:val="001B05E6"/>
    <w:rsid w:val="001B3BE6"/>
    <w:rsid w:val="001B4295"/>
    <w:rsid w:val="001B61E0"/>
    <w:rsid w:val="001B64AE"/>
    <w:rsid w:val="001B67C2"/>
    <w:rsid w:val="001C05BF"/>
    <w:rsid w:val="001C0B94"/>
    <w:rsid w:val="001C0BE6"/>
    <w:rsid w:val="001C1444"/>
    <w:rsid w:val="001C39D6"/>
    <w:rsid w:val="001C40B4"/>
    <w:rsid w:val="001C434F"/>
    <w:rsid w:val="001C521A"/>
    <w:rsid w:val="001C6175"/>
    <w:rsid w:val="001C6F82"/>
    <w:rsid w:val="001D037A"/>
    <w:rsid w:val="001D3A0C"/>
    <w:rsid w:val="001D3B30"/>
    <w:rsid w:val="001D4449"/>
    <w:rsid w:val="001D5117"/>
    <w:rsid w:val="001D5ED4"/>
    <w:rsid w:val="001D602D"/>
    <w:rsid w:val="001D68A6"/>
    <w:rsid w:val="001D6B38"/>
    <w:rsid w:val="001D7751"/>
    <w:rsid w:val="001E008F"/>
    <w:rsid w:val="001E01EF"/>
    <w:rsid w:val="001E045D"/>
    <w:rsid w:val="001E06C2"/>
    <w:rsid w:val="001E1A9E"/>
    <w:rsid w:val="001E34D0"/>
    <w:rsid w:val="001E35E2"/>
    <w:rsid w:val="001E3830"/>
    <w:rsid w:val="001E3FEA"/>
    <w:rsid w:val="001E4E08"/>
    <w:rsid w:val="001E4F07"/>
    <w:rsid w:val="001E6E6C"/>
    <w:rsid w:val="001E7308"/>
    <w:rsid w:val="001F0C12"/>
    <w:rsid w:val="001F18C8"/>
    <w:rsid w:val="001F250C"/>
    <w:rsid w:val="001F35B1"/>
    <w:rsid w:val="001F49D4"/>
    <w:rsid w:val="0020036C"/>
    <w:rsid w:val="0020037F"/>
    <w:rsid w:val="002011F1"/>
    <w:rsid w:val="00201DB0"/>
    <w:rsid w:val="00202397"/>
    <w:rsid w:val="00204613"/>
    <w:rsid w:val="002048EE"/>
    <w:rsid w:val="002054ED"/>
    <w:rsid w:val="0020685F"/>
    <w:rsid w:val="00207AB0"/>
    <w:rsid w:val="0021183C"/>
    <w:rsid w:val="0021187B"/>
    <w:rsid w:val="00212867"/>
    <w:rsid w:val="00213170"/>
    <w:rsid w:val="002136A4"/>
    <w:rsid w:val="00213A6D"/>
    <w:rsid w:val="00214A72"/>
    <w:rsid w:val="00216829"/>
    <w:rsid w:val="00220EFF"/>
    <w:rsid w:val="0022191F"/>
    <w:rsid w:val="00222A92"/>
    <w:rsid w:val="002252C9"/>
    <w:rsid w:val="00226D25"/>
    <w:rsid w:val="0023080D"/>
    <w:rsid w:val="00232433"/>
    <w:rsid w:val="002335DE"/>
    <w:rsid w:val="00233943"/>
    <w:rsid w:val="002340F8"/>
    <w:rsid w:val="00235FCB"/>
    <w:rsid w:val="00236248"/>
    <w:rsid w:val="00237FC7"/>
    <w:rsid w:val="002401EB"/>
    <w:rsid w:val="00240D28"/>
    <w:rsid w:val="00241C6C"/>
    <w:rsid w:val="00241CE2"/>
    <w:rsid w:val="00242749"/>
    <w:rsid w:val="00242826"/>
    <w:rsid w:val="00244061"/>
    <w:rsid w:val="0024468B"/>
    <w:rsid w:val="00245FEA"/>
    <w:rsid w:val="002461BC"/>
    <w:rsid w:val="00246785"/>
    <w:rsid w:val="00246886"/>
    <w:rsid w:val="00247612"/>
    <w:rsid w:val="00247BE8"/>
    <w:rsid w:val="00250C17"/>
    <w:rsid w:val="00250D02"/>
    <w:rsid w:val="00251407"/>
    <w:rsid w:val="0025232D"/>
    <w:rsid w:val="002542E6"/>
    <w:rsid w:val="0025510B"/>
    <w:rsid w:val="00255DD0"/>
    <w:rsid w:val="00257DD4"/>
    <w:rsid w:val="00261F1E"/>
    <w:rsid w:val="00262017"/>
    <w:rsid w:val="002629F0"/>
    <w:rsid w:val="00263592"/>
    <w:rsid w:val="002640E3"/>
    <w:rsid w:val="002672DE"/>
    <w:rsid w:val="00267917"/>
    <w:rsid w:val="00270EF1"/>
    <w:rsid w:val="0027420E"/>
    <w:rsid w:val="00274E64"/>
    <w:rsid w:val="00275380"/>
    <w:rsid w:val="002770F1"/>
    <w:rsid w:val="002778C0"/>
    <w:rsid w:val="00281BAE"/>
    <w:rsid w:val="0028289D"/>
    <w:rsid w:val="00282ADD"/>
    <w:rsid w:val="002838AE"/>
    <w:rsid w:val="00283F5F"/>
    <w:rsid w:val="00285945"/>
    <w:rsid w:val="00286D7E"/>
    <w:rsid w:val="00287625"/>
    <w:rsid w:val="0029247A"/>
    <w:rsid w:val="00295263"/>
    <w:rsid w:val="00296A7C"/>
    <w:rsid w:val="00297D47"/>
    <w:rsid w:val="002A1B13"/>
    <w:rsid w:val="002A2986"/>
    <w:rsid w:val="002A2B41"/>
    <w:rsid w:val="002A3257"/>
    <w:rsid w:val="002A6755"/>
    <w:rsid w:val="002A6C37"/>
    <w:rsid w:val="002A77C7"/>
    <w:rsid w:val="002A7826"/>
    <w:rsid w:val="002B0FB6"/>
    <w:rsid w:val="002B1E58"/>
    <w:rsid w:val="002B371D"/>
    <w:rsid w:val="002B3798"/>
    <w:rsid w:val="002B6557"/>
    <w:rsid w:val="002B7447"/>
    <w:rsid w:val="002C0EBA"/>
    <w:rsid w:val="002C149F"/>
    <w:rsid w:val="002C1C1E"/>
    <w:rsid w:val="002C4035"/>
    <w:rsid w:val="002C45E7"/>
    <w:rsid w:val="002C6731"/>
    <w:rsid w:val="002D052D"/>
    <w:rsid w:val="002D3AE0"/>
    <w:rsid w:val="002D4732"/>
    <w:rsid w:val="002D5AC3"/>
    <w:rsid w:val="002D69AC"/>
    <w:rsid w:val="002D6ABD"/>
    <w:rsid w:val="002D6CD0"/>
    <w:rsid w:val="002D7FD3"/>
    <w:rsid w:val="002E0FAF"/>
    <w:rsid w:val="002E11F8"/>
    <w:rsid w:val="002E1333"/>
    <w:rsid w:val="002E1496"/>
    <w:rsid w:val="002E2ECE"/>
    <w:rsid w:val="002E4AE1"/>
    <w:rsid w:val="002E5174"/>
    <w:rsid w:val="002E5B06"/>
    <w:rsid w:val="002E7B98"/>
    <w:rsid w:val="002F0298"/>
    <w:rsid w:val="002F03D9"/>
    <w:rsid w:val="002F0417"/>
    <w:rsid w:val="002F0A13"/>
    <w:rsid w:val="002F1893"/>
    <w:rsid w:val="002F2274"/>
    <w:rsid w:val="002F2E9C"/>
    <w:rsid w:val="002F3AD7"/>
    <w:rsid w:val="002F3EB1"/>
    <w:rsid w:val="002F5151"/>
    <w:rsid w:val="002F5B09"/>
    <w:rsid w:val="002F5B6C"/>
    <w:rsid w:val="002F69FC"/>
    <w:rsid w:val="002F6E2D"/>
    <w:rsid w:val="002F7057"/>
    <w:rsid w:val="002F762E"/>
    <w:rsid w:val="0030094E"/>
    <w:rsid w:val="00300F5D"/>
    <w:rsid w:val="003016F3"/>
    <w:rsid w:val="00301C83"/>
    <w:rsid w:val="00302F00"/>
    <w:rsid w:val="0030313B"/>
    <w:rsid w:val="00303FE8"/>
    <w:rsid w:val="00304E48"/>
    <w:rsid w:val="003059C8"/>
    <w:rsid w:val="003068B1"/>
    <w:rsid w:val="003108E6"/>
    <w:rsid w:val="0031121A"/>
    <w:rsid w:val="00312E7D"/>
    <w:rsid w:val="00314FD1"/>
    <w:rsid w:val="0031580D"/>
    <w:rsid w:val="00315AE0"/>
    <w:rsid w:val="00315F89"/>
    <w:rsid w:val="003166B2"/>
    <w:rsid w:val="00317AA2"/>
    <w:rsid w:val="003209F3"/>
    <w:rsid w:val="00321D08"/>
    <w:rsid w:val="00321EEA"/>
    <w:rsid w:val="00323743"/>
    <w:rsid w:val="00323A22"/>
    <w:rsid w:val="00324AD6"/>
    <w:rsid w:val="00325F08"/>
    <w:rsid w:val="00327244"/>
    <w:rsid w:val="00327AF4"/>
    <w:rsid w:val="00327E3B"/>
    <w:rsid w:val="003301C3"/>
    <w:rsid w:val="00330D82"/>
    <w:rsid w:val="00331978"/>
    <w:rsid w:val="00332090"/>
    <w:rsid w:val="00332A16"/>
    <w:rsid w:val="0033343D"/>
    <w:rsid w:val="0033370B"/>
    <w:rsid w:val="00334F26"/>
    <w:rsid w:val="003357A8"/>
    <w:rsid w:val="0033630F"/>
    <w:rsid w:val="003369CD"/>
    <w:rsid w:val="00336D65"/>
    <w:rsid w:val="00340855"/>
    <w:rsid w:val="00340BF3"/>
    <w:rsid w:val="003411D6"/>
    <w:rsid w:val="003414EC"/>
    <w:rsid w:val="003415FB"/>
    <w:rsid w:val="00343367"/>
    <w:rsid w:val="003434AB"/>
    <w:rsid w:val="00344238"/>
    <w:rsid w:val="00345444"/>
    <w:rsid w:val="003462C2"/>
    <w:rsid w:val="0034676B"/>
    <w:rsid w:val="0034796E"/>
    <w:rsid w:val="0035079B"/>
    <w:rsid w:val="003507D1"/>
    <w:rsid w:val="00351058"/>
    <w:rsid w:val="00352749"/>
    <w:rsid w:val="003527F0"/>
    <w:rsid w:val="00352945"/>
    <w:rsid w:val="00352B92"/>
    <w:rsid w:val="00356AEF"/>
    <w:rsid w:val="00360C40"/>
    <w:rsid w:val="003656A4"/>
    <w:rsid w:val="00366037"/>
    <w:rsid w:val="003666E5"/>
    <w:rsid w:val="00366DCA"/>
    <w:rsid w:val="00366E48"/>
    <w:rsid w:val="00367192"/>
    <w:rsid w:val="00370A14"/>
    <w:rsid w:val="00370A65"/>
    <w:rsid w:val="00371ADA"/>
    <w:rsid w:val="00373BB4"/>
    <w:rsid w:val="00373C7C"/>
    <w:rsid w:val="00373F6E"/>
    <w:rsid w:val="003742E2"/>
    <w:rsid w:val="00374379"/>
    <w:rsid w:val="00375158"/>
    <w:rsid w:val="00376ADA"/>
    <w:rsid w:val="00376CD8"/>
    <w:rsid w:val="003771D1"/>
    <w:rsid w:val="0037738E"/>
    <w:rsid w:val="00380D19"/>
    <w:rsid w:val="00382624"/>
    <w:rsid w:val="00382B3B"/>
    <w:rsid w:val="00382BBC"/>
    <w:rsid w:val="00384662"/>
    <w:rsid w:val="00385166"/>
    <w:rsid w:val="00385572"/>
    <w:rsid w:val="00386C10"/>
    <w:rsid w:val="00386FE3"/>
    <w:rsid w:val="00387B28"/>
    <w:rsid w:val="00387BCA"/>
    <w:rsid w:val="0039327A"/>
    <w:rsid w:val="00393ADB"/>
    <w:rsid w:val="003942DF"/>
    <w:rsid w:val="00394814"/>
    <w:rsid w:val="00394AD4"/>
    <w:rsid w:val="00394DDB"/>
    <w:rsid w:val="00394E0E"/>
    <w:rsid w:val="00395055"/>
    <w:rsid w:val="00395F83"/>
    <w:rsid w:val="00396588"/>
    <w:rsid w:val="00396C76"/>
    <w:rsid w:val="003A01C0"/>
    <w:rsid w:val="003A0305"/>
    <w:rsid w:val="003A04B9"/>
    <w:rsid w:val="003A0968"/>
    <w:rsid w:val="003A0D58"/>
    <w:rsid w:val="003A29D6"/>
    <w:rsid w:val="003A2BE8"/>
    <w:rsid w:val="003A3BA8"/>
    <w:rsid w:val="003A3C38"/>
    <w:rsid w:val="003A54B8"/>
    <w:rsid w:val="003A66B1"/>
    <w:rsid w:val="003A6A7A"/>
    <w:rsid w:val="003A6EBD"/>
    <w:rsid w:val="003A6F19"/>
    <w:rsid w:val="003B0144"/>
    <w:rsid w:val="003B1565"/>
    <w:rsid w:val="003B2B8B"/>
    <w:rsid w:val="003B375B"/>
    <w:rsid w:val="003B3AA2"/>
    <w:rsid w:val="003B3B28"/>
    <w:rsid w:val="003B54EC"/>
    <w:rsid w:val="003B65AF"/>
    <w:rsid w:val="003B715A"/>
    <w:rsid w:val="003B7778"/>
    <w:rsid w:val="003C0CBE"/>
    <w:rsid w:val="003C0DCC"/>
    <w:rsid w:val="003C251B"/>
    <w:rsid w:val="003C3212"/>
    <w:rsid w:val="003C5095"/>
    <w:rsid w:val="003C5AFE"/>
    <w:rsid w:val="003C6656"/>
    <w:rsid w:val="003D010A"/>
    <w:rsid w:val="003D19AE"/>
    <w:rsid w:val="003D236D"/>
    <w:rsid w:val="003D2BF4"/>
    <w:rsid w:val="003D41C5"/>
    <w:rsid w:val="003D470C"/>
    <w:rsid w:val="003D4765"/>
    <w:rsid w:val="003D4885"/>
    <w:rsid w:val="003D4C01"/>
    <w:rsid w:val="003D4C12"/>
    <w:rsid w:val="003D51E4"/>
    <w:rsid w:val="003D5422"/>
    <w:rsid w:val="003D674C"/>
    <w:rsid w:val="003D7B6F"/>
    <w:rsid w:val="003E0697"/>
    <w:rsid w:val="003E09A5"/>
    <w:rsid w:val="003E117E"/>
    <w:rsid w:val="003E11A4"/>
    <w:rsid w:val="003E15B1"/>
    <w:rsid w:val="003E186A"/>
    <w:rsid w:val="003E1B0D"/>
    <w:rsid w:val="003E2839"/>
    <w:rsid w:val="003E31AC"/>
    <w:rsid w:val="003E4532"/>
    <w:rsid w:val="003E46A7"/>
    <w:rsid w:val="003E46BF"/>
    <w:rsid w:val="003E5381"/>
    <w:rsid w:val="003E5B93"/>
    <w:rsid w:val="003E6359"/>
    <w:rsid w:val="003E6B39"/>
    <w:rsid w:val="003E707F"/>
    <w:rsid w:val="003F087C"/>
    <w:rsid w:val="003F1180"/>
    <w:rsid w:val="003F24B1"/>
    <w:rsid w:val="003F2F98"/>
    <w:rsid w:val="003F3302"/>
    <w:rsid w:val="003F4885"/>
    <w:rsid w:val="003F53CA"/>
    <w:rsid w:val="003F66F1"/>
    <w:rsid w:val="003F7E29"/>
    <w:rsid w:val="004010F8"/>
    <w:rsid w:val="00403F6E"/>
    <w:rsid w:val="00404821"/>
    <w:rsid w:val="0040535F"/>
    <w:rsid w:val="00405756"/>
    <w:rsid w:val="00405B0A"/>
    <w:rsid w:val="004073B0"/>
    <w:rsid w:val="00407827"/>
    <w:rsid w:val="00410700"/>
    <w:rsid w:val="00410D22"/>
    <w:rsid w:val="004113FC"/>
    <w:rsid w:val="00411CE3"/>
    <w:rsid w:val="00411F19"/>
    <w:rsid w:val="004140CC"/>
    <w:rsid w:val="0041431E"/>
    <w:rsid w:val="00414A9C"/>
    <w:rsid w:val="00416512"/>
    <w:rsid w:val="00417D6B"/>
    <w:rsid w:val="00420062"/>
    <w:rsid w:val="00420189"/>
    <w:rsid w:val="0042030C"/>
    <w:rsid w:val="0042033C"/>
    <w:rsid w:val="00420AD4"/>
    <w:rsid w:val="00421393"/>
    <w:rsid w:val="004221A3"/>
    <w:rsid w:val="004237BF"/>
    <w:rsid w:val="0042553C"/>
    <w:rsid w:val="004257FC"/>
    <w:rsid w:val="00426116"/>
    <w:rsid w:val="00426938"/>
    <w:rsid w:val="00426FD2"/>
    <w:rsid w:val="00427883"/>
    <w:rsid w:val="00427CC8"/>
    <w:rsid w:val="004310F6"/>
    <w:rsid w:val="0043172B"/>
    <w:rsid w:val="00431A7F"/>
    <w:rsid w:val="00433685"/>
    <w:rsid w:val="0043575F"/>
    <w:rsid w:val="00435B14"/>
    <w:rsid w:val="00437A8D"/>
    <w:rsid w:val="0044012B"/>
    <w:rsid w:val="004415B7"/>
    <w:rsid w:val="00441E0E"/>
    <w:rsid w:val="004420A6"/>
    <w:rsid w:val="00442589"/>
    <w:rsid w:val="00442FC9"/>
    <w:rsid w:val="00443634"/>
    <w:rsid w:val="0044600F"/>
    <w:rsid w:val="0044698D"/>
    <w:rsid w:val="00446E38"/>
    <w:rsid w:val="00446E3A"/>
    <w:rsid w:val="004473FB"/>
    <w:rsid w:val="00447C6E"/>
    <w:rsid w:val="00451869"/>
    <w:rsid w:val="00451F64"/>
    <w:rsid w:val="00452ED9"/>
    <w:rsid w:val="00453E41"/>
    <w:rsid w:val="00454106"/>
    <w:rsid w:val="004552FE"/>
    <w:rsid w:val="00457BC0"/>
    <w:rsid w:val="00460D38"/>
    <w:rsid w:val="00461033"/>
    <w:rsid w:val="004611FA"/>
    <w:rsid w:val="004622BA"/>
    <w:rsid w:val="00462472"/>
    <w:rsid w:val="00463D6D"/>
    <w:rsid w:val="00463DAE"/>
    <w:rsid w:val="004645AA"/>
    <w:rsid w:val="004647AC"/>
    <w:rsid w:val="0046487C"/>
    <w:rsid w:val="004649BB"/>
    <w:rsid w:val="00464B61"/>
    <w:rsid w:val="00464C8E"/>
    <w:rsid w:val="0046718F"/>
    <w:rsid w:val="004676A6"/>
    <w:rsid w:val="004701A8"/>
    <w:rsid w:val="0047141A"/>
    <w:rsid w:val="004721A2"/>
    <w:rsid w:val="00472EB6"/>
    <w:rsid w:val="00472F61"/>
    <w:rsid w:val="00472F69"/>
    <w:rsid w:val="00473058"/>
    <w:rsid w:val="00474D8D"/>
    <w:rsid w:val="00475557"/>
    <w:rsid w:val="00476084"/>
    <w:rsid w:val="00476093"/>
    <w:rsid w:val="00480331"/>
    <w:rsid w:val="0048370A"/>
    <w:rsid w:val="004837D8"/>
    <w:rsid w:val="00483F2C"/>
    <w:rsid w:val="00484142"/>
    <w:rsid w:val="00485959"/>
    <w:rsid w:val="00485997"/>
    <w:rsid w:val="0048697C"/>
    <w:rsid w:val="00486D23"/>
    <w:rsid w:val="004870FF"/>
    <w:rsid w:val="0048740E"/>
    <w:rsid w:val="00487B92"/>
    <w:rsid w:val="004931F3"/>
    <w:rsid w:val="00493F91"/>
    <w:rsid w:val="00494442"/>
    <w:rsid w:val="00495291"/>
    <w:rsid w:val="004958FC"/>
    <w:rsid w:val="00496014"/>
    <w:rsid w:val="00496584"/>
    <w:rsid w:val="00496923"/>
    <w:rsid w:val="00496EE4"/>
    <w:rsid w:val="004A0E6F"/>
    <w:rsid w:val="004A0FA9"/>
    <w:rsid w:val="004A3208"/>
    <w:rsid w:val="004A555F"/>
    <w:rsid w:val="004A5656"/>
    <w:rsid w:val="004A56FC"/>
    <w:rsid w:val="004A6697"/>
    <w:rsid w:val="004A709C"/>
    <w:rsid w:val="004B1505"/>
    <w:rsid w:val="004B21BD"/>
    <w:rsid w:val="004B247D"/>
    <w:rsid w:val="004B2A57"/>
    <w:rsid w:val="004B39C5"/>
    <w:rsid w:val="004B441E"/>
    <w:rsid w:val="004B4696"/>
    <w:rsid w:val="004B47B4"/>
    <w:rsid w:val="004B4989"/>
    <w:rsid w:val="004B5E02"/>
    <w:rsid w:val="004B64E7"/>
    <w:rsid w:val="004B6530"/>
    <w:rsid w:val="004B723B"/>
    <w:rsid w:val="004B7277"/>
    <w:rsid w:val="004B74DA"/>
    <w:rsid w:val="004B76C0"/>
    <w:rsid w:val="004C0463"/>
    <w:rsid w:val="004C074E"/>
    <w:rsid w:val="004C1F9A"/>
    <w:rsid w:val="004C2129"/>
    <w:rsid w:val="004C3664"/>
    <w:rsid w:val="004C514B"/>
    <w:rsid w:val="004C67EF"/>
    <w:rsid w:val="004C6934"/>
    <w:rsid w:val="004C770A"/>
    <w:rsid w:val="004D047A"/>
    <w:rsid w:val="004D3DE7"/>
    <w:rsid w:val="004D53A8"/>
    <w:rsid w:val="004D5765"/>
    <w:rsid w:val="004D58B0"/>
    <w:rsid w:val="004D6E3E"/>
    <w:rsid w:val="004E1874"/>
    <w:rsid w:val="004E18E3"/>
    <w:rsid w:val="004E1C56"/>
    <w:rsid w:val="004E1C79"/>
    <w:rsid w:val="004E2602"/>
    <w:rsid w:val="004E5496"/>
    <w:rsid w:val="004E5DB2"/>
    <w:rsid w:val="004E6796"/>
    <w:rsid w:val="004F009F"/>
    <w:rsid w:val="004F094B"/>
    <w:rsid w:val="004F19D8"/>
    <w:rsid w:val="004F1ECD"/>
    <w:rsid w:val="004F22E2"/>
    <w:rsid w:val="004F2CEB"/>
    <w:rsid w:val="004F3465"/>
    <w:rsid w:val="004F34AE"/>
    <w:rsid w:val="004F3763"/>
    <w:rsid w:val="004F3963"/>
    <w:rsid w:val="004F4F55"/>
    <w:rsid w:val="004F51DA"/>
    <w:rsid w:val="004F56D8"/>
    <w:rsid w:val="004F6222"/>
    <w:rsid w:val="004F684D"/>
    <w:rsid w:val="004F6922"/>
    <w:rsid w:val="004F695C"/>
    <w:rsid w:val="004F728C"/>
    <w:rsid w:val="004F74D7"/>
    <w:rsid w:val="004F76D8"/>
    <w:rsid w:val="004F7E5C"/>
    <w:rsid w:val="00501D3A"/>
    <w:rsid w:val="00503596"/>
    <w:rsid w:val="00503B42"/>
    <w:rsid w:val="00504E31"/>
    <w:rsid w:val="0050552F"/>
    <w:rsid w:val="00506FF7"/>
    <w:rsid w:val="005071F4"/>
    <w:rsid w:val="005072B5"/>
    <w:rsid w:val="005074DD"/>
    <w:rsid w:val="00507AF4"/>
    <w:rsid w:val="00510937"/>
    <w:rsid w:val="00512CEF"/>
    <w:rsid w:val="005141AA"/>
    <w:rsid w:val="00514496"/>
    <w:rsid w:val="0051578B"/>
    <w:rsid w:val="00516B43"/>
    <w:rsid w:val="0052054D"/>
    <w:rsid w:val="005205A7"/>
    <w:rsid w:val="00520BE8"/>
    <w:rsid w:val="005214ED"/>
    <w:rsid w:val="005214EF"/>
    <w:rsid w:val="0052266E"/>
    <w:rsid w:val="00522F0E"/>
    <w:rsid w:val="00524679"/>
    <w:rsid w:val="00524B3E"/>
    <w:rsid w:val="0052582A"/>
    <w:rsid w:val="005266F0"/>
    <w:rsid w:val="005277DA"/>
    <w:rsid w:val="005278EA"/>
    <w:rsid w:val="0052799E"/>
    <w:rsid w:val="0053192B"/>
    <w:rsid w:val="00531C9F"/>
    <w:rsid w:val="005326B8"/>
    <w:rsid w:val="00532C04"/>
    <w:rsid w:val="00533C28"/>
    <w:rsid w:val="005342AB"/>
    <w:rsid w:val="00534EFA"/>
    <w:rsid w:val="00535283"/>
    <w:rsid w:val="0053584F"/>
    <w:rsid w:val="005360F2"/>
    <w:rsid w:val="005376C7"/>
    <w:rsid w:val="00537F98"/>
    <w:rsid w:val="005403D4"/>
    <w:rsid w:val="0054114F"/>
    <w:rsid w:val="00542907"/>
    <w:rsid w:val="00542A7D"/>
    <w:rsid w:val="005430AF"/>
    <w:rsid w:val="005431AA"/>
    <w:rsid w:val="00544165"/>
    <w:rsid w:val="00544CA7"/>
    <w:rsid w:val="00544CCA"/>
    <w:rsid w:val="005475E9"/>
    <w:rsid w:val="0055101D"/>
    <w:rsid w:val="0055153A"/>
    <w:rsid w:val="00551955"/>
    <w:rsid w:val="00551F5D"/>
    <w:rsid w:val="00553D45"/>
    <w:rsid w:val="00555139"/>
    <w:rsid w:val="00556BAA"/>
    <w:rsid w:val="00556BC0"/>
    <w:rsid w:val="00557308"/>
    <w:rsid w:val="00557648"/>
    <w:rsid w:val="00560825"/>
    <w:rsid w:val="005623DB"/>
    <w:rsid w:val="005624F0"/>
    <w:rsid w:val="00562FBC"/>
    <w:rsid w:val="005634F2"/>
    <w:rsid w:val="00563707"/>
    <w:rsid w:val="00567625"/>
    <w:rsid w:val="005702A7"/>
    <w:rsid w:val="00570B29"/>
    <w:rsid w:val="00570D4C"/>
    <w:rsid w:val="00571933"/>
    <w:rsid w:val="0057361D"/>
    <w:rsid w:val="0057406E"/>
    <w:rsid w:val="0057428B"/>
    <w:rsid w:val="00575228"/>
    <w:rsid w:val="00575B8F"/>
    <w:rsid w:val="0057609E"/>
    <w:rsid w:val="00576476"/>
    <w:rsid w:val="00576A83"/>
    <w:rsid w:val="00576E94"/>
    <w:rsid w:val="005803BD"/>
    <w:rsid w:val="00580986"/>
    <w:rsid w:val="00581931"/>
    <w:rsid w:val="00583E21"/>
    <w:rsid w:val="005843C0"/>
    <w:rsid w:val="0058496B"/>
    <w:rsid w:val="00584C0A"/>
    <w:rsid w:val="00585A90"/>
    <w:rsid w:val="005873BD"/>
    <w:rsid w:val="005923B0"/>
    <w:rsid w:val="00592D6B"/>
    <w:rsid w:val="00593F60"/>
    <w:rsid w:val="00594131"/>
    <w:rsid w:val="005945ED"/>
    <w:rsid w:val="00595BE8"/>
    <w:rsid w:val="00595CAD"/>
    <w:rsid w:val="00595CEF"/>
    <w:rsid w:val="00597C42"/>
    <w:rsid w:val="005A29AE"/>
    <w:rsid w:val="005A2CB0"/>
    <w:rsid w:val="005A325E"/>
    <w:rsid w:val="005A394A"/>
    <w:rsid w:val="005A4955"/>
    <w:rsid w:val="005A51AE"/>
    <w:rsid w:val="005A595A"/>
    <w:rsid w:val="005A66D2"/>
    <w:rsid w:val="005A69E8"/>
    <w:rsid w:val="005A723F"/>
    <w:rsid w:val="005A79FC"/>
    <w:rsid w:val="005A7BDA"/>
    <w:rsid w:val="005B1BE6"/>
    <w:rsid w:val="005B22C6"/>
    <w:rsid w:val="005B3894"/>
    <w:rsid w:val="005B682F"/>
    <w:rsid w:val="005B74C5"/>
    <w:rsid w:val="005B79C7"/>
    <w:rsid w:val="005C00CA"/>
    <w:rsid w:val="005C1F1D"/>
    <w:rsid w:val="005C3AB3"/>
    <w:rsid w:val="005C5924"/>
    <w:rsid w:val="005C7C63"/>
    <w:rsid w:val="005D03BA"/>
    <w:rsid w:val="005D252B"/>
    <w:rsid w:val="005D476B"/>
    <w:rsid w:val="005D4E8D"/>
    <w:rsid w:val="005D5149"/>
    <w:rsid w:val="005D5D4C"/>
    <w:rsid w:val="005D6FDF"/>
    <w:rsid w:val="005E183D"/>
    <w:rsid w:val="005E254C"/>
    <w:rsid w:val="005E53C8"/>
    <w:rsid w:val="005E5B96"/>
    <w:rsid w:val="005E64EB"/>
    <w:rsid w:val="005E6DD5"/>
    <w:rsid w:val="005E73BA"/>
    <w:rsid w:val="005E77C3"/>
    <w:rsid w:val="005F04E0"/>
    <w:rsid w:val="005F093D"/>
    <w:rsid w:val="005F169A"/>
    <w:rsid w:val="005F2913"/>
    <w:rsid w:val="005F292B"/>
    <w:rsid w:val="005F2A8E"/>
    <w:rsid w:val="005F30B2"/>
    <w:rsid w:val="005F4863"/>
    <w:rsid w:val="005F5107"/>
    <w:rsid w:val="005F667E"/>
    <w:rsid w:val="005F7743"/>
    <w:rsid w:val="00600079"/>
    <w:rsid w:val="00600616"/>
    <w:rsid w:val="00600B16"/>
    <w:rsid w:val="00601740"/>
    <w:rsid w:val="006018B3"/>
    <w:rsid w:val="00603AD4"/>
    <w:rsid w:val="006040C2"/>
    <w:rsid w:val="0060438B"/>
    <w:rsid w:val="0060473B"/>
    <w:rsid w:val="006051CD"/>
    <w:rsid w:val="00607435"/>
    <w:rsid w:val="00610D9B"/>
    <w:rsid w:val="006113B4"/>
    <w:rsid w:val="006115CA"/>
    <w:rsid w:val="00613845"/>
    <w:rsid w:val="0062270E"/>
    <w:rsid w:val="00623A08"/>
    <w:rsid w:val="00623CD8"/>
    <w:rsid w:val="00624899"/>
    <w:rsid w:val="0063042F"/>
    <w:rsid w:val="006310E4"/>
    <w:rsid w:val="0063170D"/>
    <w:rsid w:val="00633117"/>
    <w:rsid w:val="00633307"/>
    <w:rsid w:val="0063453C"/>
    <w:rsid w:val="00634EB2"/>
    <w:rsid w:val="0063520F"/>
    <w:rsid w:val="00635AB3"/>
    <w:rsid w:val="00635BC8"/>
    <w:rsid w:val="0063627D"/>
    <w:rsid w:val="006365AE"/>
    <w:rsid w:val="00636621"/>
    <w:rsid w:val="00637A01"/>
    <w:rsid w:val="00637AF7"/>
    <w:rsid w:val="00637D6A"/>
    <w:rsid w:val="0064031C"/>
    <w:rsid w:val="00640352"/>
    <w:rsid w:val="00642407"/>
    <w:rsid w:val="006431E8"/>
    <w:rsid w:val="00643B21"/>
    <w:rsid w:val="00645E46"/>
    <w:rsid w:val="0064747E"/>
    <w:rsid w:val="00647760"/>
    <w:rsid w:val="006477B9"/>
    <w:rsid w:val="00647AED"/>
    <w:rsid w:val="00647C7F"/>
    <w:rsid w:val="00647F2B"/>
    <w:rsid w:val="00650072"/>
    <w:rsid w:val="00650B26"/>
    <w:rsid w:val="0065254C"/>
    <w:rsid w:val="00654232"/>
    <w:rsid w:val="00654A61"/>
    <w:rsid w:val="00654E21"/>
    <w:rsid w:val="00654E57"/>
    <w:rsid w:val="006568A8"/>
    <w:rsid w:val="00656CDF"/>
    <w:rsid w:val="0065747A"/>
    <w:rsid w:val="006609E3"/>
    <w:rsid w:val="00660BEF"/>
    <w:rsid w:val="00661C0A"/>
    <w:rsid w:val="00661E74"/>
    <w:rsid w:val="006621E1"/>
    <w:rsid w:val="00662FFA"/>
    <w:rsid w:val="006640CD"/>
    <w:rsid w:val="00665880"/>
    <w:rsid w:val="00665DCD"/>
    <w:rsid w:val="006660D0"/>
    <w:rsid w:val="00666170"/>
    <w:rsid w:val="00666E96"/>
    <w:rsid w:val="00666FAB"/>
    <w:rsid w:val="006670F5"/>
    <w:rsid w:val="006703F1"/>
    <w:rsid w:val="00674522"/>
    <w:rsid w:val="0067471A"/>
    <w:rsid w:val="00674F22"/>
    <w:rsid w:val="006754A4"/>
    <w:rsid w:val="006755E3"/>
    <w:rsid w:val="006765DB"/>
    <w:rsid w:val="00677091"/>
    <w:rsid w:val="00677899"/>
    <w:rsid w:val="006778F2"/>
    <w:rsid w:val="0068045A"/>
    <w:rsid w:val="00680660"/>
    <w:rsid w:val="00681142"/>
    <w:rsid w:val="006823A5"/>
    <w:rsid w:val="0068349E"/>
    <w:rsid w:val="00684606"/>
    <w:rsid w:val="00684F6C"/>
    <w:rsid w:val="00685240"/>
    <w:rsid w:val="00686220"/>
    <w:rsid w:val="006863E0"/>
    <w:rsid w:val="00687E0A"/>
    <w:rsid w:val="00687FCB"/>
    <w:rsid w:val="00690D6C"/>
    <w:rsid w:val="00691750"/>
    <w:rsid w:val="00692554"/>
    <w:rsid w:val="00692656"/>
    <w:rsid w:val="006940CD"/>
    <w:rsid w:val="0069557E"/>
    <w:rsid w:val="006A0F95"/>
    <w:rsid w:val="006A13BF"/>
    <w:rsid w:val="006A256B"/>
    <w:rsid w:val="006A30F5"/>
    <w:rsid w:val="006A4980"/>
    <w:rsid w:val="006A4D06"/>
    <w:rsid w:val="006A78F3"/>
    <w:rsid w:val="006B1047"/>
    <w:rsid w:val="006B161C"/>
    <w:rsid w:val="006B2961"/>
    <w:rsid w:val="006B313E"/>
    <w:rsid w:val="006B3B90"/>
    <w:rsid w:val="006B3BA2"/>
    <w:rsid w:val="006B3E52"/>
    <w:rsid w:val="006B7398"/>
    <w:rsid w:val="006C07AA"/>
    <w:rsid w:val="006C2639"/>
    <w:rsid w:val="006C2694"/>
    <w:rsid w:val="006C2B84"/>
    <w:rsid w:val="006C31E3"/>
    <w:rsid w:val="006C390F"/>
    <w:rsid w:val="006C66D9"/>
    <w:rsid w:val="006C6843"/>
    <w:rsid w:val="006C6A9B"/>
    <w:rsid w:val="006C71B7"/>
    <w:rsid w:val="006D0C64"/>
    <w:rsid w:val="006D0E4D"/>
    <w:rsid w:val="006D10E6"/>
    <w:rsid w:val="006D1E52"/>
    <w:rsid w:val="006D2091"/>
    <w:rsid w:val="006D271B"/>
    <w:rsid w:val="006D5266"/>
    <w:rsid w:val="006D5427"/>
    <w:rsid w:val="006D7058"/>
    <w:rsid w:val="006E0B0A"/>
    <w:rsid w:val="006E1F1D"/>
    <w:rsid w:val="006E205C"/>
    <w:rsid w:val="006E2963"/>
    <w:rsid w:val="006E2D69"/>
    <w:rsid w:val="006E5582"/>
    <w:rsid w:val="006E6CCE"/>
    <w:rsid w:val="006E7691"/>
    <w:rsid w:val="006F05AD"/>
    <w:rsid w:val="006F0679"/>
    <w:rsid w:val="006F0FC5"/>
    <w:rsid w:val="006F12A4"/>
    <w:rsid w:val="006F1626"/>
    <w:rsid w:val="006F260E"/>
    <w:rsid w:val="006F3354"/>
    <w:rsid w:val="006F3430"/>
    <w:rsid w:val="006F38EE"/>
    <w:rsid w:val="006F3A20"/>
    <w:rsid w:val="006F4676"/>
    <w:rsid w:val="006F469C"/>
    <w:rsid w:val="006F4B24"/>
    <w:rsid w:val="006F6266"/>
    <w:rsid w:val="006F6B1D"/>
    <w:rsid w:val="006F72AD"/>
    <w:rsid w:val="0070101F"/>
    <w:rsid w:val="0070110B"/>
    <w:rsid w:val="00701567"/>
    <w:rsid w:val="00701904"/>
    <w:rsid w:val="00701DF5"/>
    <w:rsid w:val="007021DE"/>
    <w:rsid w:val="00703345"/>
    <w:rsid w:val="007038C5"/>
    <w:rsid w:val="00705B82"/>
    <w:rsid w:val="00706144"/>
    <w:rsid w:val="007065A3"/>
    <w:rsid w:val="00706793"/>
    <w:rsid w:val="00706A24"/>
    <w:rsid w:val="00706D9E"/>
    <w:rsid w:val="00711916"/>
    <w:rsid w:val="00712BE8"/>
    <w:rsid w:val="00713212"/>
    <w:rsid w:val="0071476D"/>
    <w:rsid w:val="007154DD"/>
    <w:rsid w:val="00715877"/>
    <w:rsid w:val="007160AC"/>
    <w:rsid w:val="00722012"/>
    <w:rsid w:val="00723681"/>
    <w:rsid w:val="007237E0"/>
    <w:rsid w:val="00725055"/>
    <w:rsid w:val="0072565D"/>
    <w:rsid w:val="00730DAF"/>
    <w:rsid w:val="00730FEE"/>
    <w:rsid w:val="00734CD1"/>
    <w:rsid w:val="0073691D"/>
    <w:rsid w:val="00737716"/>
    <w:rsid w:val="007378BE"/>
    <w:rsid w:val="007405F7"/>
    <w:rsid w:val="00740C43"/>
    <w:rsid w:val="00741DDB"/>
    <w:rsid w:val="00743561"/>
    <w:rsid w:val="00743ABC"/>
    <w:rsid w:val="00743DE5"/>
    <w:rsid w:val="00743F59"/>
    <w:rsid w:val="007444F3"/>
    <w:rsid w:val="00744FB6"/>
    <w:rsid w:val="00745018"/>
    <w:rsid w:val="0074562D"/>
    <w:rsid w:val="0074590A"/>
    <w:rsid w:val="00745985"/>
    <w:rsid w:val="00745B96"/>
    <w:rsid w:val="00746621"/>
    <w:rsid w:val="00747076"/>
    <w:rsid w:val="00747122"/>
    <w:rsid w:val="00747B68"/>
    <w:rsid w:val="00750BD4"/>
    <w:rsid w:val="00750F7E"/>
    <w:rsid w:val="00751160"/>
    <w:rsid w:val="00752B8B"/>
    <w:rsid w:val="00752C26"/>
    <w:rsid w:val="007538F0"/>
    <w:rsid w:val="00753A85"/>
    <w:rsid w:val="007541AA"/>
    <w:rsid w:val="007548EE"/>
    <w:rsid w:val="007567A8"/>
    <w:rsid w:val="007569C3"/>
    <w:rsid w:val="00757267"/>
    <w:rsid w:val="007573BE"/>
    <w:rsid w:val="007578A1"/>
    <w:rsid w:val="007578A8"/>
    <w:rsid w:val="00760123"/>
    <w:rsid w:val="0076334F"/>
    <w:rsid w:val="0076380C"/>
    <w:rsid w:val="00763B36"/>
    <w:rsid w:val="007643BA"/>
    <w:rsid w:val="00764A58"/>
    <w:rsid w:val="007656FD"/>
    <w:rsid w:val="00765C2C"/>
    <w:rsid w:val="00765EEA"/>
    <w:rsid w:val="00765F51"/>
    <w:rsid w:val="00770085"/>
    <w:rsid w:val="00770AAC"/>
    <w:rsid w:val="00770AB7"/>
    <w:rsid w:val="0077478C"/>
    <w:rsid w:val="00775793"/>
    <w:rsid w:val="007758E2"/>
    <w:rsid w:val="00777897"/>
    <w:rsid w:val="007801BA"/>
    <w:rsid w:val="00780DA4"/>
    <w:rsid w:val="00784FE3"/>
    <w:rsid w:val="007855E5"/>
    <w:rsid w:val="00785BBF"/>
    <w:rsid w:val="00785CBF"/>
    <w:rsid w:val="00785D37"/>
    <w:rsid w:val="00786D47"/>
    <w:rsid w:val="00787AAC"/>
    <w:rsid w:val="00790905"/>
    <w:rsid w:val="00791C0B"/>
    <w:rsid w:val="00792446"/>
    <w:rsid w:val="007926DF"/>
    <w:rsid w:val="00792BAD"/>
    <w:rsid w:val="00793AC8"/>
    <w:rsid w:val="007940D5"/>
    <w:rsid w:val="00794870"/>
    <w:rsid w:val="0079560B"/>
    <w:rsid w:val="00795904"/>
    <w:rsid w:val="00795DA5"/>
    <w:rsid w:val="007962BB"/>
    <w:rsid w:val="00797479"/>
    <w:rsid w:val="0079750D"/>
    <w:rsid w:val="007A040C"/>
    <w:rsid w:val="007A0475"/>
    <w:rsid w:val="007A07AF"/>
    <w:rsid w:val="007A1EFA"/>
    <w:rsid w:val="007A47B0"/>
    <w:rsid w:val="007A5FFB"/>
    <w:rsid w:val="007A62FF"/>
    <w:rsid w:val="007A6DE3"/>
    <w:rsid w:val="007A700D"/>
    <w:rsid w:val="007B12D7"/>
    <w:rsid w:val="007B1928"/>
    <w:rsid w:val="007B1D0C"/>
    <w:rsid w:val="007B333A"/>
    <w:rsid w:val="007B3A11"/>
    <w:rsid w:val="007B3C57"/>
    <w:rsid w:val="007B3C5E"/>
    <w:rsid w:val="007B3C7B"/>
    <w:rsid w:val="007B4C76"/>
    <w:rsid w:val="007B5040"/>
    <w:rsid w:val="007B5C28"/>
    <w:rsid w:val="007B68D7"/>
    <w:rsid w:val="007C0013"/>
    <w:rsid w:val="007C012C"/>
    <w:rsid w:val="007C0850"/>
    <w:rsid w:val="007C086E"/>
    <w:rsid w:val="007C0BA3"/>
    <w:rsid w:val="007C269D"/>
    <w:rsid w:val="007C2AEF"/>
    <w:rsid w:val="007C2FA1"/>
    <w:rsid w:val="007C385A"/>
    <w:rsid w:val="007C447E"/>
    <w:rsid w:val="007C5F7B"/>
    <w:rsid w:val="007C6B11"/>
    <w:rsid w:val="007C6C17"/>
    <w:rsid w:val="007C747D"/>
    <w:rsid w:val="007C7924"/>
    <w:rsid w:val="007C7979"/>
    <w:rsid w:val="007C7D9B"/>
    <w:rsid w:val="007D0A7C"/>
    <w:rsid w:val="007D22B2"/>
    <w:rsid w:val="007D31E7"/>
    <w:rsid w:val="007D325B"/>
    <w:rsid w:val="007D37CD"/>
    <w:rsid w:val="007D398E"/>
    <w:rsid w:val="007D428C"/>
    <w:rsid w:val="007D5389"/>
    <w:rsid w:val="007D60E4"/>
    <w:rsid w:val="007D61D5"/>
    <w:rsid w:val="007D693B"/>
    <w:rsid w:val="007D69E2"/>
    <w:rsid w:val="007D76B5"/>
    <w:rsid w:val="007D7E87"/>
    <w:rsid w:val="007D7FA0"/>
    <w:rsid w:val="007E0D4A"/>
    <w:rsid w:val="007E0DBA"/>
    <w:rsid w:val="007E14F8"/>
    <w:rsid w:val="007E1D1A"/>
    <w:rsid w:val="007E3A50"/>
    <w:rsid w:val="007F20E0"/>
    <w:rsid w:val="007F297B"/>
    <w:rsid w:val="007F2C48"/>
    <w:rsid w:val="007F328B"/>
    <w:rsid w:val="007F6091"/>
    <w:rsid w:val="007F6294"/>
    <w:rsid w:val="007F6931"/>
    <w:rsid w:val="007F6D53"/>
    <w:rsid w:val="007F74E1"/>
    <w:rsid w:val="008004BA"/>
    <w:rsid w:val="00800AE9"/>
    <w:rsid w:val="0080160A"/>
    <w:rsid w:val="0080165B"/>
    <w:rsid w:val="008026B9"/>
    <w:rsid w:val="008036CC"/>
    <w:rsid w:val="0080422D"/>
    <w:rsid w:val="00804261"/>
    <w:rsid w:val="00815348"/>
    <w:rsid w:val="00815645"/>
    <w:rsid w:val="00817A39"/>
    <w:rsid w:val="00817C80"/>
    <w:rsid w:val="00820EDC"/>
    <w:rsid w:val="008213FE"/>
    <w:rsid w:val="00821A2B"/>
    <w:rsid w:val="008222CA"/>
    <w:rsid w:val="00822F51"/>
    <w:rsid w:val="008249F1"/>
    <w:rsid w:val="00824DD1"/>
    <w:rsid w:val="008250B0"/>
    <w:rsid w:val="0082636E"/>
    <w:rsid w:val="008263BB"/>
    <w:rsid w:val="00826CBE"/>
    <w:rsid w:val="00830A89"/>
    <w:rsid w:val="00832B42"/>
    <w:rsid w:val="00832E7A"/>
    <w:rsid w:val="00833C49"/>
    <w:rsid w:val="0083489B"/>
    <w:rsid w:val="0083556D"/>
    <w:rsid w:val="008359FC"/>
    <w:rsid w:val="0083600B"/>
    <w:rsid w:val="00836550"/>
    <w:rsid w:val="00836DC5"/>
    <w:rsid w:val="0084026A"/>
    <w:rsid w:val="008416A2"/>
    <w:rsid w:val="00841B1F"/>
    <w:rsid w:val="0084207D"/>
    <w:rsid w:val="0084211C"/>
    <w:rsid w:val="0084339B"/>
    <w:rsid w:val="00844F06"/>
    <w:rsid w:val="00845618"/>
    <w:rsid w:val="0084627C"/>
    <w:rsid w:val="00847D00"/>
    <w:rsid w:val="00850149"/>
    <w:rsid w:val="008502FC"/>
    <w:rsid w:val="00850367"/>
    <w:rsid w:val="00850FA8"/>
    <w:rsid w:val="0085167B"/>
    <w:rsid w:val="00851959"/>
    <w:rsid w:val="00854656"/>
    <w:rsid w:val="008547B6"/>
    <w:rsid w:val="00855AAB"/>
    <w:rsid w:val="00856DBC"/>
    <w:rsid w:val="0085724D"/>
    <w:rsid w:val="0086091E"/>
    <w:rsid w:val="00860B72"/>
    <w:rsid w:val="00860FCF"/>
    <w:rsid w:val="00861F0D"/>
    <w:rsid w:val="00862BA9"/>
    <w:rsid w:val="008640BA"/>
    <w:rsid w:val="0086489C"/>
    <w:rsid w:val="00865CC4"/>
    <w:rsid w:val="00866FD5"/>
    <w:rsid w:val="00870EDD"/>
    <w:rsid w:val="008717C2"/>
    <w:rsid w:val="008737A7"/>
    <w:rsid w:val="00874799"/>
    <w:rsid w:val="00875B1B"/>
    <w:rsid w:val="008761E8"/>
    <w:rsid w:val="008762A2"/>
    <w:rsid w:val="0087643A"/>
    <w:rsid w:val="0087676C"/>
    <w:rsid w:val="0088035A"/>
    <w:rsid w:val="00880508"/>
    <w:rsid w:val="00882733"/>
    <w:rsid w:val="0088378D"/>
    <w:rsid w:val="00885C91"/>
    <w:rsid w:val="008868F9"/>
    <w:rsid w:val="00887067"/>
    <w:rsid w:val="00887A86"/>
    <w:rsid w:val="00887EF3"/>
    <w:rsid w:val="00887F04"/>
    <w:rsid w:val="00891356"/>
    <w:rsid w:val="008934B4"/>
    <w:rsid w:val="008934BA"/>
    <w:rsid w:val="00893A94"/>
    <w:rsid w:val="00894180"/>
    <w:rsid w:val="00895860"/>
    <w:rsid w:val="00896345"/>
    <w:rsid w:val="008974EC"/>
    <w:rsid w:val="00897C00"/>
    <w:rsid w:val="00897FB2"/>
    <w:rsid w:val="008A0494"/>
    <w:rsid w:val="008A121E"/>
    <w:rsid w:val="008A1940"/>
    <w:rsid w:val="008A1F57"/>
    <w:rsid w:val="008A340C"/>
    <w:rsid w:val="008A3620"/>
    <w:rsid w:val="008A3EDB"/>
    <w:rsid w:val="008A4362"/>
    <w:rsid w:val="008A47FA"/>
    <w:rsid w:val="008A4999"/>
    <w:rsid w:val="008A69CE"/>
    <w:rsid w:val="008B084B"/>
    <w:rsid w:val="008B3CF4"/>
    <w:rsid w:val="008B42A3"/>
    <w:rsid w:val="008B5149"/>
    <w:rsid w:val="008B7046"/>
    <w:rsid w:val="008B7264"/>
    <w:rsid w:val="008B73E0"/>
    <w:rsid w:val="008B77FB"/>
    <w:rsid w:val="008C21B1"/>
    <w:rsid w:val="008C34DA"/>
    <w:rsid w:val="008C4A58"/>
    <w:rsid w:val="008C6377"/>
    <w:rsid w:val="008C7DCD"/>
    <w:rsid w:val="008D00F1"/>
    <w:rsid w:val="008D119F"/>
    <w:rsid w:val="008D1867"/>
    <w:rsid w:val="008D21F8"/>
    <w:rsid w:val="008D2564"/>
    <w:rsid w:val="008D293B"/>
    <w:rsid w:val="008D297A"/>
    <w:rsid w:val="008D298D"/>
    <w:rsid w:val="008D38A9"/>
    <w:rsid w:val="008D3D87"/>
    <w:rsid w:val="008D474F"/>
    <w:rsid w:val="008D4C44"/>
    <w:rsid w:val="008D4F6F"/>
    <w:rsid w:val="008D527A"/>
    <w:rsid w:val="008D5833"/>
    <w:rsid w:val="008D5B56"/>
    <w:rsid w:val="008E004C"/>
    <w:rsid w:val="008E101C"/>
    <w:rsid w:val="008E17CA"/>
    <w:rsid w:val="008E1B13"/>
    <w:rsid w:val="008E1FBF"/>
    <w:rsid w:val="008E4B75"/>
    <w:rsid w:val="008E7ED1"/>
    <w:rsid w:val="008F09C9"/>
    <w:rsid w:val="008F1610"/>
    <w:rsid w:val="008F39E0"/>
    <w:rsid w:val="008F3A54"/>
    <w:rsid w:val="008F4C05"/>
    <w:rsid w:val="008F71B0"/>
    <w:rsid w:val="00901456"/>
    <w:rsid w:val="00902064"/>
    <w:rsid w:val="00902113"/>
    <w:rsid w:val="009036D2"/>
    <w:rsid w:val="00905064"/>
    <w:rsid w:val="00905379"/>
    <w:rsid w:val="00905EB4"/>
    <w:rsid w:val="00905F3B"/>
    <w:rsid w:val="009062A2"/>
    <w:rsid w:val="00906E49"/>
    <w:rsid w:val="00907AEB"/>
    <w:rsid w:val="00907BDE"/>
    <w:rsid w:val="00907EE6"/>
    <w:rsid w:val="009101C3"/>
    <w:rsid w:val="00912B07"/>
    <w:rsid w:val="00912DA2"/>
    <w:rsid w:val="00913042"/>
    <w:rsid w:val="009132CA"/>
    <w:rsid w:val="009142D7"/>
    <w:rsid w:val="00914EC7"/>
    <w:rsid w:val="0091517F"/>
    <w:rsid w:val="00915376"/>
    <w:rsid w:val="00915C8C"/>
    <w:rsid w:val="00915E40"/>
    <w:rsid w:val="00920040"/>
    <w:rsid w:val="009205D3"/>
    <w:rsid w:val="009218AD"/>
    <w:rsid w:val="00921FB4"/>
    <w:rsid w:val="00922A49"/>
    <w:rsid w:val="00923521"/>
    <w:rsid w:val="0092411B"/>
    <w:rsid w:val="009256A1"/>
    <w:rsid w:val="00925950"/>
    <w:rsid w:val="00925E0A"/>
    <w:rsid w:val="009277AF"/>
    <w:rsid w:val="009278C6"/>
    <w:rsid w:val="00932839"/>
    <w:rsid w:val="009337C5"/>
    <w:rsid w:val="00933860"/>
    <w:rsid w:val="009347B0"/>
    <w:rsid w:val="0093581A"/>
    <w:rsid w:val="009361E1"/>
    <w:rsid w:val="00936582"/>
    <w:rsid w:val="009375B1"/>
    <w:rsid w:val="00937C69"/>
    <w:rsid w:val="0094079C"/>
    <w:rsid w:val="00946832"/>
    <w:rsid w:val="0094685A"/>
    <w:rsid w:val="00947653"/>
    <w:rsid w:val="009510DB"/>
    <w:rsid w:val="00952556"/>
    <w:rsid w:val="009528D8"/>
    <w:rsid w:val="009533BC"/>
    <w:rsid w:val="0095410E"/>
    <w:rsid w:val="00955BF1"/>
    <w:rsid w:val="00960E58"/>
    <w:rsid w:val="0096205B"/>
    <w:rsid w:val="00962550"/>
    <w:rsid w:val="009649EF"/>
    <w:rsid w:val="009666B7"/>
    <w:rsid w:val="009668AE"/>
    <w:rsid w:val="009677CB"/>
    <w:rsid w:val="00967932"/>
    <w:rsid w:val="0097151C"/>
    <w:rsid w:val="009722C3"/>
    <w:rsid w:val="009724FE"/>
    <w:rsid w:val="009727B8"/>
    <w:rsid w:val="00974CB3"/>
    <w:rsid w:val="009756CF"/>
    <w:rsid w:val="00975B07"/>
    <w:rsid w:val="00975DD0"/>
    <w:rsid w:val="00975E80"/>
    <w:rsid w:val="00977349"/>
    <w:rsid w:val="009775E7"/>
    <w:rsid w:val="00977EC7"/>
    <w:rsid w:val="00980ECB"/>
    <w:rsid w:val="00981C91"/>
    <w:rsid w:val="009822F4"/>
    <w:rsid w:val="009834C1"/>
    <w:rsid w:val="00984EEB"/>
    <w:rsid w:val="00985580"/>
    <w:rsid w:val="009856EC"/>
    <w:rsid w:val="00985F17"/>
    <w:rsid w:val="00987960"/>
    <w:rsid w:val="00990E7A"/>
    <w:rsid w:val="00990E7F"/>
    <w:rsid w:val="00991E2E"/>
    <w:rsid w:val="00992CFE"/>
    <w:rsid w:val="00993CE0"/>
    <w:rsid w:val="00993E92"/>
    <w:rsid w:val="009944A5"/>
    <w:rsid w:val="00994CFD"/>
    <w:rsid w:val="00995465"/>
    <w:rsid w:val="00996204"/>
    <w:rsid w:val="00996290"/>
    <w:rsid w:val="00996BA9"/>
    <w:rsid w:val="009A05DB"/>
    <w:rsid w:val="009A0DFF"/>
    <w:rsid w:val="009A0F5D"/>
    <w:rsid w:val="009A2751"/>
    <w:rsid w:val="009A28B8"/>
    <w:rsid w:val="009A303B"/>
    <w:rsid w:val="009A3089"/>
    <w:rsid w:val="009A3D74"/>
    <w:rsid w:val="009A44BA"/>
    <w:rsid w:val="009A47E8"/>
    <w:rsid w:val="009A4DA4"/>
    <w:rsid w:val="009A5C0E"/>
    <w:rsid w:val="009A6736"/>
    <w:rsid w:val="009A6AC9"/>
    <w:rsid w:val="009A6F68"/>
    <w:rsid w:val="009A7466"/>
    <w:rsid w:val="009A74D7"/>
    <w:rsid w:val="009B06A2"/>
    <w:rsid w:val="009B1A1C"/>
    <w:rsid w:val="009B29DC"/>
    <w:rsid w:val="009B2EC2"/>
    <w:rsid w:val="009B4F77"/>
    <w:rsid w:val="009C067E"/>
    <w:rsid w:val="009C0FF9"/>
    <w:rsid w:val="009C1144"/>
    <w:rsid w:val="009C153F"/>
    <w:rsid w:val="009C16BE"/>
    <w:rsid w:val="009C2EFA"/>
    <w:rsid w:val="009C3559"/>
    <w:rsid w:val="009C4996"/>
    <w:rsid w:val="009C5354"/>
    <w:rsid w:val="009C5DCC"/>
    <w:rsid w:val="009C764C"/>
    <w:rsid w:val="009C7EDE"/>
    <w:rsid w:val="009D0D28"/>
    <w:rsid w:val="009D11EE"/>
    <w:rsid w:val="009D2763"/>
    <w:rsid w:val="009D2917"/>
    <w:rsid w:val="009D4029"/>
    <w:rsid w:val="009D5171"/>
    <w:rsid w:val="009D5550"/>
    <w:rsid w:val="009D58B0"/>
    <w:rsid w:val="009D6658"/>
    <w:rsid w:val="009D6F03"/>
    <w:rsid w:val="009D70FB"/>
    <w:rsid w:val="009D76BB"/>
    <w:rsid w:val="009E2350"/>
    <w:rsid w:val="009E2775"/>
    <w:rsid w:val="009E346F"/>
    <w:rsid w:val="009E3FB5"/>
    <w:rsid w:val="009E5CA3"/>
    <w:rsid w:val="009F1A31"/>
    <w:rsid w:val="009F46AC"/>
    <w:rsid w:val="009F4B3D"/>
    <w:rsid w:val="009F5BF7"/>
    <w:rsid w:val="00A0058C"/>
    <w:rsid w:val="00A02626"/>
    <w:rsid w:val="00A0338C"/>
    <w:rsid w:val="00A0359F"/>
    <w:rsid w:val="00A03C1C"/>
    <w:rsid w:val="00A05CDC"/>
    <w:rsid w:val="00A06511"/>
    <w:rsid w:val="00A06D9B"/>
    <w:rsid w:val="00A07EB9"/>
    <w:rsid w:val="00A106E7"/>
    <w:rsid w:val="00A11196"/>
    <w:rsid w:val="00A11D61"/>
    <w:rsid w:val="00A12908"/>
    <w:rsid w:val="00A13355"/>
    <w:rsid w:val="00A13711"/>
    <w:rsid w:val="00A13A8B"/>
    <w:rsid w:val="00A13B3B"/>
    <w:rsid w:val="00A13E5B"/>
    <w:rsid w:val="00A1419A"/>
    <w:rsid w:val="00A14290"/>
    <w:rsid w:val="00A15E89"/>
    <w:rsid w:val="00A16390"/>
    <w:rsid w:val="00A16535"/>
    <w:rsid w:val="00A16A48"/>
    <w:rsid w:val="00A1715D"/>
    <w:rsid w:val="00A1729D"/>
    <w:rsid w:val="00A17333"/>
    <w:rsid w:val="00A17F6B"/>
    <w:rsid w:val="00A217D0"/>
    <w:rsid w:val="00A228A7"/>
    <w:rsid w:val="00A229CA"/>
    <w:rsid w:val="00A22A82"/>
    <w:rsid w:val="00A22F54"/>
    <w:rsid w:val="00A2338F"/>
    <w:rsid w:val="00A2485E"/>
    <w:rsid w:val="00A25005"/>
    <w:rsid w:val="00A25AEE"/>
    <w:rsid w:val="00A26D24"/>
    <w:rsid w:val="00A270DF"/>
    <w:rsid w:val="00A279BB"/>
    <w:rsid w:val="00A30056"/>
    <w:rsid w:val="00A30E9E"/>
    <w:rsid w:val="00A310BA"/>
    <w:rsid w:val="00A31896"/>
    <w:rsid w:val="00A320A9"/>
    <w:rsid w:val="00A3239D"/>
    <w:rsid w:val="00A329A4"/>
    <w:rsid w:val="00A32EBA"/>
    <w:rsid w:val="00A33A7B"/>
    <w:rsid w:val="00A33FA8"/>
    <w:rsid w:val="00A3621A"/>
    <w:rsid w:val="00A400F8"/>
    <w:rsid w:val="00A401EA"/>
    <w:rsid w:val="00A41318"/>
    <w:rsid w:val="00A4153B"/>
    <w:rsid w:val="00A4564D"/>
    <w:rsid w:val="00A45A31"/>
    <w:rsid w:val="00A45B0F"/>
    <w:rsid w:val="00A45D48"/>
    <w:rsid w:val="00A47A1D"/>
    <w:rsid w:val="00A5022F"/>
    <w:rsid w:val="00A50320"/>
    <w:rsid w:val="00A50A4A"/>
    <w:rsid w:val="00A51E1A"/>
    <w:rsid w:val="00A52A6B"/>
    <w:rsid w:val="00A53047"/>
    <w:rsid w:val="00A53A7F"/>
    <w:rsid w:val="00A54EB4"/>
    <w:rsid w:val="00A553D6"/>
    <w:rsid w:val="00A5745D"/>
    <w:rsid w:val="00A60FDA"/>
    <w:rsid w:val="00A61740"/>
    <w:rsid w:val="00A61FC1"/>
    <w:rsid w:val="00A62D36"/>
    <w:rsid w:val="00A6365E"/>
    <w:rsid w:val="00A63CDE"/>
    <w:rsid w:val="00A647B1"/>
    <w:rsid w:val="00A650ED"/>
    <w:rsid w:val="00A669C3"/>
    <w:rsid w:val="00A704E9"/>
    <w:rsid w:val="00A70726"/>
    <w:rsid w:val="00A715A0"/>
    <w:rsid w:val="00A715C8"/>
    <w:rsid w:val="00A7271F"/>
    <w:rsid w:val="00A72C85"/>
    <w:rsid w:val="00A72E37"/>
    <w:rsid w:val="00A735DB"/>
    <w:rsid w:val="00A74C6C"/>
    <w:rsid w:val="00A758EB"/>
    <w:rsid w:val="00A75E03"/>
    <w:rsid w:val="00A7693E"/>
    <w:rsid w:val="00A82303"/>
    <w:rsid w:val="00A8253A"/>
    <w:rsid w:val="00A83402"/>
    <w:rsid w:val="00A849A8"/>
    <w:rsid w:val="00A84E01"/>
    <w:rsid w:val="00A84FBB"/>
    <w:rsid w:val="00A86A96"/>
    <w:rsid w:val="00A87B4A"/>
    <w:rsid w:val="00A92500"/>
    <w:rsid w:val="00A92C0B"/>
    <w:rsid w:val="00A94CDA"/>
    <w:rsid w:val="00A951B5"/>
    <w:rsid w:val="00A95C29"/>
    <w:rsid w:val="00A95F09"/>
    <w:rsid w:val="00A9634B"/>
    <w:rsid w:val="00A97421"/>
    <w:rsid w:val="00AA0E19"/>
    <w:rsid w:val="00AA124E"/>
    <w:rsid w:val="00AA12DA"/>
    <w:rsid w:val="00AA2F3F"/>
    <w:rsid w:val="00AA35D9"/>
    <w:rsid w:val="00AA39A9"/>
    <w:rsid w:val="00AA40FB"/>
    <w:rsid w:val="00AA4129"/>
    <w:rsid w:val="00AA4C55"/>
    <w:rsid w:val="00AA6703"/>
    <w:rsid w:val="00AA6841"/>
    <w:rsid w:val="00AB09F1"/>
    <w:rsid w:val="00AB16B2"/>
    <w:rsid w:val="00AB31C7"/>
    <w:rsid w:val="00AB35AC"/>
    <w:rsid w:val="00AB4AD0"/>
    <w:rsid w:val="00AB542D"/>
    <w:rsid w:val="00AB67D2"/>
    <w:rsid w:val="00AC0125"/>
    <w:rsid w:val="00AC07B7"/>
    <w:rsid w:val="00AC1479"/>
    <w:rsid w:val="00AC2167"/>
    <w:rsid w:val="00AC27CE"/>
    <w:rsid w:val="00AC4BCB"/>
    <w:rsid w:val="00AC4EB0"/>
    <w:rsid w:val="00AD2D39"/>
    <w:rsid w:val="00AD2DFB"/>
    <w:rsid w:val="00AD3872"/>
    <w:rsid w:val="00AD39D0"/>
    <w:rsid w:val="00AD4DAF"/>
    <w:rsid w:val="00AD4F3F"/>
    <w:rsid w:val="00AD5255"/>
    <w:rsid w:val="00AD58F4"/>
    <w:rsid w:val="00AD6DFE"/>
    <w:rsid w:val="00AD799E"/>
    <w:rsid w:val="00AE00C2"/>
    <w:rsid w:val="00AE0E68"/>
    <w:rsid w:val="00AE2166"/>
    <w:rsid w:val="00AE3DB8"/>
    <w:rsid w:val="00AE40FA"/>
    <w:rsid w:val="00AE5ADD"/>
    <w:rsid w:val="00AE5FDF"/>
    <w:rsid w:val="00AE791B"/>
    <w:rsid w:val="00AF13E0"/>
    <w:rsid w:val="00AF19DF"/>
    <w:rsid w:val="00AF1D38"/>
    <w:rsid w:val="00AF20C9"/>
    <w:rsid w:val="00AF387E"/>
    <w:rsid w:val="00AF42C3"/>
    <w:rsid w:val="00AF4380"/>
    <w:rsid w:val="00AF6E22"/>
    <w:rsid w:val="00AF6FAC"/>
    <w:rsid w:val="00AF731B"/>
    <w:rsid w:val="00AF736B"/>
    <w:rsid w:val="00AF7516"/>
    <w:rsid w:val="00AF760A"/>
    <w:rsid w:val="00B04E64"/>
    <w:rsid w:val="00B05E2B"/>
    <w:rsid w:val="00B06AB9"/>
    <w:rsid w:val="00B06E7F"/>
    <w:rsid w:val="00B06F1B"/>
    <w:rsid w:val="00B071C1"/>
    <w:rsid w:val="00B07B2B"/>
    <w:rsid w:val="00B107E4"/>
    <w:rsid w:val="00B11BFF"/>
    <w:rsid w:val="00B1342C"/>
    <w:rsid w:val="00B144B3"/>
    <w:rsid w:val="00B14B15"/>
    <w:rsid w:val="00B14FC5"/>
    <w:rsid w:val="00B153F5"/>
    <w:rsid w:val="00B1598E"/>
    <w:rsid w:val="00B17ADD"/>
    <w:rsid w:val="00B17D3B"/>
    <w:rsid w:val="00B21300"/>
    <w:rsid w:val="00B2159E"/>
    <w:rsid w:val="00B21EDD"/>
    <w:rsid w:val="00B223E7"/>
    <w:rsid w:val="00B2528A"/>
    <w:rsid w:val="00B25941"/>
    <w:rsid w:val="00B25DB8"/>
    <w:rsid w:val="00B276CB"/>
    <w:rsid w:val="00B27C6A"/>
    <w:rsid w:val="00B30C25"/>
    <w:rsid w:val="00B32F2E"/>
    <w:rsid w:val="00B33702"/>
    <w:rsid w:val="00B33E11"/>
    <w:rsid w:val="00B34E64"/>
    <w:rsid w:val="00B368E0"/>
    <w:rsid w:val="00B37C77"/>
    <w:rsid w:val="00B40C29"/>
    <w:rsid w:val="00B42B51"/>
    <w:rsid w:val="00B42B94"/>
    <w:rsid w:val="00B50EA0"/>
    <w:rsid w:val="00B51DED"/>
    <w:rsid w:val="00B52004"/>
    <w:rsid w:val="00B52E90"/>
    <w:rsid w:val="00B53995"/>
    <w:rsid w:val="00B53CD5"/>
    <w:rsid w:val="00B54257"/>
    <w:rsid w:val="00B542C7"/>
    <w:rsid w:val="00B5445A"/>
    <w:rsid w:val="00B561AE"/>
    <w:rsid w:val="00B57F2C"/>
    <w:rsid w:val="00B60223"/>
    <w:rsid w:val="00B606EA"/>
    <w:rsid w:val="00B609BF"/>
    <w:rsid w:val="00B613FB"/>
    <w:rsid w:val="00B617FA"/>
    <w:rsid w:val="00B61B17"/>
    <w:rsid w:val="00B61F4C"/>
    <w:rsid w:val="00B636E0"/>
    <w:rsid w:val="00B66302"/>
    <w:rsid w:val="00B665F2"/>
    <w:rsid w:val="00B67D8E"/>
    <w:rsid w:val="00B7005E"/>
    <w:rsid w:val="00B70733"/>
    <w:rsid w:val="00B71721"/>
    <w:rsid w:val="00B71A6A"/>
    <w:rsid w:val="00B720BE"/>
    <w:rsid w:val="00B72459"/>
    <w:rsid w:val="00B72F1F"/>
    <w:rsid w:val="00B75193"/>
    <w:rsid w:val="00B75999"/>
    <w:rsid w:val="00B77CF6"/>
    <w:rsid w:val="00B81D14"/>
    <w:rsid w:val="00B82038"/>
    <w:rsid w:val="00B82CE9"/>
    <w:rsid w:val="00B82D33"/>
    <w:rsid w:val="00B82EA1"/>
    <w:rsid w:val="00B83BDA"/>
    <w:rsid w:val="00B84F5A"/>
    <w:rsid w:val="00B87DDB"/>
    <w:rsid w:val="00B91A3B"/>
    <w:rsid w:val="00B91D6D"/>
    <w:rsid w:val="00B924DF"/>
    <w:rsid w:val="00B92B31"/>
    <w:rsid w:val="00B9412B"/>
    <w:rsid w:val="00B966E8"/>
    <w:rsid w:val="00B96E8F"/>
    <w:rsid w:val="00B97100"/>
    <w:rsid w:val="00B9714E"/>
    <w:rsid w:val="00BA1429"/>
    <w:rsid w:val="00BA1AB7"/>
    <w:rsid w:val="00BA27DC"/>
    <w:rsid w:val="00BA4442"/>
    <w:rsid w:val="00BA4AC8"/>
    <w:rsid w:val="00BA5F3C"/>
    <w:rsid w:val="00BA6A66"/>
    <w:rsid w:val="00BA7069"/>
    <w:rsid w:val="00BA70FA"/>
    <w:rsid w:val="00BB1257"/>
    <w:rsid w:val="00BB1595"/>
    <w:rsid w:val="00BB16D9"/>
    <w:rsid w:val="00BB22AD"/>
    <w:rsid w:val="00BB501B"/>
    <w:rsid w:val="00BB5A3F"/>
    <w:rsid w:val="00BB5C63"/>
    <w:rsid w:val="00BB5DF9"/>
    <w:rsid w:val="00BB5E73"/>
    <w:rsid w:val="00BB77F7"/>
    <w:rsid w:val="00BB7B66"/>
    <w:rsid w:val="00BC1CF6"/>
    <w:rsid w:val="00BC2CF0"/>
    <w:rsid w:val="00BC2FE7"/>
    <w:rsid w:val="00BC3407"/>
    <w:rsid w:val="00BC3AA3"/>
    <w:rsid w:val="00BC46D0"/>
    <w:rsid w:val="00BC4B13"/>
    <w:rsid w:val="00BC4B3D"/>
    <w:rsid w:val="00BC4CA0"/>
    <w:rsid w:val="00BC53A6"/>
    <w:rsid w:val="00BC59A1"/>
    <w:rsid w:val="00BC5AA7"/>
    <w:rsid w:val="00BC5DDE"/>
    <w:rsid w:val="00BC7B22"/>
    <w:rsid w:val="00BD04F8"/>
    <w:rsid w:val="00BD10BD"/>
    <w:rsid w:val="00BD2DAE"/>
    <w:rsid w:val="00BD4261"/>
    <w:rsid w:val="00BD5439"/>
    <w:rsid w:val="00BD6685"/>
    <w:rsid w:val="00BD68AC"/>
    <w:rsid w:val="00BD6A6B"/>
    <w:rsid w:val="00BD787C"/>
    <w:rsid w:val="00BD7998"/>
    <w:rsid w:val="00BD7C67"/>
    <w:rsid w:val="00BE0EDC"/>
    <w:rsid w:val="00BE1E2C"/>
    <w:rsid w:val="00BE1E88"/>
    <w:rsid w:val="00BE2336"/>
    <w:rsid w:val="00BE323B"/>
    <w:rsid w:val="00BE6FBF"/>
    <w:rsid w:val="00BF1189"/>
    <w:rsid w:val="00BF204F"/>
    <w:rsid w:val="00BF280C"/>
    <w:rsid w:val="00BF3381"/>
    <w:rsid w:val="00BF35A6"/>
    <w:rsid w:val="00BF484C"/>
    <w:rsid w:val="00BF4ABF"/>
    <w:rsid w:val="00BF509F"/>
    <w:rsid w:val="00BF640D"/>
    <w:rsid w:val="00BF67B1"/>
    <w:rsid w:val="00BF7019"/>
    <w:rsid w:val="00C009CE"/>
    <w:rsid w:val="00C0110D"/>
    <w:rsid w:val="00C01426"/>
    <w:rsid w:val="00C01C63"/>
    <w:rsid w:val="00C034B7"/>
    <w:rsid w:val="00C03AC3"/>
    <w:rsid w:val="00C03DFC"/>
    <w:rsid w:val="00C03E10"/>
    <w:rsid w:val="00C04AA8"/>
    <w:rsid w:val="00C04EDF"/>
    <w:rsid w:val="00C056C0"/>
    <w:rsid w:val="00C05726"/>
    <w:rsid w:val="00C11064"/>
    <w:rsid w:val="00C118FB"/>
    <w:rsid w:val="00C13AAA"/>
    <w:rsid w:val="00C146C2"/>
    <w:rsid w:val="00C14714"/>
    <w:rsid w:val="00C14800"/>
    <w:rsid w:val="00C14FD3"/>
    <w:rsid w:val="00C16110"/>
    <w:rsid w:val="00C171BE"/>
    <w:rsid w:val="00C20D51"/>
    <w:rsid w:val="00C21461"/>
    <w:rsid w:val="00C2151F"/>
    <w:rsid w:val="00C21798"/>
    <w:rsid w:val="00C22910"/>
    <w:rsid w:val="00C22BD4"/>
    <w:rsid w:val="00C2476B"/>
    <w:rsid w:val="00C25087"/>
    <w:rsid w:val="00C25DB8"/>
    <w:rsid w:val="00C25DF9"/>
    <w:rsid w:val="00C26255"/>
    <w:rsid w:val="00C2753D"/>
    <w:rsid w:val="00C27B8C"/>
    <w:rsid w:val="00C3082D"/>
    <w:rsid w:val="00C3095C"/>
    <w:rsid w:val="00C30BAD"/>
    <w:rsid w:val="00C30C74"/>
    <w:rsid w:val="00C31B3A"/>
    <w:rsid w:val="00C32A12"/>
    <w:rsid w:val="00C340EA"/>
    <w:rsid w:val="00C34212"/>
    <w:rsid w:val="00C34230"/>
    <w:rsid w:val="00C342A6"/>
    <w:rsid w:val="00C3434C"/>
    <w:rsid w:val="00C34574"/>
    <w:rsid w:val="00C34E1E"/>
    <w:rsid w:val="00C353CD"/>
    <w:rsid w:val="00C35728"/>
    <w:rsid w:val="00C35AD5"/>
    <w:rsid w:val="00C35B76"/>
    <w:rsid w:val="00C369BD"/>
    <w:rsid w:val="00C36F8E"/>
    <w:rsid w:val="00C37EE0"/>
    <w:rsid w:val="00C4065F"/>
    <w:rsid w:val="00C40C7C"/>
    <w:rsid w:val="00C417B6"/>
    <w:rsid w:val="00C42592"/>
    <w:rsid w:val="00C42FC8"/>
    <w:rsid w:val="00C43624"/>
    <w:rsid w:val="00C4441D"/>
    <w:rsid w:val="00C464C1"/>
    <w:rsid w:val="00C4670A"/>
    <w:rsid w:val="00C46E4B"/>
    <w:rsid w:val="00C47314"/>
    <w:rsid w:val="00C47B89"/>
    <w:rsid w:val="00C47D66"/>
    <w:rsid w:val="00C50A97"/>
    <w:rsid w:val="00C52825"/>
    <w:rsid w:val="00C52B80"/>
    <w:rsid w:val="00C52FCD"/>
    <w:rsid w:val="00C53A52"/>
    <w:rsid w:val="00C554DE"/>
    <w:rsid w:val="00C562D0"/>
    <w:rsid w:val="00C56661"/>
    <w:rsid w:val="00C6073C"/>
    <w:rsid w:val="00C60E73"/>
    <w:rsid w:val="00C61B98"/>
    <w:rsid w:val="00C62AE5"/>
    <w:rsid w:val="00C6305C"/>
    <w:rsid w:val="00C63080"/>
    <w:rsid w:val="00C642D2"/>
    <w:rsid w:val="00C647BD"/>
    <w:rsid w:val="00C64858"/>
    <w:rsid w:val="00C65024"/>
    <w:rsid w:val="00C65BE8"/>
    <w:rsid w:val="00C676FB"/>
    <w:rsid w:val="00C70997"/>
    <w:rsid w:val="00C70B68"/>
    <w:rsid w:val="00C70F30"/>
    <w:rsid w:val="00C70FE9"/>
    <w:rsid w:val="00C718D1"/>
    <w:rsid w:val="00C71E71"/>
    <w:rsid w:val="00C749D5"/>
    <w:rsid w:val="00C755DC"/>
    <w:rsid w:val="00C75D9C"/>
    <w:rsid w:val="00C76E12"/>
    <w:rsid w:val="00C77A63"/>
    <w:rsid w:val="00C8199E"/>
    <w:rsid w:val="00C8205C"/>
    <w:rsid w:val="00C8235E"/>
    <w:rsid w:val="00C82422"/>
    <w:rsid w:val="00C828C1"/>
    <w:rsid w:val="00C82B77"/>
    <w:rsid w:val="00C82E45"/>
    <w:rsid w:val="00C83649"/>
    <w:rsid w:val="00C83967"/>
    <w:rsid w:val="00C83F6B"/>
    <w:rsid w:val="00C843F9"/>
    <w:rsid w:val="00C847FB"/>
    <w:rsid w:val="00C84AF5"/>
    <w:rsid w:val="00C90921"/>
    <w:rsid w:val="00C90F3D"/>
    <w:rsid w:val="00C91444"/>
    <w:rsid w:val="00C91DAE"/>
    <w:rsid w:val="00C92080"/>
    <w:rsid w:val="00C92233"/>
    <w:rsid w:val="00C927B5"/>
    <w:rsid w:val="00C935C6"/>
    <w:rsid w:val="00CA0E87"/>
    <w:rsid w:val="00CA0F6F"/>
    <w:rsid w:val="00CA1066"/>
    <w:rsid w:val="00CA1A32"/>
    <w:rsid w:val="00CA34AD"/>
    <w:rsid w:val="00CA35B3"/>
    <w:rsid w:val="00CA36B7"/>
    <w:rsid w:val="00CA418D"/>
    <w:rsid w:val="00CA4D1B"/>
    <w:rsid w:val="00CA5886"/>
    <w:rsid w:val="00CA6346"/>
    <w:rsid w:val="00CA658B"/>
    <w:rsid w:val="00CA720D"/>
    <w:rsid w:val="00CB0970"/>
    <w:rsid w:val="00CB0A9E"/>
    <w:rsid w:val="00CB1586"/>
    <w:rsid w:val="00CB1BA2"/>
    <w:rsid w:val="00CB1F76"/>
    <w:rsid w:val="00CB3050"/>
    <w:rsid w:val="00CB308F"/>
    <w:rsid w:val="00CB33E3"/>
    <w:rsid w:val="00CB36A9"/>
    <w:rsid w:val="00CB36B5"/>
    <w:rsid w:val="00CB4978"/>
    <w:rsid w:val="00CB623F"/>
    <w:rsid w:val="00CB6B7C"/>
    <w:rsid w:val="00CB7421"/>
    <w:rsid w:val="00CB7832"/>
    <w:rsid w:val="00CB7B9F"/>
    <w:rsid w:val="00CC0062"/>
    <w:rsid w:val="00CC2B47"/>
    <w:rsid w:val="00CC2E74"/>
    <w:rsid w:val="00CC3E8D"/>
    <w:rsid w:val="00CC3FC6"/>
    <w:rsid w:val="00CC40AB"/>
    <w:rsid w:val="00CC4219"/>
    <w:rsid w:val="00CC45C9"/>
    <w:rsid w:val="00CC5DC5"/>
    <w:rsid w:val="00CC662D"/>
    <w:rsid w:val="00CC6667"/>
    <w:rsid w:val="00CC6BEB"/>
    <w:rsid w:val="00CC7AB6"/>
    <w:rsid w:val="00CD04F3"/>
    <w:rsid w:val="00CD06B5"/>
    <w:rsid w:val="00CD135E"/>
    <w:rsid w:val="00CD16CA"/>
    <w:rsid w:val="00CD1783"/>
    <w:rsid w:val="00CD1DF5"/>
    <w:rsid w:val="00CD291A"/>
    <w:rsid w:val="00CD3193"/>
    <w:rsid w:val="00CD3DD6"/>
    <w:rsid w:val="00CD4719"/>
    <w:rsid w:val="00CD62E3"/>
    <w:rsid w:val="00CD650D"/>
    <w:rsid w:val="00CD697D"/>
    <w:rsid w:val="00CD7A6B"/>
    <w:rsid w:val="00CD7F12"/>
    <w:rsid w:val="00CE1D43"/>
    <w:rsid w:val="00CE301F"/>
    <w:rsid w:val="00CE3A41"/>
    <w:rsid w:val="00CE5C63"/>
    <w:rsid w:val="00CE715A"/>
    <w:rsid w:val="00CE7630"/>
    <w:rsid w:val="00CF0842"/>
    <w:rsid w:val="00CF0D7B"/>
    <w:rsid w:val="00CF0E86"/>
    <w:rsid w:val="00CF155E"/>
    <w:rsid w:val="00CF15B7"/>
    <w:rsid w:val="00CF19FA"/>
    <w:rsid w:val="00CF1E1D"/>
    <w:rsid w:val="00CF210C"/>
    <w:rsid w:val="00CF2D9D"/>
    <w:rsid w:val="00CF3B42"/>
    <w:rsid w:val="00CF5941"/>
    <w:rsid w:val="00CF76E2"/>
    <w:rsid w:val="00CF7B27"/>
    <w:rsid w:val="00CF7D28"/>
    <w:rsid w:val="00D0057F"/>
    <w:rsid w:val="00D0192E"/>
    <w:rsid w:val="00D01F97"/>
    <w:rsid w:val="00D04122"/>
    <w:rsid w:val="00D04222"/>
    <w:rsid w:val="00D054BE"/>
    <w:rsid w:val="00D0569D"/>
    <w:rsid w:val="00D06355"/>
    <w:rsid w:val="00D069B3"/>
    <w:rsid w:val="00D07549"/>
    <w:rsid w:val="00D1085A"/>
    <w:rsid w:val="00D14565"/>
    <w:rsid w:val="00D1602B"/>
    <w:rsid w:val="00D16547"/>
    <w:rsid w:val="00D16EBC"/>
    <w:rsid w:val="00D173BE"/>
    <w:rsid w:val="00D17453"/>
    <w:rsid w:val="00D1768C"/>
    <w:rsid w:val="00D2010B"/>
    <w:rsid w:val="00D2078B"/>
    <w:rsid w:val="00D20A1E"/>
    <w:rsid w:val="00D20D18"/>
    <w:rsid w:val="00D20D46"/>
    <w:rsid w:val="00D20FFC"/>
    <w:rsid w:val="00D21D24"/>
    <w:rsid w:val="00D22BE4"/>
    <w:rsid w:val="00D22F58"/>
    <w:rsid w:val="00D2455E"/>
    <w:rsid w:val="00D247E0"/>
    <w:rsid w:val="00D25C3F"/>
    <w:rsid w:val="00D31A8E"/>
    <w:rsid w:val="00D32853"/>
    <w:rsid w:val="00D32E9C"/>
    <w:rsid w:val="00D32F15"/>
    <w:rsid w:val="00D3383F"/>
    <w:rsid w:val="00D357A0"/>
    <w:rsid w:val="00D35CDA"/>
    <w:rsid w:val="00D3622F"/>
    <w:rsid w:val="00D4124B"/>
    <w:rsid w:val="00D41E10"/>
    <w:rsid w:val="00D449F6"/>
    <w:rsid w:val="00D44F68"/>
    <w:rsid w:val="00D46179"/>
    <w:rsid w:val="00D47402"/>
    <w:rsid w:val="00D504D4"/>
    <w:rsid w:val="00D510FD"/>
    <w:rsid w:val="00D51282"/>
    <w:rsid w:val="00D51343"/>
    <w:rsid w:val="00D5156A"/>
    <w:rsid w:val="00D51B6B"/>
    <w:rsid w:val="00D52101"/>
    <w:rsid w:val="00D52D4B"/>
    <w:rsid w:val="00D54D1B"/>
    <w:rsid w:val="00D5509D"/>
    <w:rsid w:val="00D5519B"/>
    <w:rsid w:val="00D5535A"/>
    <w:rsid w:val="00D55F1E"/>
    <w:rsid w:val="00D5705C"/>
    <w:rsid w:val="00D57555"/>
    <w:rsid w:val="00D57860"/>
    <w:rsid w:val="00D603A7"/>
    <w:rsid w:val="00D60D74"/>
    <w:rsid w:val="00D63BD1"/>
    <w:rsid w:val="00D645F4"/>
    <w:rsid w:val="00D66AD0"/>
    <w:rsid w:val="00D70B28"/>
    <w:rsid w:val="00D722F1"/>
    <w:rsid w:val="00D72464"/>
    <w:rsid w:val="00D732B1"/>
    <w:rsid w:val="00D74246"/>
    <w:rsid w:val="00D76337"/>
    <w:rsid w:val="00D76988"/>
    <w:rsid w:val="00D76F94"/>
    <w:rsid w:val="00D779BE"/>
    <w:rsid w:val="00D802F0"/>
    <w:rsid w:val="00D80773"/>
    <w:rsid w:val="00D80CA0"/>
    <w:rsid w:val="00D81BE5"/>
    <w:rsid w:val="00D843F7"/>
    <w:rsid w:val="00D84785"/>
    <w:rsid w:val="00D856C6"/>
    <w:rsid w:val="00D8592E"/>
    <w:rsid w:val="00D873C8"/>
    <w:rsid w:val="00D907E5"/>
    <w:rsid w:val="00D90C0C"/>
    <w:rsid w:val="00D92511"/>
    <w:rsid w:val="00D9436D"/>
    <w:rsid w:val="00D96A72"/>
    <w:rsid w:val="00D9706E"/>
    <w:rsid w:val="00D972F1"/>
    <w:rsid w:val="00D977C5"/>
    <w:rsid w:val="00D97F0B"/>
    <w:rsid w:val="00DA02F1"/>
    <w:rsid w:val="00DA090B"/>
    <w:rsid w:val="00DA0969"/>
    <w:rsid w:val="00DA0A90"/>
    <w:rsid w:val="00DA286C"/>
    <w:rsid w:val="00DA2E01"/>
    <w:rsid w:val="00DA301A"/>
    <w:rsid w:val="00DA30EE"/>
    <w:rsid w:val="00DA3104"/>
    <w:rsid w:val="00DA4942"/>
    <w:rsid w:val="00DA5CFE"/>
    <w:rsid w:val="00DA5F60"/>
    <w:rsid w:val="00DA6ACB"/>
    <w:rsid w:val="00DB218E"/>
    <w:rsid w:val="00DB315C"/>
    <w:rsid w:val="00DB31BC"/>
    <w:rsid w:val="00DB3767"/>
    <w:rsid w:val="00DB3FBA"/>
    <w:rsid w:val="00DB4BB8"/>
    <w:rsid w:val="00DB4C0C"/>
    <w:rsid w:val="00DB5854"/>
    <w:rsid w:val="00DB5FBB"/>
    <w:rsid w:val="00DC15A1"/>
    <w:rsid w:val="00DC2E1C"/>
    <w:rsid w:val="00DC3670"/>
    <w:rsid w:val="00DC44A4"/>
    <w:rsid w:val="00DC4CAC"/>
    <w:rsid w:val="00DC55A7"/>
    <w:rsid w:val="00DC5DD8"/>
    <w:rsid w:val="00DC5F6A"/>
    <w:rsid w:val="00DD0C3A"/>
    <w:rsid w:val="00DD1915"/>
    <w:rsid w:val="00DD2222"/>
    <w:rsid w:val="00DD3C6C"/>
    <w:rsid w:val="00DD5B5F"/>
    <w:rsid w:val="00DD7181"/>
    <w:rsid w:val="00DE15E7"/>
    <w:rsid w:val="00DE1887"/>
    <w:rsid w:val="00DE1A42"/>
    <w:rsid w:val="00DE2607"/>
    <w:rsid w:val="00DE36D9"/>
    <w:rsid w:val="00DE4617"/>
    <w:rsid w:val="00DE5946"/>
    <w:rsid w:val="00DE6861"/>
    <w:rsid w:val="00DE6A95"/>
    <w:rsid w:val="00DE7C92"/>
    <w:rsid w:val="00DE7EF9"/>
    <w:rsid w:val="00DF0D03"/>
    <w:rsid w:val="00DF3133"/>
    <w:rsid w:val="00DF3E73"/>
    <w:rsid w:val="00DF44DF"/>
    <w:rsid w:val="00DF4B34"/>
    <w:rsid w:val="00DF5AAB"/>
    <w:rsid w:val="00DF6A74"/>
    <w:rsid w:val="00DF767E"/>
    <w:rsid w:val="00DF7AAD"/>
    <w:rsid w:val="00E001A3"/>
    <w:rsid w:val="00E02653"/>
    <w:rsid w:val="00E03E6D"/>
    <w:rsid w:val="00E04BC8"/>
    <w:rsid w:val="00E04F3D"/>
    <w:rsid w:val="00E04F97"/>
    <w:rsid w:val="00E05116"/>
    <w:rsid w:val="00E06173"/>
    <w:rsid w:val="00E06223"/>
    <w:rsid w:val="00E06AAD"/>
    <w:rsid w:val="00E06F7A"/>
    <w:rsid w:val="00E07A49"/>
    <w:rsid w:val="00E07D09"/>
    <w:rsid w:val="00E112B0"/>
    <w:rsid w:val="00E113FB"/>
    <w:rsid w:val="00E12091"/>
    <w:rsid w:val="00E126DE"/>
    <w:rsid w:val="00E137B6"/>
    <w:rsid w:val="00E14FC3"/>
    <w:rsid w:val="00E150A0"/>
    <w:rsid w:val="00E16A8D"/>
    <w:rsid w:val="00E16AAF"/>
    <w:rsid w:val="00E17146"/>
    <w:rsid w:val="00E17863"/>
    <w:rsid w:val="00E203FC"/>
    <w:rsid w:val="00E22566"/>
    <w:rsid w:val="00E24D80"/>
    <w:rsid w:val="00E26007"/>
    <w:rsid w:val="00E27BAF"/>
    <w:rsid w:val="00E27D76"/>
    <w:rsid w:val="00E30696"/>
    <w:rsid w:val="00E30C83"/>
    <w:rsid w:val="00E31DAA"/>
    <w:rsid w:val="00E322B9"/>
    <w:rsid w:val="00E33E7E"/>
    <w:rsid w:val="00E34064"/>
    <w:rsid w:val="00E3486E"/>
    <w:rsid w:val="00E35E0A"/>
    <w:rsid w:val="00E370CD"/>
    <w:rsid w:val="00E41427"/>
    <w:rsid w:val="00E44F66"/>
    <w:rsid w:val="00E4579C"/>
    <w:rsid w:val="00E45F8D"/>
    <w:rsid w:val="00E46993"/>
    <w:rsid w:val="00E477D5"/>
    <w:rsid w:val="00E520CB"/>
    <w:rsid w:val="00E522B9"/>
    <w:rsid w:val="00E525E5"/>
    <w:rsid w:val="00E52771"/>
    <w:rsid w:val="00E545AF"/>
    <w:rsid w:val="00E55F68"/>
    <w:rsid w:val="00E560B7"/>
    <w:rsid w:val="00E578C3"/>
    <w:rsid w:val="00E579A0"/>
    <w:rsid w:val="00E57E34"/>
    <w:rsid w:val="00E604E7"/>
    <w:rsid w:val="00E60B35"/>
    <w:rsid w:val="00E60D6F"/>
    <w:rsid w:val="00E624F8"/>
    <w:rsid w:val="00E62AA2"/>
    <w:rsid w:val="00E62ED2"/>
    <w:rsid w:val="00E6369B"/>
    <w:rsid w:val="00E637B1"/>
    <w:rsid w:val="00E640C0"/>
    <w:rsid w:val="00E644DE"/>
    <w:rsid w:val="00E64B2B"/>
    <w:rsid w:val="00E65038"/>
    <w:rsid w:val="00E6583C"/>
    <w:rsid w:val="00E66378"/>
    <w:rsid w:val="00E67067"/>
    <w:rsid w:val="00E703A0"/>
    <w:rsid w:val="00E7168C"/>
    <w:rsid w:val="00E723D8"/>
    <w:rsid w:val="00E767DD"/>
    <w:rsid w:val="00E77A04"/>
    <w:rsid w:val="00E77E74"/>
    <w:rsid w:val="00E80A5E"/>
    <w:rsid w:val="00E81690"/>
    <w:rsid w:val="00E81B23"/>
    <w:rsid w:val="00E81DAD"/>
    <w:rsid w:val="00E82070"/>
    <w:rsid w:val="00E83E32"/>
    <w:rsid w:val="00E84D1D"/>
    <w:rsid w:val="00E85B21"/>
    <w:rsid w:val="00E85BCC"/>
    <w:rsid w:val="00E86366"/>
    <w:rsid w:val="00E8677F"/>
    <w:rsid w:val="00E87535"/>
    <w:rsid w:val="00E92F95"/>
    <w:rsid w:val="00E947A0"/>
    <w:rsid w:val="00E94ABA"/>
    <w:rsid w:val="00E954C6"/>
    <w:rsid w:val="00E95555"/>
    <w:rsid w:val="00E95F0D"/>
    <w:rsid w:val="00E96AE6"/>
    <w:rsid w:val="00E96C91"/>
    <w:rsid w:val="00E96DB4"/>
    <w:rsid w:val="00E973DB"/>
    <w:rsid w:val="00EA04B5"/>
    <w:rsid w:val="00EA1153"/>
    <w:rsid w:val="00EA3057"/>
    <w:rsid w:val="00EA433C"/>
    <w:rsid w:val="00EA499E"/>
    <w:rsid w:val="00EA591E"/>
    <w:rsid w:val="00EA5F30"/>
    <w:rsid w:val="00EB1B69"/>
    <w:rsid w:val="00EB31AF"/>
    <w:rsid w:val="00EB3302"/>
    <w:rsid w:val="00EB44A8"/>
    <w:rsid w:val="00EB4C2B"/>
    <w:rsid w:val="00EB6185"/>
    <w:rsid w:val="00EB6BBA"/>
    <w:rsid w:val="00EB71C6"/>
    <w:rsid w:val="00EB750C"/>
    <w:rsid w:val="00EC29B4"/>
    <w:rsid w:val="00EC2B64"/>
    <w:rsid w:val="00EC43A9"/>
    <w:rsid w:val="00EC5350"/>
    <w:rsid w:val="00EC5990"/>
    <w:rsid w:val="00EC67CE"/>
    <w:rsid w:val="00EC7178"/>
    <w:rsid w:val="00ED0432"/>
    <w:rsid w:val="00ED0E4C"/>
    <w:rsid w:val="00ED33A0"/>
    <w:rsid w:val="00ED3DB6"/>
    <w:rsid w:val="00ED4369"/>
    <w:rsid w:val="00ED5ADD"/>
    <w:rsid w:val="00ED5E19"/>
    <w:rsid w:val="00EE64A6"/>
    <w:rsid w:val="00EE7D30"/>
    <w:rsid w:val="00EF2412"/>
    <w:rsid w:val="00EF322E"/>
    <w:rsid w:val="00EF7A32"/>
    <w:rsid w:val="00EF7F02"/>
    <w:rsid w:val="00F0018D"/>
    <w:rsid w:val="00F00590"/>
    <w:rsid w:val="00F00DFA"/>
    <w:rsid w:val="00F0191F"/>
    <w:rsid w:val="00F039DD"/>
    <w:rsid w:val="00F04A89"/>
    <w:rsid w:val="00F05645"/>
    <w:rsid w:val="00F06852"/>
    <w:rsid w:val="00F07477"/>
    <w:rsid w:val="00F077BD"/>
    <w:rsid w:val="00F100E9"/>
    <w:rsid w:val="00F10BAF"/>
    <w:rsid w:val="00F14EA7"/>
    <w:rsid w:val="00F15B46"/>
    <w:rsid w:val="00F15CB6"/>
    <w:rsid w:val="00F15D70"/>
    <w:rsid w:val="00F165B4"/>
    <w:rsid w:val="00F1731F"/>
    <w:rsid w:val="00F1733B"/>
    <w:rsid w:val="00F17CCE"/>
    <w:rsid w:val="00F17E82"/>
    <w:rsid w:val="00F20A7F"/>
    <w:rsid w:val="00F23719"/>
    <w:rsid w:val="00F2472B"/>
    <w:rsid w:val="00F24E3F"/>
    <w:rsid w:val="00F2572B"/>
    <w:rsid w:val="00F261FA"/>
    <w:rsid w:val="00F303C0"/>
    <w:rsid w:val="00F30D2C"/>
    <w:rsid w:val="00F31E76"/>
    <w:rsid w:val="00F32BE8"/>
    <w:rsid w:val="00F336B0"/>
    <w:rsid w:val="00F35BAF"/>
    <w:rsid w:val="00F37363"/>
    <w:rsid w:val="00F40484"/>
    <w:rsid w:val="00F410E4"/>
    <w:rsid w:val="00F43FF0"/>
    <w:rsid w:val="00F44ACC"/>
    <w:rsid w:val="00F44FDC"/>
    <w:rsid w:val="00F45B85"/>
    <w:rsid w:val="00F463CB"/>
    <w:rsid w:val="00F51644"/>
    <w:rsid w:val="00F53100"/>
    <w:rsid w:val="00F53A90"/>
    <w:rsid w:val="00F53C1E"/>
    <w:rsid w:val="00F54113"/>
    <w:rsid w:val="00F548CE"/>
    <w:rsid w:val="00F551B6"/>
    <w:rsid w:val="00F567B2"/>
    <w:rsid w:val="00F573D5"/>
    <w:rsid w:val="00F5747D"/>
    <w:rsid w:val="00F60F08"/>
    <w:rsid w:val="00F62820"/>
    <w:rsid w:val="00F64CDE"/>
    <w:rsid w:val="00F6563A"/>
    <w:rsid w:val="00F66383"/>
    <w:rsid w:val="00F67F98"/>
    <w:rsid w:val="00F70719"/>
    <w:rsid w:val="00F717CF"/>
    <w:rsid w:val="00F7182E"/>
    <w:rsid w:val="00F72745"/>
    <w:rsid w:val="00F729A5"/>
    <w:rsid w:val="00F74CD2"/>
    <w:rsid w:val="00F771EA"/>
    <w:rsid w:val="00F825B9"/>
    <w:rsid w:val="00F825C5"/>
    <w:rsid w:val="00F82957"/>
    <w:rsid w:val="00F84205"/>
    <w:rsid w:val="00F85C25"/>
    <w:rsid w:val="00F85C40"/>
    <w:rsid w:val="00F868D4"/>
    <w:rsid w:val="00F86D52"/>
    <w:rsid w:val="00F87332"/>
    <w:rsid w:val="00F874A1"/>
    <w:rsid w:val="00F87819"/>
    <w:rsid w:val="00F90E52"/>
    <w:rsid w:val="00F913ED"/>
    <w:rsid w:val="00F93182"/>
    <w:rsid w:val="00F93DFF"/>
    <w:rsid w:val="00F9441D"/>
    <w:rsid w:val="00F94617"/>
    <w:rsid w:val="00F94CA9"/>
    <w:rsid w:val="00F95B0D"/>
    <w:rsid w:val="00F97CEE"/>
    <w:rsid w:val="00FA0184"/>
    <w:rsid w:val="00FA058D"/>
    <w:rsid w:val="00FA0607"/>
    <w:rsid w:val="00FA1376"/>
    <w:rsid w:val="00FA5E43"/>
    <w:rsid w:val="00FB1D3F"/>
    <w:rsid w:val="00FB20B9"/>
    <w:rsid w:val="00FB3BA1"/>
    <w:rsid w:val="00FB492C"/>
    <w:rsid w:val="00FB49F5"/>
    <w:rsid w:val="00FB4B3E"/>
    <w:rsid w:val="00FB4D6E"/>
    <w:rsid w:val="00FB55FF"/>
    <w:rsid w:val="00FB5691"/>
    <w:rsid w:val="00FB775D"/>
    <w:rsid w:val="00FC236B"/>
    <w:rsid w:val="00FC34E1"/>
    <w:rsid w:val="00FC3AC6"/>
    <w:rsid w:val="00FC3C40"/>
    <w:rsid w:val="00FC53FB"/>
    <w:rsid w:val="00FC5BE4"/>
    <w:rsid w:val="00FC69CA"/>
    <w:rsid w:val="00FC6DA8"/>
    <w:rsid w:val="00FC76BE"/>
    <w:rsid w:val="00FC777D"/>
    <w:rsid w:val="00FD076D"/>
    <w:rsid w:val="00FD329D"/>
    <w:rsid w:val="00FD445E"/>
    <w:rsid w:val="00FD5932"/>
    <w:rsid w:val="00FD59AF"/>
    <w:rsid w:val="00FD5A7E"/>
    <w:rsid w:val="00FD6683"/>
    <w:rsid w:val="00FD6BEA"/>
    <w:rsid w:val="00FD76A7"/>
    <w:rsid w:val="00FE00AF"/>
    <w:rsid w:val="00FE021C"/>
    <w:rsid w:val="00FE0962"/>
    <w:rsid w:val="00FE1085"/>
    <w:rsid w:val="00FE11E6"/>
    <w:rsid w:val="00FE2577"/>
    <w:rsid w:val="00FE27E2"/>
    <w:rsid w:val="00FE3C6D"/>
    <w:rsid w:val="00FE400A"/>
    <w:rsid w:val="00FE54D8"/>
    <w:rsid w:val="00FE71C5"/>
    <w:rsid w:val="00FE75CB"/>
    <w:rsid w:val="00FE76B3"/>
    <w:rsid w:val="00FF0DB0"/>
    <w:rsid w:val="00FF252F"/>
    <w:rsid w:val="00FF2876"/>
    <w:rsid w:val="00FF2D7F"/>
    <w:rsid w:val="00FF37CC"/>
    <w:rsid w:val="00FF3C7B"/>
    <w:rsid w:val="00FF46F9"/>
    <w:rsid w:val="00FF564E"/>
    <w:rsid w:val="00FF6AC6"/>
    <w:rsid w:val="1DC826A2"/>
    <w:rsid w:val="2ED5FE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A617C"/>
  <w15:chartTrackingRefBased/>
  <w15:docId w15:val="{37CD73FF-F458-41EE-A787-0A05F953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A33A7B"/>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5D476B"/>
    <w:pPr>
      <w:keepNext/>
      <w:pageBreakBefore/>
      <w:numPr>
        <w:numId w:val="4"/>
      </w:numPr>
      <w:spacing w:after="360"/>
      <w:ind w:left="1985" w:hanging="1985"/>
      <w:outlineLvl w:val="0"/>
    </w:pPr>
    <w:rPr>
      <w:rFonts w:eastAsia="Times New Roman"/>
      <w:bCs/>
      <w:color w:val="053341"/>
      <w:sz w:val="32"/>
      <w:szCs w:val="28"/>
    </w:rPr>
  </w:style>
  <w:style w:type="paragraph" w:styleId="Heading2">
    <w:name w:val="heading 2"/>
    <w:basedOn w:val="BodyText"/>
    <w:next w:val="BodyText"/>
    <w:link w:val="Heading2Char"/>
    <w:uiPriority w:val="1"/>
    <w:qFormat/>
    <w:rsid w:val="00A758EB"/>
    <w:pPr>
      <w:keepNext/>
      <w:numPr>
        <w:ilvl w:val="1"/>
        <w:numId w:val="4"/>
      </w:numPr>
      <w:spacing w:before="240"/>
      <w:outlineLvl w:val="1"/>
    </w:pPr>
    <w:rPr>
      <w:rFonts w:eastAsia="Times New Roman"/>
      <w:bCs/>
      <w:color w:val="006579"/>
      <w:sz w:val="28"/>
      <w:szCs w:val="26"/>
    </w:rPr>
  </w:style>
  <w:style w:type="paragraph" w:styleId="Heading3">
    <w:name w:val="heading 3"/>
    <w:basedOn w:val="BodyText"/>
    <w:next w:val="BodyText"/>
    <w:link w:val="Heading3Char"/>
    <w:uiPriority w:val="1"/>
    <w:qFormat/>
    <w:rsid w:val="00E96DB4"/>
    <w:pPr>
      <w:keepNext/>
      <w:numPr>
        <w:ilvl w:val="2"/>
        <w:numId w:val="4"/>
      </w:numPr>
      <w:tabs>
        <w:tab w:val="num" w:pos="360"/>
      </w:tabs>
      <w:spacing w:before="200" w:after="60"/>
      <w:ind w:left="357" w:hanging="357"/>
      <w:outlineLvl w:val="2"/>
    </w:pPr>
    <w:rPr>
      <w:rFonts w:eastAsia="Times New Roman"/>
      <w:bCs/>
      <w:color w:val="00968F"/>
      <w:sz w:val="24"/>
    </w:rPr>
  </w:style>
  <w:style w:type="paragraph" w:styleId="Heading4">
    <w:name w:val="heading 4"/>
    <w:basedOn w:val="BodyText"/>
    <w:next w:val="BodyText"/>
    <w:link w:val="Heading4Char"/>
    <w:uiPriority w:val="1"/>
    <w:qFormat/>
    <w:rsid w:val="0060438B"/>
    <w:pPr>
      <w:keepNext/>
      <w:numPr>
        <w:ilvl w:val="3"/>
        <w:numId w:val="4"/>
      </w:numPr>
      <w:tabs>
        <w:tab w:val="num" w:pos="360"/>
      </w:tabs>
      <w:spacing w:before="200" w:after="0"/>
      <w:ind w:left="1021" w:hanging="1021"/>
      <w:outlineLvl w:val="3"/>
    </w:pPr>
    <w:rPr>
      <w:rFonts w:eastAsia="Times New Roman"/>
      <w:bCs/>
      <w:iCs/>
      <w:color w:val="595959"/>
      <w:sz w:val="22"/>
    </w:rPr>
  </w:style>
  <w:style w:type="paragraph" w:styleId="Heading5">
    <w:name w:val="heading 5"/>
    <w:basedOn w:val="BodyText"/>
    <w:next w:val="BodyText"/>
    <w:link w:val="Heading5Char"/>
    <w:uiPriority w:val="1"/>
    <w:qFormat/>
    <w:rsid w:val="00453E41"/>
    <w:pPr>
      <w:keepNext/>
      <w:spacing w:before="120" w:after="0" w:line="240" w:lineRule="auto"/>
      <w:outlineLvl w:val="4"/>
    </w:pPr>
    <w:rPr>
      <w:bCs/>
      <w:iCs/>
      <w:color w:val="606F76" w:themeColor="accent6"/>
      <w:sz w:val="20"/>
      <w:szCs w:val="22"/>
      <w:lang w:val="en"/>
    </w:rPr>
  </w:style>
  <w:style w:type="paragraph" w:styleId="Heading6">
    <w:name w:val="heading 6"/>
    <w:basedOn w:val="BodyText"/>
    <w:next w:val="BodyText"/>
    <w:link w:val="Heading6Char"/>
    <w:uiPriority w:val="1"/>
    <w:qFormat/>
    <w:rsid w:val="00FB4B3E"/>
    <w:pPr>
      <w:keepNext/>
      <w:spacing w:before="200"/>
      <w:outlineLvl w:val="5"/>
    </w:pPr>
    <w:rPr>
      <w:rFonts w:ascii="Calibri Light" w:eastAsia="Times New Roman" w:hAnsi="Calibri Light"/>
      <w:i/>
      <w:iCs/>
      <w:color w:val="3F878A" w:themeColor="accent4" w:themeShade="80"/>
    </w:rPr>
  </w:style>
  <w:style w:type="paragraph" w:styleId="Heading7">
    <w:name w:val="heading 7"/>
    <w:basedOn w:val="BodyText"/>
    <w:next w:val="BodyText"/>
    <w:link w:val="Heading7Char"/>
    <w:uiPriority w:val="1"/>
    <w:qFormat/>
    <w:rsid w:val="00FB4B3E"/>
    <w:pPr>
      <w:keepNext/>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FB4B3E"/>
    <w:pPr>
      <w:keepNext/>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FB4B3E"/>
    <w:pPr>
      <w:keepNext/>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D476B"/>
    <w:rPr>
      <w:rFonts w:ascii="Montserrat" w:eastAsia="Times New Roman" w:hAnsi="Montserrat" w:cs="Calibri"/>
      <w:bCs/>
      <w:color w:val="053341"/>
      <w:sz w:val="32"/>
      <w:szCs w:val="28"/>
      <w:lang w:val="en-AU"/>
    </w:rPr>
  </w:style>
  <w:style w:type="character" w:customStyle="1" w:styleId="Heading2Char">
    <w:name w:val="Heading 2 Char"/>
    <w:basedOn w:val="DefaultParagraphFont"/>
    <w:link w:val="Heading2"/>
    <w:uiPriority w:val="1"/>
    <w:rsid w:val="00A758EB"/>
    <w:rPr>
      <w:rFonts w:ascii="Montserrat" w:eastAsia="Times New Roman" w:hAnsi="Montserrat" w:cs="Calibri"/>
      <w:bCs/>
      <w:color w:val="006579"/>
      <w:sz w:val="28"/>
      <w:szCs w:val="26"/>
      <w:lang w:val="en-AU"/>
    </w:rPr>
  </w:style>
  <w:style w:type="character" w:customStyle="1" w:styleId="Heading3Char">
    <w:name w:val="Heading 3 Char"/>
    <w:basedOn w:val="DefaultParagraphFont"/>
    <w:link w:val="Heading3"/>
    <w:uiPriority w:val="1"/>
    <w:rsid w:val="00E96DB4"/>
    <w:rPr>
      <w:rFonts w:ascii="Montserrat" w:eastAsia="Times New Roman" w:hAnsi="Montserrat" w:cs="Calibri"/>
      <w:bCs/>
      <w:color w:val="00968F"/>
      <w:sz w:val="24"/>
      <w:szCs w:val="20"/>
      <w:lang w:val="en-AU"/>
    </w:rPr>
  </w:style>
  <w:style w:type="character" w:customStyle="1" w:styleId="Heading4Char">
    <w:name w:val="Heading 4 Char"/>
    <w:basedOn w:val="DefaultParagraphFont"/>
    <w:link w:val="Heading4"/>
    <w:uiPriority w:val="1"/>
    <w:rsid w:val="0060438B"/>
    <w:rPr>
      <w:rFonts w:ascii="Montserrat" w:eastAsia="Times New Roman" w:hAnsi="Montserrat" w:cs="Calibri"/>
      <w:bCs/>
      <w:iCs/>
      <w:color w:val="595959"/>
      <w:szCs w:val="20"/>
      <w:lang w:val="en-AU"/>
    </w:rPr>
  </w:style>
  <w:style w:type="character" w:customStyle="1" w:styleId="Heading5Char">
    <w:name w:val="Heading 5 Char"/>
    <w:basedOn w:val="DefaultParagraphFont"/>
    <w:link w:val="Heading5"/>
    <w:uiPriority w:val="1"/>
    <w:rsid w:val="00453E41"/>
    <w:rPr>
      <w:rFonts w:ascii="Montserrat" w:hAnsi="Montserrat" w:cs="Calibri"/>
      <w:bCs/>
      <w:iCs/>
      <w:color w:val="606F76" w:themeColor="accent6"/>
      <w:sz w:val="20"/>
      <w:lang w:val="en"/>
    </w:rPr>
  </w:style>
  <w:style w:type="character" w:customStyle="1" w:styleId="Heading6Char">
    <w:name w:val="Heading 6 Char"/>
    <w:basedOn w:val="DefaultParagraphFont"/>
    <w:link w:val="Heading6"/>
    <w:uiPriority w:val="1"/>
    <w:rsid w:val="00FB4B3E"/>
    <w:rPr>
      <w:rFonts w:ascii="Calibri Light" w:eastAsia="Times New Roman" w:hAnsi="Calibri Light" w:cs="Calibri"/>
      <w:i/>
      <w:iCs/>
      <w:color w:val="3F878A" w:themeColor="accent4" w:themeShade="80"/>
      <w:sz w:val="18"/>
      <w:szCs w:val="20"/>
      <w:lang w:val="en-AU"/>
    </w:rPr>
  </w:style>
  <w:style w:type="character" w:customStyle="1" w:styleId="Heading7Char">
    <w:name w:val="Heading 7 Char"/>
    <w:basedOn w:val="DefaultParagraphFont"/>
    <w:link w:val="Heading7"/>
    <w:uiPriority w:val="1"/>
    <w:rsid w:val="00FB4B3E"/>
    <w:rPr>
      <w:rFonts w:ascii="Cambria" w:eastAsia="Times New Roman" w:hAnsi="Cambria" w:cs="Calibri"/>
      <w:i/>
      <w:iCs/>
      <w:color w:val="404040"/>
      <w:sz w:val="18"/>
      <w:szCs w:val="20"/>
      <w:lang w:val="en-AU"/>
    </w:rPr>
  </w:style>
  <w:style w:type="character" w:customStyle="1" w:styleId="Heading8Char">
    <w:name w:val="Heading 8 Char"/>
    <w:basedOn w:val="DefaultParagraphFont"/>
    <w:link w:val="Heading8"/>
    <w:uiPriority w:val="1"/>
    <w:rsid w:val="00FB4B3E"/>
    <w:rPr>
      <w:rFonts w:ascii="Cambria" w:eastAsia="Times New Roman" w:hAnsi="Cambria" w:cs="Calibri"/>
      <w:color w:val="404040"/>
      <w:sz w:val="18"/>
      <w:szCs w:val="20"/>
      <w:lang w:val="en-AU"/>
    </w:rPr>
  </w:style>
  <w:style w:type="character" w:customStyle="1" w:styleId="Heading9Char">
    <w:name w:val="Heading 9 Char"/>
    <w:basedOn w:val="DefaultParagraphFont"/>
    <w:link w:val="Heading9"/>
    <w:uiPriority w:val="1"/>
    <w:rsid w:val="00FB4B3E"/>
    <w:rPr>
      <w:rFonts w:ascii="Cambria" w:eastAsia="Times New Roman" w:hAnsi="Cambria" w:cs="Calibri"/>
      <w:i/>
      <w:iCs/>
      <w:color w:val="404040"/>
      <w:sz w:val="18"/>
      <w:szCs w:val="20"/>
      <w:lang w:val="en-AU"/>
    </w:rPr>
  </w:style>
  <w:style w:type="paragraph" w:customStyle="1" w:styleId="Checklist">
    <w:name w:val="Checklist"/>
    <w:basedOn w:val="Normal"/>
    <w:qFormat/>
    <w:rsid w:val="00FB4B3E"/>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FB4B3E"/>
    <w:rPr>
      <w:rFonts w:ascii="Tahoma" w:hAnsi="Tahoma" w:cs="Tahoma"/>
      <w:sz w:val="20"/>
      <w:szCs w:val="16"/>
    </w:rPr>
  </w:style>
  <w:style w:type="character" w:customStyle="1" w:styleId="DocumentMapChar">
    <w:name w:val="Document Map Char"/>
    <w:basedOn w:val="DefaultParagraphFont"/>
    <w:link w:val="DocumentMap"/>
    <w:uiPriority w:val="99"/>
    <w:semiHidden/>
    <w:rsid w:val="00FB4B3E"/>
    <w:rPr>
      <w:rFonts w:ascii="Tahoma" w:hAnsi="Tahoma" w:cs="Tahoma"/>
      <w:sz w:val="20"/>
      <w:szCs w:val="16"/>
      <w:lang w:val="en-AU"/>
    </w:rPr>
  </w:style>
  <w:style w:type="paragraph" w:styleId="Caption">
    <w:name w:val="caption"/>
    <w:aliases w:val="Table and Figure Name"/>
    <w:next w:val="Pic"/>
    <w:link w:val="CaptionChar"/>
    <w:uiPriority w:val="99"/>
    <w:qFormat/>
    <w:rsid w:val="00FB4B3E"/>
    <w:pPr>
      <w:keepNext/>
      <w:keepLines/>
      <w:spacing w:before="360" w:after="120" w:line="288" w:lineRule="auto"/>
      <w:ind w:left="1134" w:hanging="1134"/>
    </w:pPr>
    <w:rPr>
      <w:rFonts w:ascii="Montserrat" w:hAnsi="Montserrat" w:cs="Calibri"/>
      <w:b/>
      <w:bCs/>
      <w:sz w:val="18"/>
      <w:szCs w:val="18"/>
      <w:lang w:val="en-AU"/>
    </w:rPr>
  </w:style>
  <w:style w:type="paragraph" w:customStyle="1" w:styleId="Pic">
    <w:name w:val="Pic"/>
    <w:next w:val="TableFigNotes18"/>
    <w:uiPriority w:val="9"/>
    <w:qFormat/>
    <w:rsid w:val="00FB4B3E"/>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FB4B3E"/>
    <w:pPr>
      <w:spacing w:after="0"/>
    </w:pPr>
    <w:rPr>
      <w:sz w:val="14"/>
    </w:rPr>
  </w:style>
  <w:style w:type="paragraph" w:styleId="FootnoteText">
    <w:name w:val="footnote text"/>
    <w:basedOn w:val="Normal"/>
    <w:link w:val="FootnoteTextChar"/>
    <w:uiPriority w:val="99"/>
    <w:rsid w:val="00FB4B3E"/>
    <w:pPr>
      <w:spacing w:line="240" w:lineRule="auto"/>
      <w:ind w:left="284" w:hanging="284"/>
    </w:pPr>
    <w:rPr>
      <w:sz w:val="16"/>
    </w:rPr>
  </w:style>
  <w:style w:type="character" w:customStyle="1" w:styleId="FootnoteTextChar">
    <w:name w:val="Footnote Text Char"/>
    <w:basedOn w:val="DefaultParagraphFont"/>
    <w:link w:val="FootnoteText"/>
    <w:uiPriority w:val="99"/>
    <w:rsid w:val="00FB4B3E"/>
    <w:rPr>
      <w:rFonts w:ascii="Montserrat" w:hAnsi="Montserrat" w:cs="Calibri"/>
      <w:sz w:val="16"/>
      <w:szCs w:val="20"/>
      <w:lang w:val="en-AU"/>
    </w:rPr>
  </w:style>
  <w:style w:type="character" w:customStyle="1" w:styleId="CaptionChar">
    <w:name w:val="Caption Char"/>
    <w:aliases w:val="Table and Figure Name Char"/>
    <w:basedOn w:val="DefaultParagraphFont"/>
    <w:link w:val="Caption"/>
    <w:uiPriority w:val="99"/>
    <w:locked/>
    <w:rsid w:val="00FB4B3E"/>
    <w:rPr>
      <w:rFonts w:ascii="Montserrat" w:hAnsi="Montserrat" w:cs="Calibri"/>
      <w:b/>
      <w:bCs/>
      <w:sz w:val="18"/>
      <w:szCs w:val="18"/>
      <w:lang w:val="en-AU"/>
    </w:rPr>
  </w:style>
  <w:style w:type="character" w:styleId="CommentReference">
    <w:name w:val="annotation reference"/>
    <w:basedOn w:val="DefaultParagraphFont"/>
    <w:uiPriority w:val="99"/>
    <w:rsid w:val="00FB4B3E"/>
    <w:rPr>
      <w:rFonts w:cs="Times New Roman"/>
      <w:sz w:val="16"/>
    </w:rPr>
  </w:style>
  <w:style w:type="paragraph" w:styleId="CommentText">
    <w:name w:val="annotation text"/>
    <w:basedOn w:val="Normal"/>
    <w:link w:val="CommentTextChar"/>
    <w:uiPriority w:val="99"/>
    <w:rsid w:val="00FB4B3E"/>
    <w:rPr>
      <w:sz w:val="20"/>
    </w:rPr>
  </w:style>
  <w:style w:type="character" w:customStyle="1" w:styleId="CommentTextChar">
    <w:name w:val="Comment Text Char"/>
    <w:basedOn w:val="DefaultParagraphFont"/>
    <w:link w:val="CommentText"/>
    <w:uiPriority w:val="99"/>
    <w:rsid w:val="00FB4B3E"/>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FB4B3E"/>
    <w:rPr>
      <w:b/>
      <w:bCs/>
    </w:rPr>
  </w:style>
  <w:style w:type="character" w:customStyle="1" w:styleId="CommentSubjectChar">
    <w:name w:val="Comment Subject Char"/>
    <w:basedOn w:val="CommentTextChar"/>
    <w:link w:val="CommentSubject"/>
    <w:uiPriority w:val="99"/>
    <w:semiHidden/>
    <w:rsid w:val="00FB4B3E"/>
    <w:rPr>
      <w:rFonts w:ascii="Montserrat" w:hAnsi="Montserrat" w:cs="Calibri"/>
      <w:b/>
      <w:bCs/>
      <w:sz w:val="20"/>
      <w:szCs w:val="20"/>
      <w:lang w:val="en-AU"/>
    </w:rPr>
  </w:style>
  <w:style w:type="paragraph" w:styleId="BalloonText">
    <w:name w:val="Balloon Text"/>
    <w:basedOn w:val="Normal"/>
    <w:link w:val="BalloonTextChar"/>
    <w:uiPriority w:val="99"/>
    <w:semiHidden/>
    <w:rsid w:val="00FB4B3E"/>
    <w:rPr>
      <w:rFonts w:ascii="Tahoma" w:hAnsi="Tahoma" w:cs="Tahoma"/>
      <w:szCs w:val="16"/>
    </w:rPr>
  </w:style>
  <w:style w:type="character" w:customStyle="1" w:styleId="BalloonTextChar">
    <w:name w:val="Balloon Text Char"/>
    <w:basedOn w:val="DefaultParagraphFont"/>
    <w:link w:val="BalloonText"/>
    <w:uiPriority w:val="99"/>
    <w:semiHidden/>
    <w:rsid w:val="00FB4B3E"/>
    <w:rPr>
      <w:rFonts w:ascii="Tahoma" w:hAnsi="Tahoma" w:cs="Tahoma"/>
      <w:sz w:val="18"/>
      <w:szCs w:val="16"/>
      <w:lang w:val="en-AU"/>
    </w:rPr>
  </w:style>
  <w:style w:type="paragraph" w:styleId="Header">
    <w:name w:val="header"/>
    <w:basedOn w:val="BodyText"/>
    <w:link w:val="HeaderChar"/>
    <w:uiPriority w:val="99"/>
    <w:rsid w:val="000F7875"/>
    <w:pPr>
      <w:tabs>
        <w:tab w:val="center" w:pos="4513"/>
        <w:tab w:val="right" w:pos="9026"/>
      </w:tabs>
      <w:jc w:val="right"/>
    </w:pPr>
    <w:rPr>
      <w:caps/>
      <w:color w:val="7C7C7C" w:themeColor="background1" w:themeShade="80"/>
      <w:sz w:val="14"/>
      <w:szCs w:val="16"/>
    </w:rPr>
  </w:style>
  <w:style w:type="character" w:customStyle="1" w:styleId="HeaderChar">
    <w:name w:val="Header Char"/>
    <w:basedOn w:val="DefaultParagraphFont"/>
    <w:link w:val="Header"/>
    <w:uiPriority w:val="99"/>
    <w:rsid w:val="000F7875"/>
    <w:rPr>
      <w:rFonts w:ascii="Montserrat" w:hAnsi="Montserrat" w:cs="Calibri"/>
      <w:caps/>
      <w:color w:val="7C7C7C" w:themeColor="background1" w:themeShade="80"/>
      <w:sz w:val="14"/>
      <w:szCs w:val="16"/>
      <w:lang w:val="en-AU"/>
    </w:rPr>
  </w:style>
  <w:style w:type="paragraph" w:styleId="Footer">
    <w:name w:val="footer"/>
    <w:basedOn w:val="BodyText"/>
    <w:link w:val="FooterChar"/>
    <w:uiPriority w:val="99"/>
    <w:qFormat/>
    <w:rsid w:val="00FB4B3E"/>
    <w:pPr>
      <w:tabs>
        <w:tab w:val="center" w:pos="4513"/>
        <w:tab w:val="right" w:pos="9026"/>
      </w:tabs>
    </w:pPr>
    <w:rPr>
      <w:caps/>
      <w:color w:val="7C7C7C" w:themeColor="background1" w:themeShade="80"/>
      <w:sz w:val="14"/>
    </w:rPr>
  </w:style>
  <w:style w:type="character" w:customStyle="1" w:styleId="FooterChar">
    <w:name w:val="Footer Char"/>
    <w:basedOn w:val="DefaultParagraphFont"/>
    <w:link w:val="Footer"/>
    <w:uiPriority w:val="99"/>
    <w:rsid w:val="00FB4B3E"/>
    <w:rPr>
      <w:rFonts w:ascii="Montserrat" w:hAnsi="Montserrat" w:cs="Calibri"/>
      <w:caps/>
      <w:color w:val="7C7C7C" w:themeColor="background1" w:themeShade="80"/>
      <w:sz w:val="14"/>
      <w:szCs w:val="20"/>
      <w:lang w:val="en-AU"/>
    </w:rPr>
  </w:style>
  <w:style w:type="character" w:styleId="Hyperlink">
    <w:name w:val="Hyperlink"/>
    <w:basedOn w:val="DefaultParagraphFont"/>
    <w:uiPriority w:val="99"/>
    <w:rsid w:val="00FB4B3E"/>
    <w:rPr>
      <w:rFonts w:ascii="Montserrat" w:hAnsi="Montserrat" w:cs="Times New Roman"/>
      <w:color w:val="006579"/>
      <w:sz w:val="18"/>
      <w:u w:val="single"/>
    </w:rPr>
  </w:style>
  <w:style w:type="paragraph" w:customStyle="1" w:styleId="Tabletext">
    <w:name w:val="Table text"/>
    <w:basedOn w:val="BodyText"/>
    <w:link w:val="TabletextChar"/>
    <w:uiPriority w:val="4"/>
    <w:qFormat/>
    <w:rsid w:val="00FB4B3E"/>
    <w:pPr>
      <w:keepNext/>
      <w:spacing w:before="20" w:after="20" w:line="240" w:lineRule="auto"/>
    </w:pPr>
    <w:rPr>
      <w:szCs w:val="16"/>
    </w:rPr>
  </w:style>
  <w:style w:type="paragraph" w:styleId="TOCHeading">
    <w:name w:val="TOC Heading"/>
    <w:basedOn w:val="Heading1"/>
    <w:next w:val="Normal"/>
    <w:uiPriority w:val="39"/>
    <w:qFormat/>
    <w:rsid w:val="00FB4B3E"/>
    <w:pPr>
      <w:numPr>
        <w:numId w:val="0"/>
      </w:numPr>
      <w:outlineLvl w:val="9"/>
    </w:pPr>
    <w:rPr>
      <w:rFonts w:cs="Times New Roman"/>
      <w:lang w:val="en-US"/>
    </w:rPr>
  </w:style>
  <w:style w:type="paragraph" w:styleId="TOC1">
    <w:name w:val="toc 1"/>
    <w:basedOn w:val="BodyText"/>
    <w:next w:val="BodyText"/>
    <w:uiPriority w:val="39"/>
    <w:qFormat/>
    <w:rsid w:val="00E579A0"/>
    <w:pPr>
      <w:tabs>
        <w:tab w:val="left" w:pos="1361"/>
        <w:tab w:val="right" w:leader="dot" w:pos="9016"/>
      </w:tabs>
    </w:pPr>
    <w:rPr>
      <w:rFonts w:eastAsiaTheme="minorEastAsia" w:cstheme="minorBidi"/>
      <w:b/>
      <w:noProof/>
      <w:color w:val="auto"/>
      <w:kern w:val="2"/>
      <w:szCs w:val="22"/>
      <w:lang w:eastAsia="en-AU"/>
      <w14:ligatures w14:val="standardContextual"/>
    </w:rPr>
  </w:style>
  <w:style w:type="paragraph" w:styleId="TOC2">
    <w:name w:val="toc 2"/>
    <w:basedOn w:val="BodyText"/>
    <w:next w:val="BodyText"/>
    <w:uiPriority w:val="39"/>
    <w:qFormat/>
    <w:rsid w:val="00FB4B3E"/>
    <w:pPr>
      <w:tabs>
        <w:tab w:val="left" w:pos="992"/>
        <w:tab w:val="right" w:leader="dot" w:pos="9015"/>
      </w:tabs>
      <w:ind w:left="567"/>
    </w:pPr>
    <w:rPr>
      <w:sz w:val="17"/>
    </w:rPr>
  </w:style>
  <w:style w:type="paragraph" w:styleId="TOC3">
    <w:name w:val="toc 3"/>
    <w:basedOn w:val="BodyText"/>
    <w:next w:val="BodyText"/>
    <w:uiPriority w:val="39"/>
    <w:qFormat/>
    <w:rsid w:val="00FB4B3E"/>
    <w:pPr>
      <w:tabs>
        <w:tab w:val="left" w:pos="1701"/>
        <w:tab w:val="right" w:leader="dot" w:pos="9015"/>
      </w:tabs>
      <w:ind w:left="1134"/>
    </w:pPr>
    <w:rPr>
      <w:sz w:val="16"/>
    </w:rPr>
  </w:style>
  <w:style w:type="paragraph" w:styleId="TOC4">
    <w:name w:val="toc 4"/>
    <w:basedOn w:val="BodyText"/>
    <w:next w:val="BodyText"/>
    <w:uiPriority w:val="39"/>
    <w:rsid w:val="00FB4B3E"/>
    <w:pPr>
      <w:tabs>
        <w:tab w:val="left" w:pos="2552"/>
        <w:tab w:val="right" w:leader="dot" w:pos="9015"/>
      </w:tabs>
      <w:ind w:left="1928"/>
    </w:pPr>
    <w:rPr>
      <w:i/>
      <w:sz w:val="17"/>
    </w:rPr>
  </w:style>
  <w:style w:type="character" w:styleId="FootnoteReference">
    <w:name w:val="footnote reference"/>
    <w:basedOn w:val="DefaultParagraphFont"/>
    <w:uiPriority w:val="99"/>
    <w:rsid w:val="00FB4B3E"/>
    <w:rPr>
      <w:caps w:val="0"/>
      <w:smallCaps w:val="0"/>
      <w:strike w:val="0"/>
      <w:dstrike w:val="0"/>
      <w:vanish w:val="0"/>
      <w:vertAlign w:val="superscript"/>
    </w:rPr>
  </w:style>
  <w:style w:type="paragraph" w:customStyle="1" w:styleId="Tablebullet">
    <w:name w:val="Table bullet"/>
    <w:uiPriority w:val="4"/>
    <w:rsid w:val="00FB4B3E"/>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FB4B3E"/>
    <w:pPr>
      <w:keepLines/>
      <w:spacing w:after="120" w:line="288" w:lineRule="auto"/>
    </w:pPr>
    <w:rPr>
      <w:rFonts w:ascii="Montserrat" w:hAnsi="Montserrat" w:cs="Calibri"/>
      <w:color w:val="000000"/>
      <w:sz w:val="18"/>
      <w:szCs w:val="20"/>
      <w:lang w:val="en-AU"/>
    </w:rPr>
  </w:style>
  <w:style w:type="character" w:customStyle="1" w:styleId="BodyTextChar">
    <w:name w:val="Body Text Char"/>
    <w:basedOn w:val="DefaultParagraphFont"/>
    <w:link w:val="BodyText"/>
    <w:uiPriority w:val="99"/>
    <w:rsid w:val="00FB4B3E"/>
    <w:rPr>
      <w:rFonts w:ascii="Montserrat" w:hAnsi="Montserrat" w:cs="Calibri"/>
      <w:color w:val="000000"/>
      <w:sz w:val="18"/>
      <w:szCs w:val="20"/>
      <w:lang w:val="en-AU"/>
    </w:rPr>
  </w:style>
  <w:style w:type="paragraph" w:styleId="TOC5">
    <w:name w:val="toc 5"/>
    <w:basedOn w:val="BodyText"/>
    <w:next w:val="BodyText"/>
    <w:uiPriority w:val="39"/>
    <w:rsid w:val="00FB4B3E"/>
    <w:pPr>
      <w:spacing w:after="100"/>
      <w:ind w:left="880"/>
    </w:pPr>
    <w:rPr>
      <w:rFonts w:eastAsia="Times New Roman"/>
      <w:lang w:eastAsia="en-AU"/>
    </w:rPr>
  </w:style>
  <w:style w:type="paragraph" w:styleId="TOC6">
    <w:name w:val="toc 6"/>
    <w:basedOn w:val="BodyText"/>
    <w:next w:val="BodyText"/>
    <w:uiPriority w:val="39"/>
    <w:rsid w:val="00FB4B3E"/>
    <w:pPr>
      <w:spacing w:after="100"/>
      <w:ind w:left="1100"/>
    </w:pPr>
    <w:rPr>
      <w:rFonts w:eastAsia="Times New Roman"/>
      <w:lang w:eastAsia="en-AU"/>
    </w:rPr>
  </w:style>
  <w:style w:type="paragraph" w:styleId="TOC7">
    <w:name w:val="toc 7"/>
    <w:basedOn w:val="BodyText"/>
    <w:next w:val="BodyText"/>
    <w:uiPriority w:val="39"/>
    <w:rsid w:val="00FB4B3E"/>
    <w:pPr>
      <w:numPr>
        <w:numId w:val="12"/>
      </w:numPr>
      <w:spacing w:after="100"/>
    </w:pPr>
    <w:rPr>
      <w:rFonts w:eastAsia="Times New Roman"/>
      <w:lang w:eastAsia="en-AU"/>
    </w:rPr>
  </w:style>
  <w:style w:type="paragraph" w:styleId="TOC8">
    <w:name w:val="toc 8"/>
    <w:basedOn w:val="BodyText"/>
    <w:next w:val="BodyText"/>
    <w:uiPriority w:val="39"/>
    <w:rsid w:val="00FB4B3E"/>
    <w:pPr>
      <w:spacing w:after="100"/>
      <w:ind w:left="1540"/>
    </w:pPr>
    <w:rPr>
      <w:rFonts w:eastAsia="Times New Roman"/>
      <w:lang w:eastAsia="en-AU"/>
    </w:rPr>
  </w:style>
  <w:style w:type="paragraph" w:styleId="TOC9">
    <w:name w:val="toc 9"/>
    <w:basedOn w:val="BodyText"/>
    <w:next w:val="BodyText"/>
    <w:uiPriority w:val="39"/>
    <w:rsid w:val="00FB4B3E"/>
    <w:pPr>
      <w:spacing w:after="100"/>
      <w:ind w:left="1760"/>
    </w:pPr>
    <w:rPr>
      <w:rFonts w:eastAsia="Times New Roman"/>
      <w:lang w:eastAsia="en-AU"/>
    </w:rPr>
  </w:style>
  <w:style w:type="paragraph" w:styleId="Revision">
    <w:name w:val="Revision"/>
    <w:hidden/>
    <w:uiPriority w:val="99"/>
    <w:semiHidden/>
    <w:rsid w:val="00C847FB"/>
    <w:pPr>
      <w:spacing w:before="20" w:after="240" w:line="240" w:lineRule="auto"/>
    </w:pPr>
    <w:rPr>
      <w:rFonts w:ascii="Calibri" w:hAnsi="Calibri" w:cs="Times New Roman"/>
      <w:lang w:val="en-AU"/>
    </w:rPr>
  </w:style>
  <w:style w:type="character" w:styleId="PlaceholderText">
    <w:name w:val="Placeholder Text"/>
    <w:basedOn w:val="DefaultParagraphFont"/>
    <w:uiPriority w:val="99"/>
    <w:semiHidden/>
    <w:rsid w:val="00FB4B3E"/>
    <w:rPr>
      <w:rFonts w:cs="Times New Roman"/>
      <w:color w:val="808080"/>
    </w:rPr>
  </w:style>
  <w:style w:type="character" w:styleId="FollowedHyperlink">
    <w:name w:val="FollowedHyperlink"/>
    <w:basedOn w:val="DefaultParagraphFont"/>
    <w:uiPriority w:val="99"/>
    <w:semiHidden/>
    <w:unhideWhenUsed/>
    <w:rsid w:val="00FB4B3E"/>
    <w:rPr>
      <w:color w:val="000000" w:themeColor="followedHyperlink"/>
      <w:u w:val="single"/>
    </w:rPr>
  </w:style>
  <w:style w:type="paragraph" w:customStyle="1" w:styleId="References">
    <w:name w:val="References"/>
    <w:uiPriority w:val="9"/>
    <w:qFormat/>
    <w:rsid w:val="00FB4B3E"/>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FB4B3E"/>
    <w:pPr>
      <w:numPr>
        <w:numId w:val="6"/>
      </w:numPr>
      <w:spacing w:before="20" w:line="240" w:lineRule="auto"/>
      <w:ind w:right="113"/>
    </w:pPr>
  </w:style>
  <w:style w:type="paragraph" w:styleId="TableofFigures">
    <w:name w:val="table of figures"/>
    <w:basedOn w:val="BodyText"/>
    <w:next w:val="BodyText"/>
    <w:uiPriority w:val="99"/>
    <w:unhideWhenUsed/>
    <w:rsid w:val="00EA04B5"/>
    <w:pPr>
      <w:tabs>
        <w:tab w:val="left" w:pos="1418"/>
        <w:tab w:val="left" w:leader="dot" w:pos="9015"/>
      </w:tabs>
      <w:ind w:left="1134" w:hanging="1134"/>
    </w:pPr>
  </w:style>
  <w:style w:type="paragraph" w:customStyle="1" w:styleId="AbbreviationsList">
    <w:name w:val="Abbreviations List"/>
    <w:uiPriority w:val="9"/>
    <w:qFormat/>
    <w:rsid w:val="00FB4B3E"/>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C14FD3"/>
    <w:pPr>
      <w:spacing w:line="276" w:lineRule="auto"/>
      <w:jc w:val="right"/>
    </w:pPr>
    <w:rPr>
      <w:rFonts w:cs="Tahoma"/>
      <w:caps/>
      <w:color w:val="auto"/>
      <w:sz w:val="36"/>
      <w:szCs w:val="36"/>
      <w:lang w:val="en-US"/>
    </w:rPr>
  </w:style>
  <w:style w:type="character" w:customStyle="1" w:styleId="TitleChar">
    <w:name w:val="Title Char"/>
    <w:basedOn w:val="DefaultParagraphFont"/>
    <w:link w:val="Title"/>
    <w:uiPriority w:val="10"/>
    <w:rsid w:val="00C14FD3"/>
    <w:rPr>
      <w:rFonts w:ascii="Montserrat" w:hAnsi="Montserrat" w:cs="Tahoma"/>
      <w:caps/>
      <w:sz w:val="36"/>
      <w:szCs w:val="36"/>
      <w:lang w:val="en-US"/>
    </w:rPr>
  </w:style>
  <w:style w:type="paragraph" w:styleId="Date">
    <w:name w:val="Date"/>
    <w:aliases w:val="Front page text"/>
    <w:basedOn w:val="Normal"/>
    <w:next w:val="BodyText"/>
    <w:link w:val="DateChar"/>
    <w:uiPriority w:val="99"/>
    <w:unhideWhenUsed/>
    <w:rsid w:val="00514496"/>
    <w:pPr>
      <w:keepNext/>
      <w:spacing w:after="240"/>
      <w:jc w:val="right"/>
    </w:pPr>
    <w:rPr>
      <w:rFonts w:cs="Tahoma"/>
      <w:caps/>
      <w:sz w:val="32"/>
      <w:szCs w:val="28"/>
    </w:rPr>
  </w:style>
  <w:style w:type="character" w:customStyle="1" w:styleId="DateChar">
    <w:name w:val="Date Char"/>
    <w:aliases w:val="Front page text Char"/>
    <w:basedOn w:val="DefaultParagraphFont"/>
    <w:link w:val="Date"/>
    <w:uiPriority w:val="99"/>
    <w:rsid w:val="00514496"/>
    <w:rPr>
      <w:rFonts w:ascii="Montserrat" w:hAnsi="Montserrat" w:cs="Tahoma"/>
      <w:caps/>
      <w:sz w:val="32"/>
      <w:szCs w:val="28"/>
      <w:lang w:val="en-AU"/>
    </w:rPr>
  </w:style>
  <w:style w:type="paragraph" w:customStyle="1" w:styleId="BoxHeading">
    <w:name w:val="BoxHeading"/>
    <w:basedOn w:val="BodyText"/>
    <w:uiPriority w:val="3"/>
    <w:rsid w:val="00FB4B3E"/>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lang w:val="en-US"/>
    </w:rPr>
  </w:style>
  <w:style w:type="paragraph" w:customStyle="1" w:styleId="BoxText">
    <w:name w:val="BoxText"/>
    <w:basedOn w:val="BodyText"/>
    <w:uiPriority w:val="3"/>
    <w:rsid w:val="00FB4B3E"/>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FB4B3E"/>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next w:val="Bullet12"/>
    <w:link w:val="BulletintroChar"/>
    <w:uiPriority w:val="2"/>
    <w:qFormat/>
    <w:rsid w:val="002770F1"/>
    <w:pPr>
      <w:keepNext/>
      <w:spacing w:after="80"/>
    </w:pPr>
    <w:rPr>
      <w:rFonts w:eastAsia="Times New Roman" w:cs="Arial"/>
      <w:szCs w:val="24"/>
    </w:rPr>
  </w:style>
  <w:style w:type="paragraph" w:customStyle="1" w:styleId="Bullet12">
    <w:name w:val="Bullet+12"/>
    <w:basedOn w:val="Normal"/>
    <w:next w:val="BodyText"/>
    <w:uiPriority w:val="2"/>
    <w:qFormat/>
    <w:rsid w:val="00FB4B3E"/>
    <w:pPr>
      <w:numPr>
        <w:numId w:val="8"/>
      </w:numPr>
      <w:tabs>
        <w:tab w:val="left" w:pos="765"/>
      </w:tabs>
      <w:spacing w:after="240"/>
      <w:contextualSpacing/>
    </w:pPr>
  </w:style>
  <w:style w:type="paragraph" w:customStyle="1" w:styleId="Company">
    <w:name w:val="Company"/>
    <w:basedOn w:val="Clientname"/>
    <w:uiPriority w:val="8"/>
    <w:qFormat/>
    <w:rsid w:val="00C14FD3"/>
    <w:rPr>
      <w:color w:val="auto"/>
    </w:rPr>
  </w:style>
  <w:style w:type="paragraph" w:styleId="Subtitle">
    <w:name w:val="Subtitle"/>
    <w:basedOn w:val="Normal"/>
    <w:next w:val="BodyText"/>
    <w:link w:val="SubtitleChar"/>
    <w:uiPriority w:val="11"/>
    <w:qFormat/>
    <w:rsid w:val="00C14FD3"/>
    <w:pPr>
      <w:spacing w:after="0" w:line="270" w:lineRule="auto"/>
      <w:jc w:val="right"/>
    </w:pPr>
    <w:rPr>
      <w:rFonts w:cs="Tahoma"/>
      <w:bCs/>
      <w:caps/>
      <w:sz w:val="32"/>
      <w:szCs w:val="22"/>
      <w:lang w:val="en-US"/>
    </w:rPr>
  </w:style>
  <w:style w:type="character" w:customStyle="1" w:styleId="SubtitleChar">
    <w:name w:val="Subtitle Char"/>
    <w:basedOn w:val="DefaultParagraphFont"/>
    <w:link w:val="Subtitle"/>
    <w:uiPriority w:val="11"/>
    <w:rsid w:val="00C14FD3"/>
    <w:rPr>
      <w:rFonts w:ascii="Montserrat" w:hAnsi="Montserrat" w:cs="Tahoma"/>
      <w:bCs/>
      <w:caps/>
      <w:sz w:val="32"/>
      <w:lang w:val="en-US"/>
    </w:rPr>
  </w:style>
  <w:style w:type="paragraph" w:customStyle="1" w:styleId="CompanyAddress">
    <w:name w:val="CompanyAddress"/>
    <w:basedOn w:val="Company"/>
    <w:uiPriority w:val="8"/>
    <w:qFormat/>
    <w:rsid w:val="00FB4B3E"/>
    <w:pPr>
      <w:spacing w:before="40" w:after="40"/>
    </w:pPr>
    <w:rPr>
      <w:sz w:val="22"/>
      <w:szCs w:val="22"/>
    </w:rPr>
  </w:style>
  <w:style w:type="paragraph" w:customStyle="1" w:styleId="Dash12">
    <w:name w:val="Dash+12"/>
    <w:basedOn w:val="Normal"/>
    <w:uiPriority w:val="2"/>
    <w:rsid w:val="00FB4B3E"/>
    <w:pPr>
      <w:keepLines/>
      <w:tabs>
        <w:tab w:val="num" w:pos="720"/>
        <w:tab w:val="left" w:pos="765"/>
      </w:tabs>
      <w:spacing w:after="240" w:line="288" w:lineRule="auto"/>
      <w:ind w:left="720" w:hanging="360"/>
    </w:pPr>
    <w:rPr>
      <w:sz w:val="20"/>
    </w:rPr>
  </w:style>
  <w:style w:type="paragraph" w:customStyle="1" w:styleId="Drugname">
    <w:name w:val="Drug name"/>
    <w:basedOn w:val="Normal"/>
    <w:next w:val="Normal"/>
    <w:semiHidden/>
    <w:qFormat/>
    <w:rsid w:val="00FB4B3E"/>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FB4B3E"/>
    <w:pPr>
      <w:keepNext/>
      <w:tabs>
        <w:tab w:val="left" w:pos="1418"/>
      </w:tabs>
      <w:spacing w:line="240" w:lineRule="auto"/>
      <w:ind w:left="1418" w:hanging="1418"/>
    </w:pPr>
    <w:rPr>
      <w:rFonts w:eastAsia="Times New Roman"/>
      <w:b/>
      <w:bCs/>
      <w:lang w:val="en-US"/>
    </w:rPr>
  </w:style>
  <w:style w:type="paragraph" w:customStyle="1" w:styleId="H1no">
    <w:name w:val="H1 no#"/>
    <w:basedOn w:val="Heading1"/>
    <w:next w:val="BodyText"/>
    <w:uiPriority w:val="1"/>
    <w:rsid w:val="00FB4B3E"/>
    <w:pPr>
      <w:numPr>
        <w:numId w:val="0"/>
      </w:numPr>
    </w:pPr>
    <w:rPr>
      <w:rFonts w:eastAsiaTheme="majorEastAsia"/>
    </w:rPr>
  </w:style>
  <w:style w:type="paragraph" w:customStyle="1" w:styleId="H1notoc">
    <w:name w:val="H1 no toc"/>
    <w:basedOn w:val="Heading1"/>
    <w:next w:val="BodyText"/>
    <w:uiPriority w:val="1"/>
    <w:rsid w:val="00FB4B3E"/>
    <w:pPr>
      <w:numPr>
        <w:numId w:val="0"/>
      </w:num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FB4B3E"/>
    <w:pPr>
      <w:numPr>
        <w:ilvl w:val="0"/>
        <w:numId w:val="0"/>
      </w:numPr>
      <w:outlineLvl w:val="9"/>
    </w:pPr>
  </w:style>
  <w:style w:type="paragraph" w:customStyle="1" w:styleId="H3notoc">
    <w:name w:val="H3 no toc"/>
    <w:basedOn w:val="Heading3"/>
    <w:next w:val="BodyText"/>
    <w:link w:val="H3notocChar"/>
    <w:uiPriority w:val="1"/>
    <w:qFormat/>
    <w:rsid w:val="00FB4B3E"/>
    <w:pPr>
      <w:numPr>
        <w:ilvl w:val="0"/>
        <w:numId w:val="0"/>
      </w:numPr>
      <w:outlineLvl w:val="9"/>
    </w:pPr>
  </w:style>
  <w:style w:type="paragraph" w:customStyle="1" w:styleId="QuoteBodyText">
    <w:name w:val="QuoteBodyText"/>
    <w:basedOn w:val="BodyText"/>
    <w:next w:val="BodyText"/>
    <w:uiPriority w:val="6"/>
    <w:qFormat/>
    <w:rsid w:val="00FB4B3E"/>
    <w:pPr>
      <w:spacing w:after="0" w:line="240" w:lineRule="auto"/>
      <w:ind w:left="567" w:right="662"/>
    </w:pPr>
    <w:rPr>
      <w:i/>
      <w:szCs w:val="18"/>
    </w:rPr>
  </w:style>
  <w:style w:type="paragraph" w:customStyle="1" w:styleId="QuoteSmallText">
    <w:name w:val="QuoteSmallText"/>
    <w:basedOn w:val="QuoteBodyText"/>
    <w:next w:val="BodyText"/>
    <w:uiPriority w:val="6"/>
    <w:qFormat/>
    <w:rsid w:val="00FB4B3E"/>
    <w:pPr>
      <w:spacing w:before="120"/>
    </w:pPr>
  </w:style>
  <w:style w:type="paragraph" w:customStyle="1" w:styleId="Tabledash">
    <w:name w:val="Table dash"/>
    <w:basedOn w:val="BodyText"/>
    <w:uiPriority w:val="4"/>
    <w:qFormat/>
    <w:rsid w:val="00FB4B3E"/>
    <w:pPr>
      <w:keepNext/>
      <w:tabs>
        <w:tab w:val="left" w:pos="303"/>
      </w:tabs>
      <w:spacing w:before="20" w:after="20" w:line="240" w:lineRule="auto"/>
      <w:ind w:left="445" w:right="113" w:hanging="283"/>
    </w:pPr>
    <w:rPr>
      <w:rFonts w:eastAsia="Times New Roman"/>
      <w:bCs/>
      <w:szCs w:val="26"/>
    </w:rPr>
  </w:style>
  <w:style w:type="paragraph" w:customStyle="1" w:styleId="TableH1">
    <w:name w:val="Table H1"/>
    <w:basedOn w:val="BodyText"/>
    <w:uiPriority w:val="4"/>
    <w:qFormat/>
    <w:rsid w:val="009A6F68"/>
    <w:pPr>
      <w:keepNext/>
      <w:spacing w:before="20" w:after="20" w:line="240" w:lineRule="auto"/>
    </w:pPr>
    <w:rPr>
      <w:szCs w:val="16"/>
      <w:lang w:val="en-US"/>
    </w:rPr>
  </w:style>
  <w:style w:type="paragraph" w:customStyle="1" w:styleId="TableH29pt">
    <w:name w:val="Table H2 9pt"/>
    <w:basedOn w:val="BodyText"/>
    <w:next w:val="Tabletext"/>
    <w:uiPriority w:val="4"/>
    <w:qFormat/>
    <w:rsid w:val="00FB4B3E"/>
    <w:pPr>
      <w:keepNext/>
      <w:spacing w:before="20" w:after="20" w:line="240" w:lineRule="auto"/>
      <w:contextualSpacing/>
    </w:pPr>
    <w:rPr>
      <w:b/>
    </w:rPr>
  </w:style>
  <w:style w:type="paragraph" w:customStyle="1" w:styleId="TableH3italic">
    <w:name w:val="Table H3 italic"/>
    <w:basedOn w:val="TableH29pt"/>
    <w:next w:val="Tabletext"/>
    <w:uiPriority w:val="4"/>
    <w:qFormat/>
    <w:rsid w:val="00FB4B3E"/>
    <w:rPr>
      <w:i/>
      <w:color w:val="595959" w:themeColor="text1" w:themeTint="A6"/>
      <w:sz w:val="16"/>
      <w:szCs w:val="16"/>
    </w:rPr>
  </w:style>
  <w:style w:type="paragraph" w:customStyle="1" w:styleId="TableFigNotes18">
    <w:name w:val="TableFigNotes+18"/>
    <w:basedOn w:val="Footnote"/>
    <w:next w:val="BodyText"/>
    <w:link w:val="TableFigNotes18Char"/>
    <w:uiPriority w:val="4"/>
    <w:qFormat/>
    <w:rsid w:val="00FB4B3E"/>
    <w:pPr>
      <w:keepLines/>
      <w:spacing w:before="60" w:after="360" w:line="276" w:lineRule="auto"/>
      <w:ind w:left="0" w:firstLine="0"/>
      <w:contextualSpacing/>
    </w:pPr>
  </w:style>
  <w:style w:type="paragraph" w:customStyle="1" w:styleId="H2no">
    <w:name w:val="H2 no#"/>
    <w:basedOn w:val="H2notoc"/>
    <w:rsid w:val="00FB4B3E"/>
  </w:style>
  <w:style w:type="paragraph" w:customStyle="1" w:styleId="ListNos12">
    <w:name w:val="ListNos+12"/>
    <w:basedOn w:val="Normal"/>
    <w:next w:val="BodyText"/>
    <w:uiPriority w:val="2"/>
    <w:qFormat/>
    <w:rsid w:val="00FB4B3E"/>
    <w:pPr>
      <w:keepLines/>
      <w:spacing w:after="240" w:line="288" w:lineRule="auto"/>
      <w:ind w:left="714" w:hanging="357"/>
    </w:pPr>
  </w:style>
  <w:style w:type="paragraph" w:customStyle="1" w:styleId="Notes">
    <w:name w:val="Notes"/>
    <w:next w:val="BodyText"/>
    <w:uiPriority w:val="6"/>
    <w:qFormat/>
    <w:rsid w:val="00FB4B3E"/>
    <w:pPr>
      <w:numPr>
        <w:numId w:val="10"/>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FB4B3E"/>
    <w:rPr>
      <w:rFonts w:ascii="Calibri" w:hAnsi="Calibri"/>
      <w:b w:val="0"/>
      <w:color w:val="7C7C7C" w:themeColor="background1" w:themeShade="80"/>
      <w:sz w:val="18"/>
    </w:rPr>
  </w:style>
  <w:style w:type="character" w:styleId="Emphasis">
    <w:name w:val="Emphasis"/>
    <w:uiPriority w:val="20"/>
    <w:qFormat/>
    <w:rsid w:val="00FB4B3E"/>
    <w:rPr>
      <w:i/>
      <w:iCs/>
    </w:rPr>
  </w:style>
  <w:style w:type="table" w:customStyle="1" w:styleId="StandardTable">
    <w:name w:val="Standard Table"/>
    <w:basedOn w:val="TableNormal"/>
    <w:semiHidden/>
    <w:rsid w:val="00FB4B3E"/>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FB4B3E"/>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FB4B3E"/>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FB4B3E"/>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FB4B3E"/>
    <w:pPr>
      <w:numPr>
        <w:numId w:val="11"/>
      </w:numPr>
    </w:pPr>
  </w:style>
  <w:style w:type="table" w:styleId="TableSimple1">
    <w:name w:val="Table Simple 1"/>
    <w:basedOn w:val="TableNormal"/>
    <w:locked/>
    <w:rsid w:val="00FB4B3E"/>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indent">
    <w:name w:val="Table text indent"/>
    <w:basedOn w:val="Tabletext"/>
    <w:uiPriority w:val="4"/>
    <w:qFormat/>
    <w:rsid w:val="00FB4B3E"/>
    <w:pPr>
      <w:ind w:left="284"/>
    </w:pPr>
  </w:style>
  <w:style w:type="table" w:styleId="TableTheme">
    <w:name w:val="Table Theme"/>
    <w:basedOn w:val="TableNormal"/>
    <w:semiHidden/>
    <w:rsid w:val="00FB4B3E"/>
    <w:pPr>
      <w:numPr>
        <w:numId w:val="13"/>
      </w:numPr>
      <w:spacing w:after="0" w:line="240" w:lineRule="auto"/>
      <w:ind w:hanging="360"/>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qFormat/>
    <w:rsid w:val="00FB4B3E"/>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FB4B3E"/>
    <w:pPr>
      <w:numPr>
        <w:ilvl w:val="0"/>
        <w:numId w:val="0"/>
      </w:numPr>
    </w:pPr>
    <w:rPr>
      <w:color w:val="7C7C7C" w:themeColor="background1" w:themeShade="80"/>
    </w:rPr>
  </w:style>
  <w:style w:type="paragraph" w:customStyle="1" w:styleId="H4-nonocol">
    <w:name w:val="H4-no#nocol"/>
    <w:basedOn w:val="Heading4"/>
    <w:next w:val="BodyText"/>
    <w:uiPriority w:val="1"/>
    <w:qFormat/>
    <w:rsid w:val="00FB4B3E"/>
    <w:rPr>
      <w:color w:val="BABABA" w:themeColor="background1" w:themeShade="BF"/>
    </w:rPr>
  </w:style>
  <w:style w:type="character" w:styleId="IntenseEmphasis">
    <w:name w:val="Intense Emphasis"/>
    <w:basedOn w:val="DefaultParagraphFont"/>
    <w:uiPriority w:val="21"/>
    <w:qFormat/>
    <w:rsid w:val="00FB4B3E"/>
    <w:rPr>
      <w:i/>
      <w:iCs/>
      <w:color w:val="595959" w:themeColor="text1" w:themeTint="A6"/>
    </w:rPr>
  </w:style>
  <w:style w:type="character" w:customStyle="1" w:styleId="H2notocChar">
    <w:name w:val="H2 no toc Char"/>
    <w:basedOn w:val="Heading2Char"/>
    <w:link w:val="H2notoc"/>
    <w:uiPriority w:val="1"/>
    <w:rsid w:val="00FB4B3E"/>
    <w:rPr>
      <w:rFonts w:ascii="Montserrat" w:eastAsia="Times New Roman" w:hAnsi="Montserrat" w:cs="Calibri"/>
      <w:bCs/>
      <w:color w:val="006579"/>
      <w:sz w:val="28"/>
      <w:szCs w:val="26"/>
      <w:lang w:val="en-AU"/>
    </w:rPr>
  </w:style>
  <w:style w:type="character" w:customStyle="1" w:styleId="H2nonocolChar">
    <w:name w:val="H2 no#nocol Char"/>
    <w:basedOn w:val="Heading2Char"/>
    <w:link w:val="H2nonocol"/>
    <w:uiPriority w:val="1"/>
    <w:rsid w:val="00FB4B3E"/>
    <w:rPr>
      <w:rFonts w:ascii="Montserrat" w:eastAsia="Times New Roman" w:hAnsi="Montserrat" w:cs="Calibri"/>
      <w:bCs/>
      <w:color w:val="7F7F7F" w:themeColor="text1" w:themeTint="80"/>
      <w:sz w:val="28"/>
      <w:szCs w:val="26"/>
      <w:lang w:val="en-AU"/>
    </w:rPr>
  </w:style>
  <w:style w:type="character" w:customStyle="1" w:styleId="H3notocChar">
    <w:name w:val="H3 no toc Char"/>
    <w:basedOn w:val="Heading3Char"/>
    <w:link w:val="H3notoc"/>
    <w:uiPriority w:val="1"/>
    <w:rsid w:val="00FB4B3E"/>
    <w:rPr>
      <w:rFonts w:ascii="Montserrat" w:eastAsia="Times New Roman" w:hAnsi="Montserrat" w:cs="Calibri"/>
      <w:bCs/>
      <w:color w:val="00968F"/>
      <w:sz w:val="24"/>
      <w:szCs w:val="20"/>
      <w:lang w:val="en-AU"/>
    </w:rPr>
  </w:style>
  <w:style w:type="character" w:customStyle="1" w:styleId="H3-nonocolChar">
    <w:name w:val="H3-no#nocol Char"/>
    <w:basedOn w:val="Heading3Char"/>
    <w:link w:val="H3-nonocol"/>
    <w:uiPriority w:val="1"/>
    <w:rsid w:val="00FB4B3E"/>
    <w:rPr>
      <w:rFonts w:ascii="Montserrat" w:eastAsia="Times New Roman" w:hAnsi="Montserrat" w:cs="Calibri"/>
      <w:bCs/>
      <w:color w:val="7C7C7C" w:themeColor="background1" w:themeShade="80"/>
      <w:sz w:val="24"/>
      <w:szCs w:val="20"/>
      <w:lang w:val="en-AU"/>
    </w:rPr>
  </w:style>
  <w:style w:type="character" w:styleId="SubtleEmphasis">
    <w:name w:val="Subtle Emphasis"/>
    <w:basedOn w:val="DefaultParagraphFont"/>
    <w:uiPriority w:val="19"/>
    <w:qFormat/>
    <w:rsid w:val="00FB4B3E"/>
    <w:rPr>
      <w:rFonts w:ascii="Montserrat" w:hAnsi="Montserrat"/>
      <w:i/>
      <w:iCs/>
      <w:color w:val="404040" w:themeColor="text1" w:themeTint="BF"/>
      <w:sz w:val="18"/>
    </w:rPr>
  </w:style>
  <w:style w:type="character" w:styleId="Strong">
    <w:name w:val="Strong"/>
    <w:uiPriority w:val="22"/>
    <w:qFormat/>
    <w:rsid w:val="00FB4B3E"/>
    <w:rPr>
      <w:b/>
      <w:bCs/>
    </w:rPr>
  </w:style>
  <w:style w:type="paragraph" w:customStyle="1" w:styleId="H1nonocol">
    <w:name w:val="H1 no#nocol"/>
    <w:basedOn w:val="H1no"/>
    <w:qFormat/>
    <w:rsid w:val="00FB4B3E"/>
    <w:rPr>
      <w:color w:val="404040" w:themeColor="text1" w:themeTint="BF"/>
    </w:rPr>
  </w:style>
  <w:style w:type="paragraph" w:customStyle="1" w:styleId="TableH29ptCentered">
    <w:name w:val="Table H2 9pt + Centered"/>
    <w:basedOn w:val="TableH29pt"/>
    <w:rsid w:val="00FB4B3E"/>
    <w:pPr>
      <w:jc w:val="center"/>
    </w:pPr>
  </w:style>
  <w:style w:type="paragraph" w:styleId="IntenseQuote">
    <w:name w:val="Intense Quote"/>
    <w:basedOn w:val="Normal"/>
    <w:next w:val="Normal"/>
    <w:link w:val="IntenseQuoteChar"/>
    <w:uiPriority w:val="30"/>
    <w:qFormat/>
    <w:rsid w:val="00FB4B3E"/>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rsid w:val="009A6F68"/>
    <w:pPr>
      <w:keepNext w:val="0"/>
      <w:spacing w:before="40" w:after="40"/>
    </w:pPr>
  </w:style>
  <w:style w:type="character" w:customStyle="1" w:styleId="TableFigNotes18Char">
    <w:name w:val="TableFigNotes+18 Char"/>
    <w:basedOn w:val="DefaultParagraphFont"/>
    <w:link w:val="TableFigNotes18"/>
    <w:uiPriority w:val="4"/>
    <w:locked/>
    <w:rsid w:val="00FB4B3E"/>
    <w:rPr>
      <w:rFonts w:ascii="Montserrat" w:hAnsi="Montserrat" w:cs="Calibri"/>
      <w:sz w:val="14"/>
      <w:szCs w:val="20"/>
      <w:lang w:val="en-AU"/>
    </w:rPr>
  </w:style>
  <w:style w:type="character" w:customStyle="1" w:styleId="TabletextChar">
    <w:name w:val="Table text Char"/>
    <w:basedOn w:val="DefaultParagraphFont"/>
    <w:link w:val="Tabletext"/>
    <w:uiPriority w:val="4"/>
    <w:locked/>
    <w:rsid w:val="00FB4B3E"/>
    <w:rPr>
      <w:rFonts w:ascii="Montserrat" w:hAnsi="Montserrat" w:cs="Calibri"/>
      <w:color w:val="000000"/>
      <w:sz w:val="18"/>
      <w:szCs w:val="16"/>
      <w:lang w:val="en-AU"/>
    </w:rPr>
  </w:style>
  <w:style w:type="table" w:styleId="PlainTable1">
    <w:name w:val="Plain Table 1"/>
    <w:basedOn w:val="TableNormal"/>
    <w:uiPriority w:val="41"/>
    <w:rsid w:val="000F7875"/>
    <w:pPr>
      <w:spacing w:after="0" w:line="240" w:lineRule="auto"/>
      <w:jc w:val="center"/>
    </w:pPr>
    <w:rPr>
      <w:rFonts w:ascii="Montserrat" w:hAnsi="Montserrat"/>
      <w:sz w:val="18"/>
    </w:r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57" w:type="dxa"/>
        <w:right w:w="57" w:type="dxa"/>
      </w:tblCellMar>
    </w:tblPr>
    <w:tcPr>
      <w:vAlign w:val="center"/>
    </w:tcPr>
    <w:tblStylePr w:type="firstRow">
      <w:pPr>
        <w:jc w:val="center"/>
      </w:pPr>
      <w:rPr>
        <w:b/>
        <w:bCs/>
      </w:rPr>
    </w:tblStylePr>
    <w:tblStylePr w:type="lastRow">
      <w:rPr>
        <w:b/>
        <w:bCs/>
      </w:rPr>
      <w:tblPr/>
      <w:tcPr>
        <w:tcBorders>
          <w:top w:val="double" w:sz="4" w:space="0" w:color="BABABA" w:themeColor="background1" w:themeShade="BF"/>
        </w:tcBorders>
      </w:tcPr>
    </w:tblStylePr>
    <w:tblStylePr w:type="firstCol">
      <w:pPr>
        <w:jc w:val="left"/>
      </w:pPr>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wCell">
      <w:pPr>
        <w:jc w:val="left"/>
      </w:pPr>
    </w:tblStylePr>
  </w:style>
  <w:style w:type="table" w:styleId="TableGridLight">
    <w:name w:val="Grid Table Light"/>
    <w:basedOn w:val="TableNormal"/>
    <w:uiPriority w:val="40"/>
    <w:rsid w:val="00F32BE8"/>
    <w:pPr>
      <w:spacing w:after="0" w:line="240" w:lineRule="auto"/>
    </w:pPr>
    <w:rPr>
      <w:rFonts w:ascii="Montserrat" w:hAnsi="Montserrat"/>
      <w:sz w:val="16"/>
    </w:rPr>
    <w:tblPr>
      <w:tblStyleRowBandSize w:val="1"/>
      <w:tblBorders>
        <w:top w:val="single" w:sz="2" w:space="0" w:color="E1E4E5" w:themeColor="accent5"/>
        <w:left w:val="single" w:sz="2" w:space="0" w:color="E1E4E5" w:themeColor="accent5"/>
        <w:bottom w:val="single" w:sz="2" w:space="0" w:color="E1E4E5" w:themeColor="accent5"/>
        <w:right w:val="single" w:sz="2" w:space="0" w:color="E1E4E5" w:themeColor="accent5"/>
        <w:insideH w:val="single" w:sz="2" w:space="0" w:color="E1E4E5" w:themeColor="accent5"/>
        <w:insideV w:val="single" w:sz="2" w:space="0" w:color="E1E4E5" w:themeColor="accent5"/>
      </w:tblBorders>
      <w:tblCellMar>
        <w:left w:w="57" w:type="dxa"/>
        <w:right w:w="57" w:type="dxa"/>
      </w:tblCellMar>
    </w:tblPr>
    <w:tblStylePr w:type="firstRow">
      <w:rPr>
        <w:b/>
      </w:rPr>
    </w:tblStylePr>
    <w:tblStylePr w:type="band1Horz">
      <w:tblPr/>
      <w:tcPr>
        <w:tcBorders>
          <w:top w:val="single" w:sz="4" w:space="0" w:color="E6E6E6" w:themeColor="background2" w:themeShade="E6"/>
          <w:left w:val="single" w:sz="4" w:space="0" w:color="E6E6E6" w:themeColor="background2" w:themeShade="E6"/>
          <w:bottom w:val="single" w:sz="4" w:space="0" w:color="E6E6E6" w:themeColor="background2" w:themeShade="E6"/>
          <w:right w:val="single" w:sz="4" w:space="0" w:color="E6E6E6" w:themeColor="background2" w:themeShade="E6"/>
          <w:insideH w:val="single" w:sz="4" w:space="0" w:color="E6E6E6" w:themeColor="background2" w:themeShade="E6"/>
          <w:insideV w:val="single" w:sz="4" w:space="0" w:color="E6E6E6" w:themeColor="background2" w:themeShade="E6"/>
          <w:tl2br w:val="nil"/>
          <w:tr2bl w:val="nil"/>
        </w:tcBorders>
        <w:shd w:val="clear" w:color="auto" w:fill="FFFFFF" w:themeFill="background2"/>
      </w:tcPr>
    </w:tblStylePr>
    <w:tblStylePr w:type="band2Horz">
      <w:tblPr/>
      <w:tcPr>
        <w:tcBorders>
          <w:top w:val="single" w:sz="4" w:space="0" w:color="E6E6E6" w:themeColor="background2" w:themeShade="E6"/>
          <w:left w:val="single" w:sz="4" w:space="0" w:color="E6E6E6" w:themeColor="background2" w:themeShade="E6"/>
          <w:bottom w:val="single" w:sz="4" w:space="0" w:color="E6E6E6" w:themeColor="background2" w:themeShade="E6"/>
          <w:right w:val="single" w:sz="4" w:space="0" w:color="E6E6E6" w:themeColor="background2" w:themeShade="E6"/>
          <w:insideH w:val="single" w:sz="4" w:space="0" w:color="E6E6E6" w:themeColor="background2" w:themeShade="E6"/>
          <w:insideV w:val="single" w:sz="4" w:space="0" w:color="E6E6E6" w:themeColor="background2" w:themeShade="E6"/>
          <w:tl2br w:val="nil"/>
          <w:tr2bl w:val="nil"/>
        </w:tcBorders>
      </w:tcPr>
    </w:tblStylePr>
  </w:style>
  <w:style w:type="table" w:styleId="PlainTable2">
    <w:name w:val="Plain Table 2"/>
    <w:basedOn w:val="TableNormal"/>
    <w:uiPriority w:val="42"/>
    <w:rsid w:val="00DE7EF9"/>
    <w:pPr>
      <w:spacing w:after="0" w:line="240" w:lineRule="auto"/>
    </w:pPr>
    <w:rPr>
      <w:rFonts w:ascii="Montserrat" w:hAnsi="Montserrat"/>
      <w:sz w:val="16"/>
    </w:r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left w:w="57" w:type="dxa"/>
        <w:right w:w="57" w:type="dxa"/>
      </w:tblCellMar>
    </w:tblPr>
    <w:tcPr>
      <w:vAlign w:val="center"/>
    </w:tcPr>
    <w:tblStylePr w:type="firstRow">
      <w:pPr>
        <w:jc w:val="left"/>
      </w:pPr>
      <w:rPr>
        <w:rFonts w:ascii="Montserrat" w:hAnsi="Montserrat"/>
        <w:b/>
        <w:bCs/>
        <w:i w:val="0"/>
        <w:sz w:val="16"/>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pPr>
        <w:jc w:val="left"/>
      </w:pPr>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B4B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FB4B3E"/>
    <w:pPr>
      <w:numPr>
        <w:numId w:val="0"/>
      </w:numPr>
    </w:pPr>
    <w:rPr>
      <w:caps/>
    </w:rPr>
  </w:style>
  <w:style w:type="paragraph" w:customStyle="1" w:styleId="Heading2caps">
    <w:name w:val="Heading 2 caps"/>
    <w:basedOn w:val="Heading2"/>
    <w:qFormat/>
    <w:rsid w:val="00FB4B3E"/>
    <w:pPr>
      <w:numPr>
        <w:ilvl w:val="0"/>
        <w:numId w:val="0"/>
      </w:numPr>
    </w:pPr>
    <w:rPr>
      <w:caps/>
    </w:rPr>
  </w:style>
  <w:style w:type="character" w:customStyle="1" w:styleId="Heading1capsChar">
    <w:name w:val="Heading 1 caps Char"/>
    <w:basedOn w:val="Heading1Char"/>
    <w:link w:val="Heading1caps"/>
    <w:rsid w:val="00FB4B3E"/>
    <w:rPr>
      <w:rFonts w:ascii="Montserrat" w:eastAsia="Times New Roman" w:hAnsi="Montserrat" w:cs="Calibri"/>
      <w:bCs/>
      <w:caps/>
      <w:color w:val="053341"/>
      <w:sz w:val="32"/>
      <w:szCs w:val="28"/>
      <w:lang w:val="en-AU"/>
    </w:rPr>
  </w:style>
  <w:style w:type="paragraph" w:customStyle="1" w:styleId="Heading3caps">
    <w:name w:val="Heading 3 caps"/>
    <w:basedOn w:val="Heading3"/>
    <w:qFormat/>
    <w:rsid w:val="00FB4B3E"/>
    <w:pPr>
      <w:numPr>
        <w:ilvl w:val="0"/>
        <w:numId w:val="0"/>
      </w:numPr>
    </w:pPr>
    <w:rPr>
      <w:caps/>
    </w:rPr>
  </w:style>
  <w:style w:type="table" w:styleId="TableGrid">
    <w:name w:val="Table Grid"/>
    <w:aliases w:val="HTAtableplain"/>
    <w:basedOn w:val="TableNormal"/>
    <w:uiPriority w:val="59"/>
    <w:rsid w:val="00FB4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TableH29pt"/>
    <w:qFormat/>
    <w:rsid w:val="00FB4B3E"/>
    <w:pPr>
      <w:jc w:val="center"/>
    </w:pPr>
    <w:rPr>
      <w:sz w:val="16"/>
    </w:rPr>
  </w:style>
  <w:style w:type="paragraph" w:customStyle="1" w:styleId="TableH28pt">
    <w:name w:val="Table H2 8pt"/>
    <w:basedOn w:val="Normal"/>
    <w:qFormat/>
    <w:rsid w:val="00FB4B3E"/>
    <w:pPr>
      <w:keepNext/>
      <w:keepLines/>
      <w:spacing w:before="20" w:after="20" w:line="240" w:lineRule="auto"/>
      <w:contextualSpacing/>
    </w:pPr>
    <w:rPr>
      <w:b/>
      <w:color w:val="000000"/>
      <w:sz w:val="16"/>
    </w:rPr>
  </w:style>
  <w:style w:type="paragraph" w:customStyle="1" w:styleId="Tabletext8pt">
    <w:name w:val="Table text 8pt"/>
    <w:basedOn w:val="Tabletext"/>
    <w:link w:val="Tabletext8ptChar"/>
    <w:qFormat/>
    <w:rsid w:val="00FB4B3E"/>
    <w:pPr>
      <w:keepNext w:val="0"/>
      <w:spacing w:line="276" w:lineRule="auto"/>
    </w:pPr>
    <w:rPr>
      <w:bCs/>
      <w:sz w:val="16"/>
    </w:rPr>
  </w:style>
  <w:style w:type="paragraph" w:customStyle="1" w:styleId="Tabletext8ptCentered">
    <w:name w:val="Table text 8pt + Centered"/>
    <w:basedOn w:val="Tabletext8pt"/>
    <w:qFormat/>
    <w:rsid w:val="00FB4B3E"/>
  </w:style>
  <w:style w:type="character" w:customStyle="1" w:styleId="IntenseQuoteChar">
    <w:name w:val="Intense Quote Char"/>
    <w:basedOn w:val="DefaultParagraphFont"/>
    <w:link w:val="IntenseQuote"/>
    <w:uiPriority w:val="30"/>
    <w:rsid w:val="00FB4B3E"/>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FB4B3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4B3E"/>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FB4B3E"/>
    <w:pPr>
      <w:ind w:left="720"/>
      <w:contextualSpacing/>
    </w:pPr>
  </w:style>
  <w:style w:type="character" w:styleId="IntenseReference">
    <w:name w:val="Intense Reference"/>
    <w:basedOn w:val="DefaultParagraphFont"/>
    <w:uiPriority w:val="32"/>
    <w:qFormat/>
    <w:rsid w:val="00FB4B3E"/>
    <w:rPr>
      <w:b/>
      <w:bCs/>
      <w:smallCaps/>
      <w:color w:val="053341" w:themeColor="accent1"/>
      <w:spacing w:val="5"/>
    </w:rPr>
  </w:style>
  <w:style w:type="paragraph" w:customStyle="1" w:styleId="H1-NoNum">
    <w:name w:val="H1-NoNum"/>
    <w:basedOn w:val="Heading1"/>
    <w:next w:val="BodyText"/>
    <w:uiPriority w:val="1"/>
    <w:rsid w:val="00FB4B3E"/>
    <w:pPr>
      <w:numPr>
        <w:numId w:val="0"/>
      </w:numPr>
    </w:pPr>
  </w:style>
  <w:style w:type="paragraph" w:customStyle="1" w:styleId="H1-nontoc">
    <w:name w:val="H1-nontoc"/>
    <w:basedOn w:val="Heading1"/>
    <w:next w:val="BodyText"/>
    <w:uiPriority w:val="1"/>
    <w:rsid w:val="00FB4B3E"/>
    <w:pPr>
      <w:numPr>
        <w:numId w:val="0"/>
      </w:num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FB4B3E"/>
    <w:pPr>
      <w:numPr>
        <w:ilvl w:val="0"/>
        <w:numId w:val="0"/>
      </w:numPr>
      <w:outlineLvl w:val="9"/>
    </w:pPr>
  </w:style>
  <w:style w:type="paragraph" w:customStyle="1" w:styleId="H3-nontoc">
    <w:name w:val="H3-nontoc"/>
    <w:basedOn w:val="Heading3"/>
    <w:next w:val="BodyText"/>
    <w:link w:val="H3-nontocChar"/>
    <w:uiPriority w:val="1"/>
    <w:qFormat/>
    <w:rsid w:val="00FB4B3E"/>
    <w:pPr>
      <w:numPr>
        <w:ilvl w:val="0"/>
        <w:numId w:val="9"/>
      </w:numPr>
      <w:outlineLvl w:val="9"/>
    </w:pPr>
  </w:style>
  <w:style w:type="paragraph" w:customStyle="1" w:styleId="H2-NoNumColour">
    <w:name w:val="H2-NoNumColour"/>
    <w:basedOn w:val="H2-NoNum"/>
    <w:next w:val="BodyText"/>
    <w:qFormat/>
    <w:rsid w:val="00FB4B3E"/>
  </w:style>
  <w:style w:type="paragraph" w:customStyle="1" w:styleId="HeadingLevel2">
    <w:name w:val="Heading Level 2"/>
    <w:basedOn w:val="Normal"/>
    <w:semiHidden/>
    <w:unhideWhenUsed/>
    <w:rsid w:val="008A121E"/>
    <w:pPr>
      <w:tabs>
        <w:tab w:val="num" w:pos="360"/>
      </w:tabs>
      <w:spacing w:after="240" w:line="360" w:lineRule="auto"/>
      <w:ind w:left="360" w:hanging="360"/>
    </w:pPr>
    <w:rPr>
      <w:rFonts w:eastAsia="Times New Roman" w:cs="Arial"/>
      <w:color w:val="000000"/>
      <w:szCs w:val="24"/>
      <w:lang w:val="en-US"/>
    </w:rPr>
  </w:style>
  <w:style w:type="paragraph" w:styleId="ListBullet2">
    <w:name w:val="List Bullet 2"/>
    <w:basedOn w:val="Normal"/>
    <w:semiHidden/>
    <w:unhideWhenUsed/>
    <w:rsid w:val="008A121E"/>
    <w:pPr>
      <w:tabs>
        <w:tab w:val="num" w:pos="643"/>
      </w:tabs>
      <w:spacing w:after="240" w:line="240" w:lineRule="auto"/>
      <w:ind w:left="643" w:hanging="360"/>
      <w:contextualSpacing/>
    </w:pPr>
    <w:rPr>
      <w:rFonts w:eastAsia="Times New Roman" w:cs="Tahoma"/>
      <w:color w:val="000000"/>
      <w:szCs w:val="24"/>
      <w:lang w:val="en-GB"/>
    </w:rPr>
  </w:style>
  <w:style w:type="paragraph" w:styleId="ListNumber3">
    <w:name w:val="List Number 3"/>
    <w:basedOn w:val="Normal"/>
    <w:uiPriority w:val="99"/>
    <w:semiHidden/>
    <w:unhideWhenUsed/>
    <w:rsid w:val="008A121E"/>
    <w:pPr>
      <w:tabs>
        <w:tab w:val="num" w:pos="926"/>
      </w:tabs>
      <w:spacing w:after="240" w:line="240" w:lineRule="auto"/>
      <w:ind w:left="926" w:hanging="360"/>
      <w:contextualSpacing/>
    </w:pPr>
    <w:rPr>
      <w:rFonts w:eastAsia="Times New Roman"/>
      <w:szCs w:val="24"/>
      <w:lang w:val="en-US"/>
    </w:rPr>
  </w:style>
  <w:style w:type="paragraph" w:customStyle="1" w:styleId="H2-NoNum">
    <w:name w:val="H2-NoNum"/>
    <w:basedOn w:val="Heading2"/>
    <w:next w:val="BodyText"/>
    <w:link w:val="H2-NoNumChar"/>
    <w:uiPriority w:val="1"/>
    <w:rsid w:val="00FB4B3E"/>
    <w:pPr>
      <w:numPr>
        <w:ilvl w:val="0"/>
        <w:numId w:val="0"/>
      </w:numPr>
    </w:pPr>
  </w:style>
  <w:style w:type="paragraph" w:customStyle="1" w:styleId="H3-NoNum">
    <w:name w:val="H3-NoNum"/>
    <w:basedOn w:val="Heading3"/>
    <w:next w:val="BodyText"/>
    <w:link w:val="H3-NoNumChar"/>
    <w:uiPriority w:val="1"/>
    <w:qFormat/>
    <w:rsid w:val="00FB4B3E"/>
    <w:pPr>
      <w:numPr>
        <w:ilvl w:val="0"/>
        <w:numId w:val="0"/>
      </w:numPr>
    </w:pPr>
  </w:style>
  <w:style w:type="paragraph" w:customStyle="1" w:styleId="H4-NoNum">
    <w:name w:val="H4-NoNum"/>
    <w:basedOn w:val="Heading4"/>
    <w:next w:val="BodyText"/>
    <w:link w:val="H4-NoNumChar"/>
    <w:uiPriority w:val="1"/>
    <w:qFormat/>
    <w:rsid w:val="00FB4B3E"/>
    <w:pPr>
      <w:ind w:left="964" w:hanging="964"/>
      <w:outlineLvl w:val="9"/>
    </w:pPr>
  </w:style>
  <w:style w:type="character" w:customStyle="1" w:styleId="H2-nontocChar">
    <w:name w:val="H2-nontoc Char"/>
    <w:basedOn w:val="Heading2Char"/>
    <w:link w:val="H2-nontoc"/>
    <w:uiPriority w:val="1"/>
    <w:rsid w:val="00FB4B3E"/>
    <w:rPr>
      <w:rFonts w:ascii="Montserrat" w:eastAsia="Times New Roman" w:hAnsi="Montserrat" w:cs="Calibri"/>
      <w:bCs/>
      <w:color w:val="006579"/>
      <w:sz w:val="28"/>
      <w:szCs w:val="26"/>
      <w:lang w:val="en-AU"/>
    </w:rPr>
  </w:style>
  <w:style w:type="character" w:customStyle="1" w:styleId="H2-NoNumChar">
    <w:name w:val="H2-NoNum Char"/>
    <w:basedOn w:val="Heading2Char"/>
    <w:link w:val="H2-NoNum"/>
    <w:uiPriority w:val="1"/>
    <w:rsid w:val="00FB4B3E"/>
    <w:rPr>
      <w:rFonts w:ascii="Montserrat" w:eastAsia="Times New Roman" w:hAnsi="Montserrat" w:cs="Calibri"/>
      <w:bCs/>
      <w:color w:val="006579"/>
      <w:sz w:val="28"/>
      <w:szCs w:val="26"/>
      <w:lang w:val="en-AU"/>
    </w:rPr>
  </w:style>
  <w:style w:type="character" w:customStyle="1" w:styleId="H3-nontocChar">
    <w:name w:val="H3-nontoc Char"/>
    <w:basedOn w:val="Heading3Char"/>
    <w:link w:val="H3-nontoc"/>
    <w:uiPriority w:val="1"/>
    <w:rsid w:val="00FB4B3E"/>
    <w:rPr>
      <w:rFonts w:ascii="Montserrat" w:eastAsia="Times New Roman" w:hAnsi="Montserrat" w:cs="Calibri"/>
      <w:bCs/>
      <w:color w:val="00968F"/>
      <w:sz w:val="24"/>
      <w:szCs w:val="20"/>
      <w:lang w:val="en-AU"/>
    </w:rPr>
  </w:style>
  <w:style w:type="character" w:customStyle="1" w:styleId="H3-NoNumChar">
    <w:name w:val="H3-NoNum Char"/>
    <w:basedOn w:val="Heading3Char"/>
    <w:link w:val="H3-NoNum"/>
    <w:uiPriority w:val="1"/>
    <w:rsid w:val="00FB4B3E"/>
    <w:rPr>
      <w:rFonts w:ascii="Montserrat" w:eastAsia="Times New Roman" w:hAnsi="Montserrat" w:cs="Calibri"/>
      <w:bCs/>
      <w:color w:val="00968F"/>
      <w:sz w:val="24"/>
      <w:szCs w:val="20"/>
      <w:lang w:val="en-AU"/>
    </w:rPr>
  </w:style>
  <w:style w:type="table" w:styleId="GridTable1Light">
    <w:name w:val="Grid Table 1 Light"/>
    <w:aliases w:val="HTAtablenoborder,Grid Table 1 Light1"/>
    <w:basedOn w:val="TableNormal"/>
    <w:uiPriority w:val="46"/>
    <w:locked/>
    <w:rsid w:val="008A121E"/>
    <w:pPr>
      <w:spacing w:before="20" w:after="20" w:line="240" w:lineRule="auto"/>
      <w:jc w:val="center"/>
    </w:pPr>
    <w:tblPr>
      <w:tblStyleRowBandSize w:val="1"/>
      <w:tblStyleColBandSize w:val="1"/>
      <w:tblBorders>
        <w:top w:val="single" w:sz="12" w:space="0" w:color="595959" w:themeColor="text1" w:themeTint="A6"/>
        <w:bottom w:val="single" w:sz="12" w:space="0" w:color="595959" w:themeColor="text1" w:themeTint="A6"/>
      </w:tblBorders>
    </w:tblPr>
    <w:tcPr>
      <w:vAlign w:val="center"/>
    </w:tcPr>
    <w:tblStylePr w:type="firstRow">
      <w:pPr>
        <w:jc w:val="center"/>
      </w:pPr>
      <w:rPr>
        <w:b/>
        <w:bCs/>
      </w:rPr>
      <w:tblPr/>
      <w:tcPr>
        <w:tcBorders>
          <w:bottom w:val="single" w:sz="12" w:space="0" w:color="595959" w:themeColor="text1" w:themeTint="A6"/>
        </w:tcBorders>
        <w:vAlign w:val="top"/>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tblStylePr w:type="nwCell">
      <w:pPr>
        <w:jc w:val="left"/>
      </w:pPr>
      <w:tblPr/>
      <w:tcPr>
        <w:vAlign w:val="top"/>
      </w:tcPr>
    </w:tblStylePr>
  </w:style>
  <w:style w:type="table" w:styleId="ListTable2-Accent1">
    <w:name w:val="List Table 2 Accent 1"/>
    <w:basedOn w:val="TableNormal"/>
    <w:uiPriority w:val="47"/>
    <w:locked/>
    <w:rsid w:val="00FB4B3E"/>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FB4B3E"/>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Colour"/>
    <w:next w:val="BodyText"/>
    <w:qFormat/>
    <w:rsid w:val="00FB4B3E"/>
    <w:pPr>
      <w:outlineLvl w:val="9"/>
    </w:pPr>
  </w:style>
  <w:style w:type="table" w:customStyle="1" w:styleId="TableHTAStd">
    <w:name w:val="Table HTA Std"/>
    <w:basedOn w:val="TableNormal"/>
    <w:rsid w:val="00FB4B3E"/>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Dash0">
    <w:name w:val="Dash+0"/>
    <w:basedOn w:val="Dash6"/>
    <w:uiPriority w:val="2"/>
    <w:rsid w:val="00FB4B3E"/>
    <w:pPr>
      <w:spacing w:after="0"/>
    </w:pPr>
  </w:style>
  <w:style w:type="paragraph" w:customStyle="1" w:styleId="Dash6">
    <w:name w:val="Dash+6"/>
    <w:basedOn w:val="BodyText"/>
    <w:uiPriority w:val="2"/>
    <w:rsid w:val="00FB4B3E"/>
    <w:pPr>
      <w:tabs>
        <w:tab w:val="left" w:pos="765"/>
      </w:tabs>
      <w:ind w:left="1074" w:hanging="360"/>
    </w:pPr>
  </w:style>
  <w:style w:type="paragraph" w:customStyle="1" w:styleId="TableFigNotes0">
    <w:name w:val="TableFigNotes+0"/>
    <w:basedOn w:val="TableFigNotes18"/>
    <w:uiPriority w:val="4"/>
    <w:rsid w:val="00FB4B3E"/>
  </w:style>
  <w:style w:type="paragraph" w:customStyle="1" w:styleId="TableFigNotes6">
    <w:name w:val="TableFigNotes+6"/>
    <w:basedOn w:val="TableFigNotes0"/>
    <w:uiPriority w:val="4"/>
    <w:rsid w:val="00FB4B3E"/>
    <w:pPr>
      <w:spacing w:after="120"/>
    </w:pPr>
  </w:style>
  <w:style w:type="table" w:styleId="GridTable1Light-Accent1">
    <w:name w:val="Grid Table 1 Light Accent 1"/>
    <w:basedOn w:val="TableNormal"/>
    <w:uiPriority w:val="46"/>
    <w:locked/>
    <w:rsid w:val="00FB4B3E"/>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FB4B3E"/>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FB4B3E"/>
    <w:pPr>
      <w:outlineLvl w:val="9"/>
    </w:pPr>
  </w:style>
  <w:style w:type="paragraph" w:customStyle="1" w:styleId="BoxText0">
    <w:name w:val="Box Text"/>
    <w:basedOn w:val="Normal"/>
    <w:link w:val="BoxTextChar"/>
    <w:qFormat/>
    <w:rsid w:val="00FB4B3E"/>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paragraph" w:customStyle="1" w:styleId="H1-NoNumColour">
    <w:name w:val="H1-NoNumColour"/>
    <w:basedOn w:val="H1-NoNum"/>
    <w:next w:val="BodyText"/>
    <w:qFormat/>
    <w:rsid w:val="00E579A0"/>
  </w:style>
  <w:style w:type="paragraph" w:customStyle="1" w:styleId="Clientname">
    <w:name w:val="Client name"/>
    <w:basedOn w:val="Normal"/>
    <w:rsid w:val="00FB4B3E"/>
    <w:pPr>
      <w:jc w:val="right"/>
    </w:pPr>
    <w:rPr>
      <w:rFonts w:eastAsia="Times New Roman" w:cs="Times New Roman"/>
      <w:color w:val="7F7F7F" w:themeColor="text1" w:themeTint="80"/>
      <w:sz w:val="28"/>
    </w:rPr>
  </w:style>
  <w:style w:type="character" w:customStyle="1" w:styleId="BoxTextChar">
    <w:name w:val="Box Text Char"/>
    <w:basedOn w:val="DefaultParagraphFont"/>
    <w:link w:val="BoxText0"/>
    <w:rsid w:val="00FB4B3E"/>
    <w:rPr>
      <w:rFonts w:ascii="Montserrat" w:eastAsia="Times New Roman" w:hAnsi="Montserrat" w:cs="Times New Roman"/>
      <w:sz w:val="18"/>
      <w:szCs w:val="20"/>
      <w:lang w:val="en-AU" w:eastAsia="en-AU"/>
    </w:rPr>
  </w:style>
  <w:style w:type="paragraph" w:customStyle="1" w:styleId="BoxTextBullet">
    <w:name w:val="Box Text Bullet"/>
    <w:basedOn w:val="BoxText0"/>
    <w:link w:val="BoxTextBulletChar"/>
    <w:qFormat/>
    <w:rsid w:val="00FB4B3E"/>
    <w:pPr>
      <w:spacing w:after="240"/>
      <w:contextualSpacing/>
    </w:pPr>
  </w:style>
  <w:style w:type="character" w:customStyle="1" w:styleId="BoxTextBulletChar">
    <w:name w:val="Box Text Bullet Char"/>
    <w:basedOn w:val="BoxTextChar"/>
    <w:link w:val="BoxTextBullet"/>
    <w:rsid w:val="00FB4B3E"/>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FB4B3E"/>
    <w:pPr>
      <w:numPr>
        <w:numId w:val="10"/>
      </w:numPr>
      <w:spacing w:after="0" w:line="240" w:lineRule="auto"/>
      <w:ind w:left="0" w:firstLine="0"/>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FB4B3E"/>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B4B3E"/>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FB4B3E"/>
    <w:pPr>
      <w:spacing w:line="240" w:lineRule="auto"/>
      <w:ind w:left="425" w:hanging="425"/>
    </w:pPr>
    <w:rPr>
      <w:noProof/>
    </w:rPr>
  </w:style>
  <w:style w:type="character" w:customStyle="1" w:styleId="EndNoteBibliographyChar">
    <w:name w:val="EndNote Bibliography Char"/>
    <w:basedOn w:val="DefaultParagraphFont"/>
    <w:link w:val="EndNoteBibliography"/>
    <w:rsid w:val="00FB4B3E"/>
    <w:rPr>
      <w:rFonts w:ascii="Montserrat" w:hAnsi="Montserrat" w:cs="Calibri"/>
      <w:noProof/>
      <w:sz w:val="18"/>
      <w:szCs w:val="20"/>
      <w:lang w:val="en-AU"/>
    </w:rPr>
  </w:style>
  <w:style w:type="character" w:customStyle="1" w:styleId="BulletintroChar">
    <w:name w:val="Bullet intro Char"/>
    <w:basedOn w:val="BodyTextChar"/>
    <w:link w:val="Bulletintro"/>
    <w:uiPriority w:val="2"/>
    <w:rsid w:val="002770F1"/>
    <w:rPr>
      <w:rFonts w:ascii="Montserrat" w:eastAsia="Times New Roman" w:hAnsi="Montserrat" w:cs="Arial"/>
      <w:color w:val="000000"/>
      <w:sz w:val="18"/>
      <w:szCs w:val="24"/>
      <w:lang w:val="en-AU"/>
    </w:rPr>
  </w:style>
  <w:style w:type="table" w:customStyle="1" w:styleId="HTAtable2">
    <w:name w:val="HTA table 2"/>
    <w:basedOn w:val="TableHTAStandard"/>
    <w:uiPriority w:val="99"/>
    <w:rsid w:val="00FB4B3E"/>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0">
    <w:name w:val="Bullet+0"/>
    <w:basedOn w:val="BodyText"/>
    <w:uiPriority w:val="2"/>
    <w:qFormat/>
    <w:rsid w:val="00FB4B3E"/>
    <w:pPr>
      <w:tabs>
        <w:tab w:val="num" w:pos="720"/>
        <w:tab w:val="left" w:pos="765"/>
      </w:tabs>
      <w:spacing w:after="0"/>
      <w:ind w:left="720" w:hanging="360"/>
    </w:pPr>
  </w:style>
  <w:style w:type="paragraph" w:customStyle="1" w:styleId="Bullet6">
    <w:name w:val="Bullet+6"/>
    <w:basedOn w:val="Bullet12"/>
    <w:uiPriority w:val="2"/>
    <w:qFormat/>
    <w:rsid w:val="00FB4B3E"/>
    <w:pPr>
      <w:spacing w:after="120"/>
      <w:ind w:left="714" w:hanging="357"/>
    </w:pPr>
  </w:style>
  <w:style w:type="paragraph" w:customStyle="1" w:styleId="ListNos0">
    <w:name w:val="ListNos+0"/>
    <w:basedOn w:val="BodyText"/>
    <w:uiPriority w:val="2"/>
    <w:qFormat/>
    <w:rsid w:val="00FB4B3E"/>
    <w:pPr>
      <w:spacing w:after="0"/>
      <w:ind w:left="720" w:hanging="360"/>
    </w:pPr>
  </w:style>
  <w:style w:type="paragraph" w:customStyle="1" w:styleId="ListNos6">
    <w:name w:val="ListNos+6"/>
    <w:basedOn w:val="ListNos12"/>
    <w:uiPriority w:val="2"/>
    <w:qFormat/>
    <w:rsid w:val="00FB4B3E"/>
    <w:pPr>
      <w:spacing w:after="120"/>
    </w:pPr>
  </w:style>
  <w:style w:type="paragraph" w:customStyle="1" w:styleId="TabletextMODERATE">
    <w:name w:val="Table text MODERATE"/>
    <w:basedOn w:val="Tabletext"/>
    <w:rsid w:val="00FB4B3E"/>
    <w:pPr>
      <w:ind w:left="113" w:right="113"/>
    </w:pPr>
    <w:rPr>
      <w:i/>
      <w:color w:val="9C5700"/>
    </w:rPr>
  </w:style>
  <w:style w:type="paragraph" w:customStyle="1" w:styleId="TabletextHIGH">
    <w:name w:val="Table text HIGH"/>
    <w:basedOn w:val="Tabletext"/>
    <w:rsid w:val="00FB4B3E"/>
    <w:pPr>
      <w:ind w:left="113" w:right="113"/>
    </w:pPr>
    <w:rPr>
      <w:bCs/>
      <w:i/>
      <w:color w:val="9C0006"/>
    </w:rPr>
  </w:style>
  <w:style w:type="table" w:customStyle="1" w:styleId="ListTable2-Accent11">
    <w:name w:val="List Table 2 - Accent 11"/>
    <w:basedOn w:val="TableNormal"/>
    <w:uiPriority w:val="47"/>
    <w:locked/>
    <w:rsid w:val="00FB4B3E"/>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FB4B3E"/>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FB4B3E"/>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FB4B3E"/>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PlainTable31">
    <w:name w:val="Plain Table 31"/>
    <w:basedOn w:val="TableNormal"/>
    <w:uiPriority w:val="43"/>
    <w:rsid w:val="00FB4B3E"/>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locked/>
    <w:rsid w:val="00FB4B3E"/>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FB4B3E"/>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FB4B3E"/>
    <w:rPr>
      <w:rFonts w:ascii="Montserrat" w:eastAsiaTheme="minorEastAsia" w:hAnsi="Montserrat" w:cs="Calibri"/>
      <w:sz w:val="20"/>
      <w:szCs w:val="20"/>
      <w:lang w:val="en-AU" w:eastAsia="ko-KR"/>
    </w:rPr>
  </w:style>
  <w:style w:type="character" w:styleId="EndnoteReference">
    <w:name w:val="endnote reference"/>
    <w:basedOn w:val="DefaultParagraphFont"/>
    <w:uiPriority w:val="99"/>
    <w:semiHidden/>
    <w:unhideWhenUsed/>
    <w:rsid w:val="00FB4B3E"/>
    <w:rPr>
      <w:vertAlign w:val="superscript"/>
    </w:rPr>
  </w:style>
  <w:style w:type="paragraph" w:customStyle="1" w:styleId="AppHeading">
    <w:name w:val="App_Heading"/>
    <w:basedOn w:val="H2-NoNumColour"/>
    <w:qFormat/>
    <w:rsid w:val="00FB4B3E"/>
    <w:pPr>
      <w:numPr>
        <w:numId w:val="7"/>
      </w:numPr>
    </w:pPr>
  </w:style>
  <w:style w:type="paragraph" w:customStyle="1" w:styleId="paragraph">
    <w:name w:val="paragraph"/>
    <w:basedOn w:val="Normal"/>
    <w:rsid w:val="008A12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9ptChar">
    <w:name w:val="Table text 9pt Char"/>
    <w:basedOn w:val="TabletextChar"/>
    <w:link w:val="Tabletext9pt"/>
    <w:locked/>
    <w:rsid w:val="009A6F68"/>
    <w:rPr>
      <w:rFonts w:ascii="Montserrat" w:hAnsi="Montserrat" w:cs="Calibri"/>
      <w:color w:val="000000"/>
      <w:sz w:val="18"/>
      <w:szCs w:val="16"/>
      <w:lang w:val="en-AU"/>
    </w:rPr>
  </w:style>
  <w:style w:type="paragraph" w:customStyle="1" w:styleId="EndNoteCategoryHeading">
    <w:name w:val="EndNote Category Heading"/>
    <w:basedOn w:val="Normal"/>
    <w:link w:val="EndNoteCategoryHeadingChar"/>
    <w:rsid w:val="008A121E"/>
    <w:pPr>
      <w:spacing w:before="120"/>
    </w:pPr>
    <w:rPr>
      <w:b/>
      <w:noProof/>
      <w:lang w:val="en-US"/>
    </w:rPr>
  </w:style>
  <w:style w:type="character" w:customStyle="1" w:styleId="EndNoteCategoryHeadingChar">
    <w:name w:val="EndNote Category Heading Char"/>
    <w:basedOn w:val="Tabletext9ptChar"/>
    <w:link w:val="EndNoteCategoryHeading"/>
    <w:rsid w:val="008A121E"/>
    <w:rPr>
      <w:rFonts w:ascii="Calibri" w:hAnsi="Calibri" w:cs="Calibri"/>
      <w:b/>
      <w:noProof/>
      <w:color w:val="000000"/>
      <w:sz w:val="18"/>
      <w:szCs w:val="20"/>
      <w:lang w:val="en-US"/>
    </w:rPr>
  </w:style>
  <w:style w:type="paragraph" w:customStyle="1" w:styleId="H4">
    <w:name w:val="H4"/>
    <w:basedOn w:val="Heading4"/>
    <w:next w:val="BodyText"/>
    <w:uiPriority w:val="3"/>
    <w:rsid w:val="008A121E"/>
    <w:pPr>
      <w:spacing w:before="120"/>
      <w:ind w:left="357" w:hanging="357"/>
    </w:pPr>
    <w:rPr>
      <w:color w:val="053341" w:themeColor="text2"/>
      <w:szCs w:val="24"/>
    </w:rPr>
  </w:style>
  <w:style w:type="character" w:customStyle="1" w:styleId="H4-NoNumChar">
    <w:name w:val="H4-NoNum Char"/>
    <w:basedOn w:val="Heading4Char"/>
    <w:link w:val="H4-NoNum"/>
    <w:uiPriority w:val="1"/>
    <w:rsid w:val="00FB4B3E"/>
    <w:rPr>
      <w:rFonts w:ascii="Montserrat" w:eastAsia="Times New Roman" w:hAnsi="Montserrat" w:cs="Calibri"/>
      <w:bCs/>
      <w:iCs/>
      <w:color w:val="595959"/>
      <w:szCs w:val="20"/>
      <w:lang w:val="en-AU"/>
    </w:rPr>
  </w:style>
  <w:style w:type="paragraph" w:customStyle="1" w:styleId="H4-notoc">
    <w:name w:val="H4-notoc"/>
    <w:basedOn w:val="H4-NoNum"/>
    <w:next w:val="BodyText"/>
    <w:link w:val="H4-notocChar"/>
    <w:qFormat/>
    <w:rsid w:val="00FB4B3E"/>
  </w:style>
  <w:style w:type="character" w:customStyle="1" w:styleId="H4-notocChar">
    <w:name w:val="H4-notoc Char"/>
    <w:basedOn w:val="H4-NoNumChar"/>
    <w:link w:val="H4-notoc"/>
    <w:rsid w:val="00FB4B3E"/>
    <w:rPr>
      <w:rFonts w:ascii="Montserrat" w:eastAsia="Times New Roman" w:hAnsi="Montserrat" w:cs="Calibri"/>
      <w:bCs/>
      <w:iCs/>
      <w:color w:val="595959"/>
      <w:szCs w:val="20"/>
      <w:lang w:val="en-AU"/>
    </w:rPr>
  </w:style>
  <w:style w:type="paragraph" w:customStyle="1" w:styleId="H5">
    <w:name w:val="H5"/>
    <w:basedOn w:val="Heading5"/>
    <w:next w:val="BodyText"/>
    <w:uiPriority w:val="3"/>
    <w:rsid w:val="008A121E"/>
    <w:pPr>
      <w:keepLines w:val="0"/>
      <w:spacing w:before="160" w:after="60" w:line="288" w:lineRule="auto"/>
      <w:ind w:left="357" w:hanging="357"/>
    </w:pPr>
    <w:rPr>
      <w:b/>
      <w:bCs w:val="0"/>
      <w:iCs w:val="0"/>
      <w:color w:val="053341"/>
    </w:rPr>
  </w:style>
  <w:style w:type="paragraph" w:customStyle="1" w:styleId="Heading4a">
    <w:name w:val="Heading 4a"/>
    <w:basedOn w:val="Heading4"/>
    <w:link w:val="Heading4aChar"/>
    <w:qFormat/>
    <w:rsid w:val="00FB4B3E"/>
    <w:pPr>
      <w:ind w:left="964" w:hanging="964"/>
    </w:pPr>
  </w:style>
  <w:style w:type="character" w:customStyle="1" w:styleId="Heading4aChar">
    <w:name w:val="Heading 4a Char"/>
    <w:basedOn w:val="Heading4Char"/>
    <w:link w:val="Heading4a"/>
    <w:rsid w:val="00FB4B3E"/>
    <w:rPr>
      <w:rFonts w:ascii="Montserrat" w:eastAsia="Times New Roman" w:hAnsi="Montserrat" w:cs="Calibri"/>
      <w:bCs/>
      <w:iCs/>
      <w:color w:val="595959"/>
      <w:szCs w:val="20"/>
      <w:lang w:val="en-AU"/>
    </w:rPr>
  </w:style>
  <w:style w:type="paragraph" w:customStyle="1" w:styleId="Heading5a">
    <w:name w:val="Heading 5a"/>
    <w:basedOn w:val="Heading5"/>
    <w:link w:val="Heading5aChar"/>
    <w:qFormat/>
    <w:rsid w:val="008A121E"/>
    <w:pPr>
      <w:keepLines w:val="0"/>
      <w:spacing w:after="120" w:line="288" w:lineRule="auto"/>
      <w:outlineLvl w:val="9"/>
    </w:pPr>
    <w:rPr>
      <w:rFonts w:eastAsia="Times New Roman"/>
      <w:b/>
      <w:iCs w:val="0"/>
      <w:color w:val="004B47" w:themeColor="accent3" w:themeShade="80"/>
    </w:rPr>
  </w:style>
  <w:style w:type="character" w:customStyle="1" w:styleId="Heading5aChar">
    <w:name w:val="Heading 5a Char"/>
    <w:basedOn w:val="Heading6Char"/>
    <w:link w:val="Heading5a"/>
    <w:rsid w:val="008A121E"/>
    <w:rPr>
      <w:rFonts w:ascii="Montserrat" w:eastAsia="Times New Roman" w:hAnsi="Montserrat" w:cs="Calibri"/>
      <w:i/>
      <w:iCs/>
      <w:color w:val="004B47" w:themeColor="accent3" w:themeShade="80"/>
      <w:sz w:val="20"/>
      <w:szCs w:val="20"/>
      <w:lang w:val="en"/>
    </w:rPr>
  </w:style>
  <w:style w:type="paragraph" w:customStyle="1" w:styleId="TableHeading">
    <w:name w:val="Table Heading"/>
    <w:basedOn w:val="BodyText"/>
    <w:uiPriority w:val="6"/>
    <w:rsid w:val="008A121E"/>
    <w:pPr>
      <w:keepNext/>
      <w:keepLines w:val="0"/>
      <w:spacing w:before="40" w:after="40" w:line="240" w:lineRule="auto"/>
      <w:jc w:val="both"/>
    </w:pPr>
    <w:rPr>
      <w:rFonts w:eastAsia="Times New Roman" w:cs="Times New Roman"/>
      <w:b/>
      <w:bCs/>
      <w:sz w:val="20"/>
    </w:rPr>
  </w:style>
  <w:style w:type="paragraph" w:customStyle="1" w:styleId="TableHeadingcent">
    <w:name w:val="Table Heading cent"/>
    <w:basedOn w:val="Normal"/>
    <w:uiPriority w:val="6"/>
    <w:rsid w:val="008A121E"/>
    <w:pPr>
      <w:jc w:val="center"/>
    </w:pPr>
    <w:rPr>
      <w:rFonts w:eastAsia="Times New Roman" w:cs="Times New Roman"/>
      <w:b/>
      <w:sz w:val="20"/>
    </w:rPr>
  </w:style>
  <w:style w:type="table" w:styleId="PlainTable4">
    <w:name w:val="Plain Table 4"/>
    <w:basedOn w:val="TableNormal"/>
    <w:uiPriority w:val="44"/>
    <w:rsid w:val="00FB4B3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PlainTable5">
    <w:name w:val="Plain Table 5"/>
    <w:basedOn w:val="TableNormal"/>
    <w:uiPriority w:val="45"/>
    <w:rsid w:val="00FB4B3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9F9F9" w:themeFill="background1"/>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2">
    <w:name w:val="Table H2"/>
    <w:basedOn w:val="BodyText"/>
    <w:next w:val="Tabletext"/>
    <w:uiPriority w:val="4"/>
    <w:qFormat/>
    <w:rsid w:val="008A121E"/>
    <w:pPr>
      <w:keepNext/>
      <w:keepLines w:val="0"/>
      <w:spacing w:before="40" w:after="40" w:line="240" w:lineRule="auto"/>
      <w:ind w:left="113" w:right="113"/>
    </w:pPr>
    <w:rPr>
      <w:b/>
      <w:i/>
      <w:sz w:val="20"/>
    </w:rPr>
  </w:style>
  <w:style w:type="table" w:customStyle="1" w:styleId="TableGrid1">
    <w:name w:val="Table Grid1"/>
    <w:basedOn w:val="TableNormal"/>
    <w:next w:val="TableGrid"/>
    <w:uiPriority w:val="39"/>
    <w:rsid w:val="008A121E"/>
    <w:pPr>
      <w:spacing w:after="0" w:line="240" w:lineRule="auto"/>
    </w:pPr>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locked/>
    <w:rsid w:val="00FB4B3E"/>
    <w:pPr>
      <w:spacing w:after="0" w:line="240" w:lineRule="auto"/>
    </w:pPr>
    <w:tblPr>
      <w:tblStyleRowBandSize w:val="1"/>
      <w:tblStyleColBandSize w:val="1"/>
      <w:tblBorders>
        <w:top w:val="single" w:sz="4" w:space="0" w:color="BDC5C9" w:themeColor="accent6" w:themeTint="66"/>
        <w:left w:val="single" w:sz="4" w:space="0" w:color="BDC5C9" w:themeColor="accent6" w:themeTint="66"/>
        <w:bottom w:val="single" w:sz="4" w:space="0" w:color="BDC5C9" w:themeColor="accent6" w:themeTint="66"/>
        <w:right w:val="single" w:sz="4" w:space="0" w:color="BDC5C9" w:themeColor="accent6" w:themeTint="66"/>
        <w:insideH w:val="single" w:sz="4" w:space="0" w:color="BDC5C9" w:themeColor="accent6" w:themeTint="66"/>
        <w:insideV w:val="single" w:sz="4" w:space="0" w:color="BDC5C9" w:themeColor="accent6" w:themeTint="66"/>
      </w:tblBorders>
    </w:tblPr>
    <w:tblStylePr w:type="firstRow">
      <w:rPr>
        <w:b/>
        <w:bCs/>
      </w:rPr>
      <w:tblPr/>
      <w:tcPr>
        <w:tcBorders>
          <w:bottom w:val="single" w:sz="12" w:space="0" w:color="9DA9AF" w:themeColor="accent6" w:themeTint="99"/>
        </w:tcBorders>
      </w:tcPr>
    </w:tblStylePr>
    <w:tblStylePr w:type="lastRow">
      <w:rPr>
        <w:b/>
        <w:bCs/>
      </w:rPr>
      <w:tblPr/>
      <w:tcPr>
        <w:tcBorders>
          <w:top w:val="double" w:sz="2" w:space="0" w:color="9DA9AF" w:themeColor="accent6" w:themeTint="99"/>
        </w:tcBorders>
      </w:tcPr>
    </w:tblStylePr>
    <w:tblStylePr w:type="firstCol">
      <w:rPr>
        <w:b/>
        <w:bCs/>
      </w:rPr>
    </w:tblStylePr>
    <w:tblStylePr w:type="lastCol">
      <w:rPr>
        <w:b/>
        <w:bCs/>
      </w:rPr>
    </w:tblStylePr>
  </w:style>
  <w:style w:type="paragraph" w:customStyle="1" w:styleId="Default">
    <w:name w:val="Default"/>
    <w:rsid w:val="00FB4B3E"/>
    <w:pPr>
      <w:autoSpaceDE w:val="0"/>
      <w:autoSpaceDN w:val="0"/>
      <w:adjustRightInd w:val="0"/>
      <w:spacing w:after="0" w:line="240" w:lineRule="auto"/>
    </w:pPr>
    <w:rPr>
      <w:rFonts w:ascii="Calibri" w:hAnsi="Calibri" w:cs="Calibri"/>
      <w:color w:val="000000"/>
      <w:sz w:val="24"/>
      <w:szCs w:val="24"/>
      <w:lang w:val="en-AU"/>
    </w:rPr>
  </w:style>
  <w:style w:type="paragraph" w:customStyle="1" w:styleId="msonormal0">
    <w:name w:val="msonormal"/>
    <w:basedOn w:val="Normal"/>
    <w:rsid w:val="00FB4B3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8ptChar">
    <w:name w:val="Table text 8pt Char"/>
    <w:basedOn w:val="TabletextChar"/>
    <w:link w:val="Tabletext8pt"/>
    <w:rsid w:val="00FB4B3E"/>
    <w:rPr>
      <w:rFonts w:ascii="Montserrat" w:hAnsi="Montserrat" w:cs="Calibri"/>
      <w:bCs/>
      <w:color w:val="000000"/>
      <w:sz w:val="16"/>
      <w:szCs w:val="16"/>
      <w:lang w:val="en-AU"/>
    </w:rPr>
  </w:style>
  <w:style w:type="paragraph" w:customStyle="1" w:styleId="Qualitytext">
    <w:name w:val="Quality text"/>
    <w:basedOn w:val="Tabletext8pt"/>
    <w:link w:val="QualitytextChar"/>
    <w:qFormat/>
    <w:rsid w:val="00FB4B3E"/>
    <w:pPr>
      <w:jc w:val="center"/>
    </w:pPr>
    <w:rPr>
      <w:caps/>
    </w:rPr>
  </w:style>
  <w:style w:type="character" w:customStyle="1" w:styleId="QualitytextChar">
    <w:name w:val="Quality text Char"/>
    <w:basedOn w:val="Tabletext8ptChar"/>
    <w:link w:val="Qualitytext"/>
    <w:rsid w:val="00FB4B3E"/>
    <w:rPr>
      <w:rFonts w:ascii="Montserrat" w:hAnsi="Montserrat" w:cs="Calibri"/>
      <w:bCs/>
      <w:caps/>
      <w:color w:val="000000"/>
      <w:sz w:val="16"/>
      <w:szCs w:val="16"/>
      <w:lang w:val="en-AU"/>
    </w:rPr>
  </w:style>
  <w:style w:type="character" w:customStyle="1" w:styleId="short-name">
    <w:name w:val="short-name"/>
    <w:basedOn w:val="DefaultParagraphFont"/>
    <w:rsid w:val="00FB4B3E"/>
  </w:style>
  <w:style w:type="character" w:styleId="SubtleReference">
    <w:name w:val="Subtle Reference"/>
    <w:basedOn w:val="DefaultParagraphFont"/>
    <w:uiPriority w:val="31"/>
    <w:rsid w:val="00FB4B3E"/>
    <w:rPr>
      <w:smallCaps/>
      <w:color w:val="5A5A5A" w:themeColor="text1" w:themeTint="A5"/>
    </w:rPr>
  </w:style>
  <w:style w:type="character" w:styleId="UnresolvedMention">
    <w:name w:val="Unresolved Mention"/>
    <w:basedOn w:val="DefaultParagraphFont"/>
    <w:uiPriority w:val="99"/>
    <w:semiHidden/>
    <w:unhideWhenUsed/>
    <w:rsid w:val="005431AA"/>
    <w:rPr>
      <w:color w:val="605E5C"/>
      <w:shd w:val="clear" w:color="auto" w:fill="E1DFDD"/>
    </w:rPr>
  </w:style>
  <w:style w:type="paragraph" w:customStyle="1" w:styleId="font5">
    <w:name w:val="font5"/>
    <w:basedOn w:val="Normal"/>
    <w:rsid w:val="00251407"/>
    <w:pPr>
      <w:spacing w:before="100" w:beforeAutospacing="1" w:after="100" w:afterAutospacing="1" w:line="240" w:lineRule="auto"/>
    </w:pPr>
    <w:rPr>
      <w:rFonts w:ascii="Tahoma" w:eastAsia="Times New Roman" w:hAnsi="Tahoma" w:cs="Tahoma"/>
      <w:color w:val="000000"/>
      <w:szCs w:val="18"/>
      <w:lang w:eastAsia="en-AU"/>
    </w:rPr>
  </w:style>
  <w:style w:type="paragraph" w:customStyle="1" w:styleId="font6">
    <w:name w:val="font6"/>
    <w:basedOn w:val="Normal"/>
    <w:rsid w:val="00251407"/>
    <w:pPr>
      <w:spacing w:before="100" w:beforeAutospacing="1" w:after="100" w:afterAutospacing="1" w:line="240" w:lineRule="auto"/>
    </w:pPr>
    <w:rPr>
      <w:rFonts w:ascii="Tahoma" w:eastAsia="Times New Roman" w:hAnsi="Tahoma" w:cs="Tahoma"/>
      <w:b/>
      <w:bCs/>
      <w:color w:val="000000"/>
      <w:szCs w:val="18"/>
      <w:lang w:eastAsia="en-AU"/>
    </w:rPr>
  </w:style>
  <w:style w:type="paragraph" w:customStyle="1" w:styleId="xl63">
    <w:name w:val="xl63"/>
    <w:basedOn w:val="Normal"/>
    <w:rsid w:val="00251407"/>
    <w:pPr>
      <w:spacing w:before="100" w:beforeAutospacing="1" w:after="100" w:afterAutospacing="1" w:line="240" w:lineRule="auto"/>
      <w:textAlignment w:val="center"/>
    </w:pPr>
    <w:rPr>
      <w:rFonts w:eastAsia="Times New Roman" w:cs="Times New Roman"/>
      <w:b/>
      <w:bCs/>
      <w:sz w:val="16"/>
      <w:szCs w:val="16"/>
      <w:lang w:eastAsia="en-AU"/>
    </w:rPr>
  </w:style>
  <w:style w:type="paragraph" w:customStyle="1" w:styleId="xl64">
    <w:name w:val="xl64"/>
    <w:basedOn w:val="Normal"/>
    <w:rsid w:val="00251407"/>
    <w:pPr>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65">
    <w:name w:val="xl65"/>
    <w:basedOn w:val="Normal"/>
    <w:rsid w:val="00251407"/>
    <w:pPr>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66">
    <w:name w:val="xl66"/>
    <w:basedOn w:val="Normal"/>
    <w:rsid w:val="00251407"/>
    <w:pP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character" w:styleId="Mention">
    <w:name w:val="Mention"/>
    <w:basedOn w:val="DefaultParagraphFont"/>
    <w:uiPriority w:val="99"/>
    <w:unhideWhenUsed/>
    <w:rsid w:val="00BC2CF0"/>
    <w:rPr>
      <w:color w:val="2B579A"/>
      <w:shd w:val="clear" w:color="auto" w:fill="E1DFDD"/>
    </w:rPr>
  </w:style>
  <w:style w:type="character" w:customStyle="1" w:styleId="cf01">
    <w:name w:val="cf01"/>
    <w:basedOn w:val="DefaultParagraphFont"/>
    <w:rsid w:val="00A63C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9848">
      <w:bodyDiv w:val="1"/>
      <w:marLeft w:val="0"/>
      <w:marRight w:val="0"/>
      <w:marTop w:val="0"/>
      <w:marBottom w:val="0"/>
      <w:divBdr>
        <w:top w:val="none" w:sz="0" w:space="0" w:color="auto"/>
        <w:left w:val="none" w:sz="0" w:space="0" w:color="auto"/>
        <w:bottom w:val="none" w:sz="0" w:space="0" w:color="auto"/>
        <w:right w:val="none" w:sz="0" w:space="0" w:color="auto"/>
      </w:divBdr>
    </w:div>
    <w:div w:id="217085870">
      <w:bodyDiv w:val="1"/>
      <w:marLeft w:val="0"/>
      <w:marRight w:val="0"/>
      <w:marTop w:val="0"/>
      <w:marBottom w:val="0"/>
      <w:divBdr>
        <w:top w:val="none" w:sz="0" w:space="0" w:color="auto"/>
        <w:left w:val="none" w:sz="0" w:space="0" w:color="auto"/>
        <w:bottom w:val="none" w:sz="0" w:space="0" w:color="auto"/>
        <w:right w:val="none" w:sz="0" w:space="0" w:color="auto"/>
      </w:divBdr>
    </w:div>
    <w:div w:id="269356345">
      <w:bodyDiv w:val="1"/>
      <w:marLeft w:val="0"/>
      <w:marRight w:val="0"/>
      <w:marTop w:val="0"/>
      <w:marBottom w:val="0"/>
      <w:divBdr>
        <w:top w:val="none" w:sz="0" w:space="0" w:color="auto"/>
        <w:left w:val="none" w:sz="0" w:space="0" w:color="auto"/>
        <w:bottom w:val="none" w:sz="0" w:space="0" w:color="auto"/>
        <w:right w:val="none" w:sz="0" w:space="0" w:color="auto"/>
      </w:divBdr>
    </w:div>
    <w:div w:id="606545882">
      <w:bodyDiv w:val="1"/>
      <w:marLeft w:val="0"/>
      <w:marRight w:val="0"/>
      <w:marTop w:val="0"/>
      <w:marBottom w:val="0"/>
      <w:divBdr>
        <w:top w:val="none" w:sz="0" w:space="0" w:color="auto"/>
        <w:left w:val="none" w:sz="0" w:space="0" w:color="auto"/>
        <w:bottom w:val="none" w:sz="0" w:space="0" w:color="auto"/>
        <w:right w:val="none" w:sz="0" w:space="0" w:color="auto"/>
      </w:divBdr>
    </w:div>
    <w:div w:id="612522146">
      <w:bodyDiv w:val="1"/>
      <w:marLeft w:val="0"/>
      <w:marRight w:val="0"/>
      <w:marTop w:val="0"/>
      <w:marBottom w:val="0"/>
      <w:divBdr>
        <w:top w:val="none" w:sz="0" w:space="0" w:color="auto"/>
        <w:left w:val="none" w:sz="0" w:space="0" w:color="auto"/>
        <w:bottom w:val="none" w:sz="0" w:space="0" w:color="auto"/>
        <w:right w:val="none" w:sz="0" w:space="0" w:color="auto"/>
      </w:divBdr>
    </w:div>
    <w:div w:id="662928687">
      <w:bodyDiv w:val="1"/>
      <w:marLeft w:val="0"/>
      <w:marRight w:val="0"/>
      <w:marTop w:val="0"/>
      <w:marBottom w:val="0"/>
      <w:divBdr>
        <w:top w:val="none" w:sz="0" w:space="0" w:color="auto"/>
        <w:left w:val="none" w:sz="0" w:space="0" w:color="auto"/>
        <w:bottom w:val="none" w:sz="0" w:space="0" w:color="auto"/>
        <w:right w:val="none" w:sz="0" w:space="0" w:color="auto"/>
      </w:divBdr>
    </w:div>
    <w:div w:id="837112395">
      <w:bodyDiv w:val="1"/>
      <w:marLeft w:val="0"/>
      <w:marRight w:val="0"/>
      <w:marTop w:val="0"/>
      <w:marBottom w:val="0"/>
      <w:divBdr>
        <w:top w:val="none" w:sz="0" w:space="0" w:color="auto"/>
        <w:left w:val="none" w:sz="0" w:space="0" w:color="auto"/>
        <w:bottom w:val="none" w:sz="0" w:space="0" w:color="auto"/>
        <w:right w:val="none" w:sz="0" w:space="0" w:color="auto"/>
      </w:divBdr>
    </w:div>
    <w:div w:id="1106582862">
      <w:bodyDiv w:val="1"/>
      <w:marLeft w:val="0"/>
      <w:marRight w:val="0"/>
      <w:marTop w:val="0"/>
      <w:marBottom w:val="0"/>
      <w:divBdr>
        <w:top w:val="none" w:sz="0" w:space="0" w:color="auto"/>
        <w:left w:val="none" w:sz="0" w:space="0" w:color="auto"/>
        <w:bottom w:val="none" w:sz="0" w:space="0" w:color="auto"/>
        <w:right w:val="none" w:sz="0" w:space="0" w:color="auto"/>
      </w:divBdr>
    </w:div>
    <w:div w:id="1635675042">
      <w:bodyDiv w:val="1"/>
      <w:marLeft w:val="0"/>
      <w:marRight w:val="0"/>
      <w:marTop w:val="0"/>
      <w:marBottom w:val="0"/>
      <w:divBdr>
        <w:top w:val="none" w:sz="0" w:space="0" w:color="auto"/>
        <w:left w:val="none" w:sz="0" w:space="0" w:color="auto"/>
        <w:bottom w:val="none" w:sz="0" w:space="0" w:color="auto"/>
        <w:right w:val="none" w:sz="0" w:space="0" w:color="auto"/>
      </w:divBdr>
    </w:div>
    <w:div w:id="210491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hyperlink" Target="https://gdt.gradepro.org/app/handbook/handbook.html" TargetMode="External"/><Relationship Id="rId47" Type="http://schemas.openxmlformats.org/officeDocument/2006/relationships/hyperlink" Target="https://childhoodcancer.cochrane.org/non-randomised-controlled-study-nrs-designs" TargetMode="External"/><Relationship Id="rId63" Type="http://schemas.openxmlformats.org/officeDocument/2006/relationships/hyperlink" Target="http://dx.doi.org/10.1002/14651858.CD011508" TargetMode="External"/><Relationship Id="rId68" Type="http://schemas.openxmlformats.org/officeDocument/2006/relationships/hyperlink" Target="http://dx.doi.org/10.1200/JCO.2007.15.9053" TargetMode="External"/><Relationship Id="rId84" Type="http://schemas.openxmlformats.org/officeDocument/2006/relationships/hyperlink" Target="http://dx.doi.org/10.1093/ndt/gfy104.FO025" TargetMode="External"/><Relationship Id="rId89" Type="http://schemas.openxmlformats.org/officeDocument/2006/relationships/hyperlink" Target="http://dx.doi.org/10.1177/0964528420946044" TargetMode="External"/><Relationship Id="rId7" Type="http://schemas.openxmlformats.org/officeDocument/2006/relationships/settings" Target="settings.xml"/><Relationship Id="rId71" Type="http://schemas.openxmlformats.org/officeDocument/2006/relationships/hyperlink" Target="https://dx.doi.org/10.1016/j.jpainsymman.2018.07.016" TargetMode="External"/><Relationship Id="rId92" Type="http://schemas.openxmlformats.org/officeDocument/2006/relationships/hyperlink" Target="https://dx.doi.org/10.7326/0003-4819-155-4-201108160-00346"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physio-pedia.com/Physiopedia:About" TargetMode="External"/><Relationship Id="rId11" Type="http://schemas.openxmlformats.org/officeDocument/2006/relationships/header" Target="header1.xml"/><Relationship Id="rId24" Type="http://schemas.openxmlformats.org/officeDocument/2006/relationships/hyperlink" Target="https://www.ichom.org/" TargetMode="External"/><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yperlink" Target="https://community.cochrane.org/mecir-manual" TargetMode="External"/><Relationship Id="rId45" Type="http://schemas.openxmlformats.org/officeDocument/2006/relationships/hyperlink" Target="https://www.mja.com.au/sites/default/files/NHMRC.levels.of.evidence.2008-09.pdf" TargetMode="External"/><Relationship Id="rId53" Type="http://schemas.openxmlformats.org/officeDocument/2006/relationships/hyperlink" Target="http://dx.doi.org/10.3969/j.issn.1008-7125.2017.06.009" TargetMode="External"/><Relationship Id="rId58" Type="http://schemas.openxmlformats.org/officeDocument/2006/relationships/hyperlink" Target="http://dx.doi.org/10.1136/archdischild-2019-epa.820" TargetMode="External"/><Relationship Id="rId66" Type="http://schemas.openxmlformats.org/officeDocument/2006/relationships/hyperlink" Target="http://dx.doi.org/10.1002/14651858.CD002285.pub2" TargetMode="External"/><Relationship Id="rId74" Type="http://schemas.openxmlformats.org/officeDocument/2006/relationships/hyperlink" Target="http://dx.doi.org/10.1155/2015/320701" TargetMode="External"/><Relationship Id="rId79" Type="http://schemas.openxmlformats.org/officeDocument/2006/relationships/hyperlink" Target="http://dx.doi.org/10.1007/s40257-016-0209-1" TargetMode="External"/><Relationship Id="rId87" Type="http://schemas.openxmlformats.org/officeDocument/2006/relationships/hyperlink" Target="http://dx.doi.org/10.1177/0193945919857540" TargetMode="External"/><Relationship Id="rId102" Type="http://schemas.openxmlformats.org/officeDocument/2006/relationships/hyperlink" Target="https://dx.doi.org/10.1002/14651858.CD007579.pub2" TargetMode="External"/><Relationship Id="rId5" Type="http://schemas.openxmlformats.org/officeDocument/2006/relationships/numbering" Target="numbering.xml"/><Relationship Id="rId61" Type="http://schemas.openxmlformats.org/officeDocument/2006/relationships/hyperlink" Target="http://dx.doi.org/10.1016/S1003-5257%2817%2930100-9" TargetMode="External"/><Relationship Id="rId82" Type="http://schemas.openxmlformats.org/officeDocument/2006/relationships/hyperlink" Target="https://dx.doi.org/10.4103/jfmpc.jfmpc_1094_19" TargetMode="External"/><Relationship Id="rId90" Type="http://schemas.openxmlformats.org/officeDocument/2006/relationships/hyperlink" Target="https://dx.doi.org/10.4103/ijnmr.IJNMR_257_19" TargetMode="External"/><Relationship Id="rId95" Type="http://schemas.openxmlformats.org/officeDocument/2006/relationships/hyperlink" Target="https://dx.doi.org/10.1371/journal.pone.0082474" TargetMode="External"/><Relationship Id="rId19" Type="http://schemas.openxmlformats.org/officeDocument/2006/relationships/image" Target="media/image3.png"/><Relationship Id="rId14" Type="http://schemas.openxmlformats.org/officeDocument/2006/relationships/hyperlink" Target="https://retractionwatch.com/" TargetMode="External"/><Relationship Id="rId22" Type="http://schemas.openxmlformats.org/officeDocument/2006/relationships/image" Target="media/image6.png"/><Relationship Id="rId27" Type="http://schemas.openxmlformats.org/officeDocument/2006/relationships/hyperlink" Target="https://www.riskofbias.info" TargetMode="External"/><Relationship Id="rId30" Type="http://schemas.openxmlformats.org/officeDocument/2006/relationships/hyperlink" Target="https://www.sleep.pitt.edu/instruments/" TargetMode="External"/><Relationship Id="rId35" Type="http://schemas.openxmlformats.org/officeDocument/2006/relationships/image" Target="media/image9.png"/><Relationship Id="rId43" Type="http://schemas.openxmlformats.org/officeDocument/2006/relationships/hyperlink" Target="https://www.blood.gov.au/pbm-module-6" TargetMode="External"/><Relationship Id="rId48" Type="http://schemas.openxmlformats.org/officeDocument/2006/relationships/hyperlink" Target="http://apps.who.int/iris/" TargetMode="External"/><Relationship Id="rId56" Type="http://schemas.openxmlformats.org/officeDocument/2006/relationships/hyperlink" Target="http://dx.doi.org/10.1016/j.sleep.2019.11.488" TargetMode="External"/><Relationship Id="rId64" Type="http://schemas.openxmlformats.org/officeDocument/2006/relationships/hyperlink" Target="http://dx.doi.org/10.1186/s13643-018-0928-x" TargetMode="External"/><Relationship Id="rId69" Type="http://schemas.openxmlformats.org/officeDocument/2006/relationships/hyperlink" Target="http://dx.doi.org/10.1016/j.ijnurstu.2017.02.014" TargetMode="External"/><Relationship Id="rId77" Type="http://schemas.openxmlformats.org/officeDocument/2006/relationships/hyperlink" Target="https://dx.doi.org/10.1136/acupmed-2016-011354" TargetMode="External"/><Relationship Id="rId100" Type="http://schemas.openxmlformats.org/officeDocument/2006/relationships/hyperlink" Target="https://dx.doi.org/10.1002/14651858.CD011216.pub2"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sac.gov.au/internet/msac/publishing.nsf/Content/Documents-for-Applicants-and-Assessment-Groups" TargetMode="External"/><Relationship Id="rId72" Type="http://schemas.openxmlformats.org/officeDocument/2006/relationships/hyperlink" Target="http://dx.doi.org/10.1002/14651858.CD007849.pub2" TargetMode="External"/><Relationship Id="rId80" Type="http://schemas.openxmlformats.org/officeDocument/2006/relationships/hyperlink" Target="http://dx.doi.org/10.1016/j.ctim.2020.102609" TargetMode="External"/><Relationship Id="rId85" Type="http://schemas.openxmlformats.org/officeDocument/2006/relationships/hyperlink" Target="https://dx.doi.org/10.1002/14651858.CD012625.pub2" TargetMode="External"/><Relationship Id="rId93" Type="http://schemas.openxmlformats.org/officeDocument/2006/relationships/hyperlink" Target="https://doi.org/10.23970/AHRQEPCCER209" TargetMode="External"/><Relationship Id="rId98" Type="http://schemas.openxmlformats.org/officeDocument/2006/relationships/hyperlink" Target="https://dx.doi.org/10.1002/14651858.CD003281.pub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hyperlink" Target="https://www.nhmrc.gov.au/about-us/leadership-and-governance/committees/natural-therapies-working-committee" TargetMode="External"/><Relationship Id="rId46" Type="http://schemas.openxmlformats.org/officeDocument/2006/relationships/hyperlink" Target="../www.training.cochrane.org/handbook" TargetMode="External"/><Relationship Id="rId59" Type="http://schemas.openxmlformats.org/officeDocument/2006/relationships/hyperlink" Target="http://dx.doi.org/10.22038/ijogi.2017.8447" TargetMode="External"/><Relationship Id="rId67" Type="http://schemas.openxmlformats.org/officeDocument/2006/relationships/hyperlink" Target="http://dx.doi.org/10.1001/jamaoncol.2020.5184" TargetMode="External"/><Relationship Id="rId103" Type="http://schemas.openxmlformats.org/officeDocument/2006/relationships/hyperlink" Target="http://dx.doi.org/10.1089/acu.2017.1268" TargetMode="External"/><Relationship Id="rId20" Type="http://schemas.openxmlformats.org/officeDocument/2006/relationships/image" Target="media/image4.png"/><Relationship Id="rId41" Type="http://schemas.openxmlformats.org/officeDocument/2006/relationships/hyperlink" Target="https://community.cochrane.org/mecir-manual/standards-reporting-new-cochrane-intervention-reviews-r1-r109" TargetMode="External"/><Relationship Id="rId54" Type="http://schemas.openxmlformats.org/officeDocument/2006/relationships/hyperlink" Target="https://www.ejim.ncgg.go.jp/doc/pdf/a33.pdf" TargetMode="External"/><Relationship Id="rId62" Type="http://schemas.openxmlformats.org/officeDocument/2006/relationships/hyperlink" Target="http://dx.doi.org/10.1097/MD.0000000000024080" TargetMode="External"/><Relationship Id="rId70" Type="http://schemas.openxmlformats.org/officeDocument/2006/relationships/hyperlink" Target="http://dx.doi.org/10.1155/2016/5645632" TargetMode="External"/><Relationship Id="rId75" Type="http://schemas.openxmlformats.org/officeDocument/2006/relationships/hyperlink" Target="http://dx.doi.org/10.1016/j.eujim.2013.09.004" TargetMode="External"/><Relationship Id="rId83" Type="http://schemas.openxmlformats.org/officeDocument/2006/relationships/hyperlink" Target="https://www.ncbi.nlm.nih.gov/books/NBK565789/" TargetMode="External"/><Relationship Id="rId88" Type="http://schemas.openxmlformats.org/officeDocument/2006/relationships/hyperlink" Target="https://dx.doi.org/10.1111/birt.12103" TargetMode="External"/><Relationship Id="rId91" Type="http://schemas.openxmlformats.org/officeDocument/2006/relationships/hyperlink" Target="http://dx.doi.org/10.4103/ijpvm.IJPVM_430_16" TargetMode="External"/><Relationship Id="rId96" Type="http://schemas.openxmlformats.org/officeDocument/2006/relationships/hyperlink" Target="https://ezproxy.library.usyd.edu.au/login?url=http://ovidsp.ovid.com/ovidweb.cgi?T=JS&amp;CSC=Y&amp;NEWS=N&amp;PAGE=fulltext&amp;D=medp&amp;AN=3341142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zotero.org/support/kb/endnote_import" TargetMode="External"/><Relationship Id="rId23" Type="http://schemas.openxmlformats.org/officeDocument/2006/relationships/hyperlink" Target="http://www.comet-initiative.org/" TargetMode="External"/><Relationship Id="rId28" Type="http://schemas.openxmlformats.org/officeDocument/2006/relationships/hyperlink" Target="https://mcguinlu.shinyapps.io/robvis/" TargetMode="External"/><Relationship Id="rId36" Type="http://schemas.openxmlformats.org/officeDocument/2006/relationships/hyperlink" Target="http://www.gradepro.org" TargetMode="External"/><Relationship Id="rId49" Type="http://schemas.openxmlformats.org/officeDocument/2006/relationships/hyperlink" Target="../www.training.cochrane.org/handbook" TargetMode="External"/><Relationship Id="rId57" Type="http://schemas.openxmlformats.org/officeDocument/2006/relationships/hyperlink" Target="http://dx.doi.org/10.1080/14767058.2016.1191212"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menopause.org.au/images/stories/education/docs/AMS_Diagnosing_Menopause_Symptom_score_sheet_2015.pdf" TargetMode="External"/><Relationship Id="rId44" Type="http://schemas.openxmlformats.org/officeDocument/2006/relationships/hyperlink" Target="https://www.nhmrc.gov.au/about-us/publications/how-use-evidence" TargetMode="External"/><Relationship Id="rId52" Type="http://schemas.openxmlformats.org/officeDocument/2006/relationships/hyperlink" Target="../www.training.cochrane.org/handbook" TargetMode="External"/><Relationship Id="rId60" Type="http://schemas.openxmlformats.org/officeDocument/2006/relationships/hyperlink" Target="https://dx.doi.org/10.1097/MD.0000000000013180" TargetMode="External"/><Relationship Id="rId65" Type="http://schemas.openxmlformats.org/officeDocument/2006/relationships/hyperlink" Target="https://dx.doi.org/10.1007/s10549-009-0533-8" TargetMode="External"/><Relationship Id="rId73" Type="http://schemas.openxmlformats.org/officeDocument/2006/relationships/hyperlink" Target="http://dx.doi.org/10.4088/JCP.09r05848whi" TargetMode="External"/><Relationship Id="rId78" Type="http://schemas.openxmlformats.org/officeDocument/2006/relationships/hyperlink" Target="https://dx.doi.org/10.1016/j.jpainsymman.2019.09.007" TargetMode="External"/><Relationship Id="rId81" Type="http://schemas.openxmlformats.org/officeDocument/2006/relationships/hyperlink" Target="http://dx.doi.org/10.1186/s12889-019-7831-9" TargetMode="External"/><Relationship Id="rId86" Type="http://schemas.openxmlformats.org/officeDocument/2006/relationships/hyperlink" Target="http://dx.doi.org/10.1016/j.ctcp.2020.101151" TargetMode="External"/><Relationship Id="rId94" Type="http://schemas.openxmlformats.org/officeDocument/2006/relationships/hyperlink" Target="http://dx.doi.org/10.1177/0193945921995477" TargetMode="External"/><Relationship Id="rId99" Type="http://schemas.openxmlformats.org/officeDocument/2006/relationships/hyperlink" Target="http://dx.doi.org/10.1093/bja/aen146" TargetMode="External"/><Relationship Id="rId101" Type="http://schemas.openxmlformats.org/officeDocument/2006/relationships/hyperlink" Target="https://dx.doi.org/10.1213/ane.0b013e31816d186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hyperlink" Target="https://www.health.gov.au/internet/main/publishing.nsf/Content/phi-natural-therapies" TargetMode="External"/><Relationship Id="rId34" Type="http://schemas.openxmlformats.org/officeDocument/2006/relationships/header" Target="header5.xml"/><Relationship Id="rId50" Type="http://schemas.openxmlformats.org/officeDocument/2006/relationships/hyperlink" Target="https://pbac.pbs.gov.au/" TargetMode="External"/><Relationship Id="rId55" Type="http://schemas.openxmlformats.org/officeDocument/2006/relationships/hyperlink" Target="http://dx.doi.org/10.1016/j.sleep.2019.11.042" TargetMode="External"/><Relationship Id="rId76" Type="http://schemas.openxmlformats.org/officeDocument/2006/relationships/hyperlink" Target="http://dx.doi.org/10.1016/j.arthe.2014.12.001" TargetMode="External"/><Relationship Id="rId97" Type="http://schemas.openxmlformats.org/officeDocument/2006/relationships/hyperlink" Target="http://dx.doi.org/10.4037/ajcc2010900" TargetMode="External"/><Relationship Id="rId104" Type="http://schemas.openxmlformats.org/officeDocument/2006/relationships/hyperlink" Target="http://dx.doi.org/10.1111/jan.1418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etJorgensen\AppData\Roaming\Microsoft\Templates\HTA%20blank.dotm" TargetMode="Externa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6B0D7-F62B-49A8-887B-8E70B6C74DEA}">
  <ds:schemaRefs>
    <ds:schemaRef ds:uri="http://schemas.microsoft.com/sharepoint/v3/contenttype/forms"/>
  </ds:schemaRefs>
</ds:datastoreItem>
</file>

<file path=customXml/itemProps2.xml><?xml version="1.0" encoding="utf-8"?>
<ds:datastoreItem xmlns:ds="http://schemas.openxmlformats.org/officeDocument/2006/customXml" ds:itemID="{CBF5E231-05FB-42CB-A784-83FC1A9374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790604-F105-4ED4-A122-85338BC80ADC}">
  <ds:schemaRefs>
    <ds:schemaRef ds:uri="http://schemas.openxmlformats.org/officeDocument/2006/bibliography"/>
  </ds:schemaRefs>
</ds:datastoreItem>
</file>

<file path=customXml/itemProps4.xml><?xml version="1.0" encoding="utf-8"?>
<ds:datastoreItem xmlns:ds="http://schemas.openxmlformats.org/officeDocument/2006/customXml" ds:itemID="{7D006211-6F63-4032-84C8-AE3E632CB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HTA blank.dotm</Template>
  <TotalTime>4206</TotalTime>
  <Pages>104</Pages>
  <Words>80587</Words>
  <Characters>459350</Characters>
  <Application>Microsoft Office Word</Application>
  <DocSecurity>0</DocSecurity>
  <PresentationFormat/>
  <Lines>3827</Lines>
  <Paragraphs>1077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Natural Therapies Review 2024 – Shiatsu evidence evaluation – Appendices A to C</vt:lpstr>
    </vt:vector>
  </TitlesOfParts>
  <Manager/>
  <Company/>
  <LinksUpToDate>false</LinksUpToDate>
  <CharactersWithSpaces>538860</CharactersWithSpaces>
  <SharedDoc>false</SharedDoc>
  <HyperlinkBase/>
  <HLinks>
    <vt:vector size="2634" baseType="variant">
      <vt:variant>
        <vt:i4>2162799</vt:i4>
      </vt:variant>
      <vt:variant>
        <vt:i4>2929</vt:i4>
      </vt:variant>
      <vt:variant>
        <vt:i4>0</vt:i4>
      </vt:variant>
      <vt:variant>
        <vt:i4>5</vt:i4>
      </vt:variant>
      <vt:variant>
        <vt:lpwstr>http://dx.doi.org/10.1111/jan.14183</vt:lpwstr>
      </vt:variant>
      <vt:variant>
        <vt:lpwstr/>
      </vt:variant>
      <vt:variant>
        <vt:i4>2490473</vt:i4>
      </vt:variant>
      <vt:variant>
        <vt:i4>2926</vt:i4>
      </vt:variant>
      <vt:variant>
        <vt:i4>0</vt:i4>
      </vt:variant>
      <vt:variant>
        <vt:i4>5</vt:i4>
      </vt:variant>
      <vt:variant>
        <vt:lpwstr>http://dx.doi.org/10.1089/acu.2017.1268</vt:lpwstr>
      </vt:variant>
      <vt:variant>
        <vt:lpwstr/>
      </vt:variant>
      <vt:variant>
        <vt:i4>1441793</vt:i4>
      </vt:variant>
      <vt:variant>
        <vt:i4>2923</vt:i4>
      </vt:variant>
      <vt:variant>
        <vt:i4>0</vt:i4>
      </vt:variant>
      <vt:variant>
        <vt:i4>5</vt:i4>
      </vt:variant>
      <vt:variant>
        <vt:lpwstr>https://dx.doi.org/10.1002/14651858.CD007579.pub2</vt:lpwstr>
      </vt:variant>
      <vt:variant>
        <vt:lpwstr/>
      </vt:variant>
      <vt:variant>
        <vt:i4>8323107</vt:i4>
      </vt:variant>
      <vt:variant>
        <vt:i4>2920</vt:i4>
      </vt:variant>
      <vt:variant>
        <vt:i4>0</vt:i4>
      </vt:variant>
      <vt:variant>
        <vt:i4>5</vt:i4>
      </vt:variant>
      <vt:variant>
        <vt:lpwstr>https://dx.doi.org/10.1213/ane.0b013e31816d1864</vt:lpwstr>
      </vt:variant>
      <vt:variant>
        <vt:lpwstr/>
      </vt:variant>
      <vt:variant>
        <vt:i4>2031617</vt:i4>
      </vt:variant>
      <vt:variant>
        <vt:i4>2917</vt:i4>
      </vt:variant>
      <vt:variant>
        <vt:i4>0</vt:i4>
      </vt:variant>
      <vt:variant>
        <vt:i4>5</vt:i4>
      </vt:variant>
      <vt:variant>
        <vt:lpwstr>https://dx.doi.org/10.1002/14651858.CD011216.pub2</vt:lpwstr>
      </vt:variant>
      <vt:variant>
        <vt:lpwstr/>
      </vt:variant>
      <vt:variant>
        <vt:i4>5046352</vt:i4>
      </vt:variant>
      <vt:variant>
        <vt:i4>2914</vt:i4>
      </vt:variant>
      <vt:variant>
        <vt:i4>0</vt:i4>
      </vt:variant>
      <vt:variant>
        <vt:i4>5</vt:i4>
      </vt:variant>
      <vt:variant>
        <vt:lpwstr>http://dx.doi.org/10.1093/bja/aen146</vt:lpwstr>
      </vt:variant>
      <vt:variant>
        <vt:lpwstr/>
      </vt:variant>
      <vt:variant>
        <vt:i4>1638410</vt:i4>
      </vt:variant>
      <vt:variant>
        <vt:i4>2911</vt:i4>
      </vt:variant>
      <vt:variant>
        <vt:i4>0</vt:i4>
      </vt:variant>
      <vt:variant>
        <vt:i4>5</vt:i4>
      </vt:variant>
      <vt:variant>
        <vt:lpwstr>https://dx.doi.org/10.1002/14651858.CD003281.pub4</vt:lpwstr>
      </vt:variant>
      <vt:variant>
        <vt:lpwstr/>
      </vt:variant>
      <vt:variant>
        <vt:i4>6029396</vt:i4>
      </vt:variant>
      <vt:variant>
        <vt:i4>2908</vt:i4>
      </vt:variant>
      <vt:variant>
        <vt:i4>0</vt:i4>
      </vt:variant>
      <vt:variant>
        <vt:i4>5</vt:i4>
      </vt:variant>
      <vt:variant>
        <vt:lpwstr>http://dx.doi.org/10.4037/ajcc2010900</vt:lpwstr>
      </vt:variant>
      <vt:variant>
        <vt:lpwstr/>
      </vt:variant>
      <vt:variant>
        <vt:i4>6881381</vt:i4>
      </vt:variant>
      <vt:variant>
        <vt:i4>2905</vt:i4>
      </vt:variant>
      <vt:variant>
        <vt:i4>0</vt:i4>
      </vt:variant>
      <vt:variant>
        <vt:i4>5</vt:i4>
      </vt:variant>
      <vt:variant>
        <vt:lpwstr>https://ezproxy.library.usyd.edu.au/login?url=http://ovidsp.ovid.com/ovidweb.cgi?T=JS&amp;CSC=Y&amp;NEWS=N&amp;PAGE=fulltext&amp;D=medp&amp;AN=33411426</vt:lpwstr>
      </vt:variant>
      <vt:variant>
        <vt:lpwstr/>
      </vt:variant>
      <vt:variant>
        <vt:i4>6881387</vt:i4>
      </vt:variant>
      <vt:variant>
        <vt:i4>2902</vt:i4>
      </vt:variant>
      <vt:variant>
        <vt:i4>0</vt:i4>
      </vt:variant>
      <vt:variant>
        <vt:i4>5</vt:i4>
      </vt:variant>
      <vt:variant>
        <vt:lpwstr>https://dx.doi.org/10.1371/journal.pone.0082474</vt:lpwstr>
      </vt:variant>
      <vt:variant>
        <vt:lpwstr/>
      </vt:variant>
      <vt:variant>
        <vt:i4>6291553</vt:i4>
      </vt:variant>
      <vt:variant>
        <vt:i4>2899</vt:i4>
      </vt:variant>
      <vt:variant>
        <vt:i4>0</vt:i4>
      </vt:variant>
      <vt:variant>
        <vt:i4>5</vt:i4>
      </vt:variant>
      <vt:variant>
        <vt:lpwstr>http://dx.doi.org/10.1177/0193945921995477</vt:lpwstr>
      </vt:variant>
      <vt:variant>
        <vt:lpwstr/>
      </vt:variant>
      <vt:variant>
        <vt:i4>8192057</vt:i4>
      </vt:variant>
      <vt:variant>
        <vt:i4>2896</vt:i4>
      </vt:variant>
      <vt:variant>
        <vt:i4>0</vt:i4>
      </vt:variant>
      <vt:variant>
        <vt:i4>5</vt:i4>
      </vt:variant>
      <vt:variant>
        <vt:lpwstr>https://doi.org/10.23970/AHRQEPCCER209</vt:lpwstr>
      </vt:variant>
      <vt:variant>
        <vt:lpwstr/>
      </vt:variant>
      <vt:variant>
        <vt:i4>7143476</vt:i4>
      </vt:variant>
      <vt:variant>
        <vt:i4>2893</vt:i4>
      </vt:variant>
      <vt:variant>
        <vt:i4>0</vt:i4>
      </vt:variant>
      <vt:variant>
        <vt:i4>5</vt:i4>
      </vt:variant>
      <vt:variant>
        <vt:lpwstr>https://dx.doi.org/10.7326/0003-4819-155-4-201108160-00346</vt:lpwstr>
      </vt:variant>
      <vt:variant>
        <vt:lpwstr/>
      </vt:variant>
      <vt:variant>
        <vt:i4>5046364</vt:i4>
      </vt:variant>
      <vt:variant>
        <vt:i4>2890</vt:i4>
      </vt:variant>
      <vt:variant>
        <vt:i4>0</vt:i4>
      </vt:variant>
      <vt:variant>
        <vt:i4>5</vt:i4>
      </vt:variant>
      <vt:variant>
        <vt:lpwstr>http://dx.doi.org/10.4103/ijpvm.IJPVM_430_16</vt:lpwstr>
      </vt:variant>
      <vt:variant>
        <vt:lpwstr/>
      </vt:variant>
      <vt:variant>
        <vt:i4>4522006</vt:i4>
      </vt:variant>
      <vt:variant>
        <vt:i4>2887</vt:i4>
      </vt:variant>
      <vt:variant>
        <vt:i4>0</vt:i4>
      </vt:variant>
      <vt:variant>
        <vt:i4>5</vt:i4>
      </vt:variant>
      <vt:variant>
        <vt:lpwstr>https://dx.doi.org/10.4103/ijnmr.IJNMR_257_19</vt:lpwstr>
      </vt:variant>
      <vt:variant>
        <vt:lpwstr/>
      </vt:variant>
      <vt:variant>
        <vt:i4>7274607</vt:i4>
      </vt:variant>
      <vt:variant>
        <vt:i4>2884</vt:i4>
      </vt:variant>
      <vt:variant>
        <vt:i4>0</vt:i4>
      </vt:variant>
      <vt:variant>
        <vt:i4>5</vt:i4>
      </vt:variant>
      <vt:variant>
        <vt:lpwstr>http://dx.doi.org/10.1177/0964528420946044</vt:lpwstr>
      </vt:variant>
      <vt:variant>
        <vt:lpwstr/>
      </vt:variant>
      <vt:variant>
        <vt:i4>5177364</vt:i4>
      </vt:variant>
      <vt:variant>
        <vt:i4>2881</vt:i4>
      </vt:variant>
      <vt:variant>
        <vt:i4>0</vt:i4>
      </vt:variant>
      <vt:variant>
        <vt:i4>5</vt:i4>
      </vt:variant>
      <vt:variant>
        <vt:lpwstr>https://dx.doi.org/10.1111/birt.12103</vt:lpwstr>
      </vt:variant>
      <vt:variant>
        <vt:lpwstr/>
      </vt:variant>
      <vt:variant>
        <vt:i4>6422626</vt:i4>
      </vt:variant>
      <vt:variant>
        <vt:i4>2878</vt:i4>
      </vt:variant>
      <vt:variant>
        <vt:i4>0</vt:i4>
      </vt:variant>
      <vt:variant>
        <vt:i4>5</vt:i4>
      </vt:variant>
      <vt:variant>
        <vt:lpwstr>http://dx.doi.org/10.1177/0193945919857540</vt:lpwstr>
      </vt:variant>
      <vt:variant>
        <vt:lpwstr/>
      </vt:variant>
      <vt:variant>
        <vt:i4>5636124</vt:i4>
      </vt:variant>
      <vt:variant>
        <vt:i4>2875</vt:i4>
      </vt:variant>
      <vt:variant>
        <vt:i4>0</vt:i4>
      </vt:variant>
      <vt:variant>
        <vt:i4>5</vt:i4>
      </vt:variant>
      <vt:variant>
        <vt:lpwstr>http://dx.doi.org/10.1016/j.ctcp.2020.101151</vt:lpwstr>
      </vt:variant>
      <vt:variant>
        <vt:lpwstr/>
      </vt:variant>
      <vt:variant>
        <vt:i4>1572865</vt:i4>
      </vt:variant>
      <vt:variant>
        <vt:i4>2872</vt:i4>
      </vt:variant>
      <vt:variant>
        <vt:i4>0</vt:i4>
      </vt:variant>
      <vt:variant>
        <vt:i4>5</vt:i4>
      </vt:variant>
      <vt:variant>
        <vt:lpwstr>https://dx.doi.org/10.1002/14651858.CD012625.pub2</vt:lpwstr>
      </vt:variant>
      <vt:variant>
        <vt:lpwstr/>
      </vt:variant>
      <vt:variant>
        <vt:i4>2162735</vt:i4>
      </vt:variant>
      <vt:variant>
        <vt:i4>2869</vt:i4>
      </vt:variant>
      <vt:variant>
        <vt:i4>0</vt:i4>
      </vt:variant>
      <vt:variant>
        <vt:i4>5</vt:i4>
      </vt:variant>
      <vt:variant>
        <vt:lpwstr>http://dx.doi.org/10.1093/ndt/gfy104.FO025</vt:lpwstr>
      </vt:variant>
      <vt:variant>
        <vt:lpwstr/>
      </vt:variant>
      <vt:variant>
        <vt:i4>1376342</vt:i4>
      </vt:variant>
      <vt:variant>
        <vt:i4>2866</vt:i4>
      </vt:variant>
      <vt:variant>
        <vt:i4>0</vt:i4>
      </vt:variant>
      <vt:variant>
        <vt:i4>5</vt:i4>
      </vt:variant>
      <vt:variant>
        <vt:lpwstr>https://www.ncbi.nlm.nih.gov/books/NBK565789/</vt:lpwstr>
      </vt:variant>
      <vt:variant>
        <vt:lpwstr/>
      </vt:variant>
      <vt:variant>
        <vt:i4>2031689</vt:i4>
      </vt:variant>
      <vt:variant>
        <vt:i4>2863</vt:i4>
      </vt:variant>
      <vt:variant>
        <vt:i4>0</vt:i4>
      </vt:variant>
      <vt:variant>
        <vt:i4>5</vt:i4>
      </vt:variant>
      <vt:variant>
        <vt:lpwstr>https://dx.doi.org/10.4103/jfmpc.jfmpc_1094_19</vt:lpwstr>
      </vt:variant>
      <vt:variant>
        <vt:lpwstr/>
      </vt:variant>
      <vt:variant>
        <vt:i4>8060973</vt:i4>
      </vt:variant>
      <vt:variant>
        <vt:i4>2860</vt:i4>
      </vt:variant>
      <vt:variant>
        <vt:i4>0</vt:i4>
      </vt:variant>
      <vt:variant>
        <vt:i4>5</vt:i4>
      </vt:variant>
      <vt:variant>
        <vt:lpwstr>http://dx.doi.org/10.1186/s12889-019-7831-9</vt:lpwstr>
      </vt:variant>
      <vt:variant>
        <vt:lpwstr/>
      </vt:variant>
      <vt:variant>
        <vt:i4>4456464</vt:i4>
      </vt:variant>
      <vt:variant>
        <vt:i4>2857</vt:i4>
      </vt:variant>
      <vt:variant>
        <vt:i4>0</vt:i4>
      </vt:variant>
      <vt:variant>
        <vt:i4>5</vt:i4>
      </vt:variant>
      <vt:variant>
        <vt:lpwstr>http://dx.doi.org/10.1016/j.ctim.2020.102609</vt:lpwstr>
      </vt:variant>
      <vt:variant>
        <vt:lpwstr/>
      </vt:variant>
      <vt:variant>
        <vt:i4>7929888</vt:i4>
      </vt:variant>
      <vt:variant>
        <vt:i4>2854</vt:i4>
      </vt:variant>
      <vt:variant>
        <vt:i4>0</vt:i4>
      </vt:variant>
      <vt:variant>
        <vt:i4>5</vt:i4>
      </vt:variant>
      <vt:variant>
        <vt:lpwstr>http://dx.doi.org/10.1007/s40257-016-0209-1</vt:lpwstr>
      </vt:variant>
      <vt:variant>
        <vt:lpwstr/>
      </vt:variant>
      <vt:variant>
        <vt:i4>1245256</vt:i4>
      </vt:variant>
      <vt:variant>
        <vt:i4>2851</vt:i4>
      </vt:variant>
      <vt:variant>
        <vt:i4>0</vt:i4>
      </vt:variant>
      <vt:variant>
        <vt:i4>5</vt:i4>
      </vt:variant>
      <vt:variant>
        <vt:lpwstr>https://dx.doi.org/10.1016/j.jpainsymman.2019.09.007</vt:lpwstr>
      </vt:variant>
      <vt:variant>
        <vt:lpwstr/>
      </vt:variant>
      <vt:variant>
        <vt:i4>7405666</vt:i4>
      </vt:variant>
      <vt:variant>
        <vt:i4>2848</vt:i4>
      </vt:variant>
      <vt:variant>
        <vt:i4>0</vt:i4>
      </vt:variant>
      <vt:variant>
        <vt:i4>5</vt:i4>
      </vt:variant>
      <vt:variant>
        <vt:lpwstr>https://dx.doi.org/10.1136/acupmed-2016-011354</vt:lpwstr>
      </vt:variant>
      <vt:variant>
        <vt:lpwstr/>
      </vt:variant>
      <vt:variant>
        <vt:i4>5439576</vt:i4>
      </vt:variant>
      <vt:variant>
        <vt:i4>2845</vt:i4>
      </vt:variant>
      <vt:variant>
        <vt:i4>0</vt:i4>
      </vt:variant>
      <vt:variant>
        <vt:i4>5</vt:i4>
      </vt:variant>
      <vt:variant>
        <vt:lpwstr>http://dx.doi.org/10.1016/j.arthe.2014.12.001</vt:lpwstr>
      </vt:variant>
      <vt:variant>
        <vt:lpwstr/>
      </vt:variant>
      <vt:variant>
        <vt:i4>5439553</vt:i4>
      </vt:variant>
      <vt:variant>
        <vt:i4>2842</vt:i4>
      </vt:variant>
      <vt:variant>
        <vt:i4>0</vt:i4>
      </vt:variant>
      <vt:variant>
        <vt:i4>5</vt:i4>
      </vt:variant>
      <vt:variant>
        <vt:lpwstr>http://dx.doi.org/10.1016/j.eujim.2013.09.004</vt:lpwstr>
      </vt:variant>
      <vt:variant>
        <vt:lpwstr/>
      </vt:variant>
      <vt:variant>
        <vt:i4>5242950</vt:i4>
      </vt:variant>
      <vt:variant>
        <vt:i4>2839</vt:i4>
      </vt:variant>
      <vt:variant>
        <vt:i4>0</vt:i4>
      </vt:variant>
      <vt:variant>
        <vt:i4>5</vt:i4>
      </vt:variant>
      <vt:variant>
        <vt:lpwstr>http://dx.doi.org/10.1155/2015/320701</vt:lpwstr>
      </vt:variant>
      <vt:variant>
        <vt:lpwstr/>
      </vt:variant>
      <vt:variant>
        <vt:i4>4325453</vt:i4>
      </vt:variant>
      <vt:variant>
        <vt:i4>2836</vt:i4>
      </vt:variant>
      <vt:variant>
        <vt:i4>0</vt:i4>
      </vt:variant>
      <vt:variant>
        <vt:i4>5</vt:i4>
      </vt:variant>
      <vt:variant>
        <vt:lpwstr>http://dx.doi.org/10.4088/JCP.09r05848whi</vt:lpwstr>
      </vt:variant>
      <vt:variant>
        <vt:lpwstr/>
      </vt:variant>
      <vt:variant>
        <vt:i4>5963779</vt:i4>
      </vt:variant>
      <vt:variant>
        <vt:i4>2833</vt:i4>
      </vt:variant>
      <vt:variant>
        <vt:i4>0</vt:i4>
      </vt:variant>
      <vt:variant>
        <vt:i4>5</vt:i4>
      </vt:variant>
      <vt:variant>
        <vt:lpwstr>http://dx.doi.org/10.1002/14651858.CD007849.pub2</vt:lpwstr>
      </vt:variant>
      <vt:variant>
        <vt:lpwstr/>
      </vt:variant>
      <vt:variant>
        <vt:i4>1835080</vt:i4>
      </vt:variant>
      <vt:variant>
        <vt:i4>2830</vt:i4>
      </vt:variant>
      <vt:variant>
        <vt:i4>0</vt:i4>
      </vt:variant>
      <vt:variant>
        <vt:i4>5</vt:i4>
      </vt:variant>
      <vt:variant>
        <vt:lpwstr>https://dx.doi.org/10.1016/j.jpainsymman.2018.07.016</vt:lpwstr>
      </vt:variant>
      <vt:variant>
        <vt:lpwstr/>
      </vt:variant>
      <vt:variant>
        <vt:i4>6619251</vt:i4>
      </vt:variant>
      <vt:variant>
        <vt:i4>2827</vt:i4>
      </vt:variant>
      <vt:variant>
        <vt:i4>0</vt:i4>
      </vt:variant>
      <vt:variant>
        <vt:i4>5</vt:i4>
      </vt:variant>
      <vt:variant>
        <vt:lpwstr>http://dx.doi.org/10.1155/2016/5645632</vt:lpwstr>
      </vt:variant>
      <vt:variant>
        <vt:lpwstr/>
      </vt:variant>
      <vt:variant>
        <vt:i4>5111808</vt:i4>
      </vt:variant>
      <vt:variant>
        <vt:i4>2824</vt:i4>
      </vt:variant>
      <vt:variant>
        <vt:i4>0</vt:i4>
      </vt:variant>
      <vt:variant>
        <vt:i4>5</vt:i4>
      </vt:variant>
      <vt:variant>
        <vt:lpwstr>http://dx.doi.org/10.1016/j.ijnurstu.2017.02.014</vt:lpwstr>
      </vt:variant>
      <vt:variant>
        <vt:lpwstr/>
      </vt:variant>
      <vt:variant>
        <vt:i4>3473529</vt:i4>
      </vt:variant>
      <vt:variant>
        <vt:i4>2821</vt:i4>
      </vt:variant>
      <vt:variant>
        <vt:i4>0</vt:i4>
      </vt:variant>
      <vt:variant>
        <vt:i4>5</vt:i4>
      </vt:variant>
      <vt:variant>
        <vt:lpwstr>http://dx.doi.org/10.1200/JCO.2007.15.9053</vt:lpwstr>
      </vt:variant>
      <vt:variant>
        <vt:lpwstr/>
      </vt:variant>
      <vt:variant>
        <vt:i4>4259858</vt:i4>
      </vt:variant>
      <vt:variant>
        <vt:i4>2818</vt:i4>
      </vt:variant>
      <vt:variant>
        <vt:i4>0</vt:i4>
      </vt:variant>
      <vt:variant>
        <vt:i4>5</vt:i4>
      </vt:variant>
      <vt:variant>
        <vt:lpwstr>http://dx.doi.org/10.1001/jamaoncol.2020.5184</vt:lpwstr>
      </vt:variant>
      <vt:variant>
        <vt:lpwstr/>
      </vt:variant>
      <vt:variant>
        <vt:i4>5373957</vt:i4>
      </vt:variant>
      <vt:variant>
        <vt:i4>2815</vt:i4>
      </vt:variant>
      <vt:variant>
        <vt:i4>0</vt:i4>
      </vt:variant>
      <vt:variant>
        <vt:i4>5</vt:i4>
      </vt:variant>
      <vt:variant>
        <vt:lpwstr>http://dx.doi.org/10.1002/14651858.CD002285.pub2</vt:lpwstr>
      </vt:variant>
      <vt:variant>
        <vt:lpwstr/>
      </vt:variant>
      <vt:variant>
        <vt:i4>851986</vt:i4>
      </vt:variant>
      <vt:variant>
        <vt:i4>2812</vt:i4>
      </vt:variant>
      <vt:variant>
        <vt:i4>0</vt:i4>
      </vt:variant>
      <vt:variant>
        <vt:i4>5</vt:i4>
      </vt:variant>
      <vt:variant>
        <vt:lpwstr>https://dx.doi.org/10.1007/s10549-009-0533-8</vt:lpwstr>
      </vt:variant>
      <vt:variant>
        <vt:lpwstr/>
      </vt:variant>
      <vt:variant>
        <vt:i4>7864360</vt:i4>
      </vt:variant>
      <vt:variant>
        <vt:i4>2809</vt:i4>
      </vt:variant>
      <vt:variant>
        <vt:i4>0</vt:i4>
      </vt:variant>
      <vt:variant>
        <vt:i4>5</vt:i4>
      </vt:variant>
      <vt:variant>
        <vt:lpwstr>http://dx.doi.org/10.1186/s13643-018-0928-x</vt:lpwstr>
      </vt:variant>
      <vt:variant>
        <vt:lpwstr/>
      </vt:variant>
      <vt:variant>
        <vt:i4>3145764</vt:i4>
      </vt:variant>
      <vt:variant>
        <vt:i4>2806</vt:i4>
      </vt:variant>
      <vt:variant>
        <vt:i4>0</vt:i4>
      </vt:variant>
      <vt:variant>
        <vt:i4>5</vt:i4>
      </vt:variant>
      <vt:variant>
        <vt:lpwstr>http://dx.doi.org/10.1002/14651858.CD011508</vt:lpwstr>
      </vt:variant>
      <vt:variant>
        <vt:lpwstr/>
      </vt:variant>
      <vt:variant>
        <vt:i4>131101</vt:i4>
      </vt:variant>
      <vt:variant>
        <vt:i4>2803</vt:i4>
      </vt:variant>
      <vt:variant>
        <vt:i4>0</vt:i4>
      </vt:variant>
      <vt:variant>
        <vt:i4>5</vt:i4>
      </vt:variant>
      <vt:variant>
        <vt:lpwstr>http://dx.doi.org/10.1097/MD.0000000000024080</vt:lpwstr>
      </vt:variant>
      <vt:variant>
        <vt:lpwstr/>
      </vt:variant>
      <vt:variant>
        <vt:i4>7929911</vt:i4>
      </vt:variant>
      <vt:variant>
        <vt:i4>2800</vt:i4>
      </vt:variant>
      <vt:variant>
        <vt:i4>0</vt:i4>
      </vt:variant>
      <vt:variant>
        <vt:i4>5</vt:i4>
      </vt:variant>
      <vt:variant>
        <vt:lpwstr>http://dx.doi.org/10.1016/S1003-5257%2817%2930100-9</vt:lpwstr>
      </vt:variant>
      <vt:variant>
        <vt:lpwstr/>
      </vt:variant>
      <vt:variant>
        <vt:i4>3604590</vt:i4>
      </vt:variant>
      <vt:variant>
        <vt:i4>2797</vt:i4>
      </vt:variant>
      <vt:variant>
        <vt:i4>0</vt:i4>
      </vt:variant>
      <vt:variant>
        <vt:i4>5</vt:i4>
      </vt:variant>
      <vt:variant>
        <vt:lpwstr>https://dx.doi.org/10.1097/MD.0000000000013180</vt:lpwstr>
      </vt:variant>
      <vt:variant>
        <vt:lpwstr/>
      </vt:variant>
      <vt:variant>
        <vt:i4>3539053</vt:i4>
      </vt:variant>
      <vt:variant>
        <vt:i4>2794</vt:i4>
      </vt:variant>
      <vt:variant>
        <vt:i4>0</vt:i4>
      </vt:variant>
      <vt:variant>
        <vt:i4>5</vt:i4>
      </vt:variant>
      <vt:variant>
        <vt:lpwstr>http://dx.doi.org/10.22038/ijogi.2017.8447</vt:lpwstr>
      </vt:variant>
      <vt:variant>
        <vt:lpwstr/>
      </vt:variant>
      <vt:variant>
        <vt:i4>4128869</vt:i4>
      </vt:variant>
      <vt:variant>
        <vt:i4>2791</vt:i4>
      </vt:variant>
      <vt:variant>
        <vt:i4>0</vt:i4>
      </vt:variant>
      <vt:variant>
        <vt:i4>5</vt:i4>
      </vt:variant>
      <vt:variant>
        <vt:lpwstr>http://dx.doi.org/10.1136/archdischild-2019-epa.820</vt:lpwstr>
      </vt:variant>
      <vt:variant>
        <vt:lpwstr/>
      </vt:variant>
      <vt:variant>
        <vt:i4>8192125</vt:i4>
      </vt:variant>
      <vt:variant>
        <vt:i4>2788</vt:i4>
      </vt:variant>
      <vt:variant>
        <vt:i4>0</vt:i4>
      </vt:variant>
      <vt:variant>
        <vt:i4>5</vt:i4>
      </vt:variant>
      <vt:variant>
        <vt:lpwstr>http://dx.doi.org/10.1080/14767058.2016.1191212</vt:lpwstr>
      </vt:variant>
      <vt:variant>
        <vt:lpwstr/>
      </vt:variant>
      <vt:variant>
        <vt:i4>4522057</vt:i4>
      </vt:variant>
      <vt:variant>
        <vt:i4>2785</vt:i4>
      </vt:variant>
      <vt:variant>
        <vt:i4>0</vt:i4>
      </vt:variant>
      <vt:variant>
        <vt:i4>5</vt:i4>
      </vt:variant>
      <vt:variant>
        <vt:lpwstr>http://dx.doi.org/10.1016/j.sleep.2019.11.488</vt:lpwstr>
      </vt:variant>
      <vt:variant>
        <vt:lpwstr/>
      </vt:variant>
      <vt:variant>
        <vt:i4>4784205</vt:i4>
      </vt:variant>
      <vt:variant>
        <vt:i4>2782</vt:i4>
      </vt:variant>
      <vt:variant>
        <vt:i4>0</vt:i4>
      </vt:variant>
      <vt:variant>
        <vt:i4>5</vt:i4>
      </vt:variant>
      <vt:variant>
        <vt:lpwstr>http://dx.doi.org/10.1016/j.sleep.2019.11.042</vt:lpwstr>
      </vt:variant>
      <vt:variant>
        <vt:lpwstr/>
      </vt:variant>
      <vt:variant>
        <vt:i4>3145836</vt:i4>
      </vt:variant>
      <vt:variant>
        <vt:i4>2779</vt:i4>
      </vt:variant>
      <vt:variant>
        <vt:i4>0</vt:i4>
      </vt:variant>
      <vt:variant>
        <vt:i4>5</vt:i4>
      </vt:variant>
      <vt:variant>
        <vt:lpwstr>https://www.ejim.ncgg.go.jp/doc/pdf/a33.pdf</vt:lpwstr>
      </vt:variant>
      <vt:variant>
        <vt:lpwstr/>
      </vt:variant>
      <vt:variant>
        <vt:i4>7209023</vt:i4>
      </vt:variant>
      <vt:variant>
        <vt:i4>2776</vt:i4>
      </vt:variant>
      <vt:variant>
        <vt:i4>0</vt:i4>
      </vt:variant>
      <vt:variant>
        <vt:i4>5</vt:i4>
      </vt:variant>
      <vt:variant>
        <vt:lpwstr>http://dx.doi.org/10.3969/j.issn.1008-7125.2017.06.009</vt:lpwstr>
      </vt:variant>
      <vt:variant>
        <vt:lpwstr/>
      </vt:variant>
      <vt:variant>
        <vt:i4>2228283</vt:i4>
      </vt:variant>
      <vt:variant>
        <vt:i4>2773</vt:i4>
      </vt:variant>
      <vt:variant>
        <vt:i4>0</vt:i4>
      </vt:variant>
      <vt:variant>
        <vt:i4>5</vt:i4>
      </vt:variant>
      <vt:variant>
        <vt:lpwstr>www.training.cochrane.org/handbook</vt:lpwstr>
      </vt:variant>
      <vt:variant>
        <vt:lpwstr/>
      </vt:variant>
      <vt:variant>
        <vt:i4>6619185</vt:i4>
      </vt:variant>
      <vt:variant>
        <vt:i4>2770</vt:i4>
      </vt:variant>
      <vt:variant>
        <vt:i4>0</vt:i4>
      </vt:variant>
      <vt:variant>
        <vt:i4>5</vt:i4>
      </vt:variant>
      <vt:variant>
        <vt:lpwstr>http://www.msac.gov.au/internet/msac/publishing.nsf/Content/Documents-for-Applicants-and-Assessment-Groups</vt:lpwstr>
      </vt:variant>
      <vt:variant>
        <vt:lpwstr/>
      </vt:variant>
      <vt:variant>
        <vt:i4>4980743</vt:i4>
      </vt:variant>
      <vt:variant>
        <vt:i4>2767</vt:i4>
      </vt:variant>
      <vt:variant>
        <vt:i4>0</vt:i4>
      </vt:variant>
      <vt:variant>
        <vt:i4>5</vt:i4>
      </vt:variant>
      <vt:variant>
        <vt:lpwstr>https://pbac.pbs.gov.au/</vt:lpwstr>
      </vt:variant>
      <vt:variant>
        <vt:lpwstr/>
      </vt:variant>
      <vt:variant>
        <vt:i4>2228283</vt:i4>
      </vt:variant>
      <vt:variant>
        <vt:i4>2764</vt:i4>
      </vt:variant>
      <vt:variant>
        <vt:i4>0</vt:i4>
      </vt:variant>
      <vt:variant>
        <vt:i4>5</vt:i4>
      </vt:variant>
      <vt:variant>
        <vt:lpwstr>www.training.cochrane.org/handbook</vt:lpwstr>
      </vt:variant>
      <vt:variant>
        <vt:lpwstr/>
      </vt:variant>
      <vt:variant>
        <vt:i4>1179663</vt:i4>
      </vt:variant>
      <vt:variant>
        <vt:i4>2761</vt:i4>
      </vt:variant>
      <vt:variant>
        <vt:i4>0</vt:i4>
      </vt:variant>
      <vt:variant>
        <vt:i4>5</vt:i4>
      </vt:variant>
      <vt:variant>
        <vt:lpwstr>http://apps.who.int/iris/</vt:lpwstr>
      </vt:variant>
      <vt:variant>
        <vt:lpwstr/>
      </vt:variant>
      <vt:variant>
        <vt:i4>1048668</vt:i4>
      </vt:variant>
      <vt:variant>
        <vt:i4>2758</vt:i4>
      </vt:variant>
      <vt:variant>
        <vt:i4>0</vt:i4>
      </vt:variant>
      <vt:variant>
        <vt:i4>5</vt:i4>
      </vt:variant>
      <vt:variant>
        <vt:lpwstr>https://childhoodcancer.cochrane.org/non-randomised-controlled-study-nrs-designs</vt:lpwstr>
      </vt:variant>
      <vt:variant>
        <vt:lpwstr/>
      </vt:variant>
      <vt:variant>
        <vt:i4>2228283</vt:i4>
      </vt:variant>
      <vt:variant>
        <vt:i4>2755</vt:i4>
      </vt:variant>
      <vt:variant>
        <vt:i4>0</vt:i4>
      </vt:variant>
      <vt:variant>
        <vt:i4>5</vt:i4>
      </vt:variant>
      <vt:variant>
        <vt:lpwstr>www.training.cochrane.org/handbook</vt:lpwstr>
      </vt:variant>
      <vt:variant>
        <vt:lpwstr/>
      </vt:variant>
      <vt:variant>
        <vt:i4>4063282</vt:i4>
      </vt:variant>
      <vt:variant>
        <vt:i4>2752</vt:i4>
      </vt:variant>
      <vt:variant>
        <vt:i4>0</vt:i4>
      </vt:variant>
      <vt:variant>
        <vt:i4>5</vt:i4>
      </vt:variant>
      <vt:variant>
        <vt:lpwstr>https://www.mja.com.au/sites/default/files/NHMRC.levels.of.evidence.2008-09.pdf</vt:lpwstr>
      </vt:variant>
      <vt:variant>
        <vt:lpwstr/>
      </vt:variant>
      <vt:variant>
        <vt:i4>8323172</vt:i4>
      </vt:variant>
      <vt:variant>
        <vt:i4>2749</vt:i4>
      </vt:variant>
      <vt:variant>
        <vt:i4>0</vt:i4>
      </vt:variant>
      <vt:variant>
        <vt:i4>5</vt:i4>
      </vt:variant>
      <vt:variant>
        <vt:lpwstr>https://www.nhmrc.gov.au/about-us/publications/how-use-evidence</vt:lpwstr>
      </vt:variant>
      <vt:variant>
        <vt:lpwstr/>
      </vt:variant>
      <vt:variant>
        <vt:i4>262214</vt:i4>
      </vt:variant>
      <vt:variant>
        <vt:i4>2746</vt:i4>
      </vt:variant>
      <vt:variant>
        <vt:i4>0</vt:i4>
      </vt:variant>
      <vt:variant>
        <vt:i4>5</vt:i4>
      </vt:variant>
      <vt:variant>
        <vt:lpwstr>https://www.blood.gov.au/pbm-module-6</vt:lpwstr>
      </vt:variant>
      <vt:variant>
        <vt:lpwstr/>
      </vt:variant>
      <vt:variant>
        <vt:i4>7012414</vt:i4>
      </vt:variant>
      <vt:variant>
        <vt:i4>2743</vt:i4>
      </vt:variant>
      <vt:variant>
        <vt:i4>0</vt:i4>
      </vt:variant>
      <vt:variant>
        <vt:i4>5</vt:i4>
      </vt:variant>
      <vt:variant>
        <vt:lpwstr>https://gdt.gradepro.org/app/handbook/handbook.html</vt:lpwstr>
      </vt:variant>
      <vt:variant>
        <vt:lpwstr/>
      </vt:variant>
      <vt:variant>
        <vt:i4>4194388</vt:i4>
      </vt:variant>
      <vt:variant>
        <vt:i4>2740</vt:i4>
      </vt:variant>
      <vt:variant>
        <vt:i4>0</vt:i4>
      </vt:variant>
      <vt:variant>
        <vt:i4>5</vt:i4>
      </vt:variant>
      <vt:variant>
        <vt:lpwstr>https://community.cochrane.org/mecir-manual/standards-reporting-new-cochrane-intervention-reviews-r1-r109</vt:lpwstr>
      </vt:variant>
      <vt:variant>
        <vt:lpwstr/>
      </vt:variant>
      <vt:variant>
        <vt:i4>3276913</vt:i4>
      </vt:variant>
      <vt:variant>
        <vt:i4>2737</vt:i4>
      </vt:variant>
      <vt:variant>
        <vt:i4>0</vt:i4>
      </vt:variant>
      <vt:variant>
        <vt:i4>5</vt:i4>
      </vt:variant>
      <vt:variant>
        <vt:lpwstr>https://community.cochrane.org/mecir-manual</vt:lpwstr>
      </vt:variant>
      <vt:variant>
        <vt:lpwstr/>
      </vt:variant>
      <vt:variant>
        <vt:i4>4915274</vt:i4>
      </vt:variant>
      <vt:variant>
        <vt:i4>2734</vt:i4>
      </vt:variant>
      <vt:variant>
        <vt:i4>0</vt:i4>
      </vt:variant>
      <vt:variant>
        <vt:i4>5</vt:i4>
      </vt:variant>
      <vt:variant>
        <vt:lpwstr>https://www.health.gov.au/internet/main/publishing.nsf/Content/phi-natural-therapies</vt:lpwstr>
      </vt:variant>
      <vt:variant>
        <vt:lpwstr/>
      </vt:variant>
      <vt:variant>
        <vt:i4>3866674</vt:i4>
      </vt:variant>
      <vt:variant>
        <vt:i4>2729</vt:i4>
      </vt:variant>
      <vt:variant>
        <vt:i4>0</vt:i4>
      </vt:variant>
      <vt:variant>
        <vt:i4>5</vt:i4>
      </vt:variant>
      <vt:variant>
        <vt:lpwstr>https://www.nhmrc.gov.au/about-us/leadership-and-governance/committees/natural-therapies-working-committee</vt:lpwstr>
      </vt:variant>
      <vt:variant>
        <vt:lpwstr/>
      </vt:variant>
      <vt:variant>
        <vt:i4>7733304</vt:i4>
      </vt:variant>
      <vt:variant>
        <vt:i4>2725</vt:i4>
      </vt:variant>
      <vt:variant>
        <vt:i4>0</vt:i4>
      </vt:variant>
      <vt:variant>
        <vt:i4>5</vt:i4>
      </vt:variant>
      <vt:variant>
        <vt:lpwstr/>
      </vt:variant>
      <vt:variant>
        <vt:lpwstr>_ENREF_136</vt:lpwstr>
      </vt:variant>
      <vt:variant>
        <vt:i4>7536698</vt:i4>
      </vt:variant>
      <vt:variant>
        <vt:i4>2717</vt:i4>
      </vt:variant>
      <vt:variant>
        <vt:i4>0</vt:i4>
      </vt:variant>
      <vt:variant>
        <vt:i4>5</vt:i4>
      </vt:variant>
      <vt:variant>
        <vt:lpwstr/>
      </vt:variant>
      <vt:variant>
        <vt:lpwstr>_ENREF_210</vt:lpwstr>
      </vt:variant>
      <vt:variant>
        <vt:i4>7340091</vt:i4>
      </vt:variant>
      <vt:variant>
        <vt:i4>2711</vt:i4>
      </vt:variant>
      <vt:variant>
        <vt:i4>0</vt:i4>
      </vt:variant>
      <vt:variant>
        <vt:i4>5</vt:i4>
      </vt:variant>
      <vt:variant>
        <vt:lpwstr/>
      </vt:variant>
      <vt:variant>
        <vt:lpwstr>_ENREF_203</vt:lpwstr>
      </vt:variant>
      <vt:variant>
        <vt:i4>7995451</vt:i4>
      </vt:variant>
      <vt:variant>
        <vt:i4>2705</vt:i4>
      </vt:variant>
      <vt:variant>
        <vt:i4>0</vt:i4>
      </vt:variant>
      <vt:variant>
        <vt:i4>5</vt:i4>
      </vt:variant>
      <vt:variant>
        <vt:lpwstr/>
      </vt:variant>
      <vt:variant>
        <vt:lpwstr>_ENREF_209</vt:lpwstr>
      </vt:variant>
      <vt:variant>
        <vt:i4>7405624</vt:i4>
      </vt:variant>
      <vt:variant>
        <vt:i4>2699</vt:i4>
      </vt:variant>
      <vt:variant>
        <vt:i4>0</vt:i4>
      </vt:variant>
      <vt:variant>
        <vt:i4>5</vt:i4>
      </vt:variant>
      <vt:variant>
        <vt:lpwstr/>
      </vt:variant>
      <vt:variant>
        <vt:lpwstr>_ENREF_131</vt:lpwstr>
      </vt:variant>
      <vt:variant>
        <vt:i4>8060987</vt:i4>
      </vt:variant>
      <vt:variant>
        <vt:i4>2693</vt:i4>
      </vt:variant>
      <vt:variant>
        <vt:i4>0</vt:i4>
      </vt:variant>
      <vt:variant>
        <vt:i4>5</vt:i4>
      </vt:variant>
      <vt:variant>
        <vt:lpwstr/>
      </vt:variant>
      <vt:variant>
        <vt:lpwstr>_ENREF_208</vt:lpwstr>
      </vt:variant>
      <vt:variant>
        <vt:i4>7602235</vt:i4>
      </vt:variant>
      <vt:variant>
        <vt:i4>2685</vt:i4>
      </vt:variant>
      <vt:variant>
        <vt:i4>0</vt:i4>
      </vt:variant>
      <vt:variant>
        <vt:i4>5</vt:i4>
      </vt:variant>
      <vt:variant>
        <vt:lpwstr/>
      </vt:variant>
      <vt:variant>
        <vt:lpwstr>_ENREF_207</vt:lpwstr>
      </vt:variant>
      <vt:variant>
        <vt:i4>7667771</vt:i4>
      </vt:variant>
      <vt:variant>
        <vt:i4>2679</vt:i4>
      </vt:variant>
      <vt:variant>
        <vt:i4>0</vt:i4>
      </vt:variant>
      <vt:variant>
        <vt:i4>5</vt:i4>
      </vt:variant>
      <vt:variant>
        <vt:lpwstr/>
      </vt:variant>
      <vt:variant>
        <vt:lpwstr>_ENREF_206</vt:lpwstr>
      </vt:variant>
      <vt:variant>
        <vt:i4>7733307</vt:i4>
      </vt:variant>
      <vt:variant>
        <vt:i4>2673</vt:i4>
      </vt:variant>
      <vt:variant>
        <vt:i4>0</vt:i4>
      </vt:variant>
      <vt:variant>
        <vt:i4>5</vt:i4>
      </vt:variant>
      <vt:variant>
        <vt:lpwstr/>
      </vt:variant>
      <vt:variant>
        <vt:lpwstr>_ENREF_205</vt:lpwstr>
      </vt:variant>
      <vt:variant>
        <vt:i4>7733304</vt:i4>
      </vt:variant>
      <vt:variant>
        <vt:i4>2667</vt:i4>
      </vt:variant>
      <vt:variant>
        <vt:i4>0</vt:i4>
      </vt:variant>
      <vt:variant>
        <vt:i4>5</vt:i4>
      </vt:variant>
      <vt:variant>
        <vt:lpwstr/>
      </vt:variant>
      <vt:variant>
        <vt:lpwstr>_ENREF_136</vt:lpwstr>
      </vt:variant>
      <vt:variant>
        <vt:i4>7798843</vt:i4>
      </vt:variant>
      <vt:variant>
        <vt:i4>2659</vt:i4>
      </vt:variant>
      <vt:variant>
        <vt:i4>0</vt:i4>
      </vt:variant>
      <vt:variant>
        <vt:i4>5</vt:i4>
      </vt:variant>
      <vt:variant>
        <vt:lpwstr/>
      </vt:variant>
      <vt:variant>
        <vt:lpwstr>_ENREF_204</vt:lpwstr>
      </vt:variant>
      <vt:variant>
        <vt:i4>7340091</vt:i4>
      </vt:variant>
      <vt:variant>
        <vt:i4>2653</vt:i4>
      </vt:variant>
      <vt:variant>
        <vt:i4>0</vt:i4>
      </vt:variant>
      <vt:variant>
        <vt:i4>5</vt:i4>
      </vt:variant>
      <vt:variant>
        <vt:lpwstr/>
      </vt:variant>
      <vt:variant>
        <vt:lpwstr>_ENREF_203</vt:lpwstr>
      </vt:variant>
      <vt:variant>
        <vt:i4>4390923</vt:i4>
      </vt:variant>
      <vt:variant>
        <vt:i4>2647</vt:i4>
      </vt:variant>
      <vt:variant>
        <vt:i4>0</vt:i4>
      </vt:variant>
      <vt:variant>
        <vt:i4>5</vt:i4>
      </vt:variant>
      <vt:variant>
        <vt:lpwstr/>
      </vt:variant>
      <vt:variant>
        <vt:lpwstr>_ENREF_22</vt:lpwstr>
      </vt:variant>
      <vt:variant>
        <vt:i4>7405627</vt:i4>
      </vt:variant>
      <vt:variant>
        <vt:i4>2641</vt:i4>
      </vt:variant>
      <vt:variant>
        <vt:i4>0</vt:i4>
      </vt:variant>
      <vt:variant>
        <vt:i4>5</vt:i4>
      </vt:variant>
      <vt:variant>
        <vt:lpwstr/>
      </vt:variant>
      <vt:variant>
        <vt:lpwstr>_ENREF_202</vt:lpwstr>
      </vt:variant>
      <vt:variant>
        <vt:i4>7471163</vt:i4>
      </vt:variant>
      <vt:variant>
        <vt:i4>2635</vt:i4>
      </vt:variant>
      <vt:variant>
        <vt:i4>0</vt:i4>
      </vt:variant>
      <vt:variant>
        <vt:i4>5</vt:i4>
      </vt:variant>
      <vt:variant>
        <vt:lpwstr/>
      </vt:variant>
      <vt:variant>
        <vt:lpwstr>_ENREF_201</vt:lpwstr>
      </vt:variant>
      <vt:variant>
        <vt:i4>7405624</vt:i4>
      </vt:variant>
      <vt:variant>
        <vt:i4>2629</vt:i4>
      </vt:variant>
      <vt:variant>
        <vt:i4>0</vt:i4>
      </vt:variant>
      <vt:variant>
        <vt:i4>5</vt:i4>
      </vt:variant>
      <vt:variant>
        <vt:lpwstr/>
      </vt:variant>
      <vt:variant>
        <vt:lpwstr>_ENREF_131</vt:lpwstr>
      </vt:variant>
      <vt:variant>
        <vt:i4>7536699</vt:i4>
      </vt:variant>
      <vt:variant>
        <vt:i4>2623</vt:i4>
      </vt:variant>
      <vt:variant>
        <vt:i4>0</vt:i4>
      </vt:variant>
      <vt:variant>
        <vt:i4>5</vt:i4>
      </vt:variant>
      <vt:variant>
        <vt:lpwstr/>
      </vt:variant>
      <vt:variant>
        <vt:lpwstr>_ENREF_200</vt:lpwstr>
      </vt:variant>
      <vt:variant>
        <vt:i4>7929906</vt:i4>
      </vt:variant>
      <vt:variant>
        <vt:i4>2617</vt:i4>
      </vt:variant>
      <vt:variant>
        <vt:i4>0</vt:i4>
      </vt:variant>
      <vt:variant>
        <vt:i4>5</vt:i4>
      </vt:variant>
      <vt:variant>
        <vt:lpwstr/>
      </vt:variant>
      <vt:variant>
        <vt:lpwstr>_ENREF_199</vt:lpwstr>
      </vt:variant>
      <vt:variant>
        <vt:i4>7864370</vt:i4>
      </vt:variant>
      <vt:variant>
        <vt:i4>2611</vt:i4>
      </vt:variant>
      <vt:variant>
        <vt:i4>0</vt:i4>
      </vt:variant>
      <vt:variant>
        <vt:i4>5</vt:i4>
      </vt:variant>
      <vt:variant>
        <vt:lpwstr/>
      </vt:variant>
      <vt:variant>
        <vt:lpwstr>_ENREF_198</vt:lpwstr>
      </vt:variant>
      <vt:variant>
        <vt:i4>7798834</vt:i4>
      </vt:variant>
      <vt:variant>
        <vt:i4>2605</vt:i4>
      </vt:variant>
      <vt:variant>
        <vt:i4>0</vt:i4>
      </vt:variant>
      <vt:variant>
        <vt:i4>5</vt:i4>
      </vt:variant>
      <vt:variant>
        <vt:lpwstr/>
      </vt:variant>
      <vt:variant>
        <vt:lpwstr>_ENREF_197</vt:lpwstr>
      </vt:variant>
      <vt:variant>
        <vt:i4>7733298</vt:i4>
      </vt:variant>
      <vt:variant>
        <vt:i4>2599</vt:i4>
      </vt:variant>
      <vt:variant>
        <vt:i4>0</vt:i4>
      </vt:variant>
      <vt:variant>
        <vt:i4>5</vt:i4>
      </vt:variant>
      <vt:variant>
        <vt:lpwstr/>
      </vt:variant>
      <vt:variant>
        <vt:lpwstr>_ENREF_196</vt:lpwstr>
      </vt:variant>
      <vt:variant>
        <vt:i4>7667762</vt:i4>
      </vt:variant>
      <vt:variant>
        <vt:i4>2593</vt:i4>
      </vt:variant>
      <vt:variant>
        <vt:i4>0</vt:i4>
      </vt:variant>
      <vt:variant>
        <vt:i4>5</vt:i4>
      </vt:variant>
      <vt:variant>
        <vt:lpwstr/>
      </vt:variant>
      <vt:variant>
        <vt:lpwstr>_ENREF_195</vt:lpwstr>
      </vt:variant>
      <vt:variant>
        <vt:i4>7602226</vt:i4>
      </vt:variant>
      <vt:variant>
        <vt:i4>2587</vt:i4>
      </vt:variant>
      <vt:variant>
        <vt:i4>0</vt:i4>
      </vt:variant>
      <vt:variant>
        <vt:i4>5</vt:i4>
      </vt:variant>
      <vt:variant>
        <vt:lpwstr/>
      </vt:variant>
      <vt:variant>
        <vt:lpwstr>_ENREF_194</vt:lpwstr>
      </vt:variant>
      <vt:variant>
        <vt:i4>7536690</vt:i4>
      </vt:variant>
      <vt:variant>
        <vt:i4>2581</vt:i4>
      </vt:variant>
      <vt:variant>
        <vt:i4>0</vt:i4>
      </vt:variant>
      <vt:variant>
        <vt:i4>5</vt:i4>
      </vt:variant>
      <vt:variant>
        <vt:lpwstr/>
      </vt:variant>
      <vt:variant>
        <vt:lpwstr>_ENREF_193</vt:lpwstr>
      </vt:variant>
      <vt:variant>
        <vt:i4>7471154</vt:i4>
      </vt:variant>
      <vt:variant>
        <vt:i4>2575</vt:i4>
      </vt:variant>
      <vt:variant>
        <vt:i4>0</vt:i4>
      </vt:variant>
      <vt:variant>
        <vt:i4>5</vt:i4>
      </vt:variant>
      <vt:variant>
        <vt:lpwstr/>
      </vt:variant>
      <vt:variant>
        <vt:lpwstr>_ENREF_192</vt:lpwstr>
      </vt:variant>
      <vt:variant>
        <vt:i4>7405618</vt:i4>
      </vt:variant>
      <vt:variant>
        <vt:i4>2569</vt:i4>
      </vt:variant>
      <vt:variant>
        <vt:i4>0</vt:i4>
      </vt:variant>
      <vt:variant>
        <vt:i4>5</vt:i4>
      </vt:variant>
      <vt:variant>
        <vt:lpwstr/>
      </vt:variant>
      <vt:variant>
        <vt:lpwstr>_ENREF_191</vt:lpwstr>
      </vt:variant>
      <vt:variant>
        <vt:i4>7733304</vt:i4>
      </vt:variant>
      <vt:variant>
        <vt:i4>2563</vt:i4>
      </vt:variant>
      <vt:variant>
        <vt:i4>0</vt:i4>
      </vt:variant>
      <vt:variant>
        <vt:i4>5</vt:i4>
      </vt:variant>
      <vt:variant>
        <vt:lpwstr/>
      </vt:variant>
      <vt:variant>
        <vt:lpwstr>_ENREF_136</vt:lpwstr>
      </vt:variant>
      <vt:variant>
        <vt:i4>4390923</vt:i4>
      </vt:variant>
      <vt:variant>
        <vt:i4>2555</vt:i4>
      </vt:variant>
      <vt:variant>
        <vt:i4>0</vt:i4>
      </vt:variant>
      <vt:variant>
        <vt:i4>5</vt:i4>
      </vt:variant>
      <vt:variant>
        <vt:lpwstr/>
      </vt:variant>
      <vt:variant>
        <vt:lpwstr>_ENREF_22</vt:lpwstr>
      </vt:variant>
      <vt:variant>
        <vt:i4>7405624</vt:i4>
      </vt:variant>
      <vt:variant>
        <vt:i4>2549</vt:i4>
      </vt:variant>
      <vt:variant>
        <vt:i4>0</vt:i4>
      </vt:variant>
      <vt:variant>
        <vt:i4>5</vt:i4>
      </vt:variant>
      <vt:variant>
        <vt:lpwstr/>
      </vt:variant>
      <vt:variant>
        <vt:lpwstr>_ENREF_131</vt:lpwstr>
      </vt:variant>
      <vt:variant>
        <vt:i4>7340082</vt:i4>
      </vt:variant>
      <vt:variant>
        <vt:i4>2543</vt:i4>
      </vt:variant>
      <vt:variant>
        <vt:i4>0</vt:i4>
      </vt:variant>
      <vt:variant>
        <vt:i4>5</vt:i4>
      </vt:variant>
      <vt:variant>
        <vt:lpwstr/>
      </vt:variant>
      <vt:variant>
        <vt:lpwstr>_ENREF_190</vt:lpwstr>
      </vt:variant>
      <vt:variant>
        <vt:i4>7929907</vt:i4>
      </vt:variant>
      <vt:variant>
        <vt:i4>2537</vt:i4>
      </vt:variant>
      <vt:variant>
        <vt:i4>0</vt:i4>
      </vt:variant>
      <vt:variant>
        <vt:i4>5</vt:i4>
      </vt:variant>
      <vt:variant>
        <vt:lpwstr/>
      </vt:variant>
      <vt:variant>
        <vt:lpwstr>_ENREF_189</vt:lpwstr>
      </vt:variant>
      <vt:variant>
        <vt:i4>7733308</vt:i4>
      </vt:variant>
      <vt:variant>
        <vt:i4>2531</vt:i4>
      </vt:variant>
      <vt:variant>
        <vt:i4>0</vt:i4>
      </vt:variant>
      <vt:variant>
        <vt:i4>5</vt:i4>
      </vt:variant>
      <vt:variant>
        <vt:lpwstr/>
      </vt:variant>
      <vt:variant>
        <vt:lpwstr>_ENREF_176</vt:lpwstr>
      </vt:variant>
      <vt:variant>
        <vt:i4>7864371</vt:i4>
      </vt:variant>
      <vt:variant>
        <vt:i4>2525</vt:i4>
      </vt:variant>
      <vt:variant>
        <vt:i4>0</vt:i4>
      </vt:variant>
      <vt:variant>
        <vt:i4>5</vt:i4>
      </vt:variant>
      <vt:variant>
        <vt:lpwstr/>
      </vt:variant>
      <vt:variant>
        <vt:lpwstr>_ENREF_188</vt:lpwstr>
      </vt:variant>
      <vt:variant>
        <vt:i4>7798835</vt:i4>
      </vt:variant>
      <vt:variant>
        <vt:i4>2522</vt:i4>
      </vt:variant>
      <vt:variant>
        <vt:i4>0</vt:i4>
      </vt:variant>
      <vt:variant>
        <vt:i4>5</vt:i4>
      </vt:variant>
      <vt:variant>
        <vt:lpwstr/>
      </vt:variant>
      <vt:variant>
        <vt:lpwstr>_ENREF_187</vt:lpwstr>
      </vt:variant>
      <vt:variant>
        <vt:i4>7733299</vt:i4>
      </vt:variant>
      <vt:variant>
        <vt:i4>2514</vt:i4>
      </vt:variant>
      <vt:variant>
        <vt:i4>0</vt:i4>
      </vt:variant>
      <vt:variant>
        <vt:i4>5</vt:i4>
      </vt:variant>
      <vt:variant>
        <vt:lpwstr/>
      </vt:variant>
      <vt:variant>
        <vt:lpwstr>_ENREF_186</vt:lpwstr>
      </vt:variant>
      <vt:variant>
        <vt:i4>7733304</vt:i4>
      </vt:variant>
      <vt:variant>
        <vt:i4>2508</vt:i4>
      </vt:variant>
      <vt:variant>
        <vt:i4>0</vt:i4>
      </vt:variant>
      <vt:variant>
        <vt:i4>5</vt:i4>
      </vt:variant>
      <vt:variant>
        <vt:lpwstr/>
      </vt:variant>
      <vt:variant>
        <vt:lpwstr>_ENREF_136</vt:lpwstr>
      </vt:variant>
      <vt:variant>
        <vt:i4>4390923</vt:i4>
      </vt:variant>
      <vt:variant>
        <vt:i4>2500</vt:i4>
      </vt:variant>
      <vt:variant>
        <vt:i4>0</vt:i4>
      </vt:variant>
      <vt:variant>
        <vt:i4>5</vt:i4>
      </vt:variant>
      <vt:variant>
        <vt:lpwstr/>
      </vt:variant>
      <vt:variant>
        <vt:lpwstr>_ENREF_22</vt:lpwstr>
      </vt:variant>
      <vt:variant>
        <vt:i4>7667763</vt:i4>
      </vt:variant>
      <vt:variant>
        <vt:i4>2494</vt:i4>
      </vt:variant>
      <vt:variant>
        <vt:i4>0</vt:i4>
      </vt:variant>
      <vt:variant>
        <vt:i4>5</vt:i4>
      </vt:variant>
      <vt:variant>
        <vt:lpwstr/>
      </vt:variant>
      <vt:variant>
        <vt:lpwstr>_ENREF_185</vt:lpwstr>
      </vt:variant>
      <vt:variant>
        <vt:i4>7602227</vt:i4>
      </vt:variant>
      <vt:variant>
        <vt:i4>2488</vt:i4>
      </vt:variant>
      <vt:variant>
        <vt:i4>0</vt:i4>
      </vt:variant>
      <vt:variant>
        <vt:i4>5</vt:i4>
      </vt:variant>
      <vt:variant>
        <vt:lpwstr/>
      </vt:variant>
      <vt:variant>
        <vt:lpwstr>_ENREF_184</vt:lpwstr>
      </vt:variant>
      <vt:variant>
        <vt:i4>7536691</vt:i4>
      </vt:variant>
      <vt:variant>
        <vt:i4>2482</vt:i4>
      </vt:variant>
      <vt:variant>
        <vt:i4>0</vt:i4>
      </vt:variant>
      <vt:variant>
        <vt:i4>5</vt:i4>
      </vt:variant>
      <vt:variant>
        <vt:lpwstr/>
      </vt:variant>
      <vt:variant>
        <vt:lpwstr>_ENREF_183</vt:lpwstr>
      </vt:variant>
      <vt:variant>
        <vt:i4>7471155</vt:i4>
      </vt:variant>
      <vt:variant>
        <vt:i4>2476</vt:i4>
      </vt:variant>
      <vt:variant>
        <vt:i4>0</vt:i4>
      </vt:variant>
      <vt:variant>
        <vt:i4>5</vt:i4>
      </vt:variant>
      <vt:variant>
        <vt:lpwstr/>
      </vt:variant>
      <vt:variant>
        <vt:lpwstr>_ENREF_182</vt:lpwstr>
      </vt:variant>
      <vt:variant>
        <vt:i4>7405619</vt:i4>
      </vt:variant>
      <vt:variant>
        <vt:i4>2470</vt:i4>
      </vt:variant>
      <vt:variant>
        <vt:i4>0</vt:i4>
      </vt:variant>
      <vt:variant>
        <vt:i4>5</vt:i4>
      </vt:variant>
      <vt:variant>
        <vt:lpwstr/>
      </vt:variant>
      <vt:variant>
        <vt:lpwstr>_ENREF_181</vt:lpwstr>
      </vt:variant>
      <vt:variant>
        <vt:i4>7340083</vt:i4>
      </vt:variant>
      <vt:variant>
        <vt:i4>2464</vt:i4>
      </vt:variant>
      <vt:variant>
        <vt:i4>0</vt:i4>
      </vt:variant>
      <vt:variant>
        <vt:i4>5</vt:i4>
      </vt:variant>
      <vt:variant>
        <vt:lpwstr/>
      </vt:variant>
      <vt:variant>
        <vt:lpwstr>_ENREF_180</vt:lpwstr>
      </vt:variant>
      <vt:variant>
        <vt:i4>7929916</vt:i4>
      </vt:variant>
      <vt:variant>
        <vt:i4>2458</vt:i4>
      </vt:variant>
      <vt:variant>
        <vt:i4>0</vt:i4>
      </vt:variant>
      <vt:variant>
        <vt:i4>5</vt:i4>
      </vt:variant>
      <vt:variant>
        <vt:lpwstr/>
      </vt:variant>
      <vt:variant>
        <vt:lpwstr>_ENREF_179</vt:lpwstr>
      </vt:variant>
      <vt:variant>
        <vt:i4>7405624</vt:i4>
      </vt:variant>
      <vt:variant>
        <vt:i4>2452</vt:i4>
      </vt:variant>
      <vt:variant>
        <vt:i4>0</vt:i4>
      </vt:variant>
      <vt:variant>
        <vt:i4>5</vt:i4>
      </vt:variant>
      <vt:variant>
        <vt:lpwstr/>
      </vt:variant>
      <vt:variant>
        <vt:lpwstr>_ENREF_131</vt:lpwstr>
      </vt:variant>
      <vt:variant>
        <vt:i4>7864380</vt:i4>
      </vt:variant>
      <vt:variant>
        <vt:i4>2446</vt:i4>
      </vt:variant>
      <vt:variant>
        <vt:i4>0</vt:i4>
      </vt:variant>
      <vt:variant>
        <vt:i4>5</vt:i4>
      </vt:variant>
      <vt:variant>
        <vt:lpwstr/>
      </vt:variant>
      <vt:variant>
        <vt:lpwstr>_ENREF_178</vt:lpwstr>
      </vt:variant>
      <vt:variant>
        <vt:i4>7798844</vt:i4>
      </vt:variant>
      <vt:variant>
        <vt:i4>2440</vt:i4>
      </vt:variant>
      <vt:variant>
        <vt:i4>0</vt:i4>
      </vt:variant>
      <vt:variant>
        <vt:i4>5</vt:i4>
      </vt:variant>
      <vt:variant>
        <vt:lpwstr/>
      </vt:variant>
      <vt:variant>
        <vt:lpwstr>_ENREF_177</vt:lpwstr>
      </vt:variant>
      <vt:variant>
        <vt:i4>7733308</vt:i4>
      </vt:variant>
      <vt:variant>
        <vt:i4>2434</vt:i4>
      </vt:variant>
      <vt:variant>
        <vt:i4>0</vt:i4>
      </vt:variant>
      <vt:variant>
        <vt:i4>5</vt:i4>
      </vt:variant>
      <vt:variant>
        <vt:lpwstr/>
      </vt:variant>
      <vt:variant>
        <vt:lpwstr>_ENREF_176</vt:lpwstr>
      </vt:variant>
      <vt:variant>
        <vt:i4>7667772</vt:i4>
      </vt:variant>
      <vt:variant>
        <vt:i4>2428</vt:i4>
      </vt:variant>
      <vt:variant>
        <vt:i4>0</vt:i4>
      </vt:variant>
      <vt:variant>
        <vt:i4>5</vt:i4>
      </vt:variant>
      <vt:variant>
        <vt:lpwstr/>
      </vt:variant>
      <vt:variant>
        <vt:lpwstr>_ENREF_175</vt:lpwstr>
      </vt:variant>
      <vt:variant>
        <vt:i4>7602236</vt:i4>
      </vt:variant>
      <vt:variant>
        <vt:i4>2422</vt:i4>
      </vt:variant>
      <vt:variant>
        <vt:i4>0</vt:i4>
      </vt:variant>
      <vt:variant>
        <vt:i4>5</vt:i4>
      </vt:variant>
      <vt:variant>
        <vt:lpwstr/>
      </vt:variant>
      <vt:variant>
        <vt:lpwstr>_ENREF_174</vt:lpwstr>
      </vt:variant>
      <vt:variant>
        <vt:i4>7340095</vt:i4>
      </vt:variant>
      <vt:variant>
        <vt:i4>2416</vt:i4>
      </vt:variant>
      <vt:variant>
        <vt:i4>0</vt:i4>
      </vt:variant>
      <vt:variant>
        <vt:i4>5</vt:i4>
      </vt:variant>
      <vt:variant>
        <vt:lpwstr/>
      </vt:variant>
      <vt:variant>
        <vt:lpwstr>_ENREF_140</vt:lpwstr>
      </vt:variant>
      <vt:variant>
        <vt:i4>7536700</vt:i4>
      </vt:variant>
      <vt:variant>
        <vt:i4>2410</vt:i4>
      </vt:variant>
      <vt:variant>
        <vt:i4>0</vt:i4>
      </vt:variant>
      <vt:variant>
        <vt:i4>5</vt:i4>
      </vt:variant>
      <vt:variant>
        <vt:lpwstr/>
      </vt:variant>
      <vt:variant>
        <vt:lpwstr>_ENREF_173</vt:lpwstr>
      </vt:variant>
      <vt:variant>
        <vt:i4>7471164</vt:i4>
      </vt:variant>
      <vt:variant>
        <vt:i4>2402</vt:i4>
      </vt:variant>
      <vt:variant>
        <vt:i4>0</vt:i4>
      </vt:variant>
      <vt:variant>
        <vt:i4>5</vt:i4>
      </vt:variant>
      <vt:variant>
        <vt:lpwstr/>
      </vt:variant>
      <vt:variant>
        <vt:lpwstr>_ENREF_172</vt:lpwstr>
      </vt:variant>
      <vt:variant>
        <vt:i4>7405628</vt:i4>
      </vt:variant>
      <vt:variant>
        <vt:i4>2396</vt:i4>
      </vt:variant>
      <vt:variant>
        <vt:i4>0</vt:i4>
      </vt:variant>
      <vt:variant>
        <vt:i4>5</vt:i4>
      </vt:variant>
      <vt:variant>
        <vt:lpwstr/>
      </vt:variant>
      <vt:variant>
        <vt:lpwstr>_ENREF_171</vt:lpwstr>
      </vt:variant>
      <vt:variant>
        <vt:i4>7798840</vt:i4>
      </vt:variant>
      <vt:variant>
        <vt:i4>2390</vt:i4>
      </vt:variant>
      <vt:variant>
        <vt:i4>0</vt:i4>
      </vt:variant>
      <vt:variant>
        <vt:i4>5</vt:i4>
      </vt:variant>
      <vt:variant>
        <vt:lpwstr/>
      </vt:variant>
      <vt:variant>
        <vt:lpwstr>_ENREF_137</vt:lpwstr>
      </vt:variant>
      <vt:variant>
        <vt:i4>7733304</vt:i4>
      </vt:variant>
      <vt:variant>
        <vt:i4>2382</vt:i4>
      </vt:variant>
      <vt:variant>
        <vt:i4>0</vt:i4>
      </vt:variant>
      <vt:variant>
        <vt:i4>5</vt:i4>
      </vt:variant>
      <vt:variant>
        <vt:lpwstr/>
      </vt:variant>
      <vt:variant>
        <vt:lpwstr>_ENREF_136</vt:lpwstr>
      </vt:variant>
      <vt:variant>
        <vt:i4>4390923</vt:i4>
      </vt:variant>
      <vt:variant>
        <vt:i4>2374</vt:i4>
      </vt:variant>
      <vt:variant>
        <vt:i4>0</vt:i4>
      </vt:variant>
      <vt:variant>
        <vt:i4>5</vt:i4>
      </vt:variant>
      <vt:variant>
        <vt:lpwstr/>
      </vt:variant>
      <vt:variant>
        <vt:lpwstr>_ENREF_22</vt:lpwstr>
      </vt:variant>
      <vt:variant>
        <vt:i4>7864381</vt:i4>
      </vt:variant>
      <vt:variant>
        <vt:i4>2368</vt:i4>
      </vt:variant>
      <vt:variant>
        <vt:i4>0</vt:i4>
      </vt:variant>
      <vt:variant>
        <vt:i4>5</vt:i4>
      </vt:variant>
      <vt:variant>
        <vt:lpwstr/>
      </vt:variant>
      <vt:variant>
        <vt:lpwstr>_ENREF_168</vt:lpwstr>
      </vt:variant>
      <vt:variant>
        <vt:i4>7405624</vt:i4>
      </vt:variant>
      <vt:variant>
        <vt:i4>2360</vt:i4>
      </vt:variant>
      <vt:variant>
        <vt:i4>0</vt:i4>
      </vt:variant>
      <vt:variant>
        <vt:i4>5</vt:i4>
      </vt:variant>
      <vt:variant>
        <vt:lpwstr/>
      </vt:variant>
      <vt:variant>
        <vt:lpwstr>_ENREF_131</vt:lpwstr>
      </vt:variant>
      <vt:variant>
        <vt:i4>7798845</vt:i4>
      </vt:variant>
      <vt:variant>
        <vt:i4>2354</vt:i4>
      </vt:variant>
      <vt:variant>
        <vt:i4>0</vt:i4>
      </vt:variant>
      <vt:variant>
        <vt:i4>5</vt:i4>
      </vt:variant>
      <vt:variant>
        <vt:lpwstr/>
      </vt:variant>
      <vt:variant>
        <vt:lpwstr>_ENREF_167</vt:lpwstr>
      </vt:variant>
      <vt:variant>
        <vt:i4>7733309</vt:i4>
      </vt:variant>
      <vt:variant>
        <vt:i4>2348</vt:i4>
      </vt:variant>
      <vt:variant>
        <vt:i4>0</vt:i4>
      </vt:variant>
      <vt:variant>
        <vt:i4>5</vt:i4>
      </vt:variant>
      <vt:variant>
        <vt:lpwstr/>
      </vt:variant>
      <vt:variant>
        <vt:lpwstr>_ENREF_166</vt:lpwstr>
      </vt:variant>
      <vt:variant>
        <vt:i4>7667773</vt:i4>
      </vt:variant>
      <vt:variant>
        <vt:i4>2342</vt:i4>
      </vt:variant>
      <vt:variant>
        <vt:i4>0</vt:i4>
      </vt:variant>
      <vt:variant>
        <vt:i4>5</vt:i4>
      </vt:variant>
      <vt:variant>
        <vt:lpwstr/>
      </vt:variant>
      <vt:variant>
        <vt:lpwstr>_ENREF_165</vt:lpwstr>
      </vt:variant>
      <vt:variant>
        <vt:i4>7536703</vt:i4>
      </vt:variant>
      <vt:variant>
        <vt:i4>2336</vt:i4>
      </vt:variant>
      <vt:variant>
        <vt:i4>0</vt:i4>
      </vt:variant>
      <vt:variant>
        <vt:i4>5</vt:i4>
      </vt:variant>
      <vt:variant>
        <vt:lpwstr/>
      </vt:variant>
      <vt:variant>
        <vt:lpwstr>_ENREF_143</vt:lpwstr>
      </vt:variant>
      <vt:variant>
        <vt:i4>7602237</vt:i4>
      </vt:variant>
      <vt:variant>
        <vt:i4>2330</vt:i4>
      </vt:variant>
      <vt:variant>
        <vt:i4>0</vt:i4>
      </vt:variant>
      <vt:variant>
        <vt:i4>5</vt:i4>
      </vt:variant>
      <vt:variant>
        <vt:lpwstr/>
      </vt:variant>
      <vt:variant>
        <vt:lpwstr>_ENREF_164</vt:lpwstr>
      </vt:variant>
      <vt:variant>
        <vt:i4>7536701</vt:i4>
      </vt:variant>
      <vt:variant>
        <vt:i4>2324</vt:i4>
      </vt:variant>
      <vt:variant>
        <vt:i4>0</vt:i4>
      </vt:variant>
      <vt:variant>
        <vt:i4>5</vt:i4>
      </vt:variant>
      <vt:variant>
        <vt:lpwstr/>
      </vt:variant>
      <vt:variant>
        <vt:lpwstr>_ENREF_163</vt:lpwstr>
      </vt:variant>
      <vt:variant>
        <vt:i4>7471165</vt:i4>
      </vt:variant>
      <vt:variant>
        <vt:i4>2316</vt:i4>
      </vt:variant>
      <vt:variant>
        <vt:i4>0</vt:i4>
      </vt:variant>
      <vt:variant>
        <vt:i4>5</vt:i4>
      </vt:variant>
      <vt:variant>
        <vt:lpwstr/>
      </vt:variant>
      <vt:variant>
        <vt:lpwstr>_ENREF_162</vt:lpwstr>
      </vt:variant>
      <vt:variant>
        <vt:i4>7405629</vt:i4>
      </vt:variant>
      <vt:variant>
        <vt:i4>2310</vt:i4>
      </vt:variant>
      <vt:variant>
        <vt:i4>0</vt:i4>
      </vt:variant>
      <vt:variant>
        <vt:i4>5</vt:i4>
      </vt:variant>
      <vt:variant>
        <vt:lpwstr/>
      </vt:variant>
      <vt:variant>
        <vt:lpwstr>_ENREF_161</vt:lpwstr>
      </vt:variant>
      <vt:variant>
        <vt:i4>7340093</vt:i4>
      </vt:variant>
      <vt:variant>
        <vt:i4>2302</vt:i4>
      </vt:variant>
      <vt:variant>
        <vt:i4>0</vt:i4>
      </vt:variant>
      <vt:variant>
        <vt:i4>5</vt:i4>
      </vt:variant>
      <vt:variant>
        <vt:lpwstr/>
      </vt:variant>
      <vt:variant>
        <vt:lpwstr>_ENREF_160</vt:lpwstr>
      </vt:variant>
      <vt:variant>
        <vt:i4>7340095</vt:i4>
      </vt:variant>
      <vt:variant>
        <vt:i4>2294</vt:i4>
      </vt:variant>
      <vt:variant>
        <vt:i4>0</vt:i4>
      </vt:variant>
      <vt:variant>
        <vt:i4>5</vt:i4>
      </vt:variant>
      <vt:variant>
        <vt:lpwstr/>
      </vt:variant>
      <vt:variant>
        <vt:lpwstr>_ENREF_140</vt:lpwstr>
      </vt:variant>
      <vt:variant>
        <vt:i4>7929918</vt:i4>
      </vt:variant>
      <vt:variant>
        <vt:i4>2288</vt:i4>
      </vt:variant>
      <vt:variant>
        <vt:i4>0</vt:i4>
      </vt:variant>
      <vt:variant>
        <vt:i4>5</vt:i4>
      </vt:variant>
      <vt:variant>
        <vt:lpwstr/>
      </vt:variant>
      <vt:variant>
        <vt:lpwstr>_ENREF_159</vt:lpwstr>
      </vt:variant>
      <vt:variant>
        <vt:i4>7602239</vt:i4>
      </vt:variant>
      <vt:variant>
        <vt:i4>2282</vt:i4>
      </vt:variant>
      <vt:variant>
        <vt:i4>0</vt:i4>
      </vt:variant>
      <vt:variant>
        <vt:i4>5</vt:i4>
      </vt:variant>
      <vt:variant>
        <vt:lpwstr/>
      </vt:variant>
      <vt:variant>
        <vt:lpwstr>_ENREF_144</vt:lpwstr>
      </vt:variant>
      <vt:variant>
        <vt:i4>7864377</vt:i4>
      </vt:variant>
      <vt:variant>
        <vt:i4>2276</vt:i4>
      </vt:variant>
      <vt:variant>
        <vt:i4>0</vt:i4>
      </vt:variant>
      <vt:variant>
        <vt:i4>5</vt:i4>
      </vt:variant>
      <vt:variant>
        <vt:lpwstr/>
      </vt:variant>
      <vt:variant>
        <vt:lpwstr>_ENREF_128</vt:lpwstr>
      </vt:variant>
      <vt:variant>
        <vt:i4>7864382</vt:i4>
      </vt:variant>
      <vt:variant>
        <vt:i4>2270</vt:i4>
      </vt:variant>
      <vt:variant>
        <vt:i4>0</vt:i4>
      </vt:variant>
      <vt:variant>
        <vt:i4>5</vt:i4>
      </vt:variant>
      <vt:variant>
        <vt:lpwstr/>
      </vt:variant>
      <vt:variant>
        <vt:lpwstr>_ENREF_158</vt:lpwstr>
      </vt:variant>
      <vt:variant>
        <vt:i4>7798846</vt:i4>
      </vt:variant>
      <vt:variant>
        <vt:i4>2264</vt:i4>
      </vt:variant>
      <vt:variant>
        <vt:i4>0</vt:i4>
      </vt:variant>
      <vt:variant>
        <vt:i4>5</vt:i4>
      </vt:variant>
      <vt:variant>
        <vt:lpwstr/>
      </vt:variant>
      <vt:variant>
        <vt:lpwstr>_ENREF_157</vt:lpwstr>
      </vt:variant>
      <vt:variant>
        <vt:i4>7667768</vt:i4>
      </vt:variant>
      <vt:variant>
        <vt:i4>2258</vt:i4>
      </vt:variant>
      <vt:variant>
        <vt:i4>0</vt:i4>
      </vt:variant>
      <vt:variant>
        <vt:i4>5</vt:i4>
      </vt:variant>
      <vt:variant>
        <vt:lpwstr/>
      </vt:variant>
      <vt:variant>
        <vt:lpwstr>_ENREF_135</vt:lpwstr>
      </vt:variant>
      <vt:variant>
        <vt:i4>7864377</vt:i4>
      </vt:variant>
      <vt:variant>
        <vt:i4>2250</vt:i4>
      </vt:variant>
      <vt:variant>
        <vt:i4>0</vt:i4>
      </vt:variant>
      <vt:variant>
        <vt:i4>5</vt:i4>
      </vt:variant>
      <vt:variant>
        <vt:lpwstr/>
      </vt:variant>
      <vt:variant>
        <vt:lpwstr>_ENREF_128</vt:lpwstr>
      </vt:variant>
      <vt:variant>
        <vt:i4>7733310</vt:i4>
      </vt:variant>
      <vt:variant>
        <vt:i4>2244</vt:i4>
      </vt:variant>
      <vt:variant>
        <vt:i4>0</vt:i4>
      </vt:variant>
      <vt:variant>
        <vt:i4>5</vt:i4>
      </vt:variant>
      <vt:variant>
        <vt:lpwstr/>
      </vt:variant>
      <vt:variant>
        <vt:lpwstr>_ENREF_156</vt:lpwstr>
      </vt:variant>
      <vt:variant>
        <vt:i4>7667774</vt:i4>
      </vt:variant>
      <vt:variant>
        <vt:i4>2238</vt:i4>
      </vt:variant>
      <vt:variant>
        <vt:i4>0</vt:i4>
      </vt:variant>
      <vt:variant>
        <vt:i4>5</vt:i4>
      </vt:variant>
      <vt:variant>
        <vt:lpwstr/>
      </vt:variant>
      <vt:variant>
        <vt:lpwstr>_ENREF_155</vt:lpwstr>
      </vt:variant>
      <vt:variant>
        <vt:i4>7602238</vt:i4>
      </vt:variant>
      <vt:variant>
        <vt:i4>2232</vt:i4>
      </vt:variant>
      <vt:variant>
        <vt:i4>0</vt:i4>
      </vt:variant>
      <vt:variant>
        <vt:i4>5</vt:i4>
      </vt:variant>
      <vt:variant>
        <vt:lpwstr/>
      </vt:variant>
      <vt:variant>
        <vt:lpwstr>_ENREF_154</vt:lpwstr>
      </vt:variant>
      <vt:variant>
        <vt:i4>7536702</vt:i4>
      </vt:variant>
      <vt:variant>
        <vt:i4>2226</vt:i4>
      </vt:variant>
      <vt:variant>
        <vt:i4>0</vt:i4>
      </vt:variant>
      <vt:variant>
        <vt:i4>5</vt:i4>
      </vt:variant>
      <vt:variant>
        <vt:lpwstr/>
      </vt:variant>
      <vt:variant>
        <vt:lpwstr>_ENREF_153</vt:lpwstr>
      </vt:variant>
      <vt:variant>
        <vt:i4>7733304</vt:i4>
      </vt:variant>
      <vt:variant>
        <vt:i4>2220</vt:i4>
      </vt:variant>
      <vt:variant>
        <vt:i4>0</vt:i4>
      </vt:variant>
      <vt:variant>
        <vt:i4>5</vt:i4>
      </vt:variant>
      <vt:variant>
        <vt:lpwstr/>
      </vt:variant>
      <vt:variant>
        <vt:lpwstr>_ENREF_136</vt:lpwstr>
      </vt:variant>
      <vt:variant>
        <vt:i4>7667768</vt:i4>
      </vt:variant>
      <vt:variant>
        <vt:i4>2212</vt:i4>
      </vt:variant>
      <vt:variant>
        <vt:i4>0</vt:i4>
      </vt:variant>
      <vt:variant>
        <vt:i4>5</vt:i4>
      </vt:variant>
      <vt:variant>
        <vt:lpwstr/>
      </vt:variant>
      <vt:variant>
        <vt:lpwstr>_ENREF_135</vt:lpwstr>
      </vt:variant>
      <vt:variant>
        <vt:i4>4390923</vt:i4>
      </vt:variant>
      <vt:variant>
        <vt:i4>2204</vt:i4>
      </vt:variant>
      <vt:variant>
        <vt:i4>0</vt:i4>
      </vt:variant>
      <vt:variant>
        <vt:i4>5</vt:i4>
      </vt:variant>
      <vt:variant>
        <vt:lpwstr/>
      </vt:variant>
      <vt:variant>
        <vt:lpwstr>_ENREF_22</vt:lpwstr>
      </vt:variant>
      <vt:variant>
        <vt:i4>7471166</vt:i4>
      </vt:variant>
      <vt:variant>
        <vt:i4>2198</vt:i4>
      </vt:variant>
      <vt:variant>
        <vt:i4>0</vt:i4>
      </vt:variant>
      <vt:variant>
        <vt:i4>5</vt:i4>
      </vt:variant>
      <vt:variant>
        <vt:lpwstr/>
      </vt:variant>
      <vt:variant>
        <vt:lpwstr>_ENREF_152</vt:lpwstr>
      </vt:variant>
      <vt:variant>
        <vt:i4>7405624</vt:i4>
      </vt:variant>
      <vt:variant>
        <vt:i4>2192</vt:i4>
      </vt:variant>
      <vt:variant>
        <vt:i4>0</vt:i4>
      </vt:variant>
      <vt:variant>
        <vt:i4>5</vt:i4>
      </vt:variant>
      <vt:variant>
        <vt:lpwstr/>
      </vt:variant>
      <vt:variant>
        <vt:lpwstr>_ENREF_131</vt:lpwstr>
      </vt:variant>
      <vt:variant>
        <vt:i4>7602239</vt:i4>
      </vt:variant>
      <vt:variant>
        <vt:i4>2186</vt:i4>
      </vt:variant>
      <vt:variant>
        <vt:i4>0</vt:i4>
      </vt:variant>
      <vt:variant>
        <vt:i4>5</vt:i4>
      </vt:variant>
      <vt:variant>
        <vt:lpwstr/>
      </vt:variant>
      <vt:variant>
        <vt:lpwstr>_ENREF_144</vt:lpwstr>
      </vt:variant>
      <vt:variant>
        <vt:i4>7405630</vt:i4>
      </vt:variant>
      <vt:variant>
        <vt:i4>2180</vt:i4>
      </vt:variant>
      <vt:variant>
        <vt:i4>0</vt:i4>
      </vt:variant>
      <vt:variant>
        <vt:i4>5</vt:i4>
      </vt:variant>
      <vt:variant>
        <vt:lpwstr/>
      </vt:variant>
      <vt:variant>
        <vt:lpwstr>_ENREF_151</vt:lpwstr>
      </vt:variant>
      <vt:variant>
        <vt:i4>7340094</vt:i4>
      </vt:variant>
      <vt:variant>
        <vt:i4>2172</vt:i4>
      </vt:variant>
      <vt:variant>
        <vt:i4>0</vt:i4>
      </vt:variant>
      <vt:variant>
        <vt:i4>5</vt:i4>
      </vt:variant>
      <vt:variant>
        <vt:lpwstr/>
      </vt:variant>
      <vt:variant>
        <vt:lpwstr>_ENREF_150</vt:lpwstr>
      </vt:variant>
      <vt:variant>
        <vt:i4>7733304</vt:i4>
      </vt:variant>
      <vt:variant>
        <vt:i4>2166</vt:i4>
      </vt:variant>
      <vt:variant>
        <vt:i4>0</vt:i4>
      </vt:variant>
      <vt:variant>
        <vt:i4>5</vt:i4>
      </vt:variant>
      <vt:variant>
        <vt:lpwstr/>
      </vt:variant>
      <vt:variant>
        <vt:lpwstr>_ENREF_136</vt:lpwstr>
      </vt:variant>
      <vt:variant>
        <vt:i4>4390923</vt:i4>
      </vt:variant>
      <vt:variant>
        <vt:i4>2158</vt:i4>
      </vt:variant>
      <vt:variant>
        <vt:i4>0</vt:i4>
      </vt:variant>
      <vt:variant>
        <vt:i4>5</vt:i4>
      </vt:variant>
      <vt:variant>
        <vt:lpwstr/>
      </vt:variant>
      <vt:variant>
        <vt:lpwstr>_ENREF_22</vt:lpwstr>
      </vt:variant>
      <vt:variant>
        <vt:i4>7405624</vt:i4>
      </vt:variant>
      <vt:variant>
        <vt:i4>2152</vt:i4>
      </vt:variant>
      <vt:variant>
        <vt:i4>0</vt:i4>
      </vt:variant>
      <vt:variant>
        <vt:i4>5</vt:i4>
      </vt:variant>
      <vt:variant>
        <vt:lpwstr/>
      </vt:variant>
      <vt:variant>
        <vt:lpwstr>_ENREF_131</vt:lpwstr>
      </vt:variant>
      <vt:variant>
        <vt:i4>7864377</vt:i4>
      </vt:variant>
      <vt:variant>
        <vt:i4>2146</vt:i4>
      </vt:variant>
      <vt:variant>
        <vt:i4>0</vt:i4>
      </vt:variant>
      <vt:variant>
        <vt:i4>5</vt:i4>
      </vt:variant>
      <vt:variant>
        <vt:lpwstr/>
      </vt:variant>
      <vt:variant>
        <vt:lpwstr>_ENREF_128</vt:lpwstr>
      </vt:variant>
      <vt:variant>
        <vt:i4>7733304</vt:i4>
      </vt:variant>
      <vt:variant>
        <vt:i4>2140</vt:i4>
      </vt:variant>
      <vt:variant>
        <vt:i4>0</vt:i4>
      </vt:variant>
      <vt:variant>
        <vt:i4>5</vt:i4>
      </vt:variant>
      <vt:variant>
        <vt:lpwstr/>
      </vt:variant>
      <vt:variant>
        <vt:lpwstr>_ENREF_136</vt:lpwstr>
      </vt:variant>
      <vt:variant>
        <vt:i4>4390923</vt:i4>
      </vt:variant>
      <vt:variant>
        <vt:i4>2132</vt:i4>
      </vt:variant>
      <vt:variant>
        <vt:i4>0</vt:i4>
      </vt:variant>
      <vt:variant>
        <vt:i4>5</vt:i4>
      </vt:variant>
      <vt:variant>
        <vt:lpwstr/>
      </vt:variant>
      <vt:variant>
        <vt:lpwstr>_ENREF_22</vt:lpwstr>
      </vt:variant>
      <vt:variant>
        <vt:i4>7929919</vt:i4>
      </vt:variant>
      <vt:variant>
        <vt:i4>2126</vt:i4>
      </vt:variant>
      <vt:variant>
        <vt:i4>0</vt:i4>
      </vt:variant>
      <vt:variant>
        <vt:i4>5</vt:i4>
      </vt:variant>
      <vt:variant>
        <vt:lpwstr/>
      </vt:variant>
      <vt:variant>
        <vt:lpwstr>_ENREF_149</vt:lpwstr>
      </vt:variant>
      <vt:variant>
        <vt:i4>7340095</vt:i4>
      </vt:variant>
      <vt:variant>
        <vt:i4>2120</vt:i4>
      </vt:variant>
      <vt:variant>
        <vt:i4>0</vt:i4>
      </vt:variant>
      <vt:variant>
        <vt:i4>5</vt:i4>
      </vt:variant>
      <vt:variant>
        <vt:lpwstr/>
      </vt:variant>
      <vt:variant>
        <vt:lpwstr>_ENREF_140</vt:lpwstr>
      </vt:variant>
      <vt:variant>
        <vt:i4>7864383</vt:i4>
      </vt:variant>
      <vt:variant>
        <vt:i4>2114</vt:i4>
      </vt:variant>
      <vt:variant>
        <vt:i4>0</vt:i4>
      </vt:variant>
      <vt:variant>
        <vt:i4>5</vt:i4>
      </vt:variant>
      <vt:variant>
        <vt:lpwstr/>
      </vt:variant>
      <vt:variant>
        <vt:lpwstr>_ENREF_148</vt:lpwstr>
      </vt:variant>
      <vt:variant>
        <vt:i4>7798840</vt:i4>
      </vt:variant>
      <vt:variant>
        <vt:i4>2108</vt:i4>
      </vt:variant>
      <vt:variant>
        <vt:i4>0</vt:i4>
      </vt:variant>
      <vt:variant>
        <vt:i4>5</vt:i4>
      </vt:variant>
      <vt:variant>
        <vt:lpwstr/>
      </vt:variant>
      <vt:variant>
        <vt:lpwstr>_ENREF_137</vt:lpwstr>
      </vt:variant>
      <vt:variant>
        <vt:i4>7798847</vt:i4>
      </vt:variant>
      <vt:variant>
        <vt:i4>2100</vt:i4>
      </vt:variant>
      <vt:variant>
        <vt:i4>0</vt:i4>
      </vt:variant>
      <vt:variant>
        <vt:i4>5</vt:i4>
      </vt:variant>
      <vt:variant>
        <vt:lpwstr/>
      </vt:variant>
      <vt:variant>
        <vt:lpwstr>_ENREF_147</vt:lpwstr>
      </vt:variant>
      <vt:variant>
        <vt:i4>7733304</vt:i4>
      </vt:variant>
      <vt:variant>
        <vt:i4>2094</vt:i4>
      </vt:variant>
      <vt:variant>
        <vt:i4>0</vt:i4>
      </vt:variant>
      <vt:variant>
        <vt:i4>5</vt:i4>
      </vt:variant>
      <vt:variant>
        <vt:lpwstr/>
      </vt:variant>
      <vt:variant>
        <vt:lpwstr>_ENREF_136</vt:lpwstr>
      </vt:variant>
      <vt:variant>
        <vt:i4>4390923</vt:i4>
      </vt:variant>
      <vt:variant>
        <vt:i4>2086</vt:i4>
      </vt:variant>
      <vt:variant>
        <vt:i4>0</vt:i4>
      </vt:variant>
      <vt:variant>
        <vt:i4>5</vt:i4>
      </vt:variant>
      <vt:variant>
        <vt:lpwstr/>
      </vt:variant>
      <vt:variant>
        <vt:lpwstr>_ENREF_22</vt:lpwstr>
      </vt:variant>
      <vt:variant>
        <vt:i4>7733311</vt:i4>
      </vt:variant>
      <vt:variant>
        <vt:i4>2080</vt:i4>
      </vt:variant>
      <vt:variant>
        <vt:i4>0</vt:i4>
      </vt:variant>
      <vt:variant>
        <vt:i4>5</vt:i4>
      </vt:variant>
      <vt:variant>
        <vt:lpwstr/>
      </vt:variant>
      <vt:variant>
        <vt:lpwstr>_ENREF_146</vt:lpwstr>
      </vt:variant>
      <vt:variant>
        <vt:i4>7667775</vt:i4>
      </vt:variant>
      <vt:variant>
        <vt:i4>2072</vt:i4>
      </vt:variant>
      <vt:variant>
        <vt:i4>0</vt:i4>
      </vt:variant>
      <vt:variant>
        <vt:i4>5</vt:i4>
      </vt:variant>
      <vt:variant>
        <vt:lpwstr/>
      </vt:variant>
      <vt:variant>
        <vt:lpwstr>_ENREF_145</vt:lpwstr>
      </vt:variant>
      <vt:variant>
        <vt:i4>7602239</vt:i4>
      </vt:variant>
      <vt:variant>
        <vt:i4>2066</vt:i4>
      </vt:variant>
      <vt:variant>
        <vt:i4>0</vt:i4>
      </vt:variant>
      <vt:variant>
        <vt:i4>5</vt:i4>
      </vt:variant>
      <vt:variant>
        <vt:lpwstr/>
      </vt:variant>
      <vt:variant>
        <vt:lpwstr>_ENREF_144</vt:lpwstr>
      </vt:variant>
      <vt:variant>
        <vt:i4>7536703</vt:i4>
      </vt:variant>
      <vt:variant>
        <vt:i4>2060</vt:i4>
      </vt:variant>
      <vt:variant>
        <vt:i4>0</vt:i4>
      </vt:variant>
      <vt:variant>
        <vt:i4>5</vt:i4>
      </vt:variant>
      <vt:variant>
        <vt:lpwstr/>
      </vt:variant>
      <vt:variant>
        <vt:lpwstr>_ENREF_143</vt:lpwstr>
      </vt:variant>
      <vt:variant>
        <vt:i4>7471167</vt:i4>
      </vt:variant>
      <vt:variant>
        <vt:i4>2054</vt:i4>
      </vt:variant>
      <vt:variant>
        <vt:i4>0</vt:i4>
      </vt:variant>
      <vt:variant>
        <vt:i4>5</vt:i4>
      </vt:variant>
      <vt:variant>
        <vt:lpwstr/>
      </vt:variant>
      <vt:variant>
        <vt:lpwstr>_ENREF_142</vt:lpwstr>
      </vt:variant>
      <vt:variant>
        <vt:i4>7405631</vt:i4>
      </vt:variant>
      <vt:variant>
        <vt:i4>2048</vt:i4>
      </vt:variant>
      <vt:variant>
        <vt:i4>0</vt:i4>
      </vt:variant>
      <vt:variant>
        <vt:i4>5</vt:i4>
      </vt:variant>
      <vt:variant>
        <vt:lpwstr/>
      </vt:variant>
      <vt:variant>
        <vt:lpwstr>_ENREF_141</vt:lpwstr>
      </vt:variant>
      <vt:variant>
        <vt:i4>7340095</vt:i4>
      </vt:variant>
      <vt:variant>
        <vt:i4>2042</vt:i4>
      </vt:variant>
      <vt:variant>
        <vt:i4>0</vt:i4>
      </vt:variant>
      <vt:variant>
        <vt:i4>5</vt:i4>
      </vt:variant>
      <vt:variant>
        <vt:lpwstr/>
      </vt:variant>
      <vt:variant>
        <vt:lpwstr>_ENREF_140</vt:lpwstr>
      </vt:variant>
      <vt:variant>
        <vt:i4>7929912</vt:i4>
      </vt:variant>
      <vt:variant>
        <vt:i4>2036</vt:i4>
      </vt:variant>
      <vt:variant>
        <vt:i4>0</vt:i4>
      </vt:variant>
      <vt:variant>
        <vt:i4>5</vt:i4>
      </vt:variant>
      <vt:variant>
        <vt:lpwstr/>
      </vt:variant>
      <vt:variant>
        <vt:lpwstr>_ENREF_139</vt:lpwstr>
      </vt:variant>
      <vt:variant>
        <vt:i4>7864376</vt:i4>
      </vt:variant>
      <vt:variant>
        <vt:i4>2030</vt:i4>
      </vt:variant>
      <vt:variant>
        <vt:i4>0</vt:i4>
      </vt:variant>
      <vt:variant>
        <vt:i4>5</vt:i4>
      </vt:variant>
      <vt:variant>
        <vt:lpwstr/>
      </vt:variant>
      <vt:variant>
        <vt:lpwstr>_ENREF_138</vt:lpwstr>
      </vt:variant>
      <vt:variant>
        <vt:i4>7798840</vt:i4>
      </vt:variant>
      <vt:variant>
        <vt:i4>2024</vt:i4>
      </vt:variant>
      <vt:variant>
        <vt:i4>0</vt:i4>
      </vt:variant>
      <vt:variant>
        <vt:i4>5</vt:i4>
      </vt:variant>
      <vt:variant>
        <vt:lpwstr/>
      </vt:variant>
      <vt:variant>
        <vt:lpwstr>_ENREF_137</vt:lpwstr>
      </vt:variant>
      <vt:variant>
        <vt:i4>7733304</vt:i4>
      </vt:variant>
      <vt:variant>
        <vt:i4>2016</vt:i4>
      </vt:variant>
      <vt:variant>
        <vt:i4>0</vt:i4>
      </vt:variant>
      <vt:variant>
        <vt:i4>5</vt:i4>
      </vt:variant>
      <vt:variant>
        <vt:lpwstr/>
      </vt:variant>
      <vt:variant>
        <vt:lpwstr>_ENREF_136</vt:lpwstr>
      </vt:variant>
      <vt:variant>
        <vt:i4>7667768</vt:i4>
      </vt:variant>
      <vt:variant>
        <vt:i4>2008</vt:i4>
      </vt:variant>
      <vt:variant>
        <vt:i4>0</vt:i4>
      </vt:variant>
      <vt:variant>
        <vt:i4>5</vt:i4>
      </vt:variant>
      <vt:variant>
        <vt:lpwstr/>
      </vt:variant>
      <vt:variant>
        <vt:lpwstr>_ENREF_135</vt:lpwstr>
      </vt:variant>
      <vt:variant>
        <vt:i4>4390923</vt:i4>
      </vt:variant>
      <vt:variant>
        <vt:i4>2000</vt:i4>
      </vt:variant>
      <vt:variant>
        <vt:i4>0</vt:i4>
      </vt:variant>
      <vt:variant>
        <vt:i4>5</vt:i4>
      </vt:variant>
      <vt:variant>
        <vt:lpwstr/>
      </vt:variant>
      <vt:variant>
        <vt:lpwstr>_ENREF_22</vt:lpwstr>
      </vt:variant>
      <vt:variant>
        <vt:i4>7602232</vt:i4>
      </vt:variant>
      <vt:variant>
        <vt:i4>1994</vt:i4>
      </vt:variant>
      <vt:variant>
        <vt:i4>0</vt:i4>
      </vt:variant>
      <vt:variant>
        <vt:i4>5</vt:i4>
      </vt:variant>
      <vt:variant>
        <vt:lpwstr/>
      </vt:variant>
      <vt:variant>
        <vt:lpwstr>_ENREF_134</vt:lpwstr>
      </vt:variant>
      <vt:variant>
        <vt:i4>7536696</vt:i4>
      </vt:variant>
      <vt:variant>
        <vt:i4>1988</vt:i4>
      </vt:variant>
      <vt:variant>
        <vt:i4>0</vt:i4>
      </vt:variant>
      <vt:variant>
        <vt:i4>5</vt:i4>
      </vt:variant>
      <vt:variant>
        <vt:lpwstr/>
      </vt:variant>
      <vt:variant>
        <vt:lpwstr>_ENREF_133</vt:lpwstr>
      </vt:variant>
      <vt:variant>
        <vt:i4>7471160</vt:i4>
      </vt:variant>
      <vt:variant>
        <vt:i4>1982</vt:i4>
      </vt:variant>
      <vt:variant>
        <vt:i4>0</vt:i4>
      </vt:variant>
      <vt:variant>
        <vt:i4>5</vt:i4>
      </vt:variant>
      <vt:variant>
        <vt:lpwstr/>
      </vt:variant>
      <vt:variant>
        <vt:lpwstr>_ENREF_132</vt:lpwstr>
      </vt:variant>
      <vt:variant>
        <vt:i4>7405624</vt:i4>
      </vt:variant>
      <vt:variant>
        <vt:i4>1976</vt:i4>
      </vt:variant>
      <vt:variant>
        <vt:i4>0</vt:i4>
      </vt:variant>
      <vt:variant>
        <vt:i4>5</vt:i4>
      </vt:variant>
      <vt:variant>
        <vt:lpwstr/>
      </vt:variant>
      <vt:variant>
        <vt:lpwstr>_ENREF_131</vt:lpwstr>
      </vt:variant>
      <vt:variant>
        <vt:i4>7340088</vt:i4>
      </vt:variant>
      <vt:variant>
        <vt:i4>1970</vt:i4>
      </vt:variant>
      <vt:variant>
        <vt:i4>0</vt:i4>
      </vt:variant>
      <vt:variant>
        <vt:i4>5</vt:i4>
      </vt:variant>
      <vt:variant>
        <vt:lpwstr/>
      </vt:variant>
      <vt:variant>
        <vt:lpwstr>_ENREF_130</vt:lpwstr>
      </vt:variant>
      <vt:variant>
        <vt:i4>7929913</vt:i4>
      </vt:variant>
      <vt:variant>
        <vt:i4>1964</vt:i4>
      </vt:variant>
      <vt:variant>
        <vt:i4>0</vt:i4>
      </vt:variant>
      <vt:variant>
        <vt:i4>5</vt:i4>
      </vt:variant>
      <vt:variant>
        <vt:lpwstr/>
      </vt:variant>
      <vt:variant>
        <vt:lpwstr>_ENREF_129</vt:lpwstr>
      </vt:variant>
      <vt:variant>
        <vt:i4>7864377</vt:i4>
      </vt:variant>
      <vt:variant>
        <vt:i4>1958</vt:i4>
      </vt:variant>
      <vt:variant>
        <vt:i4>0</vt:i4>
      </vt:variant>
      <vt:variant>
        <vt:i4>5</vt:i4>
      </vt:variant>
      <vt:variant>
        <vt:lpwstr/>
      </vt:variant>
      <vt:variant>
        <vt:lpwstr>_ENREF_128</vt:lpwstr>
      </vt:variant>
      <vt:variant>
        <vt:i4>7798841</vt:i4>
      </vt:variant>
      <vt:variant>
        <vt:i4>1952</vt:i4>
      </vt:variant>
      <vt:variant>
        <vt:i4>0</vt:i4>
      </vt:variant>
      <vt:variant>
        <vt:i4>5</vt:i4>
      </vt:variant>
      <vt:variant>
        <vt:lpwstr/>
      </vt:variant>
      <vt:variant>
        <vt:lpwstr>_ENREF_127</vt:lpwstr>
      </vt:variant>
      <vt:variant>
        <vt:i4>7733305</vt:i4>
      </vt:variant>
      <vt:variant>
        <vt:i4>1946</vt:i4>
      </vt:variant>
      <vt:variant>
        <vt:i4>0</vt:i4>
      </vt:variant>
      <vt:variant>
        <vt:i4>5</vt:i4>
      </vt:variant>
      <vt:variant>
        <vt:lpwstr/>
      </vt:variant>
      <vt:variant>
        <vt:lpwstr>_ENREF_126</vt:lpwstr>
      </vt:variant>
      <vt:variant>
        <vt:i4>7667769</vt:i4>
      </vt:variant>
      <vt:variant>
        <vt:i4>1943</vt:i4>
      </vt:variant>
      <vt:variant>
        <vt:i4>0</vt:i4>
      </vt:variant>
      <vt:variant>
        <vt:i4>5</vt:i4>
      </vt:variant>
      <vt:variant>
        <vt:lpwstr/>
      </vt:variant>
      <vt:variant>
        <vt:lpwstr>_ENREF_125</vt:lpwstr>
      </vt:variant>
      <vt:variant>
        <vt:i4>7602233</vt:i4>
      </vt:variant>
      <vt:variant>
        <vt:i4>1935</vt:i4>
      </vt:variant>
      <vt:variant>
        <vt:i4>0</vt:i4>
      </vt:variant>
      <vt:variant>
        <vt:i4>5</vt:i4>
      </vt:variant>
      <vt:variant>
        <vt:lpwstr/>
      </vt:variant>
      <vt:variant>
        <vt:lpwstr>_ENREF_124</vt:lpwstr>
      </vt:variant>
      <vt:variant>
        <vt:i4>7536697</vt:i4>
      </vt:variant>
      <vt:variant>
        <vt:i4>1920</vt:i4>
      </vt:variant>
      <vt:variant>
        <vt:i4>0</vt:i4>
      </vt:variant>
      <vt:variant>
        <vt:i4>5</vt:i4>
      </vt:variant>
      <vt:variant>
        <vt:lpwstr/>
      </vt:variant>
      <vt:variant>
        <vt:lpwstr>_ENREF_123</vt:lpwstr>
      </vt:variant>
      <vt:variant>
        <vt:i4>7471161</vt:i4>
      </vt:variant>
      <vt:variant>
        <vt:i4>1914</vt:i4>
      </vt:variant>
      <vt:variant>
        <vt:i4>0</vt:i4>
      </vt:variant>
      <vt:variant>
        <vt:i4>5</vt:i4>
      </vt:variant>
      <vt:variant>
        <vt:lpwstr/>
      </vt:variant>
      <vt:variant>
        <vt:lpwstr>_ENREF_122</vt:lpwstr>
      </vt:variant>
      <vt:variant>
        <vt:i4>7405625</vt:i4>
      </vt:variant>
      <vt:variant>
        <vt:i4>1908</vt:i4>
      </vt:variant>
      <vt:variant>
        <vt:i4>0</vt:i4>
      </vt:variant>
      <vt:variant>
        <vt:i4>5</vt:i4>
      </vt:variant>
      <vt:variant>
        <vt:lpwstr/>
      </vt:variant>
      <vt:variant>
        <vt:lpwstr>_ENREF_121</vt:lpwstr>
      </vt:variant>
      <vt:variant>
        <vt:i4>7340089</vt:i4>
      </vt:variant>
      <vt:variant>
        <vt:i4>1902</vt:i4>
      </vt:variant>
      <vt:variant>
        <vt:i4>0</vt:i4>
      </vt:variant>
      <vt:variant>
        <vt:i4>5</vt:i4>
      </vt:variant>
      <vt:variant>
        <vt:lpwstr/>
      </vt:variant>
      <vt:variant>
        <vt:lpwstr>_ENREF_120</vt:lpwstr>
      </vt:variant>
      <vt:variant>
        <vt:i4>7929914</vt:i4>
      </vt:variant>
      <vt:variant>
        <vt:i4>1896</vt:i4>
      </vt:variant>
      <vt:variant>
        <vt:i4>0</vt:i4>
      </vt:variant>
      <vt:variant>
        <vt:i4>5</vt:i4>
      </vt:variant>
      <vt:variant>
        <vt:lpwstr/>
      </vt:variant>
      <vt:variant>
        <vt:lpwstr>_ENREF_119</vt:lpwstr>
      </vt:variant>
      <vt:variant>
        <vt:i4>7864378</vt:i4>
      </vt:variant>
      <vt:variant>
        <vt:i4>1890</vt:i4>
      </vt:variant>
      <vt:variant>
        <vt:i4>0</vt:i4>
      </vt:variant>
      <vt:variant>
        <vt:i4>5</vt:i4>
      </vt:variant>
      <vt:variant>
        <vt:lpwstr/>
      </vt:variant>
      <vt:variant>
        <vt:lpwstr>_ENREF_118</vt:lpwstr>
      </vt:variant>
      <vt:variant>
        <vt:i4>7798842</vt:i4>
      </vt:variant>
      <vt:variant>
        <vt:i4>1884</vt:i4>
      </vt:variant>
      <vt:variant>
        <vt:i4>0</vt:i4>
      </vt:variant>
      <vt:variant>
        <vt:i4>5</vt:i4>
      </vt:variant>
      <vt:variant>
        <vt:lpwstr/>
      </vt:variant>
      <vt:variant>
        <vt:lpwstr>_ENREF_117</vt:lpwstr>
      </vt:variant>
      <vt:variant>
        <vt:i4>7733306</vt:i4>
      </vt:variant>
      <vt:variant>
        <vt:i4>1878</vt:i4>
      </vt:variant>
      <vt:variant>
        <vt:i4>0</vt:i4>
      </vt:variant>
      <vt:variant>
        <vt:i4>5</vt:i4>
      </vt:variant>
      <vt:variant>
        <vt:lpwstr/>
      </vt:variant>
      <vt:variant>
        <vt:lpwstr>_ENREF_116</vt:lpwstr>
      </vt:variant>
      <vt:variant>
        <vt:i4>7667770</vt:i4>
      </vt:variant>
      <vt:variant>
        <vt:i4>1872</vt:i4>
      </vt:variant>
      <vt:variant>
        <vt:i4>0</vt:i4>
      </vt:variant>
      <vt:variant>
        <vt:i4>5</vt:i4>
      </vt:variant>
      <vt:variant>
        <vt:lpwstr/>
      </vt:variant>
      <vt:variant>
        <vt:lpwstr>_ENREF_115</vt:lpwstr>
      </vt:variant>
      <vt:variant>
        <vt:i4>7602234</vt:i4>
      </vt:variant>
      <vt:variant>
        <vt:i4>1864</vt:i4>
      </vt:variant>
      <vt:variant>
        <vt:i4>0</vt:i4>
      </vt:variant>
      <vt:variant>
        <vt:i4>5</vt:i4>
      </vt:variant>
      <vt:variant>
        <vt:lpwstr/>
      </vt:variant>
      <vt:variant>
        <vt:lpwstr>_ENREF_114</vt:lpwstr>
      </vt:variant>
      <vt:variant>
        <vt:i4>7536698</vt:i4>
      </vt:variant>
      <vt:variant>
        <vt:i4>1856</vt:i4>
      </vt:variant>
      <vt:variant>
        <vt:i4>0</vt:i4>
      </vt:variant>
      <vt:variant>
        <vt:i4>5</vt:i4>
      </vt:variant>
      <vt:variant>
        <vt:lpwstr/>
      </vt:variant>
      <vt:variant>
        <vt:lpwstr>_ENREF_113</vt:lpwstr>
      </vt:variant>
      <vt:variant>
        <vt:i4>7471162</vt:i4>
      </vt:variant>
      <vt:variant>
        <vt:i4>1818</vt:i4>
      </vt:variant>
      <vt:variant>
        <vt:i4>0</vt:i4>
      </vt:variant>
      <vt:variant>
        <vt:i4>5</vt:i4>
      </vt:variant>
      <vt:variant>
        <vt:lpwstr/>
      </vt:variant>
      <vt:variant>
        <vt:lpwstr>_ENREF_112</vt:lpwstr>
      </vt:variant>
      <vt:variant>
        <vt:i4>7405626</vt:i4>
      </vt:variant>
      <vt:variant>
        <vt:i4>1806</vt:i4>
      </vt:variant>
      <vt:variant>
        <vt:i4>0</vt:i4>
      </vt:variant>
      <vt:variant>
        <vt:i4>5</vt:i4>
      </vt:variant>
      <vt:variant>
        <vt:lpwstr/>
      </vt:variant>
      <vt:variant>
        <vt:lpwstr>_ENREF_111</vt:lpwstr>
      </vt:variant>
      <vt:variant>
        <vt:i4>7340090</vt:i4>
      </vt:variant>
      <vt:variant>
        <vt:i4>1800</vt:i4>
      </vt:variant>
      <vt:variant>
        <vt:i4>0</vt:i4>
      </vt:variant>
      <vt:variant>
        <vt:i4>5</vt:i4>
      </vt:variant>
      <vt:variant>
        <vt:lpwstr/>
      </vt:variant>
      <vt:variant>
        <vt:lpwstr>_ENREF_110</vt:lpwstr>
      </vt:variant>
      <vt:variant>
        <vt:i4>7929915</vt:i4>
      </vt:variant>
      <vt:variant>
        <vt:i4>1794</vt:i4>
      </vt:variant>
      <vt:variant>
        <vt:i4>0</vt:i4>
      </vt:variant>
      <vt:variant>
        <vt:i4>5</vt:i4>
      </vt:variant>
      <vt:variant>
        <vt:lpwstr/>
      </vt:variant>
      <vt:variant>
        <vt:lpwstr>_ENREF_109</vt:lpwstr>
      </vt:variant>
      <vt:variant>
        <vt:i4>7864379</vt:i4>
      </vt:variant>
      <vt:variant>
        <vt:i4>1788</vt:i4>
      </vt:variant>
      <vt:variant>
        <vt:i4>0</vt:i4>
      </vt:variant>
      <vt:variant>
        <vt:i4>5</vt:i4>
      </vt:variant>
      <vt:variant>
        <vt:lpwstr/>
      </vt:variant>
      <vt:variant>
        <vt:lpwstr>_ENREF_108</vt:lpwstr>
      </vt:variant>
      <vt:variant>
        <vt:i4>7798843</vt:i4>
      </vt:variant>
      <vt:variant>
        <vt:i4>1782</vt:i4>
      </vt:variant>
      <vt:variant>
        <vt:i4>0</vt:i4>
      </vt:variant>
      <vt:variant>
        <vt:i4>5</vt:i4>
      </vt:variant>
      <vt:variant>
        <vt:lpwstr/>
      </vt:variant>
      <vt:variant>
        <vt:lpwstr>_ENREF_107</vt:lpwstr>
      </vt:variant>
      <vt:variant>
        <vt:i4>7733307</vt:i4>
      </vt:variant>
      <vt:variant>
        <vt:i4>1776</vt:i4>
      </vt:variant>
      <vt:variant>
        <vt:i4>0</vt:i4>
      </vt:variant>
      <vt:variant>
        <vt:i4>5</vt:i4>
      </vt:variant>
      <vt:variant>
        <vt:lpwstr/>
      </vt:variant>
      <vt:variant>
        <vt:lpwstr>_ENREF_106</vt:lpwstr>
      </vt:variant>
      <vt:variant>
        <vt:i4>7667771</vt:i4>
      </vt:variant>
      <vt:variant>
        <vt:i4>1770</vt:i4>
      </vt:variant>
      <vt:variant>
        <vt:i4>0</vt:i4>
      </vt:variant>
      <vt:variant>
        <vt:i4>5</vt:i4>
      </vt:variant>
      <vt:variant>
        <vt:lpwstr/>
      </vt:variant>
      <vt:variant>
        <vt:lpwstr>_ENREF_105</vt:lpwstr>
      </vt:variant>
      <vt:variant>
        <vt:i4>7602235</vt:i4>
      </vt:variant>
      <vt:variant>
        <vt:i4>1764</vt:i4>
      </vt:variant>
      <vt:variant>
        <vt:i4>0</vt:i4>
      </vt:variant>
      <vt:variant>
        <vt:i4>5</vt:i4>
      </vt:variant>
      <vt:variant>
        <vt:lpwstr/>
      </vt:variant>
      <vt:variant>
        <vt:lpwstr>_ENREF_104</vt:lpwstr>
      </vt:variant>
      <vt:variant>
        <vt:i4>7536699</vt:i4>
      </vt:variant>
      <vt:variant>
        <vt:i4>1758</vt:i4>
      </vt:variant>
      <vt:variant>
        <vt:i4>0</vt:i4>
      </vt:variant>
      <vt:variant>
        <vt:i4>5</vt:i4>
      </vt:variant>
      <vt:variant>
        <vt:lpwstr/>
      </vt:variant>
      <vt:variant>
        <vt:lpwstr>_ENREF_103</vt:lpwstr>
      </vt:variant>
      <vt:variant>
        <vt:i4>7471163</vt:i4>
      </vt:variant>
      <vt:variant>
        <vt:i4>1752</vt:i4>
      </vt:variant>
      <vt:variant>
        <vt:i4>0</vt:i4>
      </vt:variant>
      <vt:variant>
        <vt:i4>5</vt:i4>
      </vt:variant>
      <vt:variant>
        <vt:lpwstr/>
      </vt:variant>
      <vt:variant>
        <vt:lpwstr>_ENREF_102</vt:lpwstr>
      </vt:variant>
      <vt:variant>
        <vt:i4>7405627</vt:i4>
      </vt:variant>
      <vt:variant>
        <vt:i4>1746</vt:i4>
      </vt:variant>
      <vt:variant>
        <vt:i4>0</vt:i4>
      </vt:variant>
      <vt:variant>
        <vt:i4>5</vt:i4>
      </vt:variant>
      <vt:variant>
        <vt:lpwstr/>
      </vt:variant>
      <vt:variant>
        <vt:lpwstr>_ENREF_101</vt:lpwstr>
      </vt:variant>
      <vt:variant>
        <vt:i4>7340091</vt:i4>
      </vt:variant>
      <vt:variant>
        <vt:i4>1740</vt:i4>
      </vt:variant>
      <vt:variant>
        <vt:i4>0</vt:i4>
      </vt:variant>
      <vt:variant>
        <vt:i4>5</vt:i4>
      </vt:variant>
      <vt:variant>
        <vt:lpwstr/>
      </vt:variant>
      <vt:variant>
        <vt:lpwstr>_ENREF_100</vt:lpwstr>
      </vt:variant>
      <vt:variant>
        <vt:i4>4718603</vt:i4>
      </vt:variant>
      <vt:variant>
        <vt:i4>1734</vt:i4>
      </vt:variant>
      <vt:variant>
        <vt:i4>0</vt:i4>
      </vt:variant>
      <vt:variant>
        <vt:i4>5</vt:i4>
      </vt:variant>
      <vt:variant>
        <vt:lpwstr/>
      </vt:variant>
      <vt:variant>
        <vt:lpwstr>_ENREF_99</vt:lpwstr>
      </vt:variant>
      <vt:variant>
        <vt:i4>4718603</vt:i4>
      </vt:variant>
      <vt:variant>
        <vt:i4>1722</vt:i4>
      </vt:variant>
      <vt:variant>
        <vt:i4>0</vt:i4>
      </vt:variant>
      <vt:variant>
        <vt:i4>5</vt:i4>
      </vt:variant>
      <vt:variant>
        <vt:lpwstr/>
      </vt:variant>
      <vt:variant>
        <vt:lpwstr>_ENREF_98</vt:lpwstr>
      </vt:variant>
      <vt:variant>
        <vt:i4>4718603</vt:i4>
      </vt:variant>
      <vt:variant>
        <vt:i4>1716</vt:i4>
      </vt:variant>
      <vt:variant>
        <vt:i4>0</vt:i4>
      </vt:variant>
      <vt:variant>
        <vt:i4>5</vt:i4>
      </vt:variant>
      <vt:variant>
        <vt:lpwstr/>
      </vt:variant>
      <vt:variant>
        <vt:lpwstr>_ENREF_97</vt:lpwstr>
      </vt:variant>
      <vt:variant>
        <vt:i4>4718603</vt:i4>
      </vt:variant>
      <vt:variant>
        <vt:i4>1710</vt:i4>
      </vt:variant>
      <vt:variant>
        <vt:i4>0</vt:i4>
      </vt:variant>
      <vt:variant>
        <vt:i4>5</vt:i4>
      </vt:variant>
      <vt:variant>
        <vt:lpwstr/>
      </vt:variant>
      <vt:variant>
        <vt:lpwstr>_ENREF_96</vt:lpwstr>
      </vt:variant>
      <vt:variant>
        <vt:i4>4718603</vt:i4>
      </vt:variant>
      <vt:variant>
        <vt:i4>1704</vt:i4>
      </vt:variant>
      <vt:variant>
        <vt:i4>0</vt:i4>
      </vt:variant>
      <vt:variant>
        <vt:i4>5</vt:i4>
      </vt:variant>
      <vt:variant>
        <vt:lpwstr/>
      </vt:variant>
      <vt:variant>
        <vt:lpwstr>_ENREF_95</vt:lpwstr>
      </vt:variant>
      <vt:variant>
        <vt:i4>4718603</vt:i4>
      </vt:variant>
      <vt:variant>
        <vt:i4>1698</vt:i4>
      </vt:variant>
      <vt:variant>
        <vt:i4>0</vt:i4>
      </vt:variant>
      <vt:variant>
        <vt:i4>5</vt:i4>
      </vt:variant>
      <vt:variant>
        <vt:lpwstr/>
      </vt:variant>
      <vt:variant>
        <vt:lpwstr>_ENREF_94</vt:lpwstr>
      </vt:variant>
      <vt:variant>
        <vt:i4>4718603</vt:i4>
      </vt:variant>
      <vt:variant>
        <vt:i4>1690</vt:i4>
      </vt:variant>
      <vt:variant>
        <vt:i4>0</vt:i4>
      </vt:variant>
      <vt:variant>
        <vt:i4>5</vt:i4>
      </vt:variant>
      <vt:variant>
        <vt:lpwstr/>
      </vt:variant>
      <vt:variant>
        <vt:lpwstr>_ENREF_93</vt:lpwstr>
      </vt:variant>
      <vt:variant>
        <vt:i4>4718603</vt:i4>
      </vt:variant>
      <vt:variant>
        <vt:i4>1684</vt:i4>
      </vt:variant>
      <vt:variant>
        <vt:i4>0</vt:i4>
      </vt:variant>
      <vt:variant>
        <vt:i4>5</vt:i4>
      </vt:variant>
      <vt:variant>
        <vt:lpwstr/>
      </vt:variant>
      <vt:variant>
        <vt:lpwstr>_ENREF_92</vt:lpwstr>
      </vt:variant>
      <vt:variant>
        <vt:i4>4718603</vt:i4>
      </vt:variant>
      <vt:variant>
        <vt:i4>1678</vt:i4>
      </vt:variant>
      <vt:variant>
        <vt:i4>0</vt:i4>
      </vt:variant>
      <vt:variant>
        <vt:i4>5</vt:i4>
      </vt:variant>
      <vt:variant>
        <vt:lpwstr/>
      </vt:variant>
      <vt:variant>
        <vt:lpwstr>_ENREF_91</vt:lpwstr>
      </vt:variant>
      <vt:variant>
        <vt:i4>4718603</vt:i4>
      </vt:variant>
      <vt:variant>
        <vt:i4>1672</vt:i4>
      </vt:variant>
      <vt:variant>
        <vt:i4>0</vt:i4>
      </vt:variant>
      <vt:variant>
        <vt:i4>5</vt:i4>
      </vt:variant>
      <vt:variant>
        <vt:lpwstr/>
      </vt:variant>
      <vt:variant>
        <vt:lpwstr>_ENREF_90</vt:lpwstr>
      </vt:variant>
      <vt:variant>
        <vt:i4>4784139</vt:i4>
      </vt:variant>
      <vt:variant>
        <vt:i4>1664</vt:i4>
      </vt:variant>
      <vt:variant>
        <vt:i4>0</vt:i4>
      </vt:variant>
      <vt:variant>
        <vt:i4>5</vt:i4>
      </vt:variant>
      <vt:variant>
        <vt:lpwstr/>
      </vt:variant>
      <vt:variant>
        <vt:lpwstr>_ENREF_89</vt:lpwstr>
      </vt:variant>
      <vt:variant>
        <vt:i4>4784139</vt:i4>
      </vt:variant>
      <vt:variant>
        <vt:i4>1656</vt:i4>
      </vt:variant>
      <vt:variant>
        <vt:i4>0</vt:i4>
      </vt:variant>
      <vt:variant>
        <vt:i4>5</vt:i4>
      </vt:variant>
      <vt:variant>
        <vt:lpwstr/>
      </vt:variant>
      <vt:variant>
        <vt:lpwstr>_ENREF_88</vt:lpwstr>
      </vt:variant>
      <vt:variant>
        <vt:i4>4784139</vt:i4>
      </vt:variant>
      <vt:variant>
        <vt:i4>1635</vt:i4>
      </vt:variant>
      <vt:variant>
        <vt:i4>0</vt:i4>
      </vt:variant>
      <vt:variant>
        <vt:i4>5</vt:i4>
      </vt:variant>
      <vt:variant>
        <vt:lpwstr/>
      </vt:variant>
      <vt:variant>
        <vt:lpwstr>_ENREF_87</vt:lpwstr>
      </vt:variant>
      <vt:variant>
        <vt:i4>4784139</vt:i4>
      </vt:variant>
      <vt:variant>
        <vt:i4>1629</vt:i4>
      </vt:variant>
      <vt:variant>
        <vt:i4>0</vt:i4>
      </vt:variant>
      <vt:variant>
        <vt:i4>5</vt:i4>
      </vt:variant>
      <vt:variant>
        <vt:lpwstr/>
      </vt:variant>
      <vt:variant>
        <vt:lpwstr>_ENREF_86</vt:lpwstr>
      </vt:variant>
      <vt:variant>
        <vt:i4>4784139</vt:i4>
      </vt:variant>
      <vt:variant>
        <vt:i4>1623</vt:i4>
      </vt:variant>
      <vt:variant>
        <vt:i4>0</vt:i4>
      </vt:variant>
      <vt:variant>
        <vt:i4>5</vt:i4>
      </vt:variant>
      <vt:variant>
        <vt:lpwstr/>
      </vt:variant>
      <vt:variant>
        <vt:lpwstr>_ENREF_85</vt:lpwstr>
      </vt:variant>
      <vt:variant>
        <vt:i4>4784139</vt:i4>
      </vt:variant>
      <vt:variant>
        <vt:i4>1617</vt:i4>
      </vt:variant>
      <vt:variant>
        <vt:i4>0</vt:i4>
      </vt:variant>
      <vt:variant>
        <vt:i4>5</vt:i4>
      </vt:variant>
      <vt:variant>
        <vt:lpwstr/>
      </vt:variant>
      <vt:variant>
        <vt:lpwstr>_ENREF_84</vt:lpwstr>
      </vt:variant>
      <vt:variant>
        <vt:i4>4784139</vt:i4>
      </vt:variant>
      <vt:variant>
        <vt:i4>1611</vt:i4>
      </vt:variant>
      <vt:variant>
        <vt:i4>0</vt:i4>
      </vt:variant>
      <vt:variant>
        <vt:i4>5</vt:i4>
      </vt:variant>
      <vt:variant>
        <vt:lpwstr/>
      </vt:variant>
      <vt:variant>
        <vt:lpwstr>_ENREF_83</vt:lpwstr>
      </vt:variant>
      <vt:variant>
        <vt:i4>4784139</vt:i4>
      </vt:variant>
      <vt:variant>
        <vt:i4>1605</vt:i4>
      </vt:variant>
      <vt:variant>
        <vt:i4>0</vt:i4>
      </vt:variant>
      <vt:variant>
        <vt:i4>5</vt:i4>
      </vt:variant>
      <vt:variant>
        <vt:lpwstr/>
      </vt:variant>
      <vt:variant>
        <vt:lpwstr>_ENREF_82</vt:lpwstr>
      </vt:variant>
      <vt:variant>
        <vt:i4>4784139</vt:i4>
      </vt:variant>
      <vt:variant>
        <vt:i4>1599</vt:i4>
      </vt:variant>
      <vt:variant>
        <vt:i4>0</vt:i4>
      </vt:variant>
      <vt:variant>
        <vt:i4>5</vt:i4>
      </vt:variant>
      <vt:variant>
        <vt:lpwstr/>
      </vt:variant>
      <vt:variant>
        <vt:lpwstr>_ENREF_81</vt:lpwstr>
      </vt:variant>
      <vt:variant>
        <vt:i4>4784139</vt:i4>
      </vt:variant>
      <vt:variant>
        <vt:i4>1587</vt:i4>
      </vt:variant>
      <vt:variant>
        <vt:i4>0</vt:i4>
      </vt:variant>
      <vt:variant>
        <vt:i4>5</vt:i4>
      </vt:variant>
      <vt:variant>
        <vt:lpwstr/>
      </vt:variant>
      <vt:variant>
        <vt:lpwstr>_ENREF_80</vt:lpwstr>
      </vt:variant>
      <vt:variant>
        <vt:i4>4587531</vt:i4>
      </vt:variant>
      <vt:variant>
        <vt:i4>1581</vt:i4>
      </vt:variant>
      <vt:variant>
        <vt:i4>0</vt:i4>
      </vt:variant>
      <vt:variant>
        <vt:i4>5</vt:i4>
      </vt:variant>
      <vt:variant>
        <vt:lpwstr/>
      </vt:variant>
      <vt:variant>
        <vt:lpwstr>_ENREF_79</vt:lpwstr>
      </vt:variant>
      <vt:variant>
        <vt:i4>4587531</vt:i4>
      </vt:variant>
      <vt:variant>
        <vt:i4>1575</vt:i4>
      </vt:variant>
      <vt:variant>
        <vt:i4>0</vt:i4>
      </vt:variant>
      <vt:variant>
        <vt:i4>5</vt:i4>
      </vt:variant>
      <vt:variant>
        <vt:lpwstr/>
      </vt:variant>
      <vt:variant>
        <vt:lpwstr>_ENREF_78</vt:lpwstr>
      </vt:variant>
      <vt:variant>
        <vt:i4>4587531</vt:i4>
      </vt:variant>
      <vt:variant>
        <vt:i4>1569</vt:i4>
      </vt:variant>
      <vt:variant>
        <vt:i4>0</vt:i4>
      </vt:variant>
      <vt:variant>
        <vt:i4>5</vt:i4>
      </vt:variant>
      <vt:variant>
        <vt:lpwstr/>
      </vt:variant>
      <vt:variant>
        <vt:lpwstr>_ENREF_77</vt:lpwstr>
      </vt:variant>
      <vt:variant>
        <vt:i4>4587531</vt:i4>
      </vt:variant>
      <vt:variant>
        <vt:i4>1563</vt:i4>
      </vt:variant>
      <vt:variant>
        <vt:i4>0</vt:i4>
      </vt:variant>
      <vt:variant>
        <vt:i4>5</vt:i4>
      </vt:variant>
      <vt:variant>
        <vt:lpwstr/>
      </vt:variant>
      <vt:variant>
        <vt:lpwstr>_ENREF_76</vt:lpwstr>
      </vt:variant>
      <vt:variant>
        <vt:i4>4587531</vt:i4>
      </vt:variant>
      <vt:variant>
        <vt:i4>1557</vt:i4>
      </vt:variant>
      <vt:variant>
        <vt:i4>0</vt:i4>
      </vt:variant>
      <vt:variant>
        <vt:i4>5</vt:i4>
      </vt:variant>
      <vt:variant>
        <vt:lpwstr/>
      </vt:variant>
      <vt:variant>
        <vt:lpwstr>_ENREF_75</vt:lpwstr>
      </vt:variant>
      <vt:variant>
        <vt:i4>4587531</vt:i4>
      </vt:variant>
      <vt:variant>
        <vt:i4>1551</vt:i4>
      </vt:variant>
      <vt:variant>
        <vt:i4>0</vt:i4>
      </vt:variant>
      <vt:variant>
        <vt:i4>5</vt:i4>
      </vt:variant>
      <vt:variant>
        <vt:lpwstr/>
      </vt:variant>
      <vt:variant>
        <vt:lpwstr>_ENREF_74</vt:lpwstr>
      </vt:variant>
      <vt:variant>
        <vt:i4>4587531</vt:i4>
      </vt:variant>
      <vt:variant>
        <vt:i4>1545</vt:i4>
      </vt:variant>
      <vt:variant>
        <vt:i4>0</vt:i4>
      </vt:variant>
      <vt:variant>
        <vt:i4>5</vt:i4>
      </vt:variant>
      <vt:variant>
        <vt:lpwstr/>
      </vt:variant>
      <vt:variant>
        <vt:lpwstr>_ENREF_73</vt:lpwstr>
      </vt:variant>
      <vt:variant>
        <vt:i4>4587531</vt:i4>
      </vt:variant>
      <vt:variant>
        <vt:i4>1539</vt:i4>
      </vt:variant>
      <vt:variant>
        <vt:i4>0</vt:i4>
      </vt:variant>
      <vt:variant>
        <vt:i4>5</vt:i4>
      </vt:variant>
      <vt:variant>
        <vt:lpwstr/>
      </vt:variant>
      <vt:variant>
        <vt:lpwstr>_ENREF_72</vt:lpwstr>
      </vt:variant>
      <vt:variant>
        <vt:i4>4587531</vt:i4>
      </vt:variant>
      <vt:variant>
        <vt:i4>1531</vt:i4>
      </vt:variant>
      <vt:variant>
        <vt:i4>0</vt:i4>
      </vt:variant>
      <vt:variant>
        <vt:i4>5</vt:i4>
      </vt:variant>
      <vt:variant>
        <vt:lpwstr/>
      </vt:variant>
      <vt:variant>
        <vt:lpwstr>_ENREF_71</vt:lpwstr>
      </vt:variant>
      <vt:variant>
        <vt:i4>4587531</vt:i4>
      </vt:variant>
      <vt:variant>
        <vt:i4>1525</vt:i4>
      </vt:variant>
      <vt:variant>
        <vt:i4>0</vt:i4>
      </vt:variant>
      <vt:variant>
        <vt:i4>5</vt:i4>
      </vt:variant>
      <vt:variant>
        <vt:lpwstr/>
      </vt:variant>
      <vt:variant>
        <vt:lpwstr>_ENREF_70</vt:lpwstr>
      </vt:variant>
      <vt:variant>
        <vt:i4>4653067</vt:i4>
      </vt:variant>
      <vt:variant>
        <vt:i4>1519</vt:i4>
      </vt:variant>
      <vt:variant>
        <vt:i4>0</vt:i4>
      </vt:variant>
      <vt:variant>
        <vt:i4>5</vt:i4>
      </vt:variant>
      <vt:variant>
        <vt:lpwstr/>
      </vt:variant>
      <vt:variant>
        <vt:lpwstr>_ENREF_69</vt:lpwstr>
      </vt:variant>
      <vt:variant>
        <vt:i4>4653067</vt:i4>
      </vt:variant>
      <vt:variant>
        <vt:i4>1513</vt:i4>
      </vt:variant>
      <vt:variant>
        <vt:i4>0</vt:i4>
      </vt:variant>
      <vt:variant>
        <vt:i4>5</vt:i4>
      </vt:variant>
      <vt:variant>
        <vt:lpwstr/>
      </vt:variant>
      <vt:variant>
        <vt:lpwstr>_ENREF_68</vt:lpwstr>
      </vt:variant>
      <vt:variant>
        <vt:i4>4653067</vt:i4>
      </vt:variant>
      <vt:variant>
        <vt:i4>1507</vt:i4>
      </vt:variant>
      <vt:variant>
        <vt:i4>0</vt:i4>
      </vt:variant>
      <vt:variant>
        <vt:i4>5</vt:i4>
      </vt:variant>
      <vt:variant>
        <vt:lpwstr/>
      </vt:variant>
      <vt:variant>
        <vt:lpwstr>_ENREF_67</vt:lpwstr>
      </vt:variant>
      <vt:variant>
        <vt:i4>4653067</vt:i4>
      </vt:variant>
      <vt:variant>
        <vt:i4>1501</vt:i4>
      </vt:variant>
      <vt:variant>
        <vt:i4>0</vt:i4>
      </vt:variant>
      <vt:variant>
        <vt:i4>5</vt:i4>
      </vt:variant>
      <vt:variant>
        <vt:lpwstr/>
      </vt:variant>
      <vt:variant>
        <vt:lpwstr>_ENREF_66</vt:lpwstr>
      </vt:variant>
      <vt:variant>
        <vt:i4>4653067</vt:i4>
      </vt:variant>
      <vt:variant>
        <vt:i4>1495</vt:i4>
      </vt:variant>
      <vt:variant>
        <vt:i4>0</vt:i4>
      </vt:variant>
      <vt:variant>
        <vt:i4>5</vt:i4>
      </vt:variant>
      <vt:variant>
        <vt:lpwstr/>
      </vt:variant>
      <vt:variant>
        <vt:lpwstr>_ENREF_65</vt:lpwstr>
      </vt:variant>
      <vt:variant>
        <vt:i4>4653067</vt:i4>
      </vt:variant>
      <vt:variant>
        <vt:i4>1487</vt:i4>
      </vt:variant>
      <vt:variant>
        <vt:i4>0</vt:i4>
      </vt:variant>
      <vt:variant>
        <vt:i4>5</vt:i4>
      </vt:variant>
      <vt:variant>
        <vt:lpwstr/>
      </vt:variant>
      <vt:variant>
        <vt:lpwstr>_ENREF_64</vt:lpwstr>
      </vt:variant>
      <vt:variant>
        <vt:i4>4653067</vt:i4>
      </vt:variant>
      <vt:variant>
        <vt:i4>1481</vt:i4>
      </vt:variant>
      <vt:variant>
        <vt:i4>0</vt:i4>
      </vt:variant>
      <vt:variant>
        <vt:i4>5</vt:i4>
      </vt:variant>
      <vt:variant>
        <vt:lpwstr/>
      </vt:variant>
      <vt:variant>
        <vt:lpwstr>_ENREF_63</vt:lpwstr>
      </vt:variant>
      <vt:variant>
        <vt:i4>4653067</vt:i4>
      </vt:variant>
      <vt:variant>
        <vt:i4>1475</vt:i4>
      </vt:variant>
      <vt:variant>
        <vt:i4>0</vt:i4>
      </vt:variant>
      <vt:variant>
        <vt:i4>5</vt:i4>
      </vt:variant>
      <vt:variant>
        <vt:lpwstr/>
      </vt:variant>
      <vt:variant>
        <vt:lpwstr>_ENREF_62</vt:lpwstr>
      </vt:variant>
      <vt:variant>
        <vt:i4>4653067</vt:i4>
      </vt:variant>
      <vt:variant>
        <vt:i4>1469</vt:i4>
      </vt:variant>
      <vt:variant>
        <vt:i4>0</vt:i4>
      </vt:variant>
      <vt:variant>
        <vt:i4>5</vt:i4>
      </vt:variant>
      <vt:variant>
        <vt:lpwstr/>
      </vt:variant>
      <vt:variant>
        <vt:lpwstr>_ENREF_61</vt:lpwstr>
      </vt:variant>
      <vt:variant>
        <vt:i4>4653067</vt:i4>
      </vt:variant>
      <vt:variant>
        <vt:i4>1463</vt:i4>
      </vt:variant>
      <vt:variant>
        <vt:i4>0</vt:i4>
      </vt:variant>
      <vt:variant>
        <vt:i4>5</vt:i4>
      </vt:variant>
      <vt:variant>
        <vt:lpwstr/>
      </vt:variant>
      <vt:variant>
        <vt:lpwstr>_ENREF_60</vt:lpwstr>
      </vt:variant>
      <vt:variant>
        <vt:i4>4456459</vt:i4>
      </vt:variant>
      <vt:variant>
        <vt:i4>1457</vt:i4>
      </vt:variant>
      <vt:variant>
        <vt:i4>0</vt:i4>
      </vt:variant>
      <vt:variant>
        <vt:i4>5</vt:i4>
      </vt:variant>
      <vt:variant>
        <vt:lpwstr/>
      </vt:variant>
      <vt:variant>
        <vt:lpwstr>_ENREF_59</vt:lpwstr>
      </vt:variant>
      <vt:variant>
        <vt:i4>4456459</vt:i4>
      </vt:variant>
      <vt:variant>
        <vt:i4>1451</vt:i4>
      </vt:variant>
      <vt:variant>
        <vt:i4>0</vt:i4>
      </vt:variant>
      <vt:variant>
        <vt:i4>5</vt:i4>
      </vt:variant>
      <vt:variant>
        <vt:lpwstr/>
      </vt:variant>
      <vt:variant>
        <vt:lpwstr>_ENREF_58</vt:lpwstr>
      </vt:variant>
      <vt:variant>
        <vt:i4>4456459</vt:i4>
      </vt:variant>
      <vt:variant>
        <vt:i4>1445</vt:i4>
      </vt:variant>
      <vt:variant>
        <vt:i4>0</vt:i4>
      </vt:variant>
      <vt:variant>
        <vt:i4>5</vt:i4>
      </vt:variant>
      <vt:variant>
        <vt:lpwstr/>
      </vt:variant>
      <vt:variant>
        <vt:lpwstr>_ENREF_57</vt:lpwstr>
      </vt:variant>
      <vt:variant>
        <vt:i4>4456459</vt:i4>
      </vt:variant>
      <vt:variant>
        <vt:i4>1439</vt:i4>
      </vt:variant>
      <vt:variant>
        <vt:i4>0</vt:i4>
      </vt:variant>
      <vt:variant>
        <vt:i4>5</vt:i4>
      </vt:variant>
      <vt:variant>
        <vt:lpwstr/>
      </vt:variant>
      <vt:variant>
        <vt:lpwstr>_ENREF_56</vt:lpwstr>
      </vt:variant>
      <vt:variant>
        <vt:i4>4456459</vt:i4>
      </vt:variant>
      <vt:variant>
        <vt:i4>1433</vt:i4>
      </vt:variant>
      <vt:variant>
        <vt:i4>0</vt:i4>
      </vt:variant>
      <vt:variant>
        <vt:i4>5</vt:i4>
      </vt:variant>
      <vt:variant>
        <vt:lpwstr/>
      </vt:variant>
      <vt:variant>
        <vt:lpwstr>_ENREF_55</vt:lpwstr>
      </vt:variant>
      <vt:variant>
        <vt:i4>4456459</vt:i4>
      </vt:variant>
      <vt:variant>
        <vt:i4>1427</vt:i4>
      </vt:variant>
      <vt:variant>
        <vt:i4>0</vt:i4>
      </vt:variant>
      <vt:variant>
        <vt:i4>5</vt:i4>
      </vt:variant>
      <vt:variant>
        <vt:lpwstr/>
      </vt:variant>
      <vt:variant>
        <vt:lpwstr>_ENREF_54</vt:lpwstr>
      </vt:variant>
      <vt:variant>
        <vt:i4>4456459</vt:i4>
      </vt:variant>
      <vt:variant>
        <vt:i4>1421</vt:i4>
      </vt:variant>
      <vt:variant>
        <vt:i4>0</vt:i4>
      </vt:variant>
      <vt:variant>
        <vt:i4>5</vt:i4>
      </vt:variant>
      <vt:variant>
        <vt:lpwstr/>
      </vt:variant>
      <vt:variant>
        <vt:lpwstr>_ENREF_53</vt:lpwstr>
      </vt:variant>
      <vt:variant>
        <vt:i4>4456459</vt:i4>
      </vt:variant>
      <vt:variant>
        <vt:i4>1415</vt:i4>
      </vt:variant>
      <vt:variant>
        <vt:i4>0</vt:i4>
      </vt:variant>
      <vt:variant>
        <vt:i4>5</vt:i4>
      </vt:variant>
      <vt:variant>
        <vt:lpwstr/>
      </vt:variant>
      <vt:variant>
        <vt:lpwstr>_ENREF_52</vt:lpwstr>
      </vt:variant>
      <vt:variant>
        <vt:i4>4456459</vt:i4>
      </vt:variant>
      <vt:variant>
        <vt:i4>1407</vt:i4>
      </vt:variant>
      <vt:variant>
        <vt:i4>0</vt:i4>
      </vt:variant>
      <vt:variant>
        <vt:i4>5</vt:i4>
      </vt:variant>
      <vt:variant>
        <vt:lpwstr/>
      </vt:variant>
      <vt:variant>
        <vt:lpwstr>_ENREF_51</vt:lpwstr>
      </vt:variant>
      <vt:variant>
        <vt:i4>4456459</vt:i4>
      </vt:variant>
      <vt:variant>
        <vt:i4>1401</vt:i4>
      </vt:variant>
      <vt:variant>
        <vt:i4>0</vt:i4>
      </vt:variant>
      <vt:variant>
        <vt:i4>5</vt:i4>
      </vt:variant>
      <vt:variant>
        <vt:lpwstr/>
      </vt:variant>
      <vt:variant>
        <vt:lpwstr>_ENREF_50</vt:lpwstr>
      </vt:variant>
      <vt:variant>
        <vt:i4>4521995</vt:i4>
      </vt:variant>
      <vt:variant>
        <vt:i4>1395</vt:i4>
      </vt:variant>
      <vt:variant>
        <vt:i4>0</vt:i4>
      </vt:variant>
      <vt:variant>
        <vt:i4>5</vt:i4>
      </vt:variant>
      <vt:variant>
        <vt:lpwstr/>
      </vt:variant>
      <vt:variant>
        <vt:lpwstr>_ENREF_49</vt:lpwstr>
      </vt:variant>
      <vt:variant>
        <vt:i4>4521995</vt:i4>
      </vt:variant>
      <vt:variant>
        <vt:i4>1389</vt:i4>
      </vt:variant>
      <vt:variant>
        <vt:i4>0</vt:i4>
      </vt:variant>
      <vt:variant>
        <vt:i4>5</vt:i4>
      </vt:variant>
      <vt:variant>
        <vt:lpwstr/>
      </vt:variant>
      <vt:variant>
        <vt:lpwstr>_ENREF_48</vt:lpwstr>
      </vt:variant>
      <vt:variant>
        <vt:i4>4521995</vt:i4>
      </vt:variant>
      <vt:variant>
        <vt:i4>1383</vt:i4>
      </vt:variant>
      <vt:variant>
        <vt:i4>0</vt:i4>
      </vt:variant>
      <vt:variant>
        <vt:i4>5</vt:i4>
      </vt:variant>
      <vt:variant>
        <vt:lpwstr/>
      </vt:variant>
      <vt:variant>
        <vt:lpwstr>_ENREF_47</vt:lpwstr>
      </vt:variant>
      <vt:variant>
        <vt:i4>4521995</vt:i4>
      </vt:variant>
      <vt:variant>
        <vt:i4>1375</vt:i4>
      </vt:variant>
      <vt:variant>
        <vt:i4>0</vt:i4>
      </vt:variant>
      <vt:variant>
        <vt:i4>5</vt:i4>
      </vt:variant>
      <vt:variant>
        <vt:lpwstr/>
      </vt:variant>
      <vt:variant>
        <vt:lpwstr>_ENREF_46</vt:lpwstr>
      </vt:variant>
      <vt:variant>
        <vt:i4>4521995</vt:i4>
      </vt:variant>
      <vt:variant>
        <vt:i4>1369</vt:i4>
      </vt:variant>
      <vt:variant>
        <vt:i4>0</vt:i4>
      </vt:variant>
      <vt:variant>
        <vt:i4>5</vt:i4>
      </vt:variant>
      <vt:variant>
        <vt:lpwstr/>
      </vt:variant>
      <vt:variant>
        <vt:lpwstr>_ENREF_45</vt:lpwstr>
      </vt:variant>
      <vt:variant>
        <vt:i4>4521995</vt:i4>
      </vt:variant>
      <vt:variant>
        <vt:i4>1363</vt:i4>
      </vt:variant>
      <vt:variant>
        <vt:i4>0</vt:i4>
      </vt:variant>
      <vt:variant>
        <vt:i4>5</vt:i4>
      </vt:variant>
      <vt:variant>
        <vt:lpwstr/>
      </vt:variant>
      <vt:variant>
        <vt:lpwstr>_ENREF_44</vt:lpwstr>
      </vt:variant>
      <vt:variant>
        <vt:i4>4521995</vt:i4>
      </vt:variant>
      <vt:variant>
        <vt:i4>1357</vt:i4>
      </vt:variant>
      <vt:variant>
        <vt:i4>0</vt:i4>
      </vt:variant>
      <vt:variant>
        <vt:i4>5</vt:i4>
      </vt:variant>
      <vt:variant>
        <vt:lpwstr/>
      </vt:variant>
      <vt:variant>
        <vt:lpwstr>_ENREF_43</vt:lpwstr>
      </vt:variant>
      <vt:variant>
        <vt:i4>4521995</vt:i4>
      </vt:variant>
      <vt:variant>
        <vt:i4>1351</vt:i4>
      </vt:variant>
      <vt:variant>
        <vt:i4>0</vt:i4>
      </vt:variant>
      <vt:variant>
        <vt:i4>5</vt:i4>
      </vt:variant>
      <vt:variant>
        <vt:lpwstr/>
      </vt:variant>
      <vt:variant>
        <vt:lpwstr>_ENREF_42</vt:lpwstr>
      </vt:variant>
      <vt:variant>
        <vt:i4>4521995</vt:i4>
      </vt:variant>
      <vt:variant>
        <vt:i4>1339</vt:i4>
      </vt:variant>
      <vt:variant>
        <vt:i4>0</vt:i4>
      </vt:variant>
      <vt:variant>
        <vt:i4>5</vt:i4>
      </vt:variant>
      <vt:variant>
        <vt:lpwstr/>
      </vt:variant>
      <vt:variant>
        <vt:lpwstr>_ENREF_41</vt:lpwstr>
      </vt:variant>
      <vt:variant>
        <vt:i4>4521995</vt:i4>
      </vt:variant>
      <vt:variant>
        <vt:i4>1331</vt:i4>
      </vt:variant>
      <vt:variant>
        <vt:i4>0</vt:i4>
      </vt:variant>
      <vt:variant>
        <vt:i4>5</vt:i4>
      </vt:variant>
      <vt:variant>
        <vt:lpwstr/>
      </vt:variant>
      <vt:variant>
        <vt:lpwstr>_ENREF_40</vt:lpwstr>
      </vt:variant>
      <vt:variant>
        <vt:i4>4325387</vt:i4>
      </vt:variant>
      <vt:variant>
        <vt:i4>1325</vt:i4>
      </vt:variant>
      <vt:variant>
        <vt:i4>0</vt:i4>
      </vt:variant>
      <vt:variant>
        <vt:i4>5</vt:i4>
      </vt:variant>
      <vt:variant>
        <vt:lpwstr/>
      </vt:variant>
      <vt:variant>
        <vt:lpwstr>_ENREF_39</vt:lpwstr>
      </vt:variant>
      <vt:variant>
        <vt:i4>4325387</vt:i4>
      </vt:variant>
      <vt:variant>
        <vt:i4>1275</vt:i4>
      </vt:variant>
      <vt:variant>
        <vt:i4>0</vt:i4>
      </vt:variant>
      <vt:variant>
        <vt:i4>5</vt:i4>
      </vt:variant>
      <vt:variant>
        <vt:lpwstr/>
      </vt:variant>
      <vt:variant>
        <vt:lpwstr>_ENREF_38</vt:lpwstr>
      </vt:variant>
      <vt:variant>
        <vt:i4>4325387</vt:i4>
      </vt:variant>
      <vt:variant>
        <vt:i4>1258</vt:i4>
      </vt:variant>
      <vt:variant>
        <vt:i4>0</vt:i4>
      </vt:variant>
      <vt:variant>
        <vt:i4>5</vt:i4>
      </vt:variant>
      <vt:variant>
        <vt:lpwstr/>
      </vt:variant>
      <vt:variant>
        <vt:lpwstr>_ENREF_37</vt:lpwstr>
      </vt:variant>
      <vt:variant>
        <vt:i4>4456459</vt:i4>
      </vt:variant>
      <vt:variant>
        <vt:i4>1255</vt:i4>
      </vt:variant>
      <vt:variant>
        <vt:i4>0</vt:i4>
      </vt:variant>
      <vt:variant>
        <vt:i4>5</vt:i4>
      </vt:variant>
      <vt:variant>
        <vt:lpwstr/>
      </vt:variant>
      <vt:variant>
        <vt:lpwstr>_ENREF_5</vt:lpwstr>
      </vt:variant>
      <vt:variant>
        <vt:i4>4325387</vt:i4>
      </vt:variant>
      <vt:variant>
        <vt:i4>1247</vt:i4>
      </vt:variant>
      <vt:variant>
        <vt:i4>0</vt:i4>
      </vt:variant>
      <vt:variant>
        <vt:i4>5</vt:i4>
      </vt:variant>
      <vt:variant>
        <vt:lpwstr/>
      </vt:variant>
      <vt:variant>
        <vt:lpwstr>_ENREF_36</vt:lpwstr>
      </vt:variant>
      <vt:variant>
        <vt:i4>4325387</vt:i4>
      </vt:variant>
      <vt:variant>
        <vt:i4>1236</vt:i4>
      </vt:variant>
      <vt:variant>
        <vt:i4>0</vt:i4>
      </vt:variant>
      <vt:variant>
        <vt:i4>5</vt:i4>
      </vt:variant>
      <vt:variant>
        <vt:lpwstr/>
      </vt:variant>
      <vt:variant>
        <vt:lpwstr>_ENREF_35</vt:lpwstr>
      </vt:variant>
      <vt:variant>
        <vt:i4>4325387</vt:i4>
      </vt:variant>
      <vt:variant>
        <vt:i4>1228</vt:i4>
      </vt:variant>
      <vt:variant>
        <vt:i4>0</vt:i4>
      </vt:variant>
      <vt:variant>
        <vt:i4>5</vt:i4>
      </vt:variant>
      <vt:variant>
        <vt:lpwstr/>
      </vt:variant>
      <vt:variant>
        <vt:lpwstr>_ENREF_34</vt:lpwstr>
      </vt:variant>
      <vt:variant>
        <vt:i4>4325387</vt:i4>
      </vt:variant>
      <vt:variant>
        <vt:i4>1220</vt:i4>
      </vt:variant>
      <vt:variant>
        <vt:i4>0</vt:i4>
      </vt:variant>
      <vt:variant>
        <vt:i4>5</vt:i4>
      </vt:variant>
      <vt:variant>
        <vt:lpwstr/>
      </vt:variant>
      <vt:variant>
        <vt:lpwstr>_ENREF_33</vt:lpwstr>
      </vt:variant>
      <vt:variant>
        <vt:i4>4325387</vt:i4>
      </vt:variant>
      <vt:variant>
        <vt:i4>1212</vt:i4>
      </vt:variant>
      <vt:variant>
        <vt:i4>0</vt:i4>
      </vt:variant>
      <vt:variant>
        <vt:i4>5</vt:i4>
      </vt:variant>
      <vt:variant>
        <vt:lpwstr/>
      </vt:variant>
      <vt:variant>
        <vt:lpwstr>_ENREF_32</vt:lpwstr>
      </vt:variant>
      <vt:variant>
        <vt:i4>4784209</vt:i4>
      </vt:variant>
      <vt:variant>
        <vt:i4>1205</vt:i4>
      </vt:variant>
      <vt:variant>
        <vt:i4>0</vt:i4>
      </vt:variant>
      <vt:variant>
        <vt:i4>5</vt:i4>
      </vt:variant>
      <vt:variant>
        <vt:lpwstr>http://www.gradepro.org/</vt:lpwstr>
      </vt:variant>
      <vt:variant>
        <vt:lpwstr/>
      </vt:variant>
      <vt:variant>
        <vt:i4>4456459</vt:i4>
      </vt:variant>
      <vt:variant>
        <vt:i4>1201</vt:i4>
      </vt:variant>
      <vt:variant>
        <vt:i4>0</vt:i4>
      </vt:variant>
      <vt:variant>
        <vt:i4>5</vt:i4>
      </vt:variant>
      <vt:variant>
        <vt:lpwstr/>
      </vt:variant>
      <vt:variant>
        <vt:lpwstr>_ENREF_5</vt:lpwstr>
      </vt:variant>
      <vt:variant>
        <vt:i4>4390923</vt:i4>
      </vt:variant>
      <vt:variant>
        <vt:i4>1177</vt:i4>
      </vt:variant>
      <vt:variant>
        <vt:i4>0</vt:i4>
      </vt:variant>
      <vt:variant>
        <vt:i4>5</vt:i4>
      </vt:variant>
      <vt:variant>
        <vt:lpwstr/>
      </vt:variant>
      <vt:variant>
        <vt:lpwstr>_ENREF_28</vt:lpwstr>
      </vt:variant>
      <vt:variant>
        <vt:i4>4325387</vt:i4>
      </vt:variant>
      <vt:variant>
        <vt:i4>1159</vt:i4>
      </vt:variant>
      <vt:variant>
        <vt:i4>0</vt:i4>
      </vt:variant>
      <vt:variant>
        <vt:i4>5</vt:i4>
      </vt:variant>
      <vt:variant>
        <vt:lpwstr/>
      </vt:variant>
      <vt:variant>
        <vt:lpwstr>_ENREF_31</vt:lpwstr>
      </vt:variant>
      <vt:variant>
        <vt:i4>4325387</vt:i4>
      </vt:variant>
      <vt:variant>
        <vt:i4>1153</vt:i4>
      </vt:variant>
      <vt:variant>
        <vt:i4>0</vt:i4>
      </vt:variant>
      <vt:variant>
        <vt:i4>5</vt:i4>
      </vt:variant>
      <vt:variant>
        <vt:lpwstr/>
      </vt:variant>
      <vt:variant>
        <vt:lpwstr>_ENREF_30</vt:lpwstr>
      </vt:variant>
      <vt:variant>
        <vt:i4>4390923</vt:i4>
      </vt:variant>
      <vt:variant>
        <vt:i4>1141</vt:i4>
      </vt:variant>
      <vt:variant>
        <vt:i4>0</vt:i4>
      </vt:variant>
      <vt:variant>
        <vt:i4>5</vt:i4>
      </vt:variant>
      <vt:variant>
        <vt:lpwstr/>
      </vt:variant>
      <vt:variant>
        <vt:lpwstr>_ENREF_28</vt:lpwstr>
      </vt:variant>
      <vt:variant>
        <vt:i4>4390923</vt:i4>
      </vt:variant>
      <vt:variant>
        <vt:i4>1135</vt:i4>
      </vt:variant>
      <vt:variant>
        <vt:i4>0</vt:i4>
      </vt:variant>
      <vt:variant>
        <vt:i4>5</vt:i4>
      </vt:variant>
      <vt:variant>
        <vt:lpwstr/>
      </vt:variant>
      <vt:variant>
        <vt:lpwstr>_ENREF_29</vt:lpwstr>
      </vt:variant>
      <vt:variant>
        <vt:i4>3932207</vt:i4>
      </vt:variant>
      <vt:variant>
        <vt:i4>1130</vt:i4>
      </vt:variant>
      <vt:variant>
        <vt:i4>0</vt:i4>
      </vt:variant>
      <vt:variant>
        <vt:i4>5</vt:i4>
      </vt:variant>
      <vt:variant>
        <vt:lpwstr>https://www.menopause.org.au/images/stories/education/docs/AMS_Diagnosing_Menopause_Symptom_score_sheet_2015.pdf</vt:lpwstr>
      </vt:variant>
      <vt:variant>
        <vt:lpwstr/>
      </vt:variant>
      <vt:variant>
        <vt:i4>7995449</vt:i4>
      </vt:variant>
      <vt:variant>
        <vt:i4>1127</vt:i4>
      </vt:variant>
      <vt:variant>
        <vt:i4>0</vt:i4>
      </vt:variant>
      <vt:variant>
        <vt:i4>5</vt:i4>
      </vt:variant>
      <vt:variant>
        <vt:lpwstr>https://www.sleep.pitt.edu/instruments/</vt:lpwstr>
      </vt:variant>
      <vt:variant>
        <vt:lpwstr/>
      </vt:variant>
      <vt:variant>
        <vt:i4>2621498</vt:i4>
      </vt:variant>
      <vt:variant>
        <vt:i4>1124</vt:i4>
      </vt:variant>
      <vt:variant>
        <vt:i4>0</vt:i4>
      </vt:variant>
      <vt:variant>
        <vt:i4>5</vt:i4>
      </vt:variant>
      <vt:variant>
        <vt:lpwstr>https://www.physio-pedia.com/Physiopedia:About</vt:lpwstr>
      </vt:variant>
      <vt:variant>
        <vt:lpwstr/>
      </vt:variant>
      <vt:variant>
        <vt:i4>4390923</vt:i4>
      </vt:variant>
      <vt:variant>
        <vt:i4>1114</vt:i4>
      </vt:variant>
      <vt:variant>
        <vt:i4>0</vt:i4>
      </vt:variant>
      <vt:variant>
        <vt:i4>5</vt:i4>
      </vt:variant>
      <vt:variant>
        <vt:lpwstr/>
      </vt:variant>
      <vt:variant>
        <vt:lpwstr>_ENREF_28</vt:lpwstr>
      </vt:variant>
      <vt:variant>
        <vt:i4>4194315</vt:i4>
      </vt:variant>
      <vt:variant>
        <vt:i4>1105</vt:i4>
      </vt:variant>
      <vt:variant>
        <vt:i4>0</vt:i4>
      </vt:variant>
      <vt:variant>
        <vt:i4>5</vt:i4>
      </vt:variant>
      <vt:variant>
        <vt:lpwstr/>
      </vt:variant>
      <vt:variant>
        <vt:lpwstr>_ENREF_16</vt:lpwstr>
      </vt:variant>
      <vt:variant>
        <vt:i4>6684751</vt:i4>
      </vt:variant>
      <vt:variant>
        <vt:i4>1095</vt:i4>
      </vt:variant>
      <vt:variant>
        <vt:i4>0</vt:i4>
      </vt:variant>
      <vt:variant>
        <vt:i4>5</vt:i4>
      </vt:variant>
      <vt:variant>
        <vt:lpwstr/>
      </vt:variant>
      <vt:variant>
        <vt:lpwstr>_Refining_the_research</vt:lpwstr>
      </vt:variant>
      <vt:variant>
        <vt:i4>4390923</vt:i4>
      </vt:variant>
      <vt:variant>
        <vt:i4>1085</vt:i4>
      </vt:variant>
      <vt:variant>
        <vt:i4>0</vt:i4>
      </vt:variant>
      <vt:variant>
        <vt:i4>5</vt:i4>
      </vt:variant>
      <vt:variant>
        <vt:lpwstr/>
      </vt:variant>
      <vt:variant>
        <vt:lpwstr>_ENREF_27</vt:lpwstr>
      </vt:variant>
      <vt:variant>
        <vt:i4>5242958</vt:i4>
      </vt:variant>
      <vt:variant>
        <vt:i4>1080</vt:i4>
      </vt:variant>
      <vt:variant>
        <vt:i4>0</vt:i4>
      </vt:variant>
      <vt:variant>
        <vt:i4>5</vt:i4>
      </vt:variant>
      <vt:variant>
        <vt:lpwstr>https://mcguinlu.shinyapps.io/robvis/</vt:lpwstr>
      </vt:variant>
      <vt:variant>
        <vt:lpwstr/>
      </vt:variant>
      <vt:variant>
        <vt:i4>4390923</vt:i4>
      </vt:variant>
      <vt:variant>
        <vt:i4>1070</vt:i4>
      </vt:variant>
      <vt:variant>
        <vt:i4>0</vt:i4>
      </vt:variant>
      <vt:variant>
        <vt:i4>5</vt:i4>
      </vt:variant>
      <vt:variant>
        <vt:lpwstr/>
      </vt:variant>
      <vt:variant>
        <vt:lpwstr>_ENREF_26</vt:lpwstr>
      </vt:variant>
      <vt:variant>
        <vt:i4>4390923</vt:i4>
      </vt:variant>
      <vt:variant>
        <vt:i4>1062</vt:i4>
      </vt:variant>
      <vt:variant>
        <vt:i4>0</vt:i4>
      </vt:variant>
      <vt:variant>
        <vt:i4>5</vt:i4>
      </vt:variant>
      <vt:variant>
        <vt:lpwstr/>
      </vt:variant>
      <vt:variant>
        <vt:lpwstr>_ENREF_22</vt:lpwstr>
      </vt:variant>
      <vt:variant>
        <vt:i4>4194315</vt:i4>
      </vt:variant>
      <vt:variant>
        <vt:i4>1054</vt:i4>
      </vt:variant>
      <vt:variant>
        <vt:i4>0</vt:i4>
      </vt:variant>
      <vt:variant>
        <vt:i4>5</vt:i4>
      </vt:variant>
      <vt:variant>
        <vt:lpwstr/>
      </vt:variant>
      <vt:variant>
        <vt:lpwstr>_ENREF_16</vt:lpwstr>
      </vt:variant>
      <vt:variant>
        <vt:i4>4456459</vt:i4>
      </vt:variant>
      <vt:variant>
        <vt:i4>1046</vt:i4>
      </vt:variant>
      <vt:variant>
        <vt:i4>0</vt:i4>
      </vt:variant>
      <vt:variant>
        <vt:i4>5</vt:i4>
      </vt:variant>
      <vt:variant>
        <vt:lpwstr/>
      </vt:variant>
      <vt:variant>
        <vt:lpwstr>_ENREF_5</vt:lpwstr>
      </vt:variant>
      <vt:variant>
        <vt:i4>4390923</vt:i4>
      </vt:variant>
      <vt:variant>
        <vt:i4>1040</vt:i4>
      </vt:variant>
      <vt:variant>
        <vt:i4>0</vt:i4>
      </vt:variant>
      <vt:variant>
        <vt:i4>5</vt:i4>
      </vt:variant>
      <vt:variant>
        <vt:lpwstr/>
      </vt:variant>
      <vt:variant>
        <vt:lpwstr>_ENREF_21</vt:lpwstr>
      </vt:variant>
      <vt:variant>
        <vt:i4>4194315</vt:i4>
      </vt:variant>
      <vt:variant>
        <vt:i4>1037</vt:i4>
      </vt:variant>
      <vt:variant>
        <vt:i4>0</vt:i4>
      </vt:variant>
      <vt:variant>
        <vt:i4>5</vt:i4>
      </vt:variant>
      <vt:variant>
        <vt:lpwstr/>
      </vt:variant>
      <vt:variant>
        <vt:lpwstr>_ENREF_16</vt:lpwstr>
      </vt:variant>
      <vt:variant>
        <vt:i4>4390923</vt:i4>
      </vt:variant>
      <vt:variant>
        <vt:i4>1029</vt:i4>
      </vt:variant>
      <vt:variant>
        <vt:i4>0</vt:i4>
      </vt:variant>
      <vt:variant>
        <vt:i4>5</vt:i4>
      </vt:variant>
      <vt:variant>
        <vt:lpwstr/>
      </vt:variant>
      <vt:variant>
        <vt:lpwstr>_ENREF_20</vt:lpwstr>
      </vt:variant>
      <vt:variant>
        <vt:i4>4194315</vt:i4>
      </vt:variant>
      <vt:variant>
        <vt:i4>1026</vt:i4>
      </vt:variant>
      <vt:variant>
        <vt:i4>0</vt:i4>
      </vt:variant>
      <vt:variant>
        <vt:i4>5</vt:i4>
      </vt:variant>
      <vt:variant>
        <vt:lpwstr/>
      </vt:variant>
      <vt:variant>
        <vt:lpwstr>_ENREF_19</vt:lpwstr>
      </vt:variant>
      <vt:variant>
        <vt:i4>1441794</vt:i4>
      </vt:variant>
      <vt:variant>
        <vt:i4>1018</vt:i4>
      </vt:variant>
      <vt:variant>
        <vt:i4>0</vt:i4>
      </vt:variant>
      <vt:variant>
        <vt:i4>5</vt:i4>
      </vt:variant>
      <vt:variant>
        <vt:lpwstr>https://www.riskofbias.info/</vt:lpwstr>
      </vt:variant>
      <vt:variant>
        <vt:lpwstr/>
      </vt:variant>
      <vt:variant>
        <vt:i4>4194315</vt:i4>
      </vt:variant>
      <vt:variant>
        <vt:i4>1014</vt:i4>
      </vt:variant>
      <vt:variant>
        <vt:i4>0</vt:i4>
      </vt:variant>
      <vt:variant>
        <vt:i4>5</vt:i4>
      </vt:variant>
      <vt:variant>
        <vt:lpwstr/>
      </vt:variant>
      <vt:variant>
        <vt:lpwstr>_ENREF_18</vt:lpwstr>
      </vt:variant>
      <vt:variant>
        <vt:i4>4194315</vt:i4>
      </vt:variant>
      <vt:variant>
        <vt:i4>1008</vt:i4>
      </vt:variant>
      <vt:variant>
        <vt:i4>0</vt:i4>
      </vt:variant>
      <vt:variant>
        <vt:i4>5</vt:i4>
      </vt:variant>
      <vt:variant>
        <vt:lpwstr/>
      </vt:variant>
      <vt:variant>
        <vt:lpwstr>_ENREF_17</vt:lpwstr>
      </vt:variant>
      <vt:variant>
        <vt:i4>4194315</vt:i4>
      </vt:variant>
      <vt:variant>
        <vt:i4>1005</vt:i4>
      </vt:variant>
      <vt:variant>
        <vt:i4>0</vt:i4>
      </vt:variant>
      <vt:variant>
        <vt:i4>5</vt:i4>
      </vt:variant>
      <vt:variant>
        <vt:lpwstr/>
      </vt:variant>
      <vt:variant>
        <vt:lpwstr>_ENREF_16</vt:lpwstr>
      </vt:variant>
      <vt:variant>
        <vt:i4>5177441</vt:i4>
      </vt:variant>
      <vt:variant>
        <vt:i4>977</vt:i4>
      </vt:variant>
      <vt:variant>
        <vt:i4>0</vt:i4>
      </vt:variant>
      <vt:variant>
        <vt:i4>5</vt:i4>
      </vt:variant>
      <vt:variant>
        <vt:lpwstr/>
      </vt:variant>
      <vt:variant>
        <vt:lpwstr>_Details_of_studies</vt:lpwstr>
      </vt:variant>
      <vt:variant>
        <vt:i4>4456459</vt:i4>
      </vt:variant>
      <vt:variant>
        <vt:i4>955</vt:i4>
      </vt:variant>
      <vt:variant>
        <vt:i4>0</vt:i4>
      </vt:variant>
      <vt:variant>
        <vt:i4>5</vt:i4>
      </vt:variant>
      <vt:variant>
        <vt:lpwstr/>
      </vt:variant>
      <vt:variant>
        <vt:lpwstr>_ENREF_5</vt:lpwstr>
      </vt:variant>
      <vt:variant>
        <vt:i4>4456459</vt:i4>
      </vt:variant>
      <vt:variant>
        <vt:i4>943</vt:i4>
      </vt:variant>
      <vt:variant>
        <vt:i4>0</vt:i4>
      </vt:variant>
      <vt:variant>
        <vt:i4>5</vt:i4>
      </vt:variant>
      <vt:variant>
        <vt:lpwstr/>
      </vt:variant>
      <vt:variant>
        <vt:lpwstr>_ENREF_5</vt:lpwstr>
      </vt:variant>
      <vt:variant>
        <vt:i4>3604516</vt:i4>
      </vt:variant>
      <vt:variant>
        <vt:i4>935</vt:i4>
      </vt:variant>
      <vt:variant>
        <vt:i4>0</vt:i4>
      </vt:variant>
      <vt:variant>
        <vt:i4>5</vt:i4>
      </vt:variant>
      <vt:variant>
        <vt:lpwstr>https://www.ichom.org/</vt:lpwstr>
      </vt:variant>
      <vt:variant>
        <vt:lpwstr/>
      </vt:variant>
      <vt:variant>
        <vt:i4>4784136</vt:i4>
      </vt:variant>
      <vt:variant>
        <vt:i4>932</vt:i4>
      </vt:variant>
      <vt:variant>
        <vt:i4>0</vt:i4>
      </vt:variant>
      <vt:variant>
        <vt:i4>5</vt:i4>
      </vt:variant>
      <vt:variant>
        <vt:lpwstr>http://www.comet-initiative.org/</vt:lpwstr>
      </vt:variant>
      <vt:variant>
        <vt:lpwstr/>
      </vt:variant>
      <vt:variant>
        <vt:i4>4194315</vt:i4>
      </vt:variant>
      <vt:variant>
        <vt:i4>925</vt:i4>
      </vt:variant>
      <vt:variant>
        <vt:i4>0</vt:i4>
      </vt:variant>
      <vt:variant>
        <vt:i4>5</vt:i4>
      </vt:variant>
      <vt:variant>
        <vt:lpwstr/>
      </vt:variant>
      <vt:variant>
        <vt:lpwstr>_ENREF_15</vt:lpwstr>
      </vt:variant>
      <vt:variant>
        <vt:i4>2359317</vt:i4>
      </vt:variant>
      <vt:variant>
        <vt:i4>833</vt:i4>
      </vt:variant>
      <vt:variant>
        <vt:i4>0</vt:i4>
      </vt:variant>
      <vt:variant>
        <vt:i4>5</vt:i4>
      </vt:variant>
      <vt:variant>
        <vt:lpwstr>https://www.zotero.org/support/kb/endnote_import</vt:lpwstr>
      </vt:variant>
      <vt:variant>
        <vt:lpwstr/>
      </vt:variant>
      <vt:variant>
        <vt:i4>917593</vt:i4>
      </vt:variant>
      <vt:variant>
        <vt:i4>830</vt:i4>
      </vt:variant>
      <vt:variant>
        <vt:i4>0</vt:i4>
      </vt:variant>
      <vt:variant>
        <vt:i4>5</vt:i4>
      </vt:variant>
      <vt:variant>
        <vt:lpwstr>https://retractionwatch.com/</vt:lpwstr>
      </vt:variant>
      <vt:variant>
        <vt:lpwstr/>
      </vt:variant>
      <vt:variant>
        <vt:i4>4194315</vt:i4>
      </vt:variant>
      <vt:variant>
        <vt:i4>811</vt:i4>
      </vt:variant>
      <vt:variant>
        <vt:i4>0</vt:i4>
      </vt:variant>
      <vt:variant>
        <vt:i4>5</vt:i4>
      </vt:variant>
      <vt:variant>
        <vt:lpwstr/>
      </vt:variant>
      <vt:variant>
        <vt:lpwstr>_ENREF_14</vt:lpwstr>
      </vt:variant>
      <vt:variant>
        <vt:i4>4194315</vt:i4>
      </vt:variant>
      <vt:variant>
        <vt:i4>802</vt:i4>
      </vt:variant>
      <vt:variant>
        <vt:i4>0</vt:i4>
      </vt:variant>
      <vt:variant>
        <vt:i4>5</vt:i4>
      </vt:variant>
      <vt:variant>
        <vt:lpwstr/>
      </vt:variant>
      <vt:variant>
        <vt:lpwstr>_ENREF_13</vt:lpwstr>
      </vt:variant>
      <vt:variant>
        <vt:i4>4194315</vt:i4>
      </vt:variant>
      <vt:variant>
        <vt:i4>796</vt:i4>
      </vt:variant>
      <vt:variant>
        <vt:i4>0</vt:i4>
      </vt:variant>
      <vt:variant>
        <vt:i4>5</vt:i4>
      </vt:variant>
      <vt:variant>
        <vt:lpwstr/>
      </vt:variant>
      <vt:variant>
        <vt:lpwstr>_ENREF_12</vt:lpwstr>
      </vt:variant>
      <vt:variant>
        <vt:i4>4194315</vt:i4>
      </vt:variant>
      <vt:variant>
        <vt:i4>790</vt:i4>
      </vt:variant>
      <vt:variant>
        <vt:i4>0</vt:i4>
      </vt:variant>
      <vt:variant>
        <vt:i4>5</vt:i4>
      </vt:variant>
      <vt:variant>
        <vt:lpwstr/>
      </vt:variant>
      <vt:variant>
        <vt:lpwstr>_ENREF_11</vt:lpwstr>
      </vt:variant>
      <vt:variant>
        <vt:i4>4194315</vt:i4>
      </vt:variant>
      <vt:variant>
        <vt:i4>784</vt:i4>
      </vt:variant>
      <vt:variant>
        <vt:i4>0</vt:i4>
      </vt:variant>
      <vt:variant>
        <vt:i4>5</vt:i4>
      </vt:variant>
      <vt:variant>
        <vt:lpwstr/>
      </vt:variant>
      <vt:variant>
        <vt:lpwstr>_ENREF_10</vt:lpwstr>
      </vt:variant>
      <vt:variant>
        <vt:i4>4718603</vt:i4>
      </vt:variant>
      <vt:variant>
        <vt:i4>778</vt:i4>
      </vt:variant>
      <vt:variant>
        <vt:i4>0</vt:i4>
      </vt:variant>
      <vt:variant>
        <vt:i4>5</vt:i4>
      </vt:variant>
      <vt:variant>
        <vt:lpwstr/>
      </vt:variant>
      <vt:variant>
        <vt:lpwstr>_ENREF_9</vt:lpwstr>
      </vt:variant>
      <vt:variant>
        <vt:i4>4784139</vt:i4>
      </vt:variant>
      <vt:variant>
        <vt:i4>775</vt:i4>
      </vt:variant>
      <vt:variant>
        <vt:i4>0</vt:i4>
      </vt:variant>
      <vt:variant>
        <vt:i4>5</vt:i4>
      </vt:variant>
      <vt:variant>
        <vt:lpwstr/>
      </vt:variant>
      <vt:variant>
        <vt:lpwstr>_ENREF_8</vt:lpwstr>
      </vt:variant>
      <vt:variant>
        <vt:i4>4718603</vt:i4>
      </vt:variant>
      <vt:variant>
        <vt:i4>763</vt:i4>
      </vt:variant>
      <vt:variant>
        <vt:i4>0</vt:i4>
      </vt:variant>
      <vt:variant>
        <vt:i4>5</vt:i4>
      </vt:variant>
      <vt:variant>
        <vt:lpwstr/>
      </vt:variant>
      <vt:variant>
        <vt:lpwstr>_ENREF_9</vt:lpwstr>
      </vt:variant>
      <vt:variant>
        <vt:i4>4784139</vt:i4>
      </vt:variant>
      <vt:variant>
        <vt:i4>760</vt:i4>
      </vt:variant>
      <vt:variant>
        <vt:i4>0</vt:i4>
      </vt:variant>
      <vt:variant>
        <vt:i4>5</vt:i4>
      </vt:variant>
      <vt:variant>
        <vt:lpwstr/>
      </vt:variant>
      <vt:variant>
        <vt:lpwstr>_ENREF_8</vt:lpwstr>
      </vt:variant>
      <vt:variant>
        <vt:i4>4587531</vt:i4>
      </vt:variant>
      <vt:variant>
        <vt:i4>748</vt:i4>
      </vt:variant>
      <vt:variant>
        <vt:i4>0</vt:i4>
      </vt:variant>
      <vt:variant>
        <vt:i4>5</vt:i4>
      </vt:variant>
      <vt:variant>
        <vt:lpwstr/>
      </vt:variant>
      <vt:variant>
        <vt:lpwstr>_ENREF_7</vt:lpwstr>
      </vt:variant>
      <vt:variant>
        <vt:i4>5374056</vt:i4>
      </vt:variant>
      <vt:variant>
        <vt:i4>659</vt:i4>
      </vt:variant>
      <vt:variant>
        <vt:i4>0</vt:i4>
      </vt:variant>
      <vt:variant>
        <vt:i4>5</vt:i4>
      </vt:variant>
      <vt:variant>
        <vt:lpwstr/>
      </vt:variant>
      <vt:variant>
        <vt:lpwstr>_Literature_search_results</vt:lpwstr>
      </vt:variant>
      <vt:variant>
        <vt:i4>2555954</vt:i4>
      </vt:variant>
      <vt:variant>
        <vt:i4>656</vt:i4>
      </vt:variant>
      <vt:variant>
        <vt:i4>0</vt:i4>
      </vt:variant>
      <vt:variant>
        <vt:i4>5</vt:i4>
      </vt:variant>
      <vt:variant>
        <vt:lpwstr/>
      </vt:variant>
      <vt:variant>
        <vt:lpwstr>_Search_strategy</vt:lpwstr>
      </vt:variant>
      <vt:variant>
        <vt:i4>4653067</vt:i4>
      </vt:variant>
      <vt:variant>
        <vt:i4>652</vt:i4>
      </vt:variant>
      <vt:variant>
        <vt:i4>0</vt:i4>
      </vt:variant>
      <vt:variant>
        <vt:i4>5</vt:i4>
      </vt:variant>
      <vt:variant>
        <vt:lpwstr/>
      </vt:variant>
      <vt:variant>
        <vt:lpwstr>_ENREF_6</vt:lpwstr>
      </vt:variant>
      <vt:variant>
        <vt:i4>1441854</vt:i4>
      </vt:variant>
      <vt:variant>
        <vt:i4>643</vt:i4>
      </vt:variant>
      <vt:variant>
        <vt:i4>0</vt:i4>
      </vt:variant>
      <vt:variant>
        <vt:i4>5</vt:i4>
      </vt:variant>
      <vt:variant>
        <vt:lpwstr/>
      </vt:variant>
      <vt:variant>
        <vt:lpwstr>_Toc164698290</vt:lpwstr>
      </vt:variant>
      <vt:variant>
        <vt:i4>1507390</vt:i4>
      </vt:variant>
      <vt:variant>
        <vt:i4>637</vt:i4>
      </vt:variant>
      <vt:variant>
        <vt:i4>0</vt:i4>
      </vt:variant>
      <vt:variant>
        <vt:i4>5</vt:i4>
      </vt:variant>
      <vt:variant>
        <vt:lpwstr/>
      </vt:variant>
      <vt:variant>
        <vt:lpwstr>_Toc164698289</vt:lpwstr>
      </vt:variant>
      <vt:variant>
        <vt:i4>1507390</vt:i4>
      </vt:variant>
      <vt:variant>
        <vt:i4>631</vt:i4>
      </vt:variant>
      <vt:variant>
        <vt:i4>0</vt:i4>
      </vt:variant>
      <vt:variant>
        <vt:i4>5</vt:i4>
      </vt:variant>
      <vt:variant>
        <vt:lpwstr/>
      </vt:variant>
      <vt:variant>
        <vt:lpwstr>_Toc164698288</vt:lpwstr>
      </vt:variant>
      <vt:variant>
        <vt:i4>1507390</vt:i4>
      </vt:variant>
      <vt:variant>
        <vt:i4>625</vt:i4>
      </vt:variant>
      <vt:variant>
        <vt:i4>0</vt:i4>
      </vt:variant>
      <vt:variant>
        <vt:i4>5</vt:i4>
      </vt:variant>
      <vt:variant>
        <vt:lpwstr/>
      </vt:variant>
      <vt:variant>
        <vt:lpwstr>_Toc164698287</vt:lpwstr>
      </vt:variant>
      <vt:variant>
        <vt:i4>1507390</vt:i4>
      </vt:variant>
      <vt:variant>
        <vt:i4>619</vt:i4>
      </vt:variant>
      <vt:variant>
        <vt:i4>0</vt:i4>
      </vt:variant>
      <vt:variant>
        <vt:i4>5</vt:i4>
      </vt:variant>
      <vt:variant>
        <vt:lpwstr/>
      </vt:variant>
      <vt:variant>
        <vt:lpwstr>_Toc164698286</vt:lpwstr>
      </vt:variant>
      <vt:variant>
        <vt:i4>1507390</vt:i4>
      </vt:variant>
      <vt:variant>
        <vt:i4>610</vt:i4>
      </vt:variant>
      <vt:variant>
        <vt:i4>0</vt:i4>
      </vt:variant>
      <vt:variant>
        <vt:i4>5</vt:i4>
      </vt:variant>
      <vt:variant>
        <vt:lpwstr/>
      </vt:variant>
      <vt:variant>
        <vt:lpwstr>_Toc164698285</vt:lpwstr>
      </vt:variant>
      <vt:variant>
        <vt:i4>1507390</vt:i4>
      </vt:variant>
      <vt:variant>
        <vt:i4>604</vt:i4>
      </vt:variant>
      <vt:variant>
        <vt:i4>0</vt:i4>
      </vt:variant>
      <vt:variant>
        <vt:i4>5</vt:i4>
      </vt:variant>
      <vt:variant>
        <vt:lpwstr/>
      </vt:variant>
      <vt:variant>
        <vt:lpwstr>_Toc164698284</vt:lpwstr>
      </vt:variant>
      <vt:variant>
        <vt:i4>1507390</vt:i4>
      </vt:variant>
      <vt:variant>
        <vt:i4>598</vt:i4>
      </vt:variant>
      <vt:variant>
        <vt:i4>0</vt:i4>
      </vt:variant>
      <vt:variant>
        <vt:i4>5</vt:i4>
      </vt:variant>
      <vt:variant>
        <vt:lpwstr/>
      </vt:variant>
      <vt:variant>
        <vt:lpwstr>_Toc164698283</vt:lpwstr>
      </vt:variant>
      <vt:variant>
        <vt:i4>1507390</vt:i4>
      </vt:variant>
      <vt:variant>
        <vt:i4>592</vt:i4>
      </vt:variant>
      <vt:variant>
        <vt:i4>0</vt:i4>
      </vt:variant>
      <vt:variant>
        <vt:i4>5</vt:i4>
      </vt:variant>
      <vt:variant>
        <vt:lpwstr/>
      </vt:variant>
      <vt:variant>
        <vt:lpwstr>_Toc164698282</vt:lpwstr>
      </vt:variant>
      <vt:variant>
        <vt:i4>1507390</vt:i4>
      </vt:variant>
      <vt:variant>
        <vt:i4>583</vt:i4>
      </vt:variant>
      <vt:variant>
        <vt:i4>0</vt:i4>
      </vt:variant>
      <vt:variant>
        <vt:i4>5</vt:i4>
      </vt:variant>
      <vt:variant>
        <vt:lpwstr/>
      </vt:variant>
      <vt:variant>
        <vt:lpwstr>_Toc164698281</vt:lpwstr>
      </vt:variant>
      <vt:variant>
        <vt:i4>1507390</vt:i4>
      </vt:variant>
      <vt:variant>
        <vt:i4>577</vt:i4>
      </vt:variant>
      <vt:variant>
        <vt:i4>0</vt:i4>
      </vt:variant>
      <vt:variant>
        <vt:i4>5</vt:i4>
      </vt:variant>
      <vt:variant>
        <vt:lpwstr/>
      </vt:variant>
      <vt:variant>
        <vt:lpwstr>_Toc164698280</vt:lpwstr>
      </vt:variant>
      <vt:variant>
        <vt:i4>1572926</vt:i4>
      </vt:variant>
      <vt:variant>
        <vt:i4>571</vt:i4>
      </vt:variant>
      <vt:variant>
        <vt:i4>0</vt:i4>
      </vt:variant>
      <vt:variant>
        <vt:i4>5</vt:i4>
      </vt:variant>
      <vt:variant>
        <vt:lpwstr/>
      </vt:variant>
      <vt:variant>
        <vt:lpwstr>_Toc164698279</vt:lpwstr>
      </vt:variant>
      <vt:variant>
        <vt:i4>1572926</vt:i4>
      </vt:variant>
      <vt:variant>
        <vt:i4>565</vt:i4>
      </vt:variant>
      <vt:variant>
        <vt:i4>0</vt:i4>
      </vt:variant>
      <vt:variant>
        <vt:i4>5</vt:i4>
      </vt:variant>
      <vt:variant>
        <vt:lpwstr/>
      </vt:variant>
      <vt:variant>
        <vt:lpwstr>_Toc164698278</vt:lpwstr>
      </vt:variant>
      <vt:variant>
        <vt:i4>1572926</vt:i4>
      </vt:variant>
      <vt:variant>
        <vt:i4>559</vt:i4>
      </vt:variant>
      <vt:variant>
        <vt:i4>0</vt:i4>
      </vt:variant>
      <vt:variant>
        <vt:i4>5</vt:i4>
      </vt:variant>
      <vt:variant>
        <vt:lpwstr/>
      </vt:variant>
      <vt:variant>
        <vt:lpwstr>_Toc164698277</vt:lpwstr>
      </vt:variant>
      <vt:variant>
        <vt:i4>1572926</vt:i4>
      </vt:variant>
      <vt:variant>
        <vt:i4>553</vt:i4>
      </vt:variant>
      <vt:variant>
        <vt:i4>0</vt:i4>
      </vt:variant>
      <vt:variant>
        <vt:i4>5</vt:i4>
      </vt:variant>
      <vt:variant>
        <vt:lpwstr/>
      </vt:variant>
      <vt:variant>
        <vt:lpwstr>_Toc164698276</vt:lpwstr>
      </vt:variant>
      <vt:variant>
        <vt:i4>1572926</vt:i4>
      </vt:variant>
      <vt:variant>
        <vt:i4>547</vt:i4>
      </vt:variant>
      <vt:variant>
        <vt:i4>0</vt:i4>
      </vt:variant>
      <vt:variant>
        <vt:i4>5</vt:i4>
      </vt:variant>
      <vt:variant>
        <vt:lpwstr/>
      </vt:variant>
      <vt:variant>
        <vt:lpwstr>_Toc164698275</vt:lpwstr>
      </vt:variant>
      <vt:variant>
        <vt:i4>1572926</vt:i4>
      </vt:variant>
      <vt:variant>
        <vt:i4>541</vt:i4>
      </vt:variant>
      <vt:variant>
        <vt:i4>0</vt:i4>
      </vt:variant>
      <vt:variant>
        <vt:i4>5</vt:i4>
      </vt:variant>
      <vt:variant>
        <vt:lpwstr/>
      </vt:variant>
      <vt:variant>
        <vt:lpwstr>_Toc164698274</vt:lpwstr>
      </vt:variant>
      <vt:variant>
        <vt:i4>1572926</vt:i4>
      </vt:variant>
      <vt:variant>
        <vt:i4>535</vt:i4>
      </vt:variant>
      <vt:variant>
        <vt:i4>0</vt:i4>
      </vt:variant>
      <vt:variant>
        <vt:i4>5</vt:i4>
      </vt:variant>
      <vt:variant>
        <vt:lpwstr/>
      </vt:variant>
      <vt:variant>
        <vt:lpwstr>_Toc164698273</vt:lpwstr>
      </vt:variant>
      <vt:variant>
        <vt:i4>1572926</vt:i4>
      </vt:variant>
      <vt:variant>
        <vt:i4>529</vt:i4>
      </vt:variant>
      <vt:variant>
        <vt:i4>0</vt:i4>
      </vt:variant>
      <vt:variant>
        <vt:i4>5</vt:i4>
      </vt:variant>
      <vt:variant>
        <vt:lpwstr/>
      </vt:variant>
      <vt:variant>
        <vt:lpwstr>_Toc164698272</vt:lpwstr>
      </vt:variant>
      <vt:variant>
        <vt:i4>1572926</vt:i4>
      </vt:variant>
      <vt:variant>
        <vt:i4>523</vt:i4>
      </vt:variant>
      <vt:variant>
        <vt:i4>0</vt:i4>
      </vt:variant>
      <vt:variant>
        <vt:i4>5</vt:i4>
      </vt:variant>
      <vt:variant>
        <vt:lpwstr/>
      </vt:variant>
      <vt:variant>
        <vt:lpwstr>_Toc164698271</vt:lpwstr>
      </vt:variant>
      <vt:variant>
        <vt:i4>1572926</vt:i4>
      </vt:variant>
      <vt:variant>
        <vt:i4>517</vt:i4>
      </vt:variant>
      <vt:variant>
        <vt:i4>0</vt:i4>
      </vt:variant>
      <vt:variant>
        <vt:i4>5</vt:i4>
      </vt:variant>
      <vt:variant>
        <vt:lpwstr/>
      </vt:variant>
      <vt:variant>
        <vt:lpwstr>_Toc164698270</vt:lpwstr>
      </vt:variant>
      <vt:variant>
        <vt:i4>1638462</vt:i4>
      </vt:variant>
      <vt:variant>
        <vt:i4>511</vt:i4>
      </vt:variant>
      <vt:variant>
        <vt:i4>0</vt:i4>
      </vt:variant>
      <vt:variant>
        <vt:i4>5</vt:i4>
      </vt:variant>
      <vt:variant>
        <vt:lpwstr/>
      </vt:variant>
      <vt:variant>
        <vt:lpwstr>_Toc164698269</vt:lpwstr>
      </vt:variant>
      <vt:variant>
        <vt:i4>1638462</vt:i4>
      </vt:variant>
      <vt:variant>
        <vt:i4>505</vt:i4>
      </vt:variant>
      <vt:variant>
        <vt:i4>0</vt:i4>
      </vt:variant>
      <vt:variant>
        <vt:i4>5</vt:i4>
      </vt:variant>
      <vt:variant>
        <vt:lpwstr/>
      </vt:variant>
      <vt:variant>
        <vt:lpwstr>_Toc164698268</vt:lpwstr>
      </vt:variant>
      <vt:variant>
        <vt:i4>1638462</vt:i4>
      </vt:variant>
      <vt:variant>
        <vt:i4>499</vt:i4>
      </vt:variant>
      <vt:variant>
        <vt:i4>0</vt:i4>
      </vt:variant>
      <vt:variant>
        <vt:i4>5</vt:i4>
      </vt:variant>
      <vt:variant>
        <vt:lpwstr/>
      </vt:variant>
      <vt:variant>
        <vt:lpwstr>_Toc164698267</vt:lpwstr>
      </vt:variant>
      <vt:variant>
        <vt:i4>1638462</vt:i4>
      </vt:variant>
      <vt:variant>
        <vt:i4>493</vt:i4>
      </vt:variant>
      <vt:variant>
        <vt:i4>0</vt:i4>
      </vt:variant>
      <vt:variant>
        <vt:i4>5</vt:i4>
      </vt:variant>
      <vt:variant>
        <vt:lpwstr/>
      </vt:variant>
      <vt:variant>
        <vt:lpwstr>_Toc164698266</vt:lpwstr>
      </vt:variant>
      <vt:variant>
        <vt:i4>1638462</vt:i4>
      </vt:variant>
      <vt:variant>
        <vt:i4>487</vt:i4>
      </vt:variant>
      <vt:variant>
        <vt:i4>0</vt:i4>
      </vt:variant>
      <vt:variant>
        <vt:i4>5</vt:i4>
      </vt:variant>
      <vt:variant>
        <vt:lpwstr/>
      </vt:variant>
      <vt:variant>
        <vt:lpwstr>_Toc164698265</vt:lpwstr>
      </vt:variant>
      <vt:variant>
        <vt:i4>1638462</vt:i4>
      </vt:variant>
      <vt:variant>
        <vt:i4>481</vt:i4>
      </vt:variant>
      <vt:variant>
        <vt:i4>0</vt:i4>
      </vt:variant>
      <vt:variant>
        <vt:i4>5</vt:i4>
      </vt:variant>
      <vt:variant>
        <vt:lpwstr/>
      </vt:variant>
      <vt:variant>
        <vt:lpwstr>_Toc164698264</vt:lpwstr>
      </vt:variant>
      <vt:variant>
        <vt:i4>1638462</vt:i4>
      </vt:variant>
      <vt:variant>
        <vt:i4>475</vt:i4>
      </vt:variant>
      <vt:variant>
        <vt:i4>0</vt:i4>
      </vt:variant>
      <vt:variant>
        <vt:i4>5</vt:i4>
      </vt:variant>
      <vt:variant>
        <vt:lpwstr/>
      </vt:variant>
      <vt:variant>
        <vt:lpwstr>_Toc164698263</vt:lpwstr>
      </vt:variant>
      <vt:variant>
        <vt:i4>1638462</vt:i4>
      </vt:variant>
      <vt:variant>
        <vt:i4>469</vt:i4>
      </vt:variant>
      <vt:variant>
        <vt:i4>0</vt:i4>
      </vt:variant>
      <vt:variant>
        <vt:i4>5</vt:i4>
      </vt:variant>
      <vt:variant>
        <vt:lpwstr/>
      </vt:variant>
      <vt:variant>
        <vt:lpwstr>_Toc164698262</vt:lpwstr>
      </vt:variant>
      <vt:variant>
        <vt:i4>1638462</vt:i4>
      </vt:variant>
      <vt:variant>
        <vt:i4>463</vt:i4>
      </vt:variant>
      <vt:variant>
        <vt:i4>0</vt:i4>
      </vt:variant>
      <vt:variant>
        <vt:i4>5</vt:i4>
      </vt:variant>
      <vt:variant>
        <vt:lpwstr/>
      </vt:variant>
      <vt:variant>
        <vt:lpwstr>_Toc164698261</vt:lpwstr>
      </vt:variant>
      <vt:variant>
        <vt:i4>1638462</vt:i4>
      </vt:variant>
      <vt:variant>
        <vt:i4>457</vt:i4>
      </vt:variant>
      <vt:variant>
        <vt:i4>0</vt:i4>
      </vt:variant>
      <vt:variant>
        <vt:i4>5</vt:i4>
      </vt:variant>
      <vt:variant>
        <vt:lpwstr/>
      </vt:variant>
      <vt:variant>
        <vt:lpwstr>_Toc164698260</vt:lpwstr>
      </vt:variant>
      <vt:variant>
        <vt:i4>1703998</vt:i4>
      </vt:variant>
      <vt:variant>
        <vt:i4>451</vt:i4>
      </vt:variant>
      <vt:variant>
        <vt:i4>0</vt:i4>
      </vt:variant>
      <vt:variant>
        <vt:i4>5</vt:i4>
      </vt:variant>
      <vt:variant>
        <vt:lpwstr/>
      </vt:variant>
      <vt:variant>
        <vt:lpwstr>_Toc164698259</vt:lpwstr>
      </vt:variant>
      <vt:variant>
        <vt:i4>1703998</vt:i4>
      </vt:variant>
      <vt:variant>
        <vt:i4>445</vt:i4>
      </vt:variant>
      <vt:variant>
        <vt:i4>0</vt:i4>
      </vt:variant>
      <vt:variant>
        <vt:i4>5</vt:i4>
      </vt:variant>
      <vt:variant>
        <vt:lpwstr/>
      </vt:variant>
      <vt:variant>
        <vt:lpwstr>_Toc164698258</vt:lpwstr>
      </vt:variant>
      <vt:variant>
        <vt:i4>1703998</vt:i4>
      </vt:variant>
      <vt:variant>
        <vt:i4>439</vt:i4>
      </vt:variant>
      <vt:variant>
        <vt:i4>0</vt:i4>
      </vt:variant>
      <vt:variant>
        <vt:i4>5</vt:i4>
      </vt:variant>
      <vt:variant>
        <vt:lpwstr/>
      </vt:variant>
      <vt:variant>
        <vt:lpwstr>_Toc164698257</vt:lpwstr>
      </vt:variant>
      <vt:variant>
        <vt:i4>1703998</vt:i4>
      </vt:variant>
      <vt:variant>
        <vt:i4>433</vt:i4>
      </vt:variant>
      <vt:variant>
        <vt:i4>0</vt:i4>
      </vt:variant>
      <vt:variant>
        <vt:i4>5</vt:i4>
      </vt:variant>
      <vt:variant>
        <vt:lpwstr/>
      </vt:variant>
      <vt:variant>
        <vt:lpwstr>_Toc164698256</vt:lpwstr>
      </vt:variant>
      <vt:variant>
        <vt:i4>1703998</vt:i4>
      </vt:variant>
      <vt:variant>
        <vt:i4>427</vt:i4>
      </vt:variant>
      <vt:variant>
        <vt:i4>0</vt:i4>
      </vt:variant>
      <vt:variant>
        <vt:i4>5</vt:i4>
      </vt:variant>
      <vt:variant>
        <vt:lpwstr/>
      </vt:variant>
      <vt:variant>
        <vt:lpwstr>_Toc164698255</vt:lpwstr>
      </vt:variant>
      <vt:variant>
        <vt:i4>1703998</vt:i4>
      </vt:variant>
      <vt:variant>
        <vt:i4>421</vt:i4>
      </vt:variant>
      <vt:variant>
        <vt:i4>0</vt:i4>
      </vt:variant>
      <vt:variant>
        <vt:i4>5</vt:i4>
      </vt:variant>
      <vt:variant>
        <vt:lpwstr/>
      </vt:variant>
      <vt:variant>
        <vt:lpwstr>_Toc164698254</vt:lpwstr>
      </vt:variant>
      <vt:variant>
        <vt:i4>1703998</vt:i4>
      </vt:variant>
      <vt:variant>
        <vt:i4>415</vt:i4>
      </vt:variant>
      <vt:variant>
        <vt:i4>0</vt:i4>
      </vt:variant>
      <vt:variant>
        <vt:i4>5</vt:i4>
      </vt:variant>
      <vt:variant>
        <vt:lpwstr/>
      </vt:variant>
      <vt:variant>
        <vt:lpwstr>_Toc164698253</vt:lpwstr>
      </vt:variant>
      <vt:variant>
        <vt:i4>1703998</vt:i4>
      </vt:variant>
      <vt:variant>
        <vt:i4>409</vt:i4>
      </vt:variant>
      <vt:variant>
        <vt:i4>0</vt:i4>
      </vt:variant>
      <vt:variant>
        <vt:i4>5</vt:i4>
      </vt:variant>
      <vt:variant>
        <vt:lpwstr/>
      </vt:variant>
      <vt:variant>
        <vt:lpwstr>_Toc164698252</vt:lpwstr>
      </vt:variant>
      <vt:variant>
        <vt:i4>1703998</vt:i4>
      </vt:variant>
      <vt:variant>
        <vt:i4>403</vt:i4>
      </vt:variant>
      <vt:variant>
        <vt:i4>0</vt:i4>
      </vt:variant>
      <vt:variant>
        <vt:i4>5</vt:i4>
      </vt:variant>
      <vt:variant>
        <vt:lpwstr/>
      </vt:variant>
      <vt:variant>
        <vt:lpwstr>_Toc164698251</vt:lpwstr>
      </vt:variant>
      <vt:variant>
        <vt:i4>1703998</vt:i4>
      </vt:variant>
      <vt:variant>
        <vt:i4>397</vt:i4>
      </vt:variant>
      <vt:variant>
        <vt:i4>0</vt:i4>
      </vt:variant>
      <vt:variant>
        <vt:i4>5</vt:i4>
      </vt:variant>
      <vt:variant>
        <vt:lpwstr/>
      </vt:variant>
      <vt:variant>
        <vt:lpwstr>_Toc164698250</vt:lpwstr>
      </vt:variant>
      <vt:variant>
        <vt:i4>1769534</vt:i4>
      </vt:variant>
      <vt:variant>
        <vt:i4>391</vt:i4>
      </vt:variant>
      <vt:variant>
        <vt:i4>0</vt:i4>
      </vt:variant>
      <vt:variant>
        <vt:i4>5</vt:i4>
      </vt:variant>
      <vt:variant>
        <vt:lpwstr/>
      </vt:variant>
      <vt:variant>
        <vt:lpwstr>_Toc164698249</vt:lpwstr>
      </vt:variant>
      <vt:variant>
        <vt:i4>1769534</vt:i4>
      </vt:variant>
      <vt:variant>
        <vt:i4>385</vt:i4>
      </vt:variant>
      <vt:variant>
        <vt:i4>0</vt:i4>
      </vt:variant>
      <vt:variant>
        <vt:i4>5</vt:i4>
      </vt:variant>
      <vt:variant>
        <vt:lpwstr/>
      </vt:variant>
      <vt:variant>
        <vt:lpwstr>_Toc164698248</vt:lpwstr>
      </vt:variant>
      <vt:variant>
        <vt:i4>1638459</vt:i4>
      </vt:variant>
      <vt:variant>
        <vt:i4>376</vt:i4>
      </vt:variant>
      <vt:variant>
        <vt:i4>0</vt:i4>
      </vt:variant>
      <vt:variant>
        <vt:i4>5</vt:i4>
      </vt:variant>
      <vt:variant>
        <vt:lpwstr/>
      </vt:variant>
      <vt:variant>
        <vt:lpwstr>_Toc159843706</vt:lpwstr>
      </vt:variant>
      <vt:variant>
        <vt:i4>1638459</vt:i4>
      </vt:variant>
      <vt:variant>
        <vt:i4>370</vt:i4>
      </vt:variant>
      <vt:variant>
        <vt:i4>0</vt:i4>
      </vt:variant>
      <vt:variant>
        <vt:i4>5</vt:i4>
      </vt:variant>
      <vt:variant>
        <vt:lpwstr/>
      </vt:variant>
      <vt:variant>
        <vt:lpwstr>_Toc159843705</vt:lpwstr>
      </vt:variant>
      <vt:variant>
        <vt:i4>1638459</vt:i4>
      </vt:variant>
      <vt:variant>
        <vt:i4>364</vt:i4>
      </vt:variant>
      <vt:variant>
        <vt:i4>0</vt:i4>
      </vt:variant>
      <vt:variant>
        <vt:i4>5</vt:i4>
      </vt:variant>
      <vt:variant>
        <vt:lpwstr/>
      </vt:variant>
      <vt:variant>
        <vt:lpwstr>_Toc159843704</vt:lpwstr>
      </vt:variant>
      <vt:variant>
        <vt:i4>1638459</vt:i4>
      </vt:variant>
      <vt:variant>
        <vt:i4>358</vt:i4>
      </vt:variant>
      <vt:variant>
        <vt:i4>0</vt:i4>
      </vt:variant>
      <vt:variant>
        <vt:i4>5</vt:i4>
      </vt:variant>
      <vt:variant>
        <vt:lpwstr/>
      </vt:variant>
      <vt:variant>
        <vt:lpwstr>_Toc159843703</vt:lpwstr>
      </vt:variant>
      <vt:variant>
        <vt:i4>1638459</vt:i4>
      </vt:variant>
      <vt:variant>
        <vt:i4>352</vt:i4>
      </vt:variant>
      <vt:variant>
        <vt:i4>0</vt:i4>
      </vt:variant>
      <vt:variant>
        <vt:i4>5</vt:i4>
      </vt:variant>
      <vt:variant>
        <vt:lpwstr/>
      </vt:variant>
      <vt:variant>
        <vt:lpwstr>_Toc159843702</vt:lpwstr>
      </vt:variant>
      <vt:variant>
        <vt:i4>1638459</vt:i4>
      </vt:variant>
      <vt:variant>
        <vt:i4>346</vt:i4>
      </vt:variant>
      <vt:variant>
        <vt:i4>0</vt:i4>
      </vt:variant>
      <vt:variant>
        <vt:i4>5</vt:i4>
      </vt:variant>
      <vt:variant>
        <vt:lpwstr/>
      </vt:variant>
      <vt:variant>
        <vt:lpwstr>_Toc159843701</vt:lpwstr>
      </vt:variant>
      <vt:variant>
        <vt:i4>1638459</vt:i4>
      </vt:variant>
      <vt:variant>
        <vt:i4>340</vt:i4>
      </vt:variant>
      <vt:variant>
        <vt:i4>0</vt:i4>
      </vt:variant>
      <vt:variant>
        <vt:i4>5</vt:i4>
      </vt:variant>
      <vt:variant>
        <vt:lpwstr/>
      </vt:variant>
      <vt:variant>
        <vt:lpwstr>_Toc159843700</vt:lpwstr>
      </vt:variant>
      <vt:variant>
        <vt:i4>1048634</vt:i4>
      </vt:variant>
      <vt:variant>
        <vt:i4>334</vt:i4>
      </vt:variant>
      <vt:variant>
        <vt:i4>0</vt:i4>
      </vt:variant>
      <vt:variant>
        <vt:i4>5</vt:i4>
      </vt:variant>
      <vt:variant>
        <vt:lpwstr/>
      </vt:variant>
      <vt:variant>
        <vt:lpwstr>_Toc159843699</vt:lpwstr>
      </vt:variant>
      <vt:variant>
        <vt:i4>1048634</vt:i4>
      </vt:variant>
      <vt:variant>
        <vt:i4>328</vt:i4>
      </vt:variant>
      <vt:variant>
        <vt:i4>0</vt:i4>
      </vt:variant>
      <vt:variant>
        <vt:i4>5</vt:i4>
      </vt:variant>
      <vt:variant>
        <vt:lpwstr/>
      </vt:variant>
      <vt:variant>
        <vt:lpwstr>_Toc159843698</vt:lpwstr>
      </vt:variant>
      <vt:variant>
        <vt:i4>1048634</vt:i4>
      </vt:variant>
      <vt:variant>
        <vt:i4>322</vt:i4>
      </vt:variant>
      <vt:variant>
        <vt:i4>0</vt:i4>
      </vt:variant>
      <vt:variant>
        <vt:i4>5</vt:i4>
      </vt:variant>
      <vt:variant>
        <vt:lpwstr/>
      </vt:variant>
      <vt:variant>
        <vt:lpwstr>_Toc159843697</vt:lpwstr>
      </vt:variant>
      <vt:variant>
        <vt:i4>1048634</vt:i4>
      </vt:variant>
      <vt:variant>
        <vt:i4>316</vt:i4>
      </vt:variant>
      <vt:variant>
        <vt:i4>0</vt:i4>
      </vt:variant>
      <vt:variant>
        <vt:i4>5</vt:i4>
      </vt:variant>
      <vt:variant>
        <vt:lpwstr/>
      </vt:variant>
      <vt:variant>
        <vt:lpwstr>_Toc159843696</vt:lpwstr>
      </vt:variant>
      <vt:variant>
        <vt:i4>1048634</vt:i4>
      </vt:variant>
      <vt:variant>
        <vt:i4>310</vt:i4>
      </vt:variant>
      <vt:variant>
        <vt:i4>0</vt:i4>
      </vt:variant>
      <vt:variant>
        <vt:i4>5</vt:i4>
      </vt:variant>
      <vt:variant>
        <vt:lpwstr/>
      </vt:variant>
      <vt:variant>
        <vt:lpwstr>_Toc159843695</vt:lpwstr>
      </vt:variant>
      <vt:variant>
        <vt:i4>1048634</vt:i4>
      </vt:variant>
      <vt:variant>
        <vt:i4>304</vt:i4>
      </vt:variant>
      <vt:variant>
        <vt:i4>0</vt:i4>
      </vt:variant>
      <vt:variant>
        <vt:i4>5</vt:i4>
      </vt:variant>
      <vt:variant>
        <vt:lpwstr/>
      </vt:variant>
      <vt:variant>
        <vt:lpwstr>_Toc159843694</vt:lpwstr>
      </vt:variant>
      <vt:variant>
        <vt:i4>1048634</vt:i4>
      </vt:variant>
      <vt:variant>
        <vt:i4>298</vt:i4>
      </vt:variant>
      <vt:variant>
        <vt:i4>0</vt:i4>
      </vt:variant>
      <vt:variant>
        <vt:i4>5</vt:i4>
      </vt:variant>
      <vt:variant>
        <vt:lpwstr/>
      </vt:variant>
      <vt:variant>
        <vt:lpwstr>_Toc159843693</vt:lpwstr>
      </vt:variant>
      <vt:variant>
        <vt:i4>1048634</vt:i4>
      </vt:variant>
      <vt:variant>
        <vt:i4>292</vt:i4>
      </vt:variant>
      <vt:variant>
        <vt:i4>0</vt:i4>
      </vt:variant>
      <vt:variant>
        <vt:i4>5</vt:i4>
      </vt:variant>
      <vt:variant>
        <vt:lpwstr/>
      </vt:variant>
      <vt:variant>
        <vt:lpwstr>_Toc159843692</vt:lpwstr>
      </vt:variant>
      <vt:variant>
        <vt:i4>1048634</vt:i4>
      </vt:variant>
      <vt:variant>
        <vt:i4>286</vt:i4>
      </vt:variant>
      <vt:variant>
        <vt:i4>0</vt:i4>
      </vt:variant>
      <vt:variant>
        <vt:i4>5</vt:i4>
      </vt:variant>
      <vt:variant>
        <vt:lpwstr/>
      </vt:variant>
      <vt:variant>
        <vt:lpwstr>_Toc159843691</vt:lpwstr>
      </vt:variant>
      <vt:variant>
        <vt:i4>1048634</vt:i4>
      </vt:variant>
      <vt:variant>
        <vt:i4>280</vt:i4>
      </vt:variant>
      <vt:variant>
        <vt:i4>0</vt:i4>
      </vt:variant>
      <vt:variant>
        <vt:i4>5</vt:i4>
      </vt:variant>
      <vt:variant>
        <vt:lpwstr/>
      </vt:variant>
      <vt:variant>
        <vt:lpwstr>_Toc159843690</vt:lpwstr>
      </vt:variant>
      <vt:variant>
        <vt:i4>1114170</vt:i4>
      </vt:variant>
      <vt:variant>
        <vt:i4>274</vt:i4>
      </vt:variant>
      <vt:variant>
        <vt:i4>0</vt:i4>
      </vt:variant>
      <vt:variant>
        <vt:i4>5</vt:i4>
      </vt:variant>
      <vt:variant>
        <vt:lpwstr/>
      </vt:variant>
      <vt:variant>
        <vt:lpwstr>_Toc159843689</vt:lpwstr>
      </vt:variant>
      <vt:variant>
        <vt:i4>1114170</vt:i4>
      </vt:variant>
      <vt:variant>
        <vt:i4>268</vt:i4>
      </vt:variant>
      <vt:variant>
        <vt:i4>0</vt:i4>
      </vt:variant>
      <vt:variant>
        <vt:i4>5</vt:i4>
      </vt:variant>
      <vt:variant>
        <vt:lpwstr/>
      </vt:variant>
      <vt:variant>
        <vt:lpwstr>_Toc159843688</vt:lpwstr>
      </vt:variant>
      <vt:variant>
        <vt:i4>1114170</vt:i4>
      </vt:variant>
      <vt:variant>
        <vt:i4>262</vt:i4>
      </vt:variant>
      <vt:variant>
        <vt:i4>0</vt:i4>
      </vt:variant>
      <vt:variant>
        <vt:i4>5</vt:i4>
      </vt:variant>
      <vt:variant>
        <vt:lpwstr/>
      </vt:variant>
      <vt:variant>
        <vt:lpwstr>_Toc159843687</vt:lpwstr>
      </vt:variant>
      <vt:variant>
        <vt:i4>1114170</vt:i4>
      </vt:variant>
      <vt:variant>
        <vt:i4>256</vt:i4>
      </vt:variant>
      <vt:variant>
        <vt:i4>0</vt:i4>
      </vt:variant>
      <vt:variant>
        <vt:i4>5</vt:i4>
      </vt:variant>
      <vt:variant>
        <vt:lpwstr/>
      </vt:variant>
      <vt:variant>
        <vt:lpwstr>_Toc159843686</vt:lpwstr>
      </vt:variant>
      <vt:variant>
        <vt:i4>1114170</vt:i4>
      </vt:variant>
      <vt:variant>
        <vt:i4>250</vt:i4>
      </vt:variant>
      <vt:variant>
        <vt:i4>0</vt:i4>
      </vt:variant>
      <vt:variant>
        <vt:i4>5</vt:i4>
      </vt:variant>
      <vt:variant>
        <vt:lpwstr/>
      </vt:variant>
      <vt:variant>
        <vt:lpwstr>_Toc159843685</vt:lpwstr>
      </vt:variant>
      <vt:variant>
        <vt:i4>1114170</vt:i4>
      </vt:variant>
      <vt:variant>
        <vt:i4>244</vt:i4>
      </vt:variant>
      <vt:variant>
        <vt:i4>0</vt:i4>
      </vt:variant>
      <vt:variant>
        <vt:i4>5</vt:i4>
      </vt:variant>
      <vt:variant>
        <vt:lpwstr/>
      </vt:variant>
      <vt:variant>
        <vt:lpwstr>_Toc159843684</vt:lpwstr>
      </vt:variant>
      <vt:variant>
        <vt:i4>1114170</vt:i4>
      </vt:variant>
      <vt:variant>
        <vt:i4>238</vt:i4>
      </vt:variant>
      <vt:variant>
        <vt:i4>0</vt:i4>
      </vt:variant>
      <vt:variant>
        <vt:i4>5</vt:i4>
      </vt:variant>
      <vt:variant>
        <vt:lpwstr/>
      </vt:variant>
      <vt:variant>
        <vt:lpwstr>_Toc159843683</vt:lpwstr>
      </vt:variant>
      <vt:variant>
        <vt:i4>1114170</vt:i4>
      </vt:variant>
      <vt:variant>
        <vt:i4>232</vt:i4>
      </vt:variant>
      <vt:variant>
        <vt:i4>0</vt:i4>
      </vt:variant>
      <vt:variant>
        <vt:i4>5</vt:i4>
      </vt:variant>
      <vt:variant>
        <vt:lpwstr/>
      </vt:variant>
      <vt:variant>
        <vt:lpwstr>_Toc159843681</vt:lpwstr>
      </vt:variant>
      <vt:variant>
        <vt:i4>1114170</vt:i4>
      </vt:variant>
      <vt:variant>
        <vt:i4>226</vt:i4>
      </vt:variant>
      <vt:variant>
        <vt:i4>0</vt:i4>
      </vt:variant>
      <vt:variant>
        <vt:i4>5</vt:i4>
      </vt:variant>
      <vt:variant>
        <vt:lpwstr/>
      </vt:variant>
      <vt:variant>
        <vt:lpwstr>_Toc159843680</vt:lpwstr>
      </vt:variant>
      <vt:variant>
        <vt:i4>1966138</vt:i4>
      </vt:variant>
      <vt:variant>
        <vt:i4>220</vt:i4>
      </vt:variant>
      <vt:variant>
        <vt:i4>0</vt:i4>
      </vt:variant>
      <vt:variant>
        <vt:i4>5</vt:i4>
      </vt:variant>
      <vt:variant>
        <vt:lpwstr/>
      </vt:variant>
      <vt:variant>
        <vt:lpwstr>_Toc159843679</vt:lpwstr>
      </vt:variant>
      <vt:variant>
        <vt:i4>1966138</vt:i4>
      </vt:variant>
      <vt:variant>
        <vt:i4>214</vt:i4>
      </vt:variant>
      <vt:variant>
        <vt:i4>0</vt:i4>
      </vt:variant>
      <vt:variant>
        <vt:i4>5</vt:i4>
      </vt:variant>
      <vt:variant>
        <vt:lpwstr/>
      </vt:variant>
      <vt:variant>
        <vt:lpwstr>_Toc159843678</vt:lpwstr>
      </vt:variant>
      <vt:variant>
        <vt:i4>1966138</vt:i4>
      </vt:variant>
      <vt:variant>
        <vt:i4>208</vt:i4>
      </vt:variant>
      <vt:variant>
        <vt:i4>0</vt:i4>
      </vt:variant>
      <vt:variant>
        <vt:i4>5</vt:i4>
      </vt:variant>
      <vt:variant>
        <vt:lpwstr/>
      </vt:variant>
      <vt:variant>
        <vt:lpwstr>_Toc159843677</vt:lpwstr>
      </vt:variant>
      <vt:variant>
        <vt:i4>1966138</vt:i4>
      </vt:variant>
      <vt:variant>
        <vt:i4>202</vt:i4>
      </vt:variant>
      <vt:variant>
        <vt:i4>0</vt:i4>
      </vt:variant>
      <vt:variant>
        <vt:i4>5</vt:i4>
      </vt:variant>
      <vt:variant>
        <vt:lpwstr/>
      </vt:variant>
      <vt:variant>
        <vt:lpwstr>_Toc159843676</vt:lpwstr>
      </vt:variant>
      <vt:variant>
        <vt:i4>1966138</vt:i4>
      </vt:variant>
      <vt:variant>
        <vt:i4>196</vt:i4>
      </vt:variant>
      <vt:variant>
        <vt:i4>0</vt:i4>
      </vt:variant>
      <vt:variant>
        <vt:i4>5</vt:i4>
      </vt:variant>
      <vt:variant>
        <vt:lpwstr/>
      </vt:variant>
      <vt:variant>
        <vt:lpwstr>_Toc159843675</vt:lpwstr>
      </vt:variant>
      <vt:variant>
        <vt:i4>1966138</vt:i4>
      </vt:variant>
      <vt:variant>
        <vt:i4>190</vt:i4>
      </vt:variant>
      <vt:variant>
        <vt:i4>0</vt:i4>
      </vt:variant>
      <vt:variant>
        <vt:i4>5</vt:i4>
      </vt:variant>
      <vt:variant>
        <vt:lpwstr/>
      </vt:variant>
      <vt:variant>
        <vt:lpwstr>_Toc159843674</vt:lpwstr>
      </vt:variant>
      <vt:variant>
        <vt:i4>1966138</vt:i4>
      </vt:variant>
      <vt:variant>
        <vt:i4>184</vt:i4>
      </vt:variant>
      <vt:variant>
        <vt:i4>0</vt:i4>
      </vt:variant>
      <vt:variant>
        <vt:i4>5</vt:i4>
      </vt:variant>
      <vt:variant>
        <vt:lpwstr/>
      </vt:variant>
      <vt:variant>
        <vt:lpwstr>_Toc159843673</vt:lpwstr>
      </vt:variant>
      <vt:variant>
        <vt:i4>1966138</vt:i4>
      </vt:variant>
      <vt:variant>
        <vt:i4>178</vt:i4>
      </vt:variant>
      <vt:variant>
        <vt:i4>0</vt:i4>
      </vt:variant>
      <vt:variant>
        <vt:i4>5</vt:i4>
      </vt:variant>
      <vt:variant>
        <vt:lpwstr/>
      </vt:variant>
      <vt:variant>
        <vt:lpwstr>_Toc159843672</vt:lpwstr>
      </vt:variant>
      <vt:variant>
        <vt:i4>1966138</vt:i4>
      </vt:variant>
      <vt:variant>
        <vt:i4>172</vt:i4>
      </vt:variant>
      <vt:variant>
        <vt:i4>0</vt:i4>
      </vt:variant>
      <vt:variant>
        <vt:i4>5</vt:i4>
      </vt:variant>
      <vt:variant>
        <vt:lpwstr/>
      </vt:variant>
      <vt:variant>
        <vt:lpwstr>_Toc159843671</vt:lpwstr>
      </vt:variant>
      <vt:variant>
        <vt:i4>2031674</vt:i4>
      </vt:variant>
      <vt:variant>
        <vt:i4>166</vt:i4>
      </vt:variant>
      <vt:variant>
        <vt:i4>0</vt:i4>
      </vt:variant>
      <vt:variant>
        <vt:i4>5</vt:i4>
      </vt:variant>
      <vt:variant>
        <vt:lpwstr/>
      </vt:variant>
      <vt:variant>
        <vt:lpwstr>_Toc159843669</vt:lpwstr>
      </vt:variant>
      <vt:variant>
        <vt:i4>2031674</vt:i4>
      </vt:variant>
      <vt:variant>
        <vt:i4>160</vt:i4>
      </vt:variant>
      <vt:variant>
        <vt:i4>0</vt:i4>
      </vt:variant>
      <vt:variant>
        <vt:i4>5</vt:i4>
      </vt:variant>
      <vt:variant>
        <vt:lpwstr/>
      </vt:variant>
      <vt:variant>
        <vt:lpwstr>_Toc159843668</vt:lpwstr>
      </vt:variant>
      <vt:variant>
        <vt:i4>2031674</vt:i4>
      </vt:variant>
      <vt:variant>
        <vt:i4>154</vt:i4>
      </vt:variant>
      <vt:variant>
        <vt:i4>0</vt:i4>
      </vt:variant>
      <vt:variant>
        <vt:i4>5</vt:i4>
      </vt:variant>
      <vt:variant>
        <vt:lpwstr/>
      </vt:variant>
      <vt:variant>
        <vt:lpwstr>_Toc159843667</vt:lpwstr>
      </vt:variant>
      <vt:variant>
        <vt:i4>2031674</vt:i4>
      </vt:variant>
      <vt:variant>
        <vt:i4>148</vt:i4>
      </vt:variant>
      <vt:variant>
        <vt:i4>0</vt:i4>
      </vt:variant>
      <vt:variant>
        <vt:i4>5</vt:i4>
      </vt:variant>
      <vt:variant>
        <vt:lpwstr/>
      </vt:variant>
      <vt:variant>
        <vt:lpwstr>_Toc159843666</vt:lpwstr>
      </vt:variant>
      <vt:variant>
        <vt:i4>2031674</vt:i4>
      </vt:variant>
      <vt:variant>
        <vt:i4>142</vt:i4>
      </vt:variant>
      <vt:variant>
        <vt:i4>0</vt:i4>
      </vt:variant>
      <vt:variant>
        <vt:i4>5</vt:i4>
      </vt:variant>
      <vt:variant>
        <vt:lpwstr/>
      </vt:variant>
      <vt:variant>
        <vt:lpwstr>_Toc159843665</vt:lpwstr>
      </vt:variant>
      <vt:variant>
        <vt:i4>2031674</vt:i4>
      </vt:variant>
      <vt:variant>
        <vt:i4>136</vt:i4>
      </vt:variant>
      <vt:variant>
        <vt:i4>0</vt:i4>
      </vt:variant>
      <vt:variant>
        <vt:i4>5</vt:i4>
      </vt:variant>
      <vt:variant>
        <vt:lpwstr/>
      </vt:variant>
      <vt:variant>
        <vt:lpwstr>_Toc159843664</vt:lpwstr>
      </vt:variant>
      <vt:variant>
        <vt:i4>2031674</vt:i4>
      </vt:variant>
      <vt:variant>
        <vt:i4>130</vt:i4>
      </vt:variant>
      <vt:variant>
        <vt:i4>0</vt:i4>
      </vt:variant>
      <vt:variant>
        <vt:i4>5</vt:i4>
      </vt:variant>
      <vt:variant>
        <vt:lpwstr/>
      </vt:variant>
      <vt:variant>
        <vt:lpwstr>_Toc159843663</vt:lpwstr>
      </vt:variant>
      <vt:variant>
        <vt:i4>2031674</vt:i4>
      </vt:variant>
      <vt:variant>
        <vt:i4>124</vt:i4>
      </vt:variant>
      <vt:variant>
        <vt:i4>0</vt:i4>
      </vt:variant>
      <vt:variant>
        <vt:i4>5</vt:i4>
      </vt:variant>
      <vt:variant>
        <vt:lpwstr/>
      </vt:variant>
      <vt:variant>
        <vt:lpwstr>_Toc159843662</vt:lpwstr>
      </vt:variant>
      <vt:variant>
        <vt:i4>2031674</vt:i4>
      </vt:variant>
      <vt:variant>
        <vt:i4>118</vt:i4>
      </vt:variant>
      <vt:variant>
        <vt:i4>0</vt:i4>
      </vt:variant>
      <vt:variant>
        <vt:i4>5</vt:i4>
      </vt:variant>
      <vt:variant>
        <vt:lpwstr/>
      </vt:variant>
      <vt:variant>
        <vt:lpwstr>_Toc159843661</vt:lpwstr>
      </vt:variant>
      <vt:variant>
        <vt:i4>2031674</vt:i4>
      </vt:variant>
      <vt:variant>
        <vt:i4>112</vt:i4>
      </vt:variant>
      <vt:variant>
        <vt:i4>0</vt:i4>
      </vt:variant>
      <vt:variant>
        <vt:i4>5</vt:i4>
      </vt:variant>
      <vt:variant>
        <vt:lpwstr/>
      </vt:variant>
      <vt:variant>
        <vt:lpwstr>_Toc159843660</vt:lpwstr>
      </vt:variant>
      <vt:variant>
        <vt:i4>1835066</vt:i4>
      </vt:variant>
      <vt:variant>
        <vt:i4>106</vt:i4>
      </vt:variant>
      <vt:variant>
        <vt:i4>0</vt:i4>
      </vt:variant>
      <vt:variant>
        <vt:i4>5</vt:i4>
      </vt:variant>
      <vt:variant>
        <vt:lpwstr/>
      </vt:variant>
      <vt:variant>
        <vt:lpwstr>_Toc159843659</vt:lpwstr>
      </vt:variant>
      <vt:variant>
        <vt:i4>1835066</vt:i4>
      </vt:variant>
      <vt:variant>
        <vt:i4>100</vt:i4>
      </vt:variant>
      <vt:variant>
        <vt:i4>0</vt:i4>
      </vt:variant>
      <vt:variant>
        <vt:i4>5</vt:i4>
      </vt:variant>
      <vt:variant>
        <vt:lpwstr/>
      </vt:variant>
      <vt:variant>
        <vt:lpwstr>_Toc159843658</vt:lpwstr>
      </vt:variant>
      <vt:variant>
        <vt:i4>1835066</vt:i4>
      </vt:variant>
      <vt:variant>
        <vt:i4>94</vt:i4>
      </vt:variant>
      <vt:variant>
        <vt:i4>0</vt:i4>
      </vt:variant>
      <vt:variant>
        <vt:i4>5</vt:i4>
      </vt:variant>
      <vt:variant>
        <vt:lpwstr/>
      </vt:variant>
      <vt:variant>
        <vt:lpwstr>_Toc159843657</vt:lpwstr>
      </vt:variant>
      <vt:variant>
        <vt:i4>1835066</vt:i4>
      </vt:variant>
      <vt:variant>
        <vt:i4>88</vt:i4>
      </vt:variant>
      <vt:variant>
        <vt:i4>0</vt:i4>
      </vt:variant>
      <vt:variant>
        <vt:i4>5</vt:i4>
      </vt:variant>
      <vt:variant>
        <vt:lpwstr/>
      </vt:variant>
      <vt:variant>
        <vt:lpwstr>_Toc159843656</vt:lpwstr>
      </vt:variant>
      <vt:variant>
        <vt:i4>1835066</vt:i4>
      </vt:variant>
      <vt:variant>
        <vt:i4>82</vt:i4>
      </vt:variant>
      <vt:variant>
        <vt:i4>0</vt:i4>
      </vt:variant>
      <vt:variant>
        <vt:i4>5</vt:i4>
      </vt:variant>
      <vt:variant>
        <vt:lpwstr/>
      </vt:variant>
      <vt:variant>
        <vt:lpwstr>_Toc159843655</vt:lpwstr>
      </vt:variant>
      <vt:variant>
        <vt:i4>1835066</vt:i4>
      </vt:variant>
      <vt:variant>
        <vt:i4>76</vt:i4>
      </vt:variant>
      <vt:variant>
        <vt:i4>0</vt:i4>
      </vt:variant>
      <vt:variant>
        <vt:i4>5</vt:i4>
      </vt:variant>
      <vt:variant>
        <vt:lpwstr/>
      </vt:variant>
      <vt:variant>
        <vt:lpwstr>_Toc159843654</vt:lpwstr>
      </vt:variant>
      <vt:variant>
        <vt:i4>1835066</vt:i4>
      </vt:variant>
      <vt:variant>
        <vt:i4>70</vt:i4>
      </vt:variant>
      <vt:variant>
        <vt:i4>0</vt:i4>
      </vt:variant>
      <vt:variant>
        <vt:i4>5</vt:i4>
      </vt:variant>
      <vt:variant>
        <vt:lpwstr/>
      </vt:variant>
      <vt:variant>
        <vt:lpwstr>_Toc159843653</vt:lpwstr>
      </vt:variant>
      <vt:variant>
        <vt:i4>1835066</vt:i4>
      </vt:variant>
      <vt:variant>
        <vt:i4>64</vt:i4>
      </vt:variant>
      <vt:variant>
        <vt:i4>0</vt:i4>
      </vt:variant>
      <vt:variant>
        <vt:i4>5</vt:i4>
      </vt:variant>
      <vt:variant>
        <vt:lpwstr/>
      </vt:variant>
      <vt:variant>
        <vt:lpwstr>_Toc159843652</vt:lpwstr>
      </vt:variant>
      <vt:variant>
        <vt:i4>1835066</vt:i4>
      </vt:variant>
      <vt:variant>
        <vt:i4>58</vt:i4>
      </vt:variant>
      <vt:variant>
        <vt:i4>0</vt:i4>
      </vt:variant>
      <vt:variant>
        <vt:i4>5</vt:i4>
      </vt:variant>
      <vt:variant>
        <vt:lpwstr/>
      </vt:variant>
      <vt:variant>
        <vt:lpwstr>_Toc159843651</vt:lpwstr>
      </vt:variant>
      <vt:variant>
        <vt:i4>1835066</vt:i4>
      </vt:variant>
      <vt:variant>
        <vt:i4>52</vt:i4>
      </vt:variant>
      <vt:variant>
        <vt:i4>0</vt:i4>
      </vt:variant>
      <vt:variant>
        <vt:i4>5</vt:i4>
      </vt:variant>
      <vt:variant>
        <vt:lpwstr/>
      </vt:variant>
      <vt:variant>
        <vt:lpwstr>_Toc159843650</vt:lpwstr>
      </vt:variant>
      <vt:variant>
        <vt:i4>1900602</vt:i4>
      </vt:variant>
      <vt:variant>
        <vt:i4>46</vt:i4>
      </vt:variant>
      <vt:variant>
        <vt:i4>0</vt:i4>
      </vt:variant>
      <vt:variant>
        <vt:i4>5</vt:i4>
      </vt:variant>
      <vt:variant>
        <vt:lpwstr/>
      </vt:variant>
      <vt:variant>
        <vt:lpwstr>_Toc159843649</vt:lpwstr>
      </vt:variant>
      <vt:variant>
        <vt:i4>1900602</vt:i4>
      </vt:variant>
      <vt:variant>
        <vt:i4>40</vt:i4>
      </vt:variant>
      <vt:variant>
        <vt:i4>0</vt:i4>
      </vt:variant>
      <vt:variant>
        <vt:i4>5</vt:i4>
      </vt:variant>
      <vt:variant>
        <vt:lpwstr/>
      </vt:variant>
      <vt:variant>
        <vt:lpwstr>_Toc159843648</vt:lpwstr>
      </vt:variant>
      <vt:variant>
        <vt:i4>1900602</vt:i4>
      </vt:variant>
      <vt:variant>
        <vt:i4>34</vt:i4>
      </vt:variant>
      <vt:variant>
        <vt:i4>0</vt:i4>
      </vt:variant>
      <vt:variant>
        <vt:i4>5</vt:i4>
      </vt:variant>
      <vt:variant>
        <vt:lpwstr/>
      </vt:variant>
      <vt:variant>
        <vt:lpwstr>_Toc159843647</vt:lpwstr>
      </vt:variant>
      <vt:variant>
        <vt:i4>1900602</vt:i4>
      </vt:variant>
      <vt:variant>
        <vt:i4>28</vt:i4>
      </vt:variant>
      <vt:variant>
        <vt:i4>0</vt:i4>
      </vt:variant>
      <vt:variant>
        <vt:i4>5</vt:i4>
      </vt:variant>
      <vt:variant>
        <vt:lpwstr/>
      </vt:variant>
      <vt:variant>
        <vt:lpwstr>_Toc159843646</vt:lpwstr>
      </vt:variant>
      <vt:variant>
        <vt:i4>1900602</vt:i4>
      </vt:variant>
      <vt:variant>
        <vt:i4>22</vt:i4>
      </vt:variant>
      <vt:variant>
        <vt:i4>0</vt:i4>
      </vt:variant>
      <vt:variant>
        <vt:i4>5</vt:i4>
      </vt:variant>
      <vt:variant>
        <vt:lpwstr/>
      </vt:variant>
      <vt:variant>
        <vt:lpwstr>_Toc159843645</vt:lpwstr>
      </vt:variant>
      <vt:variant>
        <vt:i4>1900602</vt:i4>
      </vt:variant>
      <vt:variant>
        <vt:i4>16</vt:i4>
      </vt:variant>
      <vt:variant>
        <vt:i4>0</vt:i4>
      </vt:variant>
      <vt:variant>
        <vt:i4>5</vt:i4>
      </vt:variant>
      <vt:variant>
        <vt:lpwstr/>
      </vt:variant>
      <vt:variant>
        <vt:lpwstr>_Toc159843644</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Shiatsu evidence evaluation – Appendices A to C</dc:title>
  <dc:subject>Private health insurance</dc:subject>
  <dc:creator>Australian Government Department of Health and Aged Care</dc:creator>
  <cp:keywords>PHI</cp:keywords>
  <dc:description/>
  <cp:lastModifiedBy>MCCAY, Meryl</cp:lastModifiedBy>
  <cp:revision>36</cp:revision>
  <cp:lastPrinted>2024-04-23T00:15:00Z</cp:lastPrinted>
  <dcterms:created xsi:type="dcterms:W3CDTF">2024-04-18T21:42:00Z</dcterms:created>
  <dcterms:modified xsi:type="dcterms:W3CDTF">2025-03-31T06:50:00Z</dcterms:modified>
  <cp:category/>
  <cp:contentStatus/>
  <dc:language/>
  <cp:version/>
</cp:coreProperties>
</file>