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2"/>
      </w:tblGrid>
      <w:tr w:rsidR="00F77285" w14:paraId="235C6FC9" w14:textId="77777777" w:rsidTr="007C4887">
        <w:trPr>
          <w:cantSplit/>
          <w:trHeight w:hRule="exact" w:val="17577"/>
        </w:trPr>
        <w:tc>
          <w:tcPr>
            <w:tcW w:w="14220" w:type="dxa"/>
          </w:tcPr>
          <w:p w14:paraId="4DE9F4AD" w14:textId="77777777" w:rsidR="00F77285" w:rsidRPr="00F77285" w:rsidRDefault="00876519" w:rsidP="00F77285">
            <w:pPr>
              <w:pStyle w:val="Heading1"/>
            </w:pPr>
            <w:r w:rsidRPr="00876519">
              <w:t>Reasons to visit &lt;Location&gt; Medicare Urgent Care Clinic</w:t>
            </w:r>
          </w:p>
        </w:tc>
      </w:tr>
      <w:tr w:rsidR="00F77285" w14:paraId="282C61A1" w14:textId="77777777" w:rsidTr="007C4887">
        <w:tc>
          <w:tcPr>
            <w:tcW w:w="14220" w:type="dxa"/>
          </w:tcPr>
          <w:p w14:paraId="2C392AD1" w14:textId="77777777" w:rsidR="00F77285" w:rsidRDefault="00876519" w:rsidP="00F77285">
            <w:pPr>
              <w:pStyle w:val="Heading2"/>
            </w:pPr>
            <w:r w:rsidRPr="00876519">
              <w:t>To find out more about how &lt;Location&gt; Medicare Urgent Care Clinic can help you, visit &lt;www.clinic website.com&gt;</w:t>
            </w:r>
          </w:p>
        </w:tc>
      </w:tr>
    </w:tbl>
    <w:p w14:paraId="49AA1ED3" w14:textId="77777777" w:rsidR="0052682E" w:rsidRDefault="0052682E"/>
    <w:sectPr w:rsidR="0052682E" w:rsidSect="007C4887">
      <w:headerReference w:type="default" r:id="rId9"/>
      <w:pgSz w:w="16840" w:h="23820"/>
      <w:pgMar w:top="3175" w:right="130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16C03" w14:textId="77777777" w:rsidR="00DB205A" w:rsidRDefault="00DB205A" w:rsidP="00F77285">
      <w:r>
        <w:separator/>
      </w:r>
    </w:p>
  </w:endnote>
  <w:endnote w:type="continuationSeparator" w:id="0">
    <w:p w14:paraId="776A0451" w14:textId="77777777" w:rsidR="00DB205A" w:rsidRDefault="00DB205A" w:rsidP="00F77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C1C3C" w14:textId="77777777" w:rsidR="00DB205A" w:rsidRDefault="00DB205A" w:rsidP="00F77285">
      <w:r>
        <w:separator/>
      </w:r>
    </w:p>
  </w:footnote>
  <w:footnote w:type="continuationSeparator" w:id="0">
    <w:p w14:paraId="41E851C0" w14:textId="77777777" w:rsidR="00DB205A" w:rsidRDefault="00DB205A" w:rsidP="00F77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20747" w14:textId="77777777" w:rsidR="00F77285" w:rsidRDefault="00F772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CA8CB9" wp14:editId="7A856AC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15111021"/>
          <wp:effectExtent l="0" t="0" r="1905" b="2540"/>
          <wp:wrapNone/>
          <wp:docPr id="16900204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02046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15111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10F"/>
    <w:rsid w:val="000C7E49"/>
    <w:rsid w:val="00155CBD"/>
    <w:rsid w:val="00183AE7"/>
    <w:rsid w:val="0028615B"/>
    <w:rsid w:val="00504042"/>
    <w:rsid w:val="0052682E"/>
    <w:rsid w:val="007C4887"/>
    <w:rsid w:val="0083710F"/>
    <w:rsid w:val="00876519"/>
    <w:rsid w:val="008E05B5"/>
    <w:rsid w:val="00A033F5"/>
    <w:rsid w:val="00A03DC3"/>
    <w:rsid w:val="00A9159F"/>
    <w:rsid w:val="00B37A39"/>
    <w:rsid w:val="00C62F23"/>
    <w:rsid w:val="00DB205A"/>
    <w:rsid w:val="00F5012C"/>
    <w:rsid w:val="00F7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B059B"/>
  <w15:chartTrackingRefBased/>
  <w15:docId w15:val="{5112502A-BBA9-41A7-922F-1B9C9635B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 (Body CS)"/>
        <w:kern w:val="2"/>
        <w:sz w:val="22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285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7285"/>
    <w:pPr>
      <w:keepNext/>
      <w:keepLines/>
      <w:spacing w:after="360"/>
      <w:outlineLvl w:val="0"/>
    </w:pPr>
    <w:rPr>
      <w:rFonts w:eastAsiaTheme="majorEastAsia" w:cstheme="majorBidi"/>
      <w:b/>
      <w:color w:val="004221" w:themeColor="accent1" w:themeShade="BF"/>
      <w:sz w:val="9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7285"/>
    <w:pPr>
      <w:keepNext/>
      <w:keepLines/>
      <w:spacing w:after="240"/>
      <w:outlineLvl w:val="1"/>
    </w:pPr>
    <w:rPr>
      <w:rFonts w:eastAsiaTheme="majorEastAsia" w:cstheme="majorBidi"/>
      <w:b/>
      <w:color w:val="004221" w:themeColor="accent1" w:themeShade="BF"/>
      <w:sz w:val="5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4887"/>
    <w:pPr>
      <w:keepNext/>
      <w:keepLines/>
      <w:spacing w:before="160" w:after="80"/>
      <w:outlineLvl w:val="2"/>
    </w:pPr>
    <w:rPr>
      <w:rFonts w:eastAsiaTheme="majorEastAsia" w:cstheme="majorBidi"/>
      <w:b/>
      <w:color w:val="00422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2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422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285"/>
    <w:pPr>
      <w:keepNext/>
      <w:keepLines/>
      <w:spacing w:before="80" w:after="40"/>
      <w:outlineLvl w:val="4"/>
    </w:pPr>
    <w:rPr>
      <w:rFonts w:eastAsiaTheme="majorEastAsia" w:cstheme="majorBidi"/>
      <w:color w:val="00422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2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2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2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772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285"/>
    <w:rPr>
      <w:rFonts w:ascii="Arial" w:eastAsiaTheme="majorEastAsia" w:hAnsi="Arial" w:cstheme="majorBidi"/>
      <w:b/>
      <w:color w:val="004221" w:themeColor="accent1" w:themeShade="BF"/>
      <w:sz w:val="9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77285"/>
    <w:rPr>
      <w:rFonts w:ascii="Arial" w:eastAsiaTheme="majorEastAsia" w:hAnsi="Arial" w:cstheme="majorBidi"/>
      <w:b/>
      <w:color w:val="004221" w:themeColor="accent1" w:themeShade="BF"/>
      <w:sz w:val="5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4887"/>
    <w:rPr>
      <w:rFonts w:ascii="Arial" w:eastAsiaTheme="majorEastAsia" w:hAnsi="Arial" w:cstheme="majorBidi"/>
      <w:b/>
      <w:color w:val="00422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285"/>
    <w:rPr>
      <w:rFonts w:ascii="Arial" w:eastAsiaTheme="majorEastAsia" w:hAnsi="Arial" w:cstheme="majorBidi"/>
      <w:i/>
      <w:iCs/>
      <w:color w:val="00422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285"/>
    <w:rPr>
      <w:rFonts w:ascii="Arial" w:eastAsiaTheme="majorEastAsia" w:hAnsi="Arial" w:cstheme="majorBidi"/>
      <w:color w:val="00422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285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285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285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F77285"/>
    <w:rPr>
      <w:rFonts w:ascii="Arial" w:eastAsiaTheme="majorEastAsia" w:hAnsi="Arial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72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7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72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728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72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7285"/>
    <w:rPr>
      <w:rFonts w:ascii="Arial" w:hAnsi="Ari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72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7285"/>
    <w:rPr>
      <w:rFonts w:ascii="Arial" w:hAnsi="Arial"/>
      <w:i/>
      <w:iCs/>
      <w:color w:val="00422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7285"/>
    <w:pPr>
      <w:pBdr>
        <w:top w:val="single" w:sz="4" w:space="10" w:color="004221" w:themeColor="accent1" w:themeShade="BF"/>
        <w:bottom w:val="single" w:sz="4" w:space="10" w:color="004221" w:themeColor="accent1" w:themeShade="BF"/>
      </w:pBdr>
      <w:spacing w:before="360" w:after="360"/>
      <w:ind w:left="864" w:right="864"/>
      <w:jc w:val="center"/>
    </w:pPr>
    <w:rPr>
      <w:i/>
      <w:iCs/>
      <w:color w:val="00422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7285"/>
    <w:rPr>
      <w:rFonts w:ascii="Arial" w:hAnsi="Arial"/>
      <w:i/>
      <w:iCs/>
      <w:color w:val="00422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7285"/>
    <w:rPr>
      <w:rFonts w:ascii="Arial" w:hAnsi="Arial"/>
      <w:b/>
      <w:bCs/>
      <w:smallCaps/>
      <w:color w:val="00422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772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285"/>
    <w:rPr>
      <w:rFonts w:ascii="Arial" w:eastAsiaTheme="minorEastAsia" w:hAnsi="Arial"/>
    </w:rPr>
  </w:style>
  <w:style w:type="paragraph" w:styleId="Footer">
    <w:name w:val="footer"/>
    <w:basedOn w:val="Normal"/>
    <w:link w:val="FooterChar"/>
    <w:uiPriority w:val="99"/>
    <w:unhideWhenUsed/>
    <w:rsid w:val="00F772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285"/>
    <w:rPr>
      <w:rFonts w:ascii="Arial" w:eastAsiaTheme="minorEastAsia" w:hAnsi="Arial"/>
    </w:rPr>
  </w:style>
  <w:style w:type="table" w:styleId="TableGrid">
    <w:name w:val="Table Grid"/>
    <w:basedOn w:val="TableNormal"/>
    <w:uiPriority w:val="39"/>
    <w:rsid w:val="00F77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left w:w="0" w:type="dxa"/>
        <w:right w:w="0" w:type="dxa"/>
      </w:tcMar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healthgov.sharepoint.com/sites/CSS-VS/Shared%20Documents/Medicare%20Urgent%20Care%20Clinics%20Campaign/Fenton/Local%20posters/Templated%20posters%20x%203%20-%20February%202025/Reasons%20to%20visit_A3.dotx?OR=81dd2b71-fb82-4b33-ac71-fed46bf0f87a&amp;CI" TargetMode="External"/></Relationships>
</file>

<file path=word/theme/theme1.xml><?xml version="1.0" encoding="utf-8"?>
<a:theme xmlns:a="http://schemas.openxmlformats.org/drawingml/2006/main" name="UCCposter">
  <a:themeElements>
    <a:clrScheme name="UCCposter">
      <a:dk1>
        <a:srgbClr val="000000"/>
      </a:dk1>
      <a:lt1>
        <a:srgbClr val="FFFFFF"/>
      </a:lt1>
      <a:dk2>
        <a:srgbClr val="004120"/>
      </a:dk2>
      <a:lt2>
        <a:srgbClr val="FFFFFF"/>
      </a:lt2>
      <a:accent1>
        <a:srgbClr val="00592D"/>
      </a:accent1>
      <a:accent2>
        <a:srgbClr val="00592D"/>
      </a:accent2>
      <a:accent3>
        <a:srgbClr val="00592D"/>
      </a:accent3>
      <a:accent4>
        <a:srgbClr val="00592D"/>
      </a:accent4>
      <a:accent5>
        <a:srgbClr val="00592D"/>
      </a:accent5>
      <a:accent6>
        <a:srgbClr val="00592D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UCCposter" id="{087F2F13-7597-0743-98AF-754911A2C1D7}" vid="{855F6D02-7593-D64F-9D7E-4A02CECD4E5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bc7174-e12c-49db-8b88-a3d6850e88b7" xsi:nil="true"/>
    <lcf76f155ced4ddcb4097134ff3c332f xmlns="88065963-e31c-436c-8d71-ad9300615aa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8BFB9DA49AD479A07648B523EC31D" ma:contentTypeVersion="15" ma:contentTypeDescription="Create a new document." ma:contentTypeScope="" ma:versionID="d407a76d4b04d93e9583e2453eb4b9b8">
  <xsd:schema xmlns:xsd="http://www.w3.org/2001/XMLSchema" xmlns:xs="http://www.w3.org/2001/XMLSchema" xmlns:p="http://schemas.microsoft.com/office/2006/metadata/properties" xmlns:ns2="fdbc7174-e12c-49db-8b88-a3d6850e88b7" xmlns:ns3="88065963-e31c-436c-8d71-ad9300615aa8" targetNamespace="http://schemas.microsoft.com/office/2006/metadata/properties" ma:root="true" ma:fieldsID="42231a038a968f994721d9d7b04911a2" ns2:_="" ns3:_="">
    <xsd:import namespace="fdbc7174-e12c-49db-8b88-a3d6850e88b7"/>
    <xsd:import namespace="88065963-e31c-436c-8d71-ad9300615a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c7174-e12c-49db-8b88-a3d6850e88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324cbbc-05b6-49e1-b10f-a731999d5fa4}" ma:internalName="TaxCatchAll" ma:showField="CatchAllData" ma:web="fdbc7174-e12c-49db-8b88-a3d6850e88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5963-e31c-436c-8d71-ad9300615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C624B4-D91B-4631-AEE6-C17EAC6D92C6}">
  <ds:schemaRefs>
    <ds:schemaRef ds:uri="http://schemas.microsoft.com/office/2006/metadata/properties"/>
    <ds:schemaRef ds:uri="http://schemas.microsoft.com/office/infopath/2007/PartnerControls"/>
    <ds:schemaRef ds:uri="fdbc7174-e12c-49db-8b88-a3d6850e88b7"/>
    <ds:schemaRef ds:uri="88065963-e31c-436c-8d71-ad9300615aa8"/>
  </ds:schemaRefs>
</ds:datastoreItem>
</file>

<file path=customXml/itemProps2.xml><?xml version="1.0" encoding="utf-8"?>
<ds:datastoreItem xmlns:ds="http://schemas.openxmlformats.org/officeDocument/2006/customXml" ds:itemID="{C1DFF022-604C-44DB-8BC0-4E71E2C21E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D84562-C4D8-4891-A720-D24959427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bc7174-e12c-49db-8b88-a3d6850e88b7"/>
    <ds:schemaRef ds:uri="88065963-e31c-436c-8d71-ad9300615a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Reasons%20to%20visit_A3.dotx?OR=81dd2b71-fb82-4b33-ac71-fed46bf0f87a&amp;CI</Template>
  <TotalTime>80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Reasons to visit </vt:lpstr>
    </vt:vector>
  </TitlesOfParts>
  <Manager/>
  <Company/>
  <LinksUpToDate>false</LinksUpToDate>
  <CharactersWithSpaces>169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Reasons to visit</dc:title>
  <dc:subject/>
  <dc:creator>BROWN, Cale</dc:creator>
  <cp:keywords/>
  <dc:description/>
  <cp:lastModifiedBy>BROWN, Cale</cp:lastModifiedBy>
  <cp:revision>3</cp:revision>
  <dcterms:created xsi:type="dcterms:W3CDTF">2025-02-05T21:04:00Z</dcterms:created>
  <dcterms:modified xsi:type="dcterms:W3CDTF">2025-02-05T22:40:00Z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0x010100D458BFB9DA49AD479A07648B523EC31D</vt:lpwstr>
  </property>
</Properties>
</file>