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54360" w:rsidR="00705919" w:rsidP="00E268F4" w:rsidRDefault="00705919" w14:paraId="15BC5FCA" w14:textId="03DBC6DD">
      <w:pPr>
        <w:pStyle w:val="Title"/>
      </w:pPr>
      <w:r w:rsidRPr="6133FFFD">
        <w:t xml:space="preserve">First 24 </w:t>
      </w:r>
      <w:r w:rsidRPr="6133FFFD" w:rsidR="68C0DCD9">
        <w:t>h</w:t>
      </w:r>
      <w:r w:rsidRPr="6133FFFD">
        <w:t xml:space="preserve">ours </w:t>
      </w:r>
      <w:r w:rsidRPr="6133FFFD" w:rsidR="1A5AF65B">
        <w:t>c</w:t>
      </w:r>
      <w:r w:rsidRPr="6133FFFD">
        <w:t xml:space="preserve">hecklist </w:t>
      </w:r>
    </w:p>
    <w:p w:rsidRPr="00E268F4" w:rsidR="00705919" w:rsidP="00E268F4" w:rsidRDefault="00705919" w14:paraId="76B393C2" w14:textId="0B5C8EE9">
      <w:pPr>
        <w:pStyle w:val="Heading1"/>
      </w:pPr>
      <w:r w:rsidRPr="00E268F4">
        <w:t xml:space="preserve">Management of </w:t>
      </w:r>
      <w:r w:rsidRPr="00E268F4" w:rsidR="12C61791">
        <w:t>a</w:t>
      </w:r>
      <w:r w:rsidRPr="00E268F4">
        <w:t xml:space="preserve">cute </w:t>
      </w:r>
      <w:r w:rsidRPr="00E268F4" w:rsidR="072EB359">
        <w:t>r</w:t>
      </w:r>
      <w:r w:rsidRPr="00E268F4">
        <w:t xml:space="preserve">espiratory </w:t>
      </w:r>
      <w:r w:rsidRPr="00E268F4" w:rsidR="460FA41A">
        <w:t>i</w:t>
      </w:r>
      <w:r w:rsidRPr="00E268F4">
        <w:t xml:space="preserve">nfections or </w:t>
      </w:r>
      <w:r w:rsidRPr="00E268F4" w:rsidR="31B784A5">
        <w:t>o</w:t>
      </w:r>
      <w:r w:rsidRPr="00E268F4">
        <w:t xml:space="preserve">utbreaks in </w:t>
      </w:r>
      <w:r w:rsidRPr="00E268F4" w:rsidR="7C528CC6">
        <w:t>r</w:t>
      </w:r>
      <w:r w:rsidRPr="00E268F4">
        <w:t xml:space="preserve">esidential </w:t>
      </w:r>
      <w:r w:rsidRPr="00E268F4" w:rsidR="4A31AE94">
        <w:t>a</w:t>
      </w:r>
      <w:r w:rsidRPr="00E268F4">
        <w:t xml:space="preserve">ged </w:t>
      </w:r>
      <w:r w:rsidRPr="00E268F4" w:rsidR="4D6E097F">
        <w:t>c</w:t>
      </w:r>
      <w:r w:rsidRPr="00E268F4">
        <w:t xml:space="preserve">are </w:t>
      </w:r>
      <w:r w:rsidRPr="00E268F4" w:rsidR="3793C99B">
        <w:t>h</w:t>
      </w:r>
      <w:r w:rsidRPr="00E268F4">
        <w:t>omes</w:t>
      </w:r>
    </w:p>
    <w:p w:rsidR="00705919" w:rsidP="008C3343" w:rsidRDefault="00705919" w14:paraId="600E9FC4" w14:textId="2C1419DE">
      <w:pPr>
        <w:spacing w:after="120"/>
        <w:ind w:right="-57"/>
        <w:rPr>
          <w:sz w:val="22"/>
          <w:szCs w:val="22"/>
        </w:rPr>
      </w:pPr>
      <w:r w:rsidRPr="00F21727">
        <w:rPr>
          <w:sz w:val="22"/>
          <w:szCs w:val="22"/>
        </w:rPr>
        <w:t>The first 24 hours in managing an a</w:t>
      </w:r>
      <w:r w:rsidRPr="00F21727">
        <w:rPr>
          <w:rFonts w:eastAsia="Times New Roman" w:cs="Arial"/>
          <w:color w:val="222222"/>
          <w:sz w:val="22"/>
          <w:szCs w:val="22"/>
          <w:lang w:eastAsia="en-AU"/>
        </w:rPr>
        <w:t>cute respiratory infection (ARI) outbreak</w:t>
      </w:r>
      <w:r w:rsidRPr="00F21727">
        <w:rPr>
          <w:sz w:val="22"/>
          <w:szCs w:val="22"/>
        </w:rPr>
        <w:t>, like COVID-19, influenza and respiratory syncytial virus (RSV), in a residential aged care home is critical to minimising the spread of infection and its impact on residents, staff and visitors. This checklist is to help residential aged care providers and their staff to manage an ARI case or outbreak in the first 24 hours. Please visit the links within the checklist for more information.</w:t>
      </w:r>
    </w:p>
    <w:p w:rsidRPr="00E268F4" w:rsidR="00E268F4" w:rsidP="00E268F4" w:rsidRDefault="00E268F4" w14:paraId="5496E615" w14:textId="3C05A466">
      <w:pPr>
        <w:pStyle w:val="Heading2"/>
      </w:pPr>
      <w:r w:rsidRPr="00E268F4">
        <w:t>The first 24 hours</w:t>
      </w:r>
    </w:p>
    <w:p w:rsidRPr="00F21727" w:rsidR="00705919" w:rsidP="469425C7" w:rsidRDefault="00705919" w14:paraId="0C3BEFC0" w14:textId="4B51DD56" w14:noSpellErr="1">
      <w:pPr>
        <w:spacing w:before="60"/>
        <w:ind w:right="-227"/>
        <w:rPr>
          <w:rFonts w:cs="Arial"/>
          <w:sz w:val="22"/>
          <w:szCs w:val="22"/>
          <w:lang w:val="en-AU"/>
        </w:rPr>
      </w:pPr>
      <w:bookmarkStart w:name="_Hlk176936164" w:id="0"/>
      <w:r w:rsidRPr="469425C7" w:rsidR="469425C7">
        <w:rPr>
          <w:sz w:val="22"/>
          <w:szCs w:val="22"/>
          <w:lang w:val="en-AU"/>
        </w:rPr>
        <w:t>Residential aged care providers must take all possible steps to</w:t>
      </w:r>
      <w:hyperlink r:id="R25c791c6fedd42f8">
        <w:r w:rsidRPr="469425C7" w:rsidR="469425C7">
          <w:rPr>
            <w:color w:val="0070C0"/>
            <w:sz w:val="22"/>
            <w:szCs w:val="22"/>
            <w:lang w:val="en-AU"/>
          </w:rPr>
          <w:t xml:space="preserve"> </w:t>
        </w:r>
        <w:r w:rsidRPr="469425C7" w:rsidR="469425C7">
          <w:rPr>
            <w:color w:val="0070C0"/>
            <w:sz w:val="22"/>
            <w:szCs w:val="22"/>
            <w:u w:val="single"/>
            <w:lang w:val="en-AU"/>
          </w:rPr>
          <w:t>prepare for</w:t>
        </w:r>
      </w:hyperlink>
      <w:r w:rsidRPr="469425C7" w:rsidR="469425C7">
        <w:rPr>
          <w:sz w:val="22"/>
          <w:szCs w:val="22"/>
          <w:lang w:val="en-AU"/>
        </w:rPr>
        <w:t xml:space="preserve"> and manage an outbreak in their home</w:t>
      </w:r>
      <w:bookmarkEnd w:id="0"/>
      <w:r w:rsidRPr="469425C7" w:rsidR="469425C7">
        <w:rPr>
          <w:sz w:val="22"/>
          <w:szCs w:val="22"/>
          <w:lang w:val="en-AU"/>
        </w:rPr>
        <w:t xml:space="preserve">. </w:t>
      </w:r>
      <w:r w:rsidRPr="469425C7" w:rsidR="469425C7">
        <w:rPr>
          <w:rFonts w:cs="Arial"/>
          <w:sz w:val="22"/>
          <w:szCs w:val="22"/>
          <w:lang w:val="en-AU"/>
        </w:rPr>
        <w:t>An outbreak management plan (OMP) should be up to date and well-rehearsed for immediate activation.</w:t>
      </w:r>
    </w:p>
    <w:p w:rsidRPr="00705919" w:rsidR="00705919" w:rsidP="00E268F4" w:rsidRDefault="00E268F4" w14:paraId="53820DD2" w14:textId="0DD0FB03">
      <w:pPr>
        <w:pStyle w:val="Heading2"/>
      </w:pPr>
      <w:r w:rsidRPr="00896B04">
        <w:t>Immediate steps: within 30 minutes – 6 hours</w:t>
      </w:r>
    </w:p>
    <w:tbl>
      <w:tblPr>
        <w:tblStyle w:val="TableGrid"/>
        <w:tblW w:w="10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7"/>
        <w:gridCol w:w="7573"/>
        <w:gridCol w:w="1195"/>
      </w:tblGrid>
      <w:tr w:rsidRPr="008C3343" w:rsidR="00705919" w:rsidTr="469425C7" w14:paraId="0CEB9E7F" w14:textId="77777777">
        <w:trPr>
          <w:trHeight w:val="300"/>
        </w:trPr>
        <w:tc>
          <w:tcPr>
            <w:tcW w:w="1838" w:type="dxa"/>
            <w:shd w:val="clear" w:color="auto" w:fill="A3BDE7"/>
            <w:tcMar/>
            <w:vAlign w:val="center"/>
          </w:tcPr>
          <w:p w:rsidRPr="00F21727" w:rsidR="00705919" w:rsidP="00E268F4" w:rsidRDefault="00705919" w14:paraId="5D7BD486" w14:textId="29AA6214">
            <w:pPr>
              <w:pStyle w:val="TableHeading"/>
            </w:pPr>
            <w:r w:rsidRPr="00F21727">
              <w:t>Activity</w:t>
            </w:r>
          </w:p>
        </w:tc>
        <w:tc>
          <w:tcPr>
            <w:tcW w:w="7597" w:type="dxa"/>
            <w:shd w:val="clear" w:color="auto" w:fill="A3BDE7"/>
            <w:tcMar/>
            <w:vAlign w:val="center"/>
          </w:tcPr>
          <w:p w:rsidRPr="00F21727" w:rsidR="00705919" w:rsidP="00E268F4" w:rsidRDefault="00705919" w14:paraId="7294EE79" w14:textId="39FF3D3F">
            <w:pPr>
              <w:pStyle w:val="TableHeading"/>
            </w:pPr>
            <w:r w:rsidRPr="00F21727">
              <w:t>Steps to action within 30 minutes to 6 hours</w:t>
            </w:r>
          </w:p>
        </w:tc>
        <w:tc>
          <w:tcPr>
            <w:tcW w:w="1170" w:type="dxa"/>
            <w:shd w:val="clear" w:color="auto" w:fill="A3BDE7"/>
            <w:tcMar/>
            <w:vAlign w:val="center"/>
          </w:tcPr>
          <w:p w:rsidRPr="00F21727" w:rsidR="00705919" w:rsidP="00E268F4" w:rsidRDefault="00705919" w14:paraId="568D7C6F" w14:textId="2B7155C3">
            <w:pPr>
              <w:pStyle w:val="TableHeading"/>
            </w:pPr>
            <w:r w:rsidRPr="00F21727">
              <w:t>Checklist</w:t>
            </w:r>
          </w:p>
        </w:tc>
      </w:tr>
      <w:tr w:rsidRPr="008C3343" w:rsidR="00705919" w:rsidTr="469425C7" w14:paraId="2BFBCA42" w14:textId="77777777">
        <w:trPr>
          <w:trHeight w:val="300"/>
        </w:trPr>
        <w:tc>
          <w:tcPr>
            <w:tcW w:w="1838" w:type="dxa"/>
            <w:tcMar/>
          </w:tcPr>
          <w:p w:rsidRPr="003F3885" w:rsidR="008C3343" w:rsidP="00E268F4" w:rsidRDefault="00705919" w14:paraId="2807A66C" w14:textId="355D2F25">
            <w:pPr>
              <w:spacing w:before="120"/>
              <w:rPr>
                <w:rFonts w:cs="Arial"/>
                <w:sz w:val="20"/>
                <w:szCs w:val="20"/>
              </w:rPr>
            </w:pPr>
            <w:r w:rsidRPr="003F3885">
              <w:rPr>
                <w:rFonts w:cs="Arial"/>
                <w:sz w:val="20"/>
                <w:szCs w:val="20"/>
              </w:rPr>
              <w:t xml:space="preserve">Isolate ARI cases </w:t>
            </w:r>
            <w:r w:rsidRPr="003F3885" w:rsidR="002B5042">
              <w:rPr>
                <w:rFonts w:cs="Arial"/>
                <w:sz w:val="20"/>
                <w:szCs w:val="20"/>
              </w:rPr>
              <w:t>–</w:t>
            </w:r>
            <w:r w:rsidRPr="003F3885" w:rsidR="008C3343">
              <w:rPr>
                <w:rFonts w:cs="Arial"/>
                <w:sz w:val="20"/>
                <w:szCs w:val="20"/>
              </w:rPr>
              <w:t xml:space="preserve"> </w:t>
            </w:r>
            <w:r w:rsidRPr="003F3885" w:rsidR="002B5042">
              <w:rPr>
                <w:rFonts w:cs="Arial"/>
                <w:sz w:val="20"/>
                <w:szCs w:val="20"/>
              </w:rPr>
              <w:t>s</w:t>
            </w:r>
            <w:r w:rsidRPr="003F3885" w:rsidR="008C3343">
              <w:rPr>
                <w:rFonts w:cs="Arial"/>
                <w:sz w:val="20"/>
                <w:szCs w:val="20"/>
              </w:rPr>
              <w:t>taff</w:t>
            </w:r>
            <w:r w:rsidRPr="003F3885" w:rsidR="002B5042">
              <w:rPr>
                <w:rFonts w:cs="Arial"/>
                <w:sz w:val="20"/>
                <w:szCs w:val="20"/>
              </w:rPr>
              <w:t xml:space="preserve"> and residents</w:t>
            </w:r>
          </w:p>
        </w:tc>
        <w:tc>
          <w:tcPr>
            <w:tcW w:w="7597" w:type="dxa"/>
            <w:tcMar/>
          </w:tcPr>
          <w:p w:rsidRPr="003F3885" w:rsidR="00705919" w:rsidP="00661DC3" w:rsidRDefault="00705919" w14:paraId="2AC82CA1" w14:textId="77777777">
            <w:pPr>
              <w:spacing w:after="120"/>
              <w:rPr>
                <w:rFonts w:cs="Arial"/>
                <w:b/>
                <w:bCs/>
                <w:color w:val="auto"/>
                <w:sz w:val="20"/>
                <w:szCs w:val="20"/>
              </w:rPr>
            </w:pPr>
            <w:r w:rsidRPr="003F3885">
              <w:rPr>
                <w:rFonts w:cs="Arial"/>
                <w:b/>
                <w:bCs/>
                <w:color w:val="auto"/>
                <w:sz w:val="20"/>
                <w:szCs w:val="20"/>
              </w:rPr>
              <w:t>Staff member(s)</w:t>
            </w:r>
          </w:p>
          <w:p w:rsidRPr="003F3885" w:rsidR="00705919" w:rsidP="00D71819" w:rsidRDefault="00705919" w14:paraId="5C64F25B" w14:textId="403C3075">
            <w:pPr>
              <w:spacing w:after="60"/>
              <w:rPr>
                <w:rFonts w:cs="Arial"/>
                <w:b/>
                <w:bCs/>
                <w:color w:val="auto"/>
                <w:sz w:val="20"/>
                <w:szCs w:val="20"/>
              </w:rPr>
            </w:pPr>
            <w:r w:rsidRPr="003F3885">
              <w:rPr>
                <w:rFonts w:cs="Arial"/>
                <w:b/>
                <w:bCs/>
                <w:color w:val="auto"/>
                <w:sz w:val="20"/>
                <w:szCs w:val="20"/>
              </w:rPr>
              <w:t xml:space="preserve">Acute </w:t>
            </w:r>
            <w:r w:rsidRPr="003F3885" w:rsidR="1A327BF4">
              <w:rPr>
                <w:rFonts w:cs="Arial"/>
                <w:b/>
                <w:bCs/>
                <w:color w:val="auto"/>
                <w:sz w:val="20"/>
                <w:szCs w:val="20"/>
              </w:rPr>
              <w:t>r</w:t>
            </w:r>
            <w:r w:rsidRPr="003F3885">
              <w:rPr>
                <w:rFonts w:cs="Arial"/>
                <w:b/>
                <w:bCs/>
                <w:color w:val="auto"/>
                <w:sz w:val="20"/>
                <w:szCs w:val="20"/>
              </w:rPr>
              <w:t xml:space="preserve">espiratory </w:t>
            </w:r>
            <w:r w:rsidRPr="003F3885" w:rsidR="0E8831BC">
              <w:rPr>
                <w:rFonts w:cs="Arial"/>
                <w:b/>
                <w:bCs/>
                <w:color w:val="auto"/>
                <w:sz w:val="20"/>
                <w:szCs w:val="20"/>
              </w:rPr>
              <w:t>i</w:t>
            </w:r>
            <w:r w:rsidRPr="003F3885">
              <w:rPr>
                <w:rFonts w:cs="Arial"/>
                <w:b/>
                <w:bCs/>
                <w:color w:val="auto"/>
                <w:sz w:val="20"/>
                <w:szCs w:val="20"/>
              </w:rPr>
              <w:t xml:space="preserve">nfections (ARI) – </w:t>
            </w:r>
          </w:p>
          <w:p w:rsidRPr="003F3885" w:rsidR="00705919" w:rsidP="00A966BD" w:rsidRDefault="00705919" w14:paraId="030E0CA0" w14:textId="24E2ECB5">
            <w:pPr>
              <w:pStyle w:val="ListBullet"/>
              <w:rPr>
                <w:rFonts w:cs="Arial"/>
                <w:sz w:val="20"/>
                <w:szCs w:val="20"/>
              </w:rPr>
            </w:pPr>
            <w:r w:rsidRPr="003F3885">
              <w:rPr>
                <w:rFonts w:cs="Arial"/>
                <w:sz w:val="20"/>
                <w:szCs w:val="20"/>
              </w:rPr>
              <w:t xml:space="preserve">If </w:t>
            </w:r>
            <w:r w:rsidRPr="003F3885">
              <w:rPr>
                <w:rFonts w:cs="Arial"/>
                <w:b/>
                <w:bCs/>
                <w:sz w:val="20"/>
                <w:szCs w:val="20"/>
              </w:rPr>
              <w:t>on-site</w:t>
            </w:r>
            <w:r w:rsidRPr="003F3885">
              <w:rPr>
                <w:rFonts w:cs="Arial"/>
                <w:sz w:val="20"/>
                <w:szCs w:val="20"/>
              </w:rPr>
              <w:t xml:space="preserve">, </w:t>
            </w:r>
            <w:r w:rsidRPr="003F3885" w:rsidR="00DD367A">
              <w:rPr>
                <w:rFonts w:cs="Arial"/>
                <w:sz w:val="20"/>
                <w:szCs w:val="20"/>
              </w:rPr>
              <w:t xml:space="preserve">and the staff member is unwell, </w:t>
            </w:r>
            <w:r w:rsidRPr="003F3885">
              <w:rPr>
                <w:rFonts w:cs="Arial"/>
                <w:sz w:val="20"/>
                <w:szCs w:val="20"/>
              </w:rPr>
              <w:t>apply a surgical mask, leave the premises</w:t>
            </w:r>
            <w:r w:rsidRPr="003F3885" w:rsidR="00E0413D">
              <w:rPr>
                <w:rFonts w:cs="Arial"/>
                <w:sz w:val="20"/>
                <w:szCs w:val="20"/>
              </w:rPr>
              <w:t xml:space="preserve"> until they are well</w:t>
            </w:r>
            <w:r w:rsidRPr="003F3885">
              <w:rPr>
                <w:rFonts w:cs="Arial"/>
                <w:sz w:val="20"/>
                <w:szCs w:val="20"/>
              </w:rPr>
              <w:t>.</w:t>
            </w:r>
          </w:p>
          <w:p w:rsidRPr="003F3885" w:rsidR="00705919" w:rsidP="00A966BD" w:rsidRDefault="00705919" w14:paraId="4D07107E" w14:textId="77777777">
            <w:pPr>
              <w:pStyle w:val="ListBullet"/>
              <w:rPr>
                <w:rFonts w:cs="Arial"/>
                <w:sz w:val="20"/>
                <w:szCs w:val="20"/>
              </w:rPr>
            </w:pPr>
            <w:r w:rsidRPr="003F3885">
              <w:rPr>
                <w:rFonts w:cs="Arial"/>
                <w:sz w:val="20"/>
                <w:szCs w:val="20"/>
              </w:rPr>
              <w:t xml:space="preserve">If </w:t>
            </w:r>
            <w:r w:rsidRPr="003F3885">
              <w:rPr>
                <w:rFonts w:cs="Arial"/>
                <w:b/>
                <w:bCs/>
                <w:sz w:val="20"/>
                <w:szCs w:val="20"/>
              </w:rPr>
              <w:t>off-site</w:t>
            </w:r>
            <w:r w:rsidRPr="003F3885">
              <w:rPr>
                <w:rFonts w:cs="Arial"/>
                <w:sz w:val="20"/>
                <w:szCs w:val="20"/>
              </w:rPr>
              <w:t>, check rosters to confirm when previously on-site.</w:t>
            </w:r>
          </w:p>
          <w:p w:rsidRPr="003F3885" w:rsidR="00705919" w:rsidP="00A966BD" w:rsidRDefault="00705919" w14:paraId="23109EB9" w14:textId="77777777">
            <w:pPr>
              <w:pStyle w:val="ListBullet"/>
              <w:rPr>
                <w:rFonts w:cs="Arial"/>
                <w:sz w:val="20"/>
                <w:szCs w:val="20"/>
              </w:rPr>
            </w:pPr>
            <w:r w:rsidRPr="003F3885">
              <w:rPr>
                <w:rFonts w:cs="Arial"/>
                <w:sz w:val="20"/>
                <w:szCs w:val="20"/>
              </w:rPr>
              <w:t xml:space="preserve">Staff members who are a positive case should be excluded from the workplace until their acute symptoms have resolved and the recommended exclusion period has lapsed as per </w:t>
            </w:r>
            <w:hyperlink w:history="1" w:anchor=":~:text=The%20Communicable%20Diseases%20Network%20Australia%20(CDNA)%20have%20developed%20these%20national" r:id="rId12">
              <w:r w:rsidRPr="003F3885">
                <w:rPr>
                  <w:rFonts w:cs="Arial"/>
                  <w:sz w:val="20"/>
                  <w:szCs w:val="20"/>
                </w:rPr>
                <w:t>CDNA ARI Guideline</w:t>
              </w:r>
            </w:hyperlink>
            <w:r w:rsidRPr="003F3885">
              <w:rPr>
                <w:rFonts w:cs="Arial"/>
                <w:sz w:val="20"/>
                <w:szCs w:val="20"/>
              </w:rPr>
              <w:t xml:space="preserve"> or local public health unit (PHU) advice.</w:t>
            </w:r>
          </w:p>
          <w:p w:rsidRPr="003F3885" w:rsidR="00705919" w:rsidP="469425C7" w:rsidRDefault="00705919" w14:paraId="2B9E0690" w14:textId="2E63A9C8" w14:noSpellErr="1">
            <w:pPr>
              <w:pStyle w:val="ListBullet2"/>
              <w:spacing w:after="120"/>
              <w:ind w:left="723"/>
              <w:rPr>
                <w:rFonts w:cs="Arial"/>
                <w:sz w:val="20"/>
                <w:szCs w:val="20"/>
                <w:lang w:val="en-AU"/>
              </w:rPr>
            </w:pPr>
            <w:r w:rsidRPr="469425C7" w:rsidR="469425C7">
              <w:rPr>
                <w:rFonts w:cs="Arial"/>
                <w:sz w:val="20"/>
                <w:szCs w:val="20"/>
                <w:lang w:val="en-AU"/>
              </w:rPr>
              <w:t xml:space="preserve">In the event of critical staff shortages, liaise with local PHU/Department of Health and Aged Care if serious concerns regarding continuity of care or resident welfare. </w:t>
            </w:r>
          </w:p>
          <w:p w:rsidRPr="003F3885" w:rsidR="00705919" w:rsidP="00D71819" w:rsidRDefault="00705919" w14:paraId="686E7DCE" w14:textId="77777777">
            <w:pPr>
              <w:spacing w:before="120" w:after="60"/>
              <w:rPr>
                <w:rFonts w:cs="Arial"/>
                <w:b/>
                <w:bCs/>
                <w:color w:val="auto"/>
                <w:sz w:val="20"/>
                <w:szCs w:val="20"/>
              </w:rPr>
            </w:pPr>
            <w:r w:rsidRPr="003F3885">
              <w:rPr>
                <w:rFonts w:cs="Arial"/>
                <w:b/>
                <w:bCs/>
                <w:color w:val="auto"/>
                <w:sz w:val="20"/>
                <w:szCs w:val="20"/>
              </w:rPr>
              <w:t>Resident(s):</w:t>
            </w:r>
          </w:p>
          <w:p w:rsidRPr="003F3885" w:rsidR="002D733D" w:rsidP="004D609D" w:rsidRDefault="00705919" w14:paraId="05EDC773" w14:textId="77777777">
            <w:pPr>
              <w:pStyle w:val="ListBullet"/>
              <w:rPr>
                <w:rFonts w:cs="Arial"/>
                <w:sz w:val="20"/>
                <w:szCs w:val="20"/>
              </w:rPr>
            </w:pPr>
            <w:r w:rsidRPr="003F3885">
              <w:rPr>
                <w:rFonts w:cs="Arial"/>
                <w:sz w:val="20"/>
                <w:szCs w:val="20"/>
              </w:rPr>
              <w:t>Sensitively inform resident(s) and the resident’s family or representative of their diagnosis.</w:t>
            </w:r>
            <w:r w:rsidRPr="003F3885" w:rsidDel="003821B5">
              <w:rPr>
                <w:rFonts w:cs="Arial"/>
                <w:sz w:val="20"/>
                <w:szCs w:val="20"/>
              </w:rPr>
              <w:t xml:space="preserve"> </w:t>
            </w:r>
          </w:p>
          <w:p w:rsidRPr="003F3885" w:rsidR="007B2650" w:rsidP="469425C7" w:rsidRDefault="007B2650" w14:paraId="7E423239" w14:textId="04C769C4" w14:noSpellErr="1">
            <w:pPr>
              <w:pStyle w:val="ListBullet2"/>
              <w:spacing w:after="120"/>
              <w:ind w:left="723"/>
              <w:rPr>
                <w:rFonts w:cs="Arial"/>
                <w:sz w:val="20"/>
                <w:szCs w:val="20"/>
                <w:lang w:val="en-AU"/>
              </w:rPr>
            </w:pPr>
            <w:r w:rsidRPr="469425C7" w:rsidR="469425C7">
              <w:rPr>
                <w:rFonts w:cs="Arial"/>
                <w:sz w:val="20"/>
                <w:szCs w:val="20"/>
                <w:lang w:val="en-AU"/>
              </w:rPr>
              <w:t xml:space="preserve">Ensure residents retain dignity and choice by discussing </w:t>
            </w:r>
            <w:r w:rsidRPr="469425C7" w:rsidR="469425C7">
              <w:rPr>
                <w:rFonts w:cs="Arial"/>
                <w:sz w:val="20"/>
                <w:szCs w:val="20"/>
                <w:lang w:val="en-AU"/>
              </w:rPr>
              <w:t xml:space="preserve">isolation </w:t>
            </w:r>
            <w:r w:rsidRPr="469425C7" w:rsidR="469425C7">
              <w:rPr>
                <w:rFonts w:cs="Arial"/>
                <w:sz w:val="20"/>
                <w:szCs w:val="20"/>
                <w:lang w:val="en-AU"/>
              </w:rPr>
              <w:t>preferences if they test positive to COVID-19 or they are unaffected</w:t>
            </w:r>
            <w:r w:rsidRPr="469425C7" w:rsidR="469425C7">
              <w:rPr>
                <w:rFonts w:cs="Arial"/>
                <w:sz w:val="20"/>
                <w:szCs w:val="20"/>
                <w:lang w:val="en-AU"/>
              </w:rPr>
              <w:t xml:space="preserve">. </w:t>
            </w:r>
          </w:p>
          <w:p w:rsidRPr="003F3885" w:rsidR="00705919" w:rsidP="009928E6" w:rsidRDefault="007B2650" w14:paraId="4C8DBF40" w14:textId="74D188F9">
            <w:pPr>
              <w:pStyle w:val="ListBullet"/>
              <w:rPr>
                <w:rFonts w:cs="Arial"/>
                <w:sz w:val="20"/>
                <w:szCs w:val="20"/>
              </w:rPr>
            </w:pPr>
            <w:r w:rsidRPr="003F3885">
              <w:rPr>
                <w:rFonts w:cs="Arial"/>
                <w:sz w:val="20"/>
                <w:szCs w:val="20"/>
              </w:rPr>
              <w:lastRenderedPageBreak/>
              <w:t xml:space="preserve">To inform your discussions with residents, you should always complete a risk assessment. Refer to the </w:t>
            </w:r>
            <w:hyperlink r:id="rId13">
              <w:r w:rsidRPr="003F3885">
                <w:rPr>
                  <w:rStyle w:val="Hyperlink"/>
                  <w:rFonts w:cs="Arial"/>
                  <w:color w:val="006FB0"/>
                  <w:sz w:val="20"/>
                  <w:szCs w:val="20"/>
                  <w:shd w:val="clear" w:color="auto" w:fill="FFFFFF"/>
                </w:rPr>
                <w:t>CDNA ARI Guidelines</w:t>
              </w:r>
            </w:hyperlink>
            <w:r w:rsidRPr="003F3885" w:rsidR="00705919">
              <w:rPr>
                <w:rStyle w:val="Hyperlink"/>
                <w:rFonts w:cs="Arial"/>
                <w:color w:val="auto"/>
                <w:sz w:val="20"/>
                <w:szCs w:val="20"/>
                <w:u w:val="none"/>
                <w:shd w:val="clear" w:color="auto" w:fill="FFFFFF"/>
              </w:rPr>
              <w:t xml:space="preserve"> for guidance.</w:t>
            </w:r>
          </w:p>
          <w:p w:rsidRPr="003F3885" w:rsidR="00705919" w:rsidP="004D609D" w:rsidRDefault="00705919" w14:paraId="4516FE17" w14:textId="2453A9DD">
            <w:pPr>
              <w:pStyle w:val="ListBullet"/>
              <w:rPr>
                <w:rFonts w:cs="Arial"/>
                <w:sz w:val="20"/>
                <w:szCs w:val="20"/>
              </w:rPr>
            </w:pPr>
            <w:r w:rsidRPr="003F3885">
              <w:rPr>
                <w:rFonts w:cs="Arial"/>
                <w:sz w:val="20"/>
                <w:szCs w:val="20"/>
              </w:rPr>
              <w:t>Make sure resident(s) have been assessed</w:t>
            </w:r>
            <w:r w:rsidRPr="003F3885" w:rsidR="006E0DBF">
              <w:rPr>
                <w:rFonts w:cs="Arial"/>
                <w:sz w:val="20"/>
                <w:szCs w:val="20"/>
              </w:rPr>
              <w:t>, prior to testing positive,</w:t>
            </w:r>
            <w:r w:rsidRPr="003F3885">
              <w:rPr>
                <w:rFonts w:cs="Arial"/>
                <w:sz w:val="20"/>
                <w:szCs w:val="20"/>
              </w:rPr>
              <w:t xml:space="preserve"> by a </w:t>
            </w:r>
            <w:r w:rsidR="00F633D2">
              <w:rPr>
                <w:rFonts w:cs="Arial"/>
                <w:sz w:val="20"/>
                <w:szCs w:val="20"/>
              </w:rPr>
              <w:t>G</w:t>
            </w:r>
            <w:r w:rsidRPr="003F3885">
              <w:rPr>
                <w:rFonts w:cs="Arial"/>
                <w:sz w:val="20"/>
                <w:szCs w:val="20"/>
              </w:rPr>
              <w:t xml:space="preserve">eneral </w:t>
            </w:r>
            <w:r w:rsidR="00F633D2">
              <w:rPr>
                <w:rFonts w:cs="Arial"/>
                <w:sz w:val="20"/>
                <w:szCs w:val="20"/>
              </w:rPr>
              <w:t>P</w:t>
            </w:r>
            <w:r w:rsidRPr="003F3885">
              <w:rPr>
                <w:rFonts w:cs="Arial"/>
                <w:sz w:val="20"/>
                <w:szCs w:val="20"/>
              </w:rPr>
              <w:t xml:space="preserve">ractitioner (GP) or </w:t>
            </w:r>
            <w:r w:rsidRPr="003F3885" w:rsidR="00F633D2">
              <w:rPr>
                <w:rFonts w:cs="Arial"/>
                <w:sz w:val="20"/>
                <w:szCs w:val="20"/>
              </w:rPr>
              <w:t>Nurse Practitioner</w:t>
            </w:r>
            <w:r w:rsidRPr="003F3885">
              <w:rPr>
                <w:rFonts w:cs="Arial"/>
                <w:sz w:val="20"/>
                <w:szCs w:val="20"/>
              </w:rPr>
              <w:t xml:space="preserve"> (NP) for clinical care and suitability for antiviral treatment (COVID-19 and influenza).</w:t>
            </w:r>
          </w:p>
          <w:p w:rsidRPr="003F3885" w:rsidR="005D3A55" w:rsidP="004D609D" w:rsidRDefault="009707D9" w14:paraId="2CF5C443" w14:textId="0899A8F6">
            <w:pPr>
              <w:pStyle w:val="ListBullet"/>
              <w:rPr>
                <w:rFonts w:cs="Arial"/>
                <w:sz w:val="20"/>
                <w:szCs w:val="20"/>
              </w:rPr>
            </w:pPr>
            <w:r w:rsidRPr="003F3885">
              <w:rPr>
                <w:rFonts w:cs="Arial"/>
                <w:sz w:val="20"/>
                <w:szCs w:val="20"/>
              </w:rPr>
              <w:t>Oral antivirals should be administered as soon as possible</w:t>
            </w:r>
            <w:r w:rsidRPr="003F3885" w:rsidR="00096E81">
              <w:rPr>
                <w:rFonts w:cs="Arial"/>
                <w:sz w:val="20"/>
                <w:szCs w:val="20"/>
              </w:rPr>
              <w:t>:</w:t>
            </w:r>
          </w:p>
          <w:p w:rsidRPr="003F3885" w:rsidR="005D3A55" w:rsidP="00C761C1" w:rsidRDefault="005D3A55" w14:paraId="11964E94" w14:textId="47DF6CA2">
            <w:pPr>
              <w:pStyle w:val="ListBullet2"/>
              <w:spacing w:after="120"/>
              <w:ind w:left="723"/>
              <w:rPr>
                <w:rFonts w:cs="Arial"/>
                <w:sz w:val="20"/>
                <w:szCs w:val="20"/>
              </w:rPr>
            </w:pPr>
            <w:r w:rsidRPr="003F3885">
              <w:rPr>
                <w:rFonts w:cs="Arial"/>
                <w:b/>
                <w:bCs/>
                <w:sz w:val="20"/>
                <w:szCs w:val="20"/>
              </w:rPr>
              <w:t>COVID-19</w:t>
            </w:r>
            <w:r w:rsidRPr="003F3885">
              <w:rPr>
                <w:rFonts w:cs="Arial"/>
                <w:sz w:val="20"/>
                <w:szCs w:val="20"/>
              </w:rPr>
              <w:t xml:space="preserve"> </w:t>
            </w:r>
            <w:r w:rsidRPr="51990C99" w:rsidR="76EB73CA">
              <w:rPr>
                <w:rFonts w:cs="Arial"/>
                <w:sz w:val="20"/>
                <w:szCs w:val="20"/>
              </w:rPr>
              <w:t xml:space="preserve">antiviral medications </w:t>
            </w:r>
            <w:r w:rsidRPr="003F3885">
              <w:rPr>
                <w:rFonts w:cs="Arial"/>
                <w:sz w:val="20"/>
                <w:szCs w:val="20"/>
              </w:rPr>
              <w:t xml:space="preserve">should be started within </w:t>
            </w:r>
            <w:r w:rsidRPr="003F3885">
              <w:rPr>
                <w:rFonts w:cs="Arial"/>
                <w:b/>
                <w:bCs/>
                <w:sz w:val="20"/>
                <w:szCs w:val="20"/>
              </w:rPr>
              <w:t>5 days</w:t>
            </w:r>
            <w:r w:rsidRPr="003F3885">
              <w:rPr>
                <w:rFonts w:cs="Arial"/>
                <w:sz w:val="20"/>
                <w:szCs w:val="20"/>
              </w:rPr>
              <w:t xml:space="preserve"> of symptom onset </w:t>
            </w:r>
          </w:p>
          <w:p w:rsidRPr="003F3885" w:rsidR="00CB76DF" w:rsidP="004D609D" w:rsidRDefault="006E769D" w14:paraId="48884E88" w14:textId="74EF7EA1">
            <w:pPr>
              <w:pStyle w:val="ListBullet2"/>
              <w:spacing w:after="120"/>
              <w:ind w:left="723"/>
              <w:rPr>
                <w:rFonts w:cs="Arial"/>
                <w:sz w:val="20"/>
                <w:szCs w:val="20"/>
              </w:rPr>
            </w:pPr>
            <w:r w:rsidRPr="003F3885">
              <w:rPr>
                <w:rFonts w:cs="Arial"/>
                <w:b/>
                <w:bCs/>
                <w:sz w:val="20"/>
                <w:szCs w:val="20"/>
              </w:rPr>
              <w:t>i</w:t>
            </w:r>
            <w:r w:rsidRPr="003F3885" w:rsidR="005D3A55">
              <w:rPr>
                <w:rFonts w:cs="Arial"/>
                <w:b/>
                <w:bCs/>
                <w:sz w:val="20"/>
                <w:szCs w:val="20"/>
              </w:rPr>
              <w:t>nfluenza</w:t>
            </w:r>
            <w:r w:rsidRPr="003F3885" w:rsidR="005D3A55">
              <w:rPr>
                <w:rFonts w:cs="Arial"/>
                <w:sz w:val="20"/>
                <w:szCs w:val="20"/>
              </w:rPr>
              <w:t xml:space="preserve"> antiviral medications are most effective when</w:t>
            </w:r>
            <w:r w:rsidRPr="003F3885" w:rsidR="004D609D">
              <w:rPr>
                <w:rFonts w:cs="Arial"/>
                <w:sz w:val="20"/>
                <w:szCs w:val="20"/>
              </w:rPr>
              <w:t xml:space="preserve"> </w:t>
            </w:r>
            <w:r w:rsidRPr="003F3885" w:rsidR="005D3A55">
              <w:rPr>
                <w:rFonts w:cs="Arial"/>
                <w:sz w:val="20"/>
                <w:szCs w:val="20"/>
              </w:rPr>
              <w:t xml:space="preserve">started within </w:t>
            </w:r>
            <w:r w:rsidRPr="003F3885" w:rsidR="005D3A55">
              <w:rPr>
                <w:rFonts w:cs="Arial"/>
                <w:b/>
                <w:bCs/>
                <w:sz w:val="20"/>
                <w:szCs w:val="20"/>
              </w:rPr>
              <w:t>48</w:t>
            </w:r>
            <w:r w:rsidR="006F28AE">
              <w:rPr>
                <w:rFonts w:cs="Arial"/>
                <w:b/>
                <w:bCs/>
                <w:sz w:val="20"/>
                <w:szCs w:val="20"/>
              </w:rPr>
              <w:t> </w:t>
            </w:r>
            <w:r w:rsidRPr="003F3885" w:rsidR="005D3A55">
              <w:rPr>
                <w:rFonts w:cs="Arial"/>
                <w:b/>
                <w:bCs/>
                <w:sz w:val="20"/>
                <w:szCs w:val="20"/>
              </w:rPr>
              <w:t>hours</w:t>
            </w:r>
            <w:r w:rsidRPr="003F3885" w:rsidR="005D3A55">
              <w:rPr>
                <w:rFonts w:cs="Arial"/>
                <w:sz w:val="20"/>
                <w:szCs w:val="20"/>
              </w:rPr>
              <w:t xml:space="preserve"> of symptom onset.</w:t>
            </w:r>
          </w:p>
        </w:tc>
        <w:tc>
          <w:tcPr>
            <w:tcW w:w="1170" w:type="dxa"/>
            <w:tcMar/>
          </w:tcPr>
          <w:p w:rsidRPr="00F21727" w:rsidR="00705919" w:rsidP="00705919" w:rsidRDefault="00705919" w14:paraId="30399452" w14:textId="77777777">
            <w:pPr>
              <w:rPr>
                <w:rFonts w:cs="Arial"/>
                <w:sz w:val="22"/>
                <w:szCs w:val="22"/>
              </w:rPr>
            </w:pPr>
          </w:p>
        </w:tc>
      </w:tr>
      <w:tr w:rsidRPr="008C3343" w:rsidR="006D2DDC" w:rsidTr="469425C7" w14:paraId="5CA12602" w14:textId="77777777">
        <w:trPr>
          <w:trHeight w:val="300"/>
        </w:trPr>
        <w:tc>
          <w:tcPr>
            <w:tcW w:w="1838" w:type="dxa"/>
            <w:tcMar/>
          </w:tcPr>
          <w:p w:rsidRPr="003F3885" w:rsidR="006D2DDC" w:rsidP="00E268F4" w:rsidRDefault="006D2DDC" w14:paraId="72ECFC15" w14:textId="77777777">
            <w:pPr>
              <w:spacing w:before="120"/>
              <w:rPr>
                <w:rFonts w:cs="Arial"/>
                <w:sz w:val="20"/>
                <w:szCs w:val="20"/>
              </w:rPr>
            </w:pPr>
            <w:r w:rsidRPr="003F3885">
              <w:rPr>
                <w:rFonts w:cs="Arial"/>
                <w:sz w:val="20"/>
                <w:szCs w:val="20"/>
              </w:rPr>
              <w:t>Activate your Outbreak Management Plan (OMP)</w:t>
            </w:r>
          </w:p>
        </w:tc>
        <w:tc>
          <w:tcPr>
            <w:tcW w:w="7597" w:type="dxa"/>
            <w:tcMar/>
          </w:tcPr>
          <w:p w:rsidRPr="003F3885" w:rsidR="006D2DDC" w:rsidP="00661DC3" w:rsidRDefault="2A090609" w14:paraId="088FB2E3" w14:textId="1843B65D">
            <w:pPr>
              <w:pStyle w:val="ListBullet"/>
              <w:numPr>
                <w:ilvl w:val="0"/>
                <w:numId w:val="3"/>
              </w:numPr>
              <w:ind w:left="360"/>
              <w:rPr>
                <w:rFonts w:cs="Arial"/>
                <w:sz w:val="20"/>
                <w:szCs w:val="20"/>
              </w:rPr>
            </w:pPr>
            <w:r w:rsidRPr="003F3885">
              <w:rPr>
                <w:rFonts w:cs="Arial"/>
                <w:sz w:val="20"/>
                <w:szCs w:val="20"/>
              </w:rPr>
              <w:t>A</w:t>
            </w:r>
            <w:r w:rsidRPr="003F3885" w:rsidR="006D2DDC">
              <w:rPr>
                <w:rFonts w:cs="Arial"/>
                <w:sz w:val="20"/>
                <w:szCs w:val="20"/>
              </w:rPr>
              <w:t>ctivate your OMP when</w:t>
            </w:r>
            <w:r w:rsidRPr="003F3885" w:rsidR="009A7897">
              <w:rPr>
                <w:rFonts w:cs="Arial"/>
                <w:sz w:val="20"/>
                <w:szCs w:val="20"/>
              </w:rPr>
              <w:t xml:space="preserve"> </w:t>
            </w:r>
            <w:r w:rsidRPr="003F3885" w:rsidR="006D2DDC">
              <w:rPr>
                <w:rFonts w:cs="Arial"/>
                <w:sz w:val="20"/>
                <w:szCs w:val="20"/>
              </w:rPr>
              <w:t xml:space="preserve">the </w:t>
            </w:r>
            <w:r w:rsidRPr="003F3885" w:rsidR="006D2DDC">
              <w:rPr>
                <w:rFonts w:cs="Arial"/>
                <w:sz w:val="20"/>
                <w:szCs w:val="20"/>
                <w:u w:val="single"/>
              </w:rPr>
              <w:t>first</w:t>
            </w:r>
            <w:r w:rsidRPr="003F3885" w:rsidR="006D2DDC">
              <w:rPr>
                <w:rFonts w:cs="Arial"/>
                <w:sz w:val="20"/>
                <w:szCs w:val="20"/>
              </w:rPr>
              <w:t xml:space="preserve"> residen</w:t>
            </w:r>
            <w:r w:rsidRPr="003F3885" w:rsidR="006902D3">
              <w:rPr>
                <w:rFonts w:cs="Arial"/>
                <w:sz w:val="20"/>
                <w:szCs w:val="20"/>
              </w:rPr>
              <w:t>t</w:t>
            </w:r>
            <w:r w:rsidRPr="003F3885" w:rsidR="006D2DDC">
              <w:rPr>
                <w:rFonts w:cs="Arial"/>
                <w:sz w:val="20"/>
                <w:szCs w:val="20"/>
              </w:rPr>
              <w:t xml:space="preserve"> tests positive for COVID-19, influenza or RSV </w:t>
            </w:r>
            <w:r w:rsidRPr="003F3885" w:rsidR="006902D3">
              <w:rPr>
                <w:rFonts w:cs="Arial"/>
                <w:sz w:val="20"/>
                <w:szCs w:val="20"/>
              </w:rPr>
              <w:t xml:space="preserve">and </w:t>
            </w:r>
            <w:r w:rsidRPr="003F3885" w:rsidR="006D2DDC">
              <w:rPr>
                <w:rFonts w:cs="Arial"/>
                <w:sz w:val="20"/>
                <w:szCs w:val="20"/>
              </w:rPr>
              <w:t>while awaiting test results of other residents</w:t>
            </w:r>
            <w:r w:rsidRPr="003F3885" w:rsidR="006902D3">
              <w:rPr>
                <w:rFonts w:cs="Arial"/>
                <w:sz w:val="20"/>
                <w:szCs w:val="20"/>
              </w:rPr>
              <w:t xml:space="preserve"> </w:t>
            </w:r>
            <w:r w:rsidRPr="003F3885" w:rsidR="006D2DDC">
              <w:rPr>
                <w:rFonts w:cs="Arial"/>
                <w:sz w:val="20"/>
                <w:szCs w:val="20"/>
              </w:rPr>
              <w:t>for a potential outbreak.</w:t>
            </w:r>
          </w:p>
          <w:p w:rsidRPr="003F3885" w:rsidR="006D2DDC" w:rsidP="007222C0" w:rsidRDefault="006D2DDC" w14:paraId="0BCE5F3F" w14:textId="77777777">
            <w:pPr>
              <w:pStyle w:val="ListBullet"/>
              <w:numPr>
                <w:ilvl w:val="0"/>
                <w:numId w:val="3"/>
              </w:numPr>
              <w:ind w:left="360"/>
              <w:rPr>
                <w:rFonts w:cs="Arial"/>
                <w:sz w:val="20"/>
                <w:szCs w:val="20"/>
              </w:rPr>
            </w:pPr>
            <w:r w:rsidRPr="003F3885">
              <w:rPr>
                <w:rFonts w:cs="Arial"/>
                <w:sz w:val="20"/>
                <w:szCs w:val="20"/>
              </w:rPr>
              <w:t xml:space="preserve">Your IPC lead should be made aware of the positive case/outbreak and guide implementation of the OMP. </w:t>
            </w:r>
          </w:p>
          <w:p w:rsidRPr="003F3885" w:rsidR="00CB76DF" w:rsidP="469425C7" w:rsidRDefault="006D2DDC" w14:paraId="0728B0E2" w14:textId="64E9B00B" w14:noSpellErr="1">
            <w:pPr>
              <w:pStyle w:val="ListBullet"/>
              <w:spacing w:after="120"/>
              <w:ind w:left="360"/>
              <w:rPr>
                <w:rFonts w:cs="Arial"/>
                <w:b w:val="1"/>
                <w:bCs w:val="1"/>
                <w:color w:val="auto"/>
                <w:sz w:val="20"/>
                <w:szCs w:val="20"/>
                <w:lang w:val="en-AU"/>
              </w:rPr>
            </w:pPr>
            <w:r w:rsidRPr="469425C7" w:rsidR="469425C7">
              <w:rPr>
                <w:rFonts w:cs="Arial"/>
                <w:sz w:val="20"/>
                <w:szCs w:val="20"/>
                <w:lang w:val="en-AU"/>
              </w:rPr>
              <w:t>Notify key personnel identified in your OMP, including senior management, to implement their roles and to coordinate on-site leadership at all times.</w:t>
            </w:r>
          </w:p>
        </w:tc>
        <w:tc>
          <w:tcPr>
            <w:tcW w:w="1170" w:type="dxa"/>
            <w:tcMar/>
          </w:tcPr>
          <w:p w:rsidRPr="00F21727" w:rsidR="006D2DDC" w:rsidP="0093779E" w:rsidRDefault="006D2DDC" w14:paraId="3F167C08" w14:textId="77777777">
            <w:pPr>
              <w:rPr>
                <w:rFonts w:cs="Arial"/>
                <w:sz w:val="22"/>
                <w:szCs w:val="22"/>
              </w:rPr>
            </w:pPr>
          </w:p>
        </w:tc>
      </w:tr>
      <w:tr w:rsidRPr="008C3343" w:rsidR="00705919" w:rsidTr="469425C7" w14:paraId="5286E11C" w14:textId="77777777">
        <w:trPr>
          <w:trHeight w:val="300"/>
        </w:trPr>
        <w:tc>
          <w:tcPr>
            <w:tcW w:w="1838" w:type="dxa"/>
            <w:tcMar/>
          </w:tcPr>
          <w:p w:rsidRPr="003F3885" w:rsidR="00705919" w:rsidP="00E268F4" w:rsidRDefault="00705919" w14:paraId="1F9009B5" w14:textId="648105D0">
            <w:pPr>
              <w:spacing w:before="120"/>
              <w:rPr>
                <w:rFonts w:cs="Arial"/>
                <w:sz w:val="20"/>
                <w:szCs w:val="20"/>
              </w:rPr>
            </w:pPr>
            <w:r w:rsidRPr="003F3885">
              <w:rPr>
                <w:rFonts w:cs="Arial"/>
                <w:sz w:val="20"/>
                <w:szCs w:val="20"/>
              </w:rPr>
              <w:t>Implement IPC measures</w:t>
            </w:r>
          </w:p>
        </w:tc>
        <w:tc>
          <w:tcPr>
            <w:tcW w:w="7597" w:type="dxa"/>
            <w:tcMar/>
          </w:tcPr>
          <w:p w:rsidRPr="003F3885" w:rsidR="00A240AD" w:rsidP="469425C7" w:rsidRDefault="00A240AD" w14:paraId="0017A8AC" w14:textId="099DE918" w14:noSpellErr="1">
            <w:pPr>
              <w:pStyle w:val="ListBullet"/>
              <w:ind w:left="360"/>
              <w:rPr>
                <w:rFonts w:cs="Arial"/>
                <w:sz w:val="20"/>
                <w:szCs w:val="20"/>
                <w:lang w:val="en-AU"/>
              </w:rPr>
            </w:pPr>
            <w:r w:rsidRPr="469425C7" w:rsidR="469425C7">
              <w:rPr>
                <w:rFonts w:cs="Arial"/>
                <w:sz w:val="20"/>
                <w:szCs w:val="20"/>
                <w:lang w:val="en-AU"/>
              </w:rPr>
              <w:t xml:space="preserve">IPC Leads should implement enhanced </w:t>
            </w:r>
            <w:hyperlink r:id="R3e1986b735c548d6">
              <w:r w:rsidRPr="469425C7" w:rsidR="469425C7">
                <w:rPr>
                  <w:rFonts w:cs="Arial"/>
                  <w:sz w:val="20"/>
                  <w:szCs w:val="20"/>
                  <w:lang w:val="en-AU"/>
                </w:rPr>
                <w:t>IPC</w:t>
              </w:r>
            </w:hyperlink>
            <w:r w:rsidRPr="469425C7" w:rsidR="469425C7">
              <w:rPr>
                <w:rFonts w:cs="Arial"/>
                <w:sz w:val="20"/>
                <w:szCs w:val="20"/>
                <w:lang w:val="en-AU"/>
              </w:rPr>
              <w:t xml:space="preserve"> measures, identify and address any gaps including:</w:t>
            </w:r>
          </w:p>
          <w:p w:rsidRPr="003F3885" w:rsidR="00A240AD" w:rsidP="0026138F" w:rsidRDefault="00A240AD" w14:paraId="26AE88B5" w14:textId="71312B76">
            <w:pPr>
              <w:pStyle w:val="ListBullet2"/>
              <w:spacing w:after="120"/>
              <w:ind w:left="723"/>
              <w:rPr>
                <w:rFonts w:cs="Arial"/>
                <w:sz w:val="20"/>
                <w:szCs w:val="20"/>
              </w:rPr>
            </w:pPr>
            <w:r w:rsidRPr="003F3885">
              <w:rPr>
                <w:rFonts w:cs="Arial"/>
                <w:sz w:val="20"/>
                <w:szCs w:val="20"/>
              </w:rPr>
              <w:t>review COVID-19</w:t>
            </w:r>
            <w:r w:rsidRPr="51990C99" w:rsidR="42AD70BE">
              <w:rPr>
                <w:rFonts w:cs="Arial"/>
                <w:sz w:val="20"/>
                <w:szCs w:val="20"/>
              </w:rPr>
              <w:t xml:space="preserve"> and</w:t>
            </w:r>
            <w:r w:rsidRPr="003F3885">
              <w:rPr>
                <w:rFonts w:cs="Arial"/>
                <w:sz w:val="20"/>
                <w:szCs w:val="20"/>
              </w:rPr>
              <w:t xml:space="preserve"> influenza vaccination status of residents and staff</w:t>
            </w:r>
          </w:p>
          <w:p w:rsidRPr="003F3885" w:rsidR="00A240AD" w:rsidP="0026138F" w:rsidRDefault="00A240AD" w14:paraId="10BF4068" w14:textId="4B28968F">
            <w:pPr>
              <w:pStyle w:val="ListBullet2"/>
              <w:spacing w:after="120"/>
              <w:ind w:left="723"/>
              <w:rPr>
                <w:rFonts w:cs="Arial"/>
                <w:sz w:val="20"/>
                <w:szCs w:val="20"/>
              </w:rPr>
            </w:pPr>
            <w:r w:rsidRPr="003F3885">
              <w:rPr>
                <w:rFonts w:cs="Arial"/>
                <w:sz w:val="20"/>
                <w:szCs w:val="20"/>
              </w:rPr>
              <w:t>undertake a local risk assessment to inform</w:t>
            </w:r>
            <w:r w:rsidRPr="003F3885" w:rsidR="008F5638">
              <w:rPr>
                <w:rFonts w:cs="Arial"/>
                <w:sz w:val="20"/>
                <w:szCs w:val="20"/>
              </w:rPr>
              <w:t>:</w:t>
            </w:r>
          </w:p>
          <w:p w:rsidRPr="003F3885" w:rsidR="00A240AD" w:rsidP="469425C7" w:rsidRDefault="00A240AD" w14:paraId="14167CD2" w14:textId="469BD56A" w14:noSpellErr="1">
            <w:pPr>
              <w:pStyle w:val="ListBullet2"/>
              <w:rPr>
                <w:rFonts w:cs="Arial"/>
                <w:sz w:val="20"/>
                <w:szCs w:val="20"/>
                <w:lang w:val="en-AU"/>
              </w:rPr>
            </w:pPr>
            <w:r w:rsidRPr="469425C7" w:rsidR="469425C7">
              <w:rPr>
                <w:rFonts w:cs="Arial"/>
                <w:sz w:val="20"/>
                <w:szCs w:val="20"/>
                <w:lang w:val="en-AU"/>
              </w:rPr>
              <w:t xml:space="preserve">the appropriate level of </w:t>
            </w:r>
            <w:r w:rsidRPr="469425C7" w:rsidR="469425C7">
              <w:rPr>
                <w:rFonts w:cs="Arial"/>
                <w:sz w:val="20"/>
                <w:szCs w:val="20"/>
                <w:lang w:val="en-AU"/>
              </w:rPr>
              <w:t>personal protective equipment (</w:t>
            </w:r>
            <w:r w:rsidRPr="469425C7" w:rsidR="469425C7">
              <w:rPr>
                <w:rFonts w:cs="Arial"/>
                <w:sz w:val="20"/>
                <w:szCs w:val="20"/>
                <w:lang w:val="en-AU"/>
              </w:rPr>
              <w:t>PPE</w:t>
            </w:r>
            <w:r w:rsidRPr="469425C7" w:rsidR="469425C7">
              <w:rPr>
                <w:rFonts w:cs="Arial"/>
                <w:sz w:val="20"/>
                <w:szCs w:val="20"/>
                <w:lang w:val="en-AU"/>
              </w:rPr>
              <w:t>)</w:t>
            </w:r>
            <w:r w:rsidRPr="469425C7" w:rsidR="469425C7">
              <w:rPr>
                <w:rFonts w:cs="Arial"/>
                <w:sz w:val="20"/>
                <w:szCs w:val="20"/>
                <w:lang w:val="en-AU"/>
              </w:rPr>
              <w:t xml:space="preserve"> for staff providing direct care or working within zones</w:t>
            </w:r>
            <w:r w:rsidRPr="469425C7" w:rsidR="469425C7">
              <w:rPr>
                <w:rFonts w:cs="Arial"/>
                <w:sz w:val="20"/>
                <w:szCs w:val="20"/>
                <w:lang w:val="en-AU"/>
              </w:rPr>
              <w:t xml:space="preserve"> and PPE stations, hand hygiene and waste disposal are available</w:t>
            </w:r>
          </w:p>
          <w:p w:rsidRPr="003F3885" w:rsidR="00AF735F" w:rsidP="469425C7" w:rsidRDefault="00AF735F" w14:paraId="33657A28" w14:textId="77777777" w14:noSpellErr="1">
            <w:pPr>
              <w:pStyle w:val="ListBullet2"/>
              <w:rPr>
                <w:rFonts w:cs="Arial"/>
                <w:sz w:val="20"/>
                <w:szCs w:val="20"/>
                <w:lang w:val="en-AU"/>
              </w:rPr>
            </w:pPr>
            <w:r w:rsidRPr="469425C7" w:rsidR="469425C7">
              <w:rPr>
                <w:rFonts w:cs="Arial"/>
                <w:sz w:val="20"/>
                <w:szCs w:val="20"/>
                <w:lang w:val="en-AU"/>
              </w:rPr>
              <w:t xml:space="preserve">cohorting/zoning and relocation requirements </w:t>
            </w:r>
          </w:p>
          <w:p w:rsidRPr="003F3885" w:rsidR="00A240AD" w:rsidP="006740F6" w:rsidRDefault="00A240AD" w14:paraId="6FD9B6E1" w14:textId="12A0EB18">
            <w:pPr>
              <w:pStyle w:val="ListBullet2"/>
              <w:numPr>
                <w:ilvl w:val="0"/>
                <w:numId w:val="8"/>
              </w:numPr>
              <w:rPr>
                <w:rFonts w:cs="Arial"/>
                <w:sz w:val="20"/>
                <w:szCs w:val="20"/>
              </w:rPr>
            </w:pPr>
            <w:r w:rsidRPr="003F3885">
              <w:rPr>
                <w:rFonts w:cs="Arial"/>
                <w:sz w:val="20"/>
                <w:szCs w:val="20"/>
              </w:rPr>
              <w:t xml:space="preserve">entry/access points </w:t>
            </w:r>
            <w:r w:rsidRPr="003F3885" w:rsidR="00AF735F">
              <w:rPr>
                <w:rFonts w:cs="Arial"/>
                <w:sz w:val="20"/>
                <w:szCs w:val="20"/>
              </w:rPr>
              <w:t>to homes</w:t>
            </w:r>
          </w:p>
          <w:p w:rsidRPr="003F3885" w:rsidR="00A240AD" w:rsidP="006740F6" w:rsidRDefault="00A240AD" w14:paraId="3EDB502B" w14:textId="77777777">
            <w:pPr>
              <w:pStyle w:val="ListBullet2"/>
              <w:numPr>
                <w:ilvl w:val="0"/>
                <w:numId w:val="8"/>
              </w:numPr>
              <w:rPr>
                <w:rFonts w:cs="Arial"/>
                <w:sz w:val="20"/>
                <w:szCs w:val="20"/>
              </w:rPr>
            </w:pPr>
            <w:r w:rsidRPr="003F3885">
              <w:rPr>
                <w:rFonts w:cs="Arial"/>
                <w:sz w:val="20"/>
                <w:szCs w:val="20"/>
              </w:rPr>
              <w:t>dedicated breakout areas for staff within the zone.</w:t>
            </w:r>
          </w:p>
          <w:p w:rsidRPr="003F3885" w:rsidR="00CB76DF" w:rsidP="00041176" w:rsidRDefault="003F3885" w14:paraId="73D12F01" w14:textId="27ADFFD7">
            <w:pPr>
              <w:pStyle w:val="ListBullet2"/>
              <w:numPr>
                <w:ilvl w:val="0"/>
                <w:numId w:val="3"/>
              </w:numPr>
              <w:spacing w:after="120" w:line="240" w:lineRule="auto"/>
              <w:ind w:left="360"/>
              <w:rPr>
                <w:rFonts w:cs="Arial"/>
                <w:sz w:val="20"/>
                <w:szCs w:val="20"/>
              </w:rPr>
            </w:pPr>
            <w:r>
              <w:rPr>
                <w:rFonts w:cs="Arial"/>
                <w:sz w:val="20"/>
                <w:szCs w:val="20"/>
              </w:rPr>
              <w:t>E</w:t>
            </w:r>
            <w:r w:rsidRPr="003F3885" w:rsidR="00A240AD">
              <w:rPr>
                <w:rFonts w:cs="Arial"/>
                <w:sz w:val="20"/>
                <w:szCs w:val="20"/>
              </w:rPr>
              <w:t>nsure environmental cleaning and disinfection of affected areas is completed by trained staff</w:t>
            </w:r>
            <w:r w:rsidRPr="003F3885" w:rsidR="003976FD">
              <w:rPr>
                <w:rFonts w:cs="Arial"/>
                <w:sz w:val="20"/>
                <w:szCs w:val="20"/>
              </w:rPr>
              <w:t>.</w:t>
            </w:r>
          </w:p>
        </w:tc>
        <w:tc>
          <w:tcPr>
            <w:tcW w:w="1170" w:type="dxa"/>
            <w:tcMar/>
          </w:tcPr>
          <w:p w:rsidRPr="00F21727" w:rsidR="00705919" w:rsidP="00705919" w:rsidRDefault="00705919" w14:paraId="3B0539CA" w14:textId="77777777">
            <w:pPr>
              <w:rPr>
                <w:rFonts w:cs="Arial"/>
                <w:sz w:val="22"/>
                <w:szCs w:val="22"/>
              </w:rPr>
            </w:pPr>
          </w:p>
        </w:tc>
      </w:tr>
      <w:tr w:rsidRPr="008C3343" w:rsidR="00CC1EC7" w:rsidDel="005D1659" w:rsidTr="469425C7" w14:paraId="64D26BA4" w14:textId="77777777">
        <w:trPr>
          <w:trHeight w:val="3440"/>
        </w:trPr>
        <w:tc>
          <w:tcPr>
            <w:tcW w:w="1838" w:type="dxa"/>
            <w:tcMar/>
          </w:tcPr>
          <w:p w:rsidRPr="003F3885" w:rsidR="00CC1EC7" w:rsidDel="005D1659" w:rsidP="469425C7" w:rsidRDefault="00CC1EC7" w14:paraId="124BD72B" w14:textId="52E66B64" w14:noSpellErr="1">
            <w:pPr>
              <w:spacing w:before="120"/>
              <w:rPr>
                <w:rFonts w:cs="Arial"/>
                <w:sz w:val="20"/>
                <w:szCs w:val="20"/>
                <w:lang w:val="en-AU"/>
              </w:rPr>
            </w:pPr>
            <w:r w:rsidRPr="469425C7" w:rsidR="469425C7">
              <w:rPr>
                <w:rFonts w:cs="Arial"/>
                <w:sz w:val="20"/>
                <w:szCs w:val="20"/>
                <w:lang w:val="en-AU"/>
              </w:rPr>
              <w:t xml:space="preserve">Continue to monitor residents and staff </w:t>
            </w:r>
          </w:p>
        </w:tc>
        <w:tc>
          <w:tcPr>
            <w:tcW w:w="7597" w:type="dxa"/>
            <w:tcMar/>
          </w:tcPr>
          <w:p w:rsidRPr="003F3885" w:rsidR="00533CF1" w:rsidP="00533CF1" w:rsidRDefault="00533CF1" w14:paraId="55A9AC40" w14:textId="18210EFC">
            <w:pPr>
              <w:pStyle w:val="ListBullet"/>
              <w:numPr>
                <w:ilvl w:val="0"/>
                <w:numId w:val="3"/>
              </w:numPr>
              <w:ind w:left="360"/>
              <w:rPr>
                <w:rStyle w:val="normaltextrun"/>
                <w:rFonts w:cs="Arial"/>
                <w:sz w:val="20"/>
                <w:szCs w:val="20"/>
              </w:rPr>
            </w:pPr>
            <w:r>
              <w:rPr>
                <w:rStyle w:val="normaltextrun"/>
                <w:rFonts w:cs="Arial"/>
                <w:sz w:val="20"/>
                <w:szCs w:val="20"/>
              </w:rPr>
              <w:t>Test symptomatic residents</w:t>
            </w:r>
          </w:p>
          <w:p w:rsidRPr="003F3885" w:rsidR="00CC1EC7" w:rsidP="469425C7" w:rsidRDefault="00CC1EC7" w14:paraId="67A79E9B" w14:textId="2EB9179C" w14:noSpellErr="1">
            <w:pPr>
              <w:pStyle w:val="ListBullet2"/>
              <w:spacing w:after="0" w:line="240" w:lineRule="auto"/>
              <w:rPr>
                <w:rFonts w:cs="Arial"/>
                <w:sz w:val="20"/>
                <w:szCs w:val="20"/>
                <w:lang w:val="en-AU"/>
              </w:rPr>
            </w:pPr>
            <w:r w:rsidRPr="469425C7" w:rsidR="469425C7">
              <w:rPr>
                <w:rStyle w:val="normaltextrun"/>
                <w:rFonts w:cs="Arial"/>
                <w:sz w:val="20"/>
                <w:szCs w:val="20"/>
                <w:lang w:val="en-AU"/>
              </w:rPr>
              <w:t xml:space="preserve">Ensure all symptomatic residents remain </w:t>
            </w:r>
            <w:r w:rsidRPr="469425C7" w:rsidR="469425C7">
              <w:rPr>
                <w:rFonts w:cs="Arial"/>
                <w:sz w:val="20"/>
                <w:szCs w:val="20"/>
                <w:lang w:val="en-AU"/>
              </w:rPr>
              <w:t>cohorted, either alone or with other COVID-19 positive residents, depending on their choice</w:t>
            </w:r>
            <w:r w:rsidRPr="469425C7" w:rsidR="469425C7">
              <w:rPr>
                <w:rStyle w:val="normaltextrun"/>
                <w:rFonts w:cs="Arial"/>
                <w:sz w:val="20"/>
                <w:szCs w:val="20"/>
                <w:lang w:val="en-AU"/>
              </w:rPr>
              <w:t>.</w:t>
            </w:r>
            <w:r w:rsidRPr="469425C7" w:rsidR="469425C7">
              <w:rPr>
                <w:rFonts w:cs="Arial"/>
                <w:sz w:val="20"/>
                <w:szCs w:val="20"/>
                <w:lang w:val="en-AU"/>
              </w:rPr>
              <w:t xml:space="preserve"> You should identify residents and staff who may be considered high risk exposures and consider your plan for cohorting:</w:t>
            </w:r>
          </w:p>
          <w:p w:rsidRPr="003F3885" w:rsidR="00CC1EC7" w:rsidP="469425C7" w:rsidRDefault="00CC1EC7" w14:paraId="247C8D1B" w14:textId="77777777" w14:noSpellErr="1">
            <w:pPr>
              <w:pStyle w:val="ListBullet2"/>
              <w:spacing w:after="0" w:line="240" w:lineRule="auto"/>
              <w:rPr>
                <w:rFonts w:cs="Arial"/>
                <w:sz w:val="20"/>
                <w:szCs w:val="20"/>
                <w:lang w:val="en-AU"/>
              </w:rPr>
            </w:pPr>
            <w:r w:rsidRPr="469425C7" w:rsidR="469425C7">
              <w:rPr>
                <w:rFonts w:cs="Arial"/>
                <w:sz w:val="20"/>
                <w:szCs w:val="20"/>
                <w:lang w:val="en-AU"/>
              </w:rPr>
              <w:t xml:space="preserve">If practical, cohort residents together where more than one resident case is positive with the same pathogen. Residents who are identified as contacts with similar exposures may also be cohorted together, depending on their choice to do so. </w:t>
            </w:r>
          </w:p>
          <w:p w:rsidRPr="003F3885" w:rsidR="00CC1EC7" w:rsidP="469425C7" w:rsidRDefault="00CC1EC7" w14:paraId="593E14C2" w14:textId="77777777" w14:noSpellErr="1">
            <w:pPr>
              <w:pStyle w:val="ListBullet"/>
              <w:ind w:left="360"/>
              <w:rPr>
                <w:rStyle w:val="normaltextrun"/>
                <w:rFonts w:cs="Arial"/>
                <w:sz w:val="20"/>
                <w:szCs w:val="20"/>
                <w:lang w:val="en-AU"/>
              </w:rPr>
            </w:pPr>
            <w:r w:rsidRPr="469425C7" w:rsidR="469425C7">
              <w:rPr>
                <w:rStyle w:val="normaltextrun"/>
                <w:rFonts w:cs="Arial"/>
                <w:sz w:val="20"/>
                <w:szCs w:val="20"/>
                <w:lang w:val="en-AU"/>
              </w:rPr>
              <w:t xml:space="preserve">Encourage and facilitate GP/NP to continue to provide residents their routine primary care as needed either onsite and/or virtually. </w:t>
            </w:r>
          </w:p>
          <w:p w:rsidRPr="003F3885" w:rsidR="00CC1EC7" w:rsidDel="005D1659" w:rsidP="469425C7" w:rsidRDefault="00CC1EC7" w14:paraId="028A37C9" w14:textId="3DAF290C" w14:noSpellErr="1">
            <w:pPr>
              <w:pStyle w:val="ListBullet"/>
              <w:spacing w:after="120"/>
              <w:ind w:left="360"/>
              <w:rPr>
                <w:rFonts w:cs="Arial"/>
                <w:sz w:val="20"/>
                <w:szCs w:val="20"/>
                <w:lang w:val="en-AU"/>
              </w:rPr>
            </w:pPr>
            <w:r w:rsidRPr="469425C7">
              <w:rPr>
                <w:rStyle w:val="normaltextrun"/>
                <w:rFonts w:cs="Arial"/>
                <w:sz w:val="20"/>
                <w:szCs w:val="20"/>
                <w:lang w:val="en-AU"/>
              </w:rPr>
              <w:t xml:space="preserve">Review COVID-19, influenza and RSV vaccination status of residents and staff - during an outbreak, encourage and support vaccination, in accordance with </w:t>
            </w:r>
            <w:hyperlink w:history="1" r:id="R35906024b94144a1">
              <w:r w:rsidRPr="469425C7">
                <w:rPr>
                  <w:rStyle w:val="Hyperlink"/>
                  <w:rFonts w:cs="Arial"/>
                  <w:color w:val="006FB0"/>
                  <w:sz w:val="20"/>
                  <w:szCs w:val="20"/>
                  <w:shd w:val="clear" w:color="auto" w:fill="FFFFFF"/>
                  <w:lang w:val="en-AU"/>
                </w:rPr>
                <w:t>ATAGI recommendations</w:t>
              </w:r>
            </w:hyperlink>
            <w:r w:rsidRPr="469425C7">
              <w:rPr>
                <w:rFonts w:cs="Arial"/>
                <w:sz w:val="20"/>
                <w:szCs w:val="20"/>
                <w:lang w:val="en-AU"/>
              </w:rPr>
              <w:t xml:space="preserve">. </w:t>
            </w:r>
          </w:p>
        </w:tc>
        <w:tc>
          <w:tcPr>
            <w:tcW w:w="1170" w:type="dxa"/>
            <w:tcMar/>
          </w:tcPr>
          <w:p w:rsidRPr="00F21727" w:rsidR="00CC1EC7" w:rsidDel="005D1659" w:rsidP="00705919" w:rsidRDefault="00CC1EC7" w14:paraId="0B8ABF1D" w14:textId="77777777">
            <w:pPr>
              <w:rPr>
                <w:rFonts w:cs="Arial"/>
                <w:sz w:val="22"/>
                <w:szCs w:val="22"/>
              </w:rPr>
            </w:pPr>
          </w:p>
        </w:tc>
      </w:tr>
      <w:tr w:rsidRPr="008C3343" w:rsidR="00705919" w:rsidTr="469425C7" w14:paraId="2689CAD2" w14:textId="77777777">
        <w:trPr>
          <w:trHeight w:val="300"/>
        </w:trPr>
        <w:tc>
          <w:tcPr>
            <w:tcW w:w="1838" w:type="dxa"/>
            <w:tcMar/>
          </w:tcPr>
          <w:p w:rsidRPr="003F3885" w:rsidR="00705919" w:rsidP="00E268F4" w:rsidRDefault="00705919" w14:paraId="5B8F6499" w14:textId="0C22F483">
            <w:pPr>
              <w:spacing w:before="120"/>
              <w:rPr>
                <w:rFonts w:cs="Arial"/>
                <w:sz w:val="20"/>
                <w:szCs w:val="20"/>
              </w:rPr>
            </w:pPr>
            <w:r w:rsidRPr="003F3885">
              <w:rPr>
                <w:rFonts w:cs="Arial"/>
                <w:sz w:val="20"/>
                <w:szCs w:val="20"/>
              </w:rPr>
              <w:t xml:space="preserve">Control movement of people entering the building </w:t>
            </w:r>
          </w:p>
        </w:tc>
        <w:tc>
          <w:tcPr>
            <w:tcW w:w="7597" w:type="dxa"/>
            <w:tcMar/>
          </w:tcPr>
          <w:p w:rsidRPr="00CC487F" w:rsidR="006737C5" w:rsidP="51990C99" w:rsidRDefault="00DB57B0" w14:paraId="1C97BB92" w14:textId="737CAB34">
            <w:pPr>
              <w:pStyle w:val="ListBullet"/>
              <w:tabs>
                <w:tab w:val="num" w:pos="360"/>
              </w:tabs>
              <w:spacing w:after="120"/>
              <w:ind w:left="357" w:hanging="357"/>
              <w:rPr>
                <w:sz w:val="20"/>
                <w:szCs w:val="20"/>
              </w:rPr>
            </w:pPr>
            <w:r w:rsidRPr="00CC487F">
              <w:rPr>
                <w:rFonts w:cs="Arial"/>
                <w:sz w:val="20"/>
                <w:szCs w:val="20"/>
              </w:rPr>
              <w:t xml:space="preserve">Receiving visitors is an important contributor to a resident’s wellbeing and </w:t>
            </w:r>
            <w:r w:rsidRPr="00CC487F" w:rsidR="00CC487F">
              <w:rPr>
                <w:rFonts w:cs="Arial"/>
                <w:sz w:val="20"/>
                <w:szCs w:val="20"/>
              </w:rPr>
              <w:t>r</w:t>
            </w:r>
            <w:r w:rsidRPr="00CC487F" w:rsidR="006737C5">
              <w:rPr>
                <w:sz w:val="20"/>
                <w:szCs w:val="20"/>
              </w:rPr>
              <w:t>estrictions on visiting should be as least restrictive as possible</w:t>
            </w:r>
            <w:r w:rsidRPr="00CC487F" w:rsidR="00E27BDB">
              <w:rPr>
                <w:sz w:val="20"/>
                <w:szCs w:val="20"/>
              </w:rPr>
              <w:t>, proportionate to the specific risk at hand and guided by a risk assessment.</w:t>
            </w:r>
          </w:p>
          <w:p w:rsidR="005F528D" w:rsidP="469425C7" w:rsidRDefault="005F528D" w14:paraId="4D287716" w14:textId="3D5966F4" w14:noSpellErr="1">
            <w:pPr>
              <w:pStyle w:val="ListBullet"/>
              <w:tabs>
                <w:tab w:val="num" w:pos="360"/>
              </w:tabs>
              <w:spacing w:after="120"/>
              <w:ind w:left="357" w:hanging="357"/>
              <w:rPr>
                <w:rFonts w:cs="Arial"/>
                <w:sz w:val="20"/>
                <w:szCs w:val="20"/>
                <w:lang w:val="en-AU"/>
              </w:rPr>
            </w:pPr>
            <w:r w:rsidRPr="469425C7" w:rsidR="469425C7">
              <w:rPr>
                <w:rStyle w:val="normaltextrun"/>
                <w:rFonts w:cs="Arial"/>
                <w:sz w:val="20"/>
                <w:szCs w:val="20"/>
                <w:lang w:val="en-AU"/>
              </w:rPr>
              <w:t xml:space="preserve">RACHs </w:t>
            </w:r>
            <w:r w:rsidRPr="469425C7" w:rsidR="469425C7">
              <w:rPr>
                <w:rStyle w:val="normaltextrun"/>
                <w:rFonts w:cs="Arial"/>
                <w:sz w:val="20"/>
                <w:szCs w:val="20"/>
                <w:lang w:val="en-AU"/>
              </w:rPr>
              <w:t xml:space="preserve">should </w:t>
            </w:r>
            <w:r w:rsidRPr="469425C7" w:rsidR="469425C7">
              <w:rPr>
                <w:rFonts w:cs="Arial"/>
                <w:sz w:val="20"/>
                <w:szCs w:val="20"/>
                <w:lang w:val="en-AU"/>
              </w:rPr>
              <w:t>maintain</w:t>
            </w:r>
            <w:r w:rsidRPr="469425C7" w:rsidR="469425C7">
              <w:rPr>
                <w:rFonts w:cs="Arial"/>
                <w:sz w:val="20"/>
                <w:szCs w:val="20"/>
                <w:lang w:val="en-AU"/>
              </w:rPr>
              <w:t xml:space="preserve"> </w:t>
            </w:r>
            <w:r w:rsidRPr="469425C7" w:rsidR="469425C7">
              <w:rPr>
                <w:rFonts w:cs="Arial"/>
                <w:sz w:val="20"/>
                <w:szCs w:val="20"/>
                <w:lang w:val="en-AU"/>
              </w:rPr>
              <w:t>access for Essential Visitors (those identified through Partners in Care and Named Visitor models</w:t>
            </w:r>
            <w:r w:rsidRPr="469425C7" w:rsidR="469425C7">
              <w:rPr>
                <w:rFonts w:cs="Arial"/>
                <w:sz w:val="20"/>
                <w:szCs w:val="20"/>
                <w:lang w:val="en-AU"/>
              </w:rPr>
              <w:t>)</w:t>
            </w:r>
            <w:r w:rsidRPr="469425C7" w:rsidR="469425C7">
              <w:rPr>
                <w:rFonts w:cs="Arial"/>
                <w:sz w:val="20"/>
                <w:szCs w:val="20"/>
                <w:lang w:val="en-AU"/>
              </w:rPr>
              <w:t xml:space="preserve"> as well as for residents who are palliative or receiving end of life care)</w:t>
            </w:r>
            <w:r w:rsidRPr="469425C7" w:rsidR="469425C7">
              <w:rPr>
                <w:rFonts w:cs="Arial"/>
                <w:sz w:val="20"/>
                <w:szCs w:val="20"/>
                <w:lang w:val="en-AU"/>
              </w:rPr>
              <w:t>.</w:t>
            </w:r>
          </w:p>
          <w:p w:rsidRPr="001353DA" w:rsidR="004819DD" w:rsidP="51990C99" w:rsidRDefault="00A33E15" w14:paraId="62BCD55F" w14:textId="28B23F57">
            <w:pPr>
              <w:pStyle w:val="ListBullet"/>
              <w:spacing w:after="120"/>
              <w:ind w:left="357" w:hanging="357"/>
              <w:rPr>
                <w:rStyle w:val="normaltextrun"/>
                <w:rFonts w:cs="Arial"/>
                <w:sz w:val="20"/>
                <w:szCs w:val="20"/>
              </w:rPr>
            </w:pPr>
            <w:r>
              <w:rPr>
                <w:rStyle w:val="normaltextrun"/>
                <w:rFonts w:cs="Arial"/>
                <w:sz w:val="20"/>
                <w:szCs w:val="20"/>
              </w:rPr>
              <w:t>T</w:t>
            </w:r>
            <w:r w:rsidRPr="001353DA" w:rsidR="004819DD">
              <w:rPr>
                <w:rStyle w:val="normaltextrun"/>
                <w:rFonts w:cs="Arial"/>
                <w:sz w:val="20"/>
                <w:szCs w:val="20"/>
              </w:rPr>
              <w:t>o avoid further spread of infection</w:t>
            </w:r>
            <w:r>
              <w:rPr>
                <w:rStyle w:val="normaltextrun"/>
                <w:rFonts w:cs="Arial"/>
                <w:sz w:val="20"/>
                <w:szCs w:val="20"/>
              </w:rPr>
              <w:t>, l</w:t>
            </w:r>
            <w:r w:rsidRPr="001353DA">
              <w:rPr>
                <w:rStyle w:val="normaltextrun"/>
                <w:rFonts w:cs="Arial"/>
                <w:sz w:val="20"/>
                <w:szCs w:val="20"/>
              </w:rPr>
              <w:t>imit staff and visitors to specific areas of the home</w:t>
            </w:r>
            <w:r w:rsidRPr="001353DA" w:rsidR="004819DD">
              <w:rPr>
                <w:rStyle w:val="normaltextrun"/>
                <w:rFonts w:cs="Arial"/>
                <w:sz w:val="20"/>
                <w:szCs w:val="20"/>
              </w:rPr>
              <w:t xml:space="preserve">. </w:t>
            </w:r>
            <w:r w:rsidR="001353DA">
              <w:rPr>
                <w:rStyle w:val="normaltextrun"/>
                <w:rFonts w:cs="Arial"/>
                <w:sz w:val="20"/>
                <w:szCs w:val="20"/>
              </w:rPr>
              <w:t>R</w:t>
            </w:r>
            <w:r w:rsidRPr="001353DA" w:rsidR="004819DD">
              <w:rPr>
                <w:rStyle w:val="normaltextrun"/>
                <w:rFonts w:cs="Arial"/>
                <w:sz w:val="20"/>
                <w:szCs w:val="20"/>
              </w:rPr>
              <w:t xml:space="preserve">efer to the </w:t>
            </w:r>
            <w:hyperlink w:history="1" r:id="rId16">
              <w:r w:rsidRPr="000F3E5C" w:rsidR="004819DD">
                <w:rPr>
                  <w:rStyle w:val="Hyperlink"/>
                  <w:rFonts w:cs="Arial"/>
                  <w:color w:val="006FB0"/>
                  <w:sz w:val="20"/>
                  <w:szCs w:val="20"/>
                  <w:shd w:val="clear" w:color="auto" w:fill="FFFFFF"/>
                </w:rPr>
                <w:t>Sector Code for Visiting in Aged Care Homes</w:t>
              </w:r>
            </w:hyperlink>
            <w:r w:rsidRPr="001353DA" w:rsidR="004819DD">
              <w:rPr>
                <w:rStyle w:val="normaltextrun"/>
                <w:rFonts w:cs="Arial"/>
                <w:sz w:val="20"/>
                <w:szCs w:val="20"/>
              </w:rPr>
              <w:t xml:space="preserve"> </w:t>
            </w:r>
            <w:r w:rsidR="00673BAE">
              <w:rPr>
                <w:rStyle w:val="normaltextrun"/>
                <w:rFonts w:cs="Arial"/>
                <w:sz w:val="20"/>
                <w:szCs w:val="20"/>
              </w:rPr>
              <w:t xml:space="preserve">or the </w:t>
            </w:r>
            <w:hyperlink r:id="rId17">
              <w:r w:rsidRPr="003F3885" w:rsidR="00673BAE">
                <w:rPr>
                  <w:rStyle w:val="Hyperlink"/>
                  <w:rFonts w:cs="Arial"/>
                  <w:color w:val="006FB0"/>
                  <w:sz w:val="20"/>
                  <w:szCs w:val="20"/>
                  <w:shd w:val="clear" w:color="auto" w:fill="FFFFFF"/>
                </w:rPr>
                <w:t>CDNA ARI Guidelines</w:t>
              </w:r>
            </w:hyperlink>
            <w:r w:rsidRPr="003F3885" w:rsidR="00673BAE">
              <w:rPr>
                <w:rStyle w:val="Hyperlink"/>
                <w:rFonts w:cs="Arial"/>
                <w:color w:val="auto"/>
                <w:sz w:val="20"/>
                <w:szCs w:val="20"/>
                <w:u w:val="none"/>
                <w:shd w:val="clear" w:color="auto" w:fill="FFFFFF"/>
              </w:rPr>
              <w:t xml:space="preserve"> for </w:t>
            </w:r>
            <w:r w:rsidRPr="000F3E5C" w:rsidR="00673BAE">
              <w:rPr>
                <w:rStyle w:val="normaltextrun"/>
                <w:sz w:val="20"/>
                <w:szCs w:val="20"/>
              </w:rPr>
              <w:t>guidance</w:t>
            </w:r>
            <w:r w:rsidRPr="000F3E5C" w:rsidR="000F3E5C">
              <w:rPr>
                <w:rStyle w:val="normaltextrun"/>
                <w:sz w:val="20"/>
                <w:szCs w:val="20"/>
              </w:rPr>
              <w:t xml:space="preserve"> </w:t>
            </w:r>
            <w:r w:rsidRPr="000F3E5C" w:rsidR="000F3E5C">
              <w:rPr>
                <w:rStyle w:val="normaltextrun"/>
                <w:rFonts w:cs="Arial"/>
                <w:sz w:val="20"/>
                <w:szCs w:val="20"/>
              </w:rPr>
              <w:t>on allowing visitors to your home.</w:t>
            </w:r>
          </w:p>
          <w:p w:rsidRPr="004819DD" w:rsidR="00CB76DF" w:rsidP="469425C7" w:rsidRDefault="00705919" w14:paraId="2713264A" w14:textId="67AEEEAE" w14:noSpellErr="1">
            <w:pPr>
              <w:pStyle w:val="ListBullet"/>
              <w:tabs>
                <w:tab w:val="num" w:pos="360"/>
              </w:tabs>
              <w:spacing w:after="120"/>
              <w:ind w:left="357" w:hanging="357"/>
              <w:rPr>
                <w:rFonts w:cs="Arial"/>
                <w:sz w:val="20"/>
                <w:szCs w:val="20"/>
                <w:lang w:val="en-AU"/>
              </w:rPr>
            </w:pPr>
            <w:r w:rsidRPr="469425C7" w:rsidR="469425C7">
              <w:rPr>
                <w:rStyle w:val="normaltextrun"/>
                <w:rFonts w:cs="Arial"/>
                <w:sz w:val="20"/>
                <w:szCs w:val="20"/>
                <w:lang w:val="en-AU"/>
              </w:rPr>
              <w:t>Understand your jurisdiction’s ARI screening protocols and follow the screening requirements in line with your state or territory public health advice.</w:t>
            </w:r>
          </w:p>
        </w:tc>
        <w:tc>
          <w:tcPr>
            <w:tcW w:w="1170" w:type="dxa"/>
            <w:tcMar/>
          </w:tcPr>
          <w:p w:rsidRPr="00F21727" w:rsidR="00705919" w:rsidP="00705919" w:rsidRDefault="00705919" w14:paraId="24B09D28" w14:textId="77777777">
            <w:pPr>
              <w:rPr>
                <w:rFonts w:cs="Arial"/>
                <w:sz w:val="22"/>
                <w:szCs w:val="22"/>
              </w:rPr>
            </w:pPr>
          </w:p>
        </w:tc>
      </w:tr>
      <w:tr w:rsidRPr="008C3343" w:rsidR="005D1659" w:rsidTr="469425C7" w14:paraId="767BED65" w14:textId="77777777">
        <w:trPr>
          <w:trHeight w:val="300"/>
        </w:trPr>
        <w:tc>
          <w:tcPr>
            <w:tcW w:w="1838" w:type="dxa"/>
            <w:tcMar/>
          </w:tcPr>
          <w:p w:rsidRPr="003F3885" w:rsidR="005D1659" w:rsidP="00E268F4" w:rsidRDefault="005D1659" w14:paraId="7849956D" w14:textId="3085D77F">
            <w:pPr>
              <w:spacing w:before="120"/>
              <w:rPr>
                <w:rFonts w:cs="Arial"/>
                <w:sz w:val="20"/>
                <w:szCs w:val="20"/>
              </w:rPr>
            </w:pPr>
            <w:r w:rsidRPr="003F3885">
              <w:rPr>
                <w:rFonts w:cs="Arial"/>
                <w:sz w:val="20"/>
                <w:szCs w:val="20"/>
              </w:rPr>
              <w:t>Reporting cases</w:t>
            </w:r>
          </w:p>
        </w:tc>
        <w:tc>
          <w:tcPr>
            <w:tcW w:w="7597" w:type="dxa"/>
            <w:tcMar/>
          </w:tcPr>
          <w:p w:rsidRPr="003F3885" w:rsidR="005D1659" w:rsidP="469425C7" w:rsidRDefault="005D1659" w14:paraId="3BB1D0D4" w14:textId="167118C0" w14:noSpellErr="1">
            <w:pPr>
              <w:pStyle w:val="ListBullet"/>
              <w:ind w:left="357" w:hanging="402"/>
              <w:rPr>
                <w:rFonts w:cs="Arial"/>
                <w:sz w:val="20"/>
                <w:szCs w:val="20"/>
                <w:lang w:val="en-AU"/>
              </w:rPr>
            </w:pPr>
            <w:r w:rsidRPr="469425C7" w:rsidR="469425C7">
              <w:rPr>
                <w:rFonts w:cs="Arial"/>
                <w:sz w:val="20"/>
                <w:szCs w:val="20"/>
                <w:lang w:val="en-AU"/>
              </w:rPr>
              <w:t>Notify positive COVID-19 cases in a RACH to the Commonwealth via the</w:t>
            </w:r>
            <w:r w:rsidRPr="469425C7" w:rsidR="469425C7">
              <w:rPr>
                <w:rFonts w:cs="Arial"/>
                <w:color w:val="0000FF"/>
                <w:sz w:val="20"/>
                <w:szCs w:val="20"/>
                <w:lang w:val="en-AU"/>
              </w:rPr>
              <w:t xml:space="preserve"> </w:t>
            </w:r>
            <w:hyperlink r:id="R0ff27a7821ce4f4a">
              <w:r w:rsidRPr="469425C7" w:rsidR="469425C7">
                <w:rPr>
                  <w:rStyle w:val="Hyperlink"/>
                  <w:rFonts w:cs="Arial"/>
                  <w:color w:val="0070C0"/>
                  <w:sz w:val="20"/>
                  <w:szCs w:val="20"/>
                  <w:lang w:val="en-AU"/>
                </w:rPr>
                <w:t>My Aged Care Service and Support Portal</w:t>
              </w:r>
            </w:hyperlink>
            <w:r w:rsidRPr="469425C7" w:rsidR="469425C7">
              <w:rPr>
                <w:rFonts w:cs="Arial"/>
                <w:color w:val="0070C0"/>
                <w:sz w:val="20"/>
                <w:szCs w:val="20"/>
                <w:lang w:val="en-AU"/>
              </w:rPr>
              <w:t>.</w:t>
            </w:r>
            <w:r w:rsidRPr="469425C7" w:rsidR="469425C7">
              <w:rPr>
                <w:rFonts w:cs="Arial"/>
                <w:color w:val="0070C0"/>
                <w:sz w:val="20"/>
                <w:szCs w:val="20"/>
                <w:lang w:val="en-AU"/>
              </w:rPr>
              <w:t xml:space="preserve"> </w:t>
            </w:r>
            <w:r w:rsidRPr="469425C7" w:rsidR="469425C7">
              <w:rPr>
                <w:rFonts w:cs="Arial"/>
                <w:sz w:val="20"/>
                <w:szCs w:val="20"/>
                <w:lang w:val="en-AU"/>
              </w:rPr>
              <w:t xml:space="preserve">Notification requirements for ARI outbreaks may differ between jurisdictions, and local requirements should be followed. </w:t>
            </w:r>
          </w:p>
          <w:p w:rsidRPr="003F3885" w:rsidR="005D1659" w:rsidP="469425C7" w:rsidRDefault="005D1659" w14:paraId="2FA52B09" w14:textId="77777777" w14:noSpellErr="1">
            <w:pPr>
              <w:pStyle w:val="ListBullet"/>
              <w:tabs>
                <w:tab w:val="num" w:pos="360"/>
              </w:tabs>
              <w:spacing w:after="120"/>
              <w:ind w:left="357" w:hanging="402"/>
              <w:rPr>
                <w:rFonts w:cs="Arial"/>
                <w:b w:val="1"/>
                <w:bCs w:val="1"/>
                <w:color w:val="auto"/>
                <w:sz w:val="20"/>
                <w:szCs w:val="20"/>
                <w:lang w:val="en-AU"/>
              </w:rPr>
            </w:pPr>
            <w:r w:rsidRPr="469425C7" w:rsidR="469425C7">
              <w:rPr>
                <w:rFonts w:cs="Arial"/>
                <w:sz w:val="20"/>
                <w:szCs w:val="20"/>
                <w:lang w:val="en-AU"/>
              </w:rPr>
              <w:t xml:space="preserve">Notify other care providers, RACHs, and hospitals where residents have had an exposure and have subsequently been transferred or require immediate transfer for care. </w:t>
            </w:r>
          </w:p>
        </w:tc>
        <w:tc>
          <w:tcPr>
            <w:tcW w:w="1170" w:type="dxa"/>
            <w:tcMar/>
          </w:tcPr>
          <w:p w:rsidRPr="00F21727" w:rsidR="005D1659" w:rsidP="0093779E" w:rsidRDefault="005D1659" w14:paraId="6E70BFD3" w14:textId="77777777">
            <w:pPr>
              <w:rPr>
                <w:rFonts w:cs="Arial"/>
                <w:sz w:val="22"/>
                <w:szCs w:val="22"/>
              </w:rPr>
            </w:pPr>
          </w:p>
        </w:tc>
      </w:tr>
      <w:tr w:rsidRPr="008C3343" w:rsidR="00705919" w:rsidTr="469425C7" w14:paraId="34DDA959" w14:textId="77777777">
        <w:trPr>
          <w:trHeight w:val="1814"/>
        </w:trPr>
        <w:tc>
          <w:tcPr>
            <w:tcW w:w="1838" w:type="dxa"/>
            <w:tcMar/>
          </w:tcPr>
          <w:p w:rsidRPr="003F3885" w:rsidR="00705919" w:rsidP="00E268F4" w:rsidRDefault="00705919" w14:paraId="08D54C31" w14:textId="22416706">
            <w:pPr>
              <w:spacing w:before="120" w:after="120"/>
              <w:rPr>
                <w:rFonts w:cs="Arial"/>
                <w:sz w:val="20"/>
                <w:szCs w:val="20"/>
              </w:rPr>
            </w:pPr>
            <w:r w:rsidRPr="003F3885">
              <w:rPr>
                <w:rFonts w:cs="Arial"/>
                <w:sz w:val="20"/>
                <w:szCs w:val="20"/>
              </w:rPr>
              <w:t>Enact your communication plan.</w:t>
            </w:r>
          </w:p>
        </w:tc>
        <w:tc>
          <w:tcPr>
            <w:tcW w:w="7597" w:type="dxa"/>
            <w:tcMar/>
          </w:tcPr>
          <w:p w:rsidR="00A91778" w:rsidP="469425C7" w:rsidRDefault="00705919" w14:paraId="36B4404D" w14:textId="77777777" w14:noSpellErr="1">
            <w:pPr>
              <w:pStyle w:val="ListBullet"/>
              <w:tabs>
                <w:tab w:val="num" w:pos="360"/>
              </w:tabs>
              <w:ind w:left="385" w:hanging="385"/>
              <w:rPr>
                <w:rFonts w:cs="Arial"/>
                <w:sz w:val="20"/>
                <w:szCs w:val="20"/>
                <w:lang w:val="en-AU"/>
              </w:rPr>
            </w:pPr>
            <w:r w:rsidRPr="469425C7" w:rsidR="469425C7">
              <w:rPr>
                <w:rFonts w:cs="Arial"/>
                <w:sz w:val="20"/>
                <w:szCs w:val="20"/>
                <w:lang w:val="en-AU"/>
              </w:rPr>
              <w:t xml:space="preserve">Communicate with residents, staff, families and visitors to inform them of the situation as soon as the OMP is activated. </w:t>
            </w:r>
          </w:p>
          <w:p w:rsidRPr="00A91778" w:rsidR="00A91778" w:rsidP="51990C99" w:rsidRDefault="00705919" w14:paraId="7A9CE0A9" w14:textId="3F1228CE">
            <w:pPr>
              <w:pStyle w:val="ListBullet"/>
              <w:tabs>
                <w:tab w:val="num" w:pos="360"/>
              </w:tabs>
              <w:ind w:left="385" w:hanging="385"/>
              <w:rPr>
                <w:rFonts w:cs="Arial"/>
                <w:sz w:val="20"/>
                <w:szCs w:val="20"/>
              </w:rPr>
            </w:pPr>
            <w:r w:rsidRPr="00A91778">
              <w:rPr>
                <w:rFonts w:cs="Arial"/>
                <w:sz w:val="20"/>
                <w:szCs w:val="20"/>
              </w:rPr>
              <w:t>Additionally, inform residents, families and visitors entering the RACH during an outbreak of the current situation, as well as any associated restrictions or recommendations.</w:t>
            </w:r>
          </w:p>
          <w:p w:rsidRPr="003F3885" w:rsidR="00CB76DF" w:rsidP="0016526D" w:rsidRDefault="00705919" w14:paraId="79D8B31D" w14:textId="68CAEC43">
            <w:pPr>
              <w:pStyle w:val="ListBullet"/>
              <w:ind w:left="385" w:hanging="385"/>
              <w:rPr>
                <w:rFonts w:cs="Arial"/>
                <w:b/>
                <w:color w:val="auto"/>
                <w:sz w:val="20"/>
                <w:szCs w:val="20"/>
              </w:rPr>
            </w:pPr>
            <w:r w:rsidRPr="00A91778">
              <w:rPr>
                <w:rFonts w:cs="Arial"/>
                <w:sz w:val="20"/>
                <w:szCs w:val="20"/>
              </w:rPr>
              <w:t xml:space="preserve">Consider contacting </w:t>
            </w:r>
            <w:hyperlink w:history="1" r:id="rId19">
              <w:r w:rsidRPr="00A91778">
                <w:rPr>
                  <w:rStyle w:val="Hyperlink"/>
                  <w:rFonts w:cs="Arial"/>
                  <w:color w:val="006FB0"/>
                  <w:sz w:val="20"/>
                  <w:szCs w:val="20"/>
                  <w:shd w:val="clear" w:color="auto" w:fill="FFFFFF"/>
                </w:rPr>
                <w:t>OPAN</w:t>
              </w:r>
            </w:hyperlink>
            <w:r w:rsidRPr="00A91778">
              <w:rPr>
                <w:rStyle w:val="Hyperlink"/>
                <w:rFonts w:cs="Arial"/>
                <w:sz w:val="20"/>
                <w:szCs w:val="20"/>
              </w:rPr>
              <w:t xml:space="preserve"> </w:t>
            </w:r>
            <w:r w:rsidRPr="00A91778">
              <w:rPr>
                <w:rFonts w:cs="Arial"/>
                <w:sz w:val="20"/>
                <w:szCs w:val="20"/>
              </w:rPr>
              <w:t xml:space="preserve">for assistance/guidance with communicating with </w:t>
            </w:r>
            <w:r w:rsidRPr="00A91778" w:rsidR="003F3885">
              <w:rPr>
                <w:rFonts w:cs="Arial"/>
                <w:sz w:val="20"/>
                <w:szCs w:val="20"/>
              </w:rPr>
              <w:t>r</w:t>
            </w:r>
            <w:r w:rsidRPr="00A91778">
              <w:rPr>
                <w:rFonts w:cs="Arial"/>
                <w:sz w:val="20"/>
                <w:szCs w:val="20"/>
              </w:rPr>
              <w:t>esidents, families and loved ones.</w:t>
            </w:r>
          </w:p>
        </w:tc>
        <w:tc>
          <w:tcPr>
            <w:tcW w:w="1170" w:type="dxa"/>
            <w:tcMar/>
          </w:tcPr>
          <w:p w:rsidRPr="00F21727" w:rsidR="00705919" w:rsidP="00705919" w:rsidRDefault="00705919" w14:paraId="095C4C09" w14:textId="77777777">
            <w:pPr>
              <w:rPr>
                <w:rFonts w:cs="Arial"/>
                <w:sz w:val="22"/>
                <w:szCs w:val="22"/>
              </w:rPr>
            </w:pPr>
          </w:p>
        </w:tc>
      </w:tr>
      <w:tr w:rsidRPr="008C3343" w:rsidR="00705919" w:rsidTr="469425C7" w14:paraId="0C7B8AD2" w14:textId="77777777">
        <w:trPr>
          <w:trHeight w:val="300"/>
        </w:trPr>
        <w:tc>
          <w:tcPr>
            <w:tcW w:w="1838" w:type="dxa"/>
            <w:tcMar/>
          </w:tcPr>
          <w:p w:rsidRPr="003F3885" w:rsidR="00705919" w:rsidP="00E268F4" w:rsidRDefault="00705919" w14:paraId="64F36315" w14:textId="35552C14">
            <w:pPr>
              <w:spacing w:before="120"/>
              <w:rPr>
                <w:rFonts w:cs="Arial"/>
                <w:sz w:val="20"/>
                <w:szCs w:val="20"/>
              </w:rPr>
            </w:pPr>
            <w:r w:rsidRPr="003F3885">
              <w:rPr>
                <w:rFonts w:cs="Arial"/>
                <w:sz w:val="20"/>
                <w:szCs w:val="20"/>
              </w:rPr>
              <w:t xml:space="preserve">Check </w:t>
            </w:r>
            <w:r w:rsidRPr="003F3885" w:rsidR="624D23F0">
              <w:rPr>
                <w:rFonts w:cs="Arial"/>
                <w:sz w:val="20"/>
                <w:szCs w:val="20"/>
              </w:rPr>
              <w:t>personal protective equipment (</w:t>
            </w:r>
            <w:r w:rsidRPr="003F3885">
              <w:rPr>
                <w:rFonts w:cs="Arial"/>
                <w:sz w:val="20"/>
                <w:szCs w:val="20"/>
              </w:rPr>
              <w:t>PPE</w:t>
            </w:r>
            <w:r w:rsidRPr="003F3885" w:rsidR="1908A04F">
              <w:rPr>
                <w:rFonts w:cs="Arial"/>
                <w:sz w:val="20"/>
                <w:szCs w:val="20"/>
              </w:rPr>
              <w:t>)</w:t>
            </w:r>
            <w:r w:rsidRPr="003F3885">
              <w:rPr>
                <w:rFonts w:cs="Arial"/>
                <w:sz w:val="20"/>
                <w:szCs w:val="20"/>
              </w:rPr>
              <w:t xml:space="preserve"> stocks and waste management</w:t>
            </w:r>
          </w:p>
        </w:tc>
        <w:tc>
          <w:tcPr>
            <w:tcW w:w="7597" w:type="dxa"/>
            <w:tcMar/>
          </w:tcPr>
          <w:p w:rsidRPr="003F3885" w:rsidR="00705919" w:rsidP="51990C99" w:rsidRDefault="00705919" w14:paraId="28742E8C" w14:textId="47B1ECFD">
            <w:pPr>
              <w:pStyle w:val="ListBullet"/>
              <w:tabs>
                <w:tab w:val="num" w:pos="413"/>
              </w:tabs>
              <w:ind w:left="399" w:hanging="399"/>
              <w:rPr>
                <w:rFonts w:cs="Arial"/>
                <w:sz w:val="20"/>
                <w:szCs w:val="20"/>
              </w:rPr>
            </w:pPr>
            <w:r w:rsidRPr="003F3885">
              <w:rPr>
                <w:rFonts w:cs="Arial"/>
                <w:sz w:val="20"/>
                <w:szCs w:val="20"/>
              </w:rPr>
              <w:t xml:space="preserve">You should have sufficient stocks </w:t>
            </w:r>
            <w:r w:rsidRPr="51990C99" w:rsidR="05E53DBF">
              <w:rPr>
                <w:rFonts w:cs="Arial"/>
                <w:sz w:val="20"/>
                <w:szCs w:val="20"/>
              </w:rPr>
              <w:t>of PPE</w:t>
            </w:r>
            <w:r w:rsidRPr="51990C99" w:rsidR="6FFC2D4D">
              <w:rPr>
                <w:rFonts w:cs="Arial"/>
                <w:sz w:val="20"/>
                <w:szCs w:val="20"/>
              </w:rPr>
              <w:t xml:space="preserve"> </w:t>
            </w:r>
            <w:r w:rsidRPr="003F3885">
              <w:rPr>
                <w:rFonts w:cs="Arial"/>
                <w:sz w:val="20"/>
                <w:szCs w:val="20"/>
              </w:rPr>
              <w:t>available before an outbreak.</w:t>
            </w:r>
          </w:p>
          <w:p w:rsidR="00705919" w:rsidP="469425C7" w:rsidRDefault="00705919" w14:paraId="332FE541" w14:textId="77777777" w14:noSpellErr="1">
            <w:pPr>
              <w:pStyle w:val="ListBullet"/>
              <w:tabs>
                <w:tab w:val="num" w:pos="413"/>
              </w:tabs>
              <w:ind w:left="399" w:hanging="399"/>
              <w:rPr>
                <w:rFonts w:cs="Arial"/>
                <w:sz w:val="20"/>
                <w:szCs w:val="20"/>
                <w:lang w:val="en-AU"/>
              </w:rPr>
            </w:pPr>
            <w:r w:rsidRPr="469425C7" w:rsidR="469425C7">
              <w:rPr>
                <w:rFonts w:cs="Arial"/>
                <w:sz w:val="20"/>
                <w:szCs w:val="20"/>
                <w:lang w:val="en-AU"/>
              </w:rPr>
              <w:t xml:space="preserve">Do a stocktake of PPE, cleaning supplies and RATs and order additional supplies from commercial suppliers if required. </w:t>
            </w:r>
          </w:p>
          <w:p w:rsidRPr="003F3885" w:rsidR="00CB76DF" w:rsidP="0016526D" w:rsidRDefault="00705919" w14:paraId="682CFD82" w14:textId="39E044A6">
            <w:pPr>
              <w:pStyle w:val="ListBullet"/>
              <w:tabs>
                <w:tab w:val="num" w:pos="413"/>
              </w:tabs>
              <w:ind w:left="399" w:hanging="399"/>
              <w:rPr>
                <w:b/>
                <w:color w:val="auto"/>
              </w:rPr>
            </w:pPr>
            <w:r w:rsidRPr="00BA4240">
              <w:rPr>
                <w:rFonts w:cs="Arial"/>
                <w:sz w:val="20"/>
                <w:szCs w:val="20"/>
              </w:rPr>
              <w:t>Contact existing waste removal suppliers and inform them of the potential increase in waste removal needs.</w:t>
            </w:r>
          </w:p>
        </w:tc>
        <w:tc>
          <w:tcPr>
            <w:tcW w:w="1170" w:type="dxa"/>
            <w:tcMar/>
          </w:tcPr>
          <w:p w:rsidRPr="00F21727" w:rsidR="00705919" w:rsidP="00705919" w:rsidRDefault="00705919" w14:paraId="21065F1C" w14:textId="77777777">
            <w:pPr>
              <w:rPr>
                <w:rFonts w:cs="Arial"/>
                <w:sz w:val="22"/>
                <w:szCs w:val="22"/>
              </w:rPr>
            </w:pPr>
          </w:p>
        </w:tc>
      </w:tr>
      <w:tr w:rsidRPr="008C3343" w:rsidR="00705919" w:rsidTr="469425C7" w14:paraId="1C342988" w14:textId="77777777">
        <w:trPr>
          <w:trHeight w:val="300"/>
        </w:trPr>
        <w:tc>
          <w:tcPr>
            <w:tcW w:w="1838" w:type="dxa"/>
            <w:tcMar/>
          </w:tcPr>
          <w:p w:rsidRPr="003F3885" w:rsidR="00705919" w:rsidP="00E268F4" w:rsidRDefault="00705919" w14:paraId="3E72086E" w14:textId="75BC9EF7">
            <w:pPr>
              <w:spacing w:before="120"/>
              <w:rPr>
                <w:rFonts w:cs="Arial"/>
                <w:sz w:val="20"/>
                <w:szCs w:val="20"/>
              </w:rPr>
            </w:pPr>
            <w:r w:rsidRPr="003F3885">
              <w:rPr>
                <w:rFonts w:cs="Arial"/>
                <w:sz w:val="20"/>
                <w:szCs w:val="20"/>
              </w:rPr>
              <w:t>Convene your first Outbreak Management Team (OMT) meeting</w:t>
            </w:r>
          </w:p>
        </w:tc>
        <w:tc>
          <w:tcPr>
            <w:tcW w:w="7597" w:type="dxa"/>
            <w:tcMar/>
          </w:tcPr>
          <w:p w:rsidRPr="003F3885" w:rsidR="00705919" w:rsidP="469425C7" w:rsidRDefault="00705919" w14:paraId="122C06AD" w14:textId="77777777" w14:noSpellErr="1">
            <w:pPr>
              <w:pStyle w:val="ListBullet"/>
              <w:tabs>
                <w:tab w:val="num" w:pos="360"/>
              </w:tabs>
              <w:ind w:left="399" w:hanging="399"/>
              <w:rPr>
                <w:rFonts w:cs="Arial"/>
                <w:sz w:val="20"/>
                <w:szCs w:val="20"/>
                <w:lang w:val="en-AU"/>
              </w:rPr>
            </w:pPr>
            <w:r w:rsidRPr="469425C7" w:rsidR="469425C7">
              <w:rPr>
                <w:rFonts w:cs="Arial"/>
                <w:sz w:val="20"/>
                <w:szCs w:val="20"/>
                <w:lang w:val="en-AU"/>
              </w:rPr>
              <w:t>Once an outbreak has been declared, homes should convene an internal OMT meeting and confirm roles and responsibilities:</w:t>
            </w:r>
          </w:p>
          <w:p w:rsidRPr="003F3885" w:rsidR="00705919" w:rsidP="00661DC3" w:rsidRDefault="00705919" w14:paraId="3E08C735" w14:textId="4E2BAE85">
            <w:pPr>
              <w:pStyle w:val="ListBullet2"/>
              <w:spacing w:after="120"/>
              <w:ind w:left="723"/>
              <w:rPr>
                <w:rFonts w:cs="Arial"/>
                <w:sz w:val="20"/>
                <w:szCs w:val="20"/>
              </w:rPr>
            </w:pPr>
            <w:r w:rsidRPr="003F3885">
              <w:rPr>
                <w:rFonts w:cs="Arial"/>
                <w:sz w:val="20"/>
                <w:szCs w:val="20"/>
              </w:rPr>
              <w:t>Outbreak Management Lead</w:t>
            </w:r>
          </w:p>
          <w:p w:rsidRPr="003F3885" w:rsidR="00705919" w:rsidP="469425C7" w:rsidRDefault="00705919" w14:paraId="71CF041C" w14:textId="77777777" w14:noSpellErr="1">
            <w:pPr>
              <w:pStyle w:val="ListBullet2"/>
              <w:spacing w:after="0" w:line="240" w:lineRule="auto"/>
              <w:rPr>
                <w:rFonts w:cs="Arial"/>
                <w:sz w:val="20"/>
                <w:szCs w:val="20"/>
                <w:lang w:val="en-AU"/>
              </w:rPr>
            </w:pPr>
            <w:r w:rsidRPr="469425C7" w:rsidR="469425C7">
              <w:rPr>
                <w:rFonts w:cs="Arial"/>
                <w:sz w:val="20"/>
                <w:szCs w:val="20"/>
                <w:lang w:val="en-AU"/>
              </w:rPr>
              <w:t>IPC lead(s).</w:t>
            </w:r>
          </w:p>
          <w:p w:rsidRPr="003F3885" w:rsidR="00705919" w:rsidP="51990C99" w:rsidRDefault="00705919" w14:paraId="2DDD876E" w14:textId="77777777">
            <w:pPr>
              <w:pStyle w:val="ListBullet"/>
              <w:tabs>
                <w:tab w:val="num" w:pos="360"/>
              </w:tabs>
              <w:ind w:left="399" w:hanging="399"/>
              <w:rPr>
                <w:rFonts w:cs="Arial"/>
                <w:sz w:val="20"/>
                <w:szCs w:val="20"/>
              </w:rPr>
            </w:pPr>
            <w:r w:rsidRPr="003F3885">
              <w:rPr>
                <w:rFonts w:cs="Arial"/>
                <w:sz w:val="20"/>
                <w:szCs w:val="20"/>
              </w:rPr>
              <w:t>Make sure you have as much information available before the OMT</w:t>
            </w:r>
          </w:p>
          <w:p w:rsidRPr="003F3885" w:rsidR="00705919" w:rsidP="469425C7" w:rsidRDefault="00705919" w14:paraId="26A1581C" w14:textId="77777777" w14:noSpellErr="1">
            <w:pPr>
              <w:pStyle w:val="ListBullet2"/>
              <w:spacing w:after="0" w:line="240" w:lineRule="auto"/>
              <w:rPr>
                <w:rFonts w:cs="Arial"/>
                <w:sz w:val="20"/>
                <w:szCs w:val="20"/>
                <w:lang w:val="en-AU"/>
              </w:rPr>
            </w:pPr>
            <w:r w:rsidRPr="469425C7" w:rsidR="469425C7">
              <w:rPr>
                <w:rFonts w:cs="Arial"/>
                <w:sz w:val="20"/>
                <w:szCs w:val="20"/>
                <w:lang w:val="en-AU"/>
              </w:rPr>
              <w:t>Includes number of onsite residents and staff, vaccination rates, number of positive cases, if you are cohorting staff and residents, workforce levels and IPC (includes PPE and waste).</w:t>
            </w:r>
          </w:p>
          <w:p w:rsidRPr="003F3885" w:rsidR="00705919" w:rsidP="51990C99" w:rsidRDefault="00705919" w14:paraId="16BDF926" w14:textId="77777777">
            <w:pPr>
              <w:pStyle w:val="ListBullet"/>
              <w:tabs>
                <w:tab w:val="num" w:pos="360"/>
              </w:tabs>
              <w:ind w:left="399" w:hanging="399"/>
              <w:rPr>
                <w:rFonts w:cs="Arial"/>
                <w:sz w:val="20"/>
                <w:szCs w:val="20"/>
              </w:rPr>
            </w:pPr>
            <w:r w:rsidRPr="003F3885">
              <w:rPr>
                <w:rFonts w:cs="Arial"/>
                <w:sz w:val="20"/>
                <w:szCs w:val="20"/>
              </w:rPr>
              <w:t xml:space="preserve">Ensure the OMT meets and communicates regularly, with decisions documented. </w:t>
            </w:r>
          </w:p>
          <w:p w:rsidRPr="003F3885" w:rsidR="00705919" w:rsidP="469425C7" w:rsidRDefault="00705919" w14:paraId="110BEB84" w14:textId="77777777" w14:noSpellErr="1">
            <w:pPr>
              <w:pStyle w:val="ListBullet"/>
              <w:tabs>
                <w:tab w:val="num" w:pos="360"/>
              </w:tabs>
              <w:ind w:left="399" w:hanging="399"/>
              <w:rPr>
                <w:rFonts w:cs="Arial"/>
                <w:sz w:val="20"/>
                <w:szCs w:val="20"/>
                <w:lang w:val="en-AU"/>
              </w:rPr>
            </w:pPr>
            <w:r w:rsidRPr="469425C7">
              <w:rPr>
                <w:rFonts w:cs="Arial"/>
                <w:sz w:val="20"/>
                <w:szCs w:val="20"/>
                <w:lang w:val="en-AU"/>
              </w:rPr>
              <w:t xml:space="preserve">The OMT should contact the </w:t>
            </w:r>
            <w:hyperlink w:history="1" r:id="R73cf679f71754005">
              <w:r w:rsidRPr="469425C7">
                <w:rPr>
                  <w:rStyle w:val="Hyperlink"/>
                  <w:rFonts w:cs="Arial"/>
                  <w:color w:val="006FB0"/>
                  <w:sz w:val="20"/>
                  <w:szCs w:val="20"/>
                  <w:shd w:val="clear" w:color="auto" w:fill="FFFFFF"/>
                  <w:lang w:val="en-AU"/>
                </w:rPr>
                <w:t>local PHU</w:t>
              </w:r>
            </w:hyperlink>
            <w:r w:rsidRPr="469425C7">
              <w:rPr>
                <w:rFonts w:cs="Arial"/>
                <w:sz w:val="20"/>
                <w:szCs w:val="20"/>
                <w:lang w:val="en-AU"/>
              </w:rPr>
              <w:t xml:space="preserve"> if additional advice is needed, particularly in the event of sustained, unexplained transmission.</w:t>
            </w:r>
          </w:p>
          <w:p w:rsidRPr="003F3885" w:rsidR="00CB76DF" w:rsidP="51990C99" w:rsidRDefault="00705919" w14:paraId="37BA35C9" w14:textId="493F6FDC">
            <w:pPr>
              <w:pStyle w:val="ListBullet"/>
              <w:tabs>
                <w:tab w:val="num" w:pos="360"/>
              </w:tabs>
              <w:spacing w:after="120"/>
              <w:ind w:left="399" w:hanging="399"/>
              <w:rPr>
                <w:rFonts w:cs="Arial"/>
                <w:sz w:val="20"/>
                <w:szCs w:val="20"/>
              </w:rPr>
            </w:pPr>
            <w:r w:rsidRPr="003F3885">
              <w:rPr>
                <w:rFonts w:cs="Arial"/>
                <w:sz w:val="20"/>
                <w:szCs w:val="20"/>
              </w:rPr>
              <w:t xml:space="preserve">Regularly notify, update and report to your </w:t>
            </w:r>
            <w:r w:rsidRPr="51990C99" w:rsidR="6FFC2D4D">
              <w:rPr>
                <w:rFonts w:cs="Arial"/>
                <w:sz w:val="20"/>
                <w:szCs w:val="20"/>
              </w:rPr>
              <w:t>home</w:t>
            </w:r>
            <w:r w:rsidRPr="51990C99" w:rsidR="39CBB593">
              <w:rPr>
                <w:rFonts w:cs="Arial"/>
                <w:sz w:val="20"/>
                <w:szCs w:val="20"/>
              </w:rPr>
              <w:t>’</w:t>
            </w:r>
            <w:r w:rsidRPr="51990C99" w:rsidR="6FFC2D4D">
              <w:rPr>
                <w:rFonts w:cs="Arial"/>
                <w:sz w:val="20"/>
                <w:szCs w:val="20"/>
              </w:rPr>
              <w:t>s</w:t>
            </w:r>
            <w:r w:rsidRPr="003F3885">
              <w:rPr>
                <w:rFonts w:cs="Arial"/>
                <w:sz w:val="20"/>
                <w:szCs w:val="20"/>
              </w:rPr>
              <w:t xml:space="preserve"> senior leadership and governing body.</w:t>
            </w:r>
          </w:p>
        </w:tc>
        <w:tc>
          <w:tcPr>
            <w:tcW w:w="1170" w:type="dxa"/>
            <w:tcMar/>
          </w:tcPr>
          <w:p w:rsidRPr="00F21727" w:rsidR="00705919" w:rsidP="00705919" w:rsidRDefault="00705919" w14:paraId="7DAE20FB" w14:textId="77777777">
            <w:pPr>
              <w:rPr>
                <w:rFonts w:cs="Arial"/>
                <w:sz w:val="22"/>
                <w:szCs w:val="22"/>
              </w:rPr>
            </w:pPr>
          </w:p>
        </w:tc>
      </w:tr>
      <w:tr w:rsidRPr="008C3343" w:rsidR="00705919" w:rsidTr="469425C7" w14:paraId="189D2316" w14:textId="77777777">
        <w:trPr>
          <w:trHeight w:val="300"/>
        </w:trPr>
        <w:tc>
          <w:tcPr>
            <w:tcW w:w="1838" w:type="dxa"/>
            <w:tcMar/>
          </w:tcPr>
          <w:p w:rsidRPr="003F3885" w:rsidR="00705919" w:rsidP="00E268F4" w:rsidRDefault="00705919" w14:paraId="7BA6F124" w14:textId="4C772934">
            <w:pPr>
              <w:spacing w:before="120"/>
              <w:rPr>
                <w:rFonts w:cs="Arial"/>
                <w:sz w:val="20"/>
                <w:szCs w:val="20"/>
              </w:rPr>
            </w:pPr>
            <w:r w:rsidRPr="003F3885">
              <w:rPr>
                <w:rFonts w:cs="Arial"/>
                <w:sz w:val="20"/>
                <w:szCs w:val="20"/>
              </w:rPr>
              <w:t>Workforce planning</w:t>
            </w:r>
          </w:p>
        </w:tc>
        <w:tc>
          <w:tcPr>
            <w:tcW w:w="7597" w:type="dxa"/>
            <w:tcMar/>
          </w:tcPr>
          <w:p w:rsidRPr="0054002A" w:rsidR="00705919" w:rsidP="51990C99" w:rsidRDefault="00C56596" w14:paraId="252A4135" w14:textId="05DE20B3">
            <w:pPr>
              <w:pStyle w:val="ListBullet"/>
              <w:tabs>
                <w:tab w:val="num" w:pos="360"/>
              </w:tabs>
              <w:ind w:left="397" w:hanging="397"/>
              <w:rPr>
                <w:rFonts w:cs="Arial"/>
                <w:sz w:val="20"/>
                <w:szCs w:val="20"/>
              </w:rPr>
            </w:pPr>
            <w:r w:rsidRPr="0054002A">
              <w:rPr>
                <w:rFonts w:cs="Arial"/>
                <w:sz w:val="20"/>
                <w:szCs w:val="20"/>
              </w:rPr>
              <w:t>You</w:t>
            </w:r>
            <w:r w:rsidRPr="0054002A" w:rsidR="00705919">
              <w:rPr>
                <w:rFonts w:cs="Arial"/>
                <w:sz w:val="20"/>
                <w:szCs w:val="20"/>
              </w:rPr>
              <w:t xml:space="preserve"> should have workforce plans ready for an ARI outbreak</w:t>
            </w:r>
            <w:r w:rsidRPr="0054002A" w:rsidR="005B3772">
              <w:rPr>
                <w:rFonts w:cs="Arial"/>
                <w:sz w:val="20"/>
                <w:szCs w:val="20"/>
              </w:rPr>
              <w:t xml:space="preserve"> and these should be regularly reviewed</w:t>
            </w:r>
            <w:r w:rsidRPr="0054002A" w:rsidR="0054002A">
              <w:rPr>
                <w:rFonts w:cs="Arial"/>
                <w:sz w:val="20"/>
                <w:szCs w:val="20"/>
              </w:rPr>
              <w:t xml:space="preserve">. </w:t>
            </w:r>
          </w:p>
          <w:p w:rsidRPr="003F3885" w:rsidR="00705919" w:rsidP="469425C7" w:rsidRDefault="00705919" w14:paraId="61145F2D"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 xml:space="preserve">Support and use your existing workforce as efficiently as possible, including roles for isolated staff, Partners-in-Care and volunteers. </w:t>
            </w:r>
          </w:p>
          <w:p w:rsidRPr="003F3885" w:rsidR="00824C39" w:rsidP="51990C99" w:rsidRDefault="00705919" w14:paraId="034E8B95" w14:textId="77777777">
            <w:pPr>
              <w:pStyle w:val="ListBullet"/>
              <w:tabs>
                <w:tab w:val="num" w:pos="360"/>
              </w:tabs>
              <w:ind w:left="397" w:hanging="397"/>
              <w:rPr>
                <w:rFonts w:cs="Arial"/>
                <w:strike/>
                <w:sz w:val="20"/>
                <w:szCs w:val="20"/>
              </w:rPr>
            </w:pPr>
            <w:r w:rsidRPr="003F3885">
              <w:rPr>
                <w:rFonts w:cs="Arial"/>
                <w:sz w:val="20"/>
                <w:szCs w:val="20"/>
              </w:rPr>
              <w:t xml:space="preserve">Manage staff identified as contacts using the </w:t>
            </w:r>
            <w:hyperlink w:history="1" w:anchor=":~:text=The%20Communicable%20Diseases%20Network%20Australia%20(CDNA)%20have%20developed%20these%20national" r:id="rId21">
              <w:r w:rsidRPr="003F3885">
                <w:rPr>
                  <w:rStyle w:val="Hyperlink"/>
                  <w:rFonts w:cs="Arial"/>
                  <w:color w:val="006FB0"/>
                  <w:sz w:val="20"/>
                  <w:szCs w:val="20"/>
                  <w:shd w:val="clear" w:color="auto" w:fill="FFFFFF"/>
                </w:rPr>
                <w:t>CDNA ARI Guideline</w:t>
              </w:r>
            </w:hyperlink>
            <w:r w:rsidRPr="003F3885">
              <w:rPr>
                <w:rFonts w:cs="Arial"/>
                <w:sz w:val="20"/>
                <w:szCs w:val="20"/>
              </w:rPr>
              <w:t xml:space="preserve"> as guidance.</w:t>
            </w:r>
          </w:p>
          <w:p w:rsidRPr="003F3885" w:rsidR="00A82E4A" w:rsidP="469425C7" w:rsidRDefault="00705919" w14:paraId="4E7DEA30" w14:textId="28579F70" w14:noSpellErr="1">
            <w:pPr>
              <w:pStyle w:val="ListBullet"/>
              <w:tabs>
                <w:tab w:val="num" w:pos="360"/>
              </w:tabs>
              <w:spacing w:after="120"/>
              <w:ind w:left="397" w:hanging="397"/>
              <w:rPr>
                <w:rFonts w:cs="Arial"/>
                <w:sz w:val="20"/>
                <w:szCs w:val="20"/>
                <w:lang w:val="en-AU"/>
              </w:rPr>
            </w:pPr>
            <w:r w:rsidRPr="469425C7">
              <w:rPr>
                <w:rFonts w:cs="Arial"/>
                <w:sz w:val="20"/>
                <w:szCs w:val="20"/>
                <w:lang w:val="en-AU"/>
              </w:rPr>
              <w:t xml:space="preserve">Once all existing recruitment resource channels have been exhausted, the Commonwealth may be able to assist approved providers with time-limited </w:t>
            </w:r>
            <w:hyperlink w:history="1" r:id="R4c778b3cc962431d">
              <w:r w:rsidRPr="469425C7">
                <w:rPr>
                  <w:rStyle w:val="Hyperlink"/>
                  <w:rFonts w:cs="Arial"/>
                  <w:color w:val="006FB0"/>
                  <w:sz w:val="20"/>
                  <w:szCs w:val="20"/>
                  <w:shd w:val="clear" w:color="auto" w:fill="FFFFFF"/>
                  <w:lang w:val="en-AU"/>
                </w:rPr>
                <w:t>surge workforce support</w:t>
              </w:r>
            </w:hyperlink>
            <w:r w:rsidRPr="469425C7">
              <w:rPr>
                <w:rStyle w:val="Hyperlink"/>
                <w:rFonts w:cs="Arial"/>
                <w:color w:val="006FB0"/>
                <w:sz w:val="20"/>
                <w:szCs w:val="20"/>
                <w:shd w:val="clear" w:color="auto" w:fill="FFFFFF"/>
                <w:lang w:val="en-AU"/>
              </w:rPr>
              <w:t>.</w:t>
            </w:r>
          </w:p>
        </w:tc>
        <w:tc>
          <w:tcPr>
            <w:tcW w:w="1170" w:type="dxa"/>
            <w:tcMar/>
          </w:tcPr>
          <w:p w:rsidRPr="00F21727" w:rsidR="00705919" w:rsidP="00705919" w:rsidRDefault="00705919" w14:paraId="4F8E13DF" w14:textId="77777777">
            <w:pPr>
              <w:rPr>
                <w:rFonts w:cs="Arial"/>
                <w:sz w:val="22"/>
                <w:szCs w:val="22"/>
              </w:rPr>
            </w:pPr>
          </w:p>
        </w:tc>
      </w:tr>
      <w:tr w:rsidRPr="008C3343" w:rsidR="00705919" w:rsidTr="469425C7" w14:paraId="44BFD811" w14:textId="77777777">
        <w:trPr>
          <w:trHeight w:val="300"/>
        </w:trPr>
        <w:tc>
          <w:tcPr>
            <w:tcW w:w="1838" w:type="dxa"/>
            <w:tcMar/>
          </w:tcPr>
          <w:p w:rsidRPr="003F3885" w:rsidR="00705919" w:rsidP="00E268F4" w:rsidRDefault="00705919" w14:paraId="46076380" w14:textId="3F03FADD">
            <w:pPr>
              <w:spacing w:before="120"/>
              <w:rPr>
                <w:rFonts w:cs="Arial"/>
                <w:sz w:val="20"/>
                <w:szCs w:val="20"/>
              </w:rPr>
            </w:pPr>
            <w:r w:rsidRPr="003F3885">
              <w:rPr>
                <w:rFonts w:cs="Arial"/>
                <w:sz w:val="20"/>
                <w:szCs w:val="20"/>
              </w:rPr>
              <w:t>ARI testing</w:t>
            </w:r>
          </w:p>
        </w:tc>
        <w:tc>
          <w:tcPr>
            <w:tcW w:w="7597" w:type="dxa"/>
            <w:tcMar/>
          </w:tcPr>
          <w:p w:rsidRPr="003F3885" w:rsidR="00705919" w:rsidP="469425C7" w:rsidRDefault="00705919" w14:paraId="1666C8EC" w14:textId="77777777" w14:noSpellErr="1">
            <w:pPr>
              <w:pStyle w:val="ListBullet"/>
              <w:tabs>
                <w:tab w:val="num" w:pos="360"/>
              </w:tabs>
              <w:ind w:left="397" w:hanging="397"/>
              <w:rPr>
                <w:rFonts w:cs="Arial"/>
                <w:sz w:val="20"/>
                <w:szCs w:val="20"/>
                <w:lang w:val="en-AU"/>
              </w:rPr>
            </w:pPr>
            <w:r w:rsidRPr="469425C7">
              <w:rPr>
                <w:rFonts w:cs="Arial"/>
                <w:sz w:val="20"/>
                <w:szCs w:val="20"/>
                <w:lang w:val="en-AU"/>
              </w:rPr>
              <w:t xml:space="preserve">Test residents and staff for pathogens in line with advice from </w:t>
            </w:r>
            <w:hyperlink w:history="1" w:anchor=":~:text=The%20Communicable%20Diseases%20Network%20Australia%20(CDNA)%20have%20developed%20these%20national" r:id="rId23">
              <w:r w:rsidRPr="469425C7">
                <w:rPr>
                  <w:rStyle w:val="Hyperlink"/>
                  <w:rFonts w:cs="Arial"/>
                  <w:color w:val="006FB0"/>
                  <w:sz w:val="20"/>
                  <w:szCs w:val="20"/>
                  <w:shd w:val="clear" w:color="auto" w:fill="FFFFFF"/>
                  <w:lang w:val="en-AU"/>
                </w:rPr>
                <w:t>CDNA ARI Guideline</w:t>
              </w:r>
            </w:hyperlink>
            <w:r w:rsidRPr="469425C7">
              <w:rPr>
                <w:rFonts w:cs="Arial"/>
                <w:sz w:val="20"/>
                <w:szCs w:val="20"/>
                <w:lang w:val="en-AU"/>
              </w:rPr>
              <w:t xml:space="preserve">, PHU or broader public guidance.  </w:t>
            </w:r>
          </w:p>
          <w:p w:rsidRPr="003F3885" w:rsidR="00705919" w:rsidP="51990C99" w:rsidRDefault="00705919" w14:paraId="0036B565" w14:textId="77777777">
            <w:pPr>
              <w:pStyle w:val="ListBullet"/>
              <w:tabs>
                <w:tab w:val="num" w:pos="360"/>
              </w:tabs>
              <w:ind w:left="397" w:hanging="397"/>
              <w:rPr>
                <w:rFonts w:cs="Arial"/>
                <w:sz w:val="20"/>
                <w:szCs w:val="20"/>
              </w:rPr>
            </w:pPr>
            <w:r w:rsidRPr="003F3885">
              <w:rPr>
                <w:rFonts w:cs="Arial"/>
                <w:sz w:val="20"/>
                <w:szCs w:val="20"/>
              </w:rPr>
              <w:t xml:space="preserve">Follow PHU guidance of the use of PCR and RATs to diagnose influenza, RSV or COVID-19. </w:t>
            </w:r>
          </w:p>
          <w:p w:rsidRPr="003F3885" w:rsidR="00705919" w:rsidP="469425C7" w:rsidRDefault="6FFC2D4D" w14:paraId="248111EC" w14:textId="4D98295B" w14:noSpellErr="1">
            <w:pPr>
              <w:pStyle w:val="ListBullet"/>
              <w:tabs>
                <w:tab w:val="num" w:pos="360"/>
              </w:tabs>
              <w:spacing w:after="120"/>
              <w:ind w:left="397" w:hanging="397"/>
              <w:rPr>
                <w:rFonts w:cs="Arial"/>
                <w:b w:val="1"/>
                <w:bCs w:val="1"/>
                <w:color w:val="auto"/>
                <w:sz w:val="20"/>
                <w:szCs w:val="20"/>
                <w:lang w:val="en-AU"/>
              </w:rPr>
            </w:pPr>
            <w:r w:rsidRPr="469425C7" w:rsidR="469425C7">
              <w:rPr>
                <w:rFonts w:cs="Arial"/>
                <w:sz w:val="20"/>
                <w:szCs w:val="20"/>
                <w:lang w:val="en-AU"/>
              </w:rPr>
              <w:t xml:space="preserve">Report any COVID-19 positive results </w:t>
            </w:r>
            <w:r w:rsidRPr="469425C7" w:rsidR="469425C7">
              <w:rPr>
                <w:rFonts w:cs="Arial"/>
                <w:sz w:val="20"/>
                <w:szCs w:val="20"/>
                <w:lang w:val="en-AU"/>
              </w:rPr>
              <w:t xml:space="preserve"> to the Commonwealth via the</w:t>
            </w:r>
            <w:r w:rsidRPr="469425C7" w:rsidR="469425C7">
              <w:rPr>
                <w:rFonts w:cs="Arial"/>
                <w:color w:val="0000FF"/>
                <w:sz w:val="20"/>
                <w:szCs w:val="20"/>
                <w:lang w:val="en-AU"/>
              </w:rPr>
              <w:t xml:space="preserve"> </w:t>
            </w:r>
            <w:hyperlink r:id="R984f7d40ceb14ace">
              <w:r w:rsidRPr="469425C7" w:rsidR="469425C7">
                <w:rPr>
                  <w:rStyle w:val="Hyperlink"/>
                  <w:rFonts w:cs="Arial"/>
                  <w:color w:val="0070C0"/>
                  <w:sz w:val="20"/>
                  <w:szCs w:val="20"/>
                  <w:lang w:val="en-AU"/>
                </w:rPr>
                <w:t>My Aged Care Service and Support Portal</w:t>
              </w:r>
            </w:hyperlink>
            <w:r w:rsidRPr="469425C7" w:rsidR="469425C7">
              <w:rPr>
                <w:rFonts w:cs="Arial"/>
                <w:color w:val="0070C0"/>
                <w:sz w:val="20"/>
                <w:szCs w:val="20"/>
                <w:lang w:val="en-AU"/>
              </w:rPr>
              <w:t>.</w:t>
            </w:r>
            <w:r w:rsidRPr="469425C7" w:rsidR="469425C7">
              <w:rPr>
                <w:rFonts w:cs="Arial"/>
                <w:sz w:val="20"/>
                <w:szCs w:val="20"/>
                <w:lang w:val="en-AU"/>
              </w:rPr>
              <w:t>.</w:t>
            </w:r>
          </w:p>
        </w:tc>
        <w:tc>
          <w:tcPr>
            <w:tcW w:w="1170" w:type="dxa"/>
            <w:tcMar/>
          </w:tcPr>
          <w:p w:rsidRPr="00F21727" w:rsidR="00705919" w:rsidP="00705919" w:rsidRDefault="00705919" w14:paraId="06995E35" w14:textId="77777777">
            <w:pPr>
              <w:rPr>
                <w:rFonts w:cs="Arial"/>
                <w:sz w:val="22"/>
                <w:szCs w:val="22"/>
              </w:rPr>
            </w:pPr>
          </w:p>
        </w:tc>
      </w:tr>
      <w:tr w:rsidRPr="008C3343" w:rsidR="00705919" w:rsidTr="469425C7" w14:paraId="31B491A5" w14:textId="77777777">
        <w:trPr>
          <w:trHeight w:val="300"/>
        </w:trPr>
        <w:tc>
          <w:tcPr>
            <w:tcW w:w="1838" w:type="dxa"/>
            <w:tcMar/>
          </w:tcPr>
          <w:p w:rsidRPr="003F3885" w:rsidR="00705919" w:rsidP="469425C7" w:rsidRDefault="00705919" w14:paraId="5C81A541" w14:textId="16BBCB8D" w14:noSpellErr="1">
            <w:pPr>
              <w:spacing w:before="120"/>
              <w:rPr>
                <w:rFonts w:cs="Arial"/>
                <w:sz w:val="20"/>
                <w:szCs w:val="20"/>
                <w:lang w:val="en-AU"/>
              </w:rPr>
            </w:pPr>
            <w:r w:rsidRPr="469425C7" w:rsidR="469425C7">
              <w:rPr>
                <w:rFonts w:cs="Arial"/>
                <w:sz w:val="20"/>
                <w:szCs w:val="20"/>
                <w:lang w:val="en-AU"/>
              </w:rPr>
              <w:t>Clinically monitor and manage impacted residents</w:t>
            </w:r>
          </w:p>
        </w:tc>
        <w:tc>
          <w:tcPr>
            <w:tcW w:w="7597" w:type="dxa"/>
            <w:tcMar/>
          </w:tcPr>
          <w:p w:rsidRPr="003F3885" w:rsidR="00DE28ED" w:rsidP="51990C99" w:rsidRDefault="00705919" w14:paraId="63A2875C" w14:textId="61776CC3">
            <w:pPr>
              <w:pStyle w:val="ListBullet"/>
              <w:tabs>
                <w:tab w:val="num" w:pos="360"/>
              </w:tabs>
              <w:ind w:left="397" w:hanging="397"/>
              <w:rPr>
                <w:rFonts w:cs="Arial"/>
                <w:sz w:val="20"/>
                <w:szCs w:val="20"/>
              </w:rPr>
            </w:pPr>
            <w:r w:rsidRPr="003F3885">
              <w:rPr>
                <w:rFonts w:cs="Arial"/>
                <w:sz w:val="20"/>
                <w:szCs w:val="20"/>
              </w:rPr>
              <w:t xml:space="preserve">Manage </w:t>
            </w:r>
            <w:r w:rsidRPr="51990C99" w:rsidR="55C2A4AD">
              <w:rPr>
                <w:rFonts w:cs="Arial"/>
                <w:sz w:val="20"/>
                <w:szCs w:val="20"/>
              </w:rPr>
              <w:t xml:space="preserve">impacted </w:t>
            </w:r>
            <w:r w:rsidRPr="003F3885">
              <w:rPr>
                <w:rFonts w:cs="Arial"/>
                <w:sz w:val="20"/>
                <w:szCs w:val="20"/>
              </w:rPr>
              <w:t xml:space="preserve">residents based on their clinical needs and in line with jurisdictional public health requirements. This includes detecting and responding to deterioration and decisions on </w:t>
            </w:r>
            <w:r w:rsidRPr="51990C99" w:rsidR="50E9288E">
              <w:rPr>
                <w:rFonts w:cs="Arial"/>
                <w:sz w:val="20"/>
                <w:szCs w:val="20"/>
              </w:rPr>
              <w:t xml:space="preserve">health </w:t>
            </w:r>
            <w:r w:rsidRPr="003F3885">
              <w:rPr>
                <w:rFonts w:cs="Arial"/>
                <w:sz w:val="20"/>
                <w:szCs w:val="20"/>
              </w:rPr>
              <w:t>management and hospital transfers.</w:t>
            </w:r>
          </w:p>
          <w:p w:rsidRPr="003F3885" w:rsidR="00A82E4A" w:rsidP="469425C7" w:rsidRDefault="00705919" w14:paraId="74AD9929" w14:textId="4C1EEBE8" w14:noSpellErr="1">
            <w:pPr>
              <w:pStyle w:val="ListBullet"/>
              <w:tabs>
                <w:tab w:val="num" w:pos="360"/>
              </w:tabs>
              <w:spacing w:after="120"/>
              <w:ind w:left="397" w:hanging="397"/>
              <w:rPr>
                <w:rFonts w:cs="Arial"/>
                <w:sz w:val="20"/>
                <w:szCs w:val="20"/>
                <w:lang w:val="en-AU"/>
              </w:rPr>
            </w:pPr>
            <w:r w:rsidRPr="469425C7" w:rsidR="469425C7">
              <w:rPr>
                <w:rFonts w:cs="Arial"/>
                <w:sz w:val="20"/>
                <w:szCs w:val="20"/>
                <w:lang w:val="en-AU"/>
              </w:rPr>
              <w:t>Discuss clinical management and treatment options</w:t>
            </w:r>
            <w:r w:rsidRPr="469425C7" w:rsidR="469425C7">
              <w:rPr>
                <w:rFonts w:cs="Arial"/>
                <w:sz w:val="20"/>
                <w:szCs w:val="20"/>
                <w:lang w:val="en-AU"/>
              </w:rPr>
              <w:t xml:space="preserve">, which includes </w:t>
            </w:r>
            <w:r w:rsidRPr="469425C7" w:rsidR="469425C7">
              <w:rPr>
                <w:rFonts w:cs="Arial"/>
                <w:sz w:val="20"/>
                <w:szCs w:val="20"/>
                <w:lang w:val="en-AU"/>
              </w:rPr>
              <w:t xml:space="preserve">pre-assessment for </w:t>
            </w:r>
            <w:r w:rsidRPr="469425C7" w:rsidR="469425C7">
              <w:rPr>
                <w:rFonts w:cs="Arial"/>
                <w:sz w:val="20"/>
                <w:szCs w:val="20"/>
                <w:lang w:val="en-AU"/>
              </w:rPr>
              <w:t xml:space="preserve">antiviral treatments, </w:t>
            </w:r>
            <w:r w:rsidRPr="469425C7" w:rsidR="469425C7">
              <w:rPr>
                <w:rFonts w:cs="Arial"/>
                <w:sz w:val="20"/>
                <w:szCs w:val="20"/>
                <w:lang w:val="en-AU"/>
              </w:rPr>
              <w:t>with GPs/NPs, in-reach services, or the PHU as required.</w:t>
            </w:r>
          </w:p>
        </w:tc>
        <w:tc>
          <w:tcPr>
            <w:tcW w:w="1170" w:type="dxa"/>
            <w:tcMar/>
          </w:tcPr>
          <w:p w:rsidRPr="00F21727" w:rsidR="00705919" w:rsidP="00705919" w:rsidRDefault="00705919" w14:paraId="42D99EF9" w14:textId="77777777">
            <w:pPr>
              <w:rPr>
                <w:rFonts w:cs="Arial"/>
                <w:sz w:val="22"/>
                <w:szCs w:val="22"/>
              </w:rPr>
            </w:pPr>
          </w:p>
        </w:tc>
      </w:tr>
      <w:tr w:rsidR="00DB1B73" w:rsidTr="469425C7" w14:paraId="53270266" w14:textId="77777777">
        <w:trPr>
          <w:trHeight w:val="300"/>
        </w:trPr>
        <w:tc>
          <w:tcPr>
            <w:tcW w:w="1838" w:type="dxa"/>
            <w:tcMar/>
          </w:tcPr>
          <w:p w:rsidRPr="003F3885" w:rsidR="00DB1B73" w:rsidP="00E268F4" w:rsidRDefault="00DB1B73" w14:paraId="720E9FDB" w14:textId="77777777">
            <w:pPr>
              <w:spacing w:before="120"/>
              <w:rPr>
                <w:rFonts w:cs="Arial"/>
                <w:sz w:val="20"/>
                <w:szCs w:val="20"/>
              </w:rPr>
            </w:pPr>
            <w:r w:rsidRPr="003F3885">
              <w:rPr>
                <w:rFonts w:cs="Arial"/>
                <w:sz w:val="20"/>
                <w:szCs w:val="20"/>
              </w:rPr>
              <w:t>Review advance care directives</w:t>
            </w:r>
          </w:p>
        </w:tc>
        <w:tc>
          <w:tcPr>
            <w:tcW w:w="7597" w:type="dxa"/>
            <w:tcMar/>
          </w:tcPr>
          <w:p w:rsidRPr="003F3885" w:rsidR="00A82E4A" w:rsidP="469425C7" w:rsidRDefault="00DB1B73" w14:paraId="3617784A" w14:textId="5AB496DE" w14:noSpellErr="1">
            <w:pPr>
              <w:pStyle w:val="ListBullet"/>
              <w:tabs>
                <w:tab w:val="num" w:pos="360"/>
              </w:tabs>
              <w:ind w:left="397" w:hanging="397"/>
              <w:rPr>
                <w:rFonts w:cs="Arial"/>
                <w:sz w:val="20"/>
                <w:szCs w:val="20"/>
                <w:lang w:val="en-AU"/>
              </w:rPr>
            </w:pPr>
            <w:r w:rsidRPr="469425C7" w:rsidR="469425C7">
              <w:rPr>
                <w:rFonts w:cs="Arial"/>
                <w:sz w:val="20"/>
                <w:szCs w:val="20"/>
                <w:lang w:val="en-AU"/>
              </w:rPr>
              <w:t>Clinical staff should familiarise themselves with any positive residents’ advance care directives and make sure clinical decisions consider these plans and involve residents, families and representatives.</w:t>
            </w:r>
          </w:p>
        </w:tc>
        <w:tc>
          <w:tcPr>
            <w:tcW w:w="1170" w:type="dxa"/>
            <w:tcMar/>
          </w:tcPr>
          <w:p w:rsidRPr="00F21727" w:rsidR="00DB1B73" w:rsidP="0093779E" w:rsidRDefault="00DB1B73" w14:paraId="3D6E7FBB" w14:textId="77777777">
            <w:pPr>
              <w:pStyle w:val="BodyText"/>
              <w:rPr>
                <w:rFonts w:cs="Arial"/>
                <w:sz w:val="22"/>
                <w:szCs w:val="22"/>
              </w:rPr>
            </w:pPr>
          </w:p>
        </w:tc>
      </w:tr>
      <w:tr w:rsidRPr="008C3343" w:rsidR="00705919" w:rsidTr="469425C7" w14:paraId="460277A0" w14:textId="77777777">
        <w:trPr>
          <w:trHeight w:val="850"/>
        </w:trPr>
        <w:tc>
          <w:tcPr>
            <w:tcW w:w="1838" w:type="dxa"/>
            <w:tcMar/>
          </w:tcPr>
          <w:p w:rsidRPr="003F3885" w:rsidR="00705919" w:rsidP="00E268F4" w:rsidRDefault="00705919" w14:paraId="219EB542" w14:textId="58B20CF7">
            <w:pPr>
              <w:spacing w:before="120"/>
              <w:rPr>
                <w:rFonts w:cs="Arial"/>
                <w:sz w:val="20"/>
                <w:szCs w:val="20"/>
              </w:rPr>
            </w:pPr>
            <w:r w:rsidRPr="003F3885">
              <w:rPr>
                <w:rFonts w:cs="Arial"/>
                <w:sz w:val="20"/>
                <w:szCs w:val="20"/>
              </w:rPr>
              <w:t>Continue ongoing care</w:t>
            </w:r>
          </w:p>
        </w:tc>
        <w:tc>
          <w:tcPr>
            <w:tcW w:w="7597" w:type="dxa"/>
            <w:tcMar/>
          </w:tcPr>
          <w:p w:rsidRPr="003F3885" w:rsidR="00705919" w:rsidP="469425C7" w:rsidRDefault="00705919" w14:paraId="609C7992" w14:textId="55673574" w14:noSpellErr="1">
            <w:pPr>
              <w:pStyle w:val="ListBullet"/>
              <w:tabs>
                <w:tab w:val="num" w:pos="360"/>
              </w:tabs>
              <w:ind w:left="397" w:hanging="397"/>
              <w:rPr>
                <w:rFonts w:cs="Arial"/>
                <w:b w:val="1"/>
                <w:bCs w:val="1"/>
                <w:color w:val="auto"/>
                <w:sz w:val="20"/>
                <w:szCs w:val="20"/>
                <w:lang w:val="en-AU"/>
              </w:rPr>
            </w:pPr>
            <w:r w:rsidRPr="469425C7">
              <w:rPr>
                <w:rFonts w:cs="Arial"/>
                <w:sz w:val="20"/>
                <w:szCs w:val="20"/>
                <w:lang w:val="en-AU"/>
              </w:rPr>
              <w:t xml:space="preserve">Make sure that the ongoing care needs of all residents continue to be met (including medication rounds, assistance with meals and hydration, assistance with toileting and </w:t>
            </w:r>
            <w:hyperlink w:history="1" r:id="R108bc77c60f54033">
              <w:r w:rsidRPr="469425C7">
                <w:rPr>
                  <w:rStyle w:val="Hyperlink"/>
                  <w:rFonts w:cs="Arial"/>
                  <w:color w:val="006FB0"/>
                  <w:sz w:val="20"/>
                  <w:szCs w:val="20"/>
                  <w:shd w:val="clear" w:color="auto" w:fill="FFFFFF"/>
                  <w:lang w:val="en-AU"/>
                </w:rPr>
                <w:t>access to visitors</w:t>
              </w:r>
            </w:hyperlink>
            <w:r w:rsidRPr="469425C7">
              <w:rPr>
                <w:rStyle w:val="Hyperlink"/>
                <w:rFonts w:cs="Arial"/>
                <w:color w:val="006FB0"/>
                <w:sz w:val="20"/>
                <w:szCs w:val="20"/>
                <w:shd w:val="clear" w:color="auto" w:fill="FFFFFF"/>
                <w:lang w:val="en-AU"/>
              </w:rPr>
              <w:t>)</w:t>
            </w:r>
            <w:r w:rsidRPr="469425C7">
              <w:rPr>
                <w:rFonts w:cs="Arial"/>
                <w:sz w:val="20"/>
                <w:szCs w:val="20"/>
                <w:lang w:val="en-AU"/>
              </w:rPr>
              <w:t>.</w:t>
            </w:r>
          </w:p>
        </w:tc>
        <w:tc>
          <w:tcPr>
            <w:tcW w:w="1170" w:type="dxa"/>
            <w:tcMar/>
          </w:tcPr>
          <w:p w:rsidRPr="00F21727" w:rsidR="00705919" w:rsidP="00705919" w:rsidRDefault="00705919" w14:paraId="6DF0B2A6" w14:textId="77777777">
            <w:pPr>
              <w:rPr>
                <w:rFonts w:cs="Arial"/>
                <w:sz w:val="22"/>
                <w:szCs w:val="22"/>
              </w:rPr>
            </w:pPr>
          </w:p>
        </w:tc>
      </w:tr>
    </w:tbl>
    <w:p w:rsidR="00654612" w:rsidP="00E268F4" w:rsidRDefault="00E268F4" w14:paraId="304916D5" w14:textId="62F0B18D">
      <w:pPr>
        <w:pStyle w:val="Heading2"/>
      </w:pPr>
      <w:r w:rsidRPr="00477F78">
        <w:lastRenderedPageBreak/>
        <w:t>Within 6 hours to 12 hours</w:t>
      </w:r>
    </w:p>
    <w:tbl>
      <w:tblPr>
        <w:tblStyle w:val="TableGrid"/>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7"/>
        <w:gridCol w:w="7453"/>
        <w:gridCol w:w="1195"/>
      </w:tblGrid>
      <w:tr w:rsidRPr="00E268F4" w:rsidR="008C3343" w:rsidTr="469425C7" w14:paraId="1E535BCF" w14:textId="77777777">
        <w:tc>
          <w:tcPr>
            <w:tcW w:w="1838" w:type="dxa"/>
            <w:shd w:val="clear" w:color="auto" w:fill="A3BDE7"/>
            <w:tcMar/>
            <w:vAlign w:val="center"/>
          </w:tcPr>
          <w:p w:rsidRPr="00E268F4" w:rsidR="008C3343" w:rsidP="00E268F4" w:rsidRDefault="008C3343" w14:paraId="230E147C" w14:textId="00E78269">
            <w:pPr>
              <w:pStyle w:val="TableHeading"/>
            </w:pPr>
            <w:r w:rsidRPr="00E268F4">
              <w:t>Action</w:t>
            </w:r>
          </w:p>
        </w:tc>
        <w:tc>
          <w:tcPr>
            <w:tcW w:w="7457" w:type="dxa"/>
            <w:shd w:val="clear" w:color="auto" w:fill="A3BDE7"/>
            <w:tcMar/>
            <w:vAlign w:val="center"/>
          </w:tcPr>
          <w:p w:rsidRPr="00E268F4" w:rsidR="008C3343" w:rsidP="00E268F4" w:rsidRDefault="008C3343" w14:paraId="6E34A000" w14:textId="4C82A0C7">
            <w:pPr>
              <w:pStyle w:val="TableHeading"/>
            </w:pPr>
            <w:r w:rsidRPr="00E268F4">
              <w:t>Steps to action within 12 hours to 24 hours</w:t>
            </w:r>
          </w:p>
        </w:tc>
        <w:tc>
          <w:tcPr>
            <w:tcW w:w="1190" w:type="dxa"/>
            <w:shd w:val="clear" w:color="auto" w:fill="A3BDE7"/>
            <w:tcMar/>
            <w:vAlign w:val="center"/>
          </w:tcPr>
          <w:p w:rsidRPr="00E268F4" w:rsidR="008C3343" w:rsidP="00E268F4" w:rsidRDefault="008C3343" w14:paraId="73EB20B9" w14:textId="4A5ED9B2">
            <w:pPr>
              <w:pStyle w:val="TableHeading"/>
            </w:pPr>
            <w:r w:rsidRPr="00E268F4">
              <w:t>Checklist</w:t>
            </w:r>
          </w:p>
        </w:tc>
      </w:tr>
      <w:tr w:rsidRPr="002B5042" w:rsidR="008C3343" w:rsidTr="469425C7" w14:paraId="1E611266" w14:textId="77777777">
        <w:tc>
          <w:tcPr>
            <w:tcW w:w="1838" w:type="dxa"/>
            <w:tcMar/>
          </w:tcPr>
          <w:p w:rsidRPr="005602F0" w:rsidR="008C3343" w:rsidP="00E268F4" w:rsidRDefault="008C3343" w14:paraId="3B4D51D9" w14:textId="33D25A15">
            <w:pPr>
              <w:spacing w:before="120"/>
              <w:rPr>
                <w:rFonts w:cs="Arial"/>
                <w:sz w:val="20"/>
                <w:szCs w:val="20"/>
              </w:rPr>
            </w:pPr>
            <w:r w:rsidRPr="005602F0">
              <w:rPr>
                <w:rFonts w:cs="Arial"/>
                <w:sz w:val="20"/>
                <w:szCs w:val="20"/>
              </w:rPr>
              <w:t>Cohort, zone and relocate</w:t>
            </w:r>
          </w:p>
        </w:tc>
        <w:tc>
          <w:tcPr>
            <w:tcW w:w="7457" w:type="dxa"/>
            <w:tcMar/>
          </w:tcPr>
          <w:p w:rsidRPr="005602F0" w:rsidR="008C3343" w:rsidP="469425C7" w:rsidRDefault="007403C0" w14:paraId="1741970D" w14:textId="0DED0615" w14:noSpellErr="1">
            <w:pPr>
              <w:pStyle w:val="ListBullet"/>
              <w:tabs>
                <w:tab w:val="num" w:pos="360"/>
              </w:tabs>
              <w:ind w:left="397" w:hanging="397"/>
              <w:rPr>
                <w:rFonts w:cs="Arial"/>
                <w:sz w:val="20"/>
                <w:szCs w:val="20"/>
                <w:lang w:val="en-AU"/>
              </w:rPr>
            </w:pPr>
            <w:r w:rsidRPr="469425C7">
              <w:rPr>
                <w:rFonts w:cs="Arial"/>
                <w:sz w:val="20"/>
                <w:szCs w:val="20"/>
                <w:lang w:val="en-AU"/>
              </w:rPr>
              <w:t xml:space="preserve">In line with the </w:t>
            </w:r>
            <w:hyperlink w:history="1" w:anchor=":~:text=The%20Communicable%20Diseases%20Network%20Australia%20(CDNA)%20have%20developed%20these%20national" r:id="rId26">
              <w:r w:rsidRPr="469425C7">
                <w:rPr>
                  <w:rStyle w:val="Hyperlink"/>
                  <w:rFonts w:cs="Arial"/>
                  <w:color w:val="006FB0"/>
                  <w:sz w:val="20"/>
                  <w:szCs w:val="20"/>
                  <w:shd w:val="clear" w:color="auto" w:fill="FFFFFF"/>
                  <w:lang w:val="en-AU"/>
                </w:rPr>
                <w:t>CDNA ARI Guideline</w:t>
              </w:r>
            </w:hyperlink>
            <w:r w:rsidRPr="469425C7" w:rsidR="00453090">
              <w:rPr>
                <w:rStyle w:val="Hyperlink"/>
                <w:rFonts w:cs="Arial"/>
                <w:color w:val="1E1544" w:themeColor="text1"/>
                <w:sz w:val="20"/>
                <w:szCs w:val="20"/>
                <w:u w:val="none"/>
                <w:shd w:val="clear" w:color="auto" w:fill="FFFFFF"/>
                <w:lang w:val="en-AU"/>
              </w:rPr>
              <w:t xml:space="preserve"> </w:t>
            </w:r>
            <w:r w:rsidRPr="469425C7" w:rsidR="00453090">
              <w:rPr>
                <w:rFonts w:cs="Arial"/>
                <w:sz w:val="20"/>
                <w:szCs w:val="20"/>
                <w:lang w:val="en-AU"/>
              </w:rPr>
              <w:t xml:space="preserve">consider </w:t>
            </w:r>
            <w:r w:rsidRPr="469425C7" w:rsidR="00C762EA">
              <w:rPr>
                <w:rFonts w:cs="Arial"/>
                <w:sz w:val="20"/>
                <w:szCs w:val="20"/>
                <w:lang w:val="en-AU"/>
              </w:rPr>
              <w:t xml:space="preserve">any </w:t>
            </w:r>
            <w:r w:rsidRPr="469425C7" w:rsidR="007F0EFE">
              <w:rPr>
                <w:rFonts w:cs="Arial"/>
                <w:sz w:val="20"/>
                <w:szCs w:val="20"/>
                <w:lang w:val="en-AU"/>
              </w:rPr>
              <w:t>zoning</w:t>
            </w:r>
            <w:r w:rsidRPr="469425C7" w:rsidR="007F0EFE">
              <w:rPr>
                <w:rStyle w:val="Hyperlink"/>
                <w:rFonts w:cs="Arial"/>
                <w:color w:val="1E1544" w:themeColor="text1"/>
                <w:sz w:val="20"/>
                <w:szCs w:val="20"/>
                <w:u w:val="none"/>
                <w:shd w:val="clear" w:color="auto" w:fill="FFFFFF"/>
                <w:lang w:val="en-AU"/>
              </w:rPr>
              <w:t xml:space="preserve">/cohorting </w:t>
            </w:r>
            <w:r w:rsidRPr="469425C7" w:rsidR="00216495">
              <w:rPr>
                <w:rStyle w:val="Hyperlink"/>
                <w:rFonts w:cs="Arial"/>
                <w:color w:val="1E1544" w:themeColor="text1"/>
                <w:sz w:val="20"/>
                <w:szCs w:val="20"/>
                <w:u w:val="none"/>
                <w:shd w:val="clear" w:color="auto" w:fill="FFFFFF"/>
                <w:lang w:val="en-AU"/>
              </w:rPr>
              <w:t xml:space="preserve">requirements </w:t>
            </w:r>
            <w:r w:rsidRPr="469425C7" w:rsidR="00D43676">
              <w:rPr>
                <w:rFonts w:cs="Arial"/>
                <w:sz w:val="20"/>
                <w:szCs w:val="20"/>
                <w:lang w:val="en-AU"/>
              </w:rPr>
              <w:t>of residents</w:t>
            </w:r>
            <w:r w:rsidRPr="469425C7" w:rsidR="009D3E2C">
              <w:rPr>
                <w:rFonts w:cs="Arial"/>
                <w:sz w:val="20"/>
                <w:szCs w:val="20"/>
                <w:lang w:val="en-AU"/>
              </w:rPr>
              <w:t xml:space="preserve"> who have tested positive as well as </w:t>
            </w:r>
            <w:r w:rsidRPr="469425C7" w:rsidR="008C3343">
              <w:rPr>
                <w:rFonts w:cs="Arial"/>
                <w:sz w:val="20"/>
                <w:szCs w:val="20"/>
                <w:lang w:val="en-AU"/>
              </w:rPr>
              <w:t xml:space="preserve">negative residents. </w:t>
            </w:r>
          </w:p>
          <w:p w:rsidRPr="005602F0" w:rsidR="008C3343" w:rsidP="51990C99" w:rsidRDefault="008C3343" w14:paraId="4A4C8279" w14:textId="77777777">
            <w:pPr>
              <w:pStyle w:val="ListBullet"/>
              <w:tabs>
                <w:tab w:val="num" w:pos="360"/>
              </w:tabs>
              <w:ind w:left="397" w:hanging="397"/>
              <w:rPr>
                <w:rFonts w:cs="Arial"/>
                <w:sz w:val="20"/>
                <w:szCs w:val="20"/>
              </w:rPr>
            </w:pPr>
            <w:r w:rsidRPr="005602F0">
              <w:rPr>
                <w:rFonts w:cs="Arial"/>
                <w:sz w:val="20"/>
                <w:szCs w:val="20"/>
              </w:rPr>
              <w:t>Where possible, residents should have their own room and bathroom.</w:t>
            </w:r>
          </w:p>
          <w:p w:rsidRPr="005602F0" w:rsidR="008C3343" w:rsidP="469425C7" w:rsidRDefault="008C3343" w14:paraId="743630FF" w14:textId="3D94537A" w14:noSpellErr="1">
            <w:pPr>
              <w:pStyle w:val="ListBullet"/>
              <w:tabs>
                <w:tab w:val="num" w:pos="360"/>
              </w:tabs>
              <w:ind w:left="397" w:hanging="397"/>
              <w:rPr>
                <w:rFonts w:cs="Arial"/>
                <w:sz w:val="20"/>
                <w:szCs w:val="20"/>
                <w:lang w:val="en-AU"/>
              </w:rPr>
            </w:pPr>
            <w:r w:rsidRPr="469425C7" w:rsidR="469425C7">
              <w:rPr>
                <w:rFonts w:cs="Arial"/>
                <w:sz w:val="20"/>
                <w:szCs w:val="20"/>
                <w:lang w:val="en-AU"/>
              </w:rPr>
              <w:t>Make sure staff comply with restrictions on use of shared areas</w:t>
            </w:r>
            <w:r w:rsidRPr="469425C7" w:rsidR="469425C7">
              <w:rPr>
                <w:rFonts w:cs="Arial"/>
                <w:sz w:val="20"/>
                <w:szCs w:val="20"/>
                <w:lang w:val="en-AU"/>
              </w:rPr>
              <w:t>, for example</w:t>
            </w:r>
            <w:r w:rsidRPr="469425C7" w:rsidR="469425C7">
              <w:rPr>
                <w:rFonts w:cs="Arial"/>
                <w:sz w:val="20"/>
                <w:szCs w:val="20"/>
                <w:lang w:val="en-AU"/>
              </w:rPr>
              <w:t xml:space="preserve">  breakrooms.</w:t>
            </w:r>
          </w:p>
          <w:p w:rsidRPr="005602F0" w:rsidR="008C3343" w:rsidP="469425C7" w:rsidRDefault="008C3343" w14:paraId="5E02AD0E"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Make sure staff rostering supports cohorting and staff are aware if they are caring for residents in isolation.</w:t>
            </w:r>
          </w:p>
          <w:p w:rsidRPr="005602F0" w:rsidR="00A82E4A" w:rsidP="469425C7" w:rsidRDefault="008C3343" w14:paraId="2049BA37" w14:textId="186DC253" w14:noSpellErr="1">
            <w:pPr>
              <w:pStyle w:val="ListBullet"/>
              <w:tabs>
                <w:tab w:val="num" w:pos="360"/>
              </w:tabs>
              <w:spacing w:after="120"/>
              <w:ind w:left="397" w:hanging="397"/>
              <w:rPr>
                <w:rFonts w:cs="Arial"/>
                <w:sz w:val="20"/>
                <w:szCs w:val="20"/>
                <w:lang w:val="en-AU"/>
              </w:rPr>
            </w:pPr>
            <w:r w:rsidRPr="469425C7" w:rsidR="469425C7">
              <w:rPr>
                <w:rFonts w:cs="Arial"/>
                <w:sz w:val="20"/>
                <w:szCs w:val="20"/>
                <w:lang w:val="en-AU"/>
              </w:rPr>
              <w:t>Discuss cohorting options including those outlined in your OMP with the PHU.</w:t>
            </w:r>
          </w:p>
        </w:tc>
        <w:tc>
          <w:tcPr>
            <w:tcW w:w="1190" w:type="dxa"/>
            <w:tcMar/>
          </w:tcPr>
          <w:p w:rsidRPr="0058717E" w:rsidR="008C3343" w:rsidP="008C3343" w:rsidRDefault="008C3343" w14:paraId="4779954A" w14:textId="77777777">
            <w:pPr>
              <w:pStyle w:val="BodyText"/>
              <w:rPr>
                <w:rFonts w:cs="Arial"/>
                <w:sz w:val="22"/>
                <w:szCs w:val="22"/>
              </w:rPr>
            </w:pPr>
          </w:p>
        </w:tc>
      </w:tr>
      <w:tr w:rsidRPr="002B5042" w:rsidR="008C3343" w:rsidTr="469425C7" w14:paraId="7AFF3D02" w14:textId="77777777">
        <w:tc>
          <w:tcPr>
            <w:tcW w:w="1838" w:type="dxa"/>
            <w:tcMar/>
          </w:tcPr>
          <w:p w:rsidRPr="005602F0" w:rsidR="008C3343" w:rsidP="00E268F4" w:rsidRDefault="008C3343" w14:paraId="46A356D2" w14:textId="5BE1AE05">
            <w:pPr>
              <w:spacing w:before="120"/>
              <w:rPr>
                <w:rFonts w:cs="Arial"/>
                <w:sz w:val="20"/>
                <w:szCs w:val="20"/>
              </w:rPr>
            </w:pPr>
            <w:r w:rsidRPr="005602F0">
              <w:rPr>
                <w:rFonts w:cs="Arial"/>
                <w:sz w:val="20"/>
                <w:szCs w:val="20"/>
              </w:rPr>
              <w:t>Command based governance structure</w:t>
            </w:r>
          </w:p>
        </w:tc>
        <w:tc>
          <w:tcPr>
            <w:tcW w:w="7457" w:type="dxa"/>
            <w:tcMar/>
          </w:tcPr>
          <w:p w:rsidRPr="005602F0" w:rsidR="008C3343" w:rsidP="51990C99" w:rsidRDefault="008C3343" w14:paraId="7BDDD5DF" w14:textId="77777777">
            <w:pPr>
              <w:pStyle w:val="ListBullet"/>
              <w:tabs>
                <w:tab w:val="num" w:pos="360"/>
              </w:tabs>
              <w:ind w:left="397" w:hanging="397"/>
              <w:rPr>
                <w:rFonts w:cs="Arial"/>
                <w:sz w:val="20"/>
                <w:szCs w:val="20"/>
              </w:rPr>
            </w:pPr>
            <w:r w:rsidRPr="005602F0">
              <w:rPr>
                <w:rFonts w:cs="Arial"/>
                <w:sz w:val="20"/>
                <w:szCs w:val="20"/>
              </w:rPr>
              <w:t>Move to the command-based governance structure outlined in your OMP.</w:t>
            </w:r>
          </w:p>
          <w:p w:rsidRPr="005602F0" w:rsidR="008C3343" w:rsidP="469425C7" w:rsidRDefault="008C3343" w14:paraId="0862C6F9"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Ensure senior leadership is onsite at all times including weekends and public holidays.</w:t>
            </w:r>
          </w:p>
          <w:p w:rsidRPr="005602F0" w:rsidR="008C3343" w:rsidP="469425C7" w:rsidRDefault="008C3343" w14:paraId="5077F4C8"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Provide thorough handovers for new staff for every shift and confirm:</w:t>
            </w:r>
          </w:p>
          <w:p w:rsidRPr="005602F0" w:rsidR="008C3343" w:rsidP="006740F6" w:rsidRDefault="008C3343" w14:paraId="24F66A95" w14:textId="77777777">
            <w:pPr>
              <w:pStyle w:val="ListBullet2"/>
              <w:spacing w:after="0" w:line="240" w:lineRule="auto"/>
              <w:rPr>
                <w:rFonts w:cs="Arial"/>
                <w:sz w:val="20"/>
                <w:szCs w:val="20"/>
              </w:rPr>
            </w:pPr>
            <w:r w:rsidRPr="005602F0">
              <w:rPr>
                <w:rFonts w:cs="Arial"/>
                <w:sz w:val="20"/>
                <w:szCs w:val="20"/>
              </w:rPr>
              <w:t>The Outbreak Management lead, IPC Lead and onsite facility manager.</w:t>
            </w:r>
          </w:p>
          <w:p w:rsidRPr="005602F0" w:rsidR="008C3343" w:rsidP="006740F6" w:rsidRDefault="008C3343" w14:paraId="1C63AC60" w14:textId="77777777">
            <w:pPr>
              <w:pStyle w:val="ListBullet2"/>
              <w:spacing w:after="0" w:line="240" w:lineRule="auto"/>
              <w:rPr>
                <w:rFonts w:cs="Arial"/>
                <w:sz w:val="20"/>
                <w:szCs w:val="20"/>
              </w:rPr>
            </w:pPr>
            <w:r w:rsidRPr="005602F0">
              <w:rPr>
                <w:rFonts w:cs="Arial"/>
                <w:sz w:val="20"/>
                <w:szCs w:val="20"/>
              </w:rPr>
              <w:t>Everyone’s roles and responsibilities.</w:t>
            </w:r>
          </w:p>
          <w:p w:rsidRPr="005602F0" w:rsidR="008C3343" w:rsidP="006740F6" w:rsidRDefault="008C3343" w14:paraId="36D894F9" w14:textId="77777777">
            <w:pPr>
              <w:pStyle w:val="ListBullet2"/>
              <w:spacing w:after="0" w:line="240" w:lineRule="auto"/>
              <w:rPr>
                <w:rFonts w:cs="Arial"/>
                <w:sz w:val="20"/>
                <w:szCs w:val="20"/>
              </w:rPr>
            </w:pPr>
            <w:r w:rsidRPr="005602F0">
              <w:rPr>
                <w:rFonts w:cs="Arial"/>
                <w:sz w:val="20"/>
                <w:szCs w:val="20"/>
              </w:rPr>
              <w:t>What to do if there is a problem.</w:t>
            </w:r>
          </w:p>
          <w:p w:rsidRPr="005602F0" w:rsidR="00A82E4A" w:rsidP="51990C99" w:rsidRDefault="528E02F5" w14:paraId="03467F0D" w14:textId="3709443D">
            <w:pPr>
              <w:pStyle w:val="ListBullet"/>
              <w:tabs>
                <w:tab w:val="num" w:pos="360"/>
              </w:tabs>
              <w:spacing w:after="120"/>
              <w:ind w:left="397" w:hanging="397"/>
              <w:rPr>
                <w:rFonts w:cs="Arial"/>
                <w:sz w:val="20"/>
                <w:szCs w:val="20"/>
              </w:rPr>
            </w:pPr>
            <w:r w:rsidRPr="51990C99">
              <w:rPr>
                <w:rFonts w:cs="Arial"/>
                <w:sz w:val="20"/>
                <w:szCs w:val="20"/>
              </w:rPr>
              <w:t xml:space="preserve">Make sure </w:t>
            </w:r>
            <w:r w:rsidRPr="005602F0" w:rsidR="008C3343">
              <w:rPr>
                <w:rFonts w:cs="Arial"/>
                <w:sz w:val="20"/>
                <w:szCs w:val="20"/>
              </w:rPr>
              <w:t>escalation processes</w:t>
            </w:r>
            <w:r w:rsidRPr="51990C99" w:rsidR="50908F9E">
              <w:rPr>
                <w:rFonts w:cs="Arial"/>
                <w:sz w:val="20"/>
                <w:szCs w:val="20"/>
              </w:rPr>
              <w:t xml:space="preserve"> are well understood by all staff</w:t>
            </w:r>
          </w:p>
        </w:tc>
        <w:tc>
          <w:tcPr>
            <w:tcW w:w="1190" w:type="dxa"/>
            <w:tcMar/>
          </w:tcPr>
          <w:p w:rsidRPr="0058717E" w:rsidR="008C3343" w:rsidP="008C3343" w:rsidRDefault="008C3343" w14:paraId="4284C826" w14:textId="77777777">
            <w:pPr>
              <w:pStyle w:val="BodyText"/>
              <w:rPr>
                <w:rFonts w:cs="Arial"/>
                <w:sz w:val="22"/>
                <w:szCs w:val="22"/>
              </w:rPr>
            </w:pPr>
          </w:p>
        </w:tc>
      </w:tr>
      <w:tr w:rsidRPr="002B5042" w:rsidR="008C3343" w:rsidTr="469425C7" w14:paraId="493E5A0A" w14:textId="77777777">
        <w:tc>
          <w:tcPr>
            <w:tcW w:w="1838" w:type="dxa"/>
            <w:tcMar/>
          </w:tcPr>
          <w:p w:rsidRPr="005602F0" w:rsidR="008C3343" w:rsidP="00E268F4" w:rsidRDefault="008C3343" w14:paraId="687CB00C" w14:textId="77777777">
            <w:pPr>
              <w:spacing w:before="120"/>
              <w:rPr>
                <w:rFonts w:cs="Arial"/>
                <w:sz w:val="20"/>
                <w:szCs w:val="20"/>
              </w:rPr>
            </w:pPr>
            <w:r w:rsidRPr="005602F0">
              <w:rPr>
                <w:rFonts w:cs="Arial"/>
                <w:sz w:val="20"/>
                <w:szCs w:val="20"/>
              </w:rPr>
              <w:t xml:space="preserve">Enhance </w:t>
            </w:r>
            <w:hyperlink w:history="1" r:id="rId27">
              <w:r w:rsidRPr="005602F0">
                <w:rPr>
                  <w:rFonts w:cs="Arial"/>
                  <w:sz w:val="20"/>
                  <w:szCs w:val="20"/>
                </w:rPr>
                <w:t>IPC</w:t>
              </w:r>
            </w:hyperlink>
            <w:r w:rsidRPr="005602F0">
              <w:rPr>
                <w:rFonts w:cs="Arial"/>
                <w:sz w:val="20"/>
                <w:szCs w:val="20"/>
              </w:rPr>
              <w:t xml:space="preserve"> measures</w:t>
            </w:r>
          </w:p>
          <w:p w:rsidRPr="005602F0" w:rsidR="008C3343" w:rsidP="00E268F4" w:rsidRDefault="008C3343" w14:paraId="052F06B7" w14:textId="77777777">
            <w:pPr>
              <w:spacing w:before="120"/>
              <w:rPr>
                <w:rFonts w:cs="Arial"/>
                <w:sz w:val="20"/>
                <w:szCs w:val="20"/>
              </w:rPr>
            </w:pPr>
          </w:p>
        </w:tc>
        <w:tc>
          <w:tcPr>
            <w:tcW w:w="7457" w:type="dxa"/>
            <w:tcMar/>
          </w:tcPr>
          <w:p w:rsidRPr="005602F0" w:rsidR="008C3343" w:rsidP="469425C7" w:rsidRDefault="008C3343" w14:paraId="127AB872"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 xml:space="preserve">Determine the on-the-ground IPC Lead for </w:t>
            </w:r>
            <w:r w:rsidRPr="469425C7" w:rsidR="469425C7">
              <w:rPr>
                <w:rFonts w:cs="Arial"/>
                <w:b w:val="1"/>
                <w:bCs w:val="1"/>
                <w:sz w:val="20"/>
                <w:szCs w:val="20"/>
                <w:lang w:val="en-AU"/>
              </w:rPr>
              <w:t>each</w:t>
            </w:r>
            <w:r w:rsidRPr="469425C7" w:rsidR="469425C7">
              <w:rPr>
                <w:rFonts w:cs="Arial"/>
                <w:sz w:val="20"/>
                <w:szCs w:val="20"/>
                <w:lang w:val="en-AU"/>
              </w:rPr>
              <w:t xml:space="preserve"> shift.</w:t>
            </w:r>
          </w:p>
          <w:p w:rsidRPr="005602F0" w:rsidR="008C3343" w:rsidP="006740F6" w:rsidRDefault="008C3343" w14:paraId="0902991A" w14:textId="798BB7FE">
            <w:pPr>
              <w:pStyle w:val="ListBullet2"/>
              <w:spacing w:after="0" w:line="240" w:lineRule="auto"/>
              <w:rPr>
                <w:rFonts w:cs="Arial"/>
                <w:sz w:val="20"/>
                <w:szCs w:val="20"/>
              </w:rPr>
            </w:pPr>
            <w:r w:rsidRPr="005602F0">
              <w:rPr>
                <w:rFonts w:cs="Arial"/>
                <w:sz w:val="20"/>
                <w:szCs w:val="20"/>
              </w:rPr>
              <w:t xml:space="preserve">The IPC Lead should check outbreak IPC </w:t>
            </w:r>
            <w:r w:rsidRPr="51990C99" w:rsidR="6137FDB5">
              <w:rPr>
                <w:rFonts w:cs="Arial"/>
                <w:sz w:val="20"/>
                <w:szCs w:val="20"/>
              </w:rPr>
              <w:t>protocols</w:t>
            </w:r>
            <w:r w:rsidRPr="005602F0">
              <w:rPr>
                <w:rFonts w:cs="Arial"/>
                <w:sz w:val="20"/>
                <w:szCs w:val="20"/>
              </w:rPr>
              <w:t xml:space="preserve"> are implemented.</w:t>
            </w:r>
          </w:p>
          <w:p w:rsidRPr="005602F0" w:rsidR="008C3343" w:rsidP="51990C99" w:rsidRDefault="008C3343" w14:paraId="43B829F3" w14:textId="001E7154">
            <w:pPr>
              <w:pStyle w:val="ListBullet"/>
              <w:tabs>
                <w:tab w:val="num" w:pos="360"/>
              </w:tabs>
              <w:ind w:left="397" w:hanging="397"/>
              <w:rPr>
                <w:rFonts w:cs="Arial"/>
                <w:sz w:val="20"/>
                <w:szCs w:val="20"/>
              </w:rPr>
            </w:pPr>
            <w:r w:rsidRPr="005602F0">
              <w:rPr>
                <w:rFonts w:cs="Arial"/>
                <w:sz w:val="20"/>
                <w:szCs w:val="20"/>
              </w:rPr>
              <w:t>Clean and disinfect</w:t>
            </w:r>
            <w:r w:rsidRPr="005602F0" w:rsidR="491A403C">
              <w:rPr>
                <w:rFonts w:cs="Arial"/>
                <w:sz w:val="20"/>
                <w:szCs w:val="20"/>
              </w:rPr>
              <w:t xml:space="preserve"> </w:t>
            </w:r>
            <w:r w:rsidRPr="005602F0">
              <w:rPr>
                <w:rFonts w:cs="Arial"/>
                <w:sz w:val="20"/>
                <w:szCs w:val="20"/>
              </w:rPr>
              <w:t xml:space="preserve">residents’ rooms often, as per </w:t>
            </w:r>
            <w:hyperlink r:id="rId28">
              <w:r w:rsidRPr="005602F0">
                <w:rPr>
                  <w:rStyle w:val="Hyperlink"/>
                  <w:rFonts w:cs="Arial"/>
                  <w:color w:val="006FB0"/>
                  <w:sz w:val="20"/>
                  <w:szCs w:val="20"/>
                  <w:shd w:val="clear" w:color="auto" w:fill="FFFFFF"/>
                </w:rPr>
                <w:t>guidelines</w:t>
              </w:r>
            </w:hyperlink>
            <w:r w:rsidRPr="005602F0">
              <w:rPr>
                <w:rFonts w:cs="Arial"/>
                <w:sz w:val="20"/>
                <w:szCs w:val="20"/>
              </w:rPr>
              <w:t xml:space="preserve"> on environmental cleaning.</w:t>
            </w:r>
          </w:p>
          <w:p w:rsidRPr="005602F0" w:rsidR="008C3343" w:rsidP="51990C99" w:rsidRDefault="008C3343" w14:paraId="0B2E2F44" w14:textId="77777777">
            <w:pPr>
              <w:pStyle w:val="ListBullet"/>
              <w:tabs>
                <w:tab w:val="num" w:pos="360"/>
              </w:tabs>
              <w:ind w:left="397" w:hanging="397"/>
              <w:rPr>
                <w:rFonts w:cs="Arial"/>
                <w:sz w:val="20"/>
                <w:szCs w:val="20"/>
              </w:rPr>
            </w:pPr>
            <w:r w:rsidRPr="005602F0">
              <w:rPr>
                <w:rFonts w:cs="Arial"/>
                <w:sz w:val="20"/>
                <w:szCs w:val="20"/>
              </w:rPr>
              <w:t>Commence increased cleaning and disinfection of:</w:t>
            </w:r>
          </w:p>
          <w:p w:rsidRPr="005602F0" w:rsidR="008C3343" w:rsidP="006740F6" w:rsidRDefault="004A6F27" w14:paraId="05D7EAF8" w14:textId="52A97462">
            <w:pPr>
              <w:pStyle w:val="ListBullet2"/>
              <w:spacing w:after="0" w:line="240" w:lineRule="auto"/>
              <w:rPr>
                <w:rFonts w:cs="Arial"/>
                <w:sz w:val="20"/>
                <w:szCs w:val="20"/>
              </w:rPr>
            </w:pPr>
            <w:r w:rsidRPr="005602F0">
              <w:rPr>
                <w:rFonts w:cs="Arial"/>
                <w:sz w:val="20"/>
                <w:szCs w:val="20"/>
              </w:rPr>
              <w:t>a</w:t>
            </w:r>
            <w:r w:rsidRPr="005602F0" w:rsidR="008C3343">
              <w:rPr>
                <w:rFonts w:cs="Arial"/>
                <w:sz w:val="20"/>
                <w:szCs w:val="20"/>
              </w:rPr>
              <w:t>ny shared areas</w:t>
            </w:r>
          </w:p>
          <w:p w:rsidRPr="005602F0" w:rsidR="008C3343" w:rsidP="006740F6" w:rsidRDefault="004A6F27" w14:paraId="475DE676" w14:textId="452B3ED9">
            <w:pPr>
              <w:pStyle w:val="ListBullet2"/>
              <w:spacing w:after="0" w:line="240" w:lineRule="auto"/>
              <w:rPr>
                <w:rFonts w:cs="Arial"/>
                <w:sz w:val="20"/>
                <w:szCs w:val="20"/>
              </w:rPr>
            </w:pPr>
            <w:r w:rsidRPr="005602F0">
              <w:rPr>
                <w:rFonts w:cs="Arial"/>
                <w:sz w:val="20"/>
                <w:szCs w:val="20"/>
              </w:rPr>
              <w:t>s</w:t>
            </w:r>
            <w:r w:rsidRPr="005602F0" w:rsidR="008C3343">
              <w:rPr>
                <w:rFonts w:cs="Arial"/>
                <w:sz w:val="20"/>
                <w:szCs w:val="20"/>
              </w:rPr>
              <w:t>hared equipment</w:t>
            </w:r>
          </w:p>
          <w:p w:rsidRPr="005602F0" w:rsidR="008C3343" w:rsidP="469425C7" w:rsidRDefault="004A6F27" w14:paraId="785F29CF" w14:textId="370FAC79" w14:noSpellErr="1">
            <w:pPr>
              <w:pStyle w:val="ListBullet2"/>
              <w:spacing w:after="0" w:line="240" w:lineRule="auto"/>
              <w:rPr>
                <w:rFonts w:cs="Arial"/>
                <w:sz w:val="20"/>
                <w:szCs w:val="20"/>
                <w:lang w:val="en-AU"/>
              </w:rPr>
            </w:pPr>
            <w:r w:rsidRPr="469425C7" w:rsidR="469425C7">
              <w:rPr>
                <w:rFonts w:cs="Arial"/>
                <w:sz w:val="20"/>
                <w:szCs w:val="20"/>
                <w:lang w:val="en-AU"/>
              </w:rPr>
              <w:t>f</w:t>
            </w:r>
            <w:r w:rsidRPr="469425C7" w:rsidR="469425C7">
              <w:rPr>
                <w:rFonts w:cs="Arial"/>
                <w:sz w:val="20"/>
                <w:szCs w:val="20"/>
                <w:lang w:val="en-AU"/>
              </w:rPr>
              <w:t xml:space="preserve">requently touched surfaces. </w:t>
            </w:r>
          </w:p>
          <w:p w:rsidRPr="005602F0" w:rsidR="00A82E4A" w:rsidP="469425C7" w:rsidRDefault="57CA6230" w14:paraId="7821427D" w14:textId="2AEE6647" w14:noSpellErr="1">
            <w:pPr>
              <w:pStyle w:val="ListBullet"/>
              <w:tabs>
                <w:tab w:val="num" w:pos="360"/>
              </w:tabs>
              <w:spacing w:after="120"/>
              <w:ind w:left="397" w:hanging="397"/>
              <w:rPr>
                <w:rFonts w:cs="Arial"/>
                <w:sz w:val="20"/>
                <w:szCs w:val="20"/>
                <w:lang w:val="en-AU"/>
              </w:rPr>
            </w:pPr>
            <w:r w:rsidRPr="469425C7" w:rsidR="469425C7">
              <w:rPr>
                <w:rFonts w:cs="Arial"/>
                <w:sz w:val="20"/>
                <w:szCs w:val="20"/>
                <w:lang w:val="en-AU"/>
              </w:rPr>
              <w:t xml:space="preserve">Provide orientation, </w:t>
            </w:r>
            <w:hyperlink r:id="Rb932fb248f7944c8">
              <w:r w:rsidRPr="469425C7" w:rsidR="469425C7">
                <w:rPr>
                  <w:rStyle w:val="Hyperlink"/>
                  <w:rFonts w:cs="Arial"/>
                  <w:sz w:val="20"/>
                  <w:szCs w:val="20"/>
                  <w:lang w:val="en-AU"/>
                </w:rPr>
                <w:t>IPC</w:t>
              </w:r>
            </w:hyperlink>
            <w:r w:rsidRPr="469425C7" w:rsidR="469425C7">
              <w:rPr>
                <w:rFonts w:cs="Arial"/>
                <w:sz w:val="20"/>
                <w:szCs w:val="20"/>
                <w:lang w:val="en-AU"/>
              </w:rPr>
              <w:t xml:space="preserve"> and PPE training for any new staff.</w:t>
            </w:r>
          </w:p>
        </w:tc>
        <w:tc>
          <w:tcPr>
            <w:tcW w:w="1190" w:type="dxa"/>
            <w:tcMar/>
          </w:tcPr>
          <w:p w:rsidRPr="0058717E" w:rsidR="008C3343" w:rsidP="008C3343" w:rsidRDefault="008C3343" w14:paraId="2F00B577" w14:textId="77777777">
            <w:pPr>
              <w:pStyle w:val="BodyText"/>
              <w:rPr>
                <w:rFonts w:cs="Arial"/>
                <w:sz w:val="22"/>
                <w:szCs w:val="22"/>
              </w:rPr>
            </w:pPr>
          </w:p>
        </w:tc>
      </w:tr>
      <w:tr w:rsidRPr="002B5042" w:rsidR="008C3343" w:rsidTr="469425C7" w14:paraId="3AD200A4" w14:textId="77777777">
        <w:tc>
          <w:tcPr>
            <w:tcW w:w="1838" w:type="dxa"/>
            <w:tcMar/>
          </w:tcPr>
          <w:p w:rsidRPr="005602F0" w:rsidR="008C3343" w:rsidP="00E268F4" w:rsidRDefault="008C3343" w14:paraId="7A5DDDD1" w14:textId="77777777">
            <w:pPr>
              <w:spacing w:before="120"/>
              <w:rPr>
                <w:rFonts w:cs="Arial"/>
                <w:sz w:val="20"/>
                <w:szCs w:val="20"/>
              </w:rPr>
            </w:pPr>
            <w:r w:rsidRPr="005602F0">
              <w:rPr>
                <w:rFonts w:cs="Arial"/>
                <w:sz w:val="20"/>
                <w:szCs w:val="20"/>
              </w:rPr>
              <w:t>Talk about vaccinations</w:t>
            </w:r>
          </w:p>
          <w:p w:rsidRPr="005602F0" w:rsidR="008C3343" w:rsidP="00E268F4" w:rsidRDefault="008C3343" w14:paraId="29F094C8" w14:textId="77777777">
            <w:pPr>
              <w:pStyle w:val="BodyText"/>
              <w:rPr>
                <w:rFonts w:cs="Arial"/>
                <w:sz w:val="20"/>
                <w:szCs w:val="20"/>
              </w:rPr>
            </w:pPr>
          </w:p>
        </w:tc>
        <w:tc>
          <w:tcPr>
            <w:tcW w:w="7457" w:type="dxa"/>
            <w:tcMar/>
          </w:tcPr>
          <w:p w:rsidRPr="005602F0" w:rsidR="008C3343" w:rsidP="469425C7" w:rsidRDefault="008C3343" w14:paraId="4ED48DF3" w14:textId="16D68591" w14:noSpellErr="1">
            <w:pPr>
              <w:pStyle w:val="ListBullet"/>
              <w:tabs>
                <w:tab w:val="num" w:pos="360"/>
              </w:tabs>
              <w:ind w:left="397" w:hanging="397"/>
              <w:rPr>
                <w:rFonts w:cs="Arial"/>
                <w:sz w:val="20"/>
                <w:szCs w:val="20"/>
                <w:lang w:val="en-AU"/>
              </w:rPr>
            </w:pPr>
            <w:r w:rsidRPr="469425C7" w:rsidR="469425C7">
              <w:rPr>
                <w:rFonts w:cs="Arial"/>
                <w:sz w:val="20"/>
                <w:szCs w:val="20"/>
                <w:lang w:val="en-AU"/>
              </w:rPr>
              <w:t xml:space="preserve">Talk to residents, their families or representatives about vaccination. </w:t>
            </w:r>
          </w:p>
          <w:p w:rsidRPr="005602F0" w:rsidR="008C3343" w:rsidP="51990C99" w:rsidRDefault="462A2C5A" w14:paraId="4B566FEE" w14:textId="61A0D208">
            <w:pPr>
              <w:pStyle w:val="ListBullet"/>
              <w:tabs>
                <w:tab w:val="num" w:pos="360"/>
              </w:tabs>
              <w:ind w:left="397" w:hanging="397"/>
              <w:rPr>
                <w:rFonts w:cs="Arial"/>
                <w:sz w:val="20"/>
                <w:szCs w:val="20"/>
              </w:rPr>
            </w:pPr>
            <w:r w:rsidRPr="005602F0">
              <w:rPr>
                <w:rFonts w:cs="Arial"/>
                <w:sz w:val="20"/>
                <w:szCs w:val="20"/>
              </w:rPr>
              <w:t>Emphasise the benefits of receiving vaccinations for</w:t>
            </w:r>
            <w:r w:rsidRPr="005602F0" w:rsidR="008C3343">
              <w:rPr>
                <w:rFonts w:cs="Arial"/>
                <w:sz w:val="20"/>
                <w:szCs w:val="20"/>
              </w:rPr>
              <w:t xml:space="preserve"> </w:t>
            </w:r>
            <w:hyperlink w:history="1" w:anchor=":~:text=from%20COVID%2D19.-,Residents,to%20your%20aged%20care%20home." r:id="rId30">
              <w:r w:rsidRPr="005602F0" w:rsidR="008C3343">
                <w:rPr>
                  <w:rStyle w:val="Hyperlink"/>
                  <w:rFonts w:cs="Arial"/>
                  <w:color w:val="006FB0"/>
                  <w:sz w:val="20"/>
                  <w:szCs w:val="20"/>
                  <w:shd w:val="clear" w:color="auto" w:fill="FFFFFF"/>
                </w:rPr>
                <w:t>COVID-19</w:t>
              </w:r>
            </w:hyperlink>
            <w:r w:rsidRPr="005602F0" w:rsidR="008C3343">
              <w:rPr>
                <w:rStyle w:val="Hyperlink"/>
                <w:rFonts w:cs="Arial"/>
                <w:sz w:val="20"/>
                <w:szCs w:val="20"/>
              </w:rPr>
              <w:t>,</w:t>
            </w:r>
            <w:r w:rsidRPr="005602F0" w:rsidR="008C3343">
              <w:rPr>
                <w:rFonts w:cs="Arial"/>
                <w:sz w:val="20"/>
                <w:szCs w:val="20"/>
              </w:rPr>
              <w:t xml:space="preserve"> </w:t>
            </w:r>
            <w:hyperlink w:history="1" w:anchor="mandatory-flu-vaccination-program" r:id="rId31">
              <w:r w:rsidRPr="005602F0" w:rsidR="008C3343">
                <w:rPr>
                  <w:rStyle w:val="Hyperlink"/>
                  <w:rFonts w:cs="Arial"/>
                  <w:color w:val="006FB0"/>
                  <w:sz w:val="20"/>
                  <w:szCs w:val="20"/>
                  <w:shd w:val="clear" w:color="auto" w:fill="FFFFFF"/>
                </w:rPr>
                <w:t>influenza</w:t>
              </w:r>
            </w:hyperlink>
            <w:r w:rsidRPr="005602F0" w:rsidR="008C3343">
              <w:rPr>
                <w:rStyle w:val="Hyperlink"/>
                <w:rFonts w:cs="Arial"/>
                <w:color w:val="006FB0"/>
                <w:sz w:val="20"/>
                <w:szCs w:val="20"/>
                <w:shd w:val="clear" w:color="auto" w:fill="FFFFFF"/>
              </w:rPr>
              <w:t xml:space="preserve"> and RSV.</w:t>
            </w:r>
          </w:p>
          <w:p w:rsidRPr="005602F0" w:rsidR="008C3343" w:rsidP="51990C99" w:rsidRDefault="008C3343" w14:paraId="4E10D055" w14:textId="63E8291C">
            <w:pPr>
              <w:pStyle w:val="ListBullet"/>
              <w:tabs>
                <w:tab w:val="num" w:pos="360"/>
              </w:tabs>
              <w:ind w:left="397" w:hanging="397"/>
              <w:rPr>
                <w:rFonts w:cs="Arial"/>
                <w:sz w:val="20"/>
                <w:szCs w:val="20"/>
              </w:rPr>
            </w:pPr>
            <w:r w:rsidRPr="005602F0">
              <w:rPr>
                <w:rFonts w:cs="Arial"/>
                <w:sz w:val="20"/>
                <w:szCs w:val="20"/>
              </w:rPr>
              <w:t xml:space="preserve">Organise vaccinations for residents yet to receive their vaccination for influenza, COVID-19 or RSV with either with their GP, Pharmacist or NP. </w:t>
            </w:r>
          </w:p>
          <w:p w:rsidRPr="005602F0" w:rsidR="00A82E4A" w:rsidP="469425C7" w:rsidRDefault="008C3343" w14:paraId="0D888138" w14:textId="27B81048" w14:noSpellErr="1">
            <w:pPr>
              <w:pStyle w:val="ListBullet"/>
              <w:tabs>
                <w:tab w:val="num" w:pos="360"/>
              </w:tabs>
              <w:spacing w:after="120"/>
              <w:ind w:left="397" w:hanging="397"/>
              <w:rPr>
                <w:rFonts w:cs="Arial"/>
                <w:sz w:val="20"/>
                <w:szCs w:val="20"/>
                <w:lang w:val="en-AU"/>
              </w:rPr>
            </w:pPr>
            <w:r w:rsidRPr="469425C7">
              <w:rPr>
                <w:rFonts w:cs="Arial"/>
                <w:sz w:val="20"/>
                <w:szCs w:val="20"/>
                <w:lang w:val="en-AU"/>
              </w:rPr>
              <w:t xml:space="preserve">If you are unable to get a GP, NP or Pharmacist to administer the vaccination, </w:t>
            </w:r>
            <w:r w:rsidRPr="469425C7" w:rsidR="00E503CF">
              <w:rPr>
                <w:rFonts w:cs="Arial"/>
                <w:sz w:val="20"/>
                <w:szCs w:val="20"/>
                <w:lang w:val="en-AU"/>
              </w:rPr>
              <w:t>organise a Commonwealth</w:t>
            </w:r>
            <w:r w:rsidRPr="469425C7" w:rsidR="0028242C">
              <w:rPr>
                <w:rFonts w:cs="Arial"/>
                <w:sz w:val="20"/>
                <w:szCs w:val="20"/>
                <w:lang w:val="en-AU"/>
              </w:rPr>
              <w:t xml:space="preserve"> </w:t>
            </w:r>
            <w:r w:rsidRPr="469425C7" w:rsidR="00E503CF">
              <w:rPr>
                <w:rFonts w:cs="Arial"/>
                <w:sz w:val="20"/>
                <w:szCs w:val="20"/>
                <w:lang w:val="en-AU"/>
              </w:rPr>
              <w:t xml:space="preserve">vaccination clinic. Speak to your PHN or email </w:t>
            </w:r>
            <w:hyperlink w:history="1" r:id="Re83f005089d24b8c">
              <w:r w:rsidRPr="469425C7" w:rsidR="00E503CF">
                <w:rPr>
                  <w:rStyle w:val="Hyperlink"/>
                  <w:rFonts w:cs="Arial"/>
                  <w:color w:val="006FB0"/>
                  <w:sz w:val="20"/>
                  <w:szCs w:val="20"/>
                  <w:shd w:val="clear" w:color="auto" w:fill="FFFFFF"/>
                  <w:lang w:val="en-AU"/>
                </w:rPr>
                <w:t>RACFVaccineClinics@health.gov.au</w:t>
              </w:r>
            </w:hyperlink>
            <w:r w:rsidRPr="469425C7" w:rsidR="00E503CF">
              <w:rPr>
                <w:rFonts w:cs="Arial"/>
                <w:color w:val="2AB1BB" w:themeColor="accent1"/>
                <w:sz w:val="20"/>
                <w:szCs w:val="20"/>
                <w:lang w:val="en-AU"/>
              </w:rPr>
              <w:t xml:space="preserve"> </w:t>
            </w:r>
            <w:r w:rsidRPr="469425C7" w:rsidR="00E503CF">
              <w:rPr>
                <w:rFonts w:cs="Arial"/>
                <w:sz w:val="20"/>
                <w:szCs w:val="20"/>
                <w:lang w:val="en-AU"/>
              </w:rPr>
              <w:t>for help book in a clinic</w:t>
            </w:r>
            <w:r w:rsidRPr="469425C7" w:rsidR="000379CF">
              <w:rPr>
                <w:rFonts w:cs="Arial"/>
                <w:sz w:val="20"/>
                <w:szCs w:val="20"/>
                <w:lang w:val="en-AU"/>
              </w:rPr>
              <w:t>.</w:t>
            </w:r>
            <w:r w:rsidRPr="469425C7" w:rsidR="00E503CF">
              <w:rPr>
                <w:rFonts w:cs="Arial"/>
                <w:sz w:val="20"/>
                <w:szCs w:val="20"/>
                <w:lang w:val="en-AU"/>
              </w:rPr>
              <w:t xml:space="preserve"> </w:t>
            </w:r>
          </w:p>
        </w:tc>
        <w:tc>
          <w:tcPr>
            <w:tcW w:w="1190" w:type="dxa"/>
            <w:tcMar/>
          </w:tcPr>
          <w:p w:rsidRPr="0058717E" w:rsidR="008C3343" w:rsidP="008C3343" w:rsidRDefault="008C3343" w14:paraId="48D1FC89" w14:textId="77777777">
            <w:pPr>
              <w:pStyle w:val="BodyText"/>
              <w:rPr>
                <w:rFonts w:cs="Arial"/>
                <w:sz w:val="22"/>
                <w:szCs w:val="22"/>
              </w:rPr>
            </w:pPr>
          </w:p>
        </w:tc>
      </w:tr>
    </w:tbl>
    <w:p w:rsidR="005479EA" w:rsidP="005602F0" w:rsidRDefault="005479EA" w14:paraId="49F61E31" w14:textId="20FE820C">
      <w:pPr>
        <w:pStyle w:val="BodyText"/>
        <w:spacing w:after="0"/>
      </w:pPr>
    </w:p>
    <w:p w:rsidR="005479EA" w:rsidP="005479EA" w:rsidRDefault="005479EA" w14:paraId="5ECFB9D5" w14:textId="77777777">
      <w:pPr>
        <w:pStyle w:val="BodyText"/>
      </w:pPr>
      <w:r>
        <w:br w:type="page"/>
      </w:r>
    </w:p>
    <w:p w:rsidR="00705919" w:rsidP="00E268F4" w:rsidRDefault="00E268F4" w14:paraId="790A7384" w14:textId="5AD4EE12">
      <w:pPr>
        <w:pStyle w:val="Heading2"/>
      </w:pPr>
      <w:r w:rsidRPr="00B015A0">
        <w:lastRenderedPageBreak/>
        <w:t xml:space="preserve">Within </w:t>
      </w:r>
      <w:r>
        <w:t>12 hours</w:t>
      </w:r>
      <w:r w:rsidRPr="00B015A0">
        <w:t xml:space="preserve"> to </w:t>
      </w:r>
      <w:r>
        <w:t>24</w:t>
      </w:r>
      <w:r w:rsidRPr="00B015A0">
        <w:t xml:space="preserve"> hours</w:t>
      </w:r>
    </w:p>
    <w:tbl>
      <w:tblPr>
        <w:tblStyle w:val="TableGrid"/>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6"/>
        <w:gridCol w:w="7484"/>
        <w:gridCol w:w="1195"/>
      </w:tblGrid>
      <w:tr w:rsidR="008C3343" w:rsidTr="469425C7" w14:paraId="1CE03EA6" w14:textId="77777777">
        <w:tc>
          <w:tcPr>
            <w:tcW w:w="1806" w:type="dxa"/>
            <w:shd w:val="clear" w:color="auto" w:fill="A3BDE7"/>
            <w:tcMar/>
            <w:vAlign w:val="center"/>
          </w:tcPr>
          <w:p w:rsidRPr="00E268F4" w:rsidR="008C3343" w:rsidP="00E268F4" w:rsidRDefault="008C3343" w14:paraId="38B169B5" w14:textId="6A436C27">
            <w:pPr>
              <w:pStyle w:val="TableHeading"/>
            </w:pPr>
            <w:r w:rsidRPr="00E268F4">
              <w:t>Action</w:t>
            </w:r>
          </w:p>
        </w:tc>
        <w:tc>
          <w:tcPr>
            <w:tcW w:w="7489" w:type="dxa"/>
            <w:shd w:val="clear" w:color="auto" w:fill="A3BDE7"/>
            <w:tcMar/>
            <w:vAlign w:val="center"/>
          </w:tcPr>
          <w:p w:rsidRPr="00E268F4" w:rsidR="008C3343" w:rsidP="00E268F4" w:rsidRDefault="008C3343" w14:paraId="09310B1E" w14:textId="380E7FD9">
            <w:pPr>
              <w:pStyle w:val="TableHeading"/>
            </w:pPr>
            <w:r w:rsidRPr="00E268F4">
              <w:t>Steps to action within 12 hours to 24 hours</w:t>
            </w:r>
          </w:p>
        </w:tc>
        <w:tc>
          <w:tcPr>
            <w:tcW w:w="1190" w:type="dxa"/>
            <w:shd w:val="clear" w:color="auto" w:fill="A3BDE7"/>
            <w:tcMar/>
            <w:vAlign w:val="center"/>
          </w:tcPr>
          <w:p w:rsidRPr="00E268F4" w:rsidR="008C3343" w:rsidP="00E268F4" w:rsidRDefault="008C3343" w14:paraId="39842084" w14:textId="2364BA15">
            <w:pPr>
              <w:pStyle w:val="TableHeading"/>
            </w:pPr>
            <w:r w:rsidRPr="00E268F4">
              <w:t>Checklist</w:t>
            </w:r>
          </w:p>
        </w:tc>
      </w:tr>
      <w:tr w:rsidR="008C3343" w:rsidTr="469425C7" w14:paraId="62E8E9A1" w14:textId="77777777">
        <w:tc>
          <w:tcPr>
            <w:tcW w:w="1806" w:type="dxa"/>
            <w:tcMar/>
          </w:tcPr>
          <w:p w:rsidRPr="005602F0" w:rsidR="008C3343" w:rsidP="00E268F4" w:rsidRDefault="008C3343" w14:paraId="0ECCDA15" w14:textId="150AADF2">
            <w:pPr>
              <w:spacing w:before="120"/>
              <w:rPr>
                <w:rFonts w:cs="Arial"/>
                <w:sz w:val="20"/>
                <w:szCs w:val="20"/>
              </w:rPr>
            </w:pPr>
            <w:r w:rsidRPr="005602F0">
              <w:rPr>
                <w:rFonts w:cs="Arial"/>
                <w:sz w:val="20"/>
                <w:szCs w:val="20"/>
              </w:rPr>
              <w:t>Social contact</w:t>
            </w:r>
          </w:p>
        </w:tc>
        <w:tc>
          <w:tcPr>
            <w:tcW w:w="7489" w:type="dxa"/>
            <w:tcMar/>
          </w:tcPr>
          <w:p w:rsidR="008C3343" w:rsidP="469425C7" w:rsidRDefault="008C3343" w14:paraId="55BFCF91" w14:textId="77777777" w14:noSpellErr="1">
            <w:pPr>
              <w:pStyle w:val="ListBullet"/>
              <w:tabs>
                <w:tab w:val="num" w:pos="360"/>
              </w:tabs>
              <w:ind w:left="397" w:hanging="397"/>
              <w:rPr>
                <w:rFonts w:cs="Arial"/>
                <w:sz w:val="20"/>
                <w:szCs w:val="20"/>
                <w:lang w:val="en-AU"/>
              </w:rPr>
            </w:pPr>
            <w:r w:rsidRPr="469425C7" w:rsidR="469425C7">
              <w:rPr>
                <w:rFonts w:cs="Arial"/>
                <w:sz w:val="20"/>
                <w:szCs w:val="20"/>
                <w:lang w:val="en-AU"/>
              </w:rPr>
              <w:t>Homes should maintain residents’ social contact with family, friends and loved ones.</w:t>
            </w:r>
          </w:p>
          <w:p w:rsidRPr="00661DC3" w:rsidR="005E785F" w:rsidP="005E785F" w:rsidRDefault="005E785F" w14:paraId="0A89F52F" w14:textId="77777777">
            <w:pPr>
              <w:pStyle w:val="ListBullet"/>
              <w:tabs>
                <w:tab w:val="num" w:pos="360"/>
              </w:tabs>
              <w:ind w:left="397" w:hanging="397"/>
              <w:rPr>
                <w:rFonts w:cs="Arial"/>
                <w:sz w:val="20"/>
                <w:szCs w:val="20"/>
              </w:rPr>
            </w:pPr>
            <w:r>
              <w:rPr>
                <w:rFonts w:cs="Arial"/>
                <w:sz w:val="20"/>
                <w:szCs w:val="20"/>
              </w:rPr>
              <w:t>M</w:t>
            </w:r>
            <w:r w:rsidRPr="00E93C78">
              <w:rPr>
                <w:rFonts w:cs="Arial"/>
                <w:sz w:val="20"/>
                <w:szCs w:val="20"/>
              </w:rPr>
              <w:t>ake sure residents have access to IT equipment to enable continued social contact</w:t>
            </w:r>
            <w:r w:rsidRPr="00661DC3">
              <w:rPr>
                <w:rFonts w:cs="Arial"/>
                <w:sz w:val="20"/>
                <w:szCs w:val="20"/>
              </w:rPr>
              <w:t>.</w:t>
            </w:r>
          </w:p>
          <w:p w:rsidRPr="00661DC3" w:rsidR="008C3343" w:rsidP="51990C99" w:rsidRDefault="008C3343" w14:paraId="3A8ABF6C" w14:textId="77777777">
            <w:pPr>
              <w:pStyle w:val="ListBullet"/>
              <w:tabs>
                <w:tab w:val="num" w:pos="360"/>
              </w:tabs>
              <w:ind w:left="397" w:hanging="397"/>
              <w:rPr>
                <w:rFonts w:cs="Arial"/>
                <w:sz w:val="20"/>
                <w:szCs w:val="20"/>
              </w:rPr>
            </w:pPr>
            <w:r w:rsidRPr="00661DC3">
              <w:rPr>
                <w:rFonts w:cs="Arial"/>
                <w:sz w:val="20"/>
                <w:szCs w:val="20"/>
              </w:rPr>
              <w:t xml:space="preserve">Action social contact arrangements in your OMP. </w:t>
            </w:r>
          </w:p>
          <w:p w:rsidRPr="005602F0" w:rsidR="008C3343" w:rsidP="51990C99" w:rsidRDefault="008C3343" w14:paraId="77DE7297" w14:textId="3DBF4DC4">
            <w:pPr>
              <w:pStyle w:val="ListBullet"/>
              <w:tabs>
                <w:tab w:val="num" w:pos="360"/>
              </w:tabs>
              <w:ind w:left="397" w:hanging="397"/>
              <w:rPr>
                <w:sz w:val="20"/>
                <w:szCs w:val="20"/>
              </w:rPr>
            </w:pPr>
            <w:r w:rsidRPr="00661DC3">
              <w:rPr>
                <w:rFonts w:cs="Arial"/>
                <w:sz w:val="20"/>
                <w:szCs w:val="20"/>
              </w:rPr>
              <w:t>Maintain</w:t>
            </w:r>
            <w:r w:rsidR="00BA3612">
              <w:rPr>
                <w:rFonts w:cs="Arial"/>
                <w:sz w:val="20"/>
                <w:szCs w:val="20"/>
              </w:rPr>
              <w:t xml:space="preserve"> </w:t>
            </w:r>
            <w:hyperlink w:history="1" r:id="rId33">
              <w:r w:rsidR="00BA3612">
                <w:rPr>
                  <w:rStyle w:val="Hyperlink"/>
                  <w:rFonts w:cs="Arial"/>
                  <w:color w:val="006FB0"/>
                  <w:sz w:val="20"/>
                  <w:szCs w:val="20"/>
                  <w:shd w:val="clear" w:color="auto" w:fill="FFFFFF"/>
                </w:rPr>
                <w:t>visitors</w:t>
              </w:r>
            </w:hyperlink>
            <w:r w:rsidR="005E785F">
              <w:rPr>
                <w:rStyle w:val="Hyperlink"/>
                <w:rFonts w:cs="Arial"/>
                <w:color w:val="006FB0"/>
                <w:sz w:val="20"/>
                <w:szCs w:val="20"/>
                <w:shd w:val="clear" w:color="auto" w:fill="FFFFFF"/>
              </w:rPr>
              <w:t xml:space="preserve"> and</w:t>
            </w:r>
            <w:r w:rsidRPr="005602F0">
              <w:rPr>
                <w:sz w:val="20"/>
                <w:szCs w:val="20"/>
              </w:rPr>
              <w:t xml:space="preserve"> </w:t>
            </w:r>
            <w:hyperlink r:id="rId34">
              <w:r w:rsidRPr="005602F0">
                <w:rPr>
                  <w:rStyle w:val="Hyperlink"/>
                  <w:rFonts w:cs="Arial"/>
                  <w:color w:val="006FB0"/>
                  <w:sz w:val="20"/>
                  <w:szCs w:val="20"/>
                  <w:shd w:val="clear" w:color="auto" w:fill="FFFFFF"/>
                </w:rPr>
                <w:t>Partners-in-Care</w:t>
              </w:r>
            </w:hyperlink>
            <w:r w:rsidRPr="005602F0">
              <w:rPr>
                <w:sz w:val="20"/>
                <w:szCs w:val="20"/>
              </w:rPr>
              <w:t xml:space="preserve"> and </w:t>
            </w:r>
            <w:hyperlink w:history="1" r:id="rId35">
              <w:r w:rsidRPr="005602F0">
                <w:rPr>
                  <w:rStyle w:val="Hyperlink"/>
                  <w:rFonts w:cs="Arial"/>
                  <w:color w:val="006FB0"/>
                  <w:sz w:val="20"/>
                  <w:szCs w:val="20"/>
                  <w:shd w:val="clear" w:color="auto" w:fill="FFFFFF"/>
                </w:rPr>
                <w:t>Named Visitors</w:t>
              </w:r>
            </w:hyperlink>
            <w:r w:rsidRPr="005602F0">
              <w:rPr>
                <w:sz w:val="20"/>
                <w:szCs w:val="20"/>
              </w:rPr>
              <w:t xml:space="preserve"> initiatives. </w:t>
            </w:r>
          </w:p>
          <w:p w:rsidRPr="00661DC3" w:rsidR="008C3343" w:rsidP="51990C99" w:rsidRDefault="008C3343" w14:paraId="2BDEFB53" w14:textId="77777777">
            <w:pPr>
              <w:pStyle w:val="ListBullet"/>
              <w:tabs>
                <w:tab w:val="num" w:pos="360"/>
              </w:tabs>
              <w:ind w:left="397" w:hanging="397"/>
              <w:rPr>
                <w:rFonts w:cs="Arial"/>
                <w:sz w:val="20"/>
                <w:szCs w:val="20"/>
              </w:rPr>
            </w:pPr>
            <w:r w:rsidRPr="005602F0">
              <w:rPr>
                <w:sz w:val="20"/>
                <w:szCs w:val="20"/>
              </w:rPr>
              <w:t xml:space="preserve">Consider a </w:t>
            </w:r>
            <w:hyperlink w:history="1" r:id="rId36">
              <w:r w:rsidRPr="005602F0">
                <w:rPr>
                  <w:rStyle w:val="Hyperlink"/>
                  <w:rFonts w:cs="Arial"/>
                  <w:color w:val="006FB0"/>
                  <w:sz w:val="20"/>
                  <w:szCs w:val="20"/>
                  <w:shd w:val="clear" w:color="auto" w:fill="FFFFFF"/>
                </w:rPr>
                <w:t>volunteer</w:t>
              </w:r>
            </w:hyperlink>
            <w:r w:rsidRPr="005602F0">
              <w:rPr>
                <w:rStyle w:val="Hyperlink"/>
                <w:sz w:val="20"/>
                <w:szCs w:val="20"/>
              </w:rPr>
              <w:t>.</w:t>
            </w:r>
          </w:p>
          <w:p w:rsidRPr="005602F0" w:rsidR="008C3343" w:rsidP="51990C99" w:rsidRDefault="008C3343" w14:paraId="63D701D0" w14:textId="088F517C">
            <w:pPr>
              <w:pStyle w:val="ListBullet"/>
              <w:tabs>
                <w:tab w:val="num" w:pos="360"/>
              </w:tabs>
              <w:spacing w:after="120"/>
              <w:ind w:left="397" w:hanging="397"/>
              <w:rPr>
                <w:sz w:val="20"/>
                <w:szCs w:val="20"/>
              </w:rPr>
            </w:pPr>
            <w:r w:rsidRPr="00661DC3">
              <w:rPr>
                <w:rFonts w:cs="Arial"/>
                <w:sz w:val="20"/>
                <w:szCs w:val="20"/>
              </w:rPr>
              <w:t>Clean shared IT</w:t>
            </w:r>
            <w:r w:rsidRPr="005602F0">
              <w:rPr>
                <w:sz w:val="20"/>
                <w:szCs w:val="20"/>
              </w:rPr>
              <w:t xml:space="preserve"> equipment after each use.</w:t>
            </w:r>
          </w:p>
        </w:tc>
        <w:tc>
          <w:tcPr>
            <w:tcW w:w="1190" w:type="dxa"/>
            <w:tcMar/>
          </w:tcPr>
          <w:p w:rsidR="008C3343" w:rsidP="008C3343" w:rsidRDefault="008C3343" w14:paraId="4A6D6C84" w14:textId="77777777">
            <w:pPr>
              <w:pStyle w:val="BodyText"/>
            </w:pPr>
          </w:p>
        </w:tc>
      </w:tr>
      <w:tr w:rsidR="008C3343" w:rsidTr="469425C7" w14:paraId="16415E64" w14:textId="77777777">
        <w:tc>
          <w:tcPr>
            <w:tcW w:w="1806" w:type="dxa"/>
            <w:tcMar/>
          </w:tcPr>
          <w:p w:rsidRPr="005602F0" w:rsidR="008C3343" w:rsidP="00E268F4" w:rsidRDefault="008C3343" w14:paraId="4FD2FAE1" w14:textId="5255AAE0">
            <w:pPr>
              <w:spacing w:before="120"/>
              <w:rPr>
                <w:rFonts w:cs="Arial"/>
                <w:sz w:val="20"/>
                <w:szCs w:val="20"/>
              </w:rPr>
            </w:pPr>
            <w:r w:rsidRPr="005602F0">
              <w:rPr>
                <w:rFonts w:cs="Arial"/>
                <w:sz w:val="20"/>
                <w:szCs w:val="20"/>
              </w:rPr>
              <w:t>Follow-up communication</w:t>
            </w:r>
          </w:p>
        </w:tc>
        <w:tc>
          <w:tcPr>
            <w:tcW w:w="7489" w:type="dxa"/>
            <w:tcMar/>
          </w:tcPr>
          <w:p w:rsidRPr="005602F0" w:rsidR="008C3343" w:rsidP="469425C7" w:rsidRDefault="008C3343" w14:paraId="139B03A9" w14:textId="77777777" w14:noSpellErr="1">
            <w:pPr>
              <w:pStyle w:val="ListBullet"/>
              <w:tabs>
                <w:tab w:val="num" w:pos="360"/>
              </w:tabs>
              <w:ind w:left="397" w:hanging="397"/>
              <w:rPr>
                <w:sz w:val="20"/>
                <w:szCs w:val="20"/>
                <w:lang w:val="en-AU"/>
              </w:rPr>
            </w:pPr>
            <w:r w:rsidRPr="469425C7">
              <w:rPr>
                <w:sz w:val="20"/>
                <w:szCs w:val="20"/>
                <w:lang w:val="en-AU"/>
              </w:rPr>
              <w:t xml:space="preserve">Establish and maintain daily communication for residents, families and staff as per your </w:t>
            </w:r>
            <w:hyperlink r:id="R034fcc892fed47e0">
              <w:r w:rsidRPr="469425C7">
                <w:rPr>
                  <w:rStyle w:val="Hyperlink"/>
                  <w:rFonts w:cs="Arial"/>
                  <w:color w:val="006FB0"/>
                  <w:sz w:val="20"/>
                  <w:szCs w:val="20"/>
                  <w:shd w:val="clear" w:color="auto" w:fill="FFFFFF"/>
                  <w:lang w:val="en-AU"/>
                </w:rPr>
                <w:t>communication plan</w:t>
              </w:r>
            </w:hyperlink>
            <w:r w:rsidRPr="469425C7">
              <w:rPr>
                <w:color w:val="3669F8"/>
                <w:sz w:val="20"/>
                <w:szCs w:val="20"/>
                <w:lang w:val="en-AU"/>
              </w:rPr>
              <w:t>.</w:t>
            </w:r>
          </w:p>
          <w:p w:rsidRPr="005602F0" w:rsidR="008C3343" w:rsidP="009928E6" w:rsidRDefault="008C3343" w14:paraId="6BEF68E5" w14:textId="3CE82B0F">
            <w:pPr>
              <w:pStyle w:val="ListBullet"/>
              <w:tabs>
                <w:tab w:val="num" w:pos="360"/>
              </w:tabs>
              <w:spacing w:after="120"/>
              <w:ind w:left="397" w:hanging="397"/>
              <w:rPr>
                <w:sz w:val="20"/>
                <w:szCs w:val="20"/>
              </w:rPr>
            </w:pPr>
            <w:r w:rsidRPr="005602F0">
              <w:rPr>
                <w:bCs/>
                <w:sz w:val="20"/>
                <w:szCs w:val="20"/>
              </w:rPr>
              <w:t xml:space="preserve">Provide </w:t>
            </w:r>
            <w:hyperlink w:history="1" r:id="rId38">
              <w:r w:rsidRPr="005602F0">
                <w:rPr>
                  <w:rStyle w:val="Hyperlink"/>
                  <w:rFonts w:cs="Arial"/>
                  <w:color w:val="006FB0"/>
                  <w:sz w:val="20"/>
                  <w:szCs w:val="20"/>
                  <w:shd w:val="clear" w:color="auto" w:fill="FFFFFF"/>
                </w:rPr>
                <w:t>OPAN</w:t>
              </w:r>
            </w:hyperlink>
            <w:r w:rsidRPr="005602F0">
              <w:rPr>
                <w:rStyle w:val="Hyperlink"/>
                <w:bCs/>
                <w:color w:val="3669F8"/>
                <w:sz w:val="20"/>
                <w:szCs w:val="20"/>
                <w:u w:val="none"/>
              </w:rPr>
              <w:t xml:space="preserve"> </w:t>
            </w:r>
            <w:r w:rsidRPr="005602F0">
              <w:rPr>
                <w:bCs/>
                <w:sz w:val="20"/>
                <w:szCs w:val="20"/>
              </w:rPr>
              <w:t xml:space="preserve">information kits to residents, families and staff that include details for advocacy services. </w:t>
            </w:r>
          </w:p>
        </w:tc>
        <w:tc>
          <w:tcPr>
            <w:tcW w:w="1190" w:type="dxa"/>
            <w:tcMar/>
          </w:tcPr>
          <w:p w:rsidR="008C3343" w:rsidP="008C3343" w:rsidRDefault="008C3343" w14:paraId="5A980D41" w14:textId="77777777">
            <w:pPr>
              <w:pStyle w:val="BodyText"/>
            </w:pPr>
          </w:p>
        </w:tc>
      </w:tr>
      <w:tr w:rsidR="008C3343" w:rsidTr="469425C7" w14:paraId="216240EB" w14:textId="77777777">
        <w:tc>
          <w:tcPr>
            <w:tcW w:w="1806" w:type="dxa"/>
            <w:tcMar/>
          </w:tcPr>
          <w:p w:rsidRPr="005602F0" w:rsidR="008C3343" w:rsidP="00E268F4" w:rsidRDefault="008C3343" w14:paraId="0C622430" w14:textId="1C824766">
            <w:pPr>
              <w:spacing w:before="120"/>
              <w:rPr>
                <w:rFonts w:cs="Arial"/>
                <w:sz w:val="20"/>
                <w:szCs w:val="20"/>
              </w:rPr>
            </w:pPr>
            <w:r w:rsidRPr="005602F0">
              <w:rPr>
                <w:rFonts w:cs="Arial"/>
                <w:sz w:val="20"/>
                <w:szCs w:val="20"/>
              </w:rPr>
              <w:t>Primary health care and allied health supports</w:t>
            </w:r>
          </w:p>
        </w:tc>
        <w:tc>
          <w:tcPr>
            <w:tcW w:w="7489" w:type="dxa"/>
            <w:tcMar/>
          </w:tcPr>
          <w:p w:rsidRPr="005602F0" w:rsidR="008C3343" w:rsidP="004E196F" w:rsidRDefault="008C3343" w14:paraId="25687E14" w14:textId="77777777">
            <w:pPr>
              <w:pStyle w:val="ListBullet"/>
              <w:tabs>
                <w:tab w:val="num" w:pos="360"/>
              </w:tabs>
              <w:ind w:left="397" w:hanging="397"/>
              <w:rPr>
                <w:bCs/>
                <w:sz w:val="20"/>
                <w:szCs w:val="20"/>
              </w:rPr>
            </w:pPr>
            <w:r w:rsidRPr="005602F0">
              <w:rPr>
                <w:bCs/>
                <w:sz w:val="20"/>
                <w:szCs w:val="20"/>
              </w:rPr>
              <w:t>Continue primary health care and allied health support.</w:t>
            </w:r>
          </w:p>
          <w:p w:rsidRPr="005602F0" w:rsidR="008C3343" w:rsidP="004E196F" w:rsidRDefault="008C3343" w14:paraId="34B99EA8" w14:textId="77777777">
            <w:pPr>
              <w:pStyle w:val="ListBullet"/>
              <w:tabs>
                <w:tab w:val="num" w:pos="360"/>
              </w:tabs>
              <w:ind w:left="397" w:hanging="397"/>
              <w:rPr>
                <w:bCs/>
                <w:sz w:val="20"/>
                <w:szCs w:val="20"/>
              </w:rPr>
            </w:pPr>
            <w:r w:rsidRPr="005602F0">
              <w:rPr>
                <w:bCs/>
                <w:sz w:val="20"/>
                <w:szCs w:val="20"/>
              </w:rPr>
              <w:t xml:space="preserve">Make sure there is strong ongoing clinical governance of routine care. </w:t>
            </w:r>
          </w:p>
          <w:p w:rsidRPr="005602F0" w:rsidR="008C3343" w:rsidP="004E196F" w:rsidRDefault="008C3343" w14:paraId="50086141" w14:textId="77777777">
            <w:pPr>
              <w:pStyle w:val="ListBullet"/>
              <w:tabs>
                <w:tab w:val="num" w:pos="360"/>
              </w:tabs>
              <w:ind w:left="397" w:hanging="397"/>
              <w:rPr>
                <w:bCs/>
                <w:sz w:val="20"/>
                <w:szCs w:val="20"/>
              </w:rPr>
            </w:pPr>
            <w:r w:rsidRPr="005602F0">
              <w:rPr>
                <w:bCs/>
                <w:sz w:val="20"/>
                <w:szCs w:val="20"/>
              </w:rPr>
              <w:t xml:space="preserve">Ensure there is access to a GP/NP to support treatment for residents who have tested positive. </w:t>
            </w:r>
          </w:p>
          <w:p w:rsidRPr="005602F0" w:rsidR="008C3343" w:rsidP="469425C7" w:rsidRDefault="008C3343" w14:paraId="2C12FCD0" w14:textId="413DE673" w14:noSpellErr="1">
            <w:pPr>
              <w:pStyle w:val="ListBullet"/>
              <w:tabs>
                <w:tab w:val="num" w:pos="360"/>
              </w:tabs>
              <w:spacing w:after="120"/>
              <w:ind w:left="397" w:hanging="397"/>
              <w:rPr>
                <w:sz w:val="20"/>
                <w:szCs w:val="20"/>
                <w:lang w:val="en-AU"/>
              </w:rPr>
            </w:pPr>
            <w:r w:rsidRPr="469425C7" w:rsidR="469425C7">
              <w:rPr>
                <w:sz w:val="20"/>
                <w:szCs w:val="20"/>
                <w:lang w:val="en-AU"/>
              </w:rPr>
              <w:t>Notify</w:t>
            </w:r>
            <w:r w:rsidRPr="469425C7" w:rsidR="469425C7">
              <w:rPr>
                <w:sz w:val="20"/>
                <w:szCs w:val="20"/>
                <w:lang w:val="en-AU"/>
              </w:rPr>
              <w:t xml:space="preserve"> GP’s of any </w:t>
            </w:r>
            <w:r w:rsidRPr="469425C7" w:rsidR="469425C7">
              <w:rPr>
                <w:sz w:val="20"/>
                <w:szCs w:val="20"/>
                <w:lang w:val="en-AU"/>
              </w:rPr>
              <w:t>r</w:t>
            </w:r>
            <w:r w:rsidRPr="469425C7" w:rsidR="469425C7">
              <w:rPr>
                <w:sz w:val="20"/>
                <w:szCs w:val="20"/>
                <w:lang w:val="en-AU"/>
              </w:rPr>
              <w:t xml:space="preserve">esidents that test </w:t>
            </w:r>
            <w:r w:rsidRPr="469425C7" w:rsidR="469425C7">
              <w:rPr>
                <w:sz w:val="20"/>
                <w:szCs w:val="20"/>
                <w:lang w:val="en-AU"/>
              </w:rPr>
              <w:t xml:space="preserve">positive </w:t>
            </w:r>
            <w:r w:rsidRPr="469425C7" w:rsidR="469425C7">
              <w:rPr>
                <w:sz w:val="20"/>
                <w:szCs w:val="20"/>
                <w:lang w:val="en-AU"/>
              </w:rPr>
              <w:t>t</w:t>
            </w:r>
            <w:r w:rsidRPr="469425C7" w:rsidR="469425C7">
              <w:rPr>
                <w:sz w:val="20"/>
                <w:szCs w:val="20"/>
                <w:lang w:val="en-AU"/>
              </w:rPr>
              <w:t>o COVID-19</w:t>
            </w:r>
            <w:r w:rsidRPr="469425C7" w:rsidR="469425C7">
              <w:rPr>
                <w:sz w:val="20"/>
                <w:szCs w:val="20"/>
                <w:lang w:val="en-AU"/>
              </w:rPr>
              <w:t>.</w:t>
            </w:r>
            <w:r w:rsidRPr="469425C7" w:rsidR="469425C7">
              <w:rPr>
                <w:rFonts w:cs="Arial"/>
                <w:sz w:val="20"/>
                <w:szCs w:val="20"/>
                <w:lang w:val="en-AU"/>
              </w:rPr>
              <w:t xml:space="preserve"> </w:t>
            </w:r>
          </w:p>
        </w:tc>
        <w:tc>
          <w:tcPr>
            <w:tcW w:w="1190" w:type="dxa"/>
            <w:tcMar/>
          </w:tcPr>
          <w:p w:rsidR="008C3343" w:rsidP="008C3343" w:rsidRDefault="008C3343" w14:paraId="6F7973F4" w14:textId="77777777">
            <w:pPr>
              <w:pStyle w:val="BodyText"/>
            </w:pPr>
          </w:p>
        </w:tc>
      </w:tr>
      <w:tr w:rsidR="008C3343" w:rsidTr="469425C7" w14:paraId="0D196BF5" w14:textId="77777777">
        <w:tc>
          <w:tcPr>
            <w:tcW w:w="1806" w:type="dxa"/>
            <w:tcMar/>
          </w:tcPr>
          <w:p w:rsidRPr="005602F0" w:rsidR="008C3343" w:rsidP="00E268F4" w:rsidRDefault="008C3343" w14:paraId="11A83D75" w14:textId="457DE85B">
            <w:pPr>
              <w:spacing w:before="120"/>
              <w:rPr>
                <w:rFonts w:cs="Arial"/>
                <w:sz w:val="20"/>
                <w:szCs w:val="20"/>
              </w:rPr>
            </w:pPr>
            <w:r w:rsidRPr="005602F0">
              <w:rPr>
                <w:rFonts w:cs="Arial"/>
                <w:sz w:val="20"/>
                <w:szCs w:val="20"/>
              </w:rPr>
              <w:t>Support staff</w:t>
            </w:r>
          </w:p>
        </w:tc>
        <w:tc>
          <w:tcPr>
            <w:tcW w:w="7489" w:type="dxa"/>
            <w:tcMar/>
          </w:tcPr>
          <w:p w:rsidRPr="005602F0" w:rsidR="008C3343" w:rsidP="004E196F" w:rsidRDefault="008C3343" w14:paraId="0A47C7D3" w14:textId="77777777">
            <w:pPr>
              <w:pStyle w:val="ListBullet"/>
              <w:tabs>
                <w:tab w:val="num" w:pos="360"/>
              </w:tabs>
              <w:ind w:left="397" w:hanging="397"/>
              <w:rPr>
                <w:bCs/>
                <w:sz w:val="20"/>
                <w:szCs w:val="20"/>
              </w:rPr>
            </w:pPr>
            <w:r w:rsidRPr="005602F0">
              <w:rPr>
                <w:bCs/>
                <w:sz w:val="20"/>
                <w:szCs w:val="20"/>
              </w:rPr>
              <w:t>Establish fatigue management plans and share support information.</w:t>
            </w:r>
          </w:p>
          <w:p w:rsidRPr="005602F0" w:rsidR="008C3343" w:rsidP="004E196F" w:rsidRDefault="008C3343" w14:paraId="7EC9982E" w14:textId="77777777">
            <w:pPr>
              <w:pStyle w:val="ListBullet"/>
              <w:tabs>
                <w:tab w:val="num" w:pos="360"/>
              </w:tabs>
              <w:ind w:left="397" w:hanging="397"/>
              <w:rPr>
                <w:bCs/>
                <w:sz w:val="20"/>
                <w:szCs w:val="20"/>
              </w:rPr>
            </w:pPr>
            <w:r w:rsidRPr="005602F0">
              <w:rPr>
                <w:bCs/>
                <w:sz w:val="20"/>
                <w:szCs w:val="20"/>
              </w:rPr>
              <w:t>Continue to offer support to staff who are unable to attend work due to testing positive for an infectious respiratory disease.</w:t>
            </w:r>
          </w:p>
          <w:p w:rsidRPr="005602F0" w:rsidR="008C3343" w:rsidP="469425C7" w:rsidRDefault="008C3343" w14:paraId="16E01533" w14:textId="77777777" w14:noSpellErr="1">
            <w:pPr>
              <w:pStyle w:val="ListBullet"/>
              <w:tabs>
                <w:tab w:val="num" w:pos="360"/>
              </w:tabs>
              <w:ind w:left="397" w:hanging="397"/>
              <w:rPr>
                <w:sz w:val="20"/>
                <w:szCs w:val="20"/>
                <w:lang w:val="en-AU"/>
              </w:rPr>
            </w:pPr>
            <w:r w:rsidRPr="469425C7" w:rsidR="469425C7">
              <w:rPr>
                <w:sz w:val="20"/>
                <w:szCs w:val="20"/>
                <w:lang w:val="en-AU"/>
              </w:rPr>
              <w:t>Pre-plan and allocate offsite responsibilities to staff who are asymptomatic.</w:t>
            </w:r>
          </w:p>
          <w:p w:rsidRPr="005602F0" w:rsidR="008C3343" w:rsidP="009928E6" w:rsidRDefault="008C3343" w14:paraId="7E4A74C9" w14:textId="2D99FC00">
            <w:pPr>
              <w:pStyle w:val="ListBullet"/>
              <w:tabs>
                <w:tab w:val="num" w:pos="360"/>
              </w:tabs>
              <w:spacing w:after="120"/>
              <w:ind w:left="397" w:hanging="397"/>
              <w:rPr>
                <w:sz w:val="20"/>
                <w:szCs w:val="20"/>
              </w:rPr>
            </w:pPr>
            <w:r w:rsidRPr="005602F0">
              <w:rPr>
                <w:bCs/>
                <w:sz w:val="20"/>
                <w:szCs w:val="20"/>
              </w:rPr>
              <w:t>Consider</w:t>
            </w:r>
            <w:r w:rsidRPr="005602F0">
              <w:rPr>
                <w:rFonts w:cs="Arial"/>
                <w:sz w:val="20"/>
                <w:szCs w:val="20"/>
              </w:rPr>
              <w:t xml:space="preserve"> a “buddy” system for peer support. </w:t>
            </w:r>
          </w:p>
        </w:tc>
        <w:tc>
          <w:tcPr>
            <w:tcW w:w="1190" w:type="dxa"/>
            <w:tcMar/>
          </w:tcPr>
          <w:p w:rsidR="008C3343" w:rsidP="008C3343" w:rsidRDefault="008C3343" w14:paraId="096F4792" w14:textId="77777777">
            <w:pPr>
              <w:pStyle w:val="BodyText"/>
            </w:pPr>
          </w:p>
        </w:tc>
      </w:tr>
      <w:tr w:rsidR="008C3343" w:rsidTr="469425C7" w14:paraId="41EF4A5D" w14:textId="77777777">
        <w:tc>
          <w:tcPr>
            <w:tcW w:w="1806" w:type="dxa"/>
            <w:tcMar/>
          </w:tcPr>
          <w:p w:rsidRPr="005602F0" w:rsidR="008C3343" w:rsidP="00E268F4" w:rsidRDefault="008C3343" w14:paraId="66450CB7" w14:textId="076567DE">
            <w:pPr>
              <w:spacing w:before="120"/>
              <w:rPr>
                <w:rFonts w:cs="Arial"/>
                <w:sz w:val="20"/>
                <w:szCs w:val="20"/>
              </w:rPr>
            </w:pPr>
            <w:r w:rsidRPr="005602F0">
              <w:rPr>
                <w:rFonts w:cs="Arial"/>
                <w:sz w:val="20"/>
                <w:szCs w:val="20"/>
              </w:rPr>
              <w:t>Stay up to date with changes</w:t>
            </w:r>
          </w:p>
        </w:tc>
        <w:tc>
          <w:tcPr>
            <w:tcW w:w="7489" w:type="dxa"/>
            <w:tcMar/>
          </w:tcPr>
          <w:p w:rsidRPr="005602F0" w:rsidR="008C3343" w:rsidP="469425C7" w:rsidRDefault="008C3343" w14:paraId="584E5749" w14:textId="77777777" w14:noSpellErr="1">
            <w:pPr>
              <w:pStyle w:val="ListBullet"/>
              <w:tabs>
                <w:tab w:val="num" w:pos="360"/>
              </w:tabs>
              <w:ind w:left="397" w:hanging="397"/>
              <w:rPr>
                <w:sz w:val="20"/>
                <w:szCs w:val="20"/>
                <w:lang w:val="en-AU"/>
              </w:rPr>
            </w:pPr>
            <w:r w:rsidRPr="469425C7" w:rsidR="469425C7">
              <w:rPr>
                <w:sz w:val="20"/>
                <w:szCs w:val="20"/>
                <w:lang w:val="en-AU"/>
              </w:rPr>
              <w:t>Stay up-to-date with your local arrangements.</w:t>
            </w:r>
          </w:p>
          <w:p w:rsidRPr="005602F0" w:rsidR="008C3343" w:rsidP="009928E6" w:rsidRDefault="008C3343" w14:paraId="0205B4C2" w14:textId="507768BB">
            <w:pPr>
              <w:pStyle w:val="ListBullet"/>
              <w:tabs>
                <w:tab w:val="num" w:pos="360"/>
              </w:tabs>
              <w:spacing w:after="120"/>
              <w:ind w:left="397" w:hanging="397"/>
              <w:rPr>
                <w:sz w:val="20"/>
                <w:szCs w:val="20"/>
              </w:rPr>
            </w:pPr>
            <w:r w:rsidRPr="005602F0">
              <w:rPr>
                <w:bCs/>
                <w:sz w:val="20"/>
                <w:szCs w:val="20"/>
              </w:rPr>
              <w:t>Assign</w:t>
            </w:r>
            <w:r w:rsidRPr="005602F0">
              <w:rPr>
                <w:rFonts w:cs="Arial"/>
                <w:sz w:val="20"/>
                <w:szCs w:val="20"/>
              </w:rPr>
              <w:t xml:space="preserve"> a staff member to review relevant state or territory webpages related to ARI, including updates from the </w:t>
            </w:r>
            <w:hyperlink w:history="1" r:id="rId39">
              <w:r w:rsidRPr="005602F0">
                <w:rPr>
                  <w:rStyle w:val="Hyperlink"/>
                  <w:rFonts w:cs="Arial"/>
                  <w:color w:val="006FB0"/>
                  <w:sz w:val="20"/>
                  <w:szCs w:val="20"/>
                  <w:shd w:val="clear" w:color="auto" w:fill="FFFFFF"/>
                </w:rPr>
                <w:t>Commonwealth</w:t>
              </w:r>
            </w:hyperlink>
            <w:r w:rsidRPr="005602F0">
              <w:rPr>
                <w:sz w:val="20"/>
                <w:szCs w:val="20"/>
              </w:rPr>
              <w:t xml:space="preserve"> and </w:t>
            </w:r>
            <w:hyperlink w:tgtFrame="_blank" w:history="1" r:id="rId40">
              <w:r w:rsidRPr="005602F0">
                <w:rPr>
                  <w:rStyle w:val="Hyperlink"/>
                  <w:color w:val="006FB0"/>
                  <w:sz w:val="20"/>
                  <w:szCs w:val="20"/>
                  <w:shd w:val="clear" w:color="auto" w:fill="FFFFFF"/>
                </w:rPr>
                <w:t>state or territory health department</w:t>
              </w:r>
            </w:hyperlink>
            <w:r w:rsidRPr="005602F0">
              <w:rPr>
                <w:rStyle w:val="Hyperlink"/>
                <w:rFonts w:cs="Arial"/>
                <w:color w:val="006FB0"/>
                <w:sz w:val="20"/>
                <w:szCs w:val="20"/>
                <w:shd w:val="clear" w:color="auto" w:fill="FFFFFF"/>
              </w:rPr>
              <w:t>.</w:t>
            </w:r>
          </w:p>
        </w:tc>
        <w:tc>
          <w:tcPr>
            <w:tcW w:w="1190" w:type="dxa"/>
            <w:tcMar/>
          </w:tcPr>
          <w:p w:rsidR="008C3343" w:rsidP="008C3343" w:rsidRDefault="008C3343" w14:paraId="2FF415A6" w14:textId="77777777">
            <w:pPr>
              <w:pStyle w:val="BodyText"/>
            </w:pPr>
          </w:p>
        </w:tc>
      </w:tr>
    </w:tbl>
    <w:p w:rsidRPr="00705919" w:rsidR="00705919" w:rsidP="00705919" w:rsidRDefault="00705919" w14:paraId="530A0E26" w14:textId="050B56B7">
      <w:pPr>
        <w:pStyle w:val="BodyText"/>
      </w:pPr>
    </w:p>
    <w:sectPr w:rsidRPr="00705919" w:rsidR="00705919" w:rsidSect="00F21727">
      <w:headerReference w:type="first" r:id="rId41"/>
      <w:pgSz w:w="11906" w:h="16838" w:orient="portrait"/>
      <w:pgMar w:top="720" w:right="720" w:bottom="720" w:left="720"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7985" w:rsidP="0076491B" w:rsidRDefault="000B7985" w14:paraId="12A5C3D4" w14:textId="77777777">
      <w:pPr>
        <w:spacing w:after="0" w:line="240" w:lineRule="auto"/>
      </w:pPr>
      <w:r>
        <w:separator/>
      </w:r>
    </w:p>
  </w:endnote>
  <w:endnote w:type="continuationSeparator" w:id="0">
    <w:p w:rsidR="000B7985" w:rsidP="0076491B" w:rsidRDefault="000B7985" w14:paraId="16094863" w14:textId="77777777">
      <w:pPr>
        <w:spacing w:after="0" w:line="240" w:lineRule="auto"/>
      </w:pPr>
      <w:r>
        <w:continuationSeparator/>
      </w:r>
    </w:p>
  </w:endnote>
  <w:endnote w:type="continuationNotice" w:id="1">
    <w:p w:rsidR="000B7985" w:rsidRDefault="000B7985" w14:paraId="6D5B65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7985" w:rsidP="0076491B" w:rsidRDefault="000B7985" w14:paraId="26B35727" w14:textId="77777777">
      <w:pPr>
        <w:spacing w:after="0" w:line="240" w:lineRule="auto"/>
      </w:pPr>
      <w:r>
        <w:separator/>
      </w:r>
    </w:p>
  </w:footnote>
  <w:footnote w:type="continuationSeparator" w:id="0">
    <w:p w:rsidR="000B7985" w:rsidP="0076491B" w:rsidRDefault="000B7985" w14:paraId="68542E28" w14:textId="77777777">
      <w:pPr>
        <w:spacing w:after="0" w:line="240" w:lineRule="auto"/>
      </w:pPr>
      <w:r>
        <w:continuationSeparator/>
      </w:r>
    </w:p>
  </w:footnote>
  <w:footnote w:type="continuationNotice" w:id="1">
    <w:p w:rsidR="000B7985" w:rsidRDefault="000B7985" w14:paraId="243628F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AB1168" w:rsidR="0076491B" w:rsidP="00AB1168" w:rsidRDefault="00E268F4" w14:paraId="51FDDDCB" w14:textId="59F3001D">
    <w:pPr>
      <w:pStyle w:val="Header"/>
      <w:jc w:val="right"/>
      <w:rPr>
        <w:rFonts w:cs="Arial"/>
      </w:rPr>
    </w:pPr>
    <w:r>
      <w:rPr>
        <w:noProof/>
      </w:rPr>
      <w:drawing>
        <wp:anchor distT="0" distB="0" distL="114300" distR="114300" simplePos="0" relativeHeight="251658241" behindDoc="0" locked="0" layoutInCell="1" allowOverlap="1" wp14:anchorId="258726A9" wp14:editId="7D366F09">
          <wp:simplePos x="0" y="0"/>
          <wp:positionH relativeFrom="margin">
            <wp:posOffset>-458304</wp:posOffset>
          </wp:positionH>
          <wp:positionV relativeFrom="page">
            <wp:posOffset>7510</wp:posOffset>
          </wp:positionV>
          <wp:extent cx="7531200" cy="1974566"/>
          <wp:effectExtent l="0" t="0" r="0" b="6985"/>
          <wp:wrapNone/>
          <wp:docPr id="694861280" name="Picture 69486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200" cy="1974566"/>
                  </a:xfrm>
                  <a:prstGeom prst="rect">
                    <a:avLst/>
                  </a:prstGeom>
                </pic:spPr>
              </pic:pic>
            </a:graphicData>
          </a:graphic>
          <wp14:sizeRelH relativeFrom="margin">
            <wp14:pctWidth>0</wp14:pctWidth>
          </wp14:sizeRelH>
          <wp14:sizeRelV relativeFrom="margin">
            <wp14:pctHeight>0</wp14:pctHeight>
          </wp14:sizeRelV>
        </wp:anchor>
      </w:drawing>
    </w:r>
    <w:r w:rsidR="00654612">
      <w:rPr>
        <w:noProof/>
      </w:rPr>
      <w:drawing>
        <wp:anchor distT="0" distB="0" distL="114300" distR="114300" simplePos="0" relativeHeight="251658240" behindDoc="1" locked="0" layoutInCell="1" allowOverlap="1" wp14:anchorId="738C4DB4" wp14:editId="459DA33B">
          <wp:simplePos x="0" y="0"/>
          <wp:positionH relativeFrom="page">
            <wp:align>left</wp:align>
          </wp:positionH>
          <wp:positionV relativeFrom="page">
            <wp:posOffset>-406400</wp:posOffset>
          </wp:positionV>
          <wp:extent cx="8286193" cy="3424335"/>
          <wp:effectExtent l="0" t="0" r="635" b="5080"/>
          <wp:wrapNone/>
          <wp:docPr id="1211968675" name="Picture 1211968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94627" cy="342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E92A458"/>
    <w:lvl w:ilvl="0">
      <w:start w:val="1"/>
      <w:numFmt w:val="bullet"/>
      <w:pStyle w:val="ListBullet2"/>
      <w:lvlText w:val="o"/>
      <w:lvlJc w:val="left"/>
      <w:pPr>
        <w:ind w:left="720" w:hanging="360"/>
      </w:pPr>
      <w:rPr>
        <w:rFonts w:hint="default" w:ascii="Courier New" w:hAnsi="Courier New" w:cs="Courier New"/>
      </w:rPr>
    </w:lvl>
  </w:abstractNum>
  <w:abstractNum w:abstractNumId="1" w15:restartNumberingAfterBreak="0">
    <w:nsid w:val="FFFFFF89"/>
    <w:multiLevelType w:val="singleLevel"/>
    <w:tmpl w:val="68982910"/>
    <w:lvl w:ilvl="0">
      <w:start w:val="1"/>
      <w:numFmt w:val="bullet"/>
      <w:pStyle w:val="ListBullet"/>
      <w:lvlText w:val=""/>
      <w:lvlJc w:val="left"/>
      <w:pPr>
        <w:ind w:left="360" w:hanging="360"/>
      </w:pPr>
      <w:rPr>
        <w:rFonts w:hint="default" w:ascii="Symbol" w:hAnsi="Symbol"/>
      </w:rPr>
    </w:lvl>
  </w:abstractNum>
  <w:abstractNum w:abstractNumId="2" w15:restartNumberingAfterBreak="0">
    <w:nsid w:val="1C8B1681"/>
    <w:multiLevelType w:val="hybridMultilevel"/>
    <w:tmpl w:val="82546F5A"/>
    <w:lvl w:ilvl="0" w:tplc="2F42526E">
      <w:start w:val="1"/>
      <w:numFmt w:val="bullet"/>
      <w:lvlText w:val="o"/>
      <w:lvlJc w:val="left"/>
      <w:pPr>
        <w:ind w:left="720" w:hanging="360"/>
      </w:pPr>
      <w:rPr>
        <w:rFonts w:hint="default" w:ascii="Courier New" w:hAnsi="Courier New"/>
      </w:rPr>
    </w:lvl>
    <w:lvl w:ilvl="1" w:tplc="CBE0D99C">
      <w:start w:val="1"/>
      <w:numFmt w:val="bullet"/>
      <w:lvlText w:val="o"/>
      <w:lvlJc w:val="left"/>
      <w:pPr>
        <w:ind w:left="1440" w:hanging="360"/>
      </w:pPr>
      <w:rPr>
        <w:rFonts w:hint="default" w:ascii="Courier New" w:hAnsi="Courier New"/>
      </w:rPr>
    </w:lvl>
    <w:lvl w:ilvl="2" w:tplc="F9A82CE6">
      <w:start w:val="1"/>
      <w:numFmt w:val="bullet"/>
      <w:lvlText w:val=""/>
      <w:lvlJc w:val="left"/>
      <w:pPr>
        <w:ind w:left="2160" w:hanging="360"/>
      </w:pPr>
      <w:rPr>
        <w:rFonts w:hint="default" w:ascii="Wingdings" w:hAnsi="Wingdings"/>
      </w:rPr>
    </w:lvl>
    <w:lvl w:ilvl="3" w:tplc="D25CA19C">
      <w:start w:val="1"/>
      <w:numFmt w:val="bullet"/>
      <w:lvlText w:val=""/>
      <w:lvlJc w:val="left"/>
      <w:pPr>
        <w:ind w:left="2880" w:hanging="360"/>
      </w:pPr>
      <w:rPr>
        <w:rFonts w:hint="default" w:ascii="Symbol" w:hAnsi="Symbol"/>
      </w:rPr>
    </w:lvl>
    <w:lvl w:ilvl="4" w:tplc="6F80E3E0">
      <w:start w:val="1"/>
      <w:numFmt w:val="bullet"/>
      <w:lvlText w:val="o"/>
      <w:lvlJc w:val="left"/>
      <w:pPr>
        <w:ind w:left="3600" w:hanging="360"/>
      </w:pPr>
      <w:rPr>
        <w:rFonts w:hint="default" w:ascii="Courier New" w:hAnsi="Courier New"/>
      </w:rPr>
    </w:lvl>
    <w:lvl w:ilvl="5" w:tplc="AE28CB4C">
      <w:start w:val="1"/>
      <w:numFmt w:val="bullet"/>
      <w:lvlText w:val=""/>
      <w:lvlJc w:val="left"/>
      <w:pPr>
        <w:ind w:left="4320" w:hanging="360"/>
      </w:pPr>
      <w:rPr>
        <w:rFonts w:hint="default" w:ascii="Wingdings" w:hAnsi="Wingdings"/>
      </w:rPr>
    </w:lvl>
    <w:lvl w:ilvl="6" w:tplc="98CEBAB4">
      <w:start w:val="1"/>
      <w:numFmt w:val="bullet"/>
      <w:lvlText w:val=""/>
      <w:lvlJc w:val="left"/>
      <w:pPr>
        <w:ind w:left="5040" w:hanging="360"/>
      </w:pPr>
      <w:rPr>
        <w:rFonts w:hint="default" w:ascii="Symbol" w:hAnsi="Symbol"/>
      </w:rPr>
    </w:lvl>
    <w:lvl w:ilvl="7" w:tplc="44225DBA">
      <w:start w:val="1"/>
      <w:numFmt w:val="bullet"/>
      <w:lvlText w:val="o"/>
      <w:lvlJc w:val="left"/>
      <w:pPr>
        <w:ind w:left="5760" w:hanging="360"/>
      </w:pPr>
      <w:rPr>
        <w:rFonts w:hint="default" w:ascii="Courier New" w:hAnsi="Courier New"/>
      </w:rPr>
    </w:lvl>
    <w:lvl w:ilvl="8" w:tplc="1F2E9FAA">
      <w:start w:val="1"/>
      <w:numFmt w:val="bullet"/>
      <w:lvlText w:val=""/>
      <w:lvlJc w:val="left"/>
      <w:pPr>
        <w:ind w:left="6480" w:hanging="360"/>
      </w:pPr>
      <w:rPr>
        <w:rFonts w:hint="default" w:ascii="Wingdings" w:hAnsi="Wingdings"/>
      </w:rPr>
    </w:lvl>
  </w:abstractNum>
  <w:abstractNum w:abstractNumId="3" w15:restartNumberingAfterBreak="0">
    <w:nsid w:val="20895DC6"/>
    <w:multiLevelType w:val="singleLevel"/>
    <w:tmpl w:val="0C090003"/>
    <w:lvl w:ilvl="0">
      <w:start w:val="1"/>
      <w:numFmt w:val="bullet"/>
      <w:lvlText w:val="o"/>
      <w:lvlJc w:val="left"/>
      <w:pPr>
        <w:ind w:left="1440" w:hanging="360"/>
      </w:pPr>
      <w:rPr>
        <w:rFonts w:hint="default" w:ascii="Courier New" w:hAnsi="Courier New" w:cs="Courier New"/>
        <w:color w:val="auto"/>
        <w:sz w:val="24"/>
        <w:szCs w:val="24"/>
      </w:rPr>
    </w:lvl>
  </w:abstractNum>
  <w:abstractNum w:abstractNumId="4" w15:restartNumberingAfterBreak="0">
    <w:nsid w:val="27744F24"/>
    <w:multiLevelType w:val="hybridMultilevel"/>
    <w:tmpl w:val="B954725E"/>
    <w:lvl w:ilvl="0" w:tplc="0C090005">
      <w:start w:val="1"/>
      <w:numFmt w:val="bullet"/>
      <w:lvlText w:val=""/>
      <w:lvlJc w:val="left"/>
      <w:pPr>
        <w:ind w:left="1080" w:hanging="360"/>
      </w:pPr>
      <w:rPr>
        <w:rFonts w:hint="default" w:ascii="Wingdings" w:hAnsi="Wingdings"/>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5" w15:restartNumberingAfterBreak="0">
    <w:nsid w:val="37920ED7"/>
    <w:multiLevelType w:val="hybridMultilevel"/>
    <w:tmpl w:val="84820D2E"/>
    <w:lvl w:ilvl="0" w:tplc="783AD978">
      <w:start w:val="1"/>
      <w:numFmt w:val="bullet"/>
      <w:lvlText w:val=""/>
      <w:lvlJc w:val="left"/>
      <w:pPr>
        <w:ind w:left="1003" w:hanging="360"/>
      </w:pPr>
      <w:rPr>
        <w:rFonts w:hint="default" w:ascii="Symbol" w:hAnsi="Symbol"/>
        <w:sz w:val="24"/>
        <w:szCs w:val="24"/>
      </w:rPr>
    </w:lvl>
    <w:lvl w:ilvl="1" w:tplc="0C090003" w:tentative="1">
      <w:start w:val="1"/>
      <w:numFmt w:val="bullet"/>
      <w:lvlText w:val="o"/>
      <w:lvlJc w:val="left"/>
      <w:pPr>
        <w:ind w:left="1723" w:hanging="360"/>
      </w:pPr>
      <w:rPr>
        <w:rFonts w:hint="default" w:ascii="Courier New" w:hAnsi="Courier New" w:cs="Courier New"/>
      </w:rPr>
    </w:lvl>
    <w:lvl w:ilvl="2" w:tplc="0C090005" w:tentative="1">
      <w:start w:val="1"/>
      <w:numFmt w:val="bullet"/>
      <w:lvlText w:val=""/>
      <w:lvlJc w:val="left"/>
      <w:pPr>
        <w:ind w:left="2443" w:hanging="360"/>
      </w:pPr>
      <w:rPr>
        <w:rFonts w:hint="default" w:ascii="Wingdings" w:hAnsi="Wingdings"/>
      </w:rPr>
    </w:lvl>
    <w:lvl w:ilvl="3" w:tplc="0C090001" w:tentative="1">
      <w:start w:val="1"/>
      <w:numFmt w:val="bullet"/>
      <w:lvlText w:val=""/>
      <w:lvlJc w:val="left"/>
      <w:pPr>
        <w:ind w:left="3163" w:hanging="360"/>
      </w:pPr>
      <w:rPr>
        <w:rFonts w:hint="default" w:ascii="Symbol" w:hAnsi="Symbol"/>
      </w:rPr>
    </w:lvl>
    <w:lvl w:ilvl="4" w:tplc="0C090003" w:tentative="1">
      <w:start w:val="1"/>
      <w:numFmt w:val="bullet"/>
      <w:lvlText w:val="o"/>
      <w:lvlJc w:val="left"/>
      <w:pPr>
        <w:ind w:left="3883" w:hanging="360"/>
      </w:pPr>
      <w:rPr>
        <w:rFonts w:hint="default" w:ascii="Courier New" w:hAnsi="Courier New" w:cs="Courier New"/>
      </w:rPr>
    </w:lvl>
    <w:lvl w:ilvl="5" w:tplc="0C090005" w:tentative="1">
      <w:start w:val="1"/>
      <w:numFmt w:val="bullet"/>
      <w:lvlText w:val=""/>
      <w:lvlJc w:val="left"/>
      <w:pPr>
        <w:ind w:left="4603" w:hanging="360"/>
      </w:pPr>
      <w:rPr>
        <w:rFonts w:hint="default" w:ascii="Wingdings" w:hAnsi="Wingdings"/>
      </w:rPr>
    </w:lvl>
    <w:lvl w:ilvl="6" w:tplc="0C090001" w:tentative="1">
      <w:start w:val="1"/>
      <w:numFmt w:val="bullet"/>
      <w:lvlText w:val=""/>
      <w:lvlJc w:val="left"/>
      <w:pPr>
        <w:ind w:left="5323" w:hanging="360"/>
      </w:pPr>
      <w:rPr>
        <w:rFonts w:hint="default" w:ascii="Symbol" w:hAnsi="Symbol"/>
      </w:rPr>
    </w:lvl>
    <w:lvl w:ilvl="7" w:tplc="0C090003" w:tentative="1">
      <w:start w:val="1"/>
      <w:numFmt w:val="bullet"/>
      <w:lvlText w:val="o"/>
      <w:lvlJc w:val="left"/>
      <w:pPr>
        <w:ind w:left="6043" w:hanging="360"/>
      </w:pPr>
      <w:rPr>
        <w:rFonts w:hint="default" w:ascii="Courier New" w:hAnsi="Courier New" w:cs="Courier New"/>
      </w:rPr>
    </w:lvl>
    <w:lvl w:ilvl="8" w:tplc="0C090005" w:tentative="1">
      <w:start w:val="1"/>
      <w:numFmt w:val="bullet"/>
      <w:lvlText w:val=""/>
      <w:lvlJc w:val="left"/>
      <w:pPr>
        <w:ind w:left="6763" w:hanging="360"/>
      </w:pPr>
      <w:rPr>
        <w:rFonts w:hint="default" w:ascii="Wingdings" w:hAnsi="Wingdings"/>
      </w:rPr>
    </w:lvl>
  </w:abstractNum>
  <w:abstractNum w:abstractNumId="6" w15:restartNumberingAfterBreak="0">
    <w:nsid w:val="474F6A96"/>
    <w:multiLevelType w:val="singleLevel"/>
    <w:tmpl w:val="0C090001"/>
    <w:lvl w:ilvl="0">
      <w:start w:val="1"/>
      <w:numFmt w:val="bullet"/>
      <w:lvlText w:val=""/>
      <w:lvlJc w:val="left"/>
      <w:pPr>
        <w:ind w:left="720" w:hanging="360"/>
      </w:pPr>
      <w:rPr>
        <w:rFonts w:hint="default" w:ascii="Symbol" w:hAnsi="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495A63DD"/>
    <w:multiLevelType w:val="hybridMultilevel"/>
    <w:tmpl w:val="F0301C7A"/>
    <w:lvl w:ilvl="0" w:tplc="E4F64820">
      <w:start w:val="1"/>
      <w:numFmt w:val="bullet"/>
      <w:lvlText w:val=""/>
      <w:lvlJc w:val="left"/>
      <w:pPr>
        <w:ind w:left="720" w:hanging="360"/>
      </w:pPr>
      <w:rPr>
        <w:rFonts w:hint="default" w:ascii="Symbol" w:hAnsi="Symbol"/>
      </w:rPr>
    </w:lvl>
    <w:lvl w:ilvl="1" w:tplc="54584B2A">
      <w:start w:val="1"/>
      <w:numFmt w:val="bullet"/>
      <w:lvlText w:val="o"/>
      <w:lvlJc w:val="left"/>
      <w:pPr>
        <w:ind w:left="1440" w:hanging="360"/>
      </w:pPr>
      <w:rPr>
        <w:rFonts w:hint="default" w:ascii="Courier New" w:hAnsi="Courier New"/>
      </w:rPr>
    </w:lvl>
    <w:lvl w:ilvl="2" w:tplc="F03EFCA2">
      <w:start w:val="1"/>
      <w:numFmt w:val="bullet"/>
      <w:lvlText w:val=""/>
      <w:lvlJc w:val="left"/>
      <w:pPr>
        <w:ind w:left="2160" w:hanging="360"/>
      </w:pPr>
      <w:rPr>
        <w:rFonts w:hint="default" w:ascii="Wingdings" w:hAnsi="Wingdings"/>
      </w:rPr>
    </w:lvl>
    <w:lvl w:ilvl="3" w:tplc="7E26DF3A">
      <w:start w:val="1"/>
      <w:numFmt w:val="bullet"/>
      <w:lvlText w:val=""/>
      <w:lvlJc w:val="left"/>
      <w:pPr>
        <w:ind w:left="2880" w:hanging="360"/>
      </w:pPr>
      <w:rPr>
        <w:rFonts w:hint="default" w:ascii="Symbol" w:hAnsi="Symbol"/>
      </w:rPr>
    </w:lvl>
    <w:lvl w:ilvl="4" w:tplc="77EE5272">
      <w:start w:val="1"/>
      <w:numFmt w:val="bullet"/>
      <w:lvlText w:val="o"/>
      <w:lvlJc w:val="left"/>
      <w:pPr>
        <w:ind w:left="3600" w:hanging="360"/>
      </w:pPr>
      <w:rPr>
        <w:rFonts w:hint="default" w:ascii="Courier New" w:hAnsi="Courier New"/>
      </w:rPr>
    </w:lvl>
    <w:lvl w:ilvl="5" w:tplc="7AAEF8E6">
      <w:start w:val="1"/>
      <w:numFmt w:val="bullet"/>
      <w:lvlText w:val=""/>
      <w:lvlJc w:val="left"/>
      <w:pPr>
        <w:ind w:left="4320" w:hanging="360"/>
      </w:pPr>
      <w:rPr>
        <w:rFonts w:hint="default" w:ascii="Wingdings" w:hAnsi="Wingdings"/>
      </w:rPr>
    </w:lvl>
    <w:lvl w:ilvl="6" w:tplc="23304992">
      <w:start w:val="1"/>
      <w:numFmt w:val="bullet"/>
      <w:lvlText w:val=""/>
      <w:lvlJc w:val="left"/>
      <w:pPr>
        <w:ind w:left="5040" w:hanging="360"/>
      </w:pPr>
      <w:rPr>
        <w:rFonts w:hint="default" w:ascii="Symbol" w:hAnsi="Symbol"/>
      </w:rPr>
    </w:lvl>
    <w:lvl w:ilvl="7" w:tplc="BB1E2156">
      <w:start w:val="1"/>
      <w:numFmt w:val="bullet"/>
      <w:lvlText w:val="o"/>
      <w:lvlJc w:val="left"/>
      <w:pPr>
        <w:ind w:left="5760" w:hanging="360"/>
      </w:pPr>
      <w:rPr>
        <w:rFonts w:hint="default" w:ascii="Courier New" w:hAnsi="Courier New"/>
      </w:rPr>
    </w:lvl>
    <w:lvl w:ilvl="8" w:tplc="30F48CC4">
      <w:start w:val="1"/>
      <w:numFmt w:val="bullet"/>
      <w:lvlText w:val=""/>
      <w:lvlJc w:val="left"/>
      <w:pPr>
        <w:ind w:left="6480" w:hanging="360"/>
      </w:pPr>
      <w:rPr>
        <w:rFonts w:hint="default" w:ascii="Wingdings" w:hAnsi="Wingdings"/>
      </w:rPr>
    </w:lvl>
  </w:abstractNum>
  <w:abstractNum w:abstractNumId="8" w15:restartNumberingAfterBreak="0">
    <w:nsid w:val="51D21DC9"/>
    <w:multiLevelType w:val="hybridMultilevel"/>
    <w:tmpl w:val="E7424F94"/>
    <w:lvl w:ilvl="0" w:tplc="0FE2C8A0">
      <w:start w:val="1"/>
      <w:numFmt w:val="bullet"/>
      <w:lvlText w:val=""/>
      <w:lvlJc w:val="left"/>
      <w:pPr>
        <w:ind w:left="360" w:hanging="360"/>
      </w:pPr>
      <w:rPr>
        <w:rFonts w:hint="default" w:ascii="Symbol" w:hAnsi="Symbol"/>
        <w:b w:val="0"/>
        <w:bCs w:val="0"/>
        <w:color w:val="auto"/>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6F72F49"/>
    <w:multiLevelType w:val="singleLevel"/>
    <w:tmpl w:val="BF4C37C4"/>
    <w:lvl w:ilvl="0">
      <w:start w:val="1"/>
      <w:numFmt w:val="bullet"/>
      <w:lvlText w:val=""/>
      <w:lvlJc w:val="left"/>
      <w:pPr>
        <w:ind w:left="227" w:hanging="227"/>
      </w:pPr>
      <w:rPr>
        <w:rFonts w:hint="default" w:ascii="Symbol" w:hAnsi="Symbol"/>
        <w:b w:val="0"/>
        <w:i w:val="0"/>
        <w:strike w:val="0"/>
        <w:dstrike w:val="0"/>
        <w:color w:val="000000"/>
        <w:sz w:val="22"/>
        <w:szCs w:val="22"/>
        <w:u w:val="none" w:color="000000"/>
        <w:bdr w:val="none" w:color="auto" w:sz="0" w:space="0"/>
        <w:shd w:val="clear" w:color="auto" w:fill="auto"/>
        <w:vertAlign w:val="baseline"/>
      </w:rPr>
    </w:lvl>
  </w:abstractNum>
  <w:num w:numId="1" w16cid:durableId="2071610192">
    <w:abstractNumId w:val="1"/>
  </w:num>
  <w:num w:numId="2" w16cid:durableId="861163950">
    <w:abstractNumId w:val="3"/>
  </w:num>
  <w:num w:numId="3" w16cid:durableId="1188829720">
    <w:abstractNumId w:val="6"/>
  </w:num>
  <w:num w:numId="4" w16cid:durableId="1375739650">
    <w:abstractNumId w:val="5"/>
  </w:num>
  <w:num w:numId="5" w16cid:durableId="21176258">
    <w:abstractNumId w:val="8"/>
    <w:lvlOverride w:ilvl="0">
      <w:startOverride w:val="1"/>
    </w:lvlOverride>
  </w:num>
  <w:num w:numId="6" w16cid:durableId="366103750">
    <w:abstractNumId w:val="0"/>
  </w:num>
  <w:num w:numId="7" w16cid:durableId="849832710">
    <w:abstractNumId w:val="9"/>
  </w:num>
  <w:num w:numId="8" w16cid:durableId="2058040230">
    <w:abstractNumId w:val="4"/>
  </w:num>
  <w:num w:numId="9" w16cid:durableId="466819073">
    <w:abstractNumId w:val="0"/>
  </w:num>
  <w:num w:numId="10" w16cid:durableId="823663414">
    <w:abstractNumId w:val="1"/>
  </w:num>
  <w:num w:numId="11" w16cid:durableId="513888092">
    <w:abstractNumId w:val="1"/>
  </w:num>
  <w:num w:numId="12" w16cid:durableId="10887256">
    <w:abstractNumId w:val="7"/>
  </w:num>
  <w:num w:numId="13" w16cid:durableId="1136066985">
    <w:abstractNumId w:val="2"/>
  </w:num>
  <w:num w:numId="14" w16cid:durableId="1415276936">
    <w:abstractNumId w:val="0"/>
  </w:num>
  <w:num w:numId="15" w16cid:durableId="1171216677">
    <w:abstractNumId w:val="1"/>
  </w:num>
  <w:num w:numId="16" w16cid:durableId="535192217">
    <w:abstractNumId w:val="0"/>
  </w:num>
  <w:num w:numId="17" w16cid:durableId="662439352">
    <w:abstractNumId w:val="1"/>
  </w:num>
  <w:num w:numId="18" w16cid:durableId="1325432814">
    <w:abstractNumId w:val="1"/>
  </w:num>
  <w:num w:numId="19" w16cid:durableId="524827696">
    <w:abstractNumId w:val="1"/>
  </w:num>
  <w:num w:numId="20" w16cid:durableId="1132820790">
    <w:abstractNumId w:val="1"/>
  </w:num>
  <w:num w:numId="21" w16cid:durableId="1220441405">
    <w:abstractNumId w:val="1"/>
  </w:num>
  <w:num w:numId="22" w16cid:durableId="146003155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dirty"/>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919"/>
    <w:rsid w:val="0000200A"/>
    <w:rsid w:val="00002DDA"/>
    <w:rsid w:val="00011F57"/>
    <w:rsid w:val="0001341C"/>
    <w:rsid w:val="0001411F"/>
    <w:rsid w:val="00017CAE"/>
    <w:rsid w:val="000210F7"/>
    <w:rsid w:val="00025002"/>
    <w:rsid w:val="00027479"/>
    <w:rsid w:val="0003199C"/>
    <w:rsid w:val="00034D3F"/>
    <w:rsid w:val="00035780"/>
    <w:rsid w:val="000379CF"/>
    <w:rsid w:val="00040409"/>
    <w:rsid w:val="00041176"/>
    <w:rsid w:val="00042B86"/>
    <w:rsid w:val="000467A3"/>
    <w:rsid w:val="000527FA"/>
    <w:rsid w:val="0005574E"/>
    <w:rsid w:val="0006069A"/>
    <w:rsid w:val="000619E8"/>
    <w:rsid w:val="00062BD1"/>
    <w:rsid w:val="00065BCF"/>
    <w:rsid w:val="00071D53"/>
    <w:rsid w:val="0007523C"/>
    <w:rsid w:val="00075515"/>
    <w:rsid w:val="00075C09"/>
    <w:rsid w:val="0008218E"/>
    <w:rsid w:val="000900AF"/>
    <w:rsid w:val="0009226F"/>
    <w:rsid w:val="00092C5A"/>
    <w:rsid w:val="00096E81"/>
    <w:rsid w:val="000A5279"/>
    <w:rsid w:val="000A7A69"/>
    <w:rsid w:val="000A7F78"/>
    <w:rsid w:val="000B34E0"/>
    <w:rsid w:val="000B64C3"/>
    <w:rsid w:val="000B7985"/>
    <w:rsid w:val="000C29C5"/>
    <w:rsid w:val="000C2ECF"/>
    <w:rsid w:val="000C4DCF"/>
    <w:rsid w:val="000C5DB9"/>
    <w:rsid w:val="000C614A"/>
    <w:rsid w:val="000D3B2B"/>
    <w:rsid w:val="000D480E"/>
    <w:rsid w:val="000E0C24"/>
    <w:rsid w:val="000E59B6"/>
    <w:rsid w:val="000F3E5C"/>
    <w:rsid w:val="000F5AE2"/>
    <w:rsid w:val="001107ED"/>
    <w:rsid w:val="00122A7A"/>
    <w:rsid w:val="00125B72"/>
    <w:rsid w:val="00126DD7"/>
    <w:rsid w:val="00127B66"/>
    <w:rsid w:val="00131931"/>
    <w:rsid w:val="00132FC6"/>
    <w:rsid w:val="00135106"/>
    <w:rsid w:val="001353DA"/>
    <w:rsid w:val="001368D5"/>
    <w:rsid w:val="001417C2"/>
    <w:rsid w:val="00142176"/>
    <w:rsid w:val="00145A4F"/>
    <w:rsid w:val="001536DF"/>
    <w:rsid w:val="00154342"/>
    <w:rsid w:val="00154360"/>
    <w:rsid w:val="00156505"/>
    <w:rsid w:val="001644F9"/>
    <w:rsid w:val="0016526D"/>
    <w:rsid w:val="001714FD"/>
    <w:rsid w:val="001803A5"/>
    <w:rsid w:val="00187361"/>
    <w:rsid w:val="001A13EC"/>
    <w:rsid w:val="001A512D"/>
    <w:rsid w:val="001B0FD2"/>
    <w:rsid w:val="001B21A1"/>
    <w:rsid w:val="001C0D13"/>
    <w:rsid w:val="001C7187"/>
    <w:rsid w:val="001C7443"/>
    <w:rsid w:val="001C7BEA"/>
    <w:rsid w:val="001D3109"/>
    <w:rsid w:val="001D35D9"/>
    <w:rsid w:val="001D430C"/>
    <w:rsid w:val="001F4B42"/>
    <w:rsid w:val="001F7765"/>
    <w:rsid w:val="00204FFB"/>
    <w:rsid w:val="00206518"/>
    <w:rsid w:val="00206525"/>
    <w:rsid w:val="002100EF"/>
    <w:rsid w:val="00212A64"/>
    <w:rsid w:val="00216495"/>
    <w:rsid w:val="002304D4"/>
    <w:rsid w:val="00230664"/>
    <w:rsid w:val="002314C2"/>
    <w:rsid w:val="0023606B"/>
    <w:rsid w:val="00247919"/>
    <w:rsid w:val="00253865"/>
    <w:rsid w:val="002541FE"/>
    <w:rsid w:val="00260014"/>
    <w:rsid w:val="002607AD"/>
    <w:rsid w:val="0026138F"/>
    <w:rsid w:val="00263B62"/>
    <w:rsid w:val="002737FC"/>
    <w:rsid w:val="00274449"/>
    <w:rsid w:val="00276E40"/>
    <w:rsid w:val="002819F0"/>
    <w:rsid w:val="0028242C"/>
    <w:rsid w:val="002852B8"/>
    <w:rsid w:val="002875FD"/>
    <w:rsid w:val="00290982"/>
    <w:rsid w:val="002942ED"/>
    <w:rsid w:val="00295696"/>
    <w:rsid w:val="002A29BE"/>
    <w:rsid w:val="002B5042"/>
    <w:rsid w:val="002B6931"/>
    <w:rsid w:val="002C57EA"/>
    <w:rsid w:val="002D3BC7"/>
    <w:rsid w:val="002D733D"/>
    <w:rsid w:val="002D78DE"/>
    <w:rsid w:val="002E3346"/>
    <w:rsid w:val="002F47F7"/>
    <w:rsid w:val="003263A5"/>
    <w:rsid w:val="003322F1"/>
    <w:rsid w:val="003329E8"/>
    <w:rsid w:val="003342DF"/>
    <w:rsid w:val="003355E0"/>
    <w:rsid w:val="0034227F"/>
    <w:rsid w:val="00343756"/>
    <w:rsid w:val="003471AB"/>
    <w:rsid w:val="003600B9"/>
    <w:rsid w:val="00360B34"/>
    <w:rsid w:val="003615A7"/>
    <w:rsid w:val="00361D3F"/>
    <w:rsid w:val="00363778"/>
    <w:rsid w:val="003704AB"/>
    <w:rsid w:val="00381F5A"/>
    <w:rsid w:val="00383723"/>
    <w:rsid w:val="003850A1"/>
    <w:rsid w:val="003858E8"/>
    <w:rsid w:val="00386E8A"/>
    <w:rsid w:val="003976FD"/>
    <w:rsid w:val="003A3F6C"/>
    <w:rsid w:val="003A4C9D"/>
    <w:rsid w:val="003D6795"/>
    <w:rsid w:val="003D7B22"/>
    <w:rsid w:val="003E1324"/>
    <w:rsid w:val="003E3970"/>
    <w:rsid w:val="003E6BF5"/>
    <w:rsid w:val="003F23E1"/>
    <w:rsid w:val="003F2705"/>
    <w:rsid w:val="003F3885"/>
    <w:rsid w:val="003F4405"/>
    <w:rsid w:val="003F710C"/>
    <w:rsid w:val="0040536F"/>
    <w:rsid w:val="0040615B"/>
    <w:rsid w:val="00406E23"/>
    <w:rsid w:val="00407854"/>
    <w:rsid w:val="00410C1A"/>
    <w:rsid w:val="004118C9"/>
    <w:rsid w:val="00412765"/>
    <w:rsid w:val="004277EB"/>
    <w:rsid w:val="00440CEF"/>
    <w:rsid w:val="0044252C"/>
    <w:rsid w:val="0044369C"/>
    <w:rsid w:val="00444EF1"/>
    <w:rsid w:val="0045131D"/>
    <w:rsid w:val="004527D9"/>
    <w:rsid w:val="00453090"/>
    <w:rsid w:val="0045460A"/>
    <w:rsid w:val="004557A0"/>
    <w:rsid w:val="00460254"/>
    <w:rsid w:val="004614EB"/>
    <w:rsid w:val="00462C55"/>
    <w:rsid w:val="00466D5A"/>
    <w:rsid w:val="0047012F"/>
    <w:rsid w:val="00477EA1"/>
    <w:rsid w:val="00477F78"/>
    <w:rsid w:val="0048126C"/>
    <w:rsid w:val="004819DD"/>
    <w:rsid w:val="00481BFA"/>
    <w:rsid w:val="004833A4"/>
    <w:rsid w:val="0048356B"/>
    <w:rsid w:val="00486345"/>
    <w:rsid w:val="00492FA2"/>
    <w:rsid w:val="0049583F"/>
    <w:rsid w:val="004A45BE"/>
    <w:rsid w:val="004A5A61"/>
    <w:rsid w:val="004A6F27"/>
    <w:rsid w:val="004B05FE"/>
    <w:rsid w:val="004B100F"/>
    <w:rsid w:val="004B5C1C"/>
    <w:rsid w:val="004C11EB"/>
    <w:rsid w:val="004C39C5"/>
    <w:rsid w:val="004C7C79"/>
    <w:rsid w:val="004D1B7C"/>
    <w:rsid w:val="004D3E77"/>
    <w:rsid w:val="004D609D"/>
    <w:rsid w:val="004E196F"/>
    <w:rsid w:val="004E4B41"/>
    <w:rsid w:val="004E5ADD"/>
    <w:rsid w:val="004E618C"/>
    <w:rsid w:val="004E7691"/>
    <w:rsid w:val="004F4219"/>
    <w:rsid w:val="004F4DB3"/>
    <w:rsid w:val="005035B6"/>
    <w:rsid w:val="00504E7C"/>
    <w:rsid w:val="00506CB5"/>
    <w:rsid w:val="00513784"/>
    <w:rsid w:val="00523F66"/>
    <w:rsid w:val="00527AB9"/>
    <w:rsid w:val="005319A5"/>
    <w:rsid w:val="005320E9"/>
    <w:rsid w:val="00533CF1"/>
    <w:rsid w:val="0054002A"/>
    <w:rsid w:val="0054309A"/>
    <w:rsid w:val="00546DEE"/>
    <w:rsid w:val="005479EA"/>
    <w:rsid w:val="005501F2"/>
    <w:rsid w:val="00555566"/>
    <w:rsid w:val="005602F0"/>
    <w:rsid w:val="00562D2B"/>
    <w:rsid w:val="005637AE"/>
    <w:rsid w:val="00570B77"/>
    <w:rsid w:val="0057236A"/>
    <w:rsid w:val="00575A93"/>
    <w:rsid w:val="00577C30"/>
    <w:rsid w:val="00581F81"/>
    <w:rsid w:val="00585345"/>
    <w:rsid w:val="0058717E"/>
    <w:rsid w:val="00596AEE"/>
    <w:rsid w:val="005B0EBB"/>
    <w:rsid w:val="005B2EA6"/>
    <w:rsid w:val="005B365B"/>
    <w:rsid w:val="005B3711"/>
    <w:rsid w:val="005B3772"/>
    <w:rsid w:val="005B50B5"/>
    <w:rsid w:val="005C2C72"/>
    <w:rsid w:val="005C3284"/>
    <w:rsid w:val="005C5F03"/>
    <w:rsid w:val="005D1395"/>
    <w:rsid w:val="005D1659"/>
    <w:rsid w:val="005D3A55"/>
    <w:rsid w:val="005D3A76"/>
    <w:rsid w:val="005D3C5E"/>
    <w:rsid w:val="005D3E6A"/>
    <w:rsid w:val="005E0CBA"/>
    <w:rsid w:val="005E0EB2"/>
    <w:rsid w:val="005E18DD"/>
    <w:rsid w:val="005E2053"/>
    <w:rsid w:val="005E2F68"/>
    <w:rsid w:val="005E785F"/>
    <w:rsid w:val="005F3D13"/>
    <w:rsid w:val="005F528D"/>
    <w:rsid w:val="0060003D"/>
    <w:rsid w:val="00607FD1"/>
    <w:rsid w:val="0061005E"/>
    <w:rsid w:val="00614848"/>
    <w:rsid w:val="00633DB4"/>
    <w:rsid w:val="00635EB9"/>
    <w:rsid w:val="00642991"/>
    <w:rsid w:val="00643160"/>
    <w:rsid w:val="00650344"/>
    <w:rsid w:val="00651ACF"/>
    <w:rsid w:val="00651F77"/>
    <w:rsid w:val="00654612"/>
    <w:rsid w:val="00661DC3"/>
    <w:rsid w:val="0066253A"/>
    <w:rsid w:val="00664CF2"/>
    <w:rsid w:val="00670FFE"/>
    <w:rsid w:val="006737C5"/>
    <w:rsid w:val="006738AC"/>
    <w:rsid w:val="00673BAE"/>
    <w:rsid w:val="006740F6"/>
    <w:rsid w:val="00674238"/>
    <w:rsid w:val="006772BF"/>
    <w:rsid w:val="00677C01"/>
    <w:rsid w:val="00680F40"/>
    <w:rsid w:val="00684B3D"/>
    <w:rsid w:val="006867A0"/>
    <w:rsid w:val="00686CAC"/>
    <w:rsid w:val="00687F15"/>
    <w:rsid w:val="006902D3"/>
    <w:rsid w:val="006A1EED"/>
    <w:rsid w:val="006A29DA"/>
    <w:rsid w:val="006A6E22"/>
    <w:rsid w:val="006B6EEB"/>
    <w:rsid w:val="006C68EE"/>
    <w:rsid w:val="006D2DDC"/>
    <w:rsid w:val="006D31C1"/>
    <w:rsid w:val="006D49B9"/>
    <w:rsid w:val="006E0DBF"/>
    <w:rsid w:val="006E769D"/>
    <w:rsid w:val="006F0A66"/>
    <w:rsid w:val="006F1F92"/>
    <w:rsid w:val="006F28AE"/>
    <w:rsid w:val="006F32AD"/>
    <w:rsid w:val="006F3924"/>
    <w:rsid w:val="006F4500"/>
    <w:rsid w:val="0070015C"/>
    <w:rsid w:val="007013AB"/>
    <w:rsid w:val="00701823"/>
    <w:rsid w:val="00705919"/>
    <w:rsid w:val="00716523"/>
    <w:rsid w:val="007214D5"/>
    <w:rsid w:val="007222C0"/>
    <w:rsid w:val="00726939"/>
    <w:rsid w:val="00732490"/>
    <w:rsid w:val="007403C0"/>
    <w:rsid w:val="00741CFE"/>
    <w:rsid w:val="00744CFB"/>
    <w:rsid w:val="007455AC"/>
    <w:rsid w:val="007646FA"/>
    <w:rsid w:val="0076491B"/>
    <w:rsid w:val="00765BDA"/>
    <w:rsid w:val="007770F0"/>
    <w:rsid w:val="00781BF9"/>
    <w:rsid w:val="0078376A"/>
    <w:rsid w:val="007976C8"/>
    <w:rsid w:val="007A770E"/>
    <w:rsid w:val="007B2650"/>
    <w:rsid w:val="007B3292"/>
    <w:rsid w:val="007B4267"/>
    <w:rsid w:val="007B594B"/>
    <w:rsid w:val="007B7A26"/>
    <w:rsid w:val="007C00CD"/>
    <w:rsid w:val="007C37E5"/>
    <w:rsid w:val="007C46BE"/>
    <w:rsid w:val="007C4AF1"/>
    <w:rsid w:val="007C603B"/>
    <w:rsid w:val="007D01E0"/>
    <w:rsid w:val="007E01C5"/>
    <w:rsid w:val="007E33A3"/>
    <w:rsid w:val="007F0EFE"/>
    <w:rsid w:val="0080455F"/>
    <w:rsid w:val="00805E35"/>
    <w:rsid w:val="0081015A"/>
    <w:rsid w:val="00811A33"/>
    <w:rsid w:val="00815AEC"/>
    <w:rsid w:val="008172BB"/>
    <w:rsid w:val="008216EF"/>
    <w:rsid w:val="00824692"/>
    <w:rsid w:val="00824C39"/>
    <w:rsid w:val="00836595"/>
    <w:rsid w:val="00837B1C"/>
    <w:rsid w:val="00873D8F"/>
    <w:rsid w:val="0088260A"/>
    <w:rsid w:val="00882B4B"/>
    <w:rsid w:val="00886C19"/>
    <w:rsid w:val="008906E3"/>
    <w:rsid w:val="008946E8"/>
    <w:rsid w:val="00894713"/>
    <w:rsid w:val="00895F76"/>
    <w:rsid w:val="00896B04"/>
    <w:rsid w:val="008A20B6"/>
    <w:rsid w:val="008B12E2"/>
    <w:rsid w:val="008B5B3A"/>
    <w:rsid w:val="008B68C0"/>
    <w:rsid w:val="008B73C7"/>
    <w:rsid w:val="008C20FC"/>
    <w:rsid w:val="008C2ED6"/>
    <w:rsid w:val="008C3343"/>
    <w:rsid w:val="008C4CC3"/>
    <w:rsid w:val="008C7A48"/>
    <w:rsid w:val="008D08AF"/>
    <w:rsid w:val="008D0F37"/>
    <w:rsid w:val="008D44F0"/>
    <w:rsid w:val="008E0E78"/>
    <w:rsid w:val="008E4728"/>
    <w:rsid w:val="008F5638"/>
    <w:rsid w:val="00900C9B"/>
    <w:rsid w:val="00912559"/>
    <w:rsid w:val="0091441A"/>
    <w:rsid w:val="009275A0"/>
    <w:rsid w:val="009278C8"/>
    <w:rsid w:val="00931524"/>
    <w:rsid w:val="00932504"/>
    <w:rsid w:val="009346B6"/>
    <w:rsid w:val="0093779E"/>
    <w:rsid w:val="00940163"/>
    <w:rsid w:val="00941E85"/>
    <w:rsid w:val="00955CAA"/>
    <w:rsid w:val="0097016A"/>
    <w:rsid w:val="009707D9"/>
    <w:rsid w:val="00973002"/>
    <w:rsid w:val="0097729E"/>
    <w:rsid w:val="0098293A"/>
    <w:rsid w:val="00983035"/>
    <w:rsid w:val="00986597"/>
    <w:rsid w:val="00992524"/>
    <w:rsid w:val="009928E6"/>
    <w:rsid w:val="00993879"/>
    <w:rsid w:val="009952C6"/>
    <w:rsid w:val="009A5AA6"/>
    <w:rsid w:val="009A647E"/>
    <w:rsid w:val="009A7897"/>
    <w:rsid w:val="009A79AE"/>
    <w:rsid w:val="009B2828"/>
    <w:rsid w:val="009B6FEF"/>
    <w:rsid w:val="009B74DC"/>
    <w:rsid w:val="009D3E2C"/>
    <w:rsid w:val="009D5083"/>
    <w:rsid w:val="009D7225"/>
    <w:rsid w:val="009E03BA"/>
    <w:rsid w:val="009E571D"/>
    <w:rsid w:val="009F563D"/>
    <w:rsid w:val="009F5672"/>
    <w:rsid w:val="009F67AE"/>
    <w:rsid w:val="00A00DFD"/>
    <w:rsid w:val="00A06A7C"/>
    <w:rsid w:val="00A10052"/>
    <w:rsid w:val="00A14A24"/>
    <w:rsid w:val="00A162F2"/>
    <w:rsid w:val="00A240AD"/>
    <w:rsid w:val="00A25DE9"/>
    <w:rsid w:val="00A31958"/>
    <w:rsid w:val="00A33E15"/>
    <w:rsid w:val="00A35651"/>
    <w:rsid w:val="00A37728"/>
    <w:rsid w:val="00A46D68"/>
    <w:rsid w:val="00A5189F"/>
    <w:rsid w:val="00A5638B"/>
    <w:rsid w:val="00A57C2A"/>
    <w:rsid w:val="00A63253"/>
    <w:rsid w:val="00A6369B"/>
    <w:rsid w:val="00A67728"/>
    <w:rsid w:val="00A7282C"/>
    <w:rsid w:val="00A75333"/>
    <w:rsid w:val="00A80161"/>
    <w:rsid w:val="00A80586"/>
    <w:rsid w:val="00A81FC1"/>
    <w:rsid w:val="00A82E4A"/>
    <w:rsid w:val="00A83CEB"/>
    <w:rsid w:val="00A91778"/>
    <w:rsid w:val="00A93E19"/>
    <w:rsid w:val="00A940E4"/>
    <w:rsid w:val="00A966BD"/>
    <w:rsid w:val="00AA5DA0"/>
    <w:rsid w:val="00AA6197"/>
    <w:rsid w:val="00AB1168"/>
    <w:rsid w:val="00AB608A"/>
    <w:rsid w:val="00AC0B59"/>
    <w:rsid w:val="00AC6C92"/>
    <w:rsid w:val="00AD060E"/>
    <w:rsid w:val="00AD1B19"/>
    <w:rsid w:val="00AD4488"/>
    <w:rsid w:val="00AD7475"/>
    <w:rsid w:val="00AE3F4F"/>
    <w:rsid w:val="00AE4A83"/>
    <w:rsid w:val="00AE4AF6"/>
    <w:rsid w:val="00AE6D9A"/>
    <w:rsid w:val="00AF5679"/>
    <w:rsid w:val="00AF69C0"/>
    <w:rsid w:val="00AF735F"/>
    <w:rsid w:val="00B03B31"/>
    <w:rsid w:val="00B0439F"/>
    <w:rsid w:val="00B0471F"/>
    <w:rsid w:val="00B125C4"/>
    <w:rsid w:val="00B206DE"/>
    <w:rsid w:val="00B23FE3"/>
    <w:rsid w:val="00B268D1"/>
    <w:rsid w:val="00B324CF"/>
    <w:rsid w:val="00B32D8E"/>
    <w:rsid w:val="00B34B47"/>
    <w:rsid w:val="00B365ED"/>
    <w:rsid w:val="00B37269"/>
    <w:rsid w:val="00B414C3"/>
    <w:rsid w:val="00B41FF9"/>
    <w:rsid w:val="00B421F2"/>
    <w:rsid w:val="00B45DF5"/>
    <w:rsid w:val="00B55835"/>
    <w:rsid w:val="00B55A7A"/>
    <w:rsid w:val="00B57F28"/>
    <w:rsid w:val="00B62944"/>
    <w:rsid w:val="00B63099"/>
    <w:rsid w:val="00B66CF4"/>
    <w:rsid w:val="00B72F5F"/>
    <w:rsid w:val="00B75883"/>
    <w:rsid w:val="00B8076C"/>
    <w:rsid w:val="00B80A70"/>
    <w:rsid w:val="00B86883"/>
    <w:rsid w:val="00B870F7"/>
    <w:rsid w:val="00B91E82"/>
    <w:rsid w:val="00B92293"/>
    <w:rsid w:val="00B970D8"/>
    <w:rsid w:val="00BA33ED"/>
    <w:rsid w:val="00BA3443"/>
    <w:rsid w:val="00BA3612"/>
    <w:rsid w:val="00BA4240"/>
    <w:rsid w:val="00BB0473"/>
    <w:rsid w:val="00BB1EBB"/>
    <w:rsid w:val="00BC1790"/>
    <w:rsid w:val="00BC2E27"/>
    <w:rsid w:val="00BD3D10"/>
    <w:rsid w:val="00BD7B2E"/>
    <w:rsid w:val="00BE0454"/>
    <w:rsid w:val="00BE3A30"/>
    <w:rsid w:val="00BE499F"/>
    <w:rsid w:val="00BF150B"/>
    <w:rsid w:val="00BF660C"/>
    <w:rsid w:val="00C0298A"/>
    <w:rsid w:val="00C046C8"/>
    <w:rsid w:val="00C1036B"/>
    <w:rsid w:val="00C13343"/>
    <w:rsid w:val="00C27249"/>
    <w:rsid w:val="00C334D4"/>
    <w:rsid w:val="00C33D8C"/>
    <w:rsid w:val="00C367C3"/>
    <w:rsid w:val="00C37022"/>
    <w:rsid w:val="00C46331"/>
    <w:rsid w:val="00C558E2"/>
    <w:rsid w:val="00C56596"/>
    <w:rsid w:val="00C60AE7"/>
    <w:rsid w:val="00C65339"/>
    <w:rsid w:val="00C7082C"/>
    <w:rsid w:val="00C70FD9"/>
    <w:rsid w:val="00C73768"/>
    <w:rsid w:val="00C761C1"/>
    <w:rsid w:val="00C762EA"/>
    <w:rsid w:val="00C76B54"/>
    <w:rsid w:val="00C83259"/>
    <w:rsid w:val="00C837DB"/>
    <w:rsid w:val="00C9187A"/>
    <w:rsid w:val="00C94D52"/>
    <w:rsid w:val="00C96453"/>
    <w:rsid w:val="00CA0CFC"/>
    <w:rsid w:val="00CB0141"/>
    <w:rsid w:val="00CB59AC"/>
    <w:rsid w:val="00CB76DF"/>
    <w:rsid w:val="00CC1EC7"/>
    <w:rsid w:val="00CC487F"/>
    <w:rsid w:val="00CC490A"/>
    <w:rsid w:val="00CD281E"/>
    <w:rsid w:val="00CD2A17"/>
    <w:rsid w:val="00CD3460"/>
    <w:rsid w:val="00CD6953"/>
    <w:rsid w:val="00CE3D63"/>
    <w:rsid w:val="00CE65EF"/>
    <w:rsid w:val="00CE6D0D"/>
    <w:rsid w:val="00CF7D0E"/>
    <w:rsid w:val="00D07C0C"/>
    <w:rsid w:val="00D128E4"/>
    <w:rsid w:val="00D32E0B"/>
    <w:rsid w:val="00D372BE"/>
    <w:rsid w:val="00D4091D"/>
    <w:rsid w:val="00D40F0C"/>
    <w:rsid w:val="00D41508"/>
    <w:rsid w:val="00D43676"/>
    <w:rsid w:val="00D45F24"/>
    <w:rsid w:val="00D476FB"/>
    <w:rsid w:val="00D5006B"/>
    <w:rsid w:val="00D56D1C"/>
    <w:rsid w:val="00D57173"/>
    <w:rsid w:val="00D577C3"/>
    <w:rsid w:val="00D60762"/>
    <w:rsid w:val="00D64B9D"/>
    <w:rsid w:val="00D6634F"/>
    <w:rsid w:val="00D71819"/>
    <w:rsid w:val="00D72623"/>
    <w:rsid w:val="00D73D40"/>
    <w:rsid w:val="00D75DFE"/>
    <w:rsid w:val="00D75FDC"/>
    <w:rsid w:val="00D833D6"/>
    <w:rsid w:val="00D83B79"/>
    <w:rsid w:val="00D86AE4"/>
    <w:rsid w:val="00D86F32"/>
    <w:rsid w:val="00D96247"/>
    <w:rsid w:val="00D96992"/>
    <w:rsid w:val="00DA1990"/>
    <w:rsid w:val="00DA1A14"/>
    <w:rsid w:val="00DA3564"/>
    <w:rsid w:val="00DB19F0"/>
    <w:rsid w:val="00DB1B73"/>
    <w:rsid w:val="00DB57B0"/>
    <w:rsid w:val="00DB5AFE"/>
    <w:rsid w:val="00DC2B7D"/>
    <w:rsid w:val="00DC2F1E"/>
    <w:rsid w:val="00DC4C18"/>
    <w:rsid w:val="00DC7052"/>
    <w:rsid w:val="00DD367A"/>
    <w:rsid w:val="00DE12C9"/>
    <w:rsid w:val="00DE1852"/>
    <w:rsid w:val="00DE1863"/>
    <w:rsid w:val="00DE28ED"/>
    <w:rsid w:val="00DE3BFD"/>
    <w:rsid w:val="00DE7951"/>
    <w:rsid w:val="00DF0DAD"/>
    <w:rsid w:val="00DF1593"/>
    <w:rsid w:val="00E01E01"/>
    <w:rsid w:val="00E0413D"/>
    <w:rsid w:val="00E1094A"/>
    <w:rsid w:val="00E11F35"/>
    <w:rsid w:val="00E1555C"/>
    <w:rsid w:val="00E17889"/>
    <w:rsid w:val="00E20146"/>
    <w:rsid w:val="00E22028"/>
    <w:rsid w:val="00E24A9C"/>
    <w:rsid w:val="00E268F4"/>
    <w:rsid w:val="00E2754C"/>
    <w:rsid w:val="00E27BDB"/>
    <w:rsid w:val="00E32FDE"/>
    <w:rsid w:val="00E36E6F"/>
    <w:rsid w:val="00E37EC7"/>
    <w:rsid w:val="00E402E5"/>
    <w:rsid w:val="00E47DD4"/>
    <w:rsid w:val="00E503CF"/>
    <w:rsid w:val="00E536C8"/>
    <w:rsid w:val="00E54EFB"/>
    <w:rsid w:val="00E55178"/>
    <w:rsid w:val="00E61FF6"/>
    <w:rsid w:val="00E653B5"/>
    <w:rsid w:val="00E664B7"/>
    <w:rsid w:val="00E70514"/>
    <w:rsid w:val="00E7171E"/>
    <w:rsid w:val="00E73258"/>
    <w:rsid w:val="00E82798"/>
    <w:rsid w:val="00E83FA3"/>
    <w:rsid w:val="00E85D96"/>
    <w:rsid w:val="00E93C78"/>
    <w:rsid w:val="00EA0EEC"/>
    <w:rsid w:val="00EA19DB"/>
    <w:rsid w:val="00EA66E7"/>
    <w:rsid w:val="00EC3922"/>
    <w:rsid w:val="00ED5190"/>
    <w:rsid w:val="00ED798A"/>
    <w:rsid w:val="00EE6A0A"/>
    <w:rsid w:val="00EE6AF6"/>
    <w:rsid w:val="00EF6492"/>
    <w:rsid w:val="00F0096E"/>
    <w:rsid w:val="00F00BEA"/>
    <w:rsid w:val="00F01E1C"/>
    <w:rsid w:val="00F0305A"/>
    <w:rsid w:val="00F064E1"/>
    <w:rsid w:val="00F070E3"/>
    <w:rsid w:val="00F0785A"/>
    <w:rsid w:val="00F078E1"/>
    <w:rsid w:val="00F11CC2"/>
    <w:rsid w:val="00F21727"/>
    <w:rsid w:val="00F31624"/>
    <w:rsid w:val="00F33A31"/>
    <w:rsid w:val="00F3414A"/>
    <w:rsid w:val="00F34F61"/>
    <w:rsid w:val="00F40BF0"/>
    <w:rsid w:val="00F40F75"/>
    <w:rsid w:val="00F43DAF"/>
    <w:rsid w:val="00F45082"/>
    <w:rsid w:val="00F460BC"/>
    <w:rsid w:val="00F4739B"/>
    <w:rsid w:val="00F477E9"/>
    <w:rsid w:val="00F5617B"/>
    <w:rsid w:val="00F633D2"/>
    <w:rsid w:val="00F665E0"/>
    <w:rsid w:val="00F67627"/>
    <w:rsid w:val="00F71F2F"/>
    <w:rsid w:val="00F76B13"/>
    <w:rsid w:val="00F86620"/>
    <w:rsid w:val="00F8690D"/>
    <w:rsid w:val="00F936F8"/>
    <w:rsid w:val="00FA1314"/>
    <w:rsid w:val="00FA1922"/>
    <w:rsid w:val="00FA25AC"/>
    <w:rsid w:val="00FA75F1"/>
    <w:rsid w:val="00FB6836"/>
    <w:rsid w:val="00FC04F4"/>
    <w:rsid w:val="00FD3E58"/>
    <w:rsid w:val="00FD5254"/>
    <w:rsid w:val="00FD7BF7"/>
    <w:rsid w:val="00FE0303"/>
    <w:rsid w:val="00FF6B74"/>
    <w:rsid w:val="01CD61AD"/>
    <w:rsid w:val="021E4958"/>
    <w:rsid w:val="0244C763"/>
    <w:rsid w:val="02B0BF5D"/>
    <w:rsid w:val="046E984C"/>
    <w:rsid w:val="0489DDAA"/>
    <w:rsid w:val="04FBA44E"/>
    <w:rsid w:val="05E53DBF"/>
    <w:rsid w:val="068B641B"/>
    <w:rsid w:val="072EB359"/>
    <w:rsid w:val="07815C98"/>
    <w:rsid w:val="07AB11BC"/>
    <w:rsid w:val="0873BE95"/>
    <w:rsid w:val="096584BD"/>
    <w:rsid w:val="0D09BBF7"/>
    <w:rsid w:val="0D1DAEA7"/>
    <w:rsid w:val="0E8831BC"/>
    <w:rsid w:val="0EE8FFCC"/>
    <w:rsid w:val="0F026FA9"/>
    <w:rsid w:val="0FA9BC7F"/>
    <w:rsid w:val="10BA9272"/>
    <w:rsid w:val="11AA2E94"/>
    <w:rsid w:val="11EAD5B9"/>
    <w:rsid w:val="1280894C"/>
    <w:rsid w:val="12C61791"/>
    <w:rsid w:val="135EF673"/>
    <w:rsid w:val="15142530"/>
    <w:rsid w:val="15D7380B"/>
    <w:rsid w:val="15EE5AD3"/>
    <w:rsid w:val="174C9957"/>
    <w:rsid w:val="1908A04F"/>
    <w:rsid w:val="19C51373"/>
    <w:rsid w:val="1A327BF4"/>
    <w:rsid w:val="1A5AF65B"/>
    <w:rsid w:val="1AA72E01"/>
    <w:rsid w:val="1BD9461D"/>
    <w:rsid w:val="1E0DDD87"/>
    <w:rsid w:val="1F2EE53A"/>
    <w:rsid w:val="1F3D1BE8"/>
    <w:rsid w:val="22D1C5F9"/>
    <w:rsid w:val="23FDD80B"/>
    <w:rsid w:val="24316CAD"/>
    <w:rsid w:val="261C7130"/>
    <w:rsid w:val="27975F11"/>
    <w:rsid w:val="2841C79E"/>
    <w:rsid w:val="29677D3B"/>
    <w:rsid w:val="2A090609"/>
    <w:rsid w:val="2BB9FC0E"/>
    <w:rsid w:val="2C72EC9D"/>
    <w:rsid w:val="2D85D74E"/>
    <w:rsid w:val="2DCEC272"/>
    <w:rsid w:val="2EEFE5B8"/>
    <w:rsid w:val="3161389F"/>
    <w:rsid w:val="31A06036"/>
    <w:rsid w:val="31B784A5"/>
    <w:rsid w:val="32CEFB74"/>
    <w:rsid w:val="34771493"/>
    <w:rsid w:val="3576A388"/>
    <w:rsid w:val="3793C99B"/>
    <w:rsid w:val="39A7E159"/>
    <w:rsid w:val="39CBB593"/>
    <w:rsid w:val="3A0DE8F1"/>
    <w:rsid w:val="3AA20D0E"/>
    <w:rsid w:val="41114D0A"/>
    <w:rsid w:val="42AD70BE"/>
    <w:rsid w:val="434D5816"/>
    <w:rsid w:val="434EB856"/>
    <w:rsid w:val="4406F4E1"/>
    <w:rsid w:val="443027CD"/>
    <w:rsid w:val="4512D13A"/>
    <w:rsid w:val="45C192DA"/>
    <w:rsid w:val="460FA41A"/>
    <w:rsid w:val="462A2C5A"/>
    <w:rsid w:val="4671BDC7"/>
    <w:rsid w:val="469425C7"/>
    <w:rsid w:val="48E4EEFD"/>
    <w:rsid w:val="491A403C"/>
    <w:rsid w:val="4A2BE21E"/>
    <w:rsid w:val="4A31AE94"/>
    <w:rsid w:val="4A842599"/>
    <w:rsid w:val="4D6E097F"/>
    <w:rsid w:val="4F15803A"/>
    <w:rsid w:val="50908F9E"/>
    <w:rsid w:val="50E9288E"/>
    <w:rsid w:val="51250881"/>
    <w:rsid w:val="51990C99"/>
    <w:rsid w:val="51DF513F"/>
    <w:rsid w:val="528E02F5"/>
    <w:rsid w:val="5572C128"/>
    <w:rsid w:val="5588FEA5"/>
    <w:rsid w:val="55A54982"/>
    <w:rsid w:val="55C2A4AD"/>
    <w:rsid w:val="5653F329"/>
    <w:rsid w:val="5684DF24"/>
    <w:rsid w:val="577E0757"/>
    <w:rsid w:val="57CA6230"/>
    <w:rsid w:val="5ACED3E9"/>
    <w:rsid w:val="5C6A2802"/>
    <w:rsid w:val="5EC834B0"/>
    <w:rsid w:val="5FB2A9FE"/>
    <w:rsid w:val="6133FFFD"/>
    <w:rsid w:val="6137FDB5"/>
    <w:rsid w:val="613A3D8F"/>
    <w:rsid w:val="61439A67"/>
    <w:rsid w:val="61A7711E"/>
    <w:rsid w:val="61FA783A"/>
    <w:rsid w:val="6243AD2A"/>
    <w:rsid w:val="624D23F0"/>
    <w:rsid w:val="62CE743D"/>
    <w:rsid w:val="637C102A"/>
    <w:rsid w:val="65B5B1F0"/>
    <w:rsid w:val="6654F5FF"/>
    <w:rsid w:val="68C0DCD9"/>
    <w:rsid w:val="6904D62A"/>
    <w:rsid w:val="69A682EF"/>
    <w:rsid w:val="6AA175C0"/>
    <w:rsid w:val="6E2899DD"/>
    <w:rsid w:val="6FEA411B"/>
    <w:rsid w:val="6FFC2D4D"/>
    <w:rsid w:val="716766B7"/>
    <w:rsid w:val="717A0950"/>
    <w:rsid w:val="73426B73"/>
    <w:rsid w:val="76EB73CA"/>
    <w:rsid w:val="77C16430"/>
    <w:rsid w:val="7A768C04"/>
    <w:rsid w:val="7A8D9236"/>
    <w:rsid w:val="7AE68D6D"/>
    <w:rsid w:val="7B56D23A"/>
    <w:rsid w:val="7BA9F9AC"/>
    <w:rsid w:val="7C2DB3E0"/>
    <w:rsid w:val="7C528CC6"/>
    <w:rsid w:val="7D34FC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C12D9"/>
  <w15:chartTrackingRefBased/>
  <w15:docId w15:val="{12726B8E-0E3D-4529-A20D-64AAFF73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BodyText"/>
    <w:qFormat/>
    <w:rsid w:val="008C3343"/>
    <w:pPr>
      <w:spacing w:after="160" w:line="259" w:lineRule="auto"/>
    </w:pPr>
    <w:rPr>
      <w:rFonts w:ascii="Arial" w:hAnsi="Arial" w:cs="Times New Roman"/>
      <w:color w:val="1E1544" w:themeColor="text1"/>
    </w:rPr>
  </w:style>
  <w:style w:type="paragraph" w:styleId="Heading1">
    <w:name w:val="heading 1"/>
    <w:aliases w:val="Sub-Heading 1"/>
    <w:basedOn w:val="Normal"/>
    <w:next w:val="Normal"/>
    <w:link w:val="Heading1Char"/>
    <w:uiPriority w:val="9"/>
    <w:qFormat/>
    <w:rsid w:val="00E268F4"/>
    <w:pPr>
      <w:keepNext/>
      <w:keepLines/>
      <w:spacing w:before="240" w:after="240"/>
      <w:outlineLvl w:val="0"/>
    </w:pPr>
    <w:rPr>
      <w:rFonts w:cs="Arial" w:eastAsiaTheme="majorEastAsia"/>
      <w:b/>
      <w:bCs/>
      <w:color w:val="002060"/>
      <w:sz w:val="40"/>
      <w:szCs w:val="40"/>
    </w:rPr>
  </w:style>
  <w:style w:type="paragraph" w:styleId="Heading2">
    <w:name w:val="heading 2"/>
    <w:basedOn w:val="Normal"/>
    <w:next w:val="Normal"/>
    <w:link w:val="Heading2Char"/>
    <w:uiPriority w:val="9"/>
    <w:unhideWhenUsed/>
    <w:qFormat/>
    <w:rsid w:val="00E268F4"/>
    <w:pPr>
      <w:keepNext/>
      <w:keepLines/>
      <w:spacing w:before="120" w:after="120"/>
      <w:outlineLvl w:val="1"/>
    </w:pPr>
    <w:rPr>
      <w:rFonts w:eastAsiaTheme="majorEastAsia" w:cstheme="majorBidi"/>
      <w:b/>
      <w:color w:val="002060"/>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Sub-Heading 1 Char"/>
    <w:basedOn w:val="DefaultParagraphFont"/>
    <w:link w:val="Heading1"/>
    <w:uiPriority w:val="9"/>
    <w:rsid w:val="00E268F4"/>
    <w:rPr>
      <w:rFonts w:ascii="Arial" w:hAnsi="Arial" w:cs="Arial" w:eastAsiaTheme="majorEastAsia"/>
      <w:b/>
      <w:bCs/>
      <w:color w:val="002060"/>
      <w:sz w:val="40"/>
      <w:szCs w:val="40"/>
    </w:rPr>
  </w:style>
  <w:style w:type="paragraph" w:styleId="NoSpacing">
    <w:name w:val="No Spacing"/>
    <w:uiPriority w:val="1"/>
    <w:qFormat/>
    <w:rsid w:val="00C9187A"/>
    <w:pPr>
      <w:spacing w:line="276" w:lineRule="auto"/>
    </w:pPr>
    <w:rPr>
      <w:rFonts w:ascii="Arial" w:hAnsi="Arial"/>
    </w:rPr>
  </w:style>
  <w:style w:type="character" w:styleId="Heading2Char" w:customStyle="1">
    <w:name w:val="Heading 2 Char"/>
    <w:basedOn w:val="DefaultParagraphFont"/>
    <w:link w:val="Heading2"/>
    <w:uiPriority w:val="9"/>
    <w:rsid w:val="00E268F4"/>
    <w:rPr>
      <w:rFonts w:ascii="Arial" w:hAnsi="Arial" w:eastAsiaTheme="majorEastAsia" w:cstheme="majorBidi"/>
      <w:b/>
      <w:color w:val="002060"/>
      <w:sz w:val="32"/>
      <w:szCs w:val="26"/>
    </w:rPr>
  </w:style>
  <w:style w:type="paragraph" w:styleId="ListParagraph">
    <w:name w:val="List Paragraph"/>
    <w:aliases w:val="Bullet Point 1,Bullet point,Bullets,CV text,Dot pt,F5 List Paragraph,FooterText,L,List Paragraph1,List Paragraph11,List Paragraph111,List Paragraph2,Medium Grid 1 - Accent 21,NAST Quote,NFP GP Bulleted List,Numbered Paragraph,TOC style,列"/>
    <w:basedOn w:val="Normal"/>
    <w:link w:val="ListParagraphChar"/>
    <w:uiPriority w:val="34"/>
    <w:qFormat/>
    <w:rsid w:val="00C9187A"/>
    <w:pPr>
      <w:ind w:left="720"/>
      <w:contextualSpacing/>
    </w:pPr>
  </w:style>
  <w:style w:type="character" w:styleId="Heading3Char" w:customStyle="1">
    <w:name w:val="Heading 3 Char"/>
    <w:basedOn w:val="DefaultParagraphFont"/>
    <w:link w:val="Heading3"/>
    <w:uiPriority w:val="9"/>
    <w:rsid w:val="0076491B"/>
    <w:rPr>
      <w:rFonts w:ascii="Arial" w:hAnsi="Arial" w:eastAsiaTheme="majorEastAsia" w:cstheme="majorBidi"/>
      <w:b/>
      <w:color w:val="1E1544" w:themeColor="text1"/>
      <w:sz w:val="28"/>
    </w:rPr>
  </w:style>
  <w:style w:type="character" w:styleId="Heading4Char" w:customStyle="1">
    <w:name w:val="Heading 4 Char"/>
    <w:basedOn w:val="DefaultParagraphFont"/>
    <w:link w:val="Heading4"/>
    <w:uiPriority w:val="9"/>
    <w:rsid w:val="0076491B"/>
    <w:rPr>
      <w:rFonts w:ascii="Arial" w:hAnsi="Arial" w:eastAsiaTheme="majorEastAsia"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491B"/>
    <w:rPr>
      <w:rFonts w:ascii="Arial" w:hAnsi="Arial"/>
    </w:rPr>
  </w:style>
  <w:style w:type="paragraph" w:styleId="Introduction" w:customStyle="1">
    <w:name w:val="Introduction"/>
    <w:basedOn w:val="Normal"/>
    <w:qFormat/>
    <w:rsid w:val="009B2828"/>
    <w:rPr>
      <w:sz w:val="32"/>
      <w:szCs w:val="32"/>
    </w:rPr>
  </w:style>
  <w:style w:type="paragraph" w:styleId="FootnoteText">
    <w:name w:val="footnote text"/>
    <w:basedOn w:val="Normal"/>
    <w:link w:val="FootnoteTextChar"/>
    <w:uiPriority w:val="99"/>
    <w:semiHidden/>
    <w:unhideWhenUsed/>
    <w:rsid w:val="009F67A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color="F3B223" w:themeColor="accent6" w:sz="4" w:space="0"/>
        <w:bottom w:val="single" w:color="F3B223" w:themeColor="accent6" w:sz="4" w:space="0"/>
        <w:insideH w:val="single" w:color="F3B223" w:themeColor="accent6" w:sz="4" w:space="0"/>
      </w:tblBorders>
    </w:tblPr>
  </w:style>
  <w:style w:type="paragraph" w:styleId="boxtext" w:customStyle="1">
    <w:name w:val="box text"/>
    <w:basedOn w:val="IntenseQuote"/>
    <w:qFormat/>
    <w:rsid w:val="00581F81"/>
    <w:pPr>
      <w:pBdr>
        <w:top w:val="single" w:color="00B0F0" w:sz="4" w:space="10"/>
        <w:left w:val="single" w:color="00B0F0" w:sz="4" w:space="4"/>
        <w:bottom w:val="single" w:color="00B0F0" w:sz="4" w:space="10"/>
        <w:right w:val="single" w:color="00B0F0" w:sz="4" w:space="4"/>
      </w:pBdr>
      <w:spacing w:before="120" w:after="120"/>
      <w:ind w:left="862" w:right="862"/>
      <w:jc w:val="left"/>
    </w:pPr>
    <w:rPr>
      <w:bCs/>
      <w:i/>
      <w:color w:val="auto"/>
    </w:rPr>
  </w:style>
  <w:style w:type="paragraph" w:styleId="Boxtexthead" w:customStyle="1">
    <w:name w:val="Box text head"/>
    <w:basedOn w:val="IntenseQuote"/>
    <w:qFormat/>
    <w:rsid w:val="00CD3460"/>
    <w:pPr>
      <w:pBdr>
        <w:left w:val="single" w:color="F3B223" w:themeColor="accent6" w:sz="4" w:space="4"/>
        <w:right w:val="single" w:color="F3B223" w:themeColor="accent6" w:sz="4" w:space="4"/>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color="F3B223" w:themeColor="accent6" w:sz="4" w:space="10"/>
        <w:bottom w:val="single" w:color="F3B223" w:themeColor="accent6" w:sz="4" w:space="10"/>
      </w:pBdr>
      <w:spacing w:before="360" w:after="360"/>
      <w:ind w:left="864" w:right="864"/>
      <w:jc w:val="center"/>
    </w:pPr>
    <w:rPr>
      <w:iCs/>
      <w:color w:val="171919" w:themeColor="background1" w:themeShade="1A"/>
    </w:rPr>
  </w:style>
  <w:style w:type="character" w:styleId="IntenseQuoteChar" w:customStyle="1">
    <w:name w:val="Intense Quote Char"/>
    <w:basedOn w:val="DefaultParagraphFont"/>
    <w:link w:val="IntenseQuote"/>
    <w:uiPriority w:val="30"/>
    <w:rsid w:val="00811A33"/>
    <w:rPr>
      <w:rFonts w:ascii="Arial" w:hAnsi="Arial"/>
      <w:iCs/>
      <w:color w:val="171919" w:themeColor="background1" w:themeShade="1A"/>
    </w:rPr>
  </w:style>
  <w:style w:type="paragraph" w:styleId="TableHeading" w:customStyle="1">
    <w:name w:val="TableHeading"/>
    <w:qFormat/>
    <w:rsid w:val="00E268F4"/>
    <w:pPr>
      <w:spacing w:before="120" w:after="120" w:line="276" w:lineRule="auto"/>
    </w:pPr>
    <w:rPr>
      <w:rFonts w:ascii="Arial" w:hAnsi="Arial" w:eastAsiaTheme="majorEastAsia" w:cstheme="majorBidi"/>
      <w:b/>
      <w:bCs/>
      <w:color w:val="1E1544" w:themeColor="text1"/>
      <w:sz w:val="22"/>
    </w:rPr>
  </w:style>
  <w:style w:type="character" w:styleId="Heading5Char" w:customStyle="1">
    <w:name w:val="Heading 5 Char"/>
    <w:basedOn w:val="DefaultParagraphFont"/>
    <w:link w:val="Heading5"/>
    <w:uiPriority w:val="9"/>
    <w:semiHidden/>
    <w:rsid w:val="00811A33"/>
    <w:rPr>
      <w:rFonts w:ascii="Arial" w:hAnsi="Arial" w:eastAsiaTheme="majorEastAsia" w:cstheme="majorBidi"/>
      <w:color w:val="171919" w:themeColor="background1" w:themeShade="1A"/>
    </w:rPr>
  </w:style>
  <w:style w:type="character" w:styleId="Hyperlink">
    <w:name w:val="Hyperlink"/>
    <w:basedOn w:val="DefaultParagraphFont"/>
    <w:uiPriority w:val="99"/>
    <w:unhideWhenUsed/>
    <w:qFormat/>
    <w:rsid w:val="00705919"/>
    <w:rPr>
      <w:color w:val="1E1545" w:themeColor="hyperlink"/>
      <w:sz w:val="24"/>
      <w:u w:val="single"/>
    </w:rPr>
  </w:style>
  <w:style w:type="character" w:styleId="CommentReference">
    <w:name w:val="annotation reference"/>
    <w:basedOn w:val="DefaultParagraphFont"/>
    <w:uiPriority w:val="99"/>
    <w:semiHidden/>
    <w:unhideWhenUsed/>
    <w:rsid w:val="00705919"/>
    <w:rPr>
      <w:sz w:val="16"/>
      <w:szCs w:val="16"/>
    </w:rPr>
  </w:style>
  <w:style w:type="paragraph" w:styleId="CommentText">
    <w:name w:val="annotation text"/>
    <w:basedOn w:val="Normal"/>
    <w:link w:val="CommentTextChar"/>
    <w:uiPriority w:val="99"/>
    <w:unhideWhenUsed/>
    <w:rsid w:val="00705919"/>
    <w:pPr>
      <w:spacing w:line="240" w:lineRule="auto"/>
    </w:pPr>
    <w:rPr>
      <w:sz w:val="20"/>
      <w:szCs w:val="20"/>
    </w:rPr>
  </w:style>
  <w:style w:type="character" w:styleId="CommentTextChar" w:customStyle="1">
    <w:name w:val="Comment Text Char"/>
    <w:basedOn w:val="DefaultParagraphFont"/>
    <w:link w:val="CommentText"/>
    <w:uiPriority w:val="99"/>
    <w:rsid w:val="00705919"/>
    <w:rPr>
      <w:rFonts w:ascii="Arial" w:hAnsi="Arial" w:cs="Times New Roman"/>
      <w:color w:val="1E1544" w:themeColor="text1"/>
      <w:sz w:val="20"/>
      <w:szCs w:val="20"/>
    </w:rPr>
  </w:style>
  <w:style w:type="paragraph" w:styleId="Title">
    <w:name w:val="Title"/>
    <w:next w:val="Normal"/>
    <w:link w:val="TitleChar"/>
    <w:uiPriority w:val="10"/>
    <w:rsid w:val="00E268F4"/>
    <w:pPr>
      <w:spacing w:before="2520" w:after="120"/>
    </w:pPr>
    <w:rPr>
      <w:rFonts w:ascii="Arial" w:hAnsi="Arial" w:eastAsiaTheme="majorEastAsia" w:cstheme="majorBidi"/>
      <w:b/>
      <w:color w:val="160F33" w:themeColor="text2" w:themeShade="BF"/>
      <w:spacing w:val="5"/>
      <w:kern w:val="28"/>
      <w:sz w:val="52"/>
      <w:szCs w:val="52"/>
    </w:rPr>
  </w:style>
  <w:style w:type="character" w:styleId="TitleChar" w:customStyle="1">
    <w:name w:val="Title Char"/>
    <w:basedOn w:val="DefaultParagraphFont"/>
    <w:link w:val="Title"/>
    <w:uiPriority w:val="10"/>
    <w:rsid w:val="00E268F4"/>
    <w:rPr>
      <w:rFonts w:ascii="Arial" w:hAnsi="Arial" w:eastAsiaTheme="majorEastAsia" w:cstheme="majorBidi"/>
      <w:b/>
      <w:color w:val="160F33" w:themeColor="text2" w:themeShade="BF"/>
      <w:spacing w:val="5"/>
      <w:kern w:val="28"/>
      <w:sz w:val="52"/>
      <w:szCs w:val="52"/>
    </w:rPr>
  </w:style>
  <w:style w:type="character" w:styleId="Mention">
    <w:name w:val="Mention"/>
    <w:basedOn w:val="DefaultParagraphFont"/>
    <w:uiPriority w:val="99"/>
    <w:unhideWhenUsed/>
    <w:rsid w:val="00705919"/>
    <w:rPr>
      <w:color w:val="2B579A"/>
      <w:shd w:val="clear" w:color="auto" w:fill="E1DFDD"/>
    </w:rPr>
  </w:style>
  <w:style w:type="paragraph" w:styleId="Textbox" w:customStyle="1">
    <w:name w:val="Text box"/>
    <w:link w:val="TextboxChar"/>
    <w:qFormat/>
    <w:rsid w:val="00705919"/>
    <w:pPr>
      <w:pBdr>
        <w:top w:val="single" w:color="2AB1BB" w:themeColor="accent1" w:sz="4" w:space="1"/>
        <w:left w:val="single" w:color="2AB1BB" w:themeColor="accent1" w:sz="4" w:space="4"/>
        <w:bottom w:val="single" w:color="2AB1BB" w:themeColor="accent1" w:sz="4" w:space="1"/>
        <w:right w:val="single" w:color="2AB1BB" w:themeColor="accent1" w:sz="4" w:space="4"/>
      </w:pBdr>
      <w:spacing w:before="120" w:after="120" w:line="259" w:lineRule="auto"/>
    </w:pPr>
    <w:rPr>
      <w:rFonts w:ascii="Arial" w:hAnsi="Arial" w:cs="Times New Roman"/>
      <w:color w:val="1E1544" w:themeColor="text1"/>
    </w:rPr>
  </w:style>
  <w:style w:type="character" w:styleId="TextboxChar" w:customStyle="1">
    <w:name w:val="Text box Char"/>
    <w:basedOn w:val="DefaultParagraphFont"/>
    <w:link w:val="Textbox"/>
    <w:rsid w:val="00705919"/>
    <w:rPr>
      <w:rFonts w:ascii="Arial" w:hAnsi="Arial" w:cs="Times New Roman"/>
      <w:color w:val="1E1544" w:themeColor="text1"/>
    </w:rPr>
  </w:style>
  <w:style w:type="paragraph" w:styleId="BodyText">
    <w:name w:val="Body Text"/>
    <w:basedOn w:val="Normal"/>
    <w:link w:val="BodyTextChar"/>
    <w:uiPriority w:val="99"/>
    <w:unhideWhenUsed/>
    <w:rsid w:val="00705919"/>
    <w:pPr>
      <w:spacing w:after="120"/>
    </w:pPr>
  </w:style>
  <w:style w:type="character" w:styleId="BodyTextChar" w:customStyle="1">
    <w:name w:val="Body Text Char"/>
    <w:basedOn w:val="DefaultParagraphFont"/>
    <w:link w:val="BodyText"/>
    <w:uiPriority w:val="99"/>
    <w:rsid w:val="00705919"/>
    <w:rPr>
      <w:rFonts w:ascii="Arial" w:hAnsi="Arial" w:cs="Times New Roman"/>
      <w:color w:val="1E1544" w:themeColor="text1"/>
    </w:rPr>
  </w:style>
  <w:style w:type="paragraph" w:styleId="ListBullet">
    <w:name w:val="List Bullet"/>
    <w:uiPriority w:val="99"/>
    <w:unhideWhenUsed/>
    <w:qFormat/>
    <w:rsid w:val="00705919"/>
    <w:pPr>
      <w:numPr>
        <w:numId w:val="1"/>
      </w:numPr>
    </w:pPr>
    <w:rPr>
      <w:rFonts w:ascii="Arial" w:hAnsi="Arial" w:cs="Times New Roman"/>
      <w:color w:val="1E1544" w:themeColor="text1"/>
    </w:rPr>
  </w:style>
  <w:style w:type="paragraph" w:styleId="ListBullet2">
    <w:name w:val="List Bullet 2"/>
    <w:basedOn w:val="Normal"/>
    <w:uiPriority w:val="99"/>
    <w:unhideWhenUsed/>
    <w:qFormat/>
    <w:rsid w:val="00705919"/>
    <w:pPr>
      <w:numPr>
        <w:numId w:val="6"/>
      </w:numPr>
      <w:contextualSpacing/>
    </w:pPr>
  </w:style>
  <w:style w:type="character" w:styleId="ListParagraphChar" w:customStyle="1">
    <w:name w:val="List Paragraph Char"/>
    <w:aliases w:val="Bullet Point 1 Char,Bullet point Char,Bullets Char,CV text Char,Dot pt Char,F5 List Paragraph Char,FooterText Char,L Char,List Paragraph1 Char,List Paragraph11 Char,List Paragraph111 Char,List Paragraph2 Char,NAST Quote Char,列 Char"/>
    <w:basedOn w:val="DefaultParagraphFont"/>
    <w:link w:val="ListParagraph"/>
    <w:uiPriority w:val="34"/>
    <w:qFormat/>
    <w:locked/>
    <w:rsid w:val="00705919"/>
    <w:rPr>
      <w:rFonts w:ascii="Arial" w:hAnsi="Arial" w:cs="Times New Roman"/>
      <w:color w:val="1E1544" w:themeColor="text1"/>
    </w:rPr>
  </w:style>
  <w:style w:type="character" w:styleId="normaltextrun" w:customStyle="1">
    <w:name w:val="normaltextrun"/>
    <w:basedOn w:val="DefaultParagraphFont"/>
    <w:rsid w:val="00705919"/>
  </w:style>
  <w:style w:type="paragraph" w:styleId="Revision">
    <w:name w:val="Revision"/>
    <w:hidden/>
    <w:uiPriority w:val="99"/>
    <w:semiHidden/>
    <w:rsid w:val="007C46BE"/>
    <w:rPr>
      <w:rFonts w:ascii="Arial" w:hAnsi="Arial" w:cs="Times New Roman"/>
      <w:color w:val="1E1544" w:themeColor="text1"/>
    </w:rPr>
  </w:style>
  <w:style w:type="paragraph" w:styleId="CommentSubject">
    <w:name w:val="annotation subject"/>
    <w:basedOn w:val="CommentText"/>
    <w:next w:val="CommentText"/>
    <w:link w:val="CommentSubjectChar"/>
    <w:uiPriority w:val="99"/>
    <w:semiHidden/>
    <w:unhideWhenUsed/>
    <w:rsid w:val="007C46BE"/>
    <w:rPr>
      <w:b/>
      <w:bCs/>
    </w:rPr>
  </w:style>
  <w:style w:type="character" w:styleId="CommentSubjectChar" w:customStyle="1">
    <w:name w:val="Comment Subject Char"/>
    <w:basedOn w:val="CommentTextChar"/>
    <w:link w:val="CommentSubject"/>
    <w:uiPriority w:val="99"/>
    <w:semiHidden/>
    <w:rsid w:val="007C46BE"/>
    <w:rPr>
      <w:rFonts w:ascii="Arial" w:hAnsi="Arial" w:cs="Times New Roman"/>
      <w:b/>
      <w:bCs/>
      <w:color w:val="1E1544" w:themeColor="text1"/>
      <w:sz w:val="20"/>
      <w:szCs w:val="20"/>
    </w:rPr>
  </w:style>
  <w:style w:type="character" w:styleId="UnresolvedMention">
    <w:name w:val="Unresolved Mention"/>
    <w:basedOn w:val="DefaultParagraphFont"/>
    <w:uiPriority w:val="99"/>
    <w:semiHidden/>
    <w:unhideWhenUsed/>
    <w:rsid w:val="0009226F"/>
    <w:rPr>
      <w:color w:val="605E5C"/>
      <w:shd w:val="clear" w:color="auto" w:fill="E1DFDD"/>
    </w:rPr>
  </w:style>
  <w:style w:type="character" w:styleId="FollowedHyperlink">
    <w:name w:val="FollowedHyperlink"/>
    <w:basedOn w:val="DefaultParagraphFont"/>
    <w:uiPriority w:val="99"/>
    <w:semiHidden/>
    <w:unhideWhenUsed/>
    <w:rsid w:val="00B23FE3"/>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health.gov.au/resources/publications/national-guidelines-for-the-prevention-control-and-public-health-management-of-outbreaks-of-acute-respiratory-infection-including-covid-19-and-influenza-in-residential-care-facilities" TargetMode="External" Id="rId13" /><Relationship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 Id="rId26" /><Relationship Type="http://schemas.openxmlformats.org/officeDocument/2006/relationships/hyperlink" Target="https://www.health.gov.au/topics/aged-care/providing-aged-care-services/newsletters-and-alerts-for-the-aged-care-sector?language=und" TargetMode="External" Id="rId39" /><Relationship Type="http://schemas.openxmlformats.org/officeDocument/2006/relationships/customXml" Target="../customXml/item3.xml" Id="rId3" /><Relationship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 Id="rId21" /><Relationship Type="http://schemas.openxmlformats.org/officeDocument/2006/relationships/hyperlink" Target="https://www.agedcarequality.gov.au/sites/default/files/media/partnerships-in-care-fact-sheet.pdf" TargetMode="Externa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 Id="rId12" /><Relationship Type="http://schemas.openxmlformats.org/officeDocument/2006/relationships/hyperlink" Target="https://www.health.gov.au/resources/publications/national-guidelines-for-the-prevention-control-and-public-health-management-of-outbreaks-of-acute-respiratory-infection-including-covid-19-and-influenza-in-residential-care-facilities" TargetMode="External" Id="rId17" /><Relationship Type="http://schemas.openxmlformats.org/officeDocument/2006/relationships/hyperlink" Target="https://cota.org.au/policy/aged-care-reform/agedcarevisitors/" TargetMode="External" Id="rId33" /><Relationship Type="http://schemas.openxmlformats.org/officeDocument/2006/relationships/hyperlink" Target="https://opan.org.au/information/covid-19-information/" TargetMode="External" Id="rId38" /><Relationship Type="http://schemas.openxmlformats.org/officeDocument/2006/relationships/customXml" Target="../customXml/item2.xml" Id="rId2" /><Relationship Type="http://schemas.openxmlformats.org/officeDocument/2006/relationships/hyperlink" Target="https://cota.org.au/wp-content/uploads/2023/06/Sector_Code_for_Visiting_in_Aged_Care_Homes_v7.2_26062023_Endorsed.pdf" TargetMode="External" Id="rId16"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health.gov.au/about-us/contact-us/local-state-and-territory-health-departments" TargetMode="External" Id="rId40" /><Relationship Type="http://schemas.openxmlformats.org/officeDocument/2006/relationships/numbering" Target="numbering.xml" Id="rId5" /><Relationship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 Id="rId23" /><Relationship Type="http://schemas.openxmlformats.org/officeDocument/2006/relationships/hyperlink" Target="https://www.health.gov.au/resources/publications/coronavirus-covid-19-environmental-cleaning-and-disinfection-principles-for-health-and-residential-care-facilities" TargetMode="External" Id="rId28" /><Relationship Type="http://schemas.openxmlformats.org/officeDocument/2006/relationships/hyperlink" Target="https://www.health.gov.au/our-work/aged-care-volunteer-visitors-scheme-acvvs" TargetMode="External" Id="rId36" /><Relationship Type="http://schemas.openxmlformats.org/officeDocument/2006/relationships/endnotes" Target="endnotes.xml" Id="rId10" /><Relationship Type="http://schemas.openxmlformats.org/officeDocument/2006/relationships/hyperlink" Target="https://opan.org.au/information/covid-19-information/" TargetMode="External" Id="rId19" /><Relationship Type="http://schemas.openxmlformats.org/officeDocument/2006/relationships/hyperlink" Target="https://www.health.gov.au/our-work/residential-aged-care/responsibilities-of-residential-aged-care-providers"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health.gov.au/sites/default/files/documents/2022/09/national-guidelines-for-the-prevention-control-and-public-health-management-of-outbreaks-of-acute-respiratory-infection-including-covid-19-and-influenza-in-residential-care-facilities.pdf" TargetMode="External" Id="rId27" /><Relationship Type="http://schemas.openxmlformats.org/officeDocument/2006/relationships/hyperlink" Target="https://www.health.gov.au/our-work/covid-19-vaccines/information-for-aged-care-providers-workers-and-residents-about-covid-19-vaccines/residential-aged-care-service-providers" TargetMode="External" Id="rId30" /><Relationship Type="http://schemas.openxmlformats.org/officeDocument/2006/relationships/hyperlink" Target="https://cota.org.au/policy/aged-care-reform/agedcarevisitors/" TargetMode="External" Id="rId35" /><Relationship Type="http://schemas.openxmlformats.org/officeDocument/2006/relationships/theme" Target="theme/theme1.xml" Id="rId43" /><Relationship Type="http://schemas.openxmlformats.org/officeDocument/2006/relationships/hyperlink" Target="https://www.health.gov.au/resources/publications/national-guidelines-for-the-prevention-control-and-public-health-management-of-outbreaks-of-acute-respiratory-infection-in-residential-care-facilities" TargetMode="External" Id="R25c791c6fedd42f8" /><Relationship Type="http://schemas.openxmlformats.org/officeDocument/2006/relationships/hyperlink" Target="https://www.health.gov.au/resources/publications/coronavirus-covid-19-guidelines-for-infection-prevention-and-control-in-residential-care-facilities" TargetMode="External" Id="R3e1986b735c548d6" /><Relationship Type="http://schemas.openxmlformats.org/officeDocument/2006/relationships/hyperlink" Target="https://www.health.gov.au/committees-and-groups/australian-technical-advisory-group-on-immunisation-atagi?language=und" TargetMode="External" Id="R35906024b94144a1" /><Relationship Type="http://schemas.openxmlformats.org/officeDocument/2006/relationships/hyperlink" Target="https://www.health.gov.au/resources/apps-and-tools/my-aged-care-service-and-support-portal" TargetMode="External" Id="R0ff27a7821ce4f4a" /><Relationship Type="http://schemas.openxmlformats.org/officeDocument/2006/relationships/hyperlink" Target="https://www.health.gov.au/about-us/contact-us/local-state-and-territory-health-departments" TargetMode="External" Id="R73cf679f71754005" /><Relationship Type="http://schemas.openxmlformats.org/officeDocument/2006/relationships/hyperlink" Target="https://www.health.gov.au/resources/publications/covid-19-aged-care-workforce-measures-frequently-asked-questions" TargetMode="External" Id="R4c778b3cc962431d" /><Relationship Type="http://schemas.openxmlformats.org/officeDocument/2006/relationships/hyperlink" Target="https://www.health.gov.au/resources/apps-and-tools/my-aged-care-service-and-support-portal" TargetMode="External" Id="R984f7d40ceb14ace" /><Relationship Type="http://schemas.openxmlformats.org/officeDocument/2006/relationships/hyperlink" Target="https://cota.org.au/policy/aged-care-reform/agedcarevisitors/" TargetMode="External" Id="R108bc77c60f54033" /><Relationship Type="http://schemas.openxmlformats.org/officeDocument/2006/relationships/hyperlink" Target="https://www.health.gov.au/resources/apps-and-tools/aged-care-covid-19-infection-control-training" TargetMode="External" Id="Rb932fb248f7944c8" /><Relationship Type="http://schemas.openxmlformats.org/officeDocument/2006/relationships/hyperlink" Target="mailto:%20RACFVaccineClinics@health.gov.au" TargetMode="External" Id="Re83f005089d24b8c" /><Relationship Type="http://schemas.openxmlformats.org/officeDocument/2006/relationships/hyperlink" Target="https://www.health.gov.au/resources/publications/national-covid-19-residential-aged-care-emergency-communication-guide" TargetMode="External" Id="R034fcc892fed47e0"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sa\OneDrive%20-%20Department%20of%20Health\Desktop\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1" ma:contentTypeDescription="Create a new document." ma:contentTypeScope="" ma:versionID="8b83218598e2d556a961d8465624d987">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47164b785d6e4eed1aec88d6128989e0"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a8c565-641c-498c-ab48-acb82e98b389}"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SharedWithUsers xmlns="1ce55e6e-06dd-4e73-9374-e006fe8d856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8E7EBA16-DE5D-48FD-8822-AD9BC141B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4.xml><?xml version="1.0" encoding="utf-8"?>
<ds:datastoreItem xmlns:ds="http://schemas.openxmlformats.org/officeDocument/2006/customXml" ds:itemID="{B3567955-B411-41D7-B170-CB4D123D8A6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Aged_Care_Mustard_factsheet_web_March24.dotx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First 24 hours checklist–Management of acute respiratory infections or outbreaks in residential aged care homes</dc:title>
  <dc:subject>Aged Care</dc:subject>
  <dc:creator>Australian Government, Department of Health and Aged Care</dc:creator>
  <keywords>Aged Care, Aged Care Reforms, COVID-19</keywords>
  <dc:description/>
  <lastModifiedBy>COSTIN, Siobhan</lastModifiedBy>
  <revision>12</revision>
  <lastPrinted>2025-02-24T05:52:00.0000000Z</lastPrinted>
  <dcterms:created xsi:type="dcterms:W3CDTF">2025-01-02T03:48:00.0000000Z</dcterms:created>
  <dcterms:modified xsi:type="dcterms:W3CDTF">2025-02-24T06:12:27.8933115Z</dcterms:modified>
  <category/>
</coreProperties>
</file>