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BA6D6" w14:textId="7A9FC173" w:rsidR="003619F4" w:rsidRPr="006C6B9C" w:rsidRDefault="00022AF2" w:rsidP="003619F4">
      <w:pPr>
        <w:pStyle w:val="Heading1"/>
        <w:spacing w:before="2960"/>
        <w:rPr>
          <w:color w:val="2AB1BB" w:themeColor="accent1"/>
        </w:rPr>
      </w:pPr>
      <w:r>
        <w:t>Sharing My Aged Care support plan</w:t>
      </w:r>
      <w:r w:rsidR="00803031">
        <w:t xml:space="preserve">s </w:t>
      </w:r>
      <w:r w:rsidR="7C0E0D88">
        <w:t>to</w:t>
      </w:r>
      <w:r w:rsidR="00803031">
        <w:t xml:space="preserve"> My Health Record</w:t>
      </w:r>
      <w:r w:rsidR="006C6B9C">
        <w:t>:</w:t>
      </w:r>
      <w:r>
        <w:br/>
      </w:r>
      <w:r w:rsidR="00803031" w:rsidRPr="730C5DC3">
        <w:rPr>
          <w:color w:val="2AB1BB" w:themeColor="accent1"/>
        </w:rPr>
        <w:t>Frequently asked questions</w:t>
      </w:r>
      <w:r w:rsidR="005F7C54" w:rsidRPr="730C5DC3">
        <w:rPr>
          <w:color w:val="2AB1BB" w:themeColor="accent1"/>
        </w:rPr>
        <w:t xml:space="preserve"> for older people</w:t>
      </w:r>
    </w:p>
    <w:p w14:paraId="683C02F5" w14:textId="67AAED1D" w:rsidR="00677BC9" w:rsidRPr="00BA10AD" w:rsidRDefault="003E7376" w:rsidP="00677BC9">
      <w:pPr>
        <w:pStyle w:val="Introduction"/>
      </w:pPr>
      <w:bookmarkStart w:id="0" w:name="_Hlk163461193"/>
      <w:r>
        <w:t xml:space="preserve">From </w:t>
      </w:r>
      <w:r w:rsidR="003B316E">
        <w:t>9 December</w:t>
      </w:r>
      <w:r>
        <w:t xml:space="preserve"> 2024, you can share new and updated support plans with your healthcare providers through My Health Record.</w:t>
      </w:r>
    </w:p>
    <w:bookmarkEnd w:id="0"/>
    <w:p w14:paraId="49465738" w14:textId="2A8CE53F" w:rsidR="00BB5143" w:rsidRDefault="00BB5143" w:rsidP="00BB5143">
      <w:pPr>
        <w:pStyle w:val="Header2"/>
      </w:pPr>
      <w:r>
        <w:t>Support plan</w:t>
      </w:r>
    </w:p>
    <w:p w14:paraId="5CC6FD4B" w14:textId="19BED6E2" w:rsidR="00BB5143" w:rsidRPr="008F1C57" w:rsidRDefault="00BB5143" w:rsidP="00BB5143">
      <w:pPr>
        <w:pStyle w:val="Headingtable"/>
      </w:pPr>
      <w:r w:rsidRPr="008F1C57">
        <w:t>What is a support plan?</w:t>
      </w:r>
    </w:p>
    <w:p w14:paraId="4EEE342D" w14:textId="531EAA75" w:rsidR="000D2D19" w:rsidRPr="000D2D19" w:rsidRDefault="000D2D19" w:rsidP="000D2D19">
      <w:pPr>
        <w:pStyle w:val="NormalText"/>
        <w:rPr>
          <w:rStyle w:val="normaltextrun"/>
        </w:rPr>
      </w:pPr>
      <w:r w:rsidRPr="000D2D19">
        <w:rPr>
          <w:rStyle w:val="normaltextrun"/>
        </w:rPr>
        <w:t xml:space="preserve">Your support plan records what you discussed </w:t>
      </w:r>
      <w:r w:rsidR="007D793A">
        <w:rPr>
          <w:rStyle w:val="normaltextrun"/>
        </w:rPr>
        <w:t xml:space="preserve">and agreed </w:t>
      </w:r>
      <w:r w:rsidRPr="000D2D19">
        <w:rPr>
          <w:rStyle w:val="normaltextrun"/>
        </w:rPr>
        <w:t xml:space="preserve">during your My Aged Care assessment </w:t>
      </w:r>
      <w:r w:rsidRPr="000D2D19">
        <w:rPr>
          <w:rStyle w:val="normaltextrun"/>
          <w:rFonts w:eastAsiaTheme="majorEastAsia"/>
        </w:rPr>
        <w:t>such as</w:t>
      </w:r>
      <w:r w:rsidRPr="000D2D19">
        <w:rPr>
          <w:rStyle w:val="normaltextrun"/>
        </w:rPr>
        <w:t xml:space="preserve"> </w:t>
      </w:r>
      <w:r w:rsidRPr="000D2D19">
        <w:rPr>
          <w:rStyle w:val="normaltextrun"/>
          <w:rFonts w:eastAsiaTheme="majorEastAsia"/>
        </w:rPr>
        <w:t>your strengths</w:t>
      </w:r>
      <w:r w:rsidRPr="000D2D19">
        <w:rPr>
          <w:rStyle w:val="normaltextrun"/>
        </w:rPr>
        <w:t>,</w:t>
      </w:r>
      <w:r w:rsidRPr="000D2D19">
        <w:rPr>
          <w:rStyle w:val="normaltextrun"/>
          <w:rFonts w:eastAsiaTheme="majorEastAsia"/>
        </w:rPr>
        <w:t xml:space="preserve"> difficulties</w:t>
      </w:r>
      <w:r w:rsidRPr="000D2D19">
        <w:rPr>
          <w:rStyle w:val="normaltextrun"/>
        </w:rPr>
        <w:t xml:space="preserve">, </w:t>
      </w:r>
      <w:r w:rsidRPr="000D2D19">
        <w:rPr>
          <w:rStyle w:val="normaltextrun"/>
          <w:rFonts w:eastAsiaTheme="majorEastAsia"/>
        </w:rPr>
        <w:t>goals</w:t>
      </w:r>
      <w:r w:rsidRPr="000D2D19">
        <w:rPr>
          <w:rStyle w:val="normaltextrun"/>
        </w:rPr>
        <w:t>, w</w:t>
      </w:r>
      <w:r w:rsidRPr="000D2D19">
        <w:rPr>
          <w:rStyle w:val="normaltextrun"/>
          <w:rFonts w:eastAsiaTheme="majorEastAsia"/>
        </w:rPr>
        <w:t>hat you would like to achieve,</w:t>
      </w:r>
      <w:r w:rsidRPr="000D2D19">
        <w:rPr>
          <w:rStyle w:val="normaltextrun"/>
        </w:rPr>
        <w:t xml:space="preserve"> and </w:t>
      </w:r>
      <w:r w:rsidRPr="000D2D19">
        <w:rPr>
          <w:rStyle w:val="normaltextrun"/>
          <w:rFonts w:eastAsiaTheme="majorEastAsia"/>
        </w:rPr>
        <w:t>what preferences you have for your</w:t>
      </w:r>
      <w:r w:rsidRPr="000D2D19">
        <w:rPr>
          <w:rStyle w:val="normaltextrun"/>
        </w:rPr>
        <w:t xml:space="preserve"> care</w:t>
      </w:r>
      <w:r w:rsidRPr="000D2D19">
        <w:rPr>
          <w:rStyle w:val="normaltextrun"/>
          <w:rFonts w:eastAsiaTheme="majorEastAsia"/>
        </w:rPr>
        <w:t xml:space="preserve"> services</w:t>
      </w:r>
      <w:r w:rsidRPr="000D2D19">
        <w:rPr>
          <w:rStyle w:val="normaltextrun"/>
        </w:rPr>
        <w:t xml:space="preserve">. </w:t>
      </w:r>
    </w:p>
    <w:p w14:paraId="2354869B" w14:textId="5A7E3101" w:rsidR="000D2D19" w:rsidRPr="000D2D19" w:rsidRDefault="007D793A" w:rsidP="000D2D19">
      <w:pPr>
        <w:pStyle w:val="NormalText"/>
        <w:rPr>
          <w:rStyle w:val="normaltextrun"/>
        </w:rPr>
      </w:pPr>
      <w:r>
        <w:rPr>
          <w:rStyle w:val="normaltextrun"/>
        </w:rPr>
        <w:t>Your</w:t>
      </w:r>
      <w:r w:rsidRPr="000D2D19">
        <w:rPr>
          <w:rStyle w:val="normaltextrun"/>
        </w:rPr>
        <w:t xml:space="preserve"> </w:t>
      </w:r>
      <w:r w:rsidR="000D2D19" w:rsidRPr="000D2D19">
        <w:rPr>
          <w:rStyle w:val="normaltextrun"/>
        </w:rPr>
        <w:t xml:space="preserve">support plan shows what aged care services you are approved for at a point in time based on your needs and abilities – not what aged care services you are receiving.   </w:t>
      </w:r>
    </w:p>
    <w:p w14:paraId="46A7EEB8" w14:textId="77777777" w:rsidR="00BB5143" w:rsidRPr="00292169" w:rsidRDefault="00BB5143" w:rsidP="00BB5143">
      <w:pPr>
        <w:pStyle w:val="Headingtable"/>
      </w:pPr>
      <w:r w:rsidRPr="00292169">
        <w:t xml:space="preserve">How is my </w:t>
      </w:r>
      <w:r>
        <w:t>s</w:t>
      </w:r>
      <w:r w:rsidRPr="00292169">
        <w:t xml:space="preserve">upport </w:t>
      </w:r>
      <w:r>
        <w:t>p</w:t>
      </w:r>
      <w:r w:rsidRPr="00292169">
        <w:t>lan used?</w:t>
      </w:r>
    </w:p>
    <w:p w14:paraId="79FAF9AA" w14:textId="77777777" w:rsidR="00567ED2" w:rsidRPr="009A5135" w:rsidRDefault="00567ED2" w:rsidP="009A5135">
      <w:pPr>
        <w:pStyle w:val="NormalText"/>
        <w:rPr>
          <w:rStyle w:val="normaltextrun"/>
        </w:rPr>
      </w:pPr>
      <w:r w:rsidRPr="009A5135">
        <w:rPr>
          <w:rStyle w:val="normaltextrun"/>
          <w:rFonts w:eastAsiaTheme="majorEastAsia"/>
        </w:rPr>
        <w:t>Your support plan sets out the care and services that will best help you. This support may be available from service providers, or it may already be available to access in your community. It may also be things that help you regain confidence and ability to resume daily activities</w:t>
      </w:r>
      <w:r w:rsidRPr="009A5135">
        <w:rPr>
          <w:rStyle w:val="normaltextrun"/>
        </w:rPr>
        <w:t>.  </w:t>
      </w:r>
    </w:p>
    <w:p w14:paraId="1840B4CE" w14:textId="77777777" w:rsidR="009A5135" w:rsidRDefault="009A5135">
      <w:pPr>
        <w:spacing w:before="0" w:after="0" w:line="240" w:lineRule="auto"/>
        <w:rPr>
          <w:rFonts w:eastAsiaTheme="majorEastAsia" w:cstheme="majorBidi"/>
          <w:b/>
          <w:bCs/>
          <w:color w:val="1E1544" w:themeColor="text1"/>
        </w:rPr>
      </w:pPr>
      <w:r>
        <w:br w:type="page"/>
      </w:r>
    </w:p>
    <w:p w14:paraId="1260266B" w14:textId="1BEEB9A1" w:rsidR="00BB5143" w:rsidRDefault="00BB5143" w:rsidP="00BB5143">
      <w:pPr>
        <w:pStyle w:val="Headingtable"/>
      </w:pPr>
      <w:r>
        <w:lastRenderedPageBreak/>
        <w:t>What is the dif</w:t>
      </w:r>
      <w:r w:rsidR="00B877FA">
        <w:t>f</w:t>
      </w:r>
      <w:r>
        <w:t>erence between a support plan and a care plan?</w:t>
      </w:r>
    </w:p>
    <w:p w14:paraId="0F1F0240" w14:textId="4EBBE1B9" w:rsidR="00870A40" w:rsidRPr="00870A40" w:rsidRDefault="009B3642" w:rsidP="00870A40">
      <w:pPr>
        <w:pStyle w:val="NormalText"/>
        <w:rPr>
          <w:rStyle w:val="normaltextrun"/>
        </w:rPr>
      </w:pPr>
      <w:r>
        <w:rPr>
          <w:rStyle w:val="normaltextrun"/>
        </w:rPr>
        <w:t>Your</w:t>
      </w:r>
      <w:r w:rsidRPr="00870A40">
        <w:rPr>
          <w:rStyle w:val="normaltextrun"/>
        </w:rPr>
        <w:t xml:space="preserve"> </w:t>
      </w:r>
      <w:r w:rsidR="00870A40" w:rsidRPr="00870A40">
        <w:rPr>
          <w:rStyle w:val="normaltextrun"/>
        </w:rPr>
        <w:t xml:space="preserve">support plan records and identifies </w:t>
      </w:r>
      <w:r>
        <w:rPr>
          <w:rStyle w:val="normaltextrun"/>
        </w:rPr>
        <w:t>your</w:t>
      </w:r>
      <w:r w:rsidR="00870A40" w:rsidRPr="00870A40">
        <w:rPr>
          <w:rStyle w:val="normaltextrun"/>
        </w:rPr>
        <w:t xml:space="preserve">: </w:t>
      </w:r>
    </w:p>
    <w:p w14:paraId="33A601E1" w14:textId="77777777" w:rsidR="00870A40" w:rsidRPr="00870A40" w:rsidRDefault="00870A40" w:rsidP="00870A40">
      <w:pPr>
        <w:pStyle w:val="NormalText"/>
        <w:numPr>
          <w:ilvl w:val="0"/>
          <w:numId w:val="39"/>
        </w:numPr>
        <w:rPr>
          <w:rStyle w:val="normaltextrun"/>
        </w:rPr>
      </w:pPr>
      <w:r w:rsidRPr="00870A40">
        <w:rPr>
          <w:rStyle w:val="normaltextrun"/>
        </w:rPr>
        <w:t xml:space="preserve">areas of concern regarding care </w:t>
      </w:r>
    </w:p>
    <w:p w14:paraId="02A2EA29" w14:textId="77777777" w:rsidR="00870A40" w:rsidRPr="00870A40" w:rsidRDefault="00870A40" w:rsidP="00870A40">
      <w:pPr>
        <w:pStyle w:val="NormalText"/>
        <w:numPr>
          <w:ilvl w:val="0"/>
          <w:numId w:val="39"/>
        </w:numPr>
        <w:rPr>
          <w:rStyle w:val="normaltextrun"/>
        </w:rPr>
      </w:pPr>
      <w:r w:rsidRPr="00870A40">
        <w:rPr>
          <w:rStyle w:val="normaltextrun"/>
        </w:rPr>
        <w:t xml:space="preserve">goals to address these concerns </w:t>
      </w:r>
    </w:p>
    <w:p w14:paraId="3EFDDD11" w14:textId="0219F949" w:rsidR="00870A40" w:rsidRPr="00870A40" w:rsidRDefault="00870A40" w:rsidP="00870A40">
      <w:pPr>
        <w:pStyle w:val="NormalText"/>
        <w:numPr>
          <w:ilvl w:val="0"/>
          <w:numId w:val="39"/>
        </w:numPr>
        <w:rPr>
          <w:rStyle w:val="normaltextrun"/>
        </w:rPr>
      </w:pPr>
      <w:r w:rsidRPr="24E755CD">
        <w:rPr>
          <w:rStyle w:val="normaltextrun"/>
        </w:rPr>
        <w:t xml:space="preserve">any recommendations for services or actions to achieve the identified goals </w:t>
      </w:r>
    </w:p>
    <w:p w14:paraId="7F251F87" w14:textId="3D0A3618" w:rsidR="00870A40" w:rsidRPr="00870A40" w:rsidRDefault="00447BCA" w:rsidP="00870A40">
      <w:pPr>
        <w:pStyle w:val="NormalText"/>
        <w:rPr>
          <w:rStyle w:val="normaltextrun"/>
        </w:rPr>
      </w:pPr>
      <w:r>
        <w:rPr>
          <w:rStyle w:val="normaltextrun"/>
        </w:rPr>
        <w:t>A</w:t>
      </w:r>
      <w:r w:rsidR="00870A40" w:rsidRPr="00870A40">
        <w:rPr>
          <w:rStyle w:val="normaltextrun"/>
        </w:rPr>
        <w:t xml:space="preserve"> care plan outlines:</w:t>
      </w:r>
    </w:p>
    <w:p w14:paraId="4E37770D" w14:textId="4BCA0398" w:rsidR="00870A40" w:rsidRPr="00870A40" w:rsidRDefault="00447BCA" w:rsidP="00870A40">
      <w:pPr>
        <w:pStyle w:val="NormalText"/>
        <w:numPr>
          <w:ilvl w:val="0"/>
          <w:numId w:val="40"/>
        </w:numPr>
        <w:rPr>
          <w:rStyle w:val="normaltextrun"/>
        </w:rPr>
      </w:pPr>
      <w:r>
        <w:rPr>
          <w:rStyle w:val="normaltextrun"/>
        </w:rPr>
        <w:t>your</w:t>
      </w:r>
      <w:r w:rsidR="00870A40" w:rsidRPr="00870A40">
        <w:rPr>
          <w:rStyle w:val="normaltextrun"/>
        </w:rPr>
        <w:t xml:space="preserve"> home care needs</w:t>
      </w:r>
    </w:p>
    <w:p w14:paraId="40DF150D" w14:textId="1FF8C5FF" w:rsidR="00870A40" w:rsidRPr="00870A40" w:rsidRDefault="00870A40" w:rsidP="00870A40">
      <w:pPr>
        <w:pStyle w:val="NormalText"/>
        <w:numPr>
          <w:ilvl w:val="0"/>
          <w:numId w:val="40"/>
        </w:numPr>
        <w:rPr>
          <w:rStyle w:val="normaltextrun"/>
        </w:rPr>
      </w:pPr>
      <w:r w:rsidRPr="00870A40">
        <w:rPr>
          <w:rStyle w:val="normaltextrun"/>
        </w:rPr>
        <w:t xml:space="preserve">the services </w:t>
      </w:r>
      <w:r w:rsidR="00447BCA">
        <w:rPr>
          <w:rStyle w:val="normaltextrun"/>
        </w:rPr>
        <w:t>you</w:t>
      </w:r>
      <w:r w:rsidR="00447BCA" w:rsidRPr="00870A40">
        <w:rPr>
          <w:rStyle w:val="normaltextrun"/>
        </w:rPr>
        <w:t xml:space="preserve"> </w:t>
      </w:r>
      <w:r w:rsidRPr="00870A40">
        <w:rPr>
          <w:rStyle w:val="normaltextrun"/>
        </w:rPr>
        <w:t>will receive to meet those needs</w:t>
      </w:r>
    </w:p>
    <w:p w14:paraId="493759B5" w14:textId="360F9756" w:rsidR="00870A40" w:rsidRPr="00870A40" w:rsidRDefault="00870A40" w:rsidP="00870A40">
      <w:pPr>
        <w:pStyle w:val="NormalText"/>
        <w:numPr>
          <w:ilvl w:val="0"/>
          <w:numId w:val="40"/>
        </w:numPr>
        <w:rPr>
          <w:rStyle w:val="normaltextrun"/>
        </w:rPr>
      </w:pPr>
      <w:r w:rsidRPr="24E755CD">
        <w:rPr>
          <w:rStyle w:val="normaltextrun"/>
        </w:rPr>
        <w:t>who will provide the services and when</w:t>
      </w:r>
    </w:p>
    <w:p w14:paraId="6B794141" w14:textId="019B9C09" w:rsidR="00870A40" w:rsidRPr="00870A40" w:rsidRDefault="00447BCA" w:rsidP="00870A40">
      <w:pPr>
        <w:pStyle w:val="NormalText"/>
        <w:rPr>
          <w:rStyle w:val="normaltextrun"/>
        </w:rPr>
      </w:pPr>
      <w:r>
        <w:rPr>
          <w:rStyle w:val="normaltextrun"/>
        </w:rPr>
        <w:t>Your</w:t>
      </w:r>
      <w:r w:rsidRPr="00870A40">
        <w:rPr>
          <w:rStyle w:val="normaltextrun"/>
        </w:rPr>
        <w:t xml:space="preserve"> </w:t>
      </w:r>
      <w:r w:rsidR="00870A40" w:rsidRPr="00870A40">
        <w:rPr>
          <w:rStyle w:val="normaltextrun"/>
        </w:rPr>
        <w:t xml:space="preserve">support plan (not </w:t>
      </w:r>
      <w:r>
        <w:rPr>
          <w:rStyle w:val="normaltextrun"/>
        </w:rPr>
        <w:t>your</w:t>
      </w:r>
      <w:r w:rsidRPr="00870A40">
        <w:rPr>
          <w:rStyle w:val="normaltextrun"/>
        </w:rPr>
        <w:t xml:space="preserve"> </w:t>
      </w:r>
      <w:r w:rsidR="00870A40" w:rsidRPr="00870A40">
        <w:rPr>
          <w:rStyle w:val="normaltextrun"/>
        </w:rPr>
        <w:t xml:space="preserve">care plan) is what will be </w:t>
      </w:r>
      <w:r w:rsidR="007B11E6">
        <w:rPr>
          <w:rStyle w:val="normaltextrun"/>
        </w:rPr>
        <w:t>shared</w:t>
      </w:r>
      <w:r w:rsidR="007B11E6" w:rsidRPr="00870A40">
        <w:rPr>
          <w:rStyle w:val="normaltextrun"/>
        </w:rPr>
        <w:t xml:space="preserve"> </w:t>
      </w:r>
      <w:r w:rsidR="00870A40" w:rsidRPr="00870A40">
        <w:rPr>
          <w:rStyle w:val="normaltextrun"/>
        </w:rPr>
        <w:t xml:space="preserve">to My Health Record, with </w:t>
      </w:r>
      <w:r>
        <w:rPr>
          <w:rStyle w:val="normaltextrun"/>
        </w:rPr>
        <w:t>your</w:t>
      </w:r>
      <w:r w:rsidRPr="00870A40">
        <w:rPr>
          <w:rStyle w:val="normaltextrun"/>
        </w:rPr>
        <w:t xml:space="preserve"> </w:t>
      </w:r>
      <w:r w:rsidR="008D601A">
        <w:rPr>
          <w:rStyle w:val="normaltextrun"/>
        </w:rPr>
        <w:t>authorisation (</w:t>
      </w:r>
      <w:r w:rsidR="00870A40" w:rsidRPr="00870A40">
        <w:rPr>
          <w:rStyle w:val="normaltextrun"/>
        </w:rPr>
        <w:t>consent</w:t>
      </w:r>
      <w:r w:rsidR="008D601A">
        <w:rPr>
          <w:rStyle w:val="normaltextrun"/>
        </w:rPr>
        <w:t>)</w:t>
      </w:r>
      <w:r w:rsidR="00870A40" w:rsidRPr="00870A40">
        <w:rPr>
          <w:rStyle w:val="normaltextrun"/>
        </w:rPr>
        <w:t>.</w:t>
      </w:r>
    </w:p>
    <w:p w14:paraId="3174E0AE" w14:textId="3F8BFB10" w:rsidR="00BB5143" w:rsidRPr="0031402C" w:rsidRDefault="00BB5143" w:rsidP="00BB5143">
      <w:pPr>
        <w:pStyle w:val="Header2"/>
      </w:pPr>
      <w:r>
        <w:t>My Health Record</w:t>
      </w:r>
    </w:p>
    <w:p w14:paraId="6BDC513E" w14:textId="77777777" w:rsidR="00BB5143" w:rsidRPr="0031402C" w:rsidRDefault="00BB5143" w:rsidP="00BB5143">
      <w:pPr>
        <w:pStyle w:val="Headingtable"/>
      </w:pPr>
      <w:r w:rsidRPr="0031402C">
        <w:t>What is My Health Record?</w:t>
      </w:r>
    </w:p>
    <w:p w14:paraId="76DC8CD1" w14:textId="32078B56" w:rsidR="00F860AD" w:rsidRDefault="00F860AD" w:rsidP="00F9178D">
      <w:pPr>
        <w:pStyle w:val="NormalText"/>
        <w:rPr>
          <w:rStyle w:val="normaltextrun"/>
        </w:rPr>
      </w:pPr>
      <w:r w:rsidRPr="00476187">
        <w:rPr>
          <w:rStyle w:val="normaltextrun"/>
        </w:rPr>
        <w:t>My Health Record is a secure online summary of your key health information</w:t>
      </w:r>
      <w:r w:rsidR="000B3D96">
        <w:rPr>
          <w:rStyle w:val="normaltextrun"/>
        </w:rPr>
        <w:t>.</w:t>
      </w:r>
      <w:r w:rsidRPr="00476187">
        <w:rPr>
          <w:rStyle w:val="normaltextrun"/>
        </w:rPr>
        <w:t xml:space="preserve"> </w:t>
      </w:r>
      <w:r w:rsidR="000B3D96">
        <w:rPr>
          <w:rStyle w:val="normaltextrun"/>
        </w:rPr>
        <w:t>It</w:t>
      </w:r>
      <w:r w:rsidR="000B3D96" w:rsidRPr="00476187">
        <w:rPr>
          <w:rStyle w:val="normaltextrun"/>
        </w:rPr>
        <w:t xml:space="preserve"> </w:t>
      </w:r>
      <w:r w:rsidRPr="00476187">
        <w:rPr>
          <w:rStyle w:val="normaltextrun"/>
        </w:rPr>
        <w:t>may include clinical documents (such as allergies, medications and test results) and Medicare information (including Medicare claim history). It allows you and your healthcare providers to access your health information anytime and anywhere, helping to improve your care and coordination across different health services.</w:t>
      </w:r>
    </w:p>
    <w:p w14:paraId="5BE42B35" w14:textId="34D148C1" w:rsidR="00782324" w:rsidRPr="00476187" w:rsidRDefault="00782324" w:rsidP="00476187">
      <w:pPr>
        <w:pStyle w:val="Headingtable"/>
        <w:rPr>
          <w:rStyle w:val="normaltextrun"/>
        </w:rPr>
      </w:pPr>
      <w:r>
        <w:rPr>
          <w:rStyle w:val="normaltextrun"/>
        </w:rPr>
        <w:t>How do I access My Health Record?</w:t>
      </w:r>
    </w:p>
    <w:p w14:paraId="28BDDB16" w14:textId="5070AC6D" w:rsidR="00F860AD" w:rsidRPr="00476187" w:rsidRDefault="00F860AD" w:rsidP="00F9178D">
      <w:pPr>
        <w:pStyle w:val="NormalText"/>
        <w:rPr>
          <w:rStyle w:val="normaltextrun"/>
        </w:rPr>
      </w:pPr>
      <w:r w:rsidRPr="00476187">
        <w:rPr>
          <w:rStyle w:val="normaltextrun"/>
        </w:rPr>
        <w:t xml:space="preserve">You can sign in to your My Health Record through the myGov website: </w:t>
      </w:r>
      <w:hyperlink r:id="rId11" w:history="1">
        <w:r w:rsidR="00A37A55" w:rsidRPr="00476187">
          <w:rPr>
            <w:rStyle w:val="Hyperlink"/>
          </w:rPr>
          <w:t>my.gov.au</w:t>
        </w:r>
      </w:hyperlink>
      <w:r w:rsidRPr="00F9178D">
        <w:t>.</w:t>
      </w:r>
      <w:r w:rsidRPr="00476187">
        <w:rPr>
          <w:rStyle w:val="normaltextrun"/>
        </w:rPr>
        <w:t xml:space="preserve"> </w:t>
      </w:r>
    </w:p>
    <w:p w14:paraId="5D827803" w14:textId="3559F9BB" w:rsidR="00F860AD" w:rsidRPr="00476187" w:rsidRDefault="00F860AD" w:rsidP="00F9178D">
      <w:pPr>
        <w:pStyle w:val="NormalText"/>
        <w:rPr>
          <w:rStyle w:val="normaltextrun"/>
        </w:rPr>
      </w:pPr>
      <w:r w:rsidRPr="00476187">
        <w:rPr>
          <w:rStyle w:val="normaltextrun"/>
        </w:rPr>
        <w:t xml:space="preserve">You can also </w:t>
      </w:r>
      <w:hyperlink r:id="rId12" w:history="1">
        <w:r w:rsidRPr="00476187">
          <w:rPr>
            <w:rStyle w:val="Hyperlink"/>
            <w:b w:val="0"/>
            <w:color w:val="1E1545"/>
            <w:u w:val="none"/>
          </w:rPr>
          <w:t xml:space="preserve">download the </w:t>
        </w:r>
        <w:r w:rsidRPr="00476187">
          <w:rPr>
            <w:rStyle w:val="Hyperlink"/>
            <w:bCs/>
            <w:color w:val="1E1545"/>
            <w:u w:val="none"/>
          </w:rPr>
          <w:t>my health</w:t>
        </w:r>
        <w:r w:rsidRPr="00476187">
          <w:rPr>
            <w:rStyle w:val="Hyperlink"/>
            <w:b w:val="0"/>
            <w:color w:val="1E1545"/>
            <w:u w:val="none"/>
          </w:rPr>
          <w:t xml:space="preserve"> app</w:t>
        </w:r>
      </w:hyperlink>
      <w:r w:rsidRPr="00476187">
        <w:rPr>
          <w:rStyle w:val="normaltextrun"/>
        </w:rPr>
        <w:t xml:space="preserve"> which is a secure and convenient way to access My Health Record (on your phone or tablet)</w:t>
      </w:r>
      <w:r w:rsidR="00F535CC">
        <w:rPr>
          <w:rStyle w:val="normaltextrun"/>
        </w:rPr>
        <w:t xml:space="preserve">: </w:t>
      </w:r>
      <w:hyperlink r:id="rId13" w:history="1">
        <w:r w:rsidR="00F535CC" w:rsidRPr="00BB3D13">
          <w:rPr>
            <w:rStyle w:val="Hyperlink"/>
          </w:rPr>
          <w:t>digitalhealth.gov.au/myhealth</w:t>
        </w:r>
      </w:hyperlink>
      <w:r w:rsidRPr="00476187">
        <w:rPr>
          <w:rStyle w:val="normaltextrun"/>
        </w:rPr>
        <w:t>.</w:t>
      </w:r>
    </w:p>
    <w:p w14:paraId="07F872A7" w14:textId="61532365" w:rsidR="00304F7E" w:rsidRPr="00304F7E" w:rsidRDefault="00BB5143" w:rsidP="00304F7E">
      <w:pPr>
        <w:pStyle w:val="Headingtable"/>
        <w:rPr>
          <w:rStyle w:val="normaltextrun"/>
        </w:rPr>
      </w:pPr>
      <w:r w:rsidRPr="00304F7E">
        <w:rPr>
          <w:rStyle w:val="normaltextrun"/>
        </w:rPr>
        <w:t>How do I know if I have a My Health Record</w:t>
      </w:r>
      <w:r w:rsidR="66F2F50F" w:rsidRPr="00304F7E">
        <w:rPr>
          <w:rStyle w:val="normaltextrun"/>
        </w:rPr>
        <w:t>/ How do I set up a My Health Record if I don’t have one?</w:t>
      </w:r>
      <w:r w:rsidR="00304F7E" w:rsidRPr="00304F7E">
        <w:rPr>
          <w:rStyle w:val="normaltextrun"/>
        </w:rPr>
        <w:t xml:space="preserve"> </w:t>
      </w:r>
    </w:p>
    <w:p w14:paraId="4D24CA6D" w14:textId="248B1D86" w:rsidR="00BB5143" w:rsidRDefault="00F535CC" w:rsidP="007813B3">
      <w:pPr>
        <w:pStyle w:val="NormalText"/>
        <w:rPr>
          <w:rStyle w:val="eop"/>
          <w:rFonts w:ascii="Calibri" w:eastAsiaTheme="majorEastAsia" w:hAnsi="Calibri" w:cs="Calibri"/>
          <w:b/>
          <w:bCs/>
          <w:szCs w:val="24"/>
        </w:rPr>
      </w:pPr>
      <w:r>
        <w:rPr>
          <w:rStyle w:val="normaltextrun"/>
          <w:szCs w:val="24"/>
        </w:rPr>
        <w:t>C</w:t>
      </w:r>
      <w:r w:rsidR="00BB5143" w:rsidRPr="007813B3">
        <w:rPr>
          <w:rStyle w:val="normaltextrun"/>
          <w:szCs w:val="24"/>
        </w:rPr>
        <w:t>ontact</w:t>
      </w:r>
      <w:r w:rsidR="00BB5143" w:rsidRPr="007813B3">
        <w:rPr>
          <w:rStyle w:val="normaltextrun"/>
          <w:rFonts w:cs="Arial"/>
          <w:szCs w:val="24"/>
        </w:rPr>
        <w:t xml:space="preserve"> the </w:t>
      </w:r>
      <w:r w:rsidR="00BB5143" w:rsidRPr="007813B3">
        <w:rPr>
          <w:rStyle w:val="normaltextrun"/>
          <w:rFonts w:cs="Arial"/>
          <w:b/>
          <w:bCs/>
          <w:szCs w:val="24"/>
        </w:rPr>
        <w:t>My Health Record help line: 1800 723 471</w:t>
      </w:r>
      <w:r w:rsidR="00BB5143" w:rsidRPr="007813B3">
        <w:rPr>
          <w:rStyle w:val="normaltextrun"/>
          <w:rFonts w:cs="Arial"/>
          <w:szCs w:val="24"/>
        </w:rPr>
        <w:t xml:space="preserve"> (option 1), available 24 hours a day, 7 days a week. </w:t>
      </w:r>
      <w:r w:rsidR="00BB5143" w:rsidRPr="007813B3">
        <w:rPr>
          <w:rStyle w:val="eop"/>
          <w:rFonts w:ascii="Calibri" w:eastAsiaTheme="majorEastAsia" w:hAnsi="Calibri" w:cs="Calibri"/>
          <w:b/>
          <w:bCs/>
          <w:szCs w:val="24"/>
        </w:rPr>
        <w:t> </w:t>
      </w:r>
    </w:p>
    <w:p w14:paraId="31E5DD34" w14:textId="75D788A3" w:rsidR="006C6D20" w:rsidRPr="006C6D20" w:rsidRDefault="006C6D20" w:rsidP="007813B3">
      <w:pPr>
        <w:pStyle w:val="NormalText"/>
        <w:rPr>
          <w:rFonts w:ascii="Segoe UI" w:hAnsi="Segoe UI" w:cs="Segoe UI"/>
          <w:szCs w:val="24"/>
        </w:rPr>
      </w:pPr>
      <w:r>
        <w:rPr>
          <w:rStyle w:val="eop"/>
          <w:rFonts w:ascii="Calibri" w:eastAsiaTheme="majorEastAsia" w:hAnsi="Calibri" w:cs="Calibri"/>
          <w:szCs w:val="24"/>
        </w:rPr>
        <w:t xml:space="preserve">You can apply online through </w:t>
      </w:r>
      <w:r w:rsidR="00D54D23">
        <w:rPr>
          <w:rStyle w:val="eop"/>
          <w:rFonts w:ascii="Calibri" w:eastAsiaTheme="majorEastAsia" w:hAnsi="Calibri" w:cs="Calibri"/>
          <w:szCs w:val="24"/>
        </w:rPr>
        <w:t>myGov.</w:t>
      </w:r>
    </w:p>
    <w:p w14:paraId="70421CDA" w14:textId="77777777" w:rsidR="00411F3D" w:rsidRDefault="00411F3D">
      <w:pPr>
        <w:spacing w:before="0" w:after="0" w:line="240" w:lineRule="auto"/>
        <w:rPr>
          <w:rFonts w:eastAsiaTheme="majorEastAsia" w:cstheme="majorBidi"/>
          <w:b/>
          <w:bCs/>
          <w:color w:val="1E1544" w:themeColor="text1"/>
        </w:rPr>
      </w:pPr>
      <w:r>
        <w:br w:type="page"/>
      </w:r>
    </w:p>
    <w:p w14:paraId="193083E7" w14:textId="4205B6C9" w:rsidR="00DB7224" w:rsidRPr="00B21BF0" w:rsidRDefault="00DB7224" w:rsidP="00DB7224">
      <w:pPr>
        <w:pStyle w:val="Headingtable"/>
      </w:pPr>
      <w:r>
        <w:lastRenderedPageBreak/>
        <w:t>Who can access my</w:t>
      </w:r>
      <w:r w:rsidRPr="00B21BF0">
        <w:t xml:space="preserve"> information</w:t>
      </w:r>
      <w:r>
        <w:t xml:space="preserve"> in My Health Record</w:t>
      </w:r>
      <w:r w:rsidRPr="00B21BF0">
        <w:t>?</w:t>
      </w:r>
    </w:p>
    <w:p w14:paraId="6BE73E09" w14:textId="77777777" w:rsidR="00FB049F" w:rsidRDefault="00B21136" w:rsidP="00DB7224">
      <w:pPr>
        <w:pStyle w:val="NormalText"/>
      </w:pPr>
      <w:r>
        <w:t>You have control over who can access information in your My Health Record</w:t>
      </w:r>
      <w:r w:rsidR="00812AA5">
        <w:t xml:space="preserve">. </w:t>
      </w:r>
    </w:p>
    <w:p w14:paraId="701161C5" w14:textId="3444229E" w:rsidR="00B21136" w:rsidRDefault="00812AA5" w:rsidP="00DB7224">
      <w:pPr>
        <w:pStyle w:val="NormalText"/>
      </w:pPr>
      <w:r>
        <w:t xml:space="preserve">Find out how to manage your My Health Record: </w:t>
      </w:r>
      <w:hyperlink r:id="rId14" w:history="1">
        <w:r w:rsidRPr="00BB3D13">
          <w:rPr>
            <w:rStyle w:val="Hyperlink"/>
          </w:rPr>
          <w:t>digitalhealth.gov.au/initiatives-and-programs/my-health-record/manage-your-record/privacy-and-access</w:t>
        </w:r>
      </w:hyperlink>
      <w:r>
        <w:t xml:space="preserve">. </w:t>
      </w:r>
    </w:p>
    <w:p w14:paraId="5465A7CE" w14:textId="67A0437F" w:rsidR="00FB049F" w:rsidRDefault="008F6E73" w:rsidP="00DB7224">
      <w:pPr>
        <w:pStyle w:val="NormalText"/>
      </w:pPr>
      <w:r>
        <w:t>You can add or remove nominated representatives at any time</w:t>
      </w:r>
      <w:r w:rsidR="00E92CB6">
        <w:t xml:space="preserve">: </w:t>
      </w:r>
      <w:hyperlink r:id="rId15" w:history="1">
        <w:r w:rsidR="00E92CB6" w:rsidRPr="00BB3D13">
          <w:rPr>
            <w:rStyle w:val="Hyperlink"/>
          </w:rPr>
          <w:t>digitalhealth.gov.au/initiatives-and-programs/my-health-record/manage-your-record/privacy-and-access/nominated-representatives</w:t>
        </w:r>
      </w:hyperlink>
      <w:r w:rsidR="00E92CB6">
        <w:t xml:space="preserve">. </w:t>
      </w:r>
    </w:p>
    <w:p w14:paraId="16E3C28B" w14:textId="3F2EC8D2" w:rsidR="001F445A" w:rsidRDefault="001F445A" w:rsidP="00476187">
      <w:pPr>
        <w:pStyle w:val="Header2"/>
      </w:pPr>
      <w:r>
        <w:t xml:space="preserve">Sharing your support plan </w:t>
      </w:r>
      <w:r w:rsidR="007B11E6">
        <w:t>to</w:t>
      </w:r>
      <w:r>
        <w:t xml:space="preserve"> My Health Record</w:t>
      </w:r>
    </w:p>
    <w:p w14:paraId="680CC047" w14:textId="00DAF1BE" w:rsidR="001F445A" w:rsidRPr="00764B73" w:rsidRDefault="001F445A" w:rsidP="001F445A">
      <w:pPr>
        <w:pStyle w:val="Headingtable"/>
      </w:pPr>
      <w:r>
        <w:t xml:space="preserve">How do I share my support plan </w:t>
      </w:r>
      <w:r w:rsidR="007B11E6">
        <w:t>to</w:t>
      </w:r>
      <w:r>
        <w:t xml:space="preserve"> My Health Record?</w:t>
      </w:r>
    </w:p>
    <w:p w14:paraId="4C395B01" w14:textId="4A075B5E" w:rsidR="001F445A" w:rsidRDefault="0003216F" w:rsidP="001F445A">
      <w:pPr>
        <w:pStyle w:val="NormalText"/>
      </w:pPr>
      <w:r>
        <w:t xml:space="preserve">From </w:t>
      </w:r>
      <w:r w:rsidR="003B316E">
        <w:t>9 December</w:t>
      </w:r>
      <w:r>
        <w:t xml:space="preserve"> 2024, w</w:t>
      </w:r>
      <w:r w:rsidR="001F445A">
        <w:t xml:space="preserve">hen you have an </w:t>
      </w:r>
      <w:r w:rsidR="001F445A" w:rsidRPr="00764B73">
        <w:t>aged care assessment</w:t>
      </w:r>
      <w:r w:rsidR="001F445A">
        <w:t xml:space="preserve">, your assessor will ask if you </w:t>
      </w:r>
      <w:r w:rsidR="00795B18">
        <w:t>authorise (</w:t>
      </w:r>
      <w:r w:rsidR="001F445A">
        <w:t>consent</w:t>
      </w:r>
      <w:r w:rsidR="00795B18">
        <w:t>)</w:t>
      </w:r>
      <w:r w:rsidR="001F445A">
        <w:t xml:space="preserve"> to sharing your support plan </w:t>
      </w:r>
      <w:r w:rsidR="007B11E6">
        <w:t>to</w:t>
      </w:r>
      <w:r w:rsidR="001F445A">
        <w:t xml:space="preserve"> your My Health Record.</w:t>
      </w:r>
    </w:p>
    <w:p w14:paraId="66691D0E" w14:textId="1749129F" w:rsidR="00E30ECD" w:rsidRDefault="00E30ECD" w:rsidP="001F445A">
      <w:pPr>
        <w:pStyle w:val="NormalText"/>
      </w:pPr>
      <w:r>
        <w:t>You</w:t>
      </w:r>
      <w:r w:rsidR="002E621A">
        <w:t xml:space="preserve">r decision </w:t>
      </w:r>
      <w:r w:rsidR="009476D7">
        <w:t>to auth</w:t>
      </w:r>
      <w:r w:rsidR="00860B4A">
        <w:t>o</w:t>
      </w:r>
      <w:r w:rsidR="009476D7">
        <w:t>r</w:t>
      </w:r>
      <w:r w:rsidR="00860B4A">
        <w:t>i</w:t>
      </w:r>
      <w:r w:rsidR="009476D7">
        <w:t>se</w:t>
      </w:r>
      <w:r w:rsidR="00860B4A">
        <w:t xml:space="preserve"> </w:t>
      </w:r>
      <w:r w:rsidR="002E621A">
        <w:t>can be withdrawn or changed at any time.</w:t>
      </w:r>
    </w:p>
    <w:p w14:paraId="4F650ED4" w14:textId="695C1FB2" w:rsidR="001F445A" w:rsidRDefault="001F445A" w:rsidP="001F445A">
      <w:pPr>
        <w:pStyle w:val="NormalText"/>
      </w:pPr>
      <w:r w:rsidRPr="004178B6">
        <w:t xml:space="preserve">Support plans created before </w:t>
      </w:r>
      <w:r w:rsidR="003B316E">
        <w:t xml:space="preserve">9 December </w:t>
      </w:r>
      <w:r w:rsidRPr="004178B6">
        <w:t>2024 cannot be made available in My Health Record</w:t>
      </w:r>
      <w:r>
        <w:t>.</w:t>
      </w:r>
    </w:p>
    <w:p w14:paraId="72F6B035" w14:textId="77777777" w:rsidR="001F445A" w:rsidRPr="006D2361" w:rsidRDefault="001F445A" w:rsidP="001F445A">
      <w:pPr>
        <w:pStyle w:val="Headingtable"/>
      </w:pPr>
      <w:r w:rsidRPr="006D2361">
        <w:t>Who can</w:t>
      </w:r>
      <w:r>
        <w:t xml:space="preserve"> </w:t>
      </w:r>
      <w:r w:rsidRPr="006D2361">
        <w:t xml:space="preserve">view my </w:t>
      </w:r>
      <w:r>
        <w:t>s</w:t>
      </w:r>
      <w:r w:rsidRPr="006D2361">
        <w:t xml:space="preserve">upport </w:t>
      </w:r>
      <w:r>
        <w:t>p</w:t>
      </w:r>
      <w:r w:rsidRPr="006D2361">
        <w:t>lan</w:t>
      </w:r>
      <w:r>
        <w:t>?</w:t>
      </w:r>
    </w:p>
    <w:p w14:paraId="7CD2CF3F" w14:textId="77777777" w:rsidR="001F445A" w:rsidRPr="00F60769" w:rsidRDefault="001F445A" w:rsidP="001F445A">
      <w:pPr>
        <w:pStyle w:val="NormalText"/>
        <w:rPr>
          <w:rStyle w:val="normaltextrun"/>
        </w:rPr>
      </w:pPr>
      <w:r w:rsidRPr="00F60769">
        <w:rPr>
          <w:rStyle w:val="normaltextrun"/>
          <w:b/>
          <w:bCs/>
        </w:rPr>
        <w:t>In My Aged Care:</w:t>
      </w:r>
      <w:r w:rsidRPr="00F60769">
        <w:rPr>
          <w:rStyle w:val="normaltextrun"/>
        </w:rPr>
        <w:t xml:space="preserve"> Your aged care service providers can view your support plan in the My Aged Care service and support portal</w:t>
      </w:r>
      <w:r w:rsidRPr="00F60769">
        <w:t xml:space="preserve">. </w:t>
      </w:r>
      <w:r w:rsidRPr="00F60769">
        <w:rPr>
          <w:rStyle w:val="normaltextrun"/>
          <w:rFonts w:eastAsiaTheme="majorEastAsia"/>
        </w:rPr>
        <w:t>You and your representatives can view details of your support plan in your My Aged Care online account.</w:t>
      </w:r>
    </w:p>
    <w:p w14:paraId="3E65969A" w14:textId="3870F3AB" w:rsidR="001F445A" w:rsidRDefault="001F445A" w:rsidP="001F445A">
      <w:pPr>
        <w:pStyle w:val="NormalText"/>
      </w:pPr>
      <w:r w:rsidRPr="00F60769">
        <w:rPr>
          <w:rStyle w:val="normaltextrun"/>
          <w:b/>
          <w:bCs/>
        </w:rPr>
        <w:t>In My Health Record:</w:t>
      </w:r>
      <w:r w:rsidRPr="00F60769">
        <w:rPr>
          <w:rStyle w:val="normaltextrun"/>
        </w:rPr>
        <w:t xml:space="preserve"> </w:t>
      </w:r>
      <w:r w:rsidR="00C224C7">
        <w:rPr>
          <w:rStyle w:val="normaltextrun"/>
        </w:rPr>
        <w:t xml:space="preserve">If you have </w:t>
      </w:r>
      <w:r w:rsidR="00E92059">
        <w:rPr>
          <w:rStyle w:val="normaltextrun"/>
        </w:rPr>
        <w:t>authorised</w:t>
      </w:r>
      <w:r w:rsidR="00FC03FE">
        <w:rPr>
          <w:rStyle w:val="normaltextrun"/>
        </w:rPr>
        <w:t xml:space="preserve"> having your support plan shared with My Health Record, y</w:t>
      </w:r>
      <w:r>
        <w:rPr>
          <w:rStyle w:val="normaltextrun"/>
        </w:rPr>
        <w:t xml:space="preserve">our doctors and other authorised health professionals can view your support plan in My Health Record. </w:t>
      </w:r>
      <w:r w:rsidRPr="00F60769">
        <w:t xml:space="preserve">You and your representatives will also be able to </w:t>
      </w:r>
      <w:r>
        <w:t>view</w:t>
      </w:r>
      <w:r w:rsidRPr="00F60769">
        <w:t xml:space="preserve"> </w:t>
      </w:r>
      <w:r>
        <w:t>your</w:t>
      </w:r>
      <w:r w:rsidRPr="00F60769">
        <w:t xml:space="preserve"> support plan in your </w:t>
      </w:r>
      <w:r>
        <w:rPr>
          <w:rStyle w:val="normaltextrun"/>
        </w:rPr>
        <w:t>My Health Record</w:t>
      </w:r>
      <w:r w:rsidRPr="00F60769">
        <w:t>.</w:t>
      </w:r>
    </w:p>
    <w:p w14:paraId="6F0D2429" w14:textId="3A34C6E9" w:rsidR="00BB5143" w:rsidRPr="006D7DBF" w:rsidRDefault="00BB5143" w:rsidP="00BB5143">
      <w:pPr>
        <w:pStyle w:val="Headingtable"/>
      </w:pPr>
      <w:r w:rsidRPr="006D7DBF">
        <w:t xml:space="preserve">What is the benefit </w:t>
      </w:r>
      <w:r>
        <w:t>of</w:t>
      </w:r>
      <w:r w:rsidRPr="006D7DBF">
        <w:t xml:space="preserve"> sharing my support plan </w:t>
      </w:r>
      <w:r w:rsidR="007B11E6">
        <w:t>to</w:t>
      </w:r>
      <w:r w:rsidR="00E853B3" w:rsidRPr="006D7DBF">
        <w:t xml:space="preserve"> </w:t>
      </w:r>
      <w:r w:rsidRPr="006D7DBF">
        <w:t>My Health Record?</w:t>
      </w:r>
    </w:p>
    <w:p w14:paraId="027E99C6" w14:textId="403A9DB6" w:rsidR="005C6070" w:rsidRPr="00476187" w:rsidRDefault="005C6070" w:rsidP="00E95383">
      <w:pPr>
        <w:pStyle w:val="NormalText"/>
        <w:rPr>
          <w:rStyle w:val="normaltextrun"/>
        </w:rPr>
      </w:pPr>
      <w:r w:rsidRPr="00476187">
        <w:rPr>
          <w:rStyle w:val="normaltextrun"/>
        </w:rPr>
        <w:t xml:space="preserve">Sharing your support plan </w:t>
      </w:r>
      <w:r w:rsidR="00486F27">
        <w:rPr>
          <w:rStyle w:val="normaltextrun"/>
        </w:rPr>
        <w:t>to</w:t>
      </w:r>
      <w:r w:rsidR="00BD7BA7" w:rsidRPr="00476187">
        <w:rPr>
          <w:rStyle w:val="normaltextrun"/>
        </w:rPr>
        <w:t xml:space="preserve"> </w:t>
      </w:r>
      <w:r w:rsidRPr="00476187">
        <w:rPr>
          <w:rStyle w:val="normaltextrun"/>
        </w:rPr>
        <w:t xml:space="preserve">My Health Record will give healthcare professionals a better </w:t>
      </w:r>
      <w:r w:rsidR="00BD7BA7">
        <w:rPr>
          <w:rStyle w:val="normaltextrun"/>
        </w:rPr>
        <w:t>understanding</w:t>
      </w:r>
      <w:r w:rsidR="00BD7BA7" w:rsidRPr="00476187">
        <w:rPr>
          <w:rStyle w:val="normaltextrun"/>
        </w:rPr>
        <w:t xml:space="preserve"> </w:t>
      </w:r>
      <w:r w:rsidRPr="00476187">
        <w:rPr>
          <w:rStyle w:val="normaltextrun"/>
        </w:rPr>
        <w:t xml:space="preserve">of your current aged care needs. </w:t>
      </w:r>
      <w:r w:rsidR="00BD7BA7">
        <w:rPr>
          <w:rStyle w:val="normaltextrun"/>
        </w:rPr>
        <w:t>I</w:t>
      </w:r>
      <w:r w:rsidRPr="00476187">
        <w:rPr>
          <w:rStyle w:val="normaltextrun"/>
        </w:rPr>
        <w:t>t will help them to provide you with the most appropriate care, make informed decisions</w:t>
      </w:r>
      <w:r w:rsidR="00D43318">
        <w:rPr>
          <w:rStyle w:val="normaltextrun"/>
        </w:rPr>
        <w:t>,</w:t>
      </w:r>
      <w:r w:rsidRPr="00476187">
        <w:rPr>
          <w:rStyle w:val="normaltextrun"/>
        </w:rPr>
        <w:t xml:space="preserve"> and plan for your future health care.</w:t>
      </w:r>
    </w:p>
    <w:p w14:paraId="7AD858C9" w14:textId="52052657" w:rsidR="00BB5143" w:rsidRPr="006D7DBF" w:rsidRDefault="00CC40C5" w:rsidP="00BB5143">
      <w:pPr>
        <w:pStyle w:val="Headingtable"/>
      </w:pPr>
      <w:bookmarkStart w:id="1" w:name="_Toc166150607"/>
      <w:r>
        <w:rPr>
          <w:rStyle w:val="normaltextrun"/>
        </w:rPr>
        <w:t>How do I</w:t>
      </w:r>
      <w:r w:rsidR="00BB5143" w:rsidRPr="2BEDA993">
        <w:t xml:space="preserve"> withdraw</w:t>
      </w:r>
      <w:r w:rsidR="00E054F3">
        <w:t xml:space="preserve"> my authorisation</w:t>
      </w:r>
      <w:r w:rsidR="00BB5143" w:rsidRPr="2BEDA993">
        <w:t xml:space="preserve"> </w:t>
      </w:r>
      <w:r w:rsidR="00E054F3">
        <w:t>(</w:t>
      </w:r>
      <w:r w:rsidR="00BB5143" w:rsidRPr="2BEDA993">
        <w:t>consent</w:t>
      </w:r>
      <w:r w:rsidR="00E054F3">
        <w:t>)</w:t>
      </w:r>
      <w:r>
        <w:t xml:space="preserve"> to </w:t>
      </w:r>
      <w:r w:rsidR="00DC4A68">
        <w:t>share</w:t>
      </w:r>
      <w:r>
        <w:t xml:space="preserve"> my support plan </w:t>
      </w:r>
      <w:r w:rsidR="00955EF7">
        <w:t>to</w:t>
      </w:r>
      <w:r>
        <w:t xml:space="preserve"> My Health Record?</w:t>
      </w:r>
    </w:p>
    <w:p w14:paraId="62C28740" w14:textId="501D1448" w:rsidR="00CC40C5" w:rsidRDefault="00C851C6" w:rsidP="00CC40C5">
      <w:pPr>
        <w:pStyle w:val="NormalText"/>
        <w:rPr>
          <w:rStyle w:val="normaltextrun"/>
        </w:rPr>
      </w:pPr>
      <w:r>
        <w:rPr>
          <w:rStyle w:val="normaltextrun"/>
        </w:rPr>
        <w:t>C</w:t>
      </w:r>
      <w:r w:rsidR="00904F61" w:rsidRPr="00476187">
        <w:rPr>
          <w:rStyle w:val="normaltextrun"/>
        </w:rPr>
        <w:t xml:space="preserve">all the </w:t>
      </w:r>
      <w:r w:rsidR="00904F61" w:rsidRPr="00476187">
        <w:rPr>
          <w:rStyle w:val="normaltextrun"/>
          <w:b/>
          <w:bCs/>
        </w:rPr>
        <w:t xml:space="preserve">My Aged Care </w:t>
      </w:r>
      <w:r>
        <w:rPr>
          <w:rStyle w:val="normaltextrun"/>
          <w:b/>
          <w:bCs/>
        </w:rPr>
        <w:t>c</w:t>
      </w:r>
      <w:r w:rsidR="00904F61" w:rsidRPr="00476187">
        <w:rPr>
          <w:rStyle w:val="normaltextrun"/>
          <w:b/>
          <w:bCs/>
        </w:rPr>
        <w:t xml:space="preserve">ontact </w:t>
      </w:r>
      <w:r>
        <w:rPr>
          <w:rStyle w:val="normaltextrun"/>
          <w:b/>
          <w:bCs/>
        </w:rPr>
        <w:t>c</w:t>
      </w:r>
      <w:r w:rsidR="00904F61" w:rsidRPr="00476187">
        <w:rPr>
          <w:rStyle w:val="normaltextrun"/>
          <w:b/>
          <w:bCs/>
        </w:rPr>
        <w:t>entre: 1800 200 422</w:t>
      </w:r>
      <w:r w:rsidR="00904F61" w:rsidRPr="00476187">
        <w:rPr>
          <w:rStyle w:val="normaltextrun"/>
        </w:rPr>
        <w:t xml:space="preserve"> (Monday to Friday, 8 am to 8 pm, and Saturday, 10 am to 2 pm). </w:t>
      </w:r>
    </w:p>
    <w:p w14:paraId="43D324C6" w14:textId="6040B0EC" w:rsidR="00904F61" w:rsidRPr="00476187" w:rsidRDefault="003E3B8D" w:rsidP="00CC40C5">
      <w:pPr>
        <w:pStyle w:val="NormalText"/>
        <w:rPr>
          <w:rStyle w:val="normaltextrun"/>
        </w:rPr>
      </w:pPr>
      <w:r>
        <w:rPr>
          <w:rStyle w:val="normaltextrun"/>
        </w:rPr>
        <w:t xml:space="preserve">Withdrawing </w:t>
      </w:r>
      <w:r w:rsidR="00E054F3">
        <w:rPr>
          <w:rStyle w:val="normaltextrun"/>
        </w:rPr>
        <w:t>authorisation</w:t>
      </w:r>
      <w:r w:rsidR="0009403D">
        <w:rPr>
          <w:rStyle w:val="normaltextrun"/>
        </w:rPr>
        <w:t xml:space="preserve"> </w:t>
      </w:r>
      <w:r>
        <w:rPr>
          <w:rStyle w:val="normaltextrun"/>
        </w:rPr>
        <w:t xml:space="preserve"> to share your support plan means that nobody</w:t>
      </w:r>
      <w:r w:rsidR="007B6DBE">
        <w:rPr>
          <w:rStyle w:val="normaltextrun"/>
        </w:rPr>
        <w:t xml:space="preserve"> </w:t>
      </w:r>
      <w:r w:rsidR="00AC5D1E">
        <w:rPr>
          <w:rStyle w:val="normaltextrun"/>
        </w:rPr>
        <w:t>can</w:t>
      </w:r>
      <w:r w:rsidR="007B6DBE">
        <w:rPr>
          <w:rStyle w:val="normaltextrun"/>
        </w:rPr>
        <w:t xml:space="preserve"> access it from My Health Record</w:t>
      </w:r>
      <w:r w:rsidR="00904F61" w:rsidRPr="00476187">
        <w:rPr>
          <w:rStyle w:val="normaltextrun"/>
        </w:rPr>
        <w:t>.</w:t>
      </w:r>
    </w:p>
    <w:p w14:paraId="14BE0304" w14:textId="77777777" w:rsidR="00411F3D" w:rsidRDefault="00411F3D">
      <w:pPr>
        <w:spacing w:before="0" w:after="0" w:line="240" w:lineRule="auto"/>
        <w:rPr>
          <w:rFonts w:eastAsiaTheme="majorEastAsia" w:cstheme="majorBidi"/>
          <w:b/>
          <w:bCs/>
          <w:color w:val="1E1544" w:themeColor="text1"/>
        </w:rPr>
      </w:pPr>
      <w:r>
        <w:br w:type="page"/>
      </w:r>
    </w:p>
    <w:p w14:paraId="7A2C70BF" w14:textId="2CD04AB7" w:rsidR="00BB5143" w:rsidRPr="006D7DBF" w:rsidRDefault="00DC4A68" w:rsidP="00BB5143">
      <w:pPr>
        <w:pStyle w:val="Headingtable"/>
      </w:pPr>
      <w:r>
        <w:lastRenderedPageBreak/>
        <w:t xml:space="preserve">How do I give </w:t>
      </w:r>
      <w:r w:rsidR="00775D7E">
        <w:t>my authorisation (consent)</w:t>
      </w:r>
      <w:r>
        <w:t xml:space="preserve"> to share my support plan </w:t>
      </w:r>
      <w:r w:rsidR="00955EF7">
        <w:t>to</w:t>
      </w:r>
      <w:r>
        <w:t xml:space="preserve"> My Health Record?</w:t>
      </w:r>
    </w:p>
    <w:p w14:paraId="0B40EA37" w14:textId="1F282504" w:rsidR="00DC4A68" w:rsidRPr="00476187" w:rsidRDefault="00DC4A68" w:rsidP="001D2565">
      <w:pPr>
        <w:pStyle w:val="NormalText"/>
        <w:rPr>
          <w:rStyle w:val="normaltextrun"/>
        </w:rPr>
      </w:pPr>
      <w:r w:rsidRPr="00476187">
        <w:rPr>
          <w:rStyle w:val="normaltextrun"/>
        </w:rPr>
        <w:t xml:space="preserve">If you did not </w:t>
      </w:r>
      <w:r w:rsidR="00EF7C16">
        <w:rPr>
          <w:rStyle w:val="normaltextrun"/>
        </w:rPr>
        <w:t>authorise</w:t>
      </w:r>
      <w:r w:rsidR="00EF7C16" w:rsidRPr="00476187">
        <w:rPr>
          <w:rStyle w:val="normaltextrun"/>
        </w:rPr>
        <w:t xml:space="preserve"> </w:t>
      </w:r>
      <w:r w:rsidRPr="00476187">
        <w:rPr>
          <w:rStyle w:val="normaltextrun"/>
        </w:rPr>
        <w:t>sharing your support plan</w:t>
      </w:r>
      <w:r w:rsidR="00955EF7">
        <w:rPr>
          <w:rStyle w:val="normaltextrun"/>
        </w:rPr>
        <w:t xml:space="preserve"> to</w:t>
      </w:r>
      <w:r w:rsidRPr="00476187">
        <w:rPr>
          <w:rStyle w:val="normaltextrun"/>
        </w:rPr>
        <w:t xml:space="preserve"> My Health Record during your aged care needs assessment, you can change you</w:t>
      </w:r>
      <w:r w:rsidR="000738C8">
        <w:rPr>
          <w:rStyle w:val="normaltextrun"/>
        </w:rPr>
        <w:t>r</w:t>
      </w:r>
      <w:r w:rsidRPr="00476187">
        <w:rPr>
          <w:rStyle w:val="normaltextrun"/>
        </w:rPr>
        <w:t xml:space="preserve"> mind at any time.</w:t>
      </w:r>
    </w:p>
    <w:p w14:paraId="61DE593F" w14:textId="148E0244" w:rsidR="001D2565" w:rsidRDefault="001D2565" w:rsidP="001D2565">
      <w:pPr>
        <w:pStyle w:val="NormalText"/>
        <w:rPr>
          <w:rStyle w:val="normaltextrun"/>
        </w:rPr>
      </w:pPr>
      <w:r w:rsidRPr="00476187">
        <w:rPr>
          <w:rStyle w:val="normaltextrun"/>
        </w:rPr>
        <w:t>C</w:t>
      </w:r>
      <w:r w:rsidR="00894C33" w:rsidRPr="00476187">
        <w:rPr>
          <w:rStyle w:val="normaltextrun"/>
        </w:rPr>
        <w:t xml:space="preserve">all the </w:t>
      </w:r>
      <w:r w:rsidR="00894C33" w:rsidRPr="00476187">
        <w:rPr>
          <w:rStyle w:val="normaltextrun"/>
          <w:b/>
          <w:bCs/>
        </w:rPr>
        <w:t xml:space="preserve">My Aged Care </w:t>
      </w:r>
      <w:r>
        <w:rPr>
          <w:rStyle w:val="normaltextrun"/>
          <w:b/>
          <w:bCs/>
        </w:rPr>
        <w:t>c</w:t>
      </w:r>
      <w:r w:rsidR="00894C33" w:rsidRPr="00476187">
        <w:rPr>
          <w:rStyle w:val="normaltextrun"/>
          <w:b/>
          <w:bCs/>
        </w:rPr>
        <w:t xml:space="preserve">ontact </w:t>
      </w:r>
      <w:r>
        <w:rPr>
          <w:rStyle w:val="normaltextrun"/>
          <w:b/>
          <w:bCs/>
        </w:rPr>
        <w:t>c</w:t>
      </w:r>
      <w:r w:rsidR="00894C33" w:rsidRPr="00476187">
        <w:rPr>
          <w:rStyle w:val="normaltextrun"/>
          <w:b/>
          <w:bCs/>
        </w:rPr>
        <w:t>entre: 1800 200 422</w:t>
      </w:r>
      <w:r w:rsidR="00894C33" w:rsidRPr="00476187">
        <w:rPr>
          <w:rStyle w:val="normaltextrun"/>
        </w:rPr>
        <w:t xml:space="preserve"> (Monday to Friday, 8 am to 8 pm, and Saturday, 10 am to 2 pm). </w:t>
      </w:r>
    </w:p>
    <w:p w14:paraId="70D65F9D" w14:textId="0F2D90D1" w:rsidR="00BB5143" w:rsidRPr="00292169" w:rsidRDefault="00BB5143" w:rsidP="00BB5143">
      <w:pPr>
        <w:pStyle w:val="Headingtable"/>
      </w:pPr>
      <w:r w:rsidRPr="006D7DBF">
        <w:t>Can I print the support plan from My Aged Care</w:t>
      </w:r>
      <w:r>
        <w:t xml:space="preserve"> </w:t>
      </w:r>
      <w:r w:rsidRPr="00977603">
        <w:t>online account</w:t>
      </w:r>
      <w:r w:rsidR="00493E3B">
        <w:t xml:space="preserve"> and </w:t>
      </w:r>
      <w:r w:rsidRPr="000D708B">
        <w:t>My Health Record?</w:t>
      </w:r>
    </w:p>
    <w:p w14:paraId="6B1EFDA6" w14:textId="77777777" w:rsidR="00BB5143" w:rsidRPr="007813B3" w:rsidRDefault="00BB5143" w:rsidP="007813B3">
      <w:pPr>
        <w:pStyle w:val="NormalText"/>
        <w:rPr>
          <w:rStyle w:val="normaltextrun"/>
        </w:rPr>
      </w:pPr>
      <w:r w:rsidRPr="007813B3">
        <w:rPr>
          <w:rStyle w:val="normaltextrun"/>
        </w:rPr>
        <w:t xml:space="preserve">Yes. </w:t>
      </w:r>
    </w:p>
    <w:p w14:paraId="1EF5ADA3" w14:textId="31505C58" w:rsidR="00BB5143" w:rsidRPr="00B21BF0" w:rsidRDefault="001C3FE4" w:rsidP="00BB5143">
      <w:pPr>
        <w:pStyle w:val="Headingtable"/>
      </w:pPr>
      <w:r>
        <w:t xml:space="preserve">How is </w:t>
      </w:r>
      <w:r w:rsidR="00735A87">
        <w:t xml:space="preserve">my </w:t>
      </w:r>
      <w:r>
        <w:t>privacy managed?</w:t>
      </w:r>
    </w:p>
    <w:p w14:paraId="0263B94F" w14:textId="7E49C5C2" w:rsidR="009F204D" w:rsidRPr="007813B3" w:rsidRDefault="00BB5143" w:rsidP="00493E3B">
      <w:pPr>
        <w:pStyle w:val="NormalText"/>
        <w:rPr>
          <w:rStyle w:val="normaltextrun"/>
        </w:rPr>
      </w:pPr>
      <w:r w:rsidRPr="00493E3B">
        <w:rPr>
          <w:rStyle w:val="normaltextrun"/>
        </w:rPr>
        <w:t xml:space="preserve">My Health Record is a safe and secure system, and you are in control of it. </w:t>
      </w:r>
    </w:p>
    <w:p w14:paraId="75DE741E" w14:textId="77777777" w:rsidR="009F204D" w:rsidRPr="009F204D" w:rsidRDefault="009F204D" w:rsidP="009F204D">
      <w:pPr>
        <w:pStyle w:val="NormalText"/>
        <w:rPr>
          <w:rStyle w:val="normaltextrun"/>
          <w:rFonts w:cs="Arial"/>
          <w:szCs w:val="24"/>
        </w:rPr>
      </w:pPr>
      <w:r w:rsidRPr="009F204D">
        <w:rPr>
          <w:rStyle w:val="normaltextrun"/>
          <w:rFonts w:cs="Arial"/>
          <w:szCs w:val="24"/>
        </w:rPr>
        <w:t>Read the updated privacy policies to understand how your personal information is managed by My Aged Care and My Health Record:</w:t>
      </w:r>
    </w:p>
    <w:p w14:paraId="72199E4D" w14:textId="347D0E6D" w:rsidR="009F204D" w:rsidRPr="009F204D" w:rsidRDefault="009F204D" w:rsidP="00476187">
      <w:pPr>
        <w:pStyle w:val="NormalText"/>
        <w:numPr>
          <w:ilvl w:val="0"/>
          <w:numId w:val="43"/>
        </w:numPr>
        <w:rPr>
          <w:rStyle w:val="normaltextrun"/>
          <w:rFonts w:cs="Arial"/>
          <w:szCs w:val="24"/>
        </w:rPr>
      </w:pPr>
      <w:r w:rsidRPr="009F204D">
        <w:rPr>
          <w:rStyle w:val="normaltextrun"/>
          <w:rFonts w:cs="Arial"/>
          <w:szCs w:val="24"/>
        </w:rPr>
        <w:t>My Aged Care privacy policy</w:t>
      </w:r>
      <w:r>
        <w:rPr>
          <w:rStyle w:val="normaltextrun"/>
          <w:rFonts w:cs="Arial"/>
          <w:szCs w:val="24"/>
        </w:rPr>
        <w:t>:</w:t>
      </w:r>
      <w:r w:rsidR="00860B28" w:rsidRPr="00860B28">
        <w:t xml:space="preserve"> </w:t>
      </w:r>
      <w:hyperlink r:id="rId16" w:history="1">
        <w:r w:rsidR="00860B28" w:rsidRPr="00BB3D13">
          <w:rPr>
            <w:rStyle w:val="Hyperlink"/>
            <w:rFonts w:cs="Arial"/>
            <w:szCs w:val="24"/>
          </w:rPr>
          <w:t>myagedcare.gov.au/privacy</w:t>
        </w:r>
      </w:hyperlink>
      <w:r w:rsidR="00860B28">
        <w:rPr>
          <w:rStyle w:val="normaltextrun"/>
          <w:rFonts w:cs="Arial"/>
          <w:szCs w:val="24"/>
        </w:rPr>
        <w:t xml:space="preserve"> </w:t>
      </w:r>
      <w:r>
        <w:rPr>
          <w:rStyle w:val="normaltextrun"/>
          <w:rFonts w:cs="Arial"/>
          <w:szCs w:val="24"/>
        </w:rPr>
        <w:t xml:space="preserve"> </w:t>
      </w:r>
    </w:p>
    <w:p w14:paraId="3E43BE7D" w14:textId="52DFFE0D" w:rsidR="00BB5143" w:rsidRPr="007813B3" w:rsidRDefault="009F204D" w:rsidP="00476187">
      <w:pPr>
        <w:pStyle w:val="NormalText"/>
        <w:numPr>
          <w:ilvl w:val="0"/>
          <w:numId w:val="43"/>
        </w:numPr>
        <w:rPr>
          <w:rStyle w:val="normaltextrun"/>
          <w:rFonts w:cs="Arial"/>
          <w:szCs w:val="24"/>
        </w:rPr>
      </w:pPr>
      <w:r w:rsidRPr="009F204D">
        <w:rPr>
          <w:rStyle w:val="normaltextrun"/>
          <w:rFonts w:cs="Arial"/>
          <w:szCs w:val="24"/>
        </w:rPr>
        <w:t>My Health Record privacy policy</w:t>
      </w:r>
      <w:r>
        <w:rPr>
          <w:rStyle w:val="normaltextrun"/>
          <w:rFonts w:cs="Arial"/>
          <w:szCs w:val="24"/>
        </w:rPr>
        <w:t xml:space="preserve">: </w:t>
      </w:r>
      <w:hyperlink r:id="rId17" w:anchor="mhr-privacy-policy" w:history="1">
        <w:r w:rsidR="00735A87" w:rsidRPr="00735A87">
          <w:rPr>
            <w:rStyle w:val="Hyperlink"/>
            <w:rFonts w:cs="Arial"/>
            <w:szCs w:val="24"/>
          </w:rPr>
          <w:t>www.digitalhealth.gov.au/about-us/policies-privacy-and-reporting/privacy-policy#mhr-privacy-policy</w:t>
        </w:r>
      </w:hyperlink>
      <w:r w:rsidRPr="009F204D">
        <w:rPr>
          <w:rStyle w:val="normaltextrun"/>
          <w:rFonts w:cs="Arial"/>
          <w:szCs w:val="24"/>
        </w:rPr>
        <w:t>.</w:t>
      </w:r>
    </w:p>
    <w:p w14:paraId="4F70CC32" w14:textId="31640F78" w:rsidR="00BB5143" w:rsidRPr="00292169" w:rsidRDefault="00BB5143" w:rsidP="00BB5143">
      <w:pPr>
        <w:pStyle w:val="Header2"/>
        <w:rPr>
          <w:rStyle w:val="normaltextrun"/>
          <w:rFonts w:cs="Arial"/>
          <w:b w:val="0"/>
          <w:bCs w:val="0"/>
          <w:color w:val="auto"/>
          <w:sz w:val="22"/>
          <w:szCs w:val="22"/>
        </w:rPr>
      </w:pPr>
      <w:r>
        <w:rPr>
          <w:rStyle w:val="normaltextrun"/>
        </w:rPr>
        <w:t>Other</w:t>
      </w:r>
    </w:p>
    <w:p w14:paraId="72A0583B" w14:textId="0FCA5EAB" w:rsidR="00B30224" w:rsidRDefault="002676A6" w:rsidP="00BB5143">
      <w:pPr>
        <w:pStyle w:val="Headingtable"/>
      </w:pPr>
      <w:r>
        <w:t>Why are My Aged Care support plans being made available in My Health Record?</w:t>
      </w:r>
    </w:p>
    <w:p w14:paraId="68E4819C" w14:textId="3034B4E0" w:rsidR="00730A22" w:rsidRDefault="001C75DA" w:rsidP="00730A22">
      <w:pPr>
        <w:pStyle w:val="NormalText"/>
      </w:pPr>
      <w:r>
        <w:t xml:space="preserve">The </w:t>
      </w:r>
      <w:r w:rsidR="00730A22">
        <w:t>Royal Commision into Aged Care Quality and Safety</w:t>
      </w:r>
      <w:r>
        <w:t xml:space="preserve"> made recommendations for developing information technology systems to enable better services for older people. In res</w:t>
      </w:r>
      <w:r w:rsidR="00461266">
        <w:t>p</w:t>
      </w:r>
      <w:r>
        <w:t xml:space="preserve">onse, the Minister for Health and Aged </w:t>
      </w:r>
      <w:r w:rsidR="00433BBB">
        <w:t>C</w:t>
      </w:r>
      <w:r>
        <w:t xml:space="preserve">are </w:t>
      </w:r>
      <w:r w:rsidR="00787A4B" w:rsidRPr="00787A4B">
        <w:t>launched the Aged Care Data and Digital Strategy 2024-2029 in July 2024.</w:t>
      </w:r>
      <w:r w:rsidR="00787A4B">
        <w:t xml:space="preserve"> This includes </w:t>
      </w:r>
      <w:r>
        <w:t xml:space="preserve">the integration of My Aged Care with My Health Record. </w:t>
      </w:r>
    </w:p>
    <w:p w14:paraId="2C4900A5" w14:textId="1CFF1A80" w:rsidR="00EC7846" w:rsidRDefault="00EC7846" w:rsidP="00476187">
      <w:pPr>
        <w:pStyle w:val="NormalText"/>
      </w:pPr>
      <w:r w:rsidRPr="00EC7846">
        <w:t>The Department of Health and Aged Care is working closely with the Australian Digital Health Agency and Services Australia to integrate My Aged Care with My Health Record.</w:t>
      </w:r>
    </w:p>
    <w:p w14:paraId="35566DEF" w14:textId="3DA80A4F" w:rsidR="00BB5143" w:rsidRPr="00292169" w:rsidRDefault="00BB5143" w:rsidP="00BB5143">
      <w:pPr>
        <w:pStyle w:val="Headingtable"/>
      </w:pPr>
      <w:r w:rsidRPr="00292169">
        <w:t>What is the</w:t>
      </w:r>
      <w:r>
        <w:t xml:space="preserve"> connection</w:t>
      </w:r>
      <w:r w:rsidRPr="00292169">
        <w:t xml:space="preserve"> between </w:t>
      </w:r>
      <w:r>
        <w:t xml:space="preserve">Australian </w:t>
      </w:r>
      <w:r w:rsidRPr="00292169">
        <w:t>Digital Health Agency and MyGov?</w:t>
      </w:r>
    </w:p>
    <w:p w14:paraId="4FC44683" w14:textId="6A927FC0" w:rsidR="00BB5143" w:rsidRPr="00B34D6D" w:rsidRDefault="00BB5143" w:rsidP="00B34D6D">
      <w:pPr>
        <w:pStyle w:val="NormalText"/>
        <w:rPr>
          <w:rStyle w:val="normaltextrun"/>
        </w:rPr>
      </w:pPr>
      <w:r w:rsidRPr="00B34D6D">
        <w:rPr>
          <w:rStyle w:val="normaltextrun"/>
        </w:rPr>
        <w:t>Australian Digital Health Agency is the government agency</w:t>
      </w:r>
      <w:r w:rsidR="00CC5734">
        <w:rPr>
          <w:rStyle w:val="normaltextrun"/>
        </w:rPr>
        <w:t xml:space="preserve"> </w:t>
      </w:r>
      <w:r w:rsidRPr="00B34D6D">
        <w:rPr>
          <w:rStyle w:val="normaltextrun"/>
        </w:rPr>
        <w:t xml:space="preserve">that manages My Health Record. </w:t>
      </w:r>
    </w:p>
    <w:p w14:paraId="37D1DD84" w14:textId="6144B12D" w:rsidR="00BB5143" w:rsidRPr="00B34D6D" w:rsidRDefault="00BB5143" w:rsidP="00B34D6D">
      <w:pPr>
        <w:pStyle w:val="NormalText"/>
        <w:rPr>
          <w:rStyle w:val="normaltextrun"/>
        </w:rPr>
      </w:pPr>
      <w:hyperlink r:id="rId18" w:history="1">
        <w:r w:rsidRPr="00B34D6D">
          <w:rPr>
            <w:rStyle w:val="normaltextrun"/>
          </w:rPr>
          <w:t>MyGov</w:t>
        </w:r>
      </w:hyperlink>
      <w:r w:rsidRPr="00B34D6D">
        <w:rPr>
          <w:rStyle w:val="normaltextrun"/>
        </w:rPr>
        <w:t xml:space="preserve"> is the government services online portal through which you securely log on to your My Health Record </w:t>
      </w:r>
      <w:r w:rsidR="00074AF4">
        <w:rPr>
          <w:rStyle w:val="normaltextrun"/>
        </w:rPr>
        <w:t xml:space="preserve">and </w:t>
      </w:r>
      <w:r w:rsidRPr="00B34D6D">
        <w:rPr>
          <w:rStyle w:val="normaltextrun"/>
        </w:rPr>
        <w:t xml:space="preserve">other </w:t>
      </w:r>
      <w:r w:rsidR="00074AF4" w:rsidRPr="00476187">
        <w:t>key government services</w:t>
      </w:r>
      <w:r w:rsidRPr="00B34D6D">
        <w:rPr>
          <w:rStyle w:val="normaltextrun"/>
        </w:rPr>
        <w:t xml:space="preserve"> such as Medicare</w:t>
      </w:r>
      <w:r w:rsidR="00074AF4">
        <w:rPr>
          <w:rStyle w:val="normaltextrun"/>
        </w:rPr>
        <w:t xml:space="preserve"> and </w:t>
      </w:r>
      <w:r w:rsidRPr="00B34D6D">
        <w:rPr>
          <w:rStyle w:val="normaltextrun"/>
        </w:rPr>
        <w:t>Centrelink.</w:t>
      </w:r>
    </w:p>
    <w:p w14:paraId="092BE733" w14:textId="0D4D4B61" w:rsidR="00BB5143" w:rsidRPr="00B34D6D" w:rsidRDefault="00BB5143" w:rsidP="00B34D6D">
      <w:pPr>
        <w:pStyle w:val="NormalText"/>
        <w:rPr>
          <w:rStyle w:val="normaltextrun"/>
        </w:rPr>
      </w:pPr>
      <w:r w:rsidRPr="00B34D6D">
        <w:rPr>
          <w:rStyle w:val="normaltextrun"/>
        </w:rPr>
        <w:t xml:space="preserve">You can sign in to your My Health Record through the MyGov website: </w:t>
      </w:r>
      <w:hyperlink r:id="rId19" w:history="1">
        <w:r w:rsidR="00DE620D" w:rsidRPr="00BB3D13">
          <w:rPr>
            <w:rStyle w:val="Hyperlink"/>
          </w:rPr>
          <w:t>my.gov.au</w:t>
        </w:r>
      </w:hyperlink>
      <w:r w:rsidRPr="00B34D6D">
        <w:t>.</w:t>
      </w:r>
      <w:r w:rsidRPr="00B34D6D">
        <w:rPr>
          <w:rStyle w:val="normaltextrun"/>
        </w:rPr>
        <w:t xml:space="preserve"> </w:t>
      </w:r>
    </w:p>
    <w:p w14:paraId="08E3BED4" w14:textId="77777777" w:rsidR="00411F3D" w:rsidRDefault="00411F3D">
      <w:pPr>
        <w:spacing w:before="0" w:after="0" w:line="240" w:lineRule="auto"/>
        <w:rPr>
          <w:rFonts w:eastAsia="Times New Roman"/>
          <w:b/>
          <w:bCs/>
          <w:noProof/>
          <w:color w:val="1E1644"/>
          <w:sz w:val="32"/>
          <w:szCs w:val="28"/>
          <w:shd w:val="clear" w:color="auto" w:fill="FFFFFF"/>
          <w:lang w:eastAsia="en-GB"/>
        </w:rPr>
      </w:pPr>
      <w:r>
        <w:br w:type="page"/>
      </w:r>
    </w:p>
    <w:p w14:paraId="3E795FE8" w14:textId="5F6A3799" w:rsidR="00BB5143" w:rsidRPr="00977603" w:rsidRDefault="004337CE" w:rsidP="00BB5143">
      <w:pPr>
        <w:pStyle w:val="Header2"/>
      </w:pPr>
      <w:r>
        <w:lastRenderedPageBreak/>
        <w:t>For</w:t>
      </w:r>
      <w:r w:rsidR="007151FD">
        <w:t xml:space="preserve"> assistance</w:t>
      </w:r>
    </w:p>
    <w:p w14:paraId="516129A9" w14:textId="1CA7B2EB" w:rsidR="00BB5143" w:rsidRPr="00B34D6D" w:rsidRDefault="00BB5143" w:rsidP="00B34D6D">
      <w:pPr>
        <w:pStyle w:val="NormalText"/>
        <w:numPr>
          <w:ilvl w:val="0"/>
          <w:numId w:val="36"/>
        </w:numPr>
        <w:rPr>
          <w:rStyle w:val="normaltextrun"/>
        </w:rPr>
      </w:pPr>
      <w:r w:rsidRPr="00B34D6D">
        <w:rPr>
          <w:rStyle w:val="normaltextrun"/>
          <w:b/>
          <w:bCs/>
        </w:rPr>
        <w:t>My Health Record help line:</w:t>
      </w:r>
      <w:r w:rsidRPr="00B34D6D">
        <w:rPr>
          <w:rStyle w:val="normaltextrun"/>
        </w:rPr>
        <w:t xml:space="preserve"> 1800 723 471 (option 1)</w:t>
      </w:r>
      <w:r w:rsidR="007151FD">
        <w:rPr>
          <w:rStyle w:val="normaltextrun"/>
        </w:rPr>
        <w:t>.</w:t>
      </w:r>
    </w:p>
    <w:p w14:paraId="17882531" w14:textId="4101C0F8" w:rsidR="00BB5143" w:rsidRPr="00B34D6D" w:rsidRDefault="00BB5143" w:rsidP="00B34D6D">
      <w:pPr>
        <w:pStyle w:val="NormalText"/>
        <w:numPr>
          <w:ilvl w:val="0"/>
          <w:numId w:val="36"/>
        </w:numPr>
        <w:rPr>
          <w:rStyle w:val="normaltextrun"/>
        </w:rPr>
      </w:pPr>
      <w:r w:rsidRPr="00B34D6D">
        <w:rPr>
          <w:rStyle w:val="normaltextrun"/>
          <w:b/>
          <w:bCs/>
        </w:rPr>
        <w:t xml:space="preserve">My Aged Care </w:t>
      </w:r>
      <w:r w:rsidR="004337CE">
        <w:rPr>
          <w:rStyle w:val="normaltextrun"/>
          <w:b/>
          <w:bCs/>
        </w:rPr>
        <w:t>c</w:t>
      </w:r>
      <w:r w:rsidRPr="00B34D6D">
        <w:rPr>
          <w:rStyle w:val="normaltextrun"/>
          <w:b/>
          <w:bCs/>
        </w:rPr>
        <w:t xml:space="preserve">ontact </w:t>
      </w:r>
      <w:r w:rsidR="004337CE">
        <w:rPr>
          <w:rStyle w:val="normaltextrun"/>
          <w:b/>
          <w:bCs/>
        </w:rPr>
        <w:t>c</w:t>
      </w:r>
      <w:r w:rsidRPr="00B34D6D">
        <w:rPr>
          <w:rStyle w:val="normaltextrun"/>
          <w:b/>
          <w:bCs/>
        </w:rPr>
        <w:t>entre:</w:t>
      </w:r>
      <w:r w:rsidRPr="00B34D6D">
        <w:rPr>
          <w:rStyle w:val="normaltextrun"/>
        </w:rPr>
        <w:t xml:space="preserve"> 1800 200 422</w:t>
      </w:r>
      <w:r w:rsidR="007151FD">
        <w:rPr>
          <w:rStyle w:val="normaltextrun"/>
        </w:rPr>
        <w:t>.</w:t>
      </w:r>
    </w:p>
    <w:p w14:paraId="077BD053" w14:textId="5D07F1FC" w:rsidR="00BB5143" w:rsidRPr="00292169" w:rsidRDefault="008B23AF" w:rsidP="00BB5143">
      <w:pPr>
        <w:pStyle w:val="Header2"/>
      </w:pPr>
      <w:r>
        <w:t>Useful links</w:t>
      </w:r>
    </w:p>
    <w:p w14:paraId="7318A08F" w14:textId="4A485DE3" w:rsidR="000D6CEA" w:rsidRPr="00476187" w:rsidRDefault="006760C3" w:rsidP="000D6CEA">
      <w:pPr>
        <w:pStyle w:val="NormalText"/>
        <w:numPr>
          <w:ilvl w:val="0"/>
          <w:numId w:val="37"/>
        </w:numPr>
      </w:pPr>
      <w:r>
        <w:t xml:space="preserve">Fact sheet for older people: </w:t>
      </w:r>
      <w:hyperlink r:id="rId20">
        <w:r w:rsidR="10D3CC92" w:rsidRPr="2B45C2A4">
          <w:rPr>
            <w:rStyle w:val="Hyperlink"/>
          </w:rPr>
          <w:t>health.gov.au/resources/publications/sharing-my-aged-care-support-plans-to-my-health-record-fact-sheet-for-older-people</w:t>
        </w:r>
      </w:hyperlink>
      <w:r w:rsidR="10D3CC92">
        <w:t>.</w:t>
      </w:r>
    </w:p>
    <w:p w14:paraId="28362E0A" w14:textId="4FCBC729" w:rsidR="00BB5143" w:rsidRPr="00476187" w:rsidRDefault="00BB5143" w:rsidP="000D6CEA">
      <w:pPr>
        <w:pStyle w:val="NormalText"/>
        <w:numPr>
          <w:ilvl w:val="0"/>
          <w:numId w:val="37"/>
        </w:numPr>
      </w:pPr>
      <w:r w:rsidRPr="00B34D6D">
        <w:t xml:space="preserve">My Health Record: </w:t>
      </w:r>
      <w:hyperlink r:id="rId21" w:history="1">
        <w:r w:rsidR="00414102" w:rsidRPr="000D6CEA">
          <w:rPr>
            <w:rStyle w:val="Hyperlink"/>
          </w:rPr>
          <w:t>digitalhealth.gov.au/initiatives-and-programs/my-health-record</w:t>
        </w:r>
      </w:hyperlink>
      <w:r w:rsidR="00414102">
        <w:t xml:space="preserve">. </w:t>
      </w:r>
    </w:p>
    <w:p w14:paraId="419105E2" w14:textId="56AA4C14" w:rsidR="00BB5143" w:rsidRPr="00B34D6D" w:rsidRDefault="00EF7518" w:rsidP="00B34D6D">
      <w:pPr>
        <w:pStyle w:val="NormalText"/>
        <w:numPr>
          <w:ilvl w:val="0"/>
          <w:numId w:val="37"/>
        </w:numPr>
      </w:pPr>
      <w:r>
        <w:t>Y</w:t>
      </w:r>
      <w:r w:rsidRPr="00EF7518">
        <w:t>our My Health Record, what’s in it and how to access it</w:t>
      </w:r>
      <w:r w:rsidR="00BB5143" w:rsidRPr="00B34D6D">
        <w:t xml:space="preserve">: </w:t>
      </w:r>
      <w:hyperlink r:id="rId22" w:history="1">
        <w:r w:rsidR="007449EA" w:rsidRPr="00EF7518">
          <w:rPr>
            <w:rStyle w:val="Hyperlink"/>
          </w:rPr>
          <w:t>my.gov.au/en/services/health-and-disability/seeking-medical-help/accessing-your-medical-information/your-my-health-record</w:t>
        </w:r>
      </w:hyperlink>
      <w:r w:rsidR="007449EA">
        <w:t xml:space="preserve">. </w:t>
      </w:r>
    </w:p>
    <w:p w14:paraId="739B772E" w14:textId="692AA5F2" w:rsidR="00BB5143" w:rsidRPr="00B34D6D" w:rsidRDefault="00D86EE4" w:rsidP="00B34D6D">
      <w:pPr>
        <w:pStyle w:val="NormalText"/>
        <w:numPr>
          <w:ilvl w:val="0"/>
          <w:numId w:val="37"/>
        </w:numPr>
        <w:rPr>
          <w:rStyle w:val="normaltextrun"/>
        </w:rPr>
      </w:pPr>
      <w:r>
        <w:t>Link</w:t>
      </w:r>
      <w:r w:rsidR="00BB5143" w:rsidRPr="00B34D6D">
        <w:t xml:space="preserve"> My Health Record to myGov</w:t>
      </w:r>
      <w:r>
        <w:t xml:space="preserve">: </w:t>
      </w:r>
      <w:hyperlink r:id="rId23" w:history="1">
        <w:r w:rsidR="00AE650C" w:rsidRPr="00BB3D13">
          <w:rPr>
            <w:rStyle w:val="Hyperlink"/>
          </w:rPr>
          <w:t>my.gov.au/en/about/help/mygov-website/link-services-to-your-account/link-my-health-record</w:t>
        </w:r>
      </w:hyperlink>
      <w:r w:rsidR="00BB5143" w:rsidRPr="00B34D6D">
        <w:t>.</w:t>
      </w:r>
    </w:p>
    <w:p w14:paraId="2E3815E0" w14:textId="1CC6465A" w:rsidR="00BB5143" w:rsidRPr="00B34D6D" w:rsidRDefault="00BB5143" w:rsidP="00B34D6D">
      <w:pPr>
        <w:pStyle w:val="NormalText"/>
        <w:numPr>
          <w:ilvl w:val="0"/>
          <w:numId w:val="37"/>
        </w:numPr>
      </w:pPr>
      <w:r w:rsidRPr="00B34D6D">
        <w:t>If you’re not eligible for Medicare, you can still get a My Health Record</w:t>
      </w:r>
      <w:r w:rsidR="00041E01">
        <w:t>:</w:t>
      </w:r>
      <w:r w:rsidRPr="00B34D6D">
        <w:t xml:space="preserve"> </w:t>
      </w:r>
      <w:hyperlink r:id="rId24" w:history="1">
        <w:r w:rsidR="00041E01" w:rsidRPr="00BB3D13">
          <w:rPr>
            <w:rStyle w:val="Hyperlink"/>
          </w:rPr>
          <w:t>digitalhealth.gov.au/initiatives-and-programs/my-health-record/getting-started/set-up-a-record-without-medicare-or-dva-benefits</w:t>
        </w:r>
      </w:hyperlink>
      <w:r w:rsidRPr="00B34D6D">
        <w:t>.</w:t>
      </w:r>
    </w:p>
    <w:p w14:paraId="38ABF716" w14:textId="7D85B2D9" w:rsidR="00BB5143" w:rsidRPr="00B12B3F" w:rsidRDefault="00CE04F7" w:rsidP="00C00E8E">
      <w:pPr>
        <w:pStyle w:val="NormalText"/>
        <w:numPr>
          <w:ilvl w:val="0"/>
          <w:numId w:val="31"/>
        </w:numPr>
        <w:rPr>
          <w:u w:val="single"/>
          <w:lang w:eastAsia="en-AU"/>
        </w:rPr>
      </w:pPr>
      <w:r>
        <w:t xml:space="preserve">My Aged Care website: </w:t>
      </w:r>
      <w:hyperlink r:id="rId25" w:history="1">
        <w:r w:rsidRPr="00BB3D13">
          <w:rPr>
            <w:rStyle w:val="Hyperlink"/>
          </w:rPr>
          <w:t>myagedcare.gov.au</w:t>
        </w:r>
      </w:hyperlink>
      <w:r>
        <w:t xml:space="preserve">. </w:t>
      </w:r>
      <w:bookmarkEnd w:id="1"/>
    </w:p>
    <w:p w14:paraId="3832D01F" w14:textId="74F87652" w:rsidR="00BB5143" w:rsidRPr="00B12B3F" w:rsidRDefault="00954440" w:rsidP="00C00E8E">
      <w:pPr>
        <w:pStyle w:val="NormalText"/>
        <w:numPr>
          <w:ilvl w:val="0"/>
          <w:numId w:val="31"/>
        </w:numPr>
        <w:rPr>
          <w:u w:val="single"/>
          <w:lang w:eastAsia="en-AU"/>
        </w:rPr>
      </w:pPr>
      <w:r>
        <w:t xml:space="preserve">Questions about aged care assessments: </w:t>
      </w:r>
      <w:hyperlink r:id="rId26" w:history="1">
        <w:r w:rsidRPr="00BB3D13">
          <w:rPr>
            <w:rStyle w:val="Hyperlink"/>
          </w:rPr>
          <w:t>myagedcare.gov.au/frequently-asked-questions/assessments-applying-aged-care</w:t>
        </w:r>
      </w:hyperlink>
      <w:r>
        <w:t xml:space="preserve">. </w:t>
      </w:r>
    </w:p>
    <w:p w14:paraId="75B219BD" w14:textId="1686A5F8" w:rsidR="00422631" w:rsidRPr="00677BC9" w:rsidRDefault="008F467F" w:rsidP="00C00E8E">
      <w:pPr>
        <w:pStyle w:val="NormalText"/>
        <w:rPr>
          <w:color w:val="1E1544" w:themeColor="text1"/>
          <w:lang w:eastAsia="en-AU"/>
        </w:rPr>
      </w:pPr>
      <w:r w:rsidRPr="00677BC9">
        <w:rPr>
          <w:color w:val="1E1544" w:themeColor="text1"/>
        </w:rPr>
        <mc:AlternateContent>
          <mc:Choice Requires="wpg">
            <w:drawing>
              <wp:anchor distT="0" distB="0" distL="114300" distR="114300" simplePos="0" relativeHeight="251658240" behindDoc="0" locked="1" layoutInCell="1" allowOverlap="0" wp14:anchorId="4C925F2C" wp14:editId="1BED1291">
                <wp:simplePos x="0" y="0"/>
                <wp:positionH relativeFrom="page">
                  <wp:posOffset>580390</wp:posOffset>
                </wp:positionH>
                <wp:positionV relativeFrom="page">
                  <wp:posOffset>8357235</wp:posOffset>
                </wp:positionV>
                <wp:extent cx="6979920" cy="232537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74352C57" w14:textId="77777777" w:rsidR="008F467F" w:rsidRPr="00677BC9" w:rsidRDefault="008F467F"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36F2F660" w14:textId="77777777" w:rsidR="008F467F" w:rsidRPr="00677BC9" w:rsidRDefault="008F467F"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21E28297" w14:textId="77777777" w:rsidR="008F467F" w:rsidRPr="00677BC9" w:rsidRDefault="008F467F"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09B899CD" w14:textId="77777777" w:rsidR="008F467F" w:rsidRPr="00677BC9" w:rsidRDefault="008F467F"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09F0F0C4" w14:textId="77777777" w:rsidR="008F467F" w:rsidRPr="00677BC9" w:rsidRDefault="008F467F"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C925F2C" id="Group 16" o:spid="_x0000_s1026" alt="&quot;&quot;" style="position:absolute;margin-left:45.7pt;margin-top:658.05pt;width:549.6pt;height:183.1pt;z-index:251658240;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uVB3h4e&#10;1gGww2FB3TPGkxml70ezzuHqu/4/e7xPWwv8P8x4y2r4L7TE5sRahCo3v2WFeBDN91jODnrDDc6G&#10;GaXufSm4g0PO+/A/YJ+cS+OHY4xNo8gQ+ozVjBSitCYpovCwmgKQoVneNR+QgRkF9YxKXXEnOl0k&#10;g9ie1l1ZdgwAFSDq33jWKL6DjrXQxLGo8oZIMcbjZb1VrJilrD7MXzCjYrs/KvG4qI4f5L9iz9r3&#10;5x3CpNiMsp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KgxS4rmlddXRXxm1NdPoxL1Rk1LrLqhpvZt6O06gzoxYLvapWbC84OKWP3QqU3VKmmA&#10;OcjKCmw/K0x3PxctTnjVw82IjdR3ybNcQzCW89nnkYNmCc5zjdIciuu3TTtpxJFgsMok6PYXtbVP&#10;gbuTMHr6CMEqUtm5nBgUQjnpAB0g4t9AwiIftGuBrDXP2u2BAdvnHXbA/H6VLmzws0I/7nUAZxPY&#10;XcMUZWS6BaKGhRzoOEqzQd5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JksEnYgQgJMyo4iuUSnNU6QC0HB+0RbanicbQq7srlOHIO&#10;4Af9/vw+PPd13f//3bnjXJWHaWSLyFht/G3N3Uq08azX20rHyvYFkrKsIqfPVfqeHmoWYidtXxPq&#10;eiRi7yLstnVP7PfwHN9i+03CFKxxXyfREQJpc6TkzbwHP00jAB0g4t9tcF89fm38+T3DxLCtp+0r&#10;yKHrijp/okz54jsFNDhsyP4DbQEEYuUDHjPv5Z+SLW3b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mXWl8w8cihtlZWS0hX229s&#10;tpetOZM965BmHmT/DB5qhfBigLklfUS5GEMFoYh543vBc/iCSSqUe1pM3wiPr5sxHRGawL2G8+Jy&#10;YG59K6lEpe6M1A6B11+VKuESA1V6xDPK8Ln0wLp9hgJpN5inBzeH/zlfiWu1w2p4zEzLK3UJADIg&#10;zd8cpjukRnhM6y6rbdZt1+HUUWBzS5t68c8UCLS4+L+bSxMjlz6BoJClJsEG9PH1f96X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9umqaqD/mQb4gFq17CGzfpsFC163ZVsRQZGXa6g7L0VF9G&#10;IulUi9hl4g2K8YheBpE5+eyhXos5rq/JKFpplY2PERHtFiqzopRKjnwxvyLLXbqY/ZwukJhnOrHG&#10;RbxUScRGek71y/clVIR8g2sm8Uq0bMXH40n59TPKjKorFcVyACcg2N9euXFmipRTFE5NiYvyGli7&#10;mWXdxgsknZJ27nsX8oXqoqs/gUmdrELwLZS6LU9p1zBp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3PdQpahZmy2&#10;U42gpf9r+ICgqk1lzYhMeZh/A2mSwxQz8lRadfhn1nbx4O4jrA7h+FYnew//RvAsupDLOCuENQaO&#10;5SVcqZ/RWWBrWSBvBL6t2UO+iCxWUQ/VIphCvWuUNVdq2JrD6hEdDR5h63i3na3QaN1ryyLoqQnV&#10;DkGzxpvcLwAxIM7f8IqKj2QXmFj2wyEPeEodsesYAih9tn7P2ia5FHyWHcr/y+kJ7WiJrj8O7be+&#10;0i6E8u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AM1YdfUwcCAODDVk6xdZ+4FTGkiNhYgQREWeIAZM8wBZFAApkveXu/5GUBABcg6N+yp2AZ4kCt&#10;nj3cULT2qqeIOIoKrQqnnoh4p+ePK9r7/olPsb5wT+miVLHyo90r7JjmZ4u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PsKYOBADA6lkBexUR&#10;T0VrW0CMgXyNbMQBgjKEgOyEkJD9sl7ykryX9/JGNgECYQkC8rk5q3WBVVFbqEXObcsnKnWAVxFB&#10;qLsO5LN3/+86XhhXZkHXF3c6fwSoUp5juuigJMexOS1O4bE3rMnXfmMbCrsKP7UF7TuUQa8zNFZm&#10;AC8g0N9P1wyW/Zbf5gk14pzEKkR2g/9VZV/RUnFyhV/qsPyoq3BNkAZ2loddgBX2vXv70ptb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JgB4EJO8xgAsigte+QyPTHRabom3RDzzdCKMhDe6NBDGIqiO&#10;uwjXoy451AOvogNto4EtsZE2p/FJcaw1o7ixBKOVNS4FMWf5KZwPaoaHGt8ZneniBayMubvjITD9&#10;yk8ORDwlDm7rhXsZP25zDBeeiLP+HvsascjqOLYWWbCchRWjADEgzt9GPLxwFgmbnB/hchLGd1Bx&#10;kkS6wyFcIPyI7UbsEwTMxhVLQa60XoKFoRZaAdjFqLfL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GHZz8XR2AVRYtGcMIP2Ey+vboJN4I3Si8UDFRXtXSW1OmMh16jLF1pUeFmnDKfqanESEDTW&#10;RoLWvF0fGljOBvZ5d8A/5wX+ww6dPTVhJwAc7852Ou60dbtdu7vjjLW6tnU9qaKrLIIiyBlAbjnC&#10;FSCEJCQhhCvk4MpFAuSAQMgAISDe30FICEdCQoBwhIQEEEVBLrEiKKBoQcULUNfrt5mx05d9yR/Q&#10;h8/7d74KbwhQ+UW8aQ6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Qe/NaST15dyk9+T9TnxY00J4WXKWvDrjaBp7VFpAd&#10;2wmFzsZwyuMAqHyOgCrQEU6He60Uo4I/KInRiwoGUSNlx01lCFi/ceVpw8lK0bP4UulTRoW8i3o5&#10;t53cWNBGUhe2krqUd6lPlE20buVVenfRT3HdyktxT1YFPG1DmrYhADIgzd/bdgcUOe4Bldt+KPU+&#10;BGf8Hf5LeH1FNYHlcRyPYxt1FcfuKIM644rKojLgCAOCIFKl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mBJFFU+JUNYpoT1A8oUT0C9xBNavHN/VL3F43OPpcG/I06H/3nLHzp99PeoHA7xLB46u&#10;K+gP8TP0RgSm9KBOyLrjzgk6yQhWBxNNaefj8K0QCdOSTEM1G5iI5gJ2RFMFN6ypjRvaPACb4oZd&#10;fp4QUW0fUC5yBEYvB1Du5fC4bZ7DACwg099gr4dD3715Dt2Plzo2/brFveLRniWW+0dWZw0Hf6u9&#10;GxYgvx11RNCPDWb1kUIpNxiI+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dLxwB3aQwIUkS/WFX0TtuB&#10;Hnna6Fqmi071euh4wgAZXUbI6DdG+1ETtLuwB+3mTNF2kXTfDG1ekX4xR5sN0mdztEWzb6Qvdmj+&#10;BwP3/i4COhtQ0MWEil4kP3MaBu6jY7CbNAYFKmJgtCr6pWiid7Y2evB2oWuNPjo3G6LTaWN0AB4g&#10;4d/sNUGH4T3ImDBFxqzZX2zXV1jTaRYG8D9NsTGKMrZx5NEBBRQQgYCREEoIJKSQ3oiEFjo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u8XnzIckVtNx6RlTbUSN6arsF9NjWbVpQH7UPKGoNIPiCFbxAZBKJyAb75xzPBGUMBAsYhOv&#10;SwXE8yUhZFepwu7BIr3D7flm1+vFufSmwmL25YJSfl3eyoBzsz4Lss78KuS05R/iU9nfSU5m7Yyo&#10;ztwnO5ZRqajMqIk8ktGgPAAtINLfnHFPeTDjuWp/5qhqbyao9mC7s0A5GZg9CZiF99157gg+xnMs&#10;9UGDZRzUvSKAeLBCQt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tbku2lV5foxN2UHTytTRk5flyU1&#10;LslINCtKT7NUp+XYFCjUdrnytdzs1M38rJRaMiNlv2NacrtIntw5S5785yx5yluRPGVCKE8BUpEC&#10;gsm+RCH0RIbngHNnVw7OfCqcN9QIHVVrogOF+mjvKlu0c5WIWq12oW1S+WhvLFiquzYAHiDh3y9c&#10;vzgnxqgwO8FMpZRb5mUpbbIzVXZZGWu4GekVfEV6jSA1rdExOe2EKFFxeZYs7QH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H9&#10;k5R9qA9o76ceUHYJZeeMA7JjQMKkA2KmvBA9JUbU9Drsn96KiJldCJsJZ0JnYpg9MymckJkMzs6Z&#10;HO7b0wa7bdNV9j+YbnF4a3rYcev0Cac3py8Tj5zenPqzU+Dxr50DJ1iXwGOvuEAKdpLqHqfsPsq1&#10;khaaDwO6CSBzGkg6ACQg298FRJIm7p11w+45X+yaW4mdcxuwYz4Ib8+HYNt8BIJtcQiypTJv2VTM&#10;FpuOE2gzcTbZ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xQheCCLwtfSBNySTsJ1WSKuyubgb7KFuCRbigvyVJyTr8ZZ&#10;+TqckefhU/lmnJKb0CovR4t8B5oVNvxF0YAmRQuOOrTjiOM92J1+QINKRP2vEL1knAcgaqV85Txc&#10;NXii8cRdlQ43lQZcdRqCS6oxOKf6Dc6o3sEp9Ty0qt9Hi3oZmgAZIObf1Wk4rl6DJs2HOKbZiCOa&#10;IhzWlMGu2Y5GjRX1zvU46HwCB1zasc/1AWxuL2B1E1HjLmL3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K6M0G6MxWVFmc0FraoLH0oNIS&#10;YWrLfqayLLJyyyWmtN7hKKw/IL/jKC2PSZQpzVFWTu5aqC+ZgSNkkkRIkLRTlmZaERroc51lNczW&#10;OBhtm1Fty4DexoeurhDaOgk0dSpU1utQUV8Ldb0DKrsH5fYuKOxDkNsnmcy+wMrsF5jUADkgxt9+&#10;m0ns75NP6PMXTFofZdK6KCsjr9lo1SFzZDcZJF3EQ6tBA11tNJqb7AwGxwuoakiE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jbo4yB5pYY/s0wB0wtEYisYY/E7Acgr2M6i+bDTy&#10;tBk/NuGHjbxsoD4aVUck1vJvi1bj4SpWsILMW8nocqq5nqqrY8fVo9/BX7pL73OsnDSgzWcLW3sv&#10;x16zuqNnpLoC0AlBJwqN4WiMRWMCGiloZLIbstHIY+Wz0SlFowq7iwAsINPftYyrWla+hMgsIh8W&#10;IlvDLqh2uq3qLl9pgfNzsHdyjSPtDMdrG0f9Pj53cL2V42Wzh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BTemWNMYbOBh/FiHH+vxox8/BliGNk5gEeDC3UxNNnOwNpOLzfTmplV8Uo9Nu3mGntjwU3CJ&#10;d64rCKcXVFHnIh7NoXyZxMzVqxReM3VLCWHOh0E/wAwLuVhXWTzBo9RlMP7+IjqEH9vIxw7yMcwl&#10;N8zAH6bphwlwGKM7cXwn9QA2IMnf2HGQpYWe2PYR+Ex+eJ3UuZR859HC04k5YzX8PZKREsZtiHA+&#10;CraC7ZHF+3HwhO4v4k+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CW3IZODNO+S+BLn&#10;2gpB3gVo34yCTS1dTjlLLbJ1s8ltYQOpsMAqJE0FRytdLGxq6B5q+Z6dQNPUw2ncQ2VQoZauUKBv&#10;+SngQ/muFtCd6iQOUINu6MROB89TkIAI9yGeB5A2SvRAZaucFYesvRw0VTbzGhtdPxtNncVTJ2h1&#10;PqoANiDJ39Nb1el36zRxdZqYOtVAnXq+n0qln4akj8qxhg+1e5otEAe0B2hBeqDE7zzPMthMco1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JokJqsIpdg9XiKqxRVPB2P9racj+2be/D&#10;yM5j6/4ftNccb/DH9b9HsyMnPWPuM/6wqyPusg3lRi3gpNFEmVEbgJJMD8wLdUCZg1kYGrBC1VCr&#10;oIZRBTS8CqAVLeDtXqx187341r33oy8fWw98r73mPMQfN//GkXOdcCUDJwMeADYgyd/0WtJmI+Qs&#10;2MbVmoGiwkSeERnJs1zMwtRT5hAdOA/r4DKgQ8rDOnaZpOPh7utEy+Zv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P1SCo38uBhHhF0DsV1ng7NE0kHYsGWRHJIL8qHhQdDIOXIyOBZUx&#10;MQAVGw3Qp08CfNwJQDwTBSjxkaAxPgIwE44DbuJOAlx4Pwg/3QeER8MA//QXgJMRCZoRKZvNZQXP&#10;GFXIx011hJXL1MalBgbnNpEDLRAE0ms4kWIOI1PNogApINbfFZqZGpV2GqXtmq7S6aaQhu6pSrN+&#10;stKun6zw6McqB/UB5GB3sP5v+B8y8GAD9GkogG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d5fzka3p7wc&#10;Wh75EivHqOzLYlYMbyAsKaE3JvNE9/n8kC5+Cf330rLAzuvllI575fRrYgG7RiwIqbxXHlp2vyzi&#10;ysjViBLJgIc2ZKANV7Q2QN2+TdCuKfdhYI/czGNt2fFZo23D85ba3XOOv7TNuDvUPCd6lzyhBPEn&#10;GJFJfwAjINzfhMbHjJ5MC72fmEUX83MDxKUFfuLrhSTxg0L/rrHiwLbRkqDG0RJmzVgJRzhWzKkY&#10;K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fPzg8vFFHXMyNjInYQdxiGj2COoQL8iiaBCy6MhmMyDlMqHM8YUqzx+q&#10;oiAoXKGQ1kdB8mksxDsSIDyQBEFzCvinUpF1lg3exXTwOjPAvcZB5t1MZD7NBOcNMcoFeQMPme8F&#10;4AwKkflKDK4n/+8gSqZDmsqAgsOERuILrdYfGgAqINXfSxBUFWFQ1C2CtCEOksZEiJtYEB5LheAv&#10;bPDPZIDfzkFWJ8m6xgXvLg/cZ8QgSXZnkX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egNOho+EnwkbCrk&#10;67Af6MPhj+iD4e8Y/RFA74kEemcUhLSLIbhVDDRTgLUM9wC7Viz2DIU9do3F2PuWU15q1lLmClzN&#10;Zwu3W93UBNvNqAXLLqbHrD2XInc5mZTuOSnTeE9IS/2OxFUHfCVppA3FdIUMRA8w+8QTrF7xecIo&#10;nmUAHyDg33dFvyY6YoBo2Q3MRgkwGiRAr5NAiCnAwT2IxK4lxc6pxHOoP0HvCxzQ78WfU34rW292&#10;q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gwFqZS2hWkVNkSvzG2OMsxviLSR1KbYptVmOu/cVuiTUVHrEVTcJt1X1eG2pHPWO&#10;rrzoE135wDu64q14cwWKNpejcGsZCmJK0HOxl/EAn1MflAs1qKQaUP5IM0Av7aCt9Crc2MmF2i4z&#10;qOpyZZV2+i4r7AjRzGtfp5vZttkw7QAqINXf0A7TpIN7LHe1ZNjtaJI5xR4od9nS2Oi+qaFLENlw&#10;QrS+4QNyX7S+/gfh+joUbKhFz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SbCg1oSN6siul47+NILFlww&#10;mPj5T8KB51sHLwgd2XzMx/nysf4URN2oDw2mkZRN02k2LaAltJrWUSntoDI6TpfoLtXQ//lzYmwn&#10;nnEd3ZmGJ4QV24SWFEjh1JsGUgaNoSk0k+bSIlpOxbSRttJevMFRvEYFXuIWXuAZnr9vSX0ALSDS&#10;38/rES6M79KIJWzIevAq897KB6LB5xAWIfxGNCVROmXS+Pe1mEXz39diFeOuxSvW4gV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uSqLInikqieMpV7oM/Mwfd1H6D7UYHW582tmHr2BL+PhnwpCjRoB+I&#10;urQQ1KaHo9oQhSpDrFBuSBIWGQyS0nSLtCQ9V1aUXhxQkFapyE+rV+amNakd+haNTd+hzdYf0Vn0&#10;Z8hNrVn/SGPWiyqLXlRaUkXFUy5xH55hDo5R+6AFACQg29/YkQVs5FpW893DddQbZKjNCES18TlU&#10;Zo5DuWkqykyzBZdpgVBsSpMUmrKkTpNdlpdZKF+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2VAAy2Al1MM6WA/tsBm2&#10;wQ7owbM+ou9xgd/hQr+heF/rXX2lz/Ql334xwCX4AN6Ft/r8Jr7SVvgAIwfimAQ3QgK4wAclEEKj&#10;lvGbGL+Z8Tcwdgfj3q/P1aX/aKc+xWdexn1+oqOU5iQlekUfc/cR//xgQPt9eBPOw4tXYhgBQwAy&#10;IM3fYQiEQQREQQzMAwd62egsRaNM/9YKRqzTBa1l/DsYewPjdjAtW5iebnLbxXTtI7/DTN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gkWxX1ojol90Cb1e6hWTrH3SV3QsUlTJHYokayQWUyCR&#10;jEA6OwO5pAWKSQ1UkxJoJDnoIinYT2JwLwnBeXYETxEfvExc8E1igt8mJvC++CuxI3Kuw3LyQwYX&#10;9XzHpRMW+8Sg0HDSIRzSrpG2Wg9qgeQFlH/2QurYVhJDcSSEkgA2IMnfhYn4kFmUEReqITbUQkyo&#10;h+2hYaJDU2wNHWGLglRk6BYRoW8QMf4T8Scix+Tk9xlsEW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CXgQ6TYWVgPY9zHKU8H+C/GO1Fi6S3PU0+ZWZFyu7rKq9RZ4Va4okmhijYFK7vU&#10;XhlVoHJEfsekWhxb1ezYqybHx9XoeEYex4tyO16Xy/G26hx/5Pof7smKcA6d42jup+za4caSwDgk&#10;uO+HvjpqHOKJMC6d1WvUUW1SqLpE7TUAPiDB3xVqq3EqUNMgf22rWmrDaq7tlc8Zl9c5oUbnZnmc&#10;j8jtfEJ1zs/K6XxBNc5XVeV8C/4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KaBjJXzwrrqOII+Qizo8N0gDDcEVAHzBjcz3H7NY7+OxmHBkAP40gH1zHut3EEtigR+07se4AB&#10;hx/kwFFAFqbBUwnPdOzVT3gSwstaVjGdaqihGoNUV4DdU63nVUWvqNJfwG0Q515cWxnFxpyMJBwt&#10;CxmDesFs0Mp1E8feDJ414E8ARyC4332CHY4UOLysIQ1kwJULVyFcpfBUwxPi/0Zst+NVDxEaIlvL&#10;eboOT7cRtb1k8Bi4CG6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Fh4wGxNu7Atr0Eie8d5O/4CHL2rwUestUlJ7aC5KvdUO1iDTWX7UEe4LYoxQc9FZEpE3xGwp3M&#10;+OzrSckCU3xGuSGGJ9PR8hXdFEFjB0mkbiNWtrQS6jRqvEJrbh8MHwwfDB8Mv3tDLmLIRQyliKHS&#10;YRfUnrcGhYc91Pq7vZJhg2cqIqkAQCC/3/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rpjugZ9SeLOwMTqNhJLII7Iy22IK86opVVcrmZcp1ay6+PK825GlZWIyWXXb4eVt4rDhXdFEYLu&#10;Kkn83cA+IAcCpOG65mZoOq241qW/892wmerLp9aaE88umv78GI1uH/Em1vXjKKWdwekF7eHczObo&#10;opRbiaXUxsvVMfWsWrIopwAtINLf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SMWyQU49+u6nOGsIPagIn0zXgAKyDU36Rv&#10;ypDdyDi/BWR/Z/hXns3BpQKXE29zMGYzaUH2k5Jwr8cCWuAQhxPWG5NA6aLKYtq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uiVkUFcT2eYz0MqKOVYpDByo7PvMdP/ZD58Dvnfrnn/Z/73POe+3x9Jkews7FQtrVu&#10;rWrj6c3ppSf/klN0Ym9+fs2Bopzq6tUZ1Y2lmurO0rTqu6UZPwwXZVWP5WUfH8/MPjaRrgvWUzns&#10;mkemDxuRZz8yyYNWFun5mUVudhuTS90OtAAhIN7fszf8jBuucq1rLgvcDl5ICtj3L3XEznNZcVtb&#10;CxI3/HONYk3zRnVh07aMvMbdOVkN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ZkcozX9uZm3jxO7nIxfPmfb9zch5waWcE&#10;MB0gYpLyybRBJNMK8VoWSNUyRba2Mcq0DbFK2wAbWQboZeljgKWHg8TIJzaMUFTdOZJ/laLSSX7c&#10;A5L9lKKCpijKHxS1gOzCk8zhRuZwgRXDEfYMWzgz2JjHsIQnwwwLaBPwaUME0wYAFiDp35DReoik&#10;dbGIno4lzGnIY2qhksnEGiaNdiYDvcTOT4DnTsPfg4bQg4lgH8JPC0IRC4F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xbchfL/k11uUc1fZ5x/EkA&#10;EQWVSxUVFIRASCAm4Ro4TLygFgEJF8M1IQkhISEhgQRCAgHCLQREAsj9fhMQQRQQp3UI2B5ttwHO&#10;s57TTe16uq7tdjxnR9utW/fu9b/0j8/fz3m+3+f9JZ+Hybpj99lG75Uks8/SZQvpTmKv/+2EMfJ8&#10;wgAjINzfTcpc/Ap1Nn4zcDr+i8CphDeUics/+00kIZ9xNvIaT0bHxpKRpzUobj/uYA+gTAc8H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d6n2mThdi4WyAixYXIBpwJv0UIrQJRX0ATI4Wg77oBoyqIMMwAaYA9fUWKEV&#10;tU6ooXYaUVPjS+mrglillZEmxRUJ5lq91DqvXMFRLVHbZ5UVOShKK/jykkan9JJ1zmm67aIU3Veu&#10;Sbpjbom6i+CpKFn3u1OKDgsAnarDvEl34AArINTfynkBzsEQ9OBwFUJ762EfNMLctwyhpgaEljdY&#10;oPpGGlU3/okob5hFljQEMgvrw43z6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S33yRvkT5ynXxPfnxG&#10;3SGex/zKRM+1Z7kHL1C/HwhkvGOp60Vd1QBjf6r7GblBbpJBckvEgtyRBakC+MYdbMhYII8D7gUA&#10;91ksP2CR+JAvg0d8AQ7x4Bliwodo9BBFhv5FPntGKddbNlOVRM+jqB3MmAMuA2P+CXjyNgVvkz7V&#10;ADMgzN/9itwm3xCmFHcJLQVDwX0xtZz5PCXwxIPNAj0RJpFZhEW6wHkIPIyFjYSbTqDpAg0X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2g8F6hDkqzXIVeuRo45HtjoFWWq7YFfnCTZNiZiu&#10;qRTTNI2SVdMqpWgOK5IizyoskV+SfyjMkW8kc6QsWd4h9nNHA1zhunup/Wszex2Wga18buZ7Db+X&#10;a0UUR7qgMGoi8rVeyNXOwxJtELK14cjU6mDTGpGutSBNly6k6nKEFAAnINjf3QoxWbdWtOjqJbNu&#10;p5Sg61DER59RmKJvKOKiH5LXRJb6MQ1ym+Xnp3HAKWp3svzbZ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7A&#10;f+AGXIHzcLZl3mS+pVqBC7iCD4RBd0iCETARpqORxbSYj32z7msx9suwX459G7bX67bsusXE+S3T&#10;7g0S9zqJ8zUb1sTjNf51tV37EnwOZ6CxdQ1O4ACCju3xCIQYfOqDT0PQGoMPqXiTrpvMuTdUgH0L&#10;lhdjvwz75di2YXsAKyDU34MuMOme1y79U/vx8TCT7p9Jlwvo3dHpds2P4UM4Ccda16D/4ZHc8M0X&#10;nyLwpwdaSfp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KAIR63CHS0yOA4p1HEGfMj91wrLonMEu+Bogm9d&#10;IfvzbLQwBz1yLSzC95GPg9xSyWUY7/Wdgvci5wR3oMzOCEU5zYp0JoBkGV29FeEapHDXKIW5MmRw&#10;uRTinq5gd6kC3cvl794iP/dBjMxJcF1+ri+BT/5O+in4N8PZOE9ahjWtLAA7IMTfRY9gBtZsIpYk&#10;g1xGefFeM6gB+SQyT9HT/GTMNcjgiVSIJ0bBnkQFenoowPOI/D0sIA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NyMYEWvIjd+aqAqLWeUWm0otGSqx5KrIUqhCS7kKrFXyWIcp&#10;3zpKblurcm0z5LIvVLZ9lbLs31KGY5+cjheV7nhH6Wl/lTMtwruI9sL3BNxbGIHX1TFugsWMgHPw&#10;ttPQ0UpuRlMnwxmHhlKvg53xKrYbVWC3yGNPk9uepTx7vgA0IMvfch0lcjl8ykkLKTutQVnp45WZ&#10;Pk1OZ7fSnSvlyNgqe8Ze2TJekDXzTfCpbJkR2cEe9v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oAFSDq311xJzpd&#10;JIPYntZdWXYMeNYovoOOtdDEsajyhkgxxuNlvVWsmKWsPsxfMKNiuz8q8biojh/kv2LP2vfnHcKk&#10;2Iyylegd5vTcRJSx3jtXtHhtXXxO5qw3Vc/5MTMqoDum6AYutD258D7W0sJTz8OcahwpkKFDTYr8&#10;Pp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ABsg5N96+gjBKlLZuZwYFEI56UDCIh+0a4GsNc/a7YEB2+cddsD8fpUubPCzQj/udQBnE9hdwxRl&#10;ZLoFooaFHOg4SrNB3mr9F63Zzbl1EW3MLq3VRJtPlvxeXsEX1XY6i3k7wbNzFWtlxB/mKyxMyMK2&#10;dtYAsq3Fne3g5tK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AAdIOLfcV8n0RECaXOk5M28Bz9NI21wXz1+bfz5PcPEsK2n7SvIoeuK&#10;On+iTPniOwU0OGzI/gNtAQRi5QMeM+/ln5ItbdseJPVZfEiXmW7a+l3HY8BrnWt7PjPH1719AQsF&#10;u9YxwXKGQHb/wXk6e61FzanUoS4X9t64zg4s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wAyIM3fh/85X4lrtcNqeMxMyyt1CRym&#10;O6RGeEzrLqtt1m3X4dRRYHNLm3rxzxQItLj4v5tLEyOXPoGgkKUmwQb08fV/3pcGeGkEQr1W3V7N&#10;XHPLDgUz2l9Yu+iAWF/v2LHhpNNDF5gr0q1qo3xTn/sJj2uez72DfGp8W/2O+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gAnINjftGzFx+NJ+fUzyoyqKxXFcl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AAMSDO32jda8si6KkJ&#10;1Q5Bs8ab3C/wioqPZBeYWPbDIQ94Sh2x6xgCKH22fs/aJrkUfJYdyv/L6QntaImuPw7tt77SLoTy&#10;6hO48ZD4/wTBB1hTBwIA4Krn1f1xWNd9fNYTECNDacFjCGjZS5kHCMhWRiBAIGSSt3de3stOSC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AXIOjfAGTPMAWRQAKZL3l7v+RlAbKnYBniQK2ePdxQ&#10;tPaqp4g4igqtCqeeiHin548r2vv+iU+xvnBP6aJUsfKj3SvsmOZni5+fEXhqWuCBQJuZjmN9OWBr&#10;YGNUbnfzP+0r8l41+qKygq9qs+SkormSkx5UJu9vCgvWbLHX+EU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wAvINDfGwq7Cj+1Be07lEGvMzRW&#10;Zk/XDJb9lt/mCTXinMQqRHaD/1VlX9FScXKFX+qw/KircE2QBnaWh12AFfa9e/vSm1s7tvVm1TSv&#10;KAvMYzXakUfs+fX3ZJt4/rWxhbtF0mpPqhOYrvwtbgp84poM64ZnOJ7uDUuD9tm2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wAxIM7f/h77GrHI6ji2FlmwnIUVo0Y8vHAWCZucH+FyEsZ3UHGSRLrD&#10;IVwg/IjtRuwTBMzGFUtBrrRegoWhFloB2MWot8uN2A3oUvf3GASK7ZyD9UXd2eGPpaGGHGyxYai3&#10;tqux89E/2/hhWtAI67WYbHSXVR6mELN0xVeY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ACEg&#10;3t8ghCQkIYQr5ODKRQLkgEDIQUgIR0JCgHCEhAQQRUEusSIooGhBxQtQ1+u3mbHTl33JH9CHz/t3&#10;vgpvCFD5RbxpDoStt4Sg19SROQ/UcQWLzamsWw0Z/HEpUTxcVdhoLmfqulkVBn2JsFdTKDM1URv7&#10;lRSdRUrWWWo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wAwIM/f0U9x3cpLcU9WBTxtQ5q2Idt2BxQ57gGV234o9T4EZ/wd&#10;/kt4fUU1geVxHI9jG3UVx+4ogzrjisqiMuAIA4IgUqWHXoy0UAMpBFIgQBJKSIP0DgQCCEOoIkIQ&#10;RTAJQVzQGbAfC7jq6BhnlhXxbtaHfYwPn/fvOff8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AA&#10;LiDR31FtH1AucgRGLwdQ7uXwuG2ew2Cvh0PfvXkO3Y+XOjb9usW94tGeJZb7R1ZnDQd/q70bFiC/&#10;HXVE0I8NZvWRQik3GIj4Xl5M7HUpNvpaMj6yx/AX3XUW1eSdhgH8YwnQqmhdKFZFRCQOCsgqm6yy&#10;ZP2SL/tGAkkIBASh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gAeIOHfNnrwdqFrjT46Nxui02ljdOw1&#10;QYfhPciYMEXGrNlfbNdXWNNpFgbwP02xMYoytnHk0QEFFBCBgJEQSggkpJDeiIQWOiYIAST0EukG&#10;GJAqZRERUXlQ1EUdWSs66ri66wzsoiiroiOKigwQzn7XysXv+pz3fN/NC4QBRyD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gALSDS&#10;387cJzuWUamozKiJPJLRoDyccU95MOO5an/mqGpvJqj2YLuzQDkZmD0JmIX33XnuCD7Gcyz1QYNl&#10;HNS9IoB4sEJC3lqudWgpTZ7WsNBCv1hSyLbOW8ivKVwuPDn7k/9xXadRTd1pGMDfJOwGKChIlSqg&#10;giKb7IFAViy4gc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AB4g4d+ViFqtdqFtUvlobyxYqrs2L1y/OCfG&#10;qDA7wUyllFvmZSltsjNVdlkZa7gZ6RV8RXqNIDWt0TE57YQoUXF5liztAfZGlJg2LkxMA2FSGpCT&#10;vcO78FcynkMWQlfy8R3g364TOHsdXE1BDcVstKvEGm0rEVI3F8+nlRU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AkINvf7D7K&#10;tZIWmg8DugkgcxpIOgVEkibunXXD7jlf7JpbiZ1zG7BjPghvz4dg23wEgm1xCLKlMm/ZVMwWm44T&#10;aDNxNtms3I22fu4btkm79baLduts9+3WzT/hrp39ym7tOdZ+7dlXnKX8YwPA0AjtwhHAMgkYTgDZ&#10;Z4DU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AGSDm3w3OqN7BKfU8tKrfR4t6GZrVaTiuXoMmzYc4ptmII5oiHNaU&#10;wa7ZjkaNFfXO9TjofAIHXNqxz/UBbG4vYHUTUeMuYvcbiD70+/LYkAc83rc9FLjNfHyp8cJF1z44&#10;7TYQre7DcNxjPI55TMdhz9mwe/4RDZ6LUO+5DAc9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gA5IMbfLijsQ5DbJ5nMvsDK7BeY1H6bSezv&#10;k0/o8xdMWh9l0rooKyOv2WjVIXNkNxkkXcRDq0EDXW00mpvsDAbHC6hqSISmIRWVjTyoGwugchaj&#10;3KmA0qmBwmmE3FUPmcsNqcsPiWsApa4JVuKaZ2LXOSZyvUq+R37LRM6/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gALCDT32SyG7LRyGPls9EpRaMKu4u1jKtaVr6EyCwiHxYiW8Mu&#10;qHa6reouX2mB83Owd3KNI+0Mx2sbR/0+PndwvZXjZbOHs2yuBq138lWDU6BWdwnVSudoWZ1HqN4l&#10;VnUuiVrqmqJa10wtcc3RItd8WdyKVONWrmq3Gs3vWq+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ANiDJ&#10;3zfMwB+m6YcJcBijO3F8J/XYcZClhZ7Y9hH4TH54ndS5lHzn0cLTiTljNfw9kpESxm2IcD4KtoLt&#10;kcX7cfCE7i/iT4E95OQZcvIsC+p36dN9+HGAS/kAQ/AATX6Awu4nmftxfh9n9PmjPPc+uCwP+Z5P&#10;vgvamYXkem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ADYgyd828xobXT8bTZ3FUydo&#10;dT6q01vV6XfrNHF1mpg61UCder6fSqWfhqSPyrGGD7V7mi0QB7QHaEF6oMTvPM8y2ExyjXIfwq5Z&#10;xn4F+7SwzppF1n4O1gEO2kEOnCEOlmH8aIQ2NpgGk9dArEE8GuMwD8eAZnGEJm34JtC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QA2IMnf5jzEHzf/xpFznXAlAycDHvRa0mYj5CzYxtWa&#10;gaLCRJ4RGcmzXMzC1FPmEB04D+vgMqBDysM6dpmk4+Hu60TL5m8S39lzL/7Se+uhve1Lrv2CvONt&#10;23j0qMPv+zhkR7tSFhshaxihTKis5ILEQp7im8lFtgmYphsp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AKSDW3zaRAy0QBNJrOJFiDiNTzaIVmpkalXYape2artLpppCG7qlKs36y0q6f&#10;rPDoxyoH9QHkYHew/m/4HzLwYAP0aSiAYIPg9CHQAhs4BSkb7BLEOquy6hETV/+A3kC/S6PzFhvY&#10;4utEvnyO0Kq6ipdqp7Hyrim0qnuytq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0AIyDc37g71Dwnepc8oQTx&#10;JxiRSX+ExseMnkwLvZ+YRRfzcwPEpQV+4uuFJPGDQv+useLAttGSoMbREmbNWAlHOFbMqRgrkgQy&#10;t0hBlso6EGish2t7ZL52q8jMjStJP5xVlx1cNFDtfGWh27pgby566YIr/q8nkT9Doie9oI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AAKiDV30qmQ5rKgILDhEbiC63WHxpLEFQVYVDULYK0IQ6SxkSIm1gQHkuF4C9s8M9k&#10;gN/OQVYnybrGBe8uD9xnxCBJdmeRfJ6bD95bEXj9YmQ9k3gGTbAX5JE0ZCfRoWAxoElnQif2g14d&#10;AJ05GNrycKiXR0PxSTyk25Ih2Z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AB8g4N+FDEQPMPvEE6xe8XnC&#10;KJ5ld0W/JjpigGjZDcxGCTAaJECvk0CIKcDBPYjEriXFzqnEc6g/Qe8LHNDvxZ9Tfitbb3arbIvl&#10;THHgxxfyyaVnciIdpzKlLkfTUjxHk9U+w0la/wFZReChhLoQY3w7syvuELsjdpRslZzhNk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YAKiDV3/ouK+wI0cxrX6eb2bbZMO3QDtOkg3ssd7Vk2O1okjnFHih32dLY6L6poUsQ2XBCtL7h&#10;A3JftL7+B+H6OhRsqEXPyBr02Fi11At6Ls3RLF4uoxrsBxil/IFWgMO0Azb0AFT1qoOijwfyfkem&#10;oM9LNaf3PfWMoxFaKU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AC0g0t/BUbxGBV7iFl7gGZ6/b0l9z+sR&#10;Lozv0oglbMh68Crz3soHosHnEBYh/EY0JVE6ZdL497WYRfPf12IV467FK9biBXbhdxzmkDmDJ6jC&#10;Yw6cR/zGQ3pQz8N6RCPGbuQM4WaAMBhr26FjLWQTu5j9YdUVQhPPNqWwn4Y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AAkINvfWlJFxVMucR+eYQ6OUfugBdiRBWzkWlbz3cN11BtkqM0IRLXxOVRmjkO5&#10;aSrKTLMFl2mBUGxKkxSasqROk12Wl1koX5hZrrBlupXZxpVqi3GjJsu4S5uZ8YbOmHFal5FxQ5uR&#10;8bMmI0NUGQ2i0o+il4vxfW3w22Zgfza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EAMiDN3//8YED7fXgTzsOLV2IYAUNh&#10;CIRBBERBDMwDB3rZ6CxFo0z/1gpGrNMFrWX8Oxh7A+N2MC1bmJ5uctvFdO0jv8NM3XG9rrP6G9/+&#10;lWq8xGj/5wU4A6evxNCnbYEGPkeQ53XkF43mbOqWgJ6Tac9Fo1DvMCdvqZplWK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oANiDJ34HkBZR/9kLq2FYSQ3EkhJKFifiQWZQRF6ohNtRCTKiH7aFh&#10;okNTbA0dYYuCVGToFhGhbxAx/hPxJyLH5OT3GWwRZ6VxSEyJoBgQ3aLVpzko7UppFysi5Y1KX7Ex&#10;dUIZcDqS2LkYosMJRIVT2RLOYnO4gIiwhU1hfd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AD4gwd/iiTAundVr1FFtUqi6RO01FWqrcSpQ0yB/bataasNqru2VzxmX1zmhRudmeZyPyO18&#10;QnXOz8rpfEE1zldV5XwL/gAfcU+FUMvZjcZRNPdgC7Z6sD2UXqMwyO8+nkWgk//DvNdel6WAq1Ct&#10;LotaXKVqdleryV0vr9u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AEcg&#10;uN8Zg3rBbNDKdRPH3gyeNeBPfYIdjhQ4vKwhDWTAlQtXIVyl8FTDE+L/Rmy341UPERoiW8t5ug5P&#10;txG1vWTwGLgIboI49+LaBM8oR8oSRuM+xp85oBVEua4DIZ5Nx6eaKYmqsTsVTHIrkJCqaptPVbYs&#10;Vdry4CqGq4I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AEAgv9+3BoWHPdT6u72SYYNnKiKp9wR07q0cVu5QKkdoSEyt0sVmKbqic1XtUYXNmkihtiWisqOR&#10;UN1Zf7Wm3dx+NexbA3mHNoLo+FaQIYZ6Z2tocHeABr9LCwpM6BN5BH1cRE0Z5TML+zPZEl0SV9ER&#10;n6bWxmRrmmkFnWpKqa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gAKyDU&#10;36KUW4ml1MbL1TH1rFqyKKc+RCRoDBbV3CSImhuDa+7VEit7KiUBmd9LA0d1EwjV5aDuuPzX9lNb&#10;lwfOb597ZKo8NW1xfOyFvXH3pKur+JEXvmrEP44/iGdwekI5jM4oHrWDUhzTRi8Pb2VWE1u414Oa&#10;r9biWqpF/i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AArINTfjFskFOPfrupzhrCD2oCJ9M14pG/KkN3I&#10;OL8FZH9n+FeezcGlApcTb3MwZjNpQfaTknCvxwJa4BCHE9Ybk0Dpospi2qIy2U0RBXE/hZULbhPq&#10;E9T4LmEVfkRYin/KKyK8iFWGzVDzwhci1gLCkAyRB7QBC+mbImQmUpC+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ACMg3N8/MsmDVhbp+ZlFbnYbk0vdDrSzN/yMG65yrWsuC9wOXkgK2PcvdcTOc1lxW1sLEjf8&#10;c41iTfNGdWHTtoy8xt05WQ3f5mvqqwpV9Q1FyfUdxcr63uKUhqECdf0fOamnJtPTTk1pdMHm+QT7&#10;DMnA93TysJFJbp8zINcuM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ABYg6d+Yx7CEJ8MMC2gT8GlDBNMGkNF6iKR1sYie&#10;jiXMachjaqGSycQaJo12JgO9xM5PgOdOw9+DhtCDiWAfwk8LQhELgUod8BfPgF+2LngVeuCu1seC&#10;NgNwthiCs5MYMILPfmKYOEFcNIbPdeIe8Zx4ZwTOFIH/M/wfg0/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QAIyDc37PP0mUL6U5ir//thDHy&#10;fMJNylz8CnU2fjNwOv6LwKmEN5SJyz/7TSQhn3E28hpPRsfGkpGnNShuP+5gD6BMBzwfu6doH7wT&#10;O8PfJO7wZ7Ev7OSHEp/lnbPf4Cc5fcTNcr2fnee+nCn3WEzXeM1zKn3m0upIM6kt5B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AKyDU3yhZ97tTig4LAJ2qw7xJd+DKeQHOwRD04HAVQnvrYR80wty3DKGmBoSWN1ig+kYa&#10;VTf+iShvmEWWNAQyC+vDjfPrYs1ya1Mss2vkbEW1ylZeVcBNryrnpVUuFSRXNAkTKtpc4vTdolj9&#10;EXGM/gcw6hKrf/8fvus0qq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QAzIMzfzJgDLgNj/gl48jYFb5M+&#10;1f2K3CbfEKYUdwktBUPBfTG1nPk8JfDEg80CPREmkVmERbrAeQg8jIWNhJtOoOkCDRfOPkNwHwvB&#10;bTQEOXEYBwETyTQyhywmqSSbrCBVZD3ZTFrIm8RODpIOcpz0kAvkErmOn3EHT/AT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QAJyDY3+pg0xqRrrUgTZcupOpyhBTdCjFZt1a06Ools26nlKDr&#10;UMRHn1GYom8o4qIfktdElvoxDXKb5eenccApaney/NtnZZ3NZyPfq/i9lHYULHZG7uJxWKKfjky9&#10;D2z6AKTrQ5Gqj0SK3oBkfSKSDKmCxZAtJBqWCwmGct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ACsg1N83VIB9&#10;C5YXY78M++XYtmF7gy4w6Z7XLv1T+/HxMJPun0mXC+jd0el2zY/hQzgJx1rXoP/hkdzwzRefIvCn&#10;B1pJ+krD8WECGi9g34j92fjxImlowX4x9q3YL8e2Ddsb9YG2oVxNGr+hP+kdjtCnPH6jt4hiAyot&#10;1MN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EAOyDE30/+Tvop+DfD2ThPWoY1rSxFj2AG1mwiliSDXEZ5&#10;8V4zqAH5JDJP0dP8ZMw1yOCJVIgnRsGeRAV6eijA84j8PSwgDxuOZ/yDQubO5b4G4DU9zwI6pKkY&#10;k6l0bzl0cTn0c/BvgLuuXKpZyBnxBHsT11z+H1eGFvltGP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ANCDL3yq2G1Vgt8hjT5PbnqU8e75yHSVyOXzKSQspO61BWenjlZk+TU5n&#10;t9KdK+XI2Cp7xl7ZMl6QNfNN8KlsmRHZwR72/Ri8m/Gzaxn77geLsEidjD1TsGwtfvJArQyjRqqo&#10;kfLcGHkyk5TrNCvHaVOW06nMjFxQqIzMCj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4352C57" w14:textId="77777777" w:rsidR="008F467F" w:rsidRPr="00677BC9" w:rsidRDefault="008F467F"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36F2F660" w14:textId="77777777" w:rsidR="008F467F" w:rsidRPr="00677BC9" w:rsidRDefault="008F467F"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21E28297" w14:textId="77777777" w:rsidR="008F467F" w:rsidRPr="00677BC9" w:rsidRDefault="008F467F"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09B899CD" w14:textId="77777777" w:rsidR="008F467F" w:rsidRPr="00677BC9" w:rsidRDefault="008F467F"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09F0F0C4" w14:textId="77777777" w:rsidR="008F467F" w:rsidRPr="00677BC9" w:rsidRDefault="008F467F"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29"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30" o:title=""/>
                  </v:shape>
                </v:group>
                <w10:wrap anchorx="page" anchory="page"/>
                <w10:anchorlock/>
              </v:group>
            </w:pict>
          </mc:Fallback>
        </mc:AlternateContent>
      </w:r>
    </w:p>
    <w:sectPr w:rsidR="00422631" w:rsidRPr="00677BC9" w:rsidSect="009346B6">
      <w:footerReference w:type="default" r:id="rId31"/>
      <w:headerReference w:type="first" r:id="rId32"/>
      <w:footerReference w:type="first" r:id="rId33"/>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D052DC" w14:textId="77777777" w:rsidR="00C250D9" w:rsidRDefault="00C250D9" w:rsidP="0076491B">
      <w:pPr>
        <w:spacing w:before="0" w:after="0" w:line="240" w:lineRule="auto"/>
      </w:pPr>
      <w:r>
        <w:separator/>
      </w:r>
    </w:p>
  </w:endnote>
  <w:endnote w:type="continuationSeparator" w:id="0">
    <w:p w14:paraId="0EE0FA29" w14:textId="77777777" w:rsidR="00C250D9" w:rsidRDefault="00C250D9" w:rsidP="0076491B">
      <w:pPr>
        <w:spacing w:before="0" w:after="0" w:line="240" w:lineRule="auto"/>
      </w:pPr>
      <w:r>
        <w:continuationSeparator/>
      </w:r>
    </w:p>
  </w:endnote>
  <w:endnote w:type="continuationNotice" w:id="1">
    <w:p w14:paraId="0D3F0D66" w14:textId="77777777" w:rsidR="00C250D9" w:rsidRDefault="00C250D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1952673"/>
      <w:docPartObj>
        <w:docPartGallery w:val="Page Numbers (Bottom of Page)"/>
        <w:docPartUnique/>
      </w:docPartObj>
    </w:sdtPr>
    <w:sdtEndPr>
      <w:rPr>
        <w:noProof/>
        <w:sz w:val="18"/>
        <w:szCs w:val="18"/>
      </w:rPr>
    </w:sdtEndPr>
    <w:sdtContent>
      <w:p w14:paraId="5172FB4F" w14:textId="77777777" w:rsidR="002370D3" w:rsidRPr="00C12E74" w:rsidRDefault="002370D3" w:rsidP="002370D3">
        <w:pPr>
          <w:pStyle w:val="Footer"/>
          <w:jc w:val="center"/>
          <w:rPr>
            <w:sz w:val="18"/>
            <w:szCs w:val="18"/>
          </w:rPr>
        </w:pPr>
        <w:r w:rsidRPr="00C12E74">
          <w:rPr>
            <w:sz w:val="18"/>
            <w:szCs w:val="18"/>
          </w:rPr>
          <w:fldChar w:fldCharType="begin"/>
        </w:r>
        <w:r w:rsidRPr="00C12E74">
          <w:rPr>
            <w:sz w:val="18"/>
            <w:szCs w:val="18"/>
          </w:rPr>
          <w:instrText xml:space="preserve"> PAGE   \* MERGEFORMAT </w:instrText>
        </w:r>
        <w:r w:rsidRPr="00C12E74">
          <w:rPr>
            <w:sz w:val="18"/>
            <w:szCs w:val="18"/>
          </w:rPr>
          <w:fldChar w:fldCharType="separate"/>
        </w:r>
        <w:r>
          <w:rPr>
            <w:sz w:val="18"/>
            <w:szCs w:val="18"/>
          </w:rPr>
          <w:t>1</w:t>
        </w:r>
        <w:r w:rsidRPr="00C12E74">
          <w:rPr>
            <w:noProof/>
            <w:sz w:val="18"/>
            <w:szCs w:val="18"/>
          </w:rPr>
          <w:fldChar w:fldCharType="end"/>
        </w:r>
      </w:p>
    </w:sdtContent>
  </w:sdt>
  <w:p w14:paraId="6408E204" w14:textId="77777777" w:rsidR="005A4079" w:rsidRDefault="005A40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2104975"/>
      <w:docPartObj>
        <w:docPartGallery w:val="Page Numbers (Bottom of Page)"/>
        <w:docPartUnique/>
      </w:docPartObj>
    </w:sdtPr>
    <w:sdtEndPr>
      <w:rPr>
        <w:noProof/>
        <w:sz w:val="18"/>
        <w:szCs w:val="18"/>
      </w:rPr>
    </w:sdtEndPr>
    <w:sdtContent>
      <w:p w14:paraId="5425624E" w14:textId="42524FB0" w:rsidR="005A4079" w:rsidRPr="00476187" w:rsidRDefault="005A4079">
        <w:pPr>
          <w:pStyle w:val="Footer"/>
          <w:jc w:val="center"/>
          <w:rPr>
            <w:sz w:val="18"/>
            <w:szCs w:val="18"/>
          </w:rPr>
        </w:pPr>
        <w:r w:rsidRPr="00476187">
          <w:rPr>
            <w:sz w:val="18"/>
            <w:szCs w:val="18"/>
          </w:rPr>
          <w:fldChar w:fldCharType="begin"/>
        </w:r>
        <w:r w:rsidRPr="00476187">
          <w:rPr>
            <w:sz w:val="18"/>
            <w:szCs w:val="18"/>
          </w:rPr>
          <w:instrText xml:space="preserve"> PAGE   \* MERGEFORMAT </w:instrText>
        </w:r>
        <w:r w:rsidRPr="00476187">
          <w:rPr>
            <w:sz w:val="18"/>
            <w:szCs w:val="18"/>
          </w:rPr>
          <w:fldChar w:fldCharType="separate"/>
        </w:r>
        <w:r w:rsidRPr="00476187">
          <w:rPr>
            <w:noProof/>
            <w:sz w:val="18"/>
            <w:szCs w:val="18"/>
          </w:rPr>
          <w:t>2</w:t>
        </w:r>
        <w:r w:rsidRPr="00476187">
          <w:rPr>
            <w:noProof/>
            <w:sz w:val="18"/>
            <w:szCs w:val="18"/>
          </w:rPr>
          <w:fldChar w:fldCharType="end"/>
        </w:r>
      </w:p>
    </w:sdtContent>
  </w:sdt>
  <w:p w14:paraId="25C948F4" w14:textId="77777777" w:rsidR="005A4079" w:rsidRDefault="005A4079" w:rsidP="00237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AE358" w14:textId="77777777" w:rsidR="00C250D9" w:rsidRDefault="00C250D9" w:rsidP="0076491B">
      <w:pPr>
        <w:spacing w:before="0" w:after="0" w:line="240" w:lineRule="auto"/>
      </w:pPr>
      <w:r>
        <w:separator/>
      </w:r>
    </w:p>
  </w:footnote>
  <w:footnote w:type="continuationSeparator" w:id="0">
    <w:p w14:paraId="45E3EF64" w14:textId="77777777" w:rsidR="00C250D9" w:rsidRDefault="00C250D9" w:rsidP="0076491B">
      <w:pPr>
        <w:spacing w:before="0" w:after="0" w:line="240" w:lineRule="auto"/>
      </w:pPr>
      <w:r>
        <w:continuationSeparator/>
      </w:r>
    </w:p>
  </w:footnote>
  <w:footnote w:type="continuationNotice" w:id="1">
    <w:p w14:paraId="0E71C764" w14:textId="77777777" w:rsidR="00C250D9" w:rsidRDefault="00C250D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BC145" w14:textId="37875030" w:rsidR="0076491B" w:rsidRDefault="0059572A">
    <w:pPr>
      <w:pStyle w:val="Header"/>
    </w:pPr>
    <w:r w:rsidRPr="002675F6">
      <w:rPr>
        <w:noProof/>
      </w:rPr>
      <w:drawing>
        <wp:anchor distT="0" distB="0" distL="114300" distR="114300" simplePos="0" relativeHeight="251658241" behindDoc="1" locked="0" layoutInCell="1" allowOverlap="1" wp14:anchorId="14E55480" wp14:editId="5282B6EA">
          <wp:simplePos x="0" y="0"/>
          <wp:positionH relativeFrom="page">
            <wp:align>right</wp:align>
          </wp:positionH>
          <wp:positionV relativeFrom="paragraph">
            <wp:posOffset>-1407381</wp:posOffset>
          </wp:positionV>
          <wp:extent cx="7562850" cy="320230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549" b="36261"/>
                  <a:stretch/>
                </pic:blipFill>
                <pic:spPr bwMode="auto">
                  <a:xfrm>
                    <a:off x="0" y="0"/>
                    <a:ext cx="7562850" cy="320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02C">
      <w:rPr>
        <w:noProof/>
      </w:rPr>
      <w:drawing>
        <wp:anchor distT="0" distB="0" distL="114300" distR="114300" simplePos="0" relativeHeight="251658240" behindDoc="0" locked="0" layoutInCell="1" allowOverlap="1" wp14:anchorId="0D08D12B" wp14:editId="0B6FBEE0">
          <wp:simplePos x="0" y="0"/>
          <wp:positionH relativeFrom="page">
            <wp:align>left</wp:align>
          </wp:positionH>
          <wp:positionV relativeFrom="page">
            <wp:posOffset>-7951</wp:posOffset>
          </wp:positionV>
          <wp:extent cx="7554954" cy="2116152"/>
          <wp:effectExtent l="0" t="0" r="825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4954" cy="21161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F1766"/>
    <w:multiLevelType w:val="hybridMultilevel"/>
    <w:tmpl w:val="9604C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3905856"/>
    <w:multiLevelType w:val="hybridMultilevel"/>
    <w:tmpl w:val="56184842"/>
    <w:lvl w:ilvl="0" w:tplc="C0527AA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623FD"/>
    <w:multiLevelType w:val="hybridMultilevel"/>
    <w:tmpl w:val="45D0B958"/>
    <w:lvl w:ilvl="0" w:tplc="C0527AA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D436F5E"/>
    <w:multiLevelType w:val="hybridMultilevel"/>
    <w:tmpl w:val="58148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7A2AD7"/>
    <w:multiLevelType w:val="hybridMultilevel"/>
    <w:tmpl w:val="6A4C5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F21F0A"/>
    <w:multiLevelType w:val="hybridMultilevel"/>
    <w:tmpl w:val="1116D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EA26DE"/>
    <w:multiLevelType w:val="hybridMultilevel"/>
    <w:tmpl w:val="8EFA8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2"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7C6FC8"/>
    <w:multiLevelType w:val="hybridMultilevel"/>
    <w:tmpl w:val="24D45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2452F1"/>
    <w:multiLevelType w:val="hybridMultilevel"/>
    <w:tmpl w:val="67F46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5850A3"/>
    <w:multiLevelType w:val="hybridMultilevel"/>
    <w:tmpl w:val="8D487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47922E8"/>
    <w:multiLevelType w:val="hybridMultilevel"/>
    <w:tmpl w:val="CA469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2" w15:restartNumberingAfterBreak="0">
    <w:nsid w:val="48CE4906"/>
    <w:multiLevelType w:val="hybridMultilevel"/>
    <w:tmpl w:val="686EDD8C"/>
    <w:lvl w:ilvl="0" w:tplc="CD0A8874">
      <w:start w:val="1"/>
      <w:numFmt w:val="bullet"/>
      <w:lvlText w:val=""/>
      <w:lvlJc w:val="left"/>
      <w:pPr>
        <w:ind w:left="720" w:hanging="360"/>
      </w:pPr>
      <w:rPr>
        <w:rFonts w:ascii="Symbol" w:hAnsi="Symbol"/>
      </w:rPr>
    </w:lvl>
    <w:lvl w:ilvl="1" w:tplc="5F025E1C">
      <w:start w:val="1"/>
      <w:numFmt w:val="bullet"/>
      <w:lvlText w:val=""/>
      <w:lvlJc w:val="left"/>
      <w:pPr>
        <w:ind w:left="720" w:hanging="360"/>
      </w:pPr>
      <w:rPr>
        <w:rFonts w:ascii="Symbol" w:hAnsi="Symbol"/>
      </w:rPr>
    </w:lvl>
    <w:lvl w:ilvl="2" w:tplc="D584ACC6">
      <w:start w:val="1"/>
      <w:numFmt w:val="bullet"/>
      <w:lvlText w:val=""/>
      <w:lvlJc w:val="left"/>
      <w:pPr>
        <w:ind w:left="720" w:hanging="360"/>
      </w:pPr>
      <w:rPr>
        <w:rFonts w:ascii="Symbol" w:hAnsi="Symbol"/>
      </w:rPr>
    </w:lvl>
    <w:lvl w:ilvl="3" w:tplc="A22AC520">
      <w:start w:val="1"/>
      <w:numFmt w:val="bullet"/>
      <w:lvlText w:val=""/>
      <w:lvlJc w:val="left"/>
      <w:pPr>
        <w:ind w:left="720" w:hanging="360"/>
      </w:pPr>
      <w:rPr>
        <w:rFonts w:ascii="Symbol" w:hAnsi="Symbol"/>
      </w:rPr>
    </w:lvl>
    <w:lvl w:ilvl="4" w:tplc="DBDC3EE8">
      <w:start w:val="1"/>
      <w:numFmt w:val="bullet"/>
      <w:lvlText w:val=""/>
      <w:lvlJc w:val="left"/>
      <w:pPr>
        <w:ind w:left="720" w:hanging="360"/>
      </w:pPr>
      <w:rPr>
        <w:rFonts w:ascii="Symbol" w:hAnsi="Symbol"/>
      </w:rPr>
    </w:lvl>
    <w:lvl w:ilvl="5" w:tplc="A8926EB0">
      <w:start w:val="1"/>
      <w:numFmt w:val="bullet"/>
      <w:lvlText w:val=""/>
      <w:lvlJc w:val="left"/>
      <w:pPr>
        <w:ind w:left="720" w:hanging="360"/>
      </w:pPr>
      <w:rPr>
        <w:rFonts w:ascii="Symbol" w:hAnsi="Symbol"/>
      </w:rPr>
    </w:lvl>
    <w:lvl w:ilvl="6" w:tplc="C9AC62C8">
      <w:start w:val="1"/>
      <w:numFmt w:val="bullet"/>
      <w:lvlText w:val=""/>
      <w:lvlJc w:val="left"/>
      <w:pPr>
        <w:ind w:left="720" w:hanging="360"/>
      </w:pPr>
      <w:rPr>
        <w:rFonts w:ascii="Symbol" w:hAnsi="Symbol"/>
      </w:rPr>
    </w:lvl>
    <w:lvl w:ilvl="7" w:tplc="2C6E055C">
      <w:start w:val="1"/>
      <w:numFmt w:val="bullet"/>
      <w:lvlText w:val=""/>
      <w:lvlJc w:val="left"/>
      <w:pPr>
        <w:ind w:left="720" w:hanging="360"/>
      </w:pPr>
      <w:rPr>
        <w:rFonts w:ascii="Symbol" w:hAnsi="Symbol"/>
      </w:rPr>
    </w:lvl>
    <w:lvl w:ilvl="8" w:tplc="EF449B94">
      <w:start w:val="1"/>
      <w:numFmt w:val="bullet"/>
      <w:lvlText w:val=""/>
      <w:lvlJc w:val="left"/>
      <w:pPr>
        <w:ind w:left="720" w:hanging="360"/>
      </w:pPr>
      <w:rPr>
        <w:rFonts w:ascii="Symbol" w:hAnsi="Symbol"/>
      </w:rPr>
    </w:lvl>
  </w:abstractNum>
  <w:abstractNum w:abstractNumId="23"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92F55A0"/>
    <w:multiLevelType w:val="hybridMultilevel"/>
    <w:tmpl w:val="C4F808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5AA948A6"/>
    <w:multiLevelType w:val="hybridMultilevel"/>
    <w:tmpl w:val="8AFEB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47524D"/>
    <w:multiLevelType w:val="hybridMultilevel"/>
    <w:tmpl w:val="2D521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FD21CB"/>
    <w:multiLevelType w:val="hybridMultilevel"/>
    <w:tmpl w:val="3B905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C9583B"/>
    <w:multiLevelType w:val="hybridMultilevel"/>
    <w:tmpl w:val="130E6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B310DEE"/>
    <w:multiLevelType w:val="hybridMultilevel"/>
    <w:tmpl w:val="2EE6B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931BBF"/>
    <w:multiLevelType w:val="hybridMultilevel"/>
    <w:tmpl w:val="587A9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257008"/>
    <w:multiLevelType w:val="hybridMultilevel"/>
    <w:tmpl w:val="6166E0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1F7610"/>
    <w:multiLevelType w:val="hybridMultilevel"/>
    <w:tmpl w:val="27E26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7E445D"/>
    <w:multiLevelType w:val="hybridMultilevel"/>
    <w:tmpl w:val="E9C00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7B55EF"/>
    <w:multiLevelType w:val="hybridMultilevel"/>
    <w:tmpl w:val="0608A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4631492">
    <w:abstractNumId w:val="38"/>
  </w:num>
  <w:num w:numId="2" w16cid:durableId="1223834388">
    <w:abstractNumId w:val="10"/>
  </w:num>
  <w:num w:numId="3" w16cid:durableId="2009792682">
    <w:abstractNumId w:val="33"/>
  </w:num>
  <w:num w:numId="4" w16cid:durableId="270017409">
    <w:abstractNumId w:val="34"/>
  </w:num>
  <w:num w:numId="5" w16cid:durableId="609119572">
    <w:abstractNumId w:val="17"/>
  </w:num>
  <w:num w:numId="6" w16cid:durableId="724988389">
    <w:abstractNumId w:val="7"/>
  </w:num>
  <w:num w:numId="7" w16cid:durableId="1350838756">
    <w:abstractNumId w:val="26"/>
  </w:num>
  <w:num w:numId="8" w16cid:durableId="2096513164">
    <w:abstractNumId w:val="25"/>
  </w:num>
  <w:num w:numId="9" w16cid:durableId="1968579597">
    <w:abstractNumId w:val="31"/>
  </w:num>
  <w:num w:numId="10" w16cid:durableId="490488067">
    <w:abstractNumId w:val="1"/>
  </w:num>
  <w:num w:numId="11" w16cid:durableId="706489915">
    <w:abstractNumId w:val="40"/>
  </w:num>
  <w:num w:numId="12" w16cid:durableId="923758774">
    <w:abstractNumId w:val="12"/>
  </w:num>
  <w:num w:numId="13" w16cid:durableId="1090546256">
    <w:abstractNumId w:val="23"/>
  </w:num>
  <w:num w:numId="14" w16cid:durableId="1904294047">
    <w:abstractNumId w:val="3"/>
  </w:num>
  <w:num w:numId="15" w16cid:durableId="626738803">
    <w:abstractNumId w:val="15"/>
  </w:num>
  <w:num w:numId="16" w16cid:durableId="153764825">
    <w:abstractNumId w:val="19"/>
  </w:num>
  <w:num w:numId="17" w16cid:durableId="1884440096">
    <w:abstractNumId w:val="27"/>
  </w:num>
  <w:num w:numId="18" w16cid:durableId="1388340513">
    <w:abstractNumId w:val="21"/>
  </w:num>
  <w:num w:numId="19" w16cid:durableId="1537889174">
    <w:abstractNumId w:val="11"/>
  </w:num>
  <w:num w:numId="20" w16cid:durableId="1416198463">
    <w:abstractNumId w:val="13"/>
  </w:num>
  <w:num w:numId="21" w16cid:durableId="647979566">
    <w:abstractNumId w:val="24"/>
  </w:num>
  <w:num w:numId="22" w16cid:durableId="887448098">
    <w:abstractNumId w:val="37"/>
  </w:num>
  <w:num w:numId="23" w16cid:durableId="171460010">
    <w:abstractNumId w:val="4"/>
  </w:num>
  <w:num w:numId="24" w16cid:durableId="1358193886">
    <w:abstractNumId w:val="2"/>
  </w:num>
  <w:num w:numId="25" w16cid:durableId="235750784">
    <w:abstractNumId w:val="22"/>
  </w:num>
  <w:num w:numId="26" w16cid:durableId="115411957">
    <w:abstractNumId w:val="35"/>
  </w:num>
  <w:num w:numId="27" w16cid:durableId="331689880">
    <w:abstractNumId w:val="9"/>
  </w:num>
  <w:num w:numId="28" w16cid:durableId="312679691">
    <w:abstractNumId w:val="29"/>
  </w:num>
  <w:num w:numId="29" w16cid:durableId="713774657">
    <w:abstractNumId w:val="14"/>
  </w:num>
  <w:num w:numId="30" w16cid:durableId="74714771">
    <w:abstractNumId w:val="16"/>
  </w:num>
  <w:num w:numId="31" w16cid:durableId="1594436840">
    <w:abstractNumId w:val="36"/>
  </w:num>
  <w:num w:numId="32" w16cid:durableId="341399937">
    <w:abstractNumId w:val="42"/>
  </w:num>
  <w:num w:numId="33" w16cid:durableId="1085801675">
    <w:abstractNumId w:val="6"/>
  </w:num>
  <w:num w:numId="34" w16cid:durableId="401483922">
    <w:abstractNumId w:val="8"/>
  </w:num>
  <w:num w:numId="35" w16cid:durableId="1120954438">
    <w:abstractNumId w:val="5"/>
  </w:num>
  <w:num w:numId="36" w16cid:durableId="1735395095">
    <w:abstractNumId w:val="18"/>
  </w:num>
  <w:num w:numId="37" w16cid:durableId="1313025773">
    <w:abstractNumId w:val="39"/>
  </w:num>
  <w:num w:numId="38" w16cid:durableId="1746145102">
    <w:abstractNumId w:val="20"/>
  </w:num>
  <w:num w:numId="39" w16cid:durableId="1837181894">
    <w:abstractNumId w:val="0"/>
  </w:num>
  <w:num w:numId="40" w16cid:durableId="1573272671">
    <w:abstractNumId w:val="28"/>
  </w:num>
  <w:num w:numId="41" w16cid:durableId="1082023207">
    <w:abstractNumId w:val="30"/>
  </w:num>
  <w:num w:numId="42" w16cid:durableId="1424956166">
    <w:abstractNumId w:val="32"/>
  </w:num>
  <w:num w:numId="43" w16cid:durableId="209605163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30D"/>
    <w:rsid w:val="00022AF2"/>
    <w:rsid w:val="0002516D"/>
    <w:rsid w:val="0003216F"/>
    <w:rsid w:val="00041E01"/>
    <w:rsid w:val="0005685B"/>
    <w:rsid w:val="000738C8"/>
    <w:rsid w:val="00074AF4"/>
    <w:rsid w:val="0007708F"/>
    <w:rsid w:val="000821DB"/>
    <w:rsid w:val="0009403D"/>
    <w:rsid w:val="000B3D96"/>
    <w:rsid w:val="000D2D19"/>
    <w:rsid w:val="000D6CEA"/>
    <w:rsid w:val="000E0209"/>
    <w:rsid w:val="001353EC"/>
    <w:rsid w:val="0015252A"/>
    <w:rsid w:val="001820EC"/>
    <w:rsid w:val="0018537B"/>
    <w:rsid w:val="001A71B0"/>
    <w:rsid w:val="001C3FE4"/>
    <w:rsid w:val="001C75DA"/>
    <w:rsid w:val="001D2565"/>
    <w:rsid w:val="001E2EC6"/>
    <w:rsid w:val="001E5C19"/>
    <w:rsid w:val="001F445A"/>
    <w:rsid w:val="002370D3"/>
    <w:rsid w:val="002448B7"/>
    <w:rsid w:val="0025102C"/>
    <w:rsid w:val="00261DF9"/>
    <w:rsid w:val="002676A6"/>
    <w:rsid w:val="002A13FC"/>
    <w:rsid w:val="002C2D46"/>
    <w:rsid w:val="002E430D"/>
    <w:rsid w:val="002E621A"/>
    <w:rsid w:val="002F6709"/>
    <w:rsid w:val="00301053"/>
    <w:rsid w:val="00304F7E"/>
    <w:rsid w:val="00317BBE"/>
    <w:rsid w:val="00360B34"/>
    <w:rsid w:val="003619F4"/>
    <w:rsid w:val="003B299C"/>
    <w:rsid w:val="003B316E"/>
    <w:rsid w:val="003E3B8D"/>
    <w:rsid w:val="003E3E0D"/>
    <w:rsid w:val="003E679A"/>
    <w:rsid w:val="003E7376"/>
    <w:rsid w:val="00411F3D"/>
    <w:rsid w:val="00414102"/>
    <w:rsid w:val="004178B6"/>
    <w:rsid w:val="00422631"/>
    <w:rsid w:val="004322BA"/>
    <w:rsid w:val="004337CE"/>
    <w:rsid w:val="00433BBB"/>
    <w:rsid w:val="00447BCA"/>
    <w:rsid w:val="004557A0"/>
    <w:rsid w:val="00461266"/>
    <w:rsid w:val="00476187"/>
    <w:rsid w:val="004850B6"/>
    <w:rsid w:val="00486F27"/>
    <w:rsid w:val="00493E3B"/>
    <w:rsid w:val="004A2553"/>
    <w:rsid w:val="004A5534"/>
    <w:rsid w:val="004B37D4"/>
    <w:rsid w:val="004B63BC"/>
    <w:rsid w:val="004B6CAA"/>
    <w:rsid w:val="004C11EB"/>
    <w:rsid w:val="004F7E50"/>
    <w:rsid w:val="005035B6"/>
    <w:rsid w:val="00507505"/>
    <w:rsid w:val="0053529D"/>
    <w:rsid w:val="00535B06"/>
    <w:rsid w:val="00551139"/>
    <w:rsid w:val="00567ED2"/>
    <w:rsid w:val="0059572A"/>
    <w:rsid w:val="005A00F6"/>
    <w:rsid w:val="005A2365"/>
    <w:rsid w:val="005A3104"/>
    <w:rsid w:val="005A4079"/>
    <w:rsid w:val="005B2CFC"/>
    <w:rsid w:val="005B58DF"/>
    <w:rsid w:val="005C6070"/>
    <w:rsid w:val="005F0A21"/>
    <w:rsid w:val="005F7C54"/>
    <w:rsid w:val="00602D74"/>
    <w:rsid w:val="00605331"/>
    <w:rsid w:val="00633DB4"/>
    <w:rsid w:val="0067377E"/>
    <w:rsid w:val="006760C3"/>
    <w:rsid w:val="00677BC9"/>
    <w:rsid w:val="006A2017"/>
    <w:rsid w:val="006C07D3"/>
    <w:rsid w:val="006C6B9C"/>
    <w:rsid w:val="006C6D20"/>
    <w:rsid w:val="007009EE"/>
    <w:rsid w:val="00705D73"/>
    <w:rsid w:val="00712465"/>
    <w:rsid w:val="007151FD"/>
    <w:rsid w:val="00717365"/>
    <w:rsid w:val="007213D2"/>
    <w:rsid w:val="0072545E"/>
    <w:rsid w:val="00726939"/>
    <w:rsid w:val="00730A22"/>
    <w:rsid w:val="00735A87"/>
    <w:rsid w:val="007449EA"/>
    <w:rsid w:val="0076491B"/>
    <w:rsid w:val="00775D7E"/>
    <w:rsid w:val="007813B3"/>
    <w:rsid w:val="00782324"/>
    <w:rsid w:val="00786CCC"/>
    <w:rsid w:val="00787A4B"/>
    <w:rsid w:val="00795B18"/>
    <w:rsid w:val="007B0F2C"/>
    <w:rsid w:val="007B11E6"/>
    <w:rsid w:val="007B6DBE"/>
    <w:rsid w:val="007D793A"/>
    <w:rsid w:val="007E444A"/>
    <w:rsid w:val="00803031"/>
    <w:rsid w:val="00812AA5"/>
    <w:rsid w:val="0085791A"/>
    <w:rsid w:val="00860B28"/>
    <w:rsid w:val="00860B4A"/>
    <w:rsid w:val="00870A40"/>
    <w:rsid w:val="00894C33"/>
    <w:rsid w:val="008B23AF"/>
    <w:rsid w:val="008D601A"/>
    <w:rsid w:val="008F23A2"/>
    <w:rsid w:val="008F467F"/>
    <w:rsid w:val="008F6E73"/>
    <w:rsid w:val="00904F61"/>
    <w:rsid w:val="009346B6"/>
    <w:rsid w:val="009476D7"/>
    <w:rsid w:val="00954440"/>
    <w:rsid w:val="00955EF7"/>
    <w:rsid w:val="009A5135"/>
    <w:rsid w:val="009B1C17"/>
    <w:rsid w:val="009B2828"/>
    <w:rsid w:val="009B3642"/>
    <w:rsid w:val="009C4C45"/>
    <w:rsid w:val="009C7492"/>
    <w:rsid w:val="009F204D"/>
    <w:rsid w:val="00A203F0"/>
    <w:rsid w:val="00A2329F"/>
    <w:rsid w:val="00A37A55"/>
    <w:rsid w:val="00A40F1A"/>
    <w:rsid w:val="00A412AE"/>
    <w:rsid w:val="00A53314"/>
    <w:rsid w:val="00AB49BB"/>
    <w:rsid w:val="00AB4A61"/>
    <w:rsid w:val="00AB5731"/>
    <w:rsid w:val="00AB57F0"/>
    <w:rsid w:val="00AC04A6"/>
    <w:rsid w:val="00AC5D1E"/>
    <w:rsid w:val="00AD5893"/>
    <w:rsid w:val="00AE650C"/>
    <w:rsid w:val="00AF3EEB"/>
    <w:rsid w:val="00AF449C"/>
    <w:rsid w:val="00B12B3F"/>
    <w:rsid w:val="00B13AB1"/>
    <w:rsid w:val="00B21136"/>
    <w:rsid w:val="00B30224"/>
    <w:rsid w:val="00B34D6D"/>
    <w:rsid w:val="00B641DC"/>
    <w:rsid w:val="00B877FA"/>
    <w:rsid w:val="00BB5143"/>
    <w:rsid w:val="00BD37E1"/>
    <w:rsid w:val="00BD577C"/>
    <w:rsid w:val="00BD7BA7"/>
    <w:rsid w:val="00C00E8E"/>
    <w:rsid w:val="00C03F37"/>
    <w:rsid w:val="00C074CB"/>
    <w:rsid w:val="00C10415"/>
    <w:rsid w:val="00C224C7"/>
    <w:rsid w:val="00C250D9"/>
    <w:rsid w:val="00C32D22"/>
    <w:rsid w:val="00C370CD"/>
    <w:rsid w:val="00C46331"/>
    <w:rsid w:val="00C678D7"/>
    <w:rsid w:val="00C76B54"/>
    <w:rsid w:val="00C851C6"/>
    <w:rsid w:val="00C9187A"/>
    <w:rsid w:val="00C93818"/>
    <w:rsid w:val="00CA0CFC"/>
    <w:rsid w:val="00CA1363"/>
    <w:rsid w:val="00CC40C5"/>
    <w:rsid w:val="00CC5734"/>
    <w:rsid w:val="00CE04F7"/>
    <w:rsid w:val="00CF3F04"/>
    <w:rsid w:val="00CF496B"/>
    <w:rsid w:val="00D43318"/>
    <w:rsid w:val="00D4586A"/>
    <w:rsid w:val="00D474AF"/>
    <w:rsid w:val="00D476C2"/>
    <w:rsid w:val="00D54D23"/>
    <w:rsid w:val="00D70DC3"/>
    <w:rsid w:val="00D86EE4"/>
    <w:rsid w:val="00D91E18"/>
    <w:rsid w:val="00DB7224"/>
    <w:rsid w:val="00DC4A68"/>
    <w:rsid w:val="00DC5AC2"/>
    <w:rsid w:val="00DE620D"/>
    <w:rsid w:val="00E054F3"/>
    <w:rsid w:val="00E05DE0"/>
    <w:rsid w:val="00E12DF5"/>
    <w:rsid w:val="00E22675"/>
    <w:rsid w:val="00E30ECD"/>
    <w:rsid w:val="00E345BE"/>
    <w:rsid w:val="00E72486"/>
    <w:rsid w:val="00E853B3"/>
    <w:rsid w:val="00E91CEE"/>
    <w:rsid w:val="00E92059"/>
    <w:rsid w:val="00E92CB6"/>
    <w:rsid w:val="00E95383"/>
    <w:rsid w:val="00EA40B9"/>
    <w:rsid w:val="00EB5BBA"/>
    <w:rsid w:val="00EC7846"/>
    <w:rsid w:val="00EE4179"/>
    <w:rsid w:val="00EE4F2C"/>
    <w:rsid w:val="00EF7518"/>
    <w:rsid w:val="00EF7C16"/>
    <w:rsid w:val="00F535CC"/>
    <w:rsid w:val="00F60769"/>
    <w:rsid w:val="00F623A5"/>
    <w:rsid w:val="00F76B45"/>
    <w:rsid w:val="00F77815"/>
    <w:rsid w:val="00F860AD"/>
    <w:rsid w:val="00F909D1"/>
    <w:rsid w:val="00F9178D"/>
    <w:rsid w:val="00FB049F"/>
    <w:rsid w:val="00FB7FAA"/>
    <w:rsid w:val="00FC03FE"/>
    <w:rsid w:val="0D49CC1E"/>
    <w:rsid w:val="10D3CC92"/>
    <w:rsid w:val="1576B082"/>
    <w:rsid w:val="1912D7B9"/>
    <w:rsid w:val="24E755CD"/>
    <w:rsid w:val="2B45C2A4"/>
    <w:rsid w:val="50EF3EFA"/>
    <w:rsid w:val="66F2F50F"/>
    <w:rsid w:val="730C5DC3"/>
    <w:rsid w:val="7C0E0D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50253"/>
  <w15:chartTrackingRefBased/>
  <w15:docId w15:val="{0A6D1EEE-ED3B-4E19-BEA6-AE2BABBF2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Table text"/>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qFormat/>
    <w:rsid w:val="00B12B3F"/>
    <w:rPr>
      <w:b/>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NormalText">
    <w:name w:val="Normal Text"/>
    <w:basedOn w:val="Normal"/>
    <w:link w:val="NormalTextChar"/>
    <w:qFormat/>
    <w:rsid w:val="00BB5143"/>
    <w:pPr>
      <w:spacing w:line="288" w:lineRule="auto"/>
    </w:pPr>
    <w:rPr>
      <w:rFonts w:eastAsia="Times New Roman"/>
      <w:noProof/>
      <w:color w:val="1E1545"/>
      <w:szCs w:val="20"/>
      <w:shd w:val="clear" w:color="auto" w:fill="FFFFFF"/>
      <w:lang w:eastAsia="en-GB"/>
    </w:rPr>
  </w:style>
  <w:style w:type="paragraph" w:customStyle="1" w:styleId="Header2">
    <w:name w:val="Header 2"/>
    <w:basedOn w:val="Normal"/>
    <w:qFormat/>
    <w:rsid w:val="00BB5143"/>
    <w:pPr>
      <w:spacing w:before="100" w:beforeAutospacing="1"/>
    </w:pPr>
    <w:rPr>
      <w:rFonts w:eastAsia="Times New Roman"/>
      <w:b/>
      <w:bCs/>
      <w:noProof/>
      <w:color w:val="1E1644"/>
      <w:sz w:val="32"/>
      <w:szCs w:val="28"/>
      <w:shd w:val="clear" w:color="auto" w:fill="FFFFFF"/>
      <w:lang w:eastAsia="en-GB"/>
    </w:rPr>
  </w:style>
  <w:style w:type="paragraph" w:styleId="CommentText">
    <w:name w:val="annotation text"/>
    <w:basedOn w:val="Normal"/>
    <w:link w:val="CommentTextChar"/>
    <w:unhideWhenUsed/>
    <w:rsid w:val="00BB5143"/>
    <w:pPr>
      <w:spacing w:before="0" w:after="0" w:line="240" w:lineRule="auto"/>
    </w:pPr>
    <w:rPr>
      <w:rFonts w:eastAsia="Times New Roman" w:cs="Times New Roman"/>
      <w:color w:val="1E1544" w:themeColor="text1"/>
      <w:sz w:val="20"/>
      <w:szCs w:val="20"/>
      <w:lang w:eastAsia="en-GB"/>
    </w:rPr>
  </w:style>
  <w:style w:type="character" w:customStyle="1" w:styleId="CommentTextChar">
    <w:name w:val="Comment Text Char"/>
    <w:basedOn w:val="DefaultParagraphFont"/>
    <w:link w:val="CommentText"/>
    <w:rsid w:val="00BB5143"/>
    <w:rPr>
      <w:rFonts w:ascii="Arial" w:eastAsia="Times New Roman" w:hAnsi="Arial" w:cs="Times New Roman"/>
      <w:color w:val="1E1544" w:themeColor="text1"/>
      <w:sz w:val="20"/>
      <w:szCs w:val="20"/>
      <w:lang w:eastAsia="en-GB"/>
    </w:rPr>
  </w:style>
  <w:style w:type="character" w:styleId="CommentReference">
    <w:name w:val="annotation reference"/>
    <w:basedOn w:val="DefaultParagraphFont"/>
    <w:uiPriority w:val="99"/>
    <w:semiHidden/>
    <w:unhideWhenUsed/>
    <w:rsid w:val="00BB5143"/>
    <w:rPr>
      <w:sz w:val="16"/>
      <w:szCs w:val="16"/>
    </w:rPr>
  </w:style>
  <w:style w:type="character" w:customStyle="1" w:styleId="normaltextrun">
    <w:name w:val="normaltextrun"/>
    <w:basedOn w:val="DefaultParagraphFont"/>
    <w:rsid w:val="00BB5143"/>
  </w:style>
  <w:style w:type="character" w:customStyle="1" w:styleId="eop">
    <w:name w:val="eop"/>
    <w:basedOn w:val="DefaultParagraphFont"/>
    <w:rsid w:val="00BB5143"/>
  </w:style>
  <w:style w:type="paragraph" w:customStyle="1" w:styleId="paragraph">
    <w:name w:val="paragraph"/>
    <w:basedOn w:val="Normal"/>
    <w:rsid w:val="00BB5143"/>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link w:val="ListParagraph"/>
    <w:uiPriority w:val="34"/>
    <w:qFormat/>
    <w:rsid w:val="00BB5143"/>
    <w:rPr>
      <w:rFonts w:ascii="Arial" w:hAnsi="Arial"/>
    </w:rPr>
  </w:style>
  <w:style w:type="paragraph" w:customStyle="1" w:styleId="pf0">
    <w:name w:val="pf0"/>
    <w:basedOn w:val="Normal"/>
    <w:rsid w:val="00BB5143"/>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Char">
    <w:name w:val="Normal Text Char"/>
    <w:basedOn w:val="DefaultParagraphFont"/>
    <w:link w:val="NormalText"/>
    <w:rsid w:val="00BB5143"/>
    <w:rPr>
      <w:rFonts w:ascii="Arial" w:eastAsia="Times New Roman" w:hAnsi="Arial"/>
      <w:noProof/>
      <w:color w:val="1E1545"/>
      <w:szCs w:val="20"/>
      <w:lang w:eastAsia="en-GB"/>
    </w:rPr>
  </w:style>
  <w:style w:type="paragraph" w:styleId="Revision">
    <w:name w:val="Revision"/>
    <w:hidden/>
    <w:uiPriority w:val="99"/>
    <w:semiHidden/>
    <w:rsid w:val="007D793A"/>
    <w:rPr>
      <w:rFonts w:ascii="Arial" w:hAnsi="Arial"/>
    </w:rPr>
  </w:style>
  <w:style w:type="paragraph" w:styleId="CommentSubject">
    <w:name w:val="annotation subject"/>
    <w:basedOn w:val="CommentText"/>
    <w:next w:val="CommentText"/>
    <w:link w:val="CommentSubjectChar"/>
    <w:uiPriority w:val="99"/>
    <w:semiHidden/>
    <w:unhideWhenUsed/>
    <w:rsid w:val="00E95383"/>
    <w:pPr>
      <w:spacing w:before="120" w:after="120"/>
    </w:pPr>
    <w:rPr>
      <w:rFonts w:eastAsia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E95383"/>
    <w:rPr>
      <w:rFonts w:ascii="Arial" w:eastAsia="Times New Roman" w:hAnsi="Arial" w:cs="Times New Roman"/>
      <w:b/>
      <w:bCs/>
      <w:color w:val="1E1544" w:themeColor="text1"/>
      <w:sz w:val="20"/>
      <w:szCs w:val="20"/>
      <w:lang w:eastAsia="en-GB"/>
    </w:rPr>
  </w:style>
  <w:style w:type="character" w:styleId="FollowedHyperlink">
    <w:name w:val="FollowedHyperlink"/>
    <w:basedOn w:val="DefaultParagraphFont"/>
    <w:uiPriority w:val="99"/>
    <w:semiHidden/>
    <w:unhideWhenUsed/>
    <w:rsid w:val="0067377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igitalhealth.gov.au/myhealth" TargetMode="External"/><Relationship Id="rId18" Type="http://schemas.openxmlformats.org/officeDocument/2006/relationships/hyperlink" Target="https://my.gov.au/en/about" TargetMode="External"/><Relationship Id="rId26" Type="http://schemas.openxmlformats.org/officeDocument/2006/relationships/hyperlink" Target="https://www.myagedcare.gov.au/frequently-asked-questions/assessments-applying-aged-care" TargetMode="External"/><Relationship Id="rId3" Type="http://schemas.openxmlformats.org/officeDocument/2006/relationships/customXml" Target="../customXml/item3.xml"/><Relationship Id="rId21" Type="http://schemas.openxmlformats.org/officeDocument/2006/relationships/hyperlink" Target="https://www.digitalhealth.gov.au/initiatives-and-programs/my-health-record"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bing.com/ck/a?!&amp;&amp;p=b0ea82fa33ddd302JmltdHM9MTcyMzMzNDQwMCZpZ3VpZD0zZmI0MzNjMC01MDVlLTY0ZTYtMzc5Zi0yNzcxNTFhNDY1MzQmaW5zaWQ9NTIyMg&amp;ptn=3&amp;ver=2&amp;hsh=3&amp;fclid=3fb433c0-505e-64e6-379f-277151a46534&amp;psq=my+health+app&amp;u=a1aHR0cHM6Ly93d3cuZGlnaXRhbGhlYWx0aC5nb3YuYXUvbXloZWFsdGg&amp;ntb=1" TargetMode="External"/><Relationship Id="rId17" Type="http://schemas.openxmlformats.org/officeDocument/2006/relationships/hyperlink" Target="http://www.digitalhealth.gov.au/about-us/policies-privacy-and-reporting/privacy-policy" TargetMode="External"/><Relationship Id="rId25" Type="http://schemas.openxmlformats.org/officeDocument/2006/relationships/hyperlink" Target="https://www.myagedcare.gov.au/"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yagedcare.gov.au/privacy" TargetMode="External"/><Relationship Id="rId20" Type="http://schemas.openxmlformats.org/officeDocument/2006/relationships/hyperlink" Target="https://www.health.gov.au/resources/publications/sharing-my-aged-care-support-plans-to-my-health-record-fact-sheet-for-older-people"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gov.au/" TargetMode="External"/><Relationship Id="rId24" Type="http://schemas.openxmlformats.org/officeDocument/2006/relationships/hyperlink" Target="https://www.digitalhealth.gov.au/initiatives-and-programs/my-health-record/getting-started/set-up-a-record-without-medicare-or-dva-benefits"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digitalhealth.gov.au/initiatives-and-programs/my-health-record/manage-your-record/privacy-and-access/nominated-representatives" TargetMode="External"/><Relationship Id="rId23" Type="http://schemas.openxmlformats.org/officeDocument/2006/relationships/hyperlink" Target="https://my.gov.au/en/about/help/mygov-website/link-services-to-your-account/link-my-health-record" TargetMode="External"/><Relationship Id="rId28"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yperlink" Target="https://my.gov.au/"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gitalhealth.gov.au/initiatives-and-programs/my-health-record/manage-your-record/privacy-and-access" TargetMode="External"/><Relationship Id="rId22" Type="http://schemas.openxmlformats.org/officeDocument/2006/relationships/hyperlink" Target="https://my.gov.au/en/services/health-and-disability/seeking-medical-help/accessing-your-medical-information/your-my-health-record"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TSH\OneDrive%20-%20Department%20of%20Health\Documents\Templates%20and%20examples\Aged%20Care%20branded%20Fact%20sheet%20templates%20-%20web%20ready%20and%20accessible%20-%20updated%20March%202024\Aged_Care_Teal_factsheet_web_March2024."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C1DCD17A15504E8D40F2F8B7FC1119" ma:contentTypeVersion="15" ma:contentTypeDescription="Create a new document." ma:contentTypeScope="" ma:versionID="64ff9909463947b46de9b917693bf1f3">
  <xsd:schema xmlns:xsd="http://www.w3.org/2001/XMLSchema" xmlns:xs="http://www.w3.org/2001/XMLSchema" xmlns:p="http://schemas.microsoft.com/office/2006/metadata/properties" xmlns:ns2="633cef0d-eb85-422d-ba83-daf516274839" xmlns:ns3="f3099697-6725-4ef2-a2db-d92891a7d329" targetNamespace="http://schemas.microsoft.com/office/2006/metadata/properties" ma:root="true" ma:fieldsID="3f0c32ee61b5560dc8e31c53e23ac977" ns2:_="" ns3:_="">
    <xsd:import namespace="633cef0d-eb85-422d-ba83-daf516274839"/>
    <xsd:import namespace="f3099697-6725-4ef2-a2db-d92891a7d32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Not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cef0d-eb85-422d-ba83-daf516274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Notes" ma:index="18" nillable="true" ma:displayName="Notes" ma:format="Dropdown" ma:internalName="Notes">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099697-6725-4ef2-a2db-d92891a7d32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bc565b3-853b-4460-b599-87f7dcd1efb9}" ma:internalName="TaxCatchAll" ma:showField="CatchAllData" ma:web="f3099697-6725-4ef2-a2db-d92891a7d3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3099697-6725-4ef2-a2db-d92891a7d329" xsi:nil="true"/>
    <lcf76f155ced4ddcb4097134ff3c332f xmlns="633cef0d-eb85-422d-ba83-daf516274839">
      <Terms xmlns="http://schemas.microsoft.com/office/infopath/2007/PartnerControls"/>
    </lcf76f155ced4ddcb4097134ff3c332f>
    <SharedWithUsers xmlns="f3099697-6725-4ef2-a2db-d92891a7d329">
      <UserInfo>
        <DisplayName/>
        <AccountId xsi:nil="true"/>
        <AccountType/>
      </UserInfo>
    </SharedWithUsers>
    <MediaLengthInSeconds xmlns="633cef0d-eb85-422d-ba83-daf516274839" xsi:nil="true"/>
    <Notes xmlns="633cef0d-eb85-422d-ba83-daf516274839" xsi:nil="true"/>
  </documentManagement>
</p:properties>
</file>

<file path=customXml/itemProps1.xml><?xml version="1.0" encoding="utf-8"?>
<ds:datastoreItem xmlns:ds="http://schemas.openxmlformats.org/officeDocument/2006/customXml" ds:itemID="{68E65D85-CC7E-4CB9-A81A-0CDCE9E191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cef0d-eb85-422d-ba83-daf516274839"/>
    <ds:schemaRef ds:uri="f3099697-6725-4ef2-a2db-d92891a7d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f3099697-6725-4ef2-a2db-d92891a7d329"/>
    <ds:schemaRef ds:uri="633cef0d-eb85-422d-ba83-daf516274839"/>
  </ds:schemaRefs>
</ds:datastoreItem>
</file>

<file path=docProps/app.xml><?xml version="1.0" encoding="utf-8"?>
<Properties xmlns="http://schemas.openxmlformats.org/officeDocument/2006/extended-properties" xmlns:vt="http://schemas.openxmlformats.org/officeDocument/2006/docPropsVTypes">
  <Template>Aged_Care_Teal_factsheet_web_March2024.</Template>
  <TotalTime>0</TotalTime>
  <Pages>5</Pages>
  <Words>1372</Words>
  <Characters>7826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Sharing My Aged Care support plans to My Health Record:</vt:lpstr>
    </vt:vector>
  </TitlesOfParts>
  <Manager/>
  <Company/>
  <LinksUpToDate>false</LinksUpToDate>
  <CharactersWithSpaces>9180</CharactersWithSpaces>
  <SharedDoc>false</SharedDoc>
  <HyperlinkBase/>
  <HLinks>
    <vt:vector size="96" baseType="variant">
      <vt:variant>
        <vt:i4>3670125</vt:i4>
      </vt:variant>
      <vt:variant>
        <vt:i4>45</vt:i4>
      </vt:variant>
      <vt:variant>
        <vt:i4>0</vt:i4>
      </vt:variant>
      <vt:variant>
        <vt:i4>5</vt:i4>
      </vt:variant>
      <vt:variant>
        <vt:lpwstr>https://www.myagedcare.gov.au/frequently-asked-questions/assessments-applying-aged-care</vt:lpwstr>
      </vt:variant>
      <vt:variant>
        <vt:lpwstr/>
      </vt:variant>
      <vt:variant>
        <vt:i4>6881314</vt:i4>
      </vt:variant>
      <vt:variant>
        <vt:i4>42</vt:i4>
      </vt:variant>
      <vt:variant>
        <vt:i4>0</vt:i4>
      </vt:variant>
      <vt:variant>
        <vt:i4>5</vt:i4>
      </vt:variant>
      <vt:variant>
        <vt:lpwstr>https://www.myagedcare.gov.au/</vt:lpwstr>
      </vt:variant>
      <vt:variant>
        <vt:lpwstr/>
      </vt:variant>
      <vt:variant>
        <vt:i4>8126526</vt:i4>
      </vt:variant>
      <vt:variant>
        <vt:i4>39</vt:i4>
      </vt:variant>
      <vt:variant>
        <vt:i4>0</vt:i4>
      </vt:variant>
      <vt:variant>
        <vt:i4>5</vt:i4>
      </vt:variant>
      <vt:variant>
        <vt:lpwstr>https://www.digitalhealth.gov.au/initiatives-and-programs/my-health-record/getting-started/set-up-a-record-without-medicare-or-dva-benefits</vt:lpwstr>
      </vt:variant>
      <vt:variant>
        <vt:lpwstr/>
      </vt:variant>
      <vt:variant>
        <vt:i4>2031698</vt:i4>
      </vt:variant>
      <vt:variant>
        <vt:i4>36</vt:i4>
      </vt:variant>
      <vt:variant>
        <vt:i4>0</vt:i4>
      </vt:variant>
      <vt:variant>
        <vt:i4>5</vt:i4>
      </vt:variant>
      <vt:variant>
        <vt:lpwstr>https://my.gov.au/en/about/help/mygov-website/link-services-to-your-account/link-my-health-record</vt:lpwstr>
      </vt:variant>
      <vt:variant>
        <vt:lpwstr/>
      </vt:variant>
      <vt:variant>
        <vt:i4>6029341</vt:i4>
      </vt:variant>
      <vt:variant>
        <vt:i4>33</vt:i4>
      </vt:variant>
      <vt:variant>
        <vt:i4>0</vt:i4>
      </vt:variant>
      <vt:variant>
        <vt:i4>5</vt:i4>
      </vt:variant>
      <vt:variant>
        <vt:lpwstr>https://my.gov.au/en/services/health-and-disability/seeking-medical-help/accessing-your-medical-information/your-my-health-record</vt:lpwstr>
      </vt:variant>
      <vt:variant>
        <vt:lpwstr/>
      </vt:variant>
      <vt:variant>
        <vt:i4>3866681</vt:i4>
      </vt:variant>
      <vt:variant>
        <vt:i4>30</vt:i4>
      </vt:variant>
      <vt:variant>
        <vt:i4>0</vt:i4>
      </vt:variant>
      <vt:variant>
        <vt:i4>5</vt:i4>
      </vt:variant>
      <vt:variant>
        <vt:lpwstr>https://www.digitalhealth.gov.au/initiatives-and-programs/my-health-record</vt:lpwstr>
      </vt:variant>
      <vt:variant>
        <vt:lpwstr/>
      </vt:variant>
      <vt:variant>
        <vt:i4>2687075</vt:i4>
      </vt:variant>
      <vt:variant>
        <vt:i4>27</vt:i4>
      </vt:variant>
      <vt:variant>
        <vt:i4>0</vt:i4>
      </vt:variant>
      <vt:variant>
        <vt:i4>5</vt:i4>
      </vt:variant>
      <vt:variant>
        <vt:lpwstr>https://www.health.gov.au/resources/publications/sharing-my-aged-care-support-plans-to-my-health-record-fact-sheet-for-older-people</vt:lpwstr>
      </vt:variant>
      <vt:variant>
        <vt:lpwstr/>
      </vt:variant>
      <vt:variant>
        <vt:i4>3604535</vt:i4>
      </vt:variant>
      <vt:variant>
        <vt:i4>24</vt:i4>
      </vt:variant>
      <vt:variant>
        <vt:i4>0</vt:i4>
      </vt:variant>
      <vt:variant>
        <vt:i4>5</vt:i4>
      </vt:variant>
      <vt:variant>
        <vt:lpwstr>https://my.gov.au/</vt:lpwstr>
      </vt:variant>
      <vt:variant>
        <vt:lpwstr/>
      </vt:variant>
      <vt:variant>
        <vt:i4>2293866</vt:i4>
      </vt:variant>
      <vt:variant>
        <vt:i4>21</vt:i4>
      </vt:variant>
      <vt:variant>
        <vt:i4>0</vt:i4>
      </vt:variant>
      <vt:variant>
        <vt:i4>5</vt:i4>
      </vt:variant>
      <vt:variant>
        <vt:lpwstr>https://my.gov.au/en/about</vt:lpwstr>
      </vt:variant>
      <vt:variant>
        <vt:lpwstr/>
      </vt:variant>
      <vt:variant>
        <vt:i4>196623</vt:i4>
      </vt:variant>
      <vt:variant>
        <vt:i4>18</vt:i4>
      </vt:variant>
      <vt:variant>
        <vt:i4>0</vt:i4>
      </vt:variant>
      <vt:variant>
        <vt:i4>5</vt:i4>
      </vt:variant>
      <vt:variant>
        <vt:lpwstr>http://www.digitalhealth.gov.au/about-us/policies-privacy-and-reporting/privacy-policy</vt:lpwstr>
      </vt:variant>
      <vt:variant>
        <vt:lpwstr>mhr-privacy-policy</vt:lpwstr>
      </vt:variant>
      <vt:variant>
        <vt:i4>917594</vt:i4>
      </vt:variant>
      <vt:variant>
        <vt:i4>15</vt:i4>
      </vt:variant>
      <vt:variant>
        <vt:i4>0</vt:i4>
      </vt:variant>
      <vt:variant>
        <vt:i4>5</vt:i4>
      </vt:variant>
      <vt:variant>
        <vt:lpwstr>https://www.myagedcare.gov.au/privacy</vt:lpwstr>
      </vt:variant>
      <vt:variant>
        <vt:lpwstr/>
      </vt:variant>
      <vt:variant>
        <vt:i4>2424878</vt:i4>
      </vt:variant>
      <vt:variant>
        <vt:i4>12</vt:i4>
      </vt:variant>
      <vt:variant>
        <vt:i4>0</vt:i4>
      </vt:variant>
      <vt:variant>
        <vt:i4>5</vt:i4>
      </vt:variant>
      <vt:variant>
        <vt:lpwstr>https://www.digitalhealth.gov.au/initiatives-and-programs/my-health-record/manage-your-record/privacy-and-access/nominated-representatives</vt:lpwstr>
      </vt:variant>
      <vt:variant>
        <vt:lpwstr/>
      </vt:variant>
      <vt:variant>
        <vt:i4>6225993</vt:i4>
      </vt:variant>
      <vt:variant>
        <vt:i4>9</vt:i4>
      </vt:variant>
      <vt:variant>
        <vt:i4>0</vt:i4>
      </vt:variant>
      <vt:variant>
        <vt:i4>5</vt:i4>
      </vt:variant>
      <vt:variant>
        <vt:lpwstr>https://www.digitalhealth.gov.au/initiatives-and-programs/my-health-record/manage-your-record/privacy-and-access</vt:lpwstr>
      </vt:variant>
      <vt:variant>
        <vt:lpwstr/>
      </vt:variant>
      <vt:variant>
        <vt:i4>6160405</vt:i4>
      </vt:variant>
      <vt:variant>
        <vt:i4>6</vt:i4>
      </vt:variant>
      <vt:variant>
        <vt:i4>0</vt:i4>
      </vt:variant>
      <vt:variant>
        <vt:i4>5</vt:i4>
      </vt:variant>
      <vt:variant>
        <vt:lpwstr>https://www.digitalhealth.gov.au/myhealth</vt:lpwstr>
      </vt:variant>
      <vt:variant>
        <vt:lpwstr/>
      </vt:variant>
      <vt:variant>
        <vt:i4>7667814</vt:i4>
      </vt:variant>
      <vt:variant>
        <vt:i4>3</vt:i4>
      </vt:variant>
      <vt:variant>
        <vt:i4>0</vt:i4>
      </vt:variant>
      <vt:variant>
        <vt:i4>5</vt:i4>
      </vt:variant>
      <vt:variant>
        <vt:lpwstr>https://www.bing.com/ck/a?!&amp;&amp;p=b0ea82fa33ddd302JmltdHM9MTcyMzMzNDQwMCZpZ3VpZD0zZmI0MzNjMC01MDVlLTY0ZTYtMzc5Zi0yNzcxNTFhNDY1MzQmaW5zaWQ9NTIyMg&amp;ptn=3&amp;ver=2&amp;hsh=3&amp;fclid=3fb433c0-505e-64e6-379f-277151a46534&amp;psq=my+health+app&amp;u=a1aHR0cHM6Ly93d3cuZGlnaXRhbGhlYWx0aC5nb3YuYXUvbXloZWFsdGg&amp;ntb=1</vt:lpwstr>
      </vt:variant>
      <vt:variant>
        <vt:lpwstr/>
      </vt:variant>
      <vt:variant>
        <vt:i4>3604535</vt:i4>
      </vt:variant>
      <vt:variant>
        <vt:i4>0</vt:i4>
      </vt:variant>
      <vt:variant>
        <vt:i4>0</vt:i4>
      </vt:variant>
      <vt:variant>
        <vt:i4>5</vt:i4>
      </vt:variant>
      <vt:variant>
        <vt:lpwstr>https://my.gov.au/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My Aged Care support plans to My Health Record:  Frequently asked questions for older people  </dc:title>
  <dc:subject>Aged Care</dc:subject>
  <dc:creator>Department of Health and Aged Care</dc:creator>
  <cp:keywords>Aged Care, Senior Australians</cp:keywords>
  <dc:description/>
  <cp:revision>2</cp:revision>
  <dcterms:created xsi:type="dcterms:W3CDTF">2024-12-05T07:30:00Z</dcterms:created>
  <dcterms:modified xsi:type="dcterms:W3CDTF">2024-12-05T07:30:00Z</dcterms:modified>
  <cp:category/>
</cp:coreProperties>
</file>