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BA6D6" w14:textId="00101D27" w:rsidR="003619F4" w:rsidRPr="006C6B9C" w:rsidRDefault="00022AF2" w:rsidP="003619F4">
      <w:pPr>
        <w:pStyle w:val="Heading1"/>
        <w:spacing w:before="2960"/>
        <w:rPr>
          <w:color w:val="2AB1BB" w:themeColor="accent1"/>
        </w:rPr>
      </w:pPr>
      <w:r>
        <w:t>Sharing My Aged Care support plan</w:t>
      </w:r>
      <w:r w:rsidR="00803031">
        <w:t xml:space="preserve">s </w:t>
      </w:r>
      <w:r w:rsidR="4F28C764">
        <w:t>to</w:t>
      </w:r>
      <w:r w:rsidR="00803031">
        <w:t xml:space="preserve"> My Health Record</w:t>
      </w:r>
      <w:r w:rsidR="006C6B9C">
        <w:t>:</w:t>
      </w:r>
      <w:r>
        <w:br/>
      </w:r>
      <w:r w:rsidR="00803031" w:rsidRPr="093674F9">
        <w:rPr>
          <w:color w:val="2AB1BB" w:themeColor="accent1"/>
        </w:rPr>
        <w:t>Frequently asked questions</w:t>
      </w:r>
      <w:r w:rsidR="005F7C54" w:rsidRPr="093674F9">
        <w:rPr>
          <w:color w:val="2AB1BB" w:themeColor="accent1"/>
        </w:rPr>
        <w:t xml:space="preserve"> for </w:t>
      </w:r>
      <w:r w:rsidR="0047199E" w:rsidRPr="093674F9">
        <w:rPr>
          <w:color w:val="2AB1BB" w:themeColor="accent1"/>
        </w:rPr>
        <w:t>healthcare providers</w:t>
      </w:r>
    </w:p>
    <w:p w14:paraId="683C02F5" w14:textId="6EA2D1F1" w:rsidR="00677BC9" w:rsidRDefault="003E7376" w:rsidP="00677BC9">
      <w:pPr>
        <w:pStyle w:val="Introduction"/>
      </w:pPr>
      <w:bookmarkStart w:id="0" w:name="_Hlk163461193"/>
      <w:r>
        <w:t xml:space="preserve">From </w:t>
      </w:r>
      <w:r w:rsidR="00EB0D06">
        <w:t>9 December</w:t>
      </w:r>
      <w:r>
        <w:t xml:space="preserve"> 2024, </w:t>
      </w:r>
      <w:r w:rsidR="00FD5C19">
        <w:t>My Aged Care</w:t>
      </w:r>
      <w:r>
        <w:t xml:space="preserve"> support plans </w:t>
      </w:r>
      <w:r w:rsidR="001F56E6">
        <w:t xml:space="preserve">can be shared </w:t>
      </w:r>
      <w:r>
        <w:t>with healthcare providers through My Health Record.</w:t>
      </w:r>
    </w:p>
    <w:bookmarkEnd w:id="0"/>
    <w:p w14:paraId="326F25A4" w14:textId="3F853624" w:rsidR="00A75896" w:rsidRDefault="00A75896" w:rsidP="00E872AC">
      <w:pPr>
        <w:pStyle w:val="Header2"/>
      </w:pPr>
      <w:r>
        <w:t>What is a My Aged Care support plan?</w:t>
      </w:r>
    </w:p>
    <w:p w14:paraId="2027A279" w14:textId="1AF74AA9" w:rsidR="004876FC" w:rsidRPr="001F4EA2" w:rsidRDefault="004876FC" w:rsidP="004876FC">
      <w:pPr>
        <w:pStyle w:val="NormalText"/>
        <w:rPr>
          <w:rStyle w:val="normaltextrun"/>
        </w:rPr>
      </w:pPr>
      <w:r w:rsidRPr="001F4EA2">
        <w:rPr>
          <w:rStyle w:val="normaltextrun"/>
        </w:rPr>
        <w:t xml:space="preserve">The support plan records what was discussed </w:t>
      </w:r>
      <w:r w:rsidR="007D2AAB">
        <w:rPr>
          <w:rStyle w:val="normaltextrun"/>
        </w:rPr>
        <w:t xml:space="preserve">and agreed </w:t>
      </w:r>
      <w:r w:rsidRPr="001F4EA2">
        <w:rPr>
          <w:rStyle w:val="normaltextrun"/>
        </w:rPr>
        <w:t xml:space="preserve">during </w:t>
      </w:r>
      <w:r w:rsidR="007D2AAB">
        <w:rPr>
          <w:rStyle w:val="normaltextrun"/>
        </w:rPr>
        <w:t>a person’s</w:t>
      </w:r>
      <w:r w:rsidRPr="001F4EA2">
        <w:rPr>
          <w:rStyle w:val="normaltextrun"/>
        </w:rPr>
        <w:t xml:space="preserve"> My Aged Care assessment such as their strengths, difficulties, goals, what they would like to achieve, and what preferences they may have for aged care services. </w:t>
      </w:r>
    </w:p>
    <w:p w14:paraId="2B90C3D1" w14:textId="77777777" w:rsidR="004876FC" w:rsidRPr="001F4EA2" w:rsidRDefault="004876FC" w:rsidP="004876FC">
      <w:pPr>
        <w:pStyle w:val="NormalText"/>
        <w:rPr>
          <w:rStyle w:val="normaltextrun"/>
        </w:rPr>
      </w:pPr>
      <w:r w:rsidRPr="001F4EA2">
        <w:rPr>
          <w:rStyle w:val="normaltextrun"/>
        </w:rPr>
        <w:t>Their support plan sets out the care and services that will best help them. This support may be available from service providers, or it may already be available to access in their community. It may also be things that help them regain confidence and ability to resume daily activities.</w:t>
      </w:r>
    </w:p>
    <w:p w14:paraId="10837485" w14:textId="2A30EFE0" w:rsidR="00865EBD" w:rsidRPr="009C4623" w:rsidRDefault="00865EBD" w:rsidP="00E872AC">
      <w:pPr>
        <w:pStyle w:val="Header2"/>
      </w:pPr>
      <w:r w:rsidRPr="00292169">
        <w:t xml:space="preserve">What is the benefit of </w:t>
      </w:r>
      <w:r w:rsidR="003956FC">
        <w:t>having</w:t>
      </w:r>
      <w:r w:rsidRPr="00292169">
        <w:t xml:space="preserve"> </w:t>
      </w:r>
      <w:r>
        <w:t xml:space="preserve">My Aged Care </w:t>
      </w:r>
      <w:r w:rsidR="003956FC">
        <w:t>support plans available in</w:t>
      </w:r>
      <w:r w:rsidRPr="009C4623">
        <w:t xml:space="preserve"> My Health Record</w:t>
      </w:r>
      <w:r>
        <w:t>?</w:t>
      </w:r>
    </w:p>
    <w:p w14:paraId="1E19CDA9" w14:textId="30CF7D43" w:rsidR="00865EBD" w:rsidRDefault="007A5A86" w:rsidP="001F4EA2">
      <w:pPr>
        <w:pStyle w:val="NormalText"/>
        <w:rPr>
          <w:rStyle w:val="normaltextrun"/>
        </w:rPr>
      </w:pPr>
      <w:r>
        <w:rPr>
          <w:rStyle w:val="normaltextrun"/>
        </w:rPr>
        <w:t xml:space="preserve">Having access to your </w:t>
      </w:r>
      <w:r w:rsidR="00240A24">
        <w:rPr>
          <w:rStyle w:val="normaltextrun"/>
        </w:rPr>
        <w:t>p</w:t>
      </w:r>
      <w:r w:rsidR="00F602F3">
        <w:rPr>
          <w:rStyle w:val="normaltextrun"/>
        </w:rPr>
        <w:t>atient</w:t>
      </w:r>
      <w:r w:rsidR="00240A24">
        <w:rPr>
          <w:rStyle w:val="normaltextrun"/>
        </w:rPr>
        <w:t>’s</w:t>
      </w:r>
      <w:r w:rsidR="00B10C04">
        <w:rPr>
          <w:rStyle w:val="normaltextrun"/>
        </w:rPr>
        <w:t xml:space="preserve"> support plan in</w:t>
      </w:r>
      <w:r w:rsidR="00865EBD" w:rsidRPr="001F4EA2">
        <w:rPr>
          <w:rStyle w:val="normaltextrun"/>
        </w:rPr>
        <w:t xml:space="preserve"> My Health Record </w:t>
      </w:r>
      <w:r w:rsidR="008A604B">
        <w:rPr>
          <w:rStyle w:val="normaltextrun"/>
        </w:rPr>
        <w:t>will give</w:t>
      </w:r>
      <w:r w:rsidR="00865EBD" w:rsidRPr="001F4EA2">
        <w:rPr>
          <w:rStyle w:val="normaltextrun"/>
        </w:rPr>
        <w:t xml:space="preserve"> </w:t>
      </w:r>
      <w:r w:rsidR="00B10C04">
        <w:rPr>
          <w:rStyle w:val="normaltextrun"/>
        </w:rPr>
        <w:t>you</w:t>
      </w:r>
      <w:r w:rsidR="00865EBD" w:rsidRPr="001F4EA2">
        <w:rPr>
          <w:rStyle w:val="normaltextrun"/>
        </w:rPr>
        <w:t xml:space="preserve"> a better </w:t>
      </w:r>
      <w:r w:rsidR="00B10C04">
        <w:rPr>
          <w:rStyle w:val="normaltextrun"/>
        </w:rPr>
        <w:t>understanding</w:t>
      </w:r>
      <w:r w:rsidR="00865EBD" w:rsidRPr="001F4EA2">
        <w:rPr>
          <w:rStyle w:val="normaltextrun"/>
        </w:rPr>
        <w:t xml:space="preserve"> of </w:t>
      </w:r>
      <w:r w:rsidR="00B10C04">
        <w:rPr>
          <w:rStyle w:val="normaltextrun"/>
        </w:rPr>
        <w:t>your</w:t>
      </w:r>
      <w:r w:rsidR="00865EBD" w:rsidRPr="001F4EA2">
        <w:rPr>
          <w:rStyle w:val="normaltextrun"/>
        </w:rPr>
        <w:t xml:space="preserve"> patient’s current aged care needs</w:t>
      </w:r>
      <w:r w:rsidR="000A1E1B">
        <w:rPr>
          <w:rStyle w:val="normaltextrun"/>
        </w:rPr>
        <w:t>.</w:t>
      </w:r>
      <w:r w:rsidR="00865EBD" w:rsidRPr="001F4EA2">
        <w:rPr>
          <w:rStyle w:val="normaltextrun"/>
        </w:rPr>
        <w:t xml:space="preserve"> </w:t>
      </w:r>
      <w:r w:rsidR="000A1E1B">
        <w:rPr>
          <w:rStyle w:val="normaltextrun"/>
        </w:rPr>
        <w:t>It will</w:t>
      </w:r>
      <w:r w:rsidR="00865EBD" w:rsidRPr="001F4EA2">
        <w:rPr>
          <w:rStyle w:val="normaltextrun"/>
        </w:rPr>
        <w:t xml:space="preserve"> help </w:t>
      </w:r>
      <w:r w:rsidR="000A1E1B">
        <w:rPr>
          <w:rStyle w:val="normaltextrun"/>
        </w:rPr>
        <w:t>you</w:t>
      </w:r>
      <w:r w:rsidR="00865EBD" w:rsidRPr="001F4EA2">
        <w:rPr>
          <w:rStyle w:val="normaltextrun"/>
        </w:rPr>
        <w:t xml:space="preserve"> provide </w:t>
      </w:r>
      <w:r w:rsidR="000A1E1B">
        <w:rPr>
          <w:rStyle w:val="normaltextrun"/>
        </w:rPr>
        <w:t xml:space="preserve">them with </w:t>
      </w:r>
      <w:r w:rsidR="00865EBD" w:rsidRPr="001F4EA2">
        <w:rPr>
          <w:rStyle w:val="normaltextrun"/>
        </w:rPr>
        <w:t>more appropriate care</w:t>
      </w:r>
      <w:r w:rsidR="000A1E1B">
        <w:rPr>
          <w:rStyle w:val="normaltextrun"/>
        </w:rPr>
        <w:t>, make informed</w:t>
      </w:r>
      <w:r w:rsidR="00D32C6E">
        <w:rPr>
          <w:rStyle w:val="normaltextrun"/>
        </w:rPr>
        <w:t xml:space="preserve"> decisions, and plan for </w:t>
      </w:r>
      <w:r w:rsidR="00070DFC">
        <w:rPr>
          <w:rStyle w:val="normaltextrun"/>
        </w:rPr>
        <w:t>their</w:t>
      </w:r>
      <w:r w:rsidR="00D32C6E">
        <w:rPr>
          <w:rStyle w:val="normaltextrun"/>
        </w:rPr>
        <w:t xml:space="preserve"> future health care</w:t>
      </w:r>
      <w:r w:rsidR="00865EBD" w:rsidRPr="001F4EA2">
        <w:rPr>
          <w:rStyle w:val="normaltextrun"/>
        </w:rPr>
        <w:t>.</w:t>
      </w:r>
    </w:p>
    <w:p w14:paraId="19BB44DA" w14:textId="3FFE605A" w:rsidR="00E94752" w:rsidRPr="001F4EA2" w:rsidRDefault="00E94752" w:rsidP="001F4EA2">
      <w:pPr>
        <w:pStyle w:val="NormalText"/>
        <w:rPr>
          <w:rStyle w:val="normaltextrun"/>
        </w:rPr>
      </w:pPr>
      <w:r>
        <w:rPr>
          <w:rStyle w:val="normaltextrun"/>
        </w:rPr>
        <w:t>Your patient and their representatives can also access their support plan in My Health Record.</w:t>
      </w:r>
    </w:p>
    <w:p w14:paraId="71909EFD" w14:textId="2C8833AF" w:rsidR="00865EBD" w:rsidRPr="009C4623" w:rsidRDefault="00240A24" w:rsidP="00E872AC">
      <w:pPr>
        <w:pStyle w:val="Header2"/>
      </w:pPr>
      <w:r>
        <w:lastRenderedPageBreak/>
        <w:t xml:space="preserve">How </w:t>
      </w:r>
      <w:r w:rsidR="00C9162A">
        <w:t>d</w:t>
      </w:r>
      <w:r>
        <w:t>o people share their</w:t>
      </w:r>
      <w:r w:rsidR="00865EBD" w:rsidRPr="009C4623">
        <w:t xml:space="preserve"> My Aged Care</w:t>
      </w:r>
      <w:r w:rsidR="00865EBD">
        <w:t xml:space="preserve"> </w:t>
      </w:r>
      <w:r>
        <w:t xml:space="preserve">support plan </w:t>
      </w:r>
      <w:r w:rsidR="00B17A23">
        <w:t>to</w:t>
      </w:r>
      <w:r w:rsidR="00865EBD">
        <w:t xml:space="preserve"> </w:t>
      </w:r>
      <w:r w:rsidR="00865EBD" w:rsidRPr="009C4623">
        <w:t>My Health Record?</w:t>
      </w:r>
    </w:p>
    <w:p w14:paraId="0E4FCBF1" w14:textId="67D5F2CD" w:rsidR="00C9162A" w:rsidRDefault="00C9162A" w:rsidP="00C9162A">
      <w:pPr>
        <w:pStyle w:val="NormalText"/>
      </w:pPr>
      <w:r>
        <w:t xml:space="preserve">From </w:t>
      </w:r>
      <w:r w:rsidR="00EB0D06">
        <w:t>9 December</w:t>
      </w:r>
      <w:r>
        <w:t xml:space="preserve"> 2024, when a person has an </w:t>
      </w:r>
      <w:r w:rsidRPr="00764B73">
        <w:t>aged care assessment</w:t>
      </w:r>
      <w:r>
        <w:t xml:space="preserve">, the assessor will ask if they </w:t>
      </w:r>
      <w:r w:rsidR="00755AE9">
        <w:t xml:space="preserve">authorise </w:t>
      </w:r>
      <w:r>
        <w:t xml:space="preserve"> sharing their support plan </w:t>
      </w:r>
      <w:r w:rsidR="00B17A23">
        <w:t>to</w:t>
      </w:r>
      <w:r>
        <w:t xml:space="preserve"> My Health Record.</w:t>
      </w:r>
    </w:p>
    <w:p w14:paraId="264F9619" w14:textId="15D08681" w:rsidR="00C9162A" w:rsidRDefault="00C9162A" w:rsidP="00C9162A">
      <w:pPr>
        <w:pStyle w:val="NormalText"/>
      </w:pPr>
      <w:r>
        <w:t>Their decision</w:t>
      </w:r>
      <w:r w:rsidR="00683C34">
        <w:t xml:space="preserve"> to authorise</w:t>
      </w:r>
      <w:r>
        <w:t xml:space="preserve"> can be withdrawn or changed at any time.</w:t>
      </w:r>
    </w:p>
    <w:p w14:paraId="563E03BD" w14:textId="7BC4C925" w:rsidR="00C9162A" w:rsidRDefault="00C9162A" w:rsidP="00C9162A">
      <w:pPr>
        <w:pStyle w:val="NormalText"/>
      </w:pPr>
      <w:r w:rsidRPr="004178B6">
        <w:t xml:space="preserve">Support plans created before </w:t>
      </w:r>
      <w:r w:rsidR="00EB0D06">
        <w:t xml:space="preserve">9 December </w:t>
      </w:r>
      <w:r w:rsidRPr="004178B6">
        <w:t>2024 cannot be made available in My Health Record</w:t>
      </w:r>
      <w:r>
        <w:t>.</w:t>
      </w:r>
    </w:p>
    <w:p w14:paraId="5F1BB003" w14:textId="77777777" w:rsidR="00865EBD" w:rsidRDefault="00865EBD" w:rsidP="00E872AC">
      <w:pPr>
        <w:pStyle w:val="Header2"/>
      </w:pPr>
      <w:r>
        <w:t>What is the diference between a support plan and a care plan?</w:t>
      </w:r>
    </w:p>
    <w:p w14:paraId="443C4A31" w14:textId="2365B52B" w:rsidR="00865EBD" w:rsidRPr="001F4EA2" w:rsidRDefault="00865EBD" w:rsidP="001F4EA2">
      <w:pPr>
        <w:pStyle w:val="NormalText"/>
        <w:rPr>
          <w:rStyle w:val="normaltextrun"/>
        </w:rPr>
      </w:pPr>
      <w:r w:rsidRPr="001F4EA2">
        <w:rPr>
          <w:rStyle w:val="normaltextrun"/>
        </w:rPr>
        <w:t xml:space="preserve">The support plan records and identifies the </w:t>
      </w:r>
      <w:r w:rsidR="001407B3">
        <w:rPr>
          <w:rStyle w:val="normaltextrun"/>
        </w:rPr>
        <w:t>p</w:t>
      </w:r>
      <w:r w:rsidR="00CA22BE">
        <w:rPr>
          <w:rStyle w:val="normaltextrun"/>
        </w:rPr>
        <w:t>erson</w:t>
      </w:r>
      <w:r w:rsidRPr="001F4EA2">
        <w:rPr>
          <w:rStyle w:val="normaltextrun"/>
        </w:rPr>
        <w:t xml:space="preserve">’s: </w:t>
      </w:r>
    </w:p>
    <w:p w14:paraId="57F7113E" w14:textId="77777777" w:rsidR="00865EBD" w:rsidRPr="001F4EA2" w:rsidRDefault="00865EBD" w:rsidP="001F4EA2">
      <w:pPr>
        <w:pStyle w:val="NormalText"/>
        <w:numPr>
          <w:ilvl w:val="0"/>
          <w:numId w:val="21"/>
        </w:numPr>
        <w:rPr>
          <w:rStyle w:val="normaltextrun"/>
        </w:rPr>
      </w:pPr>
      <w:r w:rsidRPr="001F4EA2">
        <w:rPr>
          <w:rStyle w:val="normaltextrun"/>
        </w:rPr>
        <w:t xml:space="preserve">areas of concern regarding care </w:t>
      </w:r>
    </w:p>
    <w:p w14:paraId="3C5D5064" w14:textId="77777777" w:rsidR="00865EBD" w:rsidRPr="001F4EA2" w:rsidRDefault="00865EBD" w:rsidP="001F4EA2">
      <w:pPr>
        <w:pStyle w:val="NormalText"/>
        <w:numPr>
          <w:ilvl w:val="0"/>
          <w:numId w:val="21"/>
        </w:numPr>
        <w:rPr>
          <w:rStyle w:val="normaltextrun"/>
        </w:rPr>
      </w:pPr>
      <w:r w:rsidRPr="001F4EA2">
        <w:rPr>
          <w:rStyle w:val="normaltextrun"/>
        </w:rPr>
        <w:t xml:space="preserve">goals to address these concerns </w:t>
      </w:r>
    </w:p>
    <w:p w14:paraId="62E1D023" w14:textId="777EE4D2" w:rsidR="00865EBD" w:rsidRPr="001F4EA2" w:rsidRDefault="00865EBD" w:rsidP="001F4EA2">
      <w:pPr>
        <w:pStyle w:val="NormalText"/>
        <w:numPr>
          <w:ilvl w:val="0"/>
          <w:numId w:val="21"/>
        </w:numPr>
        <w:rPr>
          <w:rStyle w:val="normaltextrun"/>
        </w:rPr>
      </w:pPr>
      <w:r w:rsidRPr="340ACD8F">
        <w:rPr>
          <w:rStyle w:val="normaltextrun"/>
        </w:rPr>
        <w:t xml:space="preserve">any recommendations for services or actions to achieve the identified goals </w:t>
      </w:r>
    </w:p>
    <w:p w14:paraId="2C5767C8" w14:textId="7B12C8EF" w:rsidR="00865EBD" w:rsidRPr="001F4EA2" w:rsidRDefault="00725794" w:rsidP="001F4EA2">
      <w:pPr>
        <w:pStyle w:val="NormalText"/>
        <w:rPr>
          <w:rStyle w:val="normaltextrun"/>
        </w:rPr>
      </w:pPr>
      <w:r>
        <w:rPr>
          <w:rStyle w:val="normaltextrun"/>
        </w:rPr>
        <w:t>A</w:t>
      </w:r>
      <w:r w:rsidR="00865EBD" w:rsidRPr="001F4EA2">
        <w:rPr>
          <w:rStyle w:val="normaltextrun"/>
        </w:rPr>
        <w:t xml:space="preserve"> care plan outlines:</w:t>
      </w:r>
    </w:p>
    <w:p w14:paraId="303536D4" w14:textId="77777777" w:rsidR="00865EBD" w:rsidRPr="001F4EA2" w:rsidRDefault="00865EBD" w:rsidP="001F4EA2">
      <w:pPr>
        <w:pStyle w:val="NormalText"/>
        <w:numPr>
          <w:ilvl w:val="0"/>
          <w:numId w:val="22"/>
        </w:numPr>
        <w:rPr>
          <w:rStyle w:val="normaltextrun"/>
        </w:rPr>
      </w:pPr>
      <w:r w:rsidRPr="001F4EA2">
        <w:rPr>
          <w:rStyle w:val="normaltextrun"/>
        </w:rPr>
        <w:t>a person’s home care needs</w:t>
      </w:r>
    </w:p>
    <w:p w14:paraId="04852E53" w14:textId="77777777" w:rsidR="00865EBD" w:rsidRPr="001F4EA2" w:rsidRDefault="00865EBD" w:rsidP="001F4EA2">
      <w:pPr>
        <w:pStyle w:val="NormalText"/>
        <w:numPr>
          <w:ilvl w:val="0"/>
          <w:numId w:val="22"/>
        </w:numPr>
        <w:rPr>
          <w:rStyle w:val="normaltextrun"/>
        </w:rPr>
      </w:pPr>
      <w:r w:rsidRPr="001F4EA2">
        <w:rPr>
          <w:rStyle w:val="normaltextrun"/>
        </w:rPr>
        <w:t>the services they will receive to meet those needs</w:t>
      </w:r>
    </w:p>
    <w:p w14:paraId="044EC853" w14:textId="5A1D539C" w:rsidR="00865EBD" w:rsidRPr="001F4EA2" w:rsidRDefault="00865EBD" w:rsidP="001F4EA2">
      <w:pPr>
        <w:pStyle w:val="NormalText"/>
        <w:numPr>
          <w:ilvl w:val="0"/>
          <w:numId w:val="22"/>
        </w:numPr>
        <w:rPr>
          <w:rStyle w:val="normaltextrun"/>
        </w:rPr>
      </w:pPr>
      <w:r w:rsidRPr="340ACD8F">
        <w:rPr>
          <w:rStyle w:val="normaltextrun"/>
        </w:rPr>
        <w:t>who will provide the services and when</w:t>
      </w:r>
    </w:p>
    <w:p w14:paraId="70FEBC8A" w14:textId="476578D1" w:rsidR="00865EBD" w:rsidRPr="001F4EA2" w:rsidRDefault="00865EBD" w:rsidP="001F4EA2">
      <w:pPr>
        <w:pStyle w:val="NormalText"/>
        <w:rPr>
          <w:rStyle w:val="normaltextrun"/>
        </w:rPr>
      </w:pPr>
      <w:r w:rsidRPr="001F4EA2">
        <w:rPr>
          <w:rStyle w:val="normaltextrun"/>
        </w:rPr>
        <w:t>The support plan (not the care plan) is what will be published to My Health Record</w:t>
      </w:r>
      <w:r w:rsidR="00725794">
        <w:rPr>
          <w:rStyle w:val="normaltextrun"/>
        </w:rPr>
        <w:t xml:space="preserve">, with </w:t>
      </w:r>
      <w:r w:rsidR="00A80B7F">
        <w:rPr>
          <w:rStyle w:val="normaltextrun"/>
        </w:rPr>
        <w:t xml:space="preserve">the person’s </w:t>
      </w:r>
      <w:r w:rsidR="00683C34">
        <w:rPr>
          <w:rStyle w:val="normaltextrun"/>
        </w:rPr>
        <w:t>authorisation</w:t>
      </w:r>
      <w:r w:rsidRPr="001F4EA2">
        <w:rPr>
          <w:rStyle w:val="normaltextrun"/>
        </w:rPr>
        <w:t>.</w:t>
      </w:r>
    </w:p>
    <w:p w14:paraId="7793E4E7" w14:textId="17CA2092" w:rsidR="00865EBD" w:rsidRPr="0031402C" w:rsidRDefault="00865EBD" w:rsidP="00E872AC">
      <w:pPr>
        <w:pStyle w:val="Header2"/>
      </w:pPr>
      <w:r>
        <w:t xml:space="preserve">What if </w:t>
      </w:r>
      <w:r w:rsidR="00A80B7F">
        <w:t xml:space="preserve">a person </w:t>
      </w:r>
      <w:r>
        <w:t>doesn’t have</w:t>
      </w:r>
      <w:r w:rsidR="00A80B7F">
        <w:t xml:space="preserve"> or</w:t>
      </w:r>
      <w:r>
        <w:t xml:space="preserve"> doesn’t know if they have</w:t>
      </w:r>
      <w:r w:rsidRPr="0031402C">
        <w:t xml:space="preserve"> a My Health Record?</w:t>
      </w:r>
    </w:p>
    <w:p w14:paraId="7FC16BF9" w14:textId="06ED01C0" w:rsidR="00865EBD" w:rsidRDefault="00A80B7F" w:rsidP="001F4EA2">
      <w:pPr>
        <w:pStyle w:val="NormalText"/>
        <w:rPr>
          <w:rStyle w:val="normaltextrun"/>
        </w:rPr>
      </w:pPr>
      <w:r w:rsidRPr="340ACD8F">
        <w:rPr>
          <w:rStyle w:val="normaltextrun"/>
        </w:rPr>
        <w:t>They</w:t>
      </w:r>
      <w:r w:rsidR="00865EBD" w:rsidRPr="340ACD8F">
        <w:rPr>
          <w:rStyle w:val="normaltextrun"/>
        </w:rPr>
        <w:t xml:space="preserve"> should contact the </w:t>
      </w:r>
      <w:r w:rsidR="00865EBD" w:rsidRPr="340ACD8F">
        <w:rPr>
          <w:rStyle w:val="normaltextrun"/>
          <w:b/>
          <w:bCs/>
        </w:rPr>
        <w:t>My Health Record help line</w:t>
      </w:r>
      <w:r w:rsidR="3C35001D" w:rsidRPr="340ACD8F">
        <w:rPr>
          <w:rStyle w:val="normaltextrun"/>
          <w:b/>
          <w:bCs/>
        </w:rPr>
        <w:t xml:space="preserve"> on</w:t>
      </w:r>
      <w:r w:rsidR="00865EBD" w:rsidRPr="340ACD8F">
        <w:rPr>
          <w:rStyle w:val="normaltextrun"/>
          <w:b/>
          <w:bCs/>
        </w:rPr>
        <w:t xml:space="preserve"> 1800 723 471</w:t>
      </w:r>
      <w:r w:rsidR="00865EBD" w:rsidRPr="340ACD8F">
        <w:rPr>
          <w:rStyle w:val="normaltextrun"/>
        </w:rPr>
        <w:t xml:space="preserve"> (option 1), available 24 hours a day, 7 days a week. </w:t>
      </w:r>
    </w:p>
    <w:p w14:paraId="17ACA235" w14:textId="77777777" w:rsidR="008E76B6" w:rsidRDefault="008E76B6" w:rsidP="008E76B6">
      <w:pPr>
        <w:pStyle w:val="Header2"/>
      </w:pPr>
      <w:r>
        <w:t xml:space="preserve">Why are My Aged Care </w:t>
      </w:r>
      <w:r w:rsidRPr="008E76B6">
        <w:t>support</w:t>
      </w:r>
      <w:r>
        <w:t xml:space="preserve"> plans being made available in My Health Record?</w:t>
      </w:r>
    </w:p>
    <w:p w14:paraId="54D784A6" w14:textId="5F0F8448" w:rsidR="008E76B6" w:rsidRDefault="008E76B6" w:rsidP="008E76B6">
      <w:pPr>
        <w:pStyle w:val="NormalText"/>
      </w:pPr>
      <w:r>
        <w:t xml:space="preserve">The Royal Commision into Aged Care Quality and Safety made recommendations for developing information technology systems to enable better services for older people. In response, the Minister for Health and Aged </w:t>
      </w:r>
      <w:r w:rsidR="00DA6B26">
        <w:t>C</w:t>
      </w:r>
      <w:r>
        <w:t xml:space="preserve">are </w:t>
      </w:r>
      <w:r w:rsidRPr="00787A4B">
        <w:t>launched the Aged Care Data and Digital Strategy 2024-2029 in July 2024.</w:t>
      </w:r>
      <w:r>
        <w:t xml:space="preserve"> This includes the integration of My Aged Care with My Health Record. </w:t>
      </w:r>
    </w:p>
    <w:p w14:paraId="6B08B363" w14:textId="77777777" w:rsidR="008E76B6" w:rsidRDefault="008E76B6" w:rsidP="008E76B6">
      <w:pPr>
        <w:pStyle w:val="NormalText"/>
      </w:pPr>
      <w:r w:rsidRPr="00EC7846">
        <w:t>The Department of Health and Aged Care is working closely with the Australian Digital Health Agency and Services Australia to integrate My Aged Care with My Health Record.</w:t>
      </w:r>
    </w:p>
    <w:p w14:paraId="47D6CA0F" w14:textId="5226A4FE" w:rsidR="008E76B6" w:rsidRPr="00292169" w:rsidRDefault="00DA6B26" w:rsidP="008E76B6">
      <w:pPr>
        <w:pStyle w:val="Header2"/>
      </w:pPr>
      <w:r>
        <w:lastRenderedPageBreak/>
        <w:t>What i</w:t>
      </w:r>
      <w:r w:rsidR="008E76B6">
        <w:t xml:space="preserve">f the client has general </w:t>
      </w:r>
      <w:r w:rsidR="008E76B6" w:rsidRPr="008E76B6">
        <w:t>questions</w:t>
      </w:r>
      <w:r w:rsidR="008E76B6">
        <w:t xml:space="preserve"> about Aged Care Assessments?</w:t>
      </w:r>
    </w:p>
    <w:p w14:paraId="16128D46" w14:textId="77777777" w:rsidR="008E76B6" w:rsidRPr="00BC5B87" w:rsidRDefault="008E76B6" w:rsidP="008E76B6">
      <w:pPr>
        <w:pStyle w:val="NormalText"/>
        <w:rPr>
          <w:rStyle w:val="normaltextrun"/>
        </w:rPr>
      </w:pPr>
      <w:r w:rsidRPr="00BC5B87">
        <w:rPr>
          <w:rStyle w:val="normaltextrun"/>
        </w:rPr>
        <w:t xml:space="preserve">Guide the client to the My Aged Care website for answers to their questions: </w:t>
      </w:r>
      <w:hyperlink r:id="rId11" w:history="1">
        <w:r w:rsidRPr="00C57A98">
          <w:rPr>
            <w:rStyle w:val="Hyperlink"/>
          </w:rPr>
          <w:t>myagedcare.gov.au/frequently-asked-questions/assessments-applying-aged-care</w:t>
        </w:r>
      </w:hyperlink>
      <w:r>
        <w:rPr>
          <w:rStyle w:val="normaltextrun"/>
        </w:rPr>
        <w:t xml:space="preserve">. </w:t>
      </w:r>
    </w:p>
    <w:p w14:paraId="59814757" w14:textId="04B55134" w:rsidR="00865EBD" w:rsidRPr="00390C7D" w:rsidRDefault="001E1E5F" w:rsidP="00E872AC">
      <w:pPr>
        <w:pStyle w:val="Header2"/>
      </w:pPr>
      <w:r>
        <w:t>For assistance</w:t>
      </w:r>
    </w:p>
    <w:p w14:paraId="4F9AB0D7" w14:textId="77777777" w:rsidR="00865EBD" w:rsidRPr="001F4EA2" w:rsidRDefault="00865EBD" w:rsidP="001F4EA2">
      <w:pPr>
        <w:pStyle w:val="NormalText"/>
        <w:numPr>
          <w:ilvl w:val="0"/>
          <w:numId w:val="23"/>
        </w:numPr>
        <w:rPr>
          <w:rStyle w:val="normaltextrun"/>
        </w:rPr>
      </w:pPr>
      <w:r w:rsidRPr="001E1E5F">
        <w:rPr>
          <w:rStyle w:val="normaltextrun"/>
          <w:b/>
          <w:bCs/>
        </w:rPr>
        <w:t>My Aged Care service provider and assessor help line:</w:t>
      </w:r>
      <w:r w:rsidRPr="001F4EA2">
        <w:rPr>
          <w:rStyle w:val="normaltextrun"/>
        </w:rPr>
        <w:t xml:space="preserve"> 1800 836 799 </w:t>
      </w:r>
    </w:p>
    <w:p w14:paraId="5D5185D3" w14:textId="77777777" w:rsidR="00255386" w:rsidRPr="00201E63" w:rsidRDefault="00255386" w:rsidP="00255386">
      <w:pPr>
        <w:pStyle w:val="Header2"/>
      </w:pPr>
      <w:r>
        <w:t>For assistance (older people)</w:t>
      </w:r>
    </w:p>
    <w:p w14:paraId="1B87CB84" w14:textId="77777777" w:rsidR="00255386" w:rsidRPr="00BC5B87" w:rsidRDefault="00255386" w:rsidP="00255386">
      <w:pPr>
        <w:pStyle w:val="NormalText"/>
        <w:numPr>
          <w:ilvl w:val="0"/>
          <w:numId w:val="15"/>
        </w:numPr>
        <w:rPr>
          <w:rStyle w:val="normaltextrun"/>
        </w:rPr>
      </w:pPr>
      <w:r w:rsidRPr="00C12E74">
        <w:rPr>
          <w:rStyle w:val="normaltextrun"/>
          <w:b/>
          <w:bCs/>
        </w:rPr>
        <w:t>My Health Record help line:</w:t>
      </w:r>
      <w:r w:rsidRPr="00BC5B87">
        <w:rPr>
          <w:rStyle w:val="normaltextrun"/>
        </w:rPr>
        <w:t xml:space="preserve"> 1800 723 471 (option 1)</w:t>
      </w:r>
    </w:p>
    <w:p w14:paraId="439754F4" w14:textId="29B2964F" w:rsidR="00255386" w:rsidRPr="00BC5B87" w:rsidRDefault="00255386" w:rsidP="00255386">
      <w:pPr>
        <w:pStyle w:val="NormalText"/>
        <w:numPr>
          <w:ilvl w:val="0"/>
          <w:numId w:val="15"/>
        </w:numPr>
        <w:rPr>
          <w:rStyle w:val="normaltextrun"/>
        </w:rPr>
      </w:pPr>
      <w:r w:rsidRPr="00C12E74">
        <w:rPr>
          <w:rStyle w:val="normaltextrun"/>
          <w:b/>
          <w:bCs/>
        </w:rPr>
        <w:t xml:space="preserve">My Aged Care </w:t>
      </w:r>
      <w:r>
        <w:rPr>
          <w:rStyle w:val="normaltextrun"/>
          <w:b/>
          <w:bCs/>
        </w:rPr>
        <w:t>c</w:t>
      </w:r>
      <w:r w:rsidRPr="00C12E74">
        <w:rPr>
          <w:rStyle w:val="normaltextrun"/>
          <w:b/>
          <w:bCs/>
        </w:rPr>
        <w:t xml:space="preserve">ontact </w:t>
      </w:r>
      <w:r>
        <w:rPr>
          <w:rStyle w:val="normaltextrun"/>
          <w:b/>
          <w:bCs/>
        </w:rPr>
        <w:t>c</w:t>
      </w:r>
      <w:r w:rsidRPr="00C12E74">
        <w:rPr>
          <w:rStyle w:val="normaltextrun"/>
          <w:b/>
          <w:bCs/>
        </w:rPr>
        <w:t>entre:</w:t>
      </w:r>
      <w:r w:rsidRPr="00BC5B87">
        <w:rPr>
          <w:rStyle w:val="normaltextrun"/>
        </w:rPr>
        <w:t xml:space="preserve"> 1800 200 422</w:t>
      </w:r>
    </w:p>
    <w:p w14:paraId="32ECEAE2" w14:textId="1C1C4CA7" w:rsidR="00865EBD" w:rsidRPr="00D472CB" w:rsidRDefault="00350819" w:rsidP="00E872AC">
      <w:pPr>
        <w:pStyle w:val="Header2"/>
      </w:pPr>
      <w:r>
        <w:t>Useful links</w:t>
      </w:r>
    </w:p>
    <w:p w14:paraId="6463B9C0" w14:textId="5400194B" w:rsidR="00C81990" w:rsidRPr="00C12E74" w:rsidRDefault="00C81990" w:rsidP="00C81990">
      <w:pPr>
        <w:pStyle w:val="NormalText"/>
        <w:numPr>
          <w:ilvl w:val="0"/>
          <w:numId w:val="23"/>
        </w:numPr>
      </w:pPr>
      <w:r>
        <w:t xml:space="preserve">Fact sheet for older people: </w:t>
      </w:r>
      <w:hyperlink r:id="rId12">
        <w:r w:rsidR="3F1CAB84" w:rsidRPr="2FC9B22D">
          <w:rPr>
            <w:rStyle w:val="Hyperlink"/>
          </w:rPr>
          <w:t>health.gov.au/resources/publications/sharing-my-aged-care-support-plans-to-my-health-record-fact-sheet-for-older-people</w:t>
        </w:r>
      </w:hyperlink>
      <w:r w:rsidR="424D65F3">
        <w:t>.</w:t>
      </w:r>
      <w:r w:rsidR="3F1CAB84">
        <w:t xml:space="preserve"> </w:t>
      </w:r>
    </w:p>
    <w:p w14:paraId="18C718B0" w14:textId="114F691C" w:rsidR="00C81990" w:rsidRDefault="00C81990" w:rsidP="001F4EA2">
      <w:pPr>
        <w:pStyle w:val="NormalText"/>
        <w:numPr>
          <w:ilvl w:val="0"/>
          <w:numId w:val="23"/>
        </w:numPr>
      </w:pPr>
      <w:r>
        <w:t xml:space="preserve">Frequently asked questions for older people: </w:t>
      </w:r>
      <w:hyperlink r:id="rId13">
        <w:r w:rsidR="3056F15F" w:rsidRPr="2FC9B22D">
          <w:rPr>
            <w:rStyle w:val="Hyperlink"/>
          </w:rPr>
          <w:t>health.gov.au/resources/publications/sharing-my-aged-care-support-plans-to-my-health-record-frequently-asked-questions-for-older-people</w:t>
        </w:r>
      </w:hyperlink>
      <w:r w:rsidR="4153D6D2">
        <w:t>.</w:t>
      </w:r>
      <w:r w:rsidR="3056F15F">
        <w:t xml:space="preserve"> </w:t>
      </w:r>
    </w:p>
    <w:p w14:paraId="652A6372" w14:textId="12604B02" w:rsidR="00865EBD" w:rsidRPr="001F4EA2" w:rsidRDefault="00865EBD" w:rsidP="001F4EA2">
      <w:pPr>
        <w:pStyle w:val="NormalText"/>
        <w:numPr>
          <w:ilvl w:val="0"/>
          <w:numId w:val="23"/>
        </w:numPr>
      </w:pPr>
      <w:r>
        <w:t>My Health Record</w:t>
      </w:r>
      <w:r w:rsidR="00ED5FC0">
        <w:t xml:space="preserve"> –</w:t>
      </w:r>
      <w:r>
        <w:t xml:space="preserve"> Information for healthcare providers and organisations</w:t>
      </w:r>
      <w:r w:rsidR="009861DE">
        <w:t xml:space="preserve">: </w:t>
      </w:r>
      <w:hyperlink r:id="rId14">
        <w:r w:rsidR="009861DE" w:rsidRPr="2FC9B22D">
          <w:rPr>
            <w:rStyle w:val="Hyperlink"/>
          </w:rPr>
          <w:t>digitalhealth.gov.au/healthcare-providers/initiatives-and-programs/my-health-record</w:t>
        </w:r>
      </w:hyperlink>
      <w:r w:rsidR="0DE968B7">
        <w:t>.</w:t>
      </w:r>
    </w:p>
    <w:p w14:paraId="2635F371" w14:textId="28A0FC19" w:rsidR="00865EBD" w:rsidRPr="001F4EA2" w:rsidRDefault="00865EBD" w:rsidP="001F4EA2">
      <w:pPr>
        <w:pStyle w:val="NormalText"/>
        <w:numPr>
          <w:ilvl w:val="0"/>
          <w:numId w:val="23"/>
        </w:numPr>
        <w:rPr>
          <w:rStyle w:val="Hyperlink"/>
          <w:b w:val="0"/>
          <w:color w:val="1E1545"/>
          <w:u w:val="none"/>
        </w:rPr>
      </w:pPr>
      <w:r>
        <w:t>My Health Record National Provider Portal</w:t>
      </w:r>
      <w:r w:rsidR="00ED5FC0">
        <w:t xml:space="preserve">: </w:t>
      </w:r>
      <w:hyperlink r:id="rId15">
        <w:r w:rsidR="00ED5FC0" w:rsidRPr="2FC9B22D">
          <w:rPr>
            <w:rStyle w:val="Hyperlink"/>
          </w:rPr>
          <w:t>provider.ehealth.gov.au/login.html</w:t>
        </w:r>
      </w:hyperlink>
      <w:r w:rsidR="31967E17">
        <w:t>.</w:t>
      </w:r>
    </w:p>
    <w:p w14:paraId="30896F51" w14:textId="7A40C3D0" w:rsidR="00865EBD" w:rsidRPr="001F4EA2" w:rsidRDefault="00865EBD" w:rsidP="001F4EA2">
      <w:pPr>
        <w:pStyle w:val="NormalText"/>
        <w:numPr>
          <w:ilvl w:val="0"/>
          <w:numId w:val="23"/>
        </w:numPr>
      </w:pPr>
      <w:r>
        <w:t>My Aged Care Service and Support Portal</w:t>
      </w:r>
      <w:r w:rsidR="004C771F">
        <w:t xml:space="preserve">: </w:t>
      </w:r>
      <w:hyperlink r:id="rId16">
        <w:r w:rsidR="004C771F" w:rsidRPr="2FC9B22D">
          <w:rPr>
            <w:rStyle w:val="Hyperlink"/>
          </w:rPr>
          <w:t>health.gov.au/resources/apps-and-tools/my-aged-care-service-and-support-portal</w:t>
        </w:r>
      </w:hyperlink>
      <w:r w:rsidR="31967E17">
        <w:t>.</w:t>
      </w:r>
    </w:p>
    <w:p w14:paraId="1F0DD0DB" w14:textId="77777777" w:rsidR="00565FF3" w:rsidRDefault="00565FF3" w:rsidP="004B57FC">
      <w:pPr>
        <w:pStyle w:val="NormalText"/>
        <w:rPr>
          <w:rFonts w:eastAsiaTheme="minorHAnsi"/>
          <w:noProof w:val="0"/>
          <w:color w:val="1E1544" w:themeColor="text1"/>
          <w:sz w:val="32"/>
          <w:szCs w:val="32"/>
          <w:shd w:val="clear" w:color="auto" w:fill="auto"/>
          <w:lang w:eastAsia="en-US"/>
        </w:rPr>
      </w:pPr>
      <w:r w:rsidRPr="00B7320E">
        <w:rPr>
          <w:rFonts w:eastAsiaTheme="minorHAnsi"/>
          <w:color w:val="1E1544" w:themeColor="text1"/>
          <w:sz w:val="32"/>
          <w:szCs w:val="32"/>
          <w:shd w:val="clear" w:color="auto" w:fill="auto"/>
          <w:lang w:eastAsia="en-US"/>
        </w:rPr>
        <mc:AlternateContent>
          <mc:Choice Requires="wpg">
            <w:drawing>
              <wp:anchor distT="0" distB="0" distL="114300" distR="114300" simplePos="0" relativeHeight="251659264" behindDoc="0" locked="1" layoutInCell="1" allowOverlap="0" wp14:anchorId="7012357A" wp14:editId="059A73F2">
                <wp:simplePos x="0" y="0"/>
                <wp:positionH relativeFrom="page">
                  <wp:align>right</wp:align>
                </wp:positionH>
                <wp:positionV relativeFrom="page">
                  <wp:align>bottom</wp:align>
                </wp:positionV>
                <wp:extent cx="6980400" cy="23256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1DB963BF" w14:textId="77777777" w:rsidR="00565FF3" w:rsidRPr="00677BC9" w:rsidRDefault="00565FF3" w:rsidP="00565FF3">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6C345087" w14:textId="77777777" w:rsidR="00565FF3" w:rsidRPr="00677BC9" w:rsidRDefault="00565FF3" w:rsidP="00565FF3">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2E024973" w14:textId="77777777" w:rsidR="00565FF3" w:rsidRPr="00677BC9" w:rsidRDefault="00565FF3" w:rsidP="00565FF3">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28C884BD" w14:textId="77777777" w:rsidR="00565FF3" w:rsidRPr="00677BC9" w:rsidRDefault="00565FF3" w:rsidP="00565FF3">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2F9916D6" w14:textId="77777777" w:rsidR="00565FF3" w:rsidRPr="00677BC9" w:rsidRDefault="00565FF3" w:rsidP="00565FF3">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012357A" id="Group 16" o:spid="_x0000_s1026" alt="&quot;&quot;" style="position:absolute;margin-left:498.45pt;margin-top:0;width:549.65pt;height:183.1pt;z-index:251659264;mso-position-horizontal:right;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wAFSDq33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AB0g4t9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AB0g4t9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ADIgzd8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ACcg2N9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wAxIM7f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ABcg6N+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AC8g0N9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ADEgzt9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gAISDe30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ADIgzd/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ACwg099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AB4g4d/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AAtINLf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AHiDh&#10;3y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ACQg298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gAZIObf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ADkg&#10;xt9+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wAsINPf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QA2IMnf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oANiDJ39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ADYgyd/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gApINbf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wAjINzf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gAqINXf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UAHyDg33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QAqINXf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0A&#10;LSDS38/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ACQg29/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wAyIM3f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gA2IMnf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APiDB3x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8ARyC43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kAQCC/3/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wAtINLf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gAKyDU&#10;36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AAhIN7f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YAFiDp35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gAjINzf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AArINTf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ADMgzN/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AAnINjf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sAKyDU3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AA7IMTf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gA0IMvf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oAFSDq311x&#10;JzpdJIPYntZdWXYM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ABsg5N96+gjBKlLZuZwYFEI56U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AAdIOLfcV8n0RECaXOk5M28Bz9NI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wAyIM3fh/85X4lrtcNqeMxMyyt1&#10;CR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gAnINjftGzFx+NJ+fUzyoyqKxXFcl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AAMSDO32jda8si&#10;6KkJ1Q5Bs8ab3C/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AXIOjfAGTPMAWRQAKZL3l7v+RlAb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wAvINDfGwq7Cj+1Be07lEGv&#10;MzRWZk/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wAxIM7f/h77GrHI6ji2FlmwnIUVo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ACEg3t8ghCQkIYQr5ODKRQLkgEDI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wAwIM/f0U9x3cpLcU9WBTxtQ5q2Id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AALiDR31FtH1AucgRGLwdQ7uXwuG2ew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gAeIOHfNnrwdqFrjT46Nxui02lj&#10;dO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gA&#10;LSDS387cJzuWUamozKiJPJLRoDy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AB4g4d+ViFqtdqFtUvlobyxYqrs2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AkINvf&#10;7D7KtZIWmg8DugkgcxpIOg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AGSDm3w3OqN7BKfU8tKrfR4t6GZr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gA5IMbfLijsQ5DbJ5nMvsDK7BeY1H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gALCDT32SyG7LRyGPls9EpRaMKu4u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A&#10;NiDJ3zfMwB+m6YcJcBijO3F8J/X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ADYgyd828xobXT8bTZ3F&#10;UydodT6q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QA2IMnf5jzEHzf/xpFznXAlAycDHv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AKSDW3zaRAy0QBNJrOJFiDiNTzaI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0AIyDc37g71Dwnepc8&#10;oQTxJxiRSX+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AAKiDV30qmQ5rKgILDhEbiC63WHxp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AB8g4N+FDEQPMPvEE6xe&#10;8XnCKJ5l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YAKiDV3/ouK+wI0cxrX6eb2bbZMO3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AC0g0t/BUbxGBV7iFl7gGZ6/b0l9&#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AAkINvfWlJFxVMucR+eYQ6OUfugBd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EAMiDN3//8YED7fXgTzsOLV2IY&#10;AUN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oANiDJ34HkBZR/9kLq2FYSQ3EkhJK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AD4gwd/iiTAundVr1FFtUqi6RO01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AEcguN8Zg3rBbNDKdRPH3gyeNeBP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AEAgv9+3BoWHPdT6u72SYYNnKiKp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gA&#10;KyDU36KUW4ml1MbL1TH1rFqyKKc+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AArINTfjFskFOPfrupzhrCD2oCJ9M14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ACMg3N8/MsmDVhbp+ZlFbnYbk0vdDrS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ABYg6d+Yx7CEJ8MMC2gT8GlDBNMG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QAIyDc37PP0mUL6U5ir//t&#10;hDHyfMJ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AKyDU3yhZ97tTig4LAJ2qw7xJd+D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QAzIMzfzJgDLgNj/gl48jYF&#10;b5M+1f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QAJyDY3+pg0xqRrrUgTZcupOpyhBT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ACsg1N83&#10;VIB9C5YXY78M++XYtmF7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EAOyDE30/+Tvop+DfD2ThPWoY1rSx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ANCDL3yq2G1Vgt8hjT5PbnqU8e75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DB963BF" w14:textId="77777777" w:rsidR="00565FF3" w:rsidRPr="00677BC9" w:rsidRDefault="00565FF3" w:rsidP="00565FF3">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6C345087" w14:textId="77777777" w:rsidR="00565FF3" w:rsidRPr="00677BC9" w:rsidRDefault="00565FF3" w:rsidP="00565FF3">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2E024973" w14:textId="77777777" w:rsidR="00565FF3" w:rsidRPr="00677BC9" w:rsidRDefault="00565FF3" w:rsidP="00565FF3">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28C884BD" w14:textId="77777777" w:rsidR="00565FF3" w:rsidRPr="00677BC9" w:rsidRDefault="00565FF3" w:rsidP="00565FF3">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2F9916D6" w14:textId="77777777" w:rsidR="00565FF3" w:rsidRPr="00677BC9" w:rsidRDefault="00565FF3" w:rsidP="00565FF3">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9"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0" o:title=""/>
                  </v:shape>
                </v:group>
                <w10:wrap anchorx="page" anchory="page"/>
                <w10:anchorlock/>
              </v:group>
            </w:pict>
          </mc:Fallback>
        </mc:AlternateContent>
      </w:r>
    </w:p>
    <w:p w14:paraId="075309EC" w14:textId="77777777" w:rsidR="00B7320E" w:rsidRPr="00677BC9" w:rsidRDefault="00B7320E" w:rsidP="00C00E8E">
      <w:pPr>
        <w:pStyle w:val="NormalText"/>
        <w:rPr>
          <w:color w:val="1E1544" w:themeColor="text1"/>
          <w:lang w:eastAsia="en-AU"/>
        </w:rPr>
      </w:pPr>
    </w:p>
    <w:sectPr w:rsidR="00B7320E" w:rsidRPr="00677BC9" w:rsidSect="005B78B3">
      <w:footerReference w:type="default" r:id="rId21"/>
      <w:headerReference w:type="first" r:id="rId22"/>
      <w:footerReference w:type="first" r:id="rId23"/>
      <w:pgSz w:w="11906" w:h="16838" w:code="9"/>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B87AC" w14:textId="77777777" w:rsidR="00DA1455" w:rsidRDefault="00DA1455" w:rsidP="0076491B">
      <w:pPr>
        <w:spacing w:before="0" w:after="0" w:line="240" w:lineRule="auto"/>
      </w:pPr>
      <w:r>
        <w:separator/>
      </w:r>
    </w:p>
  </w:endnote>
  <w:endnote w:type="continuationSeparator" w:id="0">
    <w:p w14:paraId="2C691A5C" w14:textId="77777777" w:rsidR="00DA1455" w:rsidRDefault="00DA1455"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952673"/>
      <w:docPartObj>
        <w:docPartGallery w:val="Page Numbers (Bottom of Page)"/>
        <w:docPartUnique/>
      </w:docPartObj>
    </w:sdtPr>
    <w:sdtEndPr>
      <w:rPr>
        <w:noProof/>
        <w:sz w:val="18"/>
        <w:szCs w:val="18"/>
      </w:rPr>
    </w:sdtEndPr>
    <w:sdtContent>
      <w:p w14:paraId="5172FB4F" w14:textId="77777777" w:rsidR="002370D3" w:rsidRPr="00C12E74" w:rsidRDefault="002370D3" w:rsidP="002370D3">
        <w:pPr>
          <w:pStyle w:val="Footer"/>
          <w:jc w:val="center"/>
          <w:rPr>
            <w:sz w:val="18"/>
            <w:szCs w:val="18"/>
          </w:rPr>
        </w:pPr>
        <w:r w:rsidRPr="00C12E74">
          <w:rPr>
            <w:sz w:val="18"/>
            <w:szCs w:val="18"/>
          </w:rPr>
          <w:fldChar w:fldCharType="begin"/>
        </w:r>
        <w:r w:rsidRPr="00C12E74">
          <w:rPr>
            <w:sz w:val="18"/>
            <w:szCs w:val="18"/>
          </w:rPr>
          <w:instrText xml:space="preserve"> PAGE   \* MERGEFORMAT </w:instrText>
        </w:r>
        <w:r w:rsidRPr="00C12E74">
          <w:rPr>
            <w:sz w:val="18"/>
            <w:szCs w:val="18"/>
          </w:rPr>
          <w:fldChar w:fldCharType="separate"/>
        </w:r>
        <w:r>
          <w:rPr>
            <w:sz w:val="18"/>
            <w:szCs w:val="18"/>
          </w:rPr>
          <w:t>1</w:t>
        </w:r>
        <w:r w:rsidRPr="00C12E74">
          <w:rPr>
            <w:noProof/>
            <w:sz w:val="18"/>
            <w:szCs w:val="18"/>
          </w:rPr>
          <w:fldChar w:fldCharType="end"/>
        </w:r>
      </w:p>
    </w:sdtContent>
  </w:sdt>
  <w:p w14:paraId="6408E204" w14:textId="77777777" w:rsidR="005A4079" w:rsidRDefault="005A40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104975"/>
      <w:docPartObj>
        <w:docPartGallery w:val="Page Numbers (Bottom of Page)"/>
        <w:docPartUnique/>
      </w:docPartObj>
    </w:sdtPr>
    <w:sdtEndPr>
      <w:rPr>
        <w:noProof/>
        <w:sz w:val="18"/>
        <w:szCs w:val="18"/>
      </w:rPr>
    </w:sdtEndPr>
    <w:sdtContent>
      <w:p w14:paraId="5425624E" w14:textId="42524FB0" w:rsidR="005A4079" w:rsidRPr="002E33A5" w:rsidRDefault="005A4079">
        <w:pPr>
          <w:pStyle w:val="Footer"/>
          <w:jc w:val="center"/>
          <w:rPr>
            <w:sz w:val="18"/>
            <w:szCs w:val="18"/>
          </w:rPr>
        </w:pPr>
        <w:r w:rsidRPr="002E33A5">
          <w:rPr>
            <w:sz w:val="18"/>
            <w:szCs w:val="18"/>
          </w:rPr>
          <w:fldChar w:fldCharType="begin"/>
        </w:r>
        <w:r w:rsidRPr="002E33A5">
          <w:rPr>
            <w:sz w:val="18"/>
            <w:szCs w:val="18"/>
          </w:rPr>
          <w:instrText xml:space="preserve"> PAGE   \* MERGEFORMAT </w:instrText>
        </w:r>
        <w:r w:rsidRPr="002E33A5">
          <w:rPr>
            <w:sz w:val="18"/>
            <w:szCs w:val="18"/>
          </w:rPr>
          <w:fldChar w:fldCharType="separate"/>
        </w:r>
        <w:r w:rsidRPr="002E33A5">
          <w:rPr>
            <w:noProof/>
            <w:sz w:val="18"/>
            <w:szCs w:val="18"/>
          </w:rPr>
          <w:t>2</w:t>
        </w:r>
        <w:r w:rsidRPr="002E33A5">
          <w:rPr>
            <w:noProof/>
            <w:sz w:val="18"/>
            <w:szCs w:val="18"/>
          </w:rPr>
          <w:fldChar w:fldCharType="end"/>
        </w:r>
      </w:p>
    </w:sdtContent>
  </w:sdt>
  <w:p w14:paraId="25C948F4" w14:textId="77777777" w:rsidR="005A4079" w:rsidRDefault="005A4079" w:rsidP="00237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AB66D" w14:textId="77777777" w:rsidR="00DA1455" w:rsidRDefault="00DA1455" w:rsidP="0076491B">
      <w:pPr>
        <w:spacing w:before="0" w:after="0" w:line="240" w:lineRule="auto"/>
      </w:pPr>
      <w:r>
        <w:separator/>
      </w:r>
    </w:p>
  </w:footnote>
  <w:footnote w:type="continuationSeparator" w:id="0">
    <w:p w14:paraId="46E0E21A" w14:textId="77777777" w:rsidR="00DA1455" w:rsidRDefault="00DA1455"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BC145" w14:textId="5B60B98F" w:rsidR="0076491B" w:rsidRDefault="00BE18BD">
    <w:pPr>
      <w:pStyle w:val="Header"/>
    </w:pPr>
    <w:r w:rsidRPr="002675F6">
      <w:rPr>
        <w:noProof/>
      </w:rPr>
      <w:drawing>
        <wp:anchor distT="0" distB="0" distL="114300" distR="114300" simplePos="0" relativeHeight="251660288" behindDoc="1" locked="0" layoutInCell="1" allowOverlap="1" wp14:anchorId="14E55480" wp14:editId="6AE4548B">
          <wp:simplePos x="0" y="0"/>
          <wp:positionH relativeFrom="page">
            <wp:align>right</wp:align>
          </wp:positionH>
          <wp:positionV relativeFrom="paragraph">
            <wp:posOffset>-1407381</wp:posOffset>
          </wp:positionV>
          <wp:extent cx="7562850" cy="320230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10" t="158" r="210" b="36304"/>
                  <a:stretch/>
                </pic:blipFill>
                <pic:spPr bwMode="auto">
                  <a:xfrm>
                    <a:off x="0" y="0"/>
                    <a:ext cx="7562850" cy="320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02C">
      <w:rPr>
        <w:noProof/>
      </w:rPr>
      <w:drawing>
        <wp:anchor distT="0" distB="0" distL="114300" distR="114300" simplePos="0" relativeHeight="251658240" behindDoc="0" locked="0" layoutInCell="1" allowOverlap="1" wp14:anchorId="0D08D12B" wp14:editId="70282283">
          <wp:simplePos x="0" y="0"/>
          <wp:positionH relativeFrom="page">
            <wp:align>left</wp:align>
          </wp:positionH>
          <wp:positionV relativeFrom="page">
            <wp:posOffset>-7951</wp:posOffset>
          </wp:positionV>
          <wp:extent cx="7554954" cy="2116152"/>
          <wp:effectExtent l="0" t="0" r="825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4954" cy="21161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BB"/>
    <w:multiLevelType w:val="hybridMultilevel"/>
    <w:tmpl w:val="5CC6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856"/>
    <w:multiLevelType w:val="hybridMultilevel"/>
    <w:tmpl w:val="56184842"/>
    <w:lvl w:ilvl="0" w:tplc="C0527A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6623FD"/>
    <w:multiLevelType w:val="hybridMultilevel"/>
    <w:tmpl w:val="45D0B958"/>
    <w:lvl w:ilvl="0" w:tplc="C0527A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2A0571"/>
    <w:multiLevelType w:val="hybridMultilevel"/>
    <w:tmpl w:val="C4D83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05E75"/>
    <w:multiLevelType w:val="hybridMultilevel"/>
    <w:tmpl w:val="5BE00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9E3929"/>
    <w:multiLevelType w:val="hybridMultilevel"/>
    <w:tmpl w:val="3E406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570832"/>
    <w:multiLevelType w:val="hybridMultilevel"/>
    <w:tmpl w:val="13A05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2C069C"/>
    <w:multiLevelType w:val="hybridMultilevel"/>
    <w:tmpl w:val="C180E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7A51E6"/>
    <w:multiLevelType w:val="hybridMultilevel"/>
    <w:tmpl w:val="7CB6E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F843E7"/>
    <w:multiLevelType w:val="hybridMultilevel"/>
    <w:tmpl w:val="78CEDD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84D186B"/>
    <w:multiLevelType w:val="hybridMultilevel"/>
    <w:tmpl w:val="E87C7BBE"/>
    <w:lvl w:ilvl="0" w:tplc="B1989F7C">
      <w:start w:val="1"/>
      <w:numFmt w:val="bullet"/>
      <w:lvlText w:val=""/>
      <w:lvlJc w:val="left"/>
      <w:pPr>
        <w:ind w:left="720" w:hanging="360"/>
      </w:pPr>
      <w:rPr>
        <w:rFonts w:ascii="Symbol" w:hAnsi="Symbol"/>
      </w:rPr>
    </w:lvl>
    <w:lvl w:ilvl="1" w:tplc="C1021456">
      <w:start w:val="1"/>
      <w:numFmt w:val="bullet"/>
      <w:lvlText w:val=""/>
      <w:lvlJc w:val="left"/>
      <w:pPr>
        <w:ind w:left="720" w:hanging="360"/>
      </w:pPr>
      <w:rPr>
        <w:rFonts w:ascii="Symbol" w:hAnsi="Symbol"/>
      </w:rPr>
    </w:lvl>
    <w:lvl w:ilvl="2" w:tplc="AB02EC6E">
      <w:start w:val="1"/>
      <w:numFmt w:val="bullet"/>
      <w:lvlText w:val=""/>
      <w:lvlJc w:val="left"/>
      <w:pPr>
        <w:ind w:left="720" w:hanging="360"/>
      </w:pPr>
      <w:rPr>
        <w:rFonts w:ascii="Symbol" w:hAnsi="Symbol"/>
      </w:rPr>
    </w:lvl>
    <w:lvl w:ilvl="3" w:tplc="F94ED45A">
      <w:start w:val="1"/>
      <w:numFmt w:val="bullet"/>
      <w:lvlText w:val=""/>
      <w:lvlJc w:val="left"/>
      <w:pPr>
        <w:ind w:left="720" w:hanging="360"/>
      </w:pPr>
      <w:rPr>
        <w:rFonts w:ascii="Symbol" w:hAnsi="Symbol"/>
      </w:rPr>
    </w:lvl>
    <w:lvl w:ilvl="4" w:tplc="150CCAD8">
      <w:start w:val="1"/>
      <w:numFmt w:val="bullet"/>
      <w:lvlText w:val=""/>
      <w:lvlJc w:val="left"/>
      <w:pPr>
        <w:ind w:left="720" w:hanging="360"/>
      </w:pPr>
      <w:rPr>
        <w:rFonts w:ascii="Symbol" w:hAnsi="Symbol"/>
      </w:rPr>
    </w:lvl>
    <w:lvl w:ilvl="5" w:tplc="489CDD72">
      <w:start w:val="1"/>
      <w:numFmt w:val="bullet"/>
      <w:lvlText w:val=""/>
      <w:lvlJc w:val="left"/>
      <w:pPr>
        <w:ind w:left="720" w:hanging="360"/>
      </w:pPr>
      <w:rPr>
        <w:rFonts w:ascii="Symbol" w:hAnsi="Symbol"/>
      </w:rPr>
    </w:lvl>
    <w:lvl w:ilvl="6" w:tplc="1A767ACC">
      <w:start w:val="1"/>
      <w:numFmt w:val="bullet"/>
      <w:lvlText w:val=""/>
      <w:lvlJc w:val="left"/>
      <w:pPr>
        <w:ind w:left="720" w:hanging="360"/>
      </w:pPr>
      <w:rPr>
        <w:rFonts w:ascii="Symbol" w:hAnsi="Symbol"/>
      </w:rPr>
    </w:lvl>
    <w:lvl w:ilvl="7" w:tplc="5CC2D732">
      <w:start w:val="1"/>
      <w:numFmt w:val="bullet"/>
      <w:lvlText w:val=""/>
      <w:lvlJc w:val="left"/>
      <w:pPr>
        <w:ind w:left="720" w:hanging="360"/>
      </w:pPr>
      <w:rPr>
        <w:rFonts w:ascii="Symbol" w:hAnsi="Symbol"/>
      </w:rPr>
    </w:lvl>
    <w:lvl w:ilvl="8" w:tplc="29DE6E48">
      <w:start w:val="1"/>
      <w:numFmt w:val="bullet"/>
      <w:lvlText w:val=""/>
      <w:lvlJc w:val="left"/>
      <w:pPr>
        <w:ind w:left="720" w:hanging="360"/>
      </w:pPr>
      <w:rPr>
        <w:rFonts w:ascii="Symbol" w:hAnsi="Symbol"/>
      </w:rPr>
    </w:lvl>
  </w:abstractNum>
  <w:abstractNum w:abstractNumId="11" w15:restartNumberingAfterBreak="0">
    <w:nsid w:val="3C0D0D06"/>
    <w:multiLevelType w:val="hybridMultilevel"/>
    <w:tmpl w:val="9184F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5355F8"/>
    <w:multiLevelType w:val="multilevel"/>
    <w:tmpl w:val="96105168"/>
    <w:lvl w:ilvl="0">
      <w:start w:val="1"/>
      <w:numFmt w:val="bullet"/>
      <w:lvlText w:val=""/>
      <w:lvlJc w:val="left"/>
      <w:pPr>
        <w:tabs>
          <w:tab w:val="num" w:pos="1440"/>
        </w:tabs>
        <w:ind w:left="1440" w:hanging="360"/>
      </w:pPr>
      <w:rPr>
        <w:rFonts w:ascii="Symbol" w:hAnsi="Symbol" w:hint="default"/>
      </w:r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3" w15:restartNumberingAfterBreak="0">
    <w:nsid w:val="41871968"/>
    <w:multiLevelType w:val="hybridMultilevel"/>
    <w:tmpl w:val="27B22F8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45F2270E"/>
    <w:multiLevelType w:val="hybridMultilevel"/>
    <w:tmpl w:val="EE082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CE4906"/>
    <w:multiLevelType w:val="hybridMultilevel"/>
    <w:tmpl w:val="686EDD8C"/>
    <w:lvl w:ilvl="0" w:tplc="CD0A8874">
      <w:start w:val="1"/>
      <w:numFmt w:val="bullet"/>
      <w:lvlText w:val=""/>
      <w:lvlJc w:val="left"/>
      <w:pPr>
        <w:ind w:left="720" w:hanging="360"/>
      </w:pPr>
      <w:rPr>
        <w:rFonts w:ascii="Symbol" w:hAnsi="Symbol"/>
      </w:rPr>
    </w:lvl>
    <w:lvl w:ilvl="1" w:tplc="5F025E1C">
      <w:start w:val="1"/>
      <w:numFmt w:val="bullet"/>
      <w:lvlText w:val=""/>
      <w:lvlJc w:val="left"/>
      <w:pPr>
        <w:ind w:left="720" w:hanging="360"/>
      </w:pPr>
      <w:rPr>
        <w:rFonts w:ascii="Symbol" w:hAnsi="Symbol"/>
      </w:rPr>
    </w:lvl>
    <w:lvl w:ilvl="2" w:tplc="D584ACC6">
      <w:start w:val="1"/>
      <w:numFmt w:val="bullet"/>
      <w:lvlText w:val=""/>
      <w:lvlJc w:val="left"/>
      <w:pPr>
        <w:ind w:left="720" w:hanging="360"/>
      </w:pPr>
      <w:rPr>
        <w:rFonts w:ascii="Symbol" w:hAnsi="Symbol"/>
      </w:rPr>
    </w:lvl>
    <w:lvl w:ilvl="3" w:tplc="A22AC520">
      <w:start w:val="1"/>
      <w:numFmt w:val="bullet"/>
      <w:lvlText w:val=""/>
      <w:lvlJc w:val="left"/>
      <w:pPr>
        <w:ind w:left="720" w:hanging="360"/>
      </w:pPr>
      <w:rPr>
        <w:rFonts w:ascii="Symbol" w:hAnsi="Symbol"/>
      </w:rPr>
    </w:lvl>
    <w:lvl w:ilvl="4" w:tplc="DBDC3EE8">
      <w:start w:val="1"/>
      <w:numFmt w:val="bullet"/>
      <w:lvlText w:val=""/>
      <w:lvlJc w:val="left"/>
      <w:pPr>
        <w:ind w:left="720" w:hanging="360"/>
      </w:pPr>
      <w:rPr>
        <w:rFonts w:ascii="Symbol" w:hAnsi="Symbol"/>
      </w:rPr>
    </w:lvl>
    <w:lvl w:ilvl="5" w:tplc="A8926EB0">
      <w:start w:val="1"/>
      <w:numFmt w:val="bullet"/>
      <w:lvlText w:val=""/>
      <w:lvlJc w:val="left"/>
      <w:pPr>
        <w:ind w:left="720" w:hanging="360"/>
      </w:pPr>
      <w:rPr>
        <w:rFonts w:ascii="Symbol" w:hAnsi="Symbol"/>
      </w:rPr>
    </w:lvl>
    <w:lvl w:ilvl="6" w:tplc="C9AC62C8">
      <w:start w:val="1"/>
      <w:numFmt w:val="bullet"/>
      <w:lvlText w:val=""/>
      <w:lvlJc w:val="left"/>
      <w:pPr>
        <w:ind w:left="720" w:hanging="360"/>
      </w:pPr>
      <w:rPr>
        <w:rFonts w:ascii="Symbol" w:hAnsi="Symbol"/>
      </w:rPr>
    </w:lvl>
    <w:lvl w:ilvl="7" w:tplc="2C6E055C">
      <w:start w:val="1"/>
      <w:numFmt w:val="bullet"/>
      <w:lvlText w:val=""/>
      <w:lvlJc w:val="left"/>
      <w:pPr>
        <w:ind w:left="720" w:hanging="360"/>
      </w:pPr>
      <w:rPr>
        <w:rFonts w:ascii="Symbol" w:hAnsi="Symbol"/>
      </w:rPr>
    </w:lvl>
    <w:lvl w:ilvl="8" w:tplc="EF449B94">
      <w:start w:val="1"/>
      <w:numFmt w:val="bullet"/>
      <w:lvlText w:val=""/>
      <w:lvlJc w:val="left"/>
      <w:pPr>
        <w:ind w:left="720" w:hanging="360"/>
      </w:pPr>
      <w:rPr>
        <w:rFonts w:ascii="Symbol" w:hAnsi="Symbol"/>
      </w:rPr>
    </w:lvl>
  </w:abstractNum>
  <w:abstractNum w:abstractNumId="16" w15:restartNumberingAfterBreak="0">
    <w:nsid w:val="579D7C80"/>
    <w:multiLevelType w:val="hybridMultilevel"/>
    <w:tmpl w:val="011CF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C5744A"/>
    <w:multiLevelType w:val="hybridMultilevel"/>
    <w:tmpl w:val="D5584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097590"/>
    <w:multiLevelType w:val="hybridMultilevel"/>
    <w:tmpl w:val="D778B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257008"/>
    <w:multiLevelType w:val="hybridMultilevel"/>
    <w:tmpl w:val="6166E0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DC5708"/>
    <w:multiLevelType w:val="hybridMultilevel"/>
    <w:tmpl w:val="FFE6B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1F7610"/>
    <w:multiLevelType w:val="hybridMultilevel"/>
    <w:tmpl w:val="27E26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576EF1"/>
    <w:multiLevelType w:val="hybridMultilevel"/>
    <w:tmpl w:val="B928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167422"/>
    <w:multiLevelType w:val="hybridMultilevel"/>
    <w:tmpl w:val="3A30B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87448098">
    <w:abstractNumId w:val="19"/>
  </w:num>
  <w:num w:numId="2" w16cid:durableId="171460010">
    <w:abstractNumId w:val="2"/>
  </w:num>
  <w:num w:numId="3" w16cid:durableId="1358193886">
    <w:abstractNumId w:val="1"/>
  </w:num>
  <w:num w:numId="4" w16cid:durableId="756294471">
    <w:abstractNumId w:val="4"/>
  </w:num>
  <w:num w:numId="5" w16cid:durableId="2032804807">
    <w:abstractNumId w:val="14"/>
  </w:num>
  <w:num w:numId="6" w16cid:durableId="770666156">
    <w:abstractNumId w:val="23"/>
  </w:num>
  <w:num w:numId="7" w16cid:durableId="637994929">
    <w:abstractNumId w:val="13"/>
  </w:num>
  <w:num w:numId="8" w16cid:durableId="734090480">
    <w:abstractNumId w:val="9"/>
  </w:num>
  <w:num w:numId="9" w16cid:durableId="1707871727">
    <w:abstractNumId w:val="12"/>
  </w:num>
  <w:num w:numId="10" w16cid:durableId="590042450">
    <w:abstractNumId w:val="10"/>
  </w:num>
  <w:num w:numId="11" w16cid:durableId="321130589">
    <w:abstractNumId w:val="22"/>
  </w:num>
  <w:num w:numId="12" w16cid:durableId="1095129987">
    <w:abstractNumId w:val="17"/>
  </w:num>
  <w:num w:numId="13" w16cid:durableId="1593859607">
    <w:abstractNumId w:val="18"/>
  </w:num>
  <w:num w:numId="14" w16cid:durableId="600527461">
    <w:abstractNumId w:val="11"/>
  </w:num>
  <w:num w:numId="15" w16cid:durableId="523717516">
    <w:abstractNumId w:val="20"/>
  </w:num>
  <w:num w:numId="16" w16cid:durableId="202255205">
    <w:abstractNumId w:val="0"/>
  </w:num>
  <w:num w:numId="17" w16cid:durableId="765078739">
    <w:abstractNumId w:val="16"/>
  </w:num>
  <w:num w:numId="18" w16cid:durableId="1582328072">
    <w:abstractNumId w:val="6"/>
  </w:num>
  <w:num w:numId="19" w16cid:durableId="1786804301">
    <w:abstractNumId w:val="3"/>
  </w:num>
  <w:num w:numId="20" w16cid:durableId="235750784">
    <w:abstractNumId w:val="15"/>
  </w:num>
  <w:num w:numId="21" w16cid:durableId="468522742">
    <w:abstractNumId w:val="5"/>
  </w:num>
  <w:num w:numId="22" w16cid:durableId="781994286">
    <w:abstractNumId w:val="8"/>
  </w:num>
  <w:num w:numId="23" w16cid:durableId="318771265">
    <w:abstractNumId w:val="7"/>
  </w:num>
  <w:num w:numId="24" w16cid:durableId="131302577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30D"/>
    <w:rsid w:val="000075DD"/>
    <w:rsid w:val="00022AF2"/>
    <w:rsid w:val="0002516D"/>
    <w:rsid w:val="00027EFC"/>
    <w:rsid w:val="0003216F"/>
    <w:rsid w:val="000415A2"/>
    <w:rsid w:val="00041E01"/>
    <w:rsid w:val="00044B3B"/>
    <w:rsid w:val="0005685B"/>
    <w:rsid w:val="00070DFC"/>
    <w:rsid w:val="00074AF4"/>
    <w:rsid w:val="0007708F"/>
    <w:rsid w:val="000A1E1B"/>
    <w:rsid w:val="000B3D96"/>
    <w:rsid w:val="000C4F7A"/>
    <w:rsid w:val="000D2D19"/>
    <w:rsid w:val="000D6CEA"/>
    <w:rsid w:val="0012456E"/>
    <w:rsid w:val="001353EC"/>
    <w:rsid w:val="0014061B"/>
    <w:rsid w:val="001407B3"/>
    <w:rsid w:val="00161892"/>
    <w:rsid w:val="0018537B"/>
    <w:rsid w:val="00186367"/>
    <w:rsid w:val="001C3FE4"/>
    <w:rsid w:val="001C75DA"/>
    <w:rsid w:val="001D2565"/>
    <w:rsid w:val="001E1E5F"/>
    <w:rsid w:val="001E2EC6"/>
    <w:rsid w:val="001E5C19"/>
    <w:rsid w:val="001F445A"/>
    <w:rsid w:val="001F4EA2"/>
    <w:rsid w:val="001F56E6"/>
    <w:rsid w:val="0023181B"/>
    <w:rsid w:val="002370D3"/>
    <w:rsid w:val="00240A24"/>
    <w:rsid w:val="002419E6"/>
    <w:rsid w:val="0025102C"/>
    <w:rsid w:val="00255386"/>
    <w:rsid w:val="002676A6"/>
    <w:rsid w:val="0027674B"/>
    <w:rsid w:val="002A13FC"/>
    <w:rsid w:val="002C2D46"/>
    <w:rsid w:val="002D3B49"/>
    <w:rsid w:val="002E33A5"/>
    <w:rsid w:val="002E430D"/>
    <w:rsid w:val="002E621A"/>
    <w:rsid w:val="00311F2E"/>
    <w:rsid w:val="00342887"/>
    <w:rsid w:val="00350819"/>
    <w:rsid w:val="00356F65"/>
    <w:rsid w:val="00360B34"/>
    <w:rsid w:val="003619F4"/>
    <w:rsid w:val="00390F94"/>
    <w:rsid w:val="003956FC"/>
    <w:rsid w:val="003D34A0"/>
    <w:rsid w:val="003E3B8D"/>
    <w:rsid w:val="003E3E0D"/>
    <w:rsid w:val="003E6BD8"/>
    <w:rsid w:val="003E7376"/>
    <w:rsid w:val="003F641B"/>
    <w:rsid w:val="00414102"/>
    <w:rsid w:val="004178B6"/>
    <w:rsid w:val="00422631"/>
    <w:rsid w:val="004322BA"/>
    <w:rsid w:val="004337CE"/>
    <w:rsid w:val="004470C0"/>
    <w:rsid w:val="00447BCA"/>
    <w:rsid w:val="004557A0"/>
    <w:rsid w:val="00455FFB"/>
    <w:rsid w:val="00461266"/>
    <w:rsid w:val="0047199E"/>
    <w:rsid w:val="004876FC"/>
    <w:rsid w:val="00493E3B"/>
    <w:rsid w:val="00493F97"/>
    <w:rsid w:val="004B57FC"/>
    <w:rsid w:val="004B63BC"/>
    <w:rsid w:val="004C11EB"/>
    <w:rsid w:val="004C771F"/>
    <w:rsid w:val="004E338A"/>
    <w:rsid w:val="004E632E"/>
    <w:rsid w:val="004F6CEA"/>
    <w:rsid w:val="004F7E50"/>
    <w:rsid w:val="005035B6"/>
    <w:rsid w:val="00507505"/>
    <w:rsid w:val="00565FF3"/>
    <w:rsid w:val="00567ED2"/>
    <w:rsid w:val="00571395"/>
    <w:rsid w:val="005A2365"/>
    <w:rsid w:val="005A3104"/>
    <w:rsid w:val="005A4079"/>
    <w:rsid w:val="005B78B3"/>
    <w:rsid w:val="005C6070"/>
    <w:rsid w:val="005F0A21"/>
    <w:rsid w:val="005F7C54"/>
    <w:rsid w:val="00605331"/>
    <w:rsid w:val="00633DB4"/>
    <w:rsid w:val="00660802"/>
    <w:rsid w:val="00670C11"/>
    <w:rsid w:val="0067377E"/>
    <w:rsid w:val="006760C3"/>
    <w:rsid w:val="00677BC9"/>
    <w:rsid w:val="00683C34"/>
    <w:rsid w:val="00695E6B"/>
    <w:rsid w:val="006A0984"/>
    <w:rsid w:val="006A2017"/>
    <w:rsid w:val="006B20C9"/>
    <w:rsid w:val="006C07D3"/>
    <w:rsid w:val="006C1127"/>
    <w:rsid w:val="006C6B9C"/>
    <w:rsid w:val="006E5A32"/>
    <w:rsid w:val="00700951"/>
    <w:rsid w:val="00712465"/>
    <w:rsid w:val="007151FD"/>
    <w:rsid w:val="00717365"/>
    <w:rsid w:val="0072545E"/>
    <w:rsid w:val="00725794"/>
    <w:rsid w:val="00726939"/>
    <w:rsid w:val="00730A22"/>
    <w:rsid w:val="00735A87"/>
    <w:rsid w:val="007449EA"/>
    <w:rsid w:val="007519C5"/>
    <w:rsid w:val="00755AE9"/>
    <w:rsid w:val="0076491B"/>
    <w:rsid w:val="00772AC4"/>
    <w:rsid w:val="007813B3"/>
    <w:rsid w:val="00782324"/>
    <w:rsid w:val="007829E3"/>
    <w:rsid w:val="00786CCC"/>
    <w:rsid w:val="00787A4B"/>
    <w:rsid w:val="007A5A86"/>
    <w:rsid w:val="007B0F2C"/>
    <w:rsid w:val="007B4D96"/>
    <w:rsid w:val="007B69F7"/>
    <w:rsid w:val="007B6DBE"/>
    <w:rsid w:val="007C3EDC"/>
    <w:rsid w:val="007D2AAB"/>
    <w:rsid w:val="007D793A"/>
    <w:rsid w:val="007E444A"/>
    <w:rsid w:val="007F625B"/>
    <w:rsid w:val="007F6B9F"/>
    <w:rsid w:val="00803031"/>
    <w:rsid w:val="00803083"/>
    <w:rsid w:val="00812AA5"/>
    <w:rsid w:val="00823288"/>
    <w:rsid w:val="00860B28"/>
    <w:rsid w:val="00865EBD"/>
    <w:rsid w:val="00870A40"/>
    <w:rsid w:val="00894C33"/>
    <w:rsid w:val="008A35EB"/>
    <w:rsid w:val="008A604B"/>
    <w:rsid w:val="008B23AF"/>
    <w:rsid w:val="008E76B6"/>
    <w:rsid w:val="008F23A2"/>
    <w:rsid w:val="008F467F"/>
    <w:rsid w:val="008F6E73"/>
    <w:rsid w:val="008F7FF6"/>
    <w:rsid w:val="00904F61"/>
    <w:rsid w:val="009346B6"/>
    <w:rsid w:val="00954440"/>
    <w:rsid w:val="009717F8"/>
    <w:rsid w:val="009861DE"/>
    <w:rsid w:val="009A33E0"/>
    <w:rsid w:val="009A5135"/>
    <w:rsid w:val="009B1C17"/>
    <w:rsid w:val="009B2828"/>
    <w:rsid w:val="009B3642"/>
    <w:rsid w:val="009C4C45"/>
    <w:rsid w:val="009F204D"/>
    <w:rsid w:val="00A158B3"/>
    <w:rsid w:val="00A203F0"/>
    <w:rsid w:val="00A229A8"/>
    <w:rsid w:val="00A2329F"/>
    <w:rsid w:val="00A244C5"/>
    <w:rsid w:val="00A26743"/>
    <w:rsid w:val="00A37A55"/>
    <w:rsid w:val="00A40F1A"/>
    <w:rsid w:val="00A53314"/>
    <w:rsid w:val="00A659C6"/>
    <w:rsid w:val="00A75896"/>
    <w:rsid w:val="00A80B7F"/>
    <w:rsid w:val="00A87D8F"/>
    <w:rsid w:val="00A911EA"/>
    <w:rsid w:val="00A954D2"/>
    <w:rsid w:val="00AA61B5"/>
    <w:rsid w:val="00AB3890"/>
    <w:rsid w:val="00AB3DD6"/>
    <w:rsid w:val="00AB5731"/>
    <w:rsid w:val="00AB57F0"/>
    <w:rsid w:val="00AB736A"/>
    <w:rsid w:val="00AC04A6"/>
    <w:rsid w:val="00AC5D1E"/>
    <w:rsid w:val="00AD5893"/>
    <w:rsid w:val="00AE650C"/>
    <w:rsid w:val="00AF3EEB"/>
    <w:rsid w:val="00AF449C"/>
    <w:rsid w:val="00B10C04"/>
    <w:rsid w:val="00B12B3F"/>
    <w:rsid w:val="00B13AB1"/>
    <w:rsid w:val="00B17A23"/>
    <w:rsid w:val="00B21136"/>
    <w:rsid w:val="00B30224"/>
    <w:rsid w:val="00B34D6D"/>
    <w:rsid w:val="00B641DC"/>
    <w:rsid w:val="00B6498E"/>
    <w:rsid w:val="00B7320E"/>
    <w:rsid w:val="00B877FA"/>
    <w:rsid w:val="00B90D51"/>
    <w:rsid w:val="00BA3544"/>
    <w:rsid w:val="00BA7CD6"/>
    <w:rsid w:val="00BB5143"/>
    <w:rsid w:val="00BC2064"/>
    <w:rsid w:val="00BC5B87"/>
    <w:rsid w:val="00BD577C"/>
    <w:rsid w:val="00BD7BA7"/>
    <w:rsid w:val="00BE18BD"/>
    <w:rsid w:val="00BF178B"/>
    <w:rsid w:val="00C006FC"/>
    <w:rsid w:val="00C00E8E"/>
    <w:rsid w:val="00C074CB"/>
    <w:rsid w:val="00C10415"/>
    <w:rsid w:val="00C224C7"/>
    <w:rsid w:val="00C32D22"/>
    <w:rsid w:val="00C370CD"/>
    <w:rsid w:val="00C46331"/>
    <w:rsid w:val="00C54CFF"/>
    <w:rsid w:val="00C6308D"/>
    <w:rsid w:val="00C76B54"/>
    <w:rsid w:val="00C81990"/>
    <w:rsid w:val="00C84516"/>
    <w:rsid w:val="00C851C6"/>
    <w:rsid w:val="00C9162A"/>
    <w:rsid w:val="00C9187A"/>
    <w:rsid w:val="00C93818"/>
    <w:rsid w:val="00CA0CFC"/>
    <w:rsid w:val="00CA13AB"/>
    <w:rsid w:val="00CA22BE"/>
    <w:rsid w:val="00CB1385"/>
    <w:rsid w:val="00CB14E9"/>
    <w:rsid w:val="00CB59EC"/>
    <w:rsid w:val="00CC40C5"/>
    <w:rsid w:val="00CC5734"/>
    <w:rsid w:val="00CD22FB"/>
    <w:rsid w:val="00CE04F7"/>
    <w:rsid w:val="00CE1A03"/>
    <w:rsid w:val="00CF2C3E"/>
    <w:rsid w:val="00CF3F04"/>
    <w:rsid w:val="00D13F27"/>
    <w:rsid w:val="00D32C6E"/>
    <w:rsid w:val="00D351A2"/>
    <w:rsid w:val="00D35715"/>
    <w:rsid w:val="00D3664D"/>
    <w:rsid w:val="00D4586A"/>
    <w:rsid w:val="00D474AF"/>
    <w:rsid w:val="00D476C2"/>
    <w:rsid w:val="00D56369"/>
    <w:rsid w:val="00D70DC3"/>
    <w:rsid w:val="00D86EE4"/>
    <w:rsid w:val="00D91E18"/>
    <w:rsid w:val="00DA1455"/>
    <w:rsid w:val="00DA6B26"/>
    <w:rsid w:val="00DB383A"/>
    <w:rsid w:val="00DB7224"/>
    <w:rsid w:val="00DC4A68"/>
    <w:rsid w:val="00DE620D"/>
    <w:rsid w:val="00DF74BA"/>
    <w:rsid w:val="00E0200F"/>
    <w:rsid w:val="00E05DE0"/>
    <w:rsid w:val="00E12DF5"/>
    <w:rsid w:val="00E22675"/>
    <w:rsid w:val="00E30ECD"/>
    <w:rsid w:val="00E345BE"/>
    <w:rsid w:val="00E72486"/>
    <w:rsid w:val="00E83899"/>
    <w:rsid w:val="00E853B3"/>
    <w:rsid w:val="00E872AC"/>
    <w:rsid w:val="00E91CEE"/>
    <w:rsid w:val="00E92CB6"/>
    <w:rsid w:val="00E94752"/>
    <w:rsid w:val="00E95383"/>
    <w:rsid w:val="00EB0D06"/>
    <w:rsid w:val="00EC386A"/>
    <w:rsid w:val="00EC7846"/>
    <w:rsid w:val="00ED5FC0"/>
    <w:rsid w:val="00EE4179"/>
    <w:rsid w:val="00EE4F2C"/>
    <w:rsid w:val="00EF7518"/>
    <w:rsid w:val="00F33FDF"/>
    <w:rsid w:val="00F35084"/>
    <w:rsid w:val="00F401D6"/>
    <w:rsid w:val="00F41F13"/>
    <w:rsid w:val="00F535CC"/>
    <w:rsid w:val="00F541A1"/>
    <w:rsid w:val="00F602F3"/>
    <w:rsid w:val="00F60769"/>
    <w:rsid w:val="00F623A5"/>
    <w:rsid w:val="00F6442C"/>
    <w:rsid w:val="00F76B45"/>
    <w:rsid w:val="00F77815"/>
    <w:rsid w:val="00F81FF7"/>
    <w:rsid w:val="00F83B0D"/>
    <w:rsid w:val="00F860AD"/>
    <w:rsid w:val="00F9178D"/>
    <w:rsid w:val="00FB049F"/>
    <w:rsid w:val="00FB7FAA"/>
    <w:rsid w:val="00FC03FE"/>
    <w:rsid w:val="00FC5CFC"/>
    <w:rsid w:val="00FD5C19"/>
    <w:rsid w:val="00FF63B7"/>
    <w:rsid w:val="086AE664"/>
    <w:rsid w:val="093674F9"/>
    <w:rsid w:val="0DE968B7"/>
    <w:rsid w:val="2FC9B22D"/>
    <w:rsid w:val="3056F15F"/>
    <w:rsid w:val="31967E17"/>
    <w:rsid w:val="340ACD8F"/>
    <w:rsid w:val="3C35001D"/>
    <w:rsid w:val="3CC64E3C"/>
    <w:rsid w:val="3F1CAB84"/>
    <w:rsid w:val="4153D6D2"/>
    <w:rsid w:val="424D65F3"/>
    <w:rsid w:val="4F28C764"/>
    <w:rsid w:val="7A2CC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50253"/>
  <w15:chartTrackingRefBased/>
  <w15:docId w15:val="{0A6D1EEE-ED3B-4E19-BEA6-AE2BABBF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Table text"/>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B12B3F"/>
    <w:rPr>
      <w:b/>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NormalText">
    <w:name w:val="Normal Text"/>
    <w:basedOn w:val="Normal"/>
    <w:link w:val="NormalTextChar"/>
    <w:qFormat/>
    <w:rsid w:val="00BB5143"/>
    <w:pPr>
      <w:spacing w:line="288" w:lineRule="auto"/>
    </w:pPr>
    <w:rPr>
      <w:rFonts w:eastAsia="Times New Roman"/>
      <w:noProof/>
      <w:color w:val="1E1545"/>
      <w:szCs w:val="20"/>
      <w:shd w:val="clear" w:color="auto" w:fill="FFFFFF"/>
      <w:lang w:eastAsia="en-GB"/>
    </w:rPr>
  </w:style>
  <w:style w:type="paragraph" w:customStyle="1" w:styleId="Header2">
    <w:name w:val="Header 2"/>
    <w:basedOn w:val="Normal"/>
    <w:qFormat/>
    <w:rsid w:val="00BB5143"/>
    <w:pPr>
      <w:spacing w:before="100" w:beforeAutospacing="1"/>
    </w:pPr>
    <w:rPr>
      <w:rFonts w:eastAsia="Times New Roman"/>
      <w:b/>
      <w:bCs/>
      <w:noProof/>
      <w:color w:val="1E1644"/>
      <w:sz w:val="32"/>
      <w:szCs w:val="28"/>
      <w:shd w:val="clear" w:color="auto" w:fill="FFFFFF"/>
      <w:lang w:eastAsia="en-GB"/>
    </w:rPr>
  </w:style>
  <w:style w:type="paragraph" w:styleId="CommentText">
    <w:name w:val="annotation text"/>
    <w:basedOn w:val="Normal"/>
    <w:link w:val="CommentTextChar"/>
    <w:unhideWhenUsed/>
    <w:rsid w:val="00BB5143"/>
    <w:pPr>
      <w:spacing w:before="0" w:after="0" w:line="240" w:lineRule="auto"/>
    </w:pPr>
    <w:rPr>
      <w:rFonts w:eastAsia="Times New Roman" w:cs="Times New Roman"/>
      <w:color w:val="1E1544" w:themeColor="text1"/>
      <w:sz w:val="20"/>
      <w:szCs w:val="20"/>
      <w:lang w:eastAsia="en-GB"/>
    </w:rPr>
  </w:style>
  <w:style w:type="character" w:customStyle="1" w:styleId="CommentTextChar">
    <w:name w:val="Comment Text Char"/>
    <w:basedOn w:val="DefaultParagraphFont"/>
    <w:link w:val="CommentText"/>
    <w:rsid w:val="00BB5143"/>
    <w:rPr>
      <w:rFonts w:ascii="Arial" w:eastAsia="Times New Roman" w:hAnsi="Arial" w:cs="Times New Roman"/>
      <w:color w:val="1E1544" w:themeColor="text1"/>
      <w:sz w:val="20"/>
      <w:szCs w:val="20"/>
      <w:lang w:eastAsia="en-GB"/>
    </w:rPr>
  </w:style>
  <w:style w:type="character" w:styleId="CommentReference">
    <w:name w:val="annotation reference"/>
    <w:basedOn w:val="DefaultParagraphFont"/>
    <w:uiPriority w:val="99"/>
    <w:semiHidden/>
    <w:unhideWhenUsed/>
    <w:rsid w:val="00BB5143"/>
    <w:rPr>
      <w:sz w:val="16"/>
      <w:szCs w:val="16"/>
    </w:rPr>
  </w:style>
  <w:style w:type="character" w:customStyle="1" w:styleId="normaltextrun">
    <w:name w:val="normaltextrun"/>
    <w:basedOn w:val="DefaultParagraphFont"/>
    <w:rsid w:val="00BB5143"/>
  </w:style>
  <w:style w:type="character" w:customStyle="1" w:styleId="eop">
    <w:name w:val="eop"/>
    <w:basedOn w:val="DefaultParagraphFont"/>
    <w:rsid w:val="00BB5143"/>
  </w:style>
  <w:style w:type="paragraph" w:customStyle="1" w:styleId="paragraph">
    <w:name w:val="paragraph"/>
    <w:basedOn w:val="Normal"/>
    <w:rsid w:val="00BB514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link w:val="ListParagraph"/>
    <w:uiPriority w:val="34"/>
    <w:qFormat/>
    <w:rsid w:val="00BB5143"/>
    <w:rPr>
      <w:rFonts w:ascii="Arial" w:hAnsi="Arial"/>
    </w:rPr>
  </w:style>
  <w:style w:type="paragraph" w:customStyle="1" w:styleId="pf0">
    <w:name w:val="pf0"/>
    <w:basedOn w:val="Normal"/>
    <w:rsid w:val="00BB514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Char">
    <w:name w:val="Normal Text Char"/>
    <w:basedOn w:val="DefaultParagraphFont"/>
    <w:link w:val="NormalText"/>
    <w:rsid w:val="00BB5143"/>
    <w:rPr>
      <w:rFonts w:ascii="Arial" w:eastAsia="Times New Roman" w:hAnsi="Arial"/>
      <w:noProof/>
      <w:color w:val="1E1545"/>
      <w:szCs w:val="20"/>
      <w:lang w:eastAsia="en-GB"/>
    </w:rPr>
  </w:style>
  <w:style w:type="paragraph" w:styleId="Revision">
    <w:name w:val="Revision"/>
    <w:hidden/>
    <w:uiPriority w:val="99"/>
    <w:semiHidden/>
    <w:rsid w:val="007D793A"/>
    <w:rPr>
      <w:rFonts w:ascii="Arial" w:hAnsi="Arial"/>
    </w:rPr>
  </w:style>
  <w:style w:type="paragraph" w:styleId="CommentSubject">
    <w:name w:val="annotation subject"/>
    <w:basedOn w:val="CommentText"/>
    <w:next w:val="CommentText"/>
    <w:link w:val="CommentSubjectChar"/>
    <w:uiPriority w:val="99"/>
    <w:semiHidden/>
    <w:unhideWhenUsed/>
    <w:rsid w:val="00E95383"/>
    <w:pPr>
      <w:spacing w:before="120" w:after="120"/>
    </w:pPr>
    <w:rPr>
      <w:rFonts w:eastAsia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E95383"/>
    <w:rPr>
      <w:rFonts w:ascii="Arial" w:eastAsia="Times New Roman" w:hAnsi="Arial" w:cs="Times New Roman"/>
      <w:b/>
      <w:bCs/>
      <w:color w:val="1E1544" w:themeColor="text1"/>
      <w:sz w:val="20"/>
      <w:szCs w:val="20"/>
      <w:lang w:eastAsia="en-GB"/>
    </w:rPr>
  </w:style>
  <w:style w:type="character" w:styleId="FollowedHyperlink">
    <w:name w:val="FollowedHyperlink"/>
    <w:basedOn w:val="DefaultParagraphFont"/>
    <w:uiPriority w:val="99"/>
    <w:semiHidden/>
    <w:unhideWhenUsed/>
    <w:rsid w:val="0067377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haring-my-aged-care-support-plans-to-my-health-record-frequently-asked-questions-for-older-people"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alth.gov.au/resources/publications/sharing-my-aged-care-support-plans-to-my-health-record-fact-sheet-for-older-people" TargetMode="External"/><Relationship Id="rId17" Type="http://schemas.openxmlformats.org/officeDocument/2006/relationships/image" Target="media/image1.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resources/apps-and-tools/my-aged-care-service-and-support-portal"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requently-asked-questions/assessments-applying-aged-car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ovider.ehealth.gov.au/login.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gitalhealth.gov.au/healthcare-providers/initiatives-and-programs/my-health-record"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OneDrive%20-%20Department%20of%20Health\Documents\Templates%20and%20examples\Aged%20Care%20branded%20Fact%20sheet%20templates%20-%20web%20ready%20and%20accessible%20-%20updated%20March%202024\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1DCD17A15504E8D40F2F8B7FC1119" ma:contentTypeVersion="15" ma:contentTypeDescription="Create a new document." ma:contentTypeScope="" ma:versionID="64ff9909463947b46de9b917693bf1f3">
  <xsd:schema xmlns:xsd="http://www.w3.org/2001/XMLSchema" xmlns:xs="http://www.w3.org/2001/XMLSchema" xmlns:p="http://schemas.microsoft.com/office/2006/metadata/properties" xmlns:ns2="633cef0d-eb85-422d-ba83-daf516274839" xmlns:ns3="f3099697-6725-4ef2-a2db-d92891a7d329" targetNamespace="http://schemas.microsoft.com/office/2006/metadata/properties" ma:root="true" ma:fieldsID="3f0c32ee61b5560dc8e31c53e23ac977" ns2:_="" ns3:_="">
    <xsd:import namespace="633cef0d-eb85-422d-ba83-daf516274839"/>
    <xsd:import namespace="f3099697-6725-4ef2-a2db-d92891a7d3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Not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cef0d-eb85-422d-ba83-daf516274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Notes" ma:index="18" nillable="true" ma:displayName="Notes" ma:format="Dropdown" ma:internalName="Notes">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99697-6725-4ef2-a2db-d92891a7d32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bc565b3-853b-4460-b599-87f7dcd1efb9}" ma:internalName="TaxCatchAll" ma:showField="CatchAllData" ma:web="f3099697-6725-4ef2-a2db-d92891a7d3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3099697-6725-4ef2-a2db-d92891a7d329" xsi:nil="true"/>
    <lcf76f155ced4ddcb4097134ff3c332f xmlns="633cef0d-eb85-422d-ba83-daf516274839">
      <Terms xmlns="http://schemas.microsoft.com/office/infopath/2007/PartnerControls"/>
    </lcf76f155ced4ddcb4097134ff3c332f>
    <SharedWithUsers xmlns="f3099697-6725-4ef2-a2db-d92891a7d329">
      <UserInfo>
        <DisplayName/>
        <AccountId xsi:nil="true"/>
        <AccountType/>
      </UserInfo>
    </SharedWithUsers>
    <MediaLengthInSeconds xmlns="633cef0d-eb85-422d-ba83-daf516274839" xsi:nil="true"/>
    <Notes xmlns="633cef0d-eb85-422d-ba83-daf51627483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00908-5FC3-4AAD-B45E-C2479FF25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cef0d-eb85-422d-ba83-daf516274839"/>
    <ds:schemaRef ds:uri="f3099697-6725-4ef2-a2db-d92891a7d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f3099697-6725-4ef2-a2db-d92891a7d329"/>
    <ds:schemaRef ds:uri="633cef0d-eb85-422d-ba83-daf516274839"/>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Aged_Care_Teal_factsheet_web_March2024.dotx</Template>
  <TotalTime>4</TotalTime>
  <Pages>3</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My Aged Care support plans to My Health Record:  Frequently asked questions for healthcare providers  </dc:title>
  <dc:subject>Aged Care</dc:subject>
  <dc:creator>Australian Government Department of Health and Aged Care</dc:creator>
  <cp:keywords>Aged Care, Senior Australians</cp:keywords>
  <dc:description/>
  <cp:lastModifiedBy>SPASENOVSKI, Christopher</cp:lastModifiedBy>
  <cp:revision>2</cp:revision>
  <dcterms:created xsi:type="dcterms:W3CDTF">2024-12-05T07:53:00Z</dcterms:created>
  <dcterms:modified xsi:type="dcterms:W3CDTF">2024-12-05T07:53:00Z</dcterms:modified>
  <cp:category/>
</cp:coreProperties>
</file>