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C3E6C1" w14:textId="610C43B6" w:rsidR="00AB1168" w:rsidRPr="002B72AC" w:rsidRDefault="00AB1168" w:rsidP="007C7F58">
      <w:pPr>
        <w:pStyle w:val="Heading1"/>
        <w:spacing w:before="0"/>
        <w:rPr>
          <w:rFonts w:ascii="Arial-BoldMT" w:hAnsi="Arial-BoldMT" w:cs="Arial-BoldMT"/>
          <w:b w:val="0"/>
          <w:bCs w:val="0"/>
          <w:color w:val="002060"/>
        </w:rPr>
      </w:pPr>
      <w:bookmarkStart w:id="0" w:name="_Hlk178173587"/>
      <w:r w:rsidRPr="002B72AC">
        <w:rPr>
          <w:color w:val="002060"/>
        </w:rPr>
        <w:t>Integrated Care and</w:t>
      </w:r>
      <w:r w:rsidR="007C7F58" w:rsidRPr="002B72AC">
        <w:rPr>
          <w:color w:val="002060"/>
        </w:rPr>
        <w:t xml:space="preserve"> </w:t>
      </w:r>
      <w:r w:rsidRPr="002B72AC">
        <w:rPr>
          <w:rFonts w:ascii="Arial-BoldMT" w:hAnsi="Arial-BoldMT" w:cs="Arial-BoldMT"/>
          <w:color w:val="002060"/>
        </w:rPr>
        <w:t>Commissioning initiative</w:t>
      </w:r>
    </w:p>
    <w:p w14:paraId="77D18440" w14:textId="0EF14D82" w:rsidR="00AB1168" w:rsidRPr="00AB1168" w:rsidRDefault="00AB1168" w:rsidP="007C7F58">
      <w:pPr>
        <w:pStyle w:val="Heading2"/>
        <w:spacing w:before="0" w:after="120" w:line="240" w:lineRule="auto"/>
        <w:rPr>
          <w:rFonts w:eastAsiaTheme="minorHAnsi" w:cstheme="minorBidi"/>
          <w:b w:val="0"/>
          <w:color w:val="002060"/>
          <w:szCs w:val="32"/>
        </w:rPr>
      </w:pPr>
      <w:r w:rsidRPr="00AB1168">
        <w:rPr>
          <w:rFonts w:eastAsiaTheme="minorHAnsi" w:cstheme="minorBidi"/>
          <w:b w:val="0"/>
          <w:color w:val="002060"/>
          <w:szCs w:val="32"/>
        </w:rPr>
        <w:t>The Australian Government is undertaking the Integrated Care and</w:t>
      </w:r>
      <w:r w:rsidR="007C7F58">
        <w:rPr>
          <w:rFonts w:eastAsiaTheme="minorHAnsi" w:cstheme="minorBidi"/>
          <w:b w:val="0"/>
          <w:color w:val="002060"/>
          <w:szCs w:val="32"/>
        </w:rPr>
        <w:t xml:space="preserve"> </w:t>
      </w:r>
      <w:r w:rsidRPr="00AB1168">
        <w:rPr>
          <w:rFonts w:eastAsiaTheme="minorHAnsi" w:cstheme="minorBidi"/>
          <w:b w:val="0"/>
          <w:color w:val="002060"/>
          <w:szCs w:val="32"/>
        </w:rPr>
        <w:t>Commissioning initiative to respond to community identified needs and</w:t>
      </w:r>
      <w:r w:rsidR="007C7F58">
        <w:rPr>
          <w:rFonts w:eastAsiaTheme="minorHAnsi" w:cstheme="minorBidi"/>
          <w:b w:val="0"/>
          <w:color w:val="002060"/>
          <w:szCs w:val="32"/>
        </w:rPr>
        <w:t xml:space="preserve"> </w:t>
      </w:r>
      <w:r w:rsidRPr="00AB1168">
        <w:rPr>
          <w:rFonts w:eastAsiaTheme="minorHAnsi" w:cstheme="minorBidi"/>
          <w:b w:val="0"/>
          <w:color w:val="002060"/>
          <w:szCs w:val="32"/>
        </w:rPr>
        <w:t>help build a sustainable care and support sector.</w:t>
      </w:r>
    </w:p>
    <w:p w14:paraId="5E3C4CBC" w14:textId="3838736D" w:rsidR="00AB1168" w:rsidRPr="002B72AC" w:rsidRDefault="00AB1168" w:rsidP="00AB1168">
      <w:pPr>
        <w:pStyle w:val="Heading2"/>
        <w:spacing w:before="0" w:line="240" w:lineRule="auto"/>
        <w:rPr>
          <w:rFonts w:eastAsiaTheme="minorHAnsi" w:cstheme="minorBidi"/>
          <w:b w:val="0"/>
          <w:color w:val="002060"/>
          <w:szCs w:val="32"/>
        </w:rPr>
      </w:pPr>
      <w:r w:rsidRPr="002B72AC">
        <w:rPr>
          <w:rFonts w:eastAsiaTheme="minorHAnsi" w:cstheme="minorBidi"/>
          <w:b w:val="0"/>
          <w:color w:val="002060"/>
          <w:szCs w:val="32"/>
        </w:rPr>
        <w:t>The initiative brings together resources in health, aged care, disability,</w:t>
      </w:r>
      <w:r w:rsidR="007C7F58" w:rsidRPr="002B72AC">
        <w:rPr>
          <w:rFonts w:eastAsiaTheme="minorHAnsi" w:cstheme="minorBidi"/>
          <w:b w:val="0"/>
          <w:color w:val="002060"/>
          <w:szCs w:val="32"/>
        </w:rPr>
        <w:t xml:space="preserve"> </w:t>
      </w:r>
      <w:r w:rsidRPr="002B72AC">
        <w:rPr>
          <w:rFonts w:eastAsiaTheme="minorHAnsi" w:cstheme="minorBidi"/>
          <w:b w:val="0"/>
          <w:color w:val="002060"/>
          <w:szCs w:val="32"/>
        </w:rPr>
        <w:t>and veterans’ care to better support and coordinate services in rural,</w:t>
      </w:r>
      <w:r w:rsidR="007C7F58" w:rsidRPr="002B72AC">
        <w:rPr>
          <w:rFonts w:eastAsiaTheme="minorHAnsi" w:cstheme="minorBidi"/>
          <w:b w:val="0"/>
          <w:color w:val="002060"/>
          <w:szCs w:val="32"/>
        </w:rPr>
        <w:t xml:space="preserve"> </w:t>
      </w:r>
      <w:r w:rsidRPr="002B72AC">
        <w:rPr>
          <w:rFonts w:eastAsiaTheme="minorHAnsi" w:cstheme="minorBidi"/>
          <w:b w:val="0"/>
          <w:color w:val="002060"/>
          <w:szCs w:val="32"/>
        </w:rPr>
        <w:t>remote and First Nations communities.</w:t>
      </w:r>
    </w:p>
    <w:p w14:paraId="7B620812" w14:textId="17602381" w:rsidR="00AB1168" w:rsidRPr="00AB1168" w:rsidRDefault="002B72AC" w:rsidP="002B72AC">
      <w:pPr>
        <w:spacing w:before="240"/>
        <w:rPr>
          <w:rFonts w:ascii="ArialMT" w:hAnsi="ArialMT" w:cs="ArialMT"/>
          <w:color w:val="00206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51F470A3" wp14:editId="5AD6FCC0">
                <wp:simplePos x="0" y="0"/>
                <wp:positionH relativeFrom="margin">
                  <wp:align>center</wp:align>
                </wp:positionH>
                <wp:positionV relativeFrom="page">
                  <wp:posOffset>4305300</wp:posOffset>
                </wp:positionV>
                <wp:extent cx="6725285" cy="1089660"/>
                <wp:effectExtent l="0" t="0" r="18415" b="15240"/>
                <wp:wrapNone/>
                <wp:docPr id="138087494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25285" cy="1089660"/>
                        </a:xfrm>
                        <a:prstGeom prst="rect">
                          <a:avLst/>
                        </a:prstGeom>
                        <a:solidFill>
                          <a:srgbClr val="D1F2F5">
                            <a:alpha val="30980"/>
                          </a:srgbClr>
                        </a:solidFill>
                        <a:ln w="3175"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86CF97" id="Rectangle 6" o:spid="_x0000_s1026" style="position:absolute;margin-left:0;margin-top:339pt;width:529.55pt;height:85.8pt;z-index:-25165414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" fillcolor="#d1f2f5" strokecolor="#00b0f0" strokeweight=".25pt">
                <v:fill opacity="20303f"/>
                <w10:wrap anchorx="margin" anchory="page"/>
              </v:rect>
            </w:pict>
          </mc:Fallback>
        </mc:AlternateContent>
      </w:r>
      <w:r w:rsidR="00AB1168" w:rsidRPr="00AB1168">
        <w:rPr>
          <w:rFonts w:ascii="ArialMT" w:hAnsi="ArialMT" w:cs="ArialMT"/>
          <w:color w:val="002060"/>
        </w:rPr>
        <w:t>Many Australians in rural and remote locations do not have access to adequate care and</w:t>
      </w:r>
      <w:r w:rsidR="007C7F58">
        <w:rPr>
          <w:rFonts w:ascii="ArialMT" w:hAnsi="ArialMT" w:cs="ArialMT"/>
          <w:color w:val="002060"/>
        </w:rPr>
        <w:t xml:space="preserve"> </w:t>
      </w:r>
      <w:r w:rsidR="00AB1168" w:rsidRPr="00AB1168">
        <w:rPr>
          <w:rFonts w:ascii="ArialMT" w:hAnsi="ArialMT" w:cs="ArialMT"/>
          <w:color w:val="002060"/>
        </w:rPr>
        <w:t>Support. This includes First Nations communities, where access to culturally safe care and</w:t>
      </w:r>
      <w:r w:rsidR="007C7F58">
        <w:rPr>
          <w:rFonts w:ascii="ArialMT" w:hAnsi="ArialMT" w:cs="ArialMT"/>
          <w:color w:val="002060"/>
        </w:rPr>
        <w:t xml:space="preserve"> </w:t>
      </w:r>
      <w:r w:rsidR="00AB1168" w:rsidRPr="00AB1168">
        <w:rPr>
          <w:rFonts w:ascii="ArialMT" w:hAnsi="ArialMT" w:cs="ArialMT"/>
          <w:color w:val="002060"/>
        </w:rPr>
        <w:t>services is limited.</w:t>
      </w:r>
    </w:p>
    <w:p w14:paraId="188039C3" w14:textId="7E5B8091" w:rsidR="00AB1168" w:rsidRDefault="00AB1168" w:rsidP="002B72AC">
      <w:pPr>
        <w:autoSpaceDE w:val="0"/>
        <w:autoSpaceDN w:val="0"/>
        <w:adjustRightInd w:val="0"/>
        <w:spacing w:before="0" w:after="240" w:line="240" w:lineRule="auto"/>
        <w:rPr>
          <w:rFonts w:cs="Arial"/>
          <w:b/>
          <w:bCs/>
          <w:color w:val="002060"/>
          <w:szCs w:val="22"/>
        </w:rPr>
      </w:pPr>
      <w:r w:rsidRPr="00AB1168">
        <w:rPr>
          <w:rFonts w:ascii="ArialMT" w:hAnsi="ArialMT" w:cs="ArialMT"/>
          <w:color w:val="002060"/>
        </w:rPr>
        <w:t>Mainstream approaches are not working for these markets. Instead, more collaborative,</w:t>
      </w:r>
      <w:r w:rsidR="007C7F58">
        <w:rPr>
          <w:rFonts w:ascii="ArialMT" w:hAnsi="ArialMT" w:cs="ArialMT"/>
          <w:color w:val="002060"/>
        </w:rPr>
        <w:t xml:space="preserve"> </w:t>
      </w:r>
      <w:r w:rsidRPr="00AB1168">
        <w:rPr>
          <w:rFonts w:cs="Arial"/>
          <w:bCs/>
          <w:color w:val="002060"/>
          <w:szCs w:val="22"/>
        </w:rPr>
        <w:t>community-driven solutions across the care and support sector are needed.</w:t>
      </w:r>
    </w:p>
    <w:p w14:paraId="21766295" w14:textId="1915BA1C" w:rsidR="00AB1168" w:rsidRPr="00AB1168" w:rsidRDefault="00AB1168" w:rsidP="007C7F58">
      <w:pPr>
        <w:pStyle w:val="Heading2"/>
      </w:pPr>
      <w:bookmarkStart w:id="1" w:name="_Hlk163458641"/>
      <w:r w:rsidRPr="00AB1168">
        <w:t>About the Integrated Care and Commissioning initiative</w:t>
      </w:r>
    </w:p>
    <w:bookmarkEnd w:id="0"/>
    <w:bookmarkEnd w:id="1"/>
    <w:p w14:paraId="55B0A55A" w14:textId="4A9200F2" w:rsidR="00AB1168" w:rsidRDefault="00AB1168" w:rsidP="007C7F58">
      <w:r>
        <w:t xml:space="preserve">The Integrated Care and Commissioning initiative will support communities to: </w:t>
      </w:r>
    </w:p>
    <w:p w14:paraId="28388D1C" w14:textId="53B50612" w:rsidR="00AB1168" w:rsidRDefault="00AB1168" w:rsidP="00AB1168">
      <w:pPr>
        <w:pStyle w:val="ListParagraph"/>
        <w:numPr>
          <w:ilvl w:val="0"/>
          <w:numId w:val="21"/>
        </w:num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</w:rPr>
      </w:pPr>
      <w:r w:rsidRPr="00AB1168">
        <w:rPr>
          <w:rFonts w:ascii="ArialMT" w:hAnsi="ArialMT" w:cs="ArialMT"/>
        </w:rPr>
        <w:t>identify what better access to care looks like for them</w:t>
      </w:r>
    </w:p>
    <w:p w14:paraId="1C8A25D8" w14:textId="77777777" w:rsidR="00AB1168" w:rsidRDefault="00AB1168" w:rsidP="00AB1168">
      <w:pPr>
        <w:pStyle w:val="ListParagraph"/>
        <w:numPr>
          <w:ilvl w:val="0"/>
          <w:numId w:val="21"/>
        </w:num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</w:rPr>
      </w:pPr>
      <w:r w:rsidRPr="00AB1168">
        <w:rPr>
          <w:rFonts w:ascii="ArialMT" w:hAnsi="ArialMT" w:cs="ArialMT"/>
        </w:rPr>
        <w:t>design sustainable solutions</w:t>
      </w:r>
    </w:p>
    <w:p w14:paraId="7ADA8B8F" w14:textId="6830A331" w:rsidR="00AB1168" w:rsidRDefault="00AB1168" w:rsidP="00AB1168">
      <w:pPr>
        <w:pStyle w:val="ListParagraph"/>
        <w:numPr>
          <w:ilvl w:val="0"/>
          <w:numId w:val="21"/>
        </w:num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</w:rPr>
      </w:pPr>
      <w:r w:rsidRPr="00AB1168">
        <w:rPr>
          <w:rFonts w:ascii="ArialMT" w:hAnsi="ArialMT" w:cs="ArialMT"/>
        </w:rPr>
        <w:t>tailor care and support activities to local community needs</w:t>
      </w:r>
      <w:r w:rsidR="007C7F58">
        <w:rPr>
          <w:rFonts w:ascii="ArialMT" w:hAnsi="ArialMT" w:cs="ArialMT"/>
        </w:rPr>
        <w:t>.</w:t>
      </w:r>
    </w:p>
    <w:p w14:paraId="337FC184" w14:textId="4C8C99D3" w:rsidR="00AB1168" w:rsidRDefault="00AB1168" w:rsidP="007C7F58">
      <w:r>
        <w:t>Trials will run in up to 10 locations in communities that face a shortage of care and support</w:t>
      </w:r>
      <w:r w:rsidR="007C7F58">
        <w:t xml:space="preserve"> </w:t>
      </w:r>
      <w:r>
        <w:t>services.</w:t>
      </w:r>
    </w:p>
    <w:p w14:paraId="663B9B02" w14:textId="46C94795" w:rsidR="00AB1168" w:rsidRDefault="00AB1168" w:rsidP="007C7F58">
      <w:r>
        <w:t>The goal of the initiative is to enable communities to identify what better access to care looks</w:t>
      </w:r>
      <w:r w:rsidR="007C7F58">
        <w:t xml:space="preserve"> </w:t>
      </w:r>
      <w:r>
        <w:t>like for them and what activities they need to get there.</w:t>
      </w:r>
    </w:p>
    <w:p w14:paraId="5C428C42" w14:textId="6F624EB4" w:rsidR="007C7F58" w:rsidRDefault="002B72AC" w:rsidP="007C7F58"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7CA8D9FA" wp14:editId="45314FBD">
                <wp:simplePos x="0" y="0"/>
                <wp:positionH relativeFrom="margin">
                  <wp:posOffset>-67945</wp:posOffset>
                </wp:positionH>
                <wp:positionV relativeFrom="page">
                  <wp:posOffset>8237220</wp:posOffset>
                </wp:positionV>
                <wp:extent cx="6725285" cy="1927860"/>
                <wp:effectExtent l="0" t="0" r="18415" b="15240"/>
                <wp:wrapNone/>
                <wp:docPr id="1048498642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25285" cy="1927860"/>
                        </a:xfrm>
                        <a:prstGeom prst="rect">
                          <a:avLst/>
                        </a:prstGeom>
                        <a:solidFill>
                          <a:srgbClr val="D1F2F5">
                            <a:alpha val="30980"/>
                          </a:srgbClr>
                        </a:solidFill>
                        <a:ln w="3175">
                          <a:solidFill>
                            <a:srgbClr val="00B0F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C1384A" id="Rectangle 6" o:spid="_x0000_s1026" style="position:absolute;margin-left:-5.35pt;margin-top:648.6pt;width:529.55pt;height:151.8pt;z-index:-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" fillcolor="#d1f2f5" strokecolor="#00b0f0" strokeweight=".25pt">
                <v:fill opacity="20303f"/>
                <w10:wrap anchorx="margin" anchory="page"/>
              </v:rect>
            </w:pict>
          </mc:Fallback>
        </mc:AlternateContent>
      </w:r>
      <w:r w:rsidR="00AB1168">
        <w:t xml:space="preserve">The project is flexible in nature. Activities will differ across sites and be tailored to local needs, in </w:t>
      </w:r>
      <w:r w:rsidR="00AB1168" w:rsidRPr="00AB1168">
        <w:t>consultation with community stakeholders</w:t>
      </w:r>
      <w:r w:rsidR="00AB1168">
        <w:t xml:space="preserve">. </w:t>
      </w:r>
    </w:p>
    <w:p w14:paraId="07427C70" w14:textId="2774E0FE" w:rsidR="00581F81" w:rsidRDefault="00581F81" w:rsidP="007C7F58">
      <w:r>
        <w:t>The initiative is being jointly delivered by:</w:t>
      </w:r>
    </w:p>
    <w:p w14:paraId="1CAC979A" w14:textId="77777777" w:rsidR="00581F81" w:rsidRDefault="0044369C" w:rsidP="007C7F58">
      <w:pPr>
        <w:pStyle w:val="ListParagraph"/>
        <w:numPr>
          <w:ilvl w:val="0"/>
          <w:numId w:val="25"/>
        </w:numPr>
      </w:pPr>
      <w:r>
        <w:t>Department of Health and Aged Care</w:t>
      </w:r>
    </w:p>
    <w:p w14:paraId="2440AA4A" w14:textId="77777777" w:rsidR="0044369C" w:rsidRDefault="0044369C" w:rsidP="007C7F58">
      <w:pPr>
        <w:pStyle w:val="ListParagraph"/>
        <w:numPr>
          <w:ilvl w:val="0"/>
          <w:numId w:val="25"/>
        </w:numPr>
      </w:pPr>
      <w:r>
        <w:t>Department of Social Services (DSS)</w:t>
      </w:r>
    </w:p>
    <w:p w14:paraId="5FD1AD53" w14:textId="77777777" w:rsidR="0044369C" w:rsidRDefault="0044369C" w:rsidP="007C7F58">
      <w:pPr>
        <w:pStyle w:val="ListParagraph"/>
        <w:numPr>
          <w:ilvl w:val="0"/>
          <w:numId w:val="25"/>
        </w:numPr>
      </w:pPr>
      <w:r>
        <w:t>National Disability Insurance Agency (NDIA)</w:t>
      </w:r>
    </w:p>
    <w:p w14:paraId="09F33E32" w14:textId="77777777" w:rsidR="0044369C" w:rsidRDefault="0044369C" w:rsidP="007C7F58">
      <w:pPr>
        <w:pStyle w:val="ListParagraph"/>
        <w:numPr>
          <w:ilvl w:val="0"/>
          <w:numId w:val="25"/>
        </w:numPr>
      </w:pPr>
      <w:r>
        <w:t xml:space="preserve">Department of Veterans’ Affairs (DVA). </w:t>
      </w:r>
    </w:p>
    <w:p w14:paraId="15EAB29E" w14:textId="77777777" w:rsidR="0044369C" w:rsidRDefault="0044369C" w:rsidP="007C7F58">
      <w:r>
        <w:t>The initiative is supported by:</w:t>
      </w:r>
    </w:p>
    <w:p w14:paraId="67D3142A" w14:textId="77777777" w:rsidR="0044369C" w:rsidRDefault="0044369C" w:rsidP="007C7F58">
      <w:pPr>
        <w:pStyle w:val="ListParagraph"/>
        <w:numPr>
          <w:ilvl w:val="0"/>
          <w:numId w:val="26"/>
        </w:numPr>
      </w:pPr>
      <w:r>
        <w:t>National Indigenous Australians Agency (NIAA)</w:t>
      </w:r>
    </w:p>
    <w:p w14:paraId="27B97503" w14:textId="55A92EA4" w:rsidR="00811A33" w:rsidRDefault="0044369C" w:rsidP="007C7F58">
      <w:pPr>
        <w:pStyle w:val="ListParagraph"/>
        <w:numPr>
          <w:ilvl w:val="0"/>
          <w:numId w:val="26"/>
        </w:numPr>
      </w:pPr>
      <w:r>
        <w:t xml:space="preserve">Australian state, territory and local governments. </w:t>
      </w:r>
    </w:p>
    <w:p w14:paraId="4D624B1E" w14:textId="566F1B53" w:rsidR="00172AF7" w:rsidRDefault="00DC4CCC" w:rsidP="007C7F58">
      <w:pPr>
        <w:pStyle w:val="Heading2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80768" behindDoc="1" locked="0" layoutInCell="1" allowOverlap="1" wp14:anchorId="7CC62D0B" wp14:editId="17D26C3D">
                <wp:simplePos x="0" y="0"/>
                <wp:positionH relativeFrom="page">
                  <wp:posOffset>3215640</wp:posOffset>
                </wp:positionH>
                <wp:positionV relativeFrom="page">
                  <wp:posOffset>403860</wp:posOffset>
                </wp:positionV>
                <wp:extent cx="4324354" cy="2703830"/>
                <wp:effectExtent l="0" t="0" r="0" b="1270"/>
                <wp:wrapNone/>
                <wp:docPr id="128252367" name="Group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24354" cy="2703830"/>
                          <a:chOff x="0" y="90980"/>
                          <a:chExt cx="4626492" cy="2934795"/>
                        </a:xfrm>
                      </wpg:grpSpPr>
                      <pic:pic xmlns:pic="http://schemas.openxmlformats.org/drawingml/2006/picture">
                        <pic:nvPicPr>
                          <pic:cNvPr id="129917534" name="Picture 1" descr="A map of australia with several states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49300" y="501650"/>
                            <a:ext cx="3683000" cy="25241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69650615" name="Text Box 2"/>
                        <wps:cNvSpPr txBox="1"/>
                        <wps:spPr>
                          <a:xfrm>
                            <a:off x="3451742" y="90980"/>
                            <a:ext cx="1174750" cy="14224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33AF417" w14:textId="469934E8" w:rsidR="00AC004E" w:rsidRDefault="00AC004E" w:rsidP="00C0273B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b/>
                                  <w:bCs/>
                                  <w:color w:val="002060"/>
                                  <w:sz w:val="20"/>
                                  <w:szCs w:val="20"/>
                                </w:rPr>
                              </w:pPr>
                              <w:r w:rsidRPr="004F0874">
                                <w:rPr>
                                  <w:rFonts w:ascii="ArialMT" w:hAnsi="ArialMT"/>
                                  <w:b/>
                                  <w:bCs/>
                                  <w:color w:val="002060"/>
                                  <w:sz w:val="20"/>
                                  <w:szCs w:val="20"/>
                                </w:rPr>
                                <w:t>Central</w:t>
                              </w:r>
                              <w:r w:rsidR="00E86A13">
                                <w:rPr>
                                  <w:rFonts w:ascii="ArialMT" w:hAnsi="ArialMT"/>
                                  <w:b/>
                                  <w:bCs/>
                                  <w:color w:val="002060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Pr="004F0874">
                                <w:rPr>
                                  <w:rFonts w:ascii="ArialMT" w:hAnsi="ArialMT"/>
                                  <w:b/>
                                  <w:bCs/>
                                  <w:color w:val="002060"/>
                                  <w:sz w:val="20"/>
                                  <w:szCs w:val="20"/>
                                </w:rPr>
                                <w:t>West Queensland</w:t>
                              </w:r>
                            </w:p>
                            <w:p w14:paraId="483D3326" w14:textId="467E4B3A" w:rsidR="00C0273B" w:rsidRPr="00DC4CCC" w:rsidRDefault="00C0273B" w:rsidP="00C0273B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Barcaldine</w:t>
                              </w:r>
                            </w:p>
                            <w:p w14:paraId="2F2C4B26" w14:textId="3DECD42D" w:rsidR="00C0273B" w:rsidRPr="00DC4CCC" w:rsidRDefault="00C0273B" w:rsidP="00C0273B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Barcoo</w:t>
                              </w:r>
                            </w:p>
                            <w:p w14:paraId="7DC2A8E6" w14:textId="02BDFB91" w:rsidR="00C0273B" w:rsidRPr="00DC4CCC" w:rsidRDefault="00C0273B" w:rsidP="00C0273B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Blackall Tambo</w:t>
                              </w:r>
                            </w:p>
                            <w:p w14:paraId="3F50CAA3" w14:textId="2EFA6DC8" w:rsidR="00C0273B" w:rsidRPr="00DC4CCC" w:rsidRDefault="00C0273B" w:rsidP="00C0273B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Boulia</w:t>
                              </w:r>
                            </w:p>
                            <w:p w14:paraId="6CAADC0A" w14:textId="4C6155B2" w:rsidR="00C0273B" w:rsidRPr="00DC4CCC" w:rsidRDefault="00C0273B" w:rsidP="00C0273B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Diamantina</w:t>
                              </w:r>
                            </w:p>
                            <w:p w14:paraId="18D3EBC6" w14:textId="7CB94F9C" w:rsidR="00C0273B" w:rsidRPr="00DC4CCC" w:rsidRDefault="00C0273B" w:rsidP="00C0273B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 xml:space="preserve">Longreach </w:t>
                              </w:r>
                            </w:p>
                            <w:p w14:paraId="57F3E98B" w14:textId="10DBAE5A" w:rsidR="00C0273B" w:rsidRPr="00DC4CCC" w:rsidRDefault="00C0273B" w:rsidP="00C0273B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Winton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87597734" name="Straight Arrow Connector 3"/>
                        <wps:cNvCnPr/>
                        <wps:spPr>
                          <a:xfrm flipH="1">
                            <a:off x="3086100" y="914400"/>
                            <a:ext cx="425450" cy="43815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00B0F0"/>
                            </a:solidFill>
                            <a:tailEnd type="triangle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90916732" name="Text Box 2"/>
                        <wps:cNvSpPr txBox="1"/>
                        <wps:spPr>
                          <a:xfrm>
                            <a:off x="3451742" y="1945607"/>
                            <a:ext cx="1092200" cy="8636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3875C00" w14:textId="71E06CCE" w:rsidR="00AC004E" w:rsidRPr="004F0874" w:rsidRDefault="00AC004E" w:rsidP="00AC004E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b/>
                                  <w:bCs/>
                                  <w:color w:val="002060"/>
                                  <w:sz w:val="20"/>
                                  <w:szCs w:val="20"/>
                                </w:rPr>
                              </w:pPr>
                              <w:r w:rsidRPr="004F0874">
                                <w:rPr>
                                  <w:rFonts w:ascii="ArialMT" w:hAnsi="ArialMT"/>
                                  <w:b/>
                                  <w:bCs/>
                                  <w:color w:val="002060"/>
                                  <w:sz w:val="20"/>
                                  <w:szCs w:val="20"/>
                                </w:rPr>
                                <w:t>South-Eastern NSW</w:t>
                              </w:r>
                            </w:p>
                            <w:p w14:paraId="28C16F20" w14:textId="0EF5F3F7" w:rsidR="00AC004E" w:rsidRPr="00DC4CCC" w:rsidRDefault="00AC004E" w:rsidP="00AC004E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Bega Valley</w:t>
                              </w:r>
                            </w:p>
                            <w:p w14:paraId="65D41F2E" w14:textId="31E08DC2" w:rsidR="00AC004E" w:rsidRPr="00DC4CCC" w:rsidRDefault="00AC004E" w:rsidP="00AC004E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Eurobodalla</w:t>
                              </w:r>
                            </w:p>
                            <w:p w14:paraId="57981C87" w14:textId="6AAC2EDC" w:rsidR="00AC004E" w:rsidRPr="00DC4CCC" w:rsidRDefault="00AC004E" w:rsidP="00AC004E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Snowy Monaro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74011805" name="Straight Arrow Connector 3"/>
                        <wps:cNvCnPr/>
                        <wps:spPr>
                          <a:xfrm flipH="1">
                            <a:off x="3271190" y="2274501"/>
                            <a:ext cx="226191" cy="104242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00B0F0"/>
                            </a:solidFill>
                            <a:tailEnd type="triangle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20444702" name="Text Box 2"/>
                        <wps:cNvSpPr txBox="1"/>
                        <wps:spPr>
                          <a:xfrm>
                            <a:off x="97996" y="1850676"/>
                            <a:ext cx="1422400" cy="11239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83311DA" w14:textId="0DD5B2ED" w:rsidR="004F0874" w:rsidRPr="004F0874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b/>
                                  <w:bCs/>
                                  <w:color w:val="00206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MT" w:hAnsi="ArialMT"/>
                                  <w:b/>
                                  <w:bCs/>
                                  <w:color w:val="002060"/>
                                  <w:sz w:val="20"/>
                                  <w:szCs w:val="20"/>
                                </w:rPr>
                                <w:t>Gippsland, VIC</w:t>
                              </w:r>
                            </w:p>
                            <w:p w14:paraId="7A4097B2" w14:textId="4BAE9A9D" w:rsidR="004F0874" w:rsidRPr="00DC4CCC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Bass Coast</w:t>
                              </w:r>
                            </w:p>
                            <w:p w14:paraId="17F2671A" w14:textId="1DEB2E00" w:rsidR="004F0874" w:rsidRPr="00DC4CCC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Baw Baw</w:t>
                              </w:r>
                            </w:p>
                            <w:p w14:paraId="46C7E6FE" w14:textId="097BB276" w:rsidR="004F0874" w:rsidRPr="00DC4CCC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East Gippsland</w:t>
                              </w:r>
                            </w:p>
                            <w:p w14:paraId="283E7825" w14:textId="6838298E" w:rsidR="004F0874" w:rsidRPr="00DC4CCC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 xml:space="preserve">Latrobe </w:t>
                              </w:r>
                            </w:p>
                            <w:p w14:paraId="6BA63429" w14:textId="2B397A72" w:rsidR="004F0874" w:rsidRPr="00DC4CCC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 xml:space="preserve">South Gippsland </w:t>
                              </w:r>
                            </w:p>
                            <w:p w14:paraId="49DFE097" w14:textId="397EE5EF" w:rsidR="004F0874" w:rsidRPr="00DC4CCC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Wellington</w:t>
                              </w:r>
                            </w:p>
                            <w:p w14:paraId="2E19967C" w14:textId="4D557AE7" w:rsidR="004F0874" w:rsidRPr="00AC004E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29284551" name="Straight Arrow Connector 3"/>
                        <wps:cNvCnPr/>
                        <wps:spPr>
                          <a:xfrm>
                            <a:off x="1027203" y="2109082"/>
                            <a:ext cx="2141441" cy="342018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00B0F0"/>
                            </a:solidFill>
                            <a:tailEnd type="triangle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352169916" name="Text Box 2"/>
                        <wps:cNvSpPr txBox="1"/>
                        <wps:spPr>
                          <a:xfrm>
                            <a:off x="0" y="146050"/>
                            <a:ext cx="1663700" cy="8318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330F9917" w14:textId="54600BC3" w:rsidR="004F0874" w:rsidRPr="004F0874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b/>
                                  <w:bCs/>
                                  <w:color w:val="00206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ascii="ArialMT" w:hAnsi="ArialMT"/>
                                  <w:b/>
                                  <w:bCs/>
                                  <w:color w:val="002060"/>
                                  <w:sz w:val="20"/>
                                  <w:szCs w:val="20"/>
                                </w:rPr>
                                <w:t>Kimberley, WA</w:t>
                              </w:r>
                            </w:p>
                            <w:p w14:paraId="7BA02449" w14:textId="2741052A" w:rsidR="004F0874" w:rsidRPr="00DC4CCC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 xml:space="preserve">Broome </w:t>
                              </w:r>
                            </w:p>
                            <w:p w14:paraId="52613B5F" w14:textId="30163077" w:rsidR="004F0874" w:rsidRPr="00DC4CCC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Derby-West Kimberley</w:t>
                              </w:r>
                            </w:p>
                            <w:p w14:paraId="74D4552D" w14:textId="2D36CBF8" w:rsidR="004F0874" w:rsidRPr="00DC4CCC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 xml:space="preserve">Halls Creek </w:t>
                              </w:r>
                            </w:p>
                            <w:p w14:paraId="516A3FBA" w14:textId="606FB283" w:rsidR="004F0874" w:rsidRPr="00DC4CCC" w:rsidRDefault="004F0874" w:rsidP="004F0874">
                              <w:pPr>
                                <w:spacing w:before="0" w:after="0" w:line="240" w:lineRule="auto"/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</w:pPr>
                              <w:r w:rsidRPr="00DC4CCC">
                                <w:rPr>
                                  <w:rFonts w:ascii="ArialMT" w:hAnsi="ArialMT"/>
                                  <w:color w:val="002060"/>
                                  <w:sz w:val="18"/>
                                  <w:szCs w:val="18"/>
                                </w:rPr>
                                <w:t>Wyndham-East Kimberley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80000006" name="Straight Arrow Connector 3"/>
                        <wps:cNvCnPr/>
                        <wps:spPr>
                          <a:xfrm>
                            <a:off x="1435100" y="952500"/>
                            <a:ext cx="336550" cy="25400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rgbClr val="00B0F0"/>
                            </a:solidFill>
                            <a:tailEnd type="triangle"/>
                          </a:ln>
                        </wps:spPr>
                        <wps:style>
                          <a:lnRef idx="2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1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CC62D0B" id="Group 5" o:spid="_x0000_s1026" style="position:absolute;margin-left:253.2pt;margin-top:31.8pt;width:340.5pt;height:212.9pt;z-index:-251635712;mso-position-horizontal-relative:page;mso-position-vertical-relative:page;mso-width-relative:margin;mso-height-relative:margin" coordorigin=",909" coordsize="46264,2934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alt="A map of australia with several states&#10;&#10;Description automatically generated" style="position:absolute;left:7493;top:5016;width:36830;height:252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">
                  <v:imagedata r:id="rId12" o:title="A map of australia with several states&#10;&#10;Description automatically generated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8" type="#_x0000_t202" style="position:absolute;left:34517;top:909;width:11747;height:142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" filled="f" stroked="f" strokeweight=".5pt">
                  <v:textbox>
                    <w:txbxContent>
                      <w:p w14:paraId="533AF417" w14:textId="469934E8" w:rsidR="00AC004E" w:rsidRDefault="00AC004E" w:rsidP="00C0273B">
                        <w:pPr>
                          <w:spacing w:before="0" w:after="0" w:line="240" w:lineRule="auto"/>
                          <w:rPr>
                            <w:rFonts w:ascii="ArialMT" w:hAnsi="ArialMT"/>
                            <w:b/>
                            <w:bCs/>
                            <w:color w:val="002060"/>
                            <w:sz w:val="20"/>
                            <w:szCs w:val="20"/>
                          </w:rPr>
                        </w:pPr>
                        <w:r w:rsidRPr="004F0874">
                          <w:rPr>
                            <w:rFonts w:ascii="ArialMT" w:hAnsi="ArialMT"/>
                            <w:b/>
                            <w:bCs/>
                            <w:color w:val="002060"/>
                            <w:sz w:val="20"/>
                            <w:szCs w:val="20"/>
                          </w:rPr>
                          <w:t>Central</w:t>
                        </w:r>
                        <w:r w:rsidR="00E86A13">
                          <w:rPr>
                            <w:rFonts w:ascii="ArialMT" w:hAnsi="ArialMT"/>
                            <w:b/>
                            <w:bCs/>
                            <w:color w:val="002060"/>
                            <w:sz w:val="20"/>
                            <w:szCs w:val="20"/>
                          </w:rPr>
                          <w:t xml:space="preserve"> </w:t>
                        </w:r>
                        <w:r w:rsidRPr="004F0874">
                          <w:rPr>
                            <w:rFonts w:ascii="ArialMT" w:hAnsi="ArialMT"/>
                            <w:b/>
                            <w:bCs/>
                            <w:color w:val="002060"/>
                            <w:sz w:val="20"/>
                            <w:szCs w:val="20"/>
                          </w:rPr>
                          <w:t>West Queensland</w:t>
                        </w:r>
                      </w:p>
                      <w:p w14:paraId="483D3326" w14:textId="467E4B3A" w:rsidR="00C0273B" w:rsidRPr="00DC4CCC" w:rsidRDefault="00C0273B" w:rsidP="00C0273B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Barcaldine</w:t>
                        </w:r>
                      </w:p>
                      <w:p w14:paraId="2F2C4B26" w14:textId="3DECD42D" w:rsidR="00C0273B" w:rsidRPr="00DC4CCC" w:rsidRDefault="00C0273B" w:rsidP="00C0273B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Barcoo</w:t>
                        </w:r>
                      </w:p>
                      <w:p w14:paraId="7DC2A8E6" w14:textId="02BDFB91" w:rsidR="00C0273B" w:rsidRPr="00DC4CCC" w:rsidRDefault="00C0273B" w:rsidP="00C0273B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Blackall Tambo</w:t>
                        </w:r>
                      </w:p>
                      <w:p w14:paraId="3F50CAA3" w14:textId="2EFA6DC8" w:rsidR="00C0273B" w:rsidRPr="00DC4CCC" w:rsidRDefault="00C0273B" w:rsidP="00C0273B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Boulia</w:t>
                        </w:r>
                      </w:p>
                      <w:p w14:paraId="6CAADC0A" w14:textId="4C6155B2" w:rsidR="00C0273B" w:rsidRPr="00DC4CCC" w:rsidRDefault="00C0273B" w:rsidP="00C0273B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Diamantina</w:t>
                        </w:r>
                      </w:p>
                      <w:p w14:paraId="18D3EBC6" w14:textId="7CB94F9C" w:rsidR="00C0273B" w:rsidRPr="00DC4CCC" w:rsidRDefault="00C0273B" w:rsidP="00C0273B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 xml:space="preserve">Longreach </w:t>
                        </w:r>
                      </w:p>
                      <w:p w14:paraId="57F3E98B" w14:textId="10DBAE5A" w:rsidR="00C0273B" w:rsidRPr="00DC4CCC" w:rsidRDefault="00C0273B" w:rsidP="00C0273B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Winton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3" o:spid="_x0000_s1029" type="#_x0000_t32" style="position:absolute;left:30861;top:9144;width:4254;height:4381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" strokecolor="#00b0f0" strokeweight="1pt">
                  <v:stroke endarrow="block" joinstyle="miter"/>
                </v:shape>
                <v:shape id="Text Box 2" o:spid="_x0000_s1030" type="#_x0000_t202" style="position:absolute;left:34517;top:19456;width:10922;height:86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" filled="f" stroked="f" strokeweight=".5pt">
                  <v:textbox>
                    <w:txbxContent>
                      <w:p w14:paraId="53875C00" w14:textId="71E06CCE" w:rsidR="00AC004E" w:rsidRPr="004F0874" w:rsidRDefault="00AC004E" w:rsidP="00AC004E">
                        <w:pPr>
                          <w:spacing w:before="0" w:after="0" w:line="240" w:lineRule="auto"/>
                          <w:rPr>
                            <w:rFonts w:ascii="ArialMT" w:hAnsi="ArialMT"/>
                            <w:b/>
                            <w:bCs/>
                            <w:color w:val="002060"/>
                            <w:sz w:val="20"/>
                            <w:szCs w:val="20"/>
                          </w:rPr>
                        </w:pPr>
                        <w:r w:rsidRPr="004F0874">
                          <w:rPr>
                            <w:rFonts w:ascii="ArialMT" w:hAnsi="ArialMT"/>
                            <w:b/>
                            <w:bCs/>
                            <w:color w:val="002060"/>
                            <w:sz w:val="20"/>
                            <w:szCs w:val="20"/>
                          </w:rPr>
                          <w:t>South-Eastern NSW</w:t>
                        </w:r>
                      </w:p>
                      <w:p w14:paraId="28C16F20" w14:textId="0EF5F3F7" w:rsidR="00AC004E" w:rsidRPr="00DC4CCC" w:rsidRDefault="00AC004E" w:rsidP="00AC004E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Bega Valley</w:t>
                        </w:r>
                      </w:p>
                      <w:p w14:paraId="65D41F2E" w14:textId="31E08DC2" w:rsidR="00AC004E" w:rsidRPr="00DC4CCC" w:rsidRDefault="00AC004E" w:rsidP="00AC004E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Eurobodalla</w:t>
                        </w:r>
                      </w:p>
                      <w:p w14:paraId="57981C87" w14:textId="6AAC2EDC" w:rsidR="00AC004E" w:rsidRPr="00DC4CCC" w:rsidRDefault="00AC004E" w:rsidP="00AC004E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Snowy Monaro</w:t>
                        </w:r>
                      </w:p>
                    </w:txbxContent>
                  </v:textbox>
                </v:shape>
                <v:shape id="Straight Arrow Connector 3" o:spid="_x0000_s1031" type="#_x0000_t32" style="position:absolute;left:32711;top:22745;width:2262;height:1042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" strokecolor="#00b0f0" strokeweight="1pt">
                  <v:stroke endarrow="block" joinstyle="miter"/>
                </v:shape>
                <v:shape id="Text Box 2" o:spid="_x0000_s1032" type="#_x0000_t202" style="position:absolute;left:979;top:18506;width:14224;height:11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" filled="f" stroked="f" strokeweight=".5pt">
                  <v:textbox>
                    <w:txbxContent>
                      <w:p w14:paraId="183311DA" w14:textId="0DD5B2ED" w:rsidR="004F0874" w:rsidRPr="004F0874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b/>
                            <w:bCs/>
                            <w:color w:val="002060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MT" w:hAnsi="ArialMT"/>
                            <w:b/>
                            <w:bCs/>
                            <w:color w:val="002060"/>
                            <w:sz w:val="20"/>
                            <w:szCs w:val="20"/>
                          </w:rPr>
                          <w:t>Gippsland, VIC</w:t>
                        </w:r>
                      </w:p>
                      <w:p w14:paraId="7A4097B2" w14:textId="4BAE9A9D" w:rsidR="004F0874" w:rsidRPr="00DC4CCC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Bass Coast</w:t>
                        </w:r>
                      </w:p>
                      <w:p w14:paraId="17F2671A" w14:textId="1DEB2E00" w:rsidR="004F0874" w:rsidRPr="00DC4CCC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Baw Baw</w:t>
                        </w:r>
                      </w:p>
                      <w:p w14:paraId="46C7E6FE" w14:textId="097BB276" w:rsidR="004F0874" w:rsidRPr="00DC4CCC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East Gippsland</w:t>
                        </w:r>
                      </w:p>
                      <w:p w14:paraId="283E7825" w14:textId="6838298E" w:rsidR="004F0874" w:rsidRPr="00DC4CCC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 xml:space="preserve">Latrobe </w:t>
                        </w:r>
                      </w:p>
                      <w:p w14:paraId="6BA63429" w14:textId="2B397A72" w:rsidR="004F0874" w:rsidRPr="00DC4CCC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 xml:space="preserve">South Gippsland </w:t>
                        </w:r>
                      </w:p>
                      <w:p w14:paraId="49DFE097" w14:textId="397EE5EF" w:rsidR="004F0874" w:rsidRPr="00DC4CCC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Wellington</w:t>
                        </w:r>
                      </w:p>
                      <w:p w14:paraId="2E19967C" w14:textId="4D557AE7" w:rsidR="004F0874" w:rsidRPr="00AC004E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  <v:shape id="Straight Arrow Connector 3" o:spid="_x0000_s1033" type="#_x0000_t32" style="position:absolute;left:10272;top:21090;width:21414;height:3421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" strokecolor="#00b0f0" strokeweight="1pt">
                  <v:stroke endarrow="block" joinstyle="miter"/>
                </v:shape>
                <v:shape id="Text Box 2" o:spid="_x0000_s1034" type="#_x0000_t202" style="position:absolute;top:1460;width:16637;height:83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" filled="f" stroked="f" strokeweight=".5pt">
                  <v:textbox>
                    <w:txbxContent>
                      <w:p w14:paraId="330F9917" w14:textId="54600BC3" w:rsidR="004F0874" w:rsidRPr="004F0874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b/>
                            <w:bCs/>
                            <w:color w:val="002060"/>
                            <w:sz w:val="20"/>
                            <w:szCs w:val="20"/>
                          </w:rPr>
                        </w:pPr>
                        <w:r>
                          <w:rPr>
                            <w:rFonts w:ascii="ArialMT" w:hAnsi="ArialMT"/>
                            <w:b/>
                            <w:bCs/>
                            <w:color w:val="002060"/>
                            <w:sz w:val="20"/>
                            <w:szCs w:val="20"/>
                          </w:rPr>
                          <w:t>Kimberley, WA</w:t>
                        </w:r>
                      </w:p>
                      <w:p w14:paraId="7BA02449" w14:textId="2741052A" w:rsidR="004F0874" w:rsidRPr="00DC4CCC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 xml:space="preserve">Broome </w:t>
                        </w:r>
                      </w:p>
                      <w:p w14:paraId="52613B5F" w14:textId="30163077" w:rsidR="004F0874" w:rsidRPr="00DC4CCC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Derby-West Kimberley</w:t>
                        </w:r>
                      </w:p>
                      <w:p w14:paraId="74D4552D" w14:textId="2D36CBF8" w:rsidR="004F0874" w:rsidRPr="00DC4CCC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 xml:space="preserve">Halls Creek </w:t>
                        </w:r>
                      </w:p>
                      <w:p w14:paraId="516A3FBA" w14:textId="606FB283" w:rsidR="004F0874" w:rsidRPr="00DC4CCC" w:rsidRDefault="004F0874" w:rsidP="004F0874">
                        <w:pPr>
                          <w:spacing w:before="0" w:after="0" w:line="240" w:lineRule="auto"/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</w:pPr>
                        <w:r w:rsidRPr="00DC4CCC">
                          <w:rPr>
                            <w:rFonts w:ascii="ArialMT" w:hAnsi="ArialMT"/>
                            <w:color w:val="002060"/>
                            <w:sz w:val="18"/>
                            <w:szCs w:val="18"/>
                          </w:rPr>
                          <w:t>Wyndham-East Kimberley</w:t>
                        </w:r>
                      </w:p>
                    </w:txbxContent>
                  </v:textbox>
                </v:shape>
                <v:shape id="Straight Arrow Connector 3" o:spid="_x0000_s1035" type="#_x0000_t32" style="position:absolute;left:14351;top:9525;width:3365;height:254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" strokecolor="#00b0f0" strokeweight="1pt">
                  <v:stroke endarrow="block" joinstyle="miter"/>
                </v:shape>
                <w10:wrap anchorx="page" anchory="page"/>
              </v:group>
            </w:pict>
          </mc:Fallback>
        </mc:AlternateContent>
      </w:r>
      <w:r w:rsidR="00172AF7" w:rsidRPr="00172AF7">
        <w:t>Trial site locations</w:t>
      </w:r>
    </w:p>
    <w:p w14:paraId="4EE8A154" w14:textId="56191C3F" w:rsidR="00172AF7" w:rsidRPr="00172AF7" w:rsidRDefault="00172AF7" w:rsidP="00172AF7">
      <w:pPr>
        <w:autoSpaceDE w:val="0"/>
        <w:autoSpaceDN w:val="0"/>
        <w:adjustRightInd w:val="0"/>
        <w:spacing w:before="0" w:after="0" w:line="240" w:lineRule="auto"/>
        <w:rPr>
          <w:rFonts w:cs="Arial"/>
          <w:b/>
          <w:bCs/>
          <w:color w:val="002060"/>
          <w:sz w:val="28"/>
          <w:szCs w:val="28"/>
        </w:rPr>
      </w:pPr>
    </w:p>
    <w:p w14:paraId="2CA16F52" w14:textId="77777777" w:rsidR="00DC4CCC" w:rsidRDefault="00172AF7" w:rsidP="00C2183B">
      <w:p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0000"/>
        </w:rPr>
      </w:pPr>
      <w:r>
        <w:rPr>
          <w:rFonts w:ascii="ArialMT" w:hAnsi="ArialMT" w:cs="ArialMT"/>
          <w:color w:val="000000"/>
        </w:rPr>
        <w:t>The Integrat</w:t>
      </w:r>
      <w:r w:rsidR="00DC4CCC">
        <w:rPr>
          <w:rFonts w:ascii="ArialMT" w:hAnsi="ArialMT" w:cs="ArialMT"/>
          <w:color w:val="000000"/>
        </w:rPr>
        <w:t xml:space="preserve">ed Care and </w:t>
      </w:r>
    </w:p>
    <w:p w14:paraId="2A32F43F" w14:textId="6BB5345F" w:rsidR="00172AF7" w:rsidRDefault="00DC4CCC" w:rsidP="00172AF7">
      <w:p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0000"/>
        </w:rPr>
      </w:pPr>
      <w:r>
        <w:rPr>
          <w:rFonts w:ascii="ArialMT" w:hAnsi="ArialMT" w:cs="ArialMT"/>
          <w:color w:val="000000"/>
        </w:rPr>
        <w:t xml:space="preserve">Commissioning </w:t>
      </w:r>
      <w:r w:rsidR="00172AF7">
        <w:rPr>
          <w:rFonts w:ascii="ArialMT" w:hAnsi="ArialMT" w:cs="ArialMT"/>
          <w:color w:val="000000"/>
        </w:rPr>
        <w:t>trial sites have</w:t>
      </w:r>
      <w:r w:rsidR="007C7F58">
        <w:rPr>
          <w:rFonts w:ascii="ArialMT" w:hAnsi="ArialMT" w:cs="ArialMT"/>
          <w:color w:val="000000"/>
        </w:rPr>
        <w:t xml:space="preserve"> </w:t>
      </w:r>
      <w:r w:rsidR="007C7F58">
        <w:rPr>
          <w:rFonts w:ascii="ArialMT" w:hAnsi="ArialMT" w:cs="ArialMT"/>
          <w:color w:val="000000"/>
        </w:rPr>
        <w:br/>
      </w:r>
      <w:r w:rsidR="00172AF7">
        <w:rPr>
          <w:rFonts w:ascii="ArialMT" w:hAnsi="ArialMT" w:cs="ArialMT"/>
          <w:color w:val="000000"/>
        </w:rPr>
        <w:t xml:space="preserve">started in: </w:t>
      </w:r>
    </w:p>
    <w:p w14:paraId="7FD0EA3A" w14:textId="721C48C9" w:rsidR="00172AF7" w:rsidRDefault="00172AF7" w:rsidP="00172AF7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0000"/>
        </w:rPr>
      </w:pPr>
      <w:r w:rsidRPr="00172AF7">
        <w:rPr>
          <w:rFonts w:ascii="ArialMT" w:hAnsi="ArialMT" w:cs="ArialMT"/>
          <w:color w:val="000000"/>
        </w:rPr>
        <w:t xml:space="preserve">Kimberley, Western </w:t>
      </w:r>
      <w:r w:rsidR="00FF7910">
        <w:rPr>
          <w:rFonts w:ascii="ArialMT" w:hAnsi="ArialMT" w:cs="ArialMT"/>
          <w:color w:val="000000"/>
        </w:rPr>
        <w:t>Australia</w:t>
      </w:r>
    </w:p>
    <w:p w14:paraId="0CB6AF01" w14:textId="41ED30FE" w:rsidR="00172AF7" w:rsidRDefault="00DC4CCC" w:rsidP="00172AF7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0000"/>
        </w:rPr>
      </w:pPr>
      <w:r>
        <w:rPr>
          <w:rFonts w:ascii="ArialMT" w:hAnsi="ArialMT" w:cs="ArialMT"/>
          <w:color w:val="000000"/>
        </w:rPr>
        <w:t xml:space="preserve">Central West </w:t>
      </w:r>
      <w:r w:rsidR="00172AF7" w:rsidRPr="00172AF7">
        <w:rPr>
          <w:rFonts w:ascii="ArialMT" w:hAnsi="ArialMT" w:cs="ArialMT"/>
          <w:color w:val="000000"/>
        </w:rPr>
        <w:t>Queensland</w:t>
      </w:r>
      <w:r w:rsidR="00172AF7">
        <w:rPr>
          <w:rFonts w:ascii="ArialMT" w:hAnsi="ArialMT" w:cs="ArialMT"/>
          <w:color w:val="000000"/>
        </w:rPr>
        <w:t xml:space="preserve"> </w:t>
      </w:r>
    </w:p>
    <w:p w14:paraId="57647D9F" w14:textId="08384857" w:rsidR="00172AF7" w:rsidRDefault="00172AF7" w:rsidP="00172AF7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0000"/>
        </w:rPr>
      </w:pPr>
      <w:r w:rsidRPr="00172AF7">
        <w:rPr>
          <w:rFonts w:ascii="ArialMT" w:hAnsi="ArialMT" w:cs="ArialMT"/>
          <w:color w:val="000000"/>
        </w:rPr>
        <w:t>South-Eastern</w:t>
      </w:r>
      <w:r w:rsidR="00DC4CCC">
        <w:rPr>
          <w:rFonts w:ascii="ArialMT" w:hAnsi="ArialMT" w:cs="ArialMT"/>
          <w:color w:val="000000"/>
        </w:rPr>
        <w:t xml:space="preserve"> New South Wales</w:t>
      </w:r>
    </w:p>
    <w:p w14:paraId="453428CF" w14:textId="42212C79" w:rsidR="00172AF7" w:rsidRDefault="00172AF7" w:rsidP="00172AF7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0000"/>
        </w:rPr>
      </w:pPr>
      <w:r w:rsidRPr="00172AF7">
        <w:rPr>
          <w:rFonts w:ascii="ArialMT" w:hAnsi="ArialMT" w:cs="ArialMT"/>
          <w:color w:val="000000"/>
        </w:rPr>
        <w:t>Gippsland, Victoria</w:t>
      </w:r>
      <w:r w:rsidR="0045380D">
        <w:rPr>
          <w:rFonts w:ascii="ArialMT" w:hAnsi="ArialMT" w:cs="ArialMT"/>
          <w:color w:val="000000"/>
        </w:rPr>
        <w:t xml:space="preserve"> </w:t>
      </w:r>
    </w:p>
    <w:p w14:paraId="7D0E6430" w14:textId="45D939A2" w:rsidR="0045380D" w:rsidRDefault="0045380D" w:rsidP="0045380D">
      <w:p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0000"/>
        </w:rPr>
      </w:pPr>
    </w:p>
    <w:p w14:paraId="2C268138" w14:textId="5166B89C" w:rsidR="0045380D" w:rsidRDefault="0045380D" w:rsidP="0045380D">
      <w:p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0000"/>
        </w:rPr>
      </w:pPr>
    </w:p>
    <w:p w14:paraId="6FDF2716" w14:textId="26C4EEA8" w:rsidR="0045380D" w:rsidRDefault="0045380D" w:rsidP="0045380D">
      <w:p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0000"/>
        </w:rPr>
      </w:pPr>
    </w:p>
    <w:p w14:paraId="2906359A" w14:textId="59BCC431" w:rsidR="0045380D" w:rsidRDefault="0045380D" w:rsidP="007C7F58">
      <w:pPr>
        <w:pStyle w:val="Heading2"/>
      </w:pPr>
      <w:r w:rsidRPr="0045380D">
        <w:t>The Integrated Care and Commissioning</w:t>
      </w:r>
      <w:r w:rsidR="00DC4CCC">
        <w:t xml:space="preserve"> approach will </w:t>
      </w:r>
      <w:r w:rsidRPr="0045380D">
        <w:t>help to:</w:t>
      </w:r>
      <w:r>
        <w:t xml:space="preserve"> </w:t>
      </w:r>
    </w:p>
    <w:p w14:paraId="1E16D85B" w14:textId="6669F09F" w:rsidR="0045380D" w:rsidRDefault="0045380D" w:rsidP="0045380D">
      <w:pPr>
        <w:autoSpaceDE w:val="0"/>
        <w:autoSpaceDN w:val="0"/>
        <w:adjustRightInd w:val="0"/>
        <w:spacing w:before="0" w:after="0" w:line="240" w:lineRule="auto"/>
        <w:rPr>
          <w:rFonts w:ascii="Arial-BoldMT" w:hAnsi="Arial-BoldMT" w:cs="Arial-BoldMT"/>
          <w:b/>
          <w:bCs/>
          <w:color w:val="002060"/>
          <w:sz w:val="28"/>
          <w:szCs w:val="28"/>
        </w:rPr>
      </w:pPr>
      <w:r>
        <w:rPr>
          <w:rFonts w:ascii="ArialMT" w:hAnsi="ArialMT" w:cs="ArialMT"/>
          <w:noProof/>
          <w:color w:val="002060"/>
        </w:rPr>
        <w:drawing>
          <wp:inline distT="0" distB="0" distL="0" distR="0" wp14:anchorId="635CDB63" wp14:editId="7C594A0A">
            <wp:extent cx="6479540" cy="2145665"/>
            <wp:effectExtent l="0" t="0" r="0" b="6985"/>
            <wp:docPr id="827472008" name="Picture 8" descr="A group of rectangular boxes with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7472008" name="Picture 8" descr="A group of rectangular boxes with text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2145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9A8875" w14:textId="49C10133" w:rsidR="00825EE8" w:rsidRDefault="0045380D" w:rsidP="00825EE8">
      <w:pPr>
        <w:pStyle w:val="Heading2"/>
      </w:pPr>
      <w:r>
        <w:t xml:space="preserve"> </w:t>
      </w:r>
      <w:r w:rsidR="005205AD">
        <w:t>Areas of focus</w:t>
      </w:r>
    </w:p>
    <w:p w14:paraId="2481348D" w14:textId="74F98C98" w:rsidR="00825EE8" w:rsidRPr="00825EE8" w:rsidRDefault="00955A16" w:rsidP="00825EE8">
      <w:r>
        <w:t xml:space="preserve">  </w:t>
      </w:r>
      <w:r w:rsidR="00825EE8">
        <w:t>Based on earlier consultation with communities, areas of focus for activities could include:</w:t>
      </w:r>
    </w:p>
    <w:p w14:paraId="69B1FD63" w14:textId="57BB4C10" w:rsidR="000A62EC" w:rsidRDefault="0045380D" w:rsidP="0045380D">
      <w:p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2060"/>
        </w:rPr>
      </w:pPr>
      <w:r>
        <w:rPr>
          <w:rFonts w:ascii="Arial-BoldMT" w:hAnsi="Arial-BoldMT" w:cs="Arial-BoldMT"/>
          <w:b/>
          <w:bCs/>
          <w:noProof/>
          <w:color w:val="002060"/>
          <w:sz w:val="28"/>
          <w:szCs w:val="28"/>
        </w:rPr>
        <w:drawing>
          <wp:inline distT="0" distB="0" distL="0" distR="0" wp14:anchorId="087A631D" wp14:editId="1181D857">
            <wp:extent cx="6479540" cy="2732405"/>
            <wp:effectExtent l="0" t="0" r="0" b="0"/>
            <wp:docPr id="548775731" name="Picture 9" descr="A group of blue rectangular boxes with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8775731" name="Picture 9" descr="A group of blue rectangular boxes with text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9540" cy="2732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19E535E" w14:textId="40DDCB5D" w:rsidR="000A62EC" w:rsidRDefault="000A62EC" w:rsidP="0045380D">
      <w:p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  <w:color w:val="002060"/>
        </w:rPr>
      </w:pPr>
    </w:p>
    <w:p w14:paraId="603D63CD" w14:textId="17CF91D8" w:rsidR="0045380D" w:rsidRPr="00FF7910" w:rsidRDefault="00825EE8" w:rsidP="0045380D">
      <w:pPr>
        <w:autoSpaceDE w:val="0"/>
        <w:autoSpaceDN w:val="0"/>
        <w:adjustRightInd w:val="0"/>
        <w:spacing w:before="0" w:after="0" w:line="240" w:lineRule="auto"/>
        <w:rPr>
          <w:rFonts w:ascii="ArialMT" w:hAnsi="ArialMT" w:cs="ArialMT"/>
        </w:rPr>
      </w:pPr>
      <w:r>
        <w:rPr>
          <w:rFonts w:ascii="ArialMT" w:hAnsi="ArialMT" w:cs="ArialMT"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8CD01B4" wp14:editId="69F8B957">
                <wp:simplePos x="0" y="0"/>
                <wp:positionH relativeFrom="margin">
                  <wp:align>center</wp:align>
                </wp:positionH>
                <wp:positionV relativeFrom="margin">
                  <wp:align>bottom</wp:align>
                </wp:positionV>
                <wp:extent cx="6788150" cy="831850"/>
                <wp:effectExtent l="0" t="0" r="12700" b="25400"/>
                <wp:wrapNone/>
                <wp:docPr id="568023219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8150" cy="831850"/>
                        </a:xfrm>
                        <a:prstGeom prst="round1Rect">
                          <a:avLst/>
                        </a:prstGeom>
                        <a:solidFill>
                          <a:srgbClr val="0070C0">
                            <a:alpha val="69804"/>
                          </a:srgbClr>
                        </a:solidFill>
                        <a:ln w="6350">
                          <a:solidFill>
                            <a:srgbClr val="00B0F0"/>
                          </a:solidFill>
                        </a:ln>
                      </wps:spPr>
                      <wps:txbx>
                        <w:txbxContent>
                          <w:p w14:paraId="7606F593" w14:textId="04FFB1CE" w:rsidR="00FF7910" w:rsidRPr="00FF7910" w:rsidRDefault="00FF7910" w:rsidP="00FF7910">
                            <w:pPr>
                              <w:autoSpaceDE w:val="0"/>
                              <w:autoSpaceDN w:val="0"/>
                              <w:adjustRightInd w:val="0"/>
                              <w:spacing w:before="0" w:line="240" w:lineRule="auto"/>
                              <w:rPr>
                                <w:rFonts w:ascii="ArialMT" w:hAnsi="ArialMT" w:cs="ArialMT"/>
                                <w:color w:val="F1F2F2" w:themeColor="background1"/>
                              </w:rPr>
                            </w:pPr>
                            <w:r w:rsidRPr="00FF7910">
                              <w:rPr>
                                <w:rFonts w:ascii="ArialMT" w:hAnsi="ArialMT" w:cs="ArialMT"/>
                                <w:color w:val="F1F2F2" w:themeColor="background1"/>
                              </w:rPr>
                              <w:t>For more information:</w:t>
                            </w:r>
                          </w:p>
                          <w:p w14:paraId="7CEEBF93" w14:textId="77777777" w:rsidR="00FF7910" w:rsidRPr="00FF7910" w:rsidRDefault="00FF7910" w:rsidP="00FF7910">
                            <w:pPr>
                              <w:autoSpaceDE w:val="0"/>
                              <w:autoSpaceDN w:val="0"/>
                              <w:adjustRightInd w:val="0"/>
                              <w:spacing w:before="0" w:line="240" w:lineRule="auto"/>
                              <w:rPr>
                                <w:rFonts w:ascii="ArialMT" w:hAnsi="ArialMT" w:cs="ArialMT"/>
                                <w:color w:val="F1F2F2" w:themeColor="background1"/>
                              </w:rPr>
                            </w:pPr>
                            <w:r w:rsidRPr="00FF7910">
                              <w:rPr>
                                <w:rFonts w:ascii="ArialMT" w:hAnsi="ArialMT" w:cs="ArialMT"/>
                                <w:color w:val="F1F2F2" w:themeColor="background1"/>
                              </w:rPr>
                              <w:t xml:space="preserve">Visit </w:t>
                            </w:r>
                            <w:hyperlink r:id="rId15" w:history="1">
                              <w:r w:rsidRPr="00FF7910">
                                <w:rPr>
                                  <w:rStyle w:val="Hyperlink"/>
                                  <w:rFonts w:ascii="ArialMT" w:hAnsi="ArialMT" w:cs="ArialMT"/>
                                  <w:b/>
                                  <w:bCs/>
                                  <w:color w:val="F1F2F2" w:themeColor="background1"/>
                                  <w:u w:val="none"/>
                                </w:rPr>
                                <w:t>health.gov.au/our-work/integrated-care-and-commissioning-initiative</w:t>
                              </w:r>
                            </w:hyperlink>
                          </w:p>
                          <w:p w14:paraId="67BF3B61" w14:textId="41BCA25D" w:rsidR="00FF7910" w:rsidRPr="00FF7910" w:rsidRDefault="00FF7910" w:rsidP="00FF7910">
                            <w:pPr>
                              <w:autoSpaceDE w:val="0"/>
                              <w:autoSpaceDN w:val="0"/>
                              <w:adjustRightInd w:val="0"/>
                              <w:spacing w:before="0" w:line="240" w:lineRule="auto"/>
                              <w:rPr>
                                <w:rFonts w:ascii="ArialMT" w:hAnsi="ArialMT" w:cs="ArialMT"/>
                                <w:b/>
                                <w:bCs/>
                                <w:color w:val="F1F2F2" w:themeColor="background1"/>
                              </w:rPr>
                            </w:pPr>
                            <w:r w:rsidRPr="00FF7910">
                              <w:rPr>
                                <w:rFonts w:ascii="ArialMT" w:hAnsi="ArialMT" w:cs="ArialMT"/>
                                <w:color w:val="F1F2F2" w:themeColor="background1"/>
                              </w:rPr>
                              <w:t xml:space="preserve">Email </w:t>
                            </w:r>
                            <w:hyperlink r:id="rId16" w:history="1">
                              <w:r w:rsidRPr="00FF7910">
                                <w:rPr>
                                  <w:rStyle w:val="Hyperlink"/>
                                  <w:rFonts w:ascii="ArialMT" w:hAnsi="ArialMT" w:cs="ArialMT"/>
                                  <w:b/>
                                  <w:bCs/>
                                  <w:color w:val="F1F2F2" w:themeColor="background1"/>
                                  <w:u w:val="none"/>
                                </w:rPr>
                                <w:t>IntegratedCareCommi@health.gov.au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CD01B4" id="Text Box 6" o:spid="_x0000_s1036" style="position:absolute;margin-left:0;margin-top:0;width:534.5pt;height:65.5pt;z-index:2516817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0;mso-height-percent:0;mso-width-relative:margin;mso-height-relative:margin;v-text-anchor:top" coordsize="6788150,8318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" adj="-11796480,,5400" path="m,l6649506,v76571,,138644,62073,138644,138644l6788150,831850,,831850,,xe" fillcolor="#0070c0" strokecolor="#00b0f0" strokeweight=".5pt">
                <v:fill opacity="45746f"/>
                <v:stroke joinstyle="miter"/>
                <v:formulas/>
                <v:path arrowok="t" o:connecttype="custom" o:connectlocs="0,0;6649506,0;6788150,138644;6788150,831850;0,831850;0,0" o:connectangles="0,0,0,0,0,0" textboxrect="0,0,6788150,831850"/>
                <v:textbox>
                  <w:txbxContent>
                    <w:p w14:paraId="7606F593" w14:textId="04FFB1CE" w:rsidR="00FF7910" w:rsidRPr="00FF7910" w:rsidRDefault="00FF7910" w:rsidP="00FF7910">
                      <w:pPr>
                        <w:autoSpaceDE w:val="0"/>
                        <w:autoSpaceDN w:val="0"/>
                        <w:adjustRightInd w:val="0"/>
                        <w:spacing w:before="0" w:line="240" w:lineRule="auto"/>
                        <w:rPr>
                          <w:rFonts w:ascii="ArialMT" w:hAnsi="ArialMT" w:cs="ArialMT"/>
                          <w:color w:val="F1F2F2" w:themeColor="background1"/>
                        </w:rPr>
                      </w:pPr>
                      <w:r w:rsidRPr="00FF7910">
                        <w:rPr>
                          <w:rFonts w:ascii="ArialMT" w:hAnsi="ArialMT" w:cs="ArialMT"/>
                          <w:color w:val="F1F2F2" w:themeColor="background1"/>
                        </w:rPr>
                        <w:t>For more information:</w:t>
                      </w:r>
                    </w:p>
                    <w:p w14:paraId="7CEEBF93" w14:textId="77777777" w:rsidR="00FF7910" w:rsidRPr="00FF7910" w:rsidRDefault="00FF7910" w:rsidP="00FF7910">
                      <w:pPr>
                        <w:autoSpaceDE w:val="0"/>
                        <w:autoSpaceDN w:val="0"/>
                        <w:adjustRightInd w:val="0"/>
                        <w:spacing w:before="0" w:line="240" w:lineRule="auto"/>
                        <w:rPr>
                          <w:rFonts w:ascii="ArialMT" w:hAnsi="ArialMT" w:cs="ArialMT"/>
                          <w:color w:val="F1F2F2" w:themeColor="background1"/>
                        </w:rPr>
                      </w:pPr>
                      <w:r w:rsidRPr="00FF7910">
                        <w:rPr>
                          <w:rFonts w:ascii="ArialMT" w:hAnsi="ArialMT" w:cs="ArialMT"/>
                          <w:color w:val="F1F2F2" w:themeColor="background1"/>
                        </w:rPr>
                        <w:t xml:space="preserve">Visit </w:t>
                      </w:r>
                      <w:hyperlink r:id="rId17" w:history="1">
                        <w:r w:rsidRPr="00FF7910">
                          <w:rPr>
                            <w:rStyle w:val="Hyperlink"/>
                            <w:rFonts w:ascii="ArialMT" w:hAnsi="ArialMT" w:cs="ArialMT"/>
                            <w:b/>
                            <w:bCs/>
                            <w:color w:val="F1F2F2" w:themeColor="background1"/>
                            <w:u w:val="none"/>
                          </w:rPr>
                          <w:t>health.gov.au/our-work/integrated-care-and-commissioning-initiative</w:t>
                        </w:r>
                      </w:hyperlink>
                    </w:p>
                    <w:p w14:paraId="67BF3B61" w14:textId="41BCA25D" w:rsidR="00FF7910" w:rsidRPr="00FF7910" w:rsidRDefault="00FF7910" w:rsidP="00FF7910">
                      <w:pPr>
                        <w:autoSpaceDE w:val="0"/>
                        <w:autoSpaceDN w:val="0"/>
                        <w:adjustRightInd w:val="0"/>
                        <w:spacing w:before="0" w:line="240" w:lineRule="auto"/>
                        <w:rPr>
                          <w:rFonts w:ascii="ArialMT" w:hAnsi="ArialMT" w:cs="ArialMT"/>
                          <w:b/>
                          <w:bCs/>
                          <w:color w:val="F1F2F2" w:themeColor="background1"/>
                        </w:rPr>
                      </w:pPr>
                      <w:r w:rsidRPr="00FF7910">
                        <w:rPr>
                          <w:rFonts w:ascii="ArialMT" w:hAnsi="ArialMT" w:cs="ArialMT"/>
                          <w:color w:val="F1F2F2" w:themeColor="background1"/>
                        </w:rPr>
                        <w:t xml:space="preserve">Email </w:t>
                      </w:r>
                      <w:hyperlink r:id="rId18" w:history="1">
                        <w:r w:rsidRPr="00FF7910">
                          <w:rPr>
                            <w:rStyle w:val="Hyperlink"/>
                            <w:rFonts w:ascii="ArialMT" w:hAnsi="ArialMT" w:cs="ArialMT"/>
                            <w:b/>
                            <w:bCs/>
                            <w:color w:val="F1F2F2" w:themeColor="background1"/>
                            <w:u w:val="none"/>
                          </w:rPr>
                          <w:t>IntegratedCareCommi@health.gov.au</w:t>
                        </w:r>
                      </w:hyperlink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sectPr w:rsidR="0045380D" w:rsidRPr="00FF7910" w:rsidSect="009346B6">
      <w:headerReference w:type="first" r:id="rId19"/>
      <w:pgSz w:w="11906" w:h="16838"/>
      <w:pgMar w:top="1440" w:right="851" w:bottom="851" w:left="851" w:header="221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EDC2CF" w14:textId="77777777" w:rsidR="003958BF" w:rsidRDefault="003958BF" w:rsidP="0076491B">
      <w:pPr>
        <w:spacing w:before="0" w:after="0" w:line="240" w:lineRule="auto"/>
      </w:pPr>
      <w:r>
        <w:separator/>
      </w:r>
    </w:p>
  </w:endnote>
  <w:endnote w:type="continuationSeparator" w:id="0">
    <w:p w14:paraId="5FC03DA3" w14:textId="77777777" w:rsidR="003958BF" w:rsidRDefault="003958BF" w:rsidP="0076491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01966F" w14:textId="77777777" w:rsidR="003958BF" w:rsidRDefault="003958BF" w:rsidP="0076491B">
      <w:pPr>
        <w:spacing w:before="0" w:after="0" w:line="240" w:lineRule="auto"/>
      </w:pPr>
      <w:r>
        <w:separator/>
      </w:r>
    </w:p>
  </w:footnote>
  <w:footnote w:type="continuationSeparator" w:id="0">
    <w:p w14:paraId="74138D90" w14:textId="77777777" w:rsidR="003958BF" w:rsidRDefault="003958BF" w:rsidP="0076491B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4F9F9F" w14:textId="3D931CA7" w:rsidR="0076491B" w:rsidRPr="00AB1168" w:rsidRDefault="00AB1168" w:rsidP="00AB1168">
    <w:pPr>
      <w:pStyle w:val="Header"/>
      <w:jc w:val="right"/>
      <w:rPr>
        <w:rFonts w:cs="Arial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6C7589B" wp14:editId="089F2999">
          <wp:simplePos x="0" y="0"/>
          <wp:positionH relativeFrom="column">
            <wp:posOffset>-375285</wp:posOffset>
          </wp:positionH>
          <wp:positionV relativeFrom="paragraph">
            <wp:posOffset>-1143635</wp:posOffset>
          </wp:positionV>
          <wp:extent cx="3930650" cy="1127760"/>
          <wp:effectExtent l="0" t="0" r="0" b="0"/>
          <wp:wrapTight wrapText="bothSides">
            <wp:wrapPolygon edited="0">
              <wp:start x="0" y="0"/>
              <wp:lineTo x="0" y="21162"/>
              <wp:lineTo x="21460" y="21162"/>
              <wp:lineTo x="21460" y="0"/>
              <wp:lineTo x="0" y="0"/>
            </wp:wrapPolygon>
          </wp:wrapTight>
          <wp:docPr id="1155923358" name="Picture 3" descr="A black text on a white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40675811" name="Picture 3" descr="A black text on a white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30650" cy="1127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</w:t>
    </w:r>
    <w:r w:rsidR="007F6E37">
      <w:rPr>
        <w:rFonts w:cs="Arial"/>
      </w:rPr>
      <w:t>Novemb</w:t>
    </w:r>
    <w:r w:rsidRPr="00AB1168">
      <w:rPr>
        <w:rFonts w:cs="Arial"/>
      </w:rPr>
      <w:t>er 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8B2295"/>
    <w:multiLevelType w:val="hybridMultilevel"/>
    <w:tmpl w:val="C290A552"/>
    <w:lvl w:ilvl="0" w:tplc="0CF8F06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DA576C" w:themeColor="accent4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4792A38"/>
    <w:multiLevelType w:val="hybridMultilevel"/>
    <w:tmpl w:val="D5049A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D466BE"/>
    <w:multiLevelType w:val="hybridMultilevel"/>
    <w:tmpl w:val="555AC2EA"/>
    <w:lvl w:ilvl="0" w:tplc="CB82E5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2692B" w:themeColor="accent5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E043CC6"/>
    <w:multiLevelType w:val="hybridMultilevel"/>
    <w:tmpl w:val="54025700"/>
    <w:lvl w:ilvl="0" w:tplc="9AECBA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3B223" w:themeColor="accent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524A64"/>
    <w:multiLevelType w:val="hybridMultilevel"/>
    <w:tmpl w:val="27C2ABEA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033F4D"/>
    <w:multiLevelType w:val="hybridMultilevel"/>
    <w:tmpl w:val="D28025E0"/>
    <w:lvl w:ilvl="0" w:tplc="CB82E55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2692B" w:themeColor="accent5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A96019C"/>
    <w:multiLevelType w:val="hybridMultilevel"/>
    <w:tmpl w:val="C72A23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6F5CDB"/>
    <w:multiLevelType w:val="hybridMultilevel"/>
    <w:tmpl w:val="7F926684"/>
    <w:lvl w:ilvl="0" w:tplc="C9CE7010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1802ADA"/>
    <w:multiLevelType w:val="hybridMultilevel"/>
    <w:tmpl w:val="1B167CEC"/>
    <w:lvl w:ilvl="0" w:tplc="3E22FA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2692B" w:themeColor="accent5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EE4F05"/>
    <w:multiLevelType w:val="hybridMultilevel"/>
    <w:tmpl w:val="86C252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F43590"/>
    <w:multiLevelType w:val="hybridMultilevel"/>
    <w:tmpl w:val="A02E7212"/>
    <w:lvl w:ilvl="0" w:tplc="9AECBA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7B7D4F"/>
    <w:multiLevelType w:val="hybridMultilevel"/>
    <w:tmpl w:val="6CDCD252"/>
    <w:lvl w:ilvl="0" w:tplc="9DA6924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40626166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4F52E8C"/>
    <w:multiLevelType w:val="hybridMultilevel"/>
    <w:tmpl w:val="56D6A3B6"/>
    <w:lvl w:ilvl="0" w:tplc="7A547E2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8BE43" w:themeColor="accent2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AA022B2"/>
    <w:multiLevelType w:val="hybridMultilevel"/>
    <w:tmpl w:val="35E26942"/>
    <w:lvl w:ilvl="0" w:tplc="9AECBA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CD54F54"/>
    <w:multiLevelType w:val="hybridMultilevel"/>
    <w:tmpl w:val="4E2C7D84"/>
    <w:lvl w:ilvl="0" w:tplc="7B8882BE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D941C3"/>
    <w:multiLevelType w:val="hybridMultilevel"/>
    <w:tmpl w:val="493E3BD4"/>
    <w:lvl w:ilvl="0" w:tplc="7A547E2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78BE43" w:themeColor="accent2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9B95FCA"/>
    <w:multiLevelType w:val="hybridMultilevel"/>
    <w:tmpl w:val="14F202D8"/>
    <w:lvl w:ilvl="0" w:tplc="0C090001">
      <w:start w:val="1"/>
      <w:numFmt w:val="bullet"/>
      <w:lvlText w:val=""/>
      <w:lvlJc w:val="left"/>
      <w:pPr>
        <w:ind w:left="1582" w:hanging="72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5F0A53C1"/>
    <w:multiLevelType w:val="hybridMultilevel"/>
    <w:tmpl w:val="BFC0C09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9570BA3"/>
    <w:multiLevelType w:val="hybridMultilevel"/>
    <w:tmpl w:val="48C8B4FA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AC12C37"/>
    <w:multiLevelType w:val="hybridMultilevel"/>
    <w:tmpl w:val="CA967E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F21357"/>
    <w:multiLevelType w:val="hybridMultilevel"/>
    <w:tmpl w:val="62E215F0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2920CB2"/>
    <w:multiLevelType w:val="hybridMultilevel"/>
    <w:tmpl w:val="396E8FE8"/>
    <w:lvl w:ilvl="0" w:tplc="9AECBA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C698354E">
      <w:numFmt w:val="bullet"/>
      <w:lvlText w:val="○"/>
      <w:lvlJc w:val="left"/>
      <w:pPr>
        <w:ind w:left="1440" w:hanging="720"/>
      </w:pPr>
      <w:rPr>
        <w:rFonts w:ascii="Arial" w:eastAsiaTheme="minorHAnsi" w:hAnsi="Arial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8996252"/>
    <w:multiLevelType w:val="hybridMultilevel"/>
    <w:tmpl w:val="731093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8E964CA"/>
    <w:multiLevelType w:val="hybridMultilevel"/>
    <w:tmpl w:val="B5E24EBC"/>
    <w:lvl w:ilvl="0" w:tplc="9AECBA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FFFFFFFF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4" w15:restartNumberingAfterBreak="0">
    <w:nsid w:val="7A3223A4"/>
    <w:multiLevelType w:val="hybridMultilevel"/>
    <w:tmpl w:val="EC5C4A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7361ED"/>
    <w:multiLevelType w:val="hybridMultilevel"/>
    <w:tmpl w:val="03B2410E"/>
    <w:lvl w:ilvl="0" w:tplc="9AECBA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3B223" w:themeColor="accent6"/>
      </w:rPr>
    </w:lvl>
    <w:lvl w:ilvl="1" w:tplc="FFFFFFFF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num w:numId="1" w16cid:durableId="1336225801">
    <w:abstractNumId w:val="22"/>
  </w:num>
  <w:num w:numId="2" w16cid:durableId="1841508674">
    <w:abstractNumId w:val="7"/>
  </w:num>
  <w:num w:numId="3" w16cid:durableId="1439108642">
    <w:abstractNumId w:val="18"/>
  </w:num>
  <w:num w:numId="4" w16cid:durableId="2020425316">
    <w:abstractNumId w:val="20"/>
  </w:num>
  <w:num w:numId="5" w16cid:durableId="1447046202">
    <w:abstractNumId w:val="15"/>
  </w:num>
  <w:num w:numId="6" w16cid:durableId="1016152554">
    <w:abstractNumId w:val="12"/>
  </w:num>
  <w:num w:numId="7" w16cid:durableId="195505353">
    <w:abstractNumId w:val="5"/>
  </w:num>
  <w:num w:numId="8" w16cid:durableId="569389015">
    <w:abstractNumId w:val="2"/>
  </w:num>
  <w:num w:numId="9" w16cid:durableId="1399480652">
    <w:abstractNumId w:val="0"/>
  </w:num>
  <w:num w:numId="10" w16cid:durableId="36663721">
    <w:abstractNumId w:val="13"/>
  </w:num>
  <w:num w:numId="11" w16cid:durableId="1686595006">
    <w:abstractNumId w:val="11"/>
  </w:num>
  <w:num w:numId="12" w16cid:durableId="284966456">
    <w:abstractNumId w:val="25"/>
  </w:num>
  <w:num w:numId="13" w16cid:durableId="1613053519">
    <w:abstractNumId w:val="23"/>
  </w:num>
  <w:num w:numId="14" w16cid:durableId="136843437">
    <w:abstractNumId w:val="4"/>
  </w:num>
  <w:num w:numId="15" w16cid:durableId="1253856591">
    <w:abstractNumId w:val="21"/>
  </w:num>
  <w:num w:numId="16" w16cid:durableId="727190665">
    <w:abstractNumId w:val="3"/>
  </w:num>
  <w:num w:numId="17" w16cid:durableId="784689433">
    <w:abstractNumId w:val="14"/>
  </w:num>
  <w:num w:numId="18" w16cid:durableId="1064988609">
    <w:abstractNumId w:val="10"/>
  </w:num>
  <w:num w:numId="19" w16cid:durableId="1047224235">
    <w:abstractNumId w:val="16"/>
  </w:num>
  <w:num w:numId="20" w16cid:durableId="459808821">
    <w:abstractNumId w:val="8"/>
  </w:num>
  <w:num w:numId="21" w16cid:durableId="316884273">
    <w:abstractNumId w:val="9"/>
  </w:num>
  <w:num w:numId="22" w16cid:durableId="982740056">
    <w:abstractNumId w:val="6"/>
  </w:num>
  <w:num w:numId="23" w16cid:durableId="1664309206">
    <w:abstractNumId w:val="24"/>
  </w:num>
  <w:num w:numId="24" w16cid:durableId="659312084">
    <w:abstractNumId w:val="1"/>
  </w:num>
  <w:num w:numId="25" w16cid:durableId="1410738060">
    <w:abstractNumId w:val="19"/>
  </w:num>
  <w:num w:numId="26" w16cid:durableId="108672660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F58"/>
    <w:rsid w:val="000A62EC"/>
    <w:rsid w:val="000A7F78"/>
    <w:rsid w:val="000C4784"/>
    <w:rsid w:val="001367C6"/>
    <w:rsid w:val="00172AF7"/>
    <w:rsid w:val="001D430C"/>
    <w:rsid w:val="001E2225"/>
    <w:rsid w:val="002819F0"/>
    <w:rsid w:val="00282929"/>
    <w:rsid w:val="002852B8"/>
    <w:rsid w:val="002955C0"/>
    <w:rsid w:val="002B72AC"/>
    <w:rsid w:val="00360B34"/>
    <w:rsid w:val="003958BF"/>
    <w:rsid w:val="003D318D"/>
    <w:rsid w:val="0044369C"/>
    <w:rsid w:val="0045380D"/>
    <w:rsid w:val="004557A0"/>
    <w:rsid w:val="004C11EB"/>
    <w:rsid w:val="004F0874"/>
    <w:rsid w:val="005035B6"/>
    <w:rsid w:val="00505A4E"/>
    <w:rsid w:val="005205AD"/>
    <w:rsid w:val="00540F7A"/>
    <w:rsid w:val="00577C30"/>
    <w:rsid w:val="00581F81"/>
    <w:rsid w:val="005D1524"/>
    <w:rsid w:val="00633DB4"/>
    <w:rsid w:val="0065114C"/>
    <w:rsid w:val="00651ACF"/>
    <w:rsid w:val="00670FFE"/>
    <w:rsid w:val="006F4500"/>
    <w:rsid w:val="00726939"/>
    <w:rsid w:val="0076491B"/>
    <w:rsid w:val="00787AE2"/>
    <w:rsid w:val="007A3B69"/>
    <w:rsid w:val="007C7F58"/>
    <w:rsid w:val="007F6E37"/>
    <w:rsid w:val="00800A90"/>
    <w:rsid w:val="00811A33"/>
    <w:rsid w:val="00825EE8"/>
    <w:rsid w:val="00836595"/>
    <w:rsid w:val="0086472F"/>
    <w:rsid w:val="00873011"/>
    <w:rsid w:val="00873D8F"/>
    <w:rsid w:val="008B16AC"/>
    <w:rsid w:val="008D2AE6"/>
    <w:rsid w:val="00913454"/>
    <w:rsid w:val="009346B6"/>
    <w:rsid w:val="009375E5"/>
    <w:rsid w:val="00941E85"/>
    <w:rsid w:val="00955A16"/>
    <w:rsid w:val="0098293A"/>
    <w:rsid w:val="00992524"/>
    <w:rsid w:val="009B2828"/>
    <w:rsid w:val="009B4AED"/>
    <w:rsid w:val="009F67AE"/>
    <w:rsid w:val="00A25DE9"/>
    <w:rsid w:val="00A7482B"/>
    <w:rsid w:val="00AB1168"/>
    <w:rsid w:val="00AC004E"/>
    <w:rsid w:val="00AC0B59"/>
    <w:rsid w:val="00AC5C60"/>
    <w:rsid w:val="00AE7FD8"/>
    <w:rsid w:val="00B0755A"/>
    <w:rsid w:val="00B63556"/>
    <w:rsid w:val="00BD7B2E"/>
    <w:rsid w:val="00C0273B"/>
    <w:rsid w:val="00C1036B"/>
    <w:rsid w:val="00C2183B"/>
    <w:rsid w:val="00C46331"/>
    <w:rsid w:val="00C76B54"/>
    <w:rsid w:val="00C9187A"/>
    <w:rsid w:val="00CA0CFC"/>
    <w:rsid w:val="00CD281E"/>
    <w:rsid w:val="00CD3460"/>
    <w:rsid w:val="00D372BE"/>
    <w:rsid w:val="00D41508"/>
    <w:rsid w:val="00D45F24"/>
    <w:rsid w:val="00D75DFE"/>
    <w:rsid w:val="00D843F2"/>
    <w:rsid w:val="00D96247"/>
    <w:rsid w:val="00DC4CCC"/>
    <w:rsid w:val="00DF2381"/>
    <w:rsid w:val="00E653B5"/>
    <w:rsid w:val="00E7171E"/>
    <w:rsid w:val="00E73258"/>
    <w:rsid w:val="00E86A13"/>
    <w:rsid w:val="00E93D3D"/>
    <w:rsid w:val="00EE771C"/>
    <w:rsid w:val="00F44027"/>
    <w:rsid w:val="00F86FA8"/>
    <w:rsid w:val="00FD40DA"/>
    <w:rsid w:val="00FD7BF7"/>
    <w:rsid w:val="00FF7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1FB3BE"/>
  <w15:chartTrackingRefBased/>
  <w15:docId w15:val="{9D9803CD-4992-4A60-830A-64A6D2573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A33"/>
    <w:pPr>
      <w:spacing w:before="120" w:after="120" w:line="276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0FFE"/>
    <w:pPr>
      <w:keepNext/>
      <w:keepLines/>
      <w:spacing w:before="3120" w:after="240"/>
      <w:outlineLvl w:val="0"/>
    </w:pPr>
    <w:rPr>
      <w:rFonts w:eastAsiaTheme="majorEastAsia" w:cs="Arial"/>
      <w:b/>
      <w:bCs/>
      <w:color w:val="1E1544" w:themeColor="text1"/>
      <w:sz w:val="60"/>
      <w:szCs w:val="6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9187A"/>
    <w:pPr>
      <w:keepNext/>
      <w:keepLines/>
      <w:spacing w:before="40" w:after="0"/>
      <w:outlineLvl w:val="1"/>
    </w:pPr>
    <w:rPr>
      <w:rFonts w:eastAsiaTheme="majorEastAsia" w:cstheme="majorBidi"/>
      <w:b/>
      <w:color w:val="1E1544" w:themeColor="text1"/>
      <w:sz w:val="32"/>
      <w:szCs w:val="2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76491B"/>
    <w:pPr>
      <w:outlineLvl w:val="2"/>
    </w:pPr>
    <w:rPr>
      <w:sz w:val="28"/>
      <w:szCs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76491B"/>
    <w:pPr>
      <w:outlineLvl w:val="3"/>
    </w:pPr>
    <w:rPr>
      <w:sz w:val="24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811A33"/>
    <w:pPr>
      <w:keepNext/>
      <w:keepLines/>
      <w:spacing w:before="40" w:after="0"/>
      <w:outlineLvl w:val="4"/>
    </w:pPr>
    <w:rPr>
      <w:rFonts w:eastAsiaTheme="majorEastAsia" w:cstheme="majorBidi"/>
      <w:color w:val="171919" w:themeColor="background1" w:themeShade="1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70FFE"/>
    <w:rPr>
      <w:rFonts w:ascii="Arial" w:eastAsiaTheme="majorEastAsia" w:hAnsi="Arial" w:cs="Arial"/>
      <w:b/>
      <w:bCs/>
      <w:color w:val="1E1544" w:themeColor="text1"/>
      <w:sz w:val="60"/>
      <w:szCs w:val="60"/>
    </w:rPr>
  </w:style>
  <w:style w:type="paragraph" w:styleId="NoSpacing">
    <w:name w:val="No Spacing"/>
    <w:uiPriority w:val="1"/>
    <w:qFormat/>
    <w:rsid w:val="00C9187A"/>
    <w:pPr>
      <w:spacing w:line="276" w:lineRule="auto"/>
    </w:pPr>
    <w:rPr>
      <w:rFonts w:ascii="Arial" w:hAnsi="Arial"/>
    </w:rPr>
  </w:style>
  <w:style w:type="character" w:customStyle="1" w:styleId="Heading2Char">
    <w:name w:val="Heading 2 Char"/>
    <w:basedOn w:val="DefaultParagraphFont"/>
    <w:link w:val="Heading2"/>
    <w:uiPriority w:val="9"/>
    <w:rsid w:val="00C9187A"/>
    <w:rPr>
      <w:rFonts w:ascii="Arial" w:eastAsiaTheme="majorEastAsia" w:hAnsi="Arial" w:cstheme="majorBidi"/>
      <w:b/>
      <w:color w:val="1E1544" w:themeColor="text1"/>
      <w:sz w:val="32"/>
      <w:szCs w:val="26"/>
    </w:rPr>
  </w:style>
  <w:style w:type="paragraph" w:styleId="ListParagraph">
    <w:name w:val="List Paragraph"/>
    <w:basedOn w:val="Normal"/>
    <w:uiPriority w:val="34"/>
    <w:qFormat/>
    <w:rsid w:val="00C9187A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76491B"/>
    <w:rPr>
      <w:rFonts w:ascii="Arial" w:eastAsiaTheme="majorEastAsia" w:hAnsi="Arial" w:cstheme="majorBidi"/>
      <w:b/>
      <w:color w:val="1E1544" w:themeColor="text1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76491B"/>
    <w:rPr>
      <w:rFonts w:ascii="Arial" w:eastAsiaTheme="majorEastAsia" w:hAnsi="Arial" w:cstheme="majorBidi"/>
      <w:b/>
      <w:color w:val="1E1544" w:themeColor="text1"/>
      <w:szCs w:val="22"/>
    </w:rPr>
  </w:style>
  <w:style w:type="paragraph" w:styleId="Header">
    <w:name w:val="header"/>
    <w:basedOn w:val="Normal"/>
    <w:link w:val="HeaderChar"/>
    <w:uiPriority w:val="99"/>
    <w:unhideWhenUsed/>
    <w:rsid w:val="0076491B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491B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76491B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491B"/>
    <w:rPr>
      <w:rFonts w:ascii="Arial" w:hAnsi="Arial"/>
    </w:rPr>
  </w:style>
  <w:style w:type="paragraph" w:customStyle="1" w:styleId="Introduction">
    <w:name w:val="Introduction"/>
    <w:basedOn w:val="Normal"/>
    <w:qFormat/>
    <w:rsid w:val="009B2828"/>
    <w:pPr>
      <w:spacing w:before="0"/>
    </w:pPr>
    <w:rPr>
      <w:color w:val="1E1544" w:themeColor="text1"/>
      <w:sz w:val="32"/>
      <w:szCs w:val="3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9F67AE"/>
    <w:pPr>
      <w:spacing w:before="0"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F67AE"/>
    <w:rPr>
      <w:rFonts w:ascii="Arial" w:hAnsi="Arial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F67AE"/>
    <w:rPr>
      <w:vertAlign w:val="superscript"/>
    </w:rPr>
  </w:style>
  <w:style w:type="table" w:styleId="TableGrid">
    <w:name w:val="Table Grid"/>
    <w:basedOn w:val="TableNormal"/>
    <w:uiPriority w:val="39"/>
    <w:rsid w:val="00CD3460"/>
    <w:tblPr>
      <w:tblBorders>
        <w:top w:val="single" w:sz="4" w:space="0" w:color="F3B223" w:themeColor="accent6"/>
        <w:bottom w:val="single" w:sz="4" w:space="0" w:color="F3B223" w:themeColor="accent6"/>
        <w:insideH w:val="single" w:sz="4" w:space="0" w:color="F3B223" w:themeColor="accent6"/>
      </w:tblBorders>
    </w:tblPr>
  </w:style>
  <w:style w:type="paragraph" w:customStyle="1" w:styleId="boxtext">
    <w:name w:val="box text"/>
    <w:basedOn w:val="IntenseQuote"/>
    <w:qFormat/>
    <w:rsid w:val="00581F81"/>
    <w:pPr>
      <w:pBdr>
        <w:top w:val="single" w:sz="4" w:space="10" w:color="00B0F0"/>
        <w:left w:val="single" w:sz="4" w:space="4" w:color="00B0F0"/>
        <w:bottom w:val="single" w:sz="4" w:space="10" w:color="00B0F0"/>
        <w:right w:val="single" w:sz="4" w:space="4" w:color="00B0F0"/>
      </w:pBdr>
      <w:spacing w:before="120" w:after="120"/>
      <w:ind w:left="862" w:right="862"/>
      <w:jc w:val="left"/>
    </w:pPr>
    <w:rPr>
      <w:bCs/>
      <w:i/>
      <w:color w:val="auto"/>
    </w:rPr>
  </w:style>
  <w:style w:type="paragraph" w:customStyle="1" w:styleId="Boxtexthead">
    <w:name w:val="Box text head"/>
    <w:basedOn w:val="IntenseQuote"/>
    <w:qFormat/>
    <w:rsid w:val="00CD3460"/>
    <w:pPr>
      <w:pBdr>
        <w:left w:val="single" w:sz="4" w:space="4" w:color="F3B223" w:themeColor="accent6"/>
        <w:right w:val="single" w:sz="4" w:space="4" w:color="F3B223" w:themeColor="accent6"/>
      </w:pBdr>
      <w:spacing w:before="120" w:after="120"/>
      <w:ind w:left="862" w:right="862"/>
      <w:jc w:val="left"/>
    </w:pPr>
    <w:rPr>
      <w:b/>
      <w:i/>
      <w:color w:val="auto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11A33"/>
    <w:pPr>
      <w:pBdr>
        <w:top w:val="single" w:sz="4" w:space="10" w:color="F3B223" w:themeColor="accent6"/>
        <w:bottom w:val="single" w:sz="4" w:space="10" w:color="F3B223" w:themeColor="accent6"/>
      </w:pBdr>
      <w:spacing w:before="360" w:after="360"/>
      <w:ind w:left="864" w:right="864"/>
      <w:jc w:val="center"/>
    </w:pPr>
    <w:rPr>
      <w:iCs/>
      <w:color w:val="171919" w:themeColor="background1" w:themeShade="1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11A33"/>
    <w:rPr>
      <w:rFonts w:ascii="Arial" w:hAnsi="Arial"/>
      <w:iCs/>
      <w:color w:val="171919" w:themeColor="background1" w:themeShade="1A"/>
    </w:rPr>
  </w:style>
  <w:style w:type="paragraph" w:customStyle="1" w:styleId="TableHeading">
    <w:name w:val="TableHeading"/>
    <w:qFormat/>
    <w:rsid w:val="00FD7BF7"/>
    <w:pPr>
      <w:spacing w:before="240" w:after="120" w:line="276" w:lineRule="auto"/>
    </w:pPr>
    <w:rPr>
      <w:rFonts w:ascii="Arial" w:eastAsiaTheme="majorEastAsia" w:hAnsi="Arial" w:cstheme="majorBidi"/>
      <w:b/>
      <w:bCs/>
      <w:color w:val="1E1544" w:themeColor="tex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11A33"/>
    <w:rPr>
      <w:rFonts w:ascii="Arial" w:eastAsiaTheme="majorEastAsia" w:hAnsi="Arial" w:cstheme="majorBidi"/>
      <w:color w:val="171919" w:themeColor="background1" w:themeShade="1A"/>
    </w:rPr>
  </w:style>
  <w:style w:type="character" w:styleId="Hyperlink">
    <w:name w:val="Hyperlink"/>
    <w:basedOn w:val="DefaultParagraphFont"/>
    <w:uiPriority w:val="99"/>
    <w:unhideWhenUsed/>
    <w:rsid w:val="007C7F58"/>
    <w:rPr>
      <w:color w:val="1E1545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C7F5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C7F58"/>
    <w:rPr>
      <w:color w:val="6D6D7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367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367C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367C6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67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67C6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hyperlink" Target="mailto:IntegratedCareCommi@health.gov.au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https://health.gov.au/our-work/integrated-care-and-commissioning-initiative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IntegratedCareCommi@health.gov.au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s://health.gov.au/our-work/integrated-care-and-commissioning-initiative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OLTSH\OneDrive%20-%20Department%20of%20Health\Documents\2%20Thin%20Markets\ICC\ICC%20fact%20sheet\ICC%20factsheet.dotx" TargetMode="External"/></Relationships>
</file>

<file path=word/theme/theme1.xml><?xml version="1.0" encoding="utf-8"?>
<a:theme xmlns:a="http://schemas.openxmlformats.org/drawingml/2006/main" name="Office Theme 2013 - 2022">
  <a:themeElements>
    <a:clrScheme name="AGEDCARE">
      <a:dk1>
        <a:srgbClr val="1E1544"/>
      </a:dk1>
      <a:lt1>
        <a:srgbClr val="F1F2F2"/>
      </a:lt1>
      <a:dk2>
        <a:srgbClr val="1E1545"/>
      </a:dk2>
      <a:lt2>
        <a:srgbClr val="F1F2F2"/>
      </a:lt2>
      <a:accent1>
        <a:srgbClr val="2AB1BB"/>
      </a:accent1>
      <a:accent2>
        <a:srgbClr val="78BE43"/>
      </a:accent2>
      <a:accent3>
        <a:srgbClr val="8C59A5"/>
      </a:accent3>
      <a:accent4>
        <a:srgbClr val="DA576C"/>
      </a:accent4>
      <a:accent5>
        <a:srgbClr val="F2692B"/>
      </a:accent5>
      <a:accent6>
        <a:srgbClr val="F3B223"/>
      </a:accent6>
      <a:hlink>
        <a:srgbClr val="1E1545"/>
      </a:hlink>
      <a:folHlink>
        <a:srgbClr val="6D6D7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462AF7893665842A01102235E717449" ma:contentTypeVersion="17" ma:contentTypeDescription="Create a new document." ma:contentTypeScope="" ma:versionID="78d9cf997d4a032080ed4e5a77c03130">
  <xsd:schema xmlns:xsd="http://www.w3.org/2001/XMLSchema" xmlns:xs="http://www.w3.org/2001/XMLSchema" xmlns:p="http://schemas.microsoft.com/office/2006/metadata/properties" xmlns:ns2="f942a808-b688-4696-9b9d-26a601ca2ce3" xmlns:ns3="0248287d-23c7-4a2a-a3e0-c0447c1b254b" targetNamespace="http://schemas.microsoft.com/office/2006/metadata/properties" ma:root="true" ma:fieldsID="b9dd1dfc4e700113e9ab12feee308aa6" ns2:_="" ns3:_="">
    <xsd:import namespace="f942a808-b688-4696-9b9d-26a601ca2ce3"/>
    <xsd:import namespace="0248287d-23c7-4a2a-a3e0-c0447c1b254b"/>
    <xsd:element name="properties">
      <xsd:complexType>
        <xsd:sequence>
          <xsd:element name="documentManagement">
            <xsd:complexType>
              <xsd:all>
                <xsd:element ref="ns2:AssignedTo" minOccurs="0"/>
                <xsd:element ref="ns2:Status" minOccurs="0"/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42a808-b688-4696-9b9d-26a601ca2ce3" elementFormDefault="qualified">
    <xsd:import namespace="http://schemas.microsoft.com/office/2006/documentManagement/types"/>
    <xsd:import namespace="http://schemas.microsoft.com/office/infopath/2007/PartnerControls"/>
    <xsd:element name="AssignedTo" ma:index="8" nillable="true" ma:displayName="Assigned To" ma:format="Dropdown" ma:list="UserInfo" ma:SharePointGroup="0" ma:internalName="Assigned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atus" ma:index="9" nillable="true" ma:displayName="Status" ma:format="Dropdown" ma:internalName="Status">
      <xsd:simpleType>
        <xsd:restriction base="dms:Choice">
          <xsd:enumeration value="Draft"/>
          <xsd:enumeration value="Review"/>
          <xsd:enumeration value="Approved"/>
          <xsd:enumeration value="Proof"/>
          <xsd:enumeration value="Final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48287d-23c7-4a2a-a3e0-c0447c1b254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8" nillable="true" ma:displayName="Taxonomy Catch All Column" ma:hidden="true" ma:list="{e80bcdcb-5d35-4cfa-b459-3cbb3cdeb293}" ma:internalName="TaxCatchAll" ma:showField="CatchAllData" ma:web="0248287d-23c7-4a2a-a3e0-c0447c1b25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248287d-23c7-4a2a-a3e0-c0447c1b254b" xsi:nil="true"/>
    <lcf76f155ced4ddcb4097134ff3c332f xmlns="f942a808-b688-4696-9b9d-26a601ca2ce3">
      <Terms xmlns="http://schemas.microsoft.com/office/infopath/2007/PartnerControls"/>
    </lcf76f155ced4ddcb4097134ff3c332f>
    <Status xmlns="f942a808-b688-4696-9b9d-26a601ca2ce3" xsi:nil="true"/>
    <AssignedTo xmlns="f942a808-b688-4696-9b9d-26a601ca2ce3">
      <UserInfo>
        <DisplayName/>
        <AccountId xsi:nil="true"/>
        <AccountType/>
      </UserInfo>
    </AssignedTo>
    <SharedWithUsers xmlns="0248287d-23c7-4a2a-a3e0-c0447c1b254b">
      <UserInfo>
        <DisplayName/>
        <AccountId xsi:nil="true"/>
        <AccountType/>
      </UserInfo>
    </SharedWithUsers>
    <MediaLengthInSeconds xmlns="f942a808-b688-4696-9b9d-26a601ca2ce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3567955-B411-41D7-B170-CB4D123D8A6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9A38A35-C2F0-4E5D-89F7-068DC4961F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42a808-b688-4696-9b9d-26a601ca2ce3"/>
    <ds:schemaRef ds:uri="0248287d-23c7-4a2a-a3e0-c0447c1b25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43C7D3C-FEF4-4BE4-AC84-F6E3432EE3FA}">
  <ds:schemaRefs>
    <ds:schemaRef ds:uri="http://purl.org/dc/elements/1.1/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f942a808-b688-4696-9b9d-26a601ca2ce3"/>
    <ds:schemaRef ds:uri="http://schemas.microsoft.com/office/2006/documentManagement/types"/>
    <ds:schemaRef ds:uri="0248287d-23c7-4a2a-a3e0-c0447c1b254b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E7A27801-8554-E843-8F95-A508B32130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ICC factsheet.dotx</Template>
  <TotalTime>0</TotalTime>
  <Pages>2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HOLT, Shirley</dc:creator>
  <cp:keywords>Aged Care, Aged Care Reforms</cp:keywords>
  <dc:description/>
  <cp:lastModifiedBy>CLIFFORD, Rebecca</cp:lastModifiedBy>
  <cp:revision>3</cp:revision>
  <cp:lastPrinted>2024-11-27T03:13:00Z</cp:lastPrinted>
  <dcterms:created xsi:type="dcterms:W3CDTF">2024-12-04T00:10:00Z</dcterms:created>
  <dcterms:modified xsi:type="dcterms:W3CDTF">2024-12-04T00:10:00Z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0x0101008462AF7893665842A01102235E717449</vt:lpwstr>
  </property>
  <property fmtid="{D5CDD505-2E9C-101B-9397-08002B2CF9AE}" pid="3" name="MediaServiceImageTags">
    <vt:lpwstr/>
  </property>
  <property fmtid="{D5CDD505-2E9C-101B-9397-08002B2CF9AE}" pid="4" name="Order">
    <vt:r8>796300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