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AF3E2" w14:textId="358E59B8" w:rsidR="006C655A" w:rsidRPr="00AC3A1A" w:rsidRDefault="003153DB" w:rsidP="005C745B">
      <w:pPr>
        <w:pStyle w:val="Heading1"/>
        <w:spacing w:before="0" w:line="259" w:lineRule="auto"/>
      </w:pPr>
      <w:r>
        <w:t>Higher Everyday Living Fee</w:t>
      </w:r>
    </w:p>
    <w:p w14:paraId="16E83CCF" w14:textId="1438337B" w:rsidR="009363E0" w:rsidRPr="002D0298" w:rsidRDefault="006C655A" w:rsidP="002D0298">
      <w:pPr>
        <w:pStyle w:val="Introduction"/>
      </w:pPr>
      <w:r w:rsidRPr="002D0298">
        <w:t xml:space="preserve">The Australian Government is </w:t>
      </w:r>
      <w:r w:rsidR="00E96EE5" w:rsidRPr="002D0298">
        <w:t>replacing the Extra Service Fee and Additional Service Fee with</w:t>
      </w:r>
      <w:r w:rsidR="003153DB" w:rsidRPr="002D0298">
        <w:t xml:space="preserve"> </w:t>
      </w:r>
      <w:r w:rsidR="00555BF7" w:rsidRPr="002D0298">
        <w:t>the</w:t>
      </w:r>
      <w:r w:rsidR="003153DB" w:rsidRPr="002D0298">
        <w:t xml:space="preserve"> Higher Everyday Living Fee </w:t>
      </w:r>
      <w:r w:rsidR="00B73B5A" w:rsidRPr="002D0298">
        <w:t>from 1 July 2025</w:t>
      </w:r>
      <w:r w:rsidR="00E017D9" w:rsidRPr="002D0298">
        <w:t>.</w:t>
      </w:r>
    </w:p>
    <w:p w14:paraId="248D516F" w14:textId="741448CF" w:rsidR="006D7BF5" w:rsidRPr="002D0298" w:rsidRDefault="00E017D9" w:rsidP="002D0298">
      <w:pPr>
        <w:pStyle w:val="Introduction"/>
      </w:pPr>
      <w:r w:rsidRPr="002D0298">
        <w:t>Th</w:t>
      </w:r>
      <w:r w:rsidR="00E52F34" w:rsidRPr="002D0298">
        <w:t>is</w:t>
      </w:r>
      <w:r w:rsidRPr="002D0298">
        <w:t xml:space="preserve"> optional fee </w:t>
      </w:r>
      <w:r w:rsidR="00E52F34" w:rsidRPr="002D0298">
        <w:t>has</w:t>
      </w:r>
      <w:r w:rsidR="00D008CC" w:rsidRPr="002D0298">
        <w:t xml:space="preserve"> </w:t>
      </w:r>
      <w:r w:rsidR="009506A8" w:rsidRPr="002D0298">
        <w:t>enhance</w:t>
      </w:r>
      <w:r w:rsidR="009363E0" w:rsidRPr="002D0298">
        <w:t>d</w:t>
      </w:r>
      <w:r w:rsidR="009506A8" w:rsidRPr="002D0298">
        <w:t xml:space="preserve"> consumer protections </w:t>
      </w:r>
      <w:r w:rsidR="002721A7" w:rsidRPr="002D0298">
        <w:t xml:space="preserve">for residents </w:t>
      </w:r>
      <w:r w:rsidR="006D7BF5" w:rsidRPr="002D0298">
        <w:t xml:space="preserve">who choose </w:t>
      </w:r>
      <w:r w:rsidR="008C7FD9" w:rsidRPr="002D0298">
        <w:t xml:space="preserve">to pay more </w:t>
      </w:r>
      <w:r w:rsidR="00E52F34" w:rsidRPr="002D0298">
        <w:t>f</w:t>
      </w:r>
      <w:r w:rsidR="008C7FD9" w:rsidRPr="002D0298">
        <w:t xml:space="preserve">or </w:t>
      </w:r>
      <w:r w:rsidR="009506A8" w:rsidRPr="002D0298">
        <w:t>higher</w:t>
      </w:r>
      <w:r w:rsidR="008C7FD9" w:rsidRPr="002D0298">
        <w:t xml:space="preserve"> quality</w:t>
      </w:r>
      <w:r w:rsidR="009506A8" w:rsidRPr="002D0298">
        <w:t xml:space="preserve"> everyday living services</w:t>
      </w:r>
      <w:r w:rsidR="00A41F66" w:rsidRPr="002D0298">
        <w:t>.</w:t>
      </w:r>
    </w:p>
    <w:p w14:paraId="3A999F73" w14:textId="3C5282B3" w:rsidR="006D7BF5" w:rsidRPr="002D0298" w:rsidRDefault="006D7BF5" w:rsidP="002D0298">
      <w:pPr>
        <w:pStyle w:val="Introduction"/>
      </w:pPr>
      <w:r w:rsidRPr="002D0298">
        <w:t>People who live in aged care homes will continue to have choice about what extras they pay for, with improved protections to ensure they cannot be asked to pay for things they don’t want or can't use</w:t>
      </w:r>
      <w:r w:rsidR="00BD39CA" w:rsidRPr="002D0298">
        <w:t>. P</w:t>
      </w:r>
      <w:r w:rsidRPr="002D0298">
        <w:t>roviders cannot discriminate based on a person’s ability to pay for extra services.</w:t>
      </w:r>
    </w:p>
    <w:p w14:paraId="34B7F678" w14:textId="63A89068" w:rsidR="001F4241" w:rsidRDefault="009363E0" w:rsidP="002D0298">
      <w:r>
        <w:t>Under t</w:t>
      </w:r>
      <w:r w:rsidR="003153DB">
        <w:t xml:space="preserve">he </w:t>
      </w:r>
      <w:r w:rsidR="00B7466C">
        <w:t>Higher Everyday Living Fee</w:t>
      </w:r>
      <w:r>
        <w:t>,</w:t>
      </w:r>
      <w:r w:rsidR="00B7466C">
        <w:t xml:space="preserve"> residents and providers </w:t>
      </w:r>
      <w:r>
        <w:t>will</w:t>
      </w:r>
      <w:r w:rsidR="006867B1">
        <w:t xml:space="preserve"> agree to </w:t>
      </w:r>
      <w:r w:rsidR="001F4241">
        <w:t xml:space="preserve">additional </w:t>
      </w:r>
      <w:r w:rsidR="00B7466C">
        <w:t>goods and services</w:t>
      </w:r>
      <w:r w:rsidR="001621C1">
        <w:t>.</w:t>
      </w:r>
    </w:p>
    <w:p w14:paraId="4F1DD679" w14:textId="10596F95" w:rsidR="00A81946" w:rsidRDefault="006867B1" w:rsidP="00F23ADD">
      <w:r>
        <w:t xml:space="preserve">The </w:t>
      </w:r>
      <w:r w:rsidR="001F4241">
        <w:t>Higher Everyday Living Fee</w:t>
      </w:r>
      <w:r>
        <w:t xml:space="preserve"> </w:t>
      </w:r>
      <w:r w:rsidR="001621C1">
        <w:t xml:space="preserve">gives </w:t>
      </w:r>
      <w:r>
        <w:t xml:space="preserve">clarity </w:t>
      </w:r>
      <w:r w:rsidR="001F4241">
        <w:t>on</w:t>
      </w:r>
      <w:r>
        <w:t xml:space="preserve"> what </w:t>
      </w:r>
      <w:r w:rsidR="001F4241">
        <w:t xml:space="preserve">goods </w:t>
      </w:r>
      <w:r>
        <w:t>and services can and cannot attract a higher fee.</w:t>
      </w:r>
      <w:r w:rsidR="000C477A">
        <w:t xml:space="preserve"> </w:t>
      </w:r>
    </w:p>
    <w:p w14:paraId="26D76E6C" w14:textId="6906A43B" w:rsidR="006867B1" w:rsidRDefault="00891CA5" w:rsidP="00F23ADD">
      <w:r>
        <w:t>T</w:t>
      </w:r>
      <w:r w:rsidR="008F6600">
        <w:t xml:space="preserve">he </w:t>
      </w:r>
      <w:r w:rsidR="00A80815">
        <w:t>Higher Everyday Living Fee</w:t>
      </w:r>
      <w:r w:rsidR="008F6600">
        <w:t xml:space="preserve"> </w:t>
      </w:r>
      <w:r w:rsidR="009A1320">
        <w:t>is</w:t>
      </w:r>
      <w:r w:rsidR="00A00815">
        <w:t xml:space="preserve"> simpler </w:t>
      </w:r>
      <w:r w:rsidR="002B3AE3">
        <w:t>for providers to administer</w:t>
      </w:r>
      <w:r w:rsidR="006D1964">
        <w:t xml:space="preserve">. It </w:t>
      </w:r>
      <w:r w:rsidR="008F6600">
        <w:t>will</w:t>
      </w:r>
      <w:r w:rsidR="008B2B1B">
        <w:t xml:space="preserve"> </w:t>
      </w:r>
      <w:r w:rsidR="006D1964">
        <w:t xml:space="preserve">also </w:t>
      </w:r>
      <w:r w:rsidR="008B2B1B">
        <w:t>requir</w:t>
      </w:r>
      <w:r w:rsidR="00F828A2">
        <w:t>e</w:t>
      </w:r>
      <w:r w:rsidR="006D4C93">
        <w:t xml:space="preserve"> </w:t>
      </w:r>
      <w:r w:rsidR="006D1964">
        <w:t xml:space="preserve">providers </w:t>
      </w:r>
      <w:r w:rsidR="008F6600">
        <w:t xml:space="preserve">to </w:t>
      </w:r>
      <w:r w:rsidR="002A6A1F">
        <w:t xml:space="preserve">be clearer about </w:t>
      </w:r>
      <w:r w:rsidR="003E2369">
        <w:t>what additional services wil</w:t>
      </w:r>
      <w:r w:rsidR="00D23D67">
        <w:t>l</w:t>
      </w:r>
      <w:r w:rsidR="002906CC">
        <w:t xml:space="preserve"> be</w:t>
      </w:r>
      <w:r w:rsidR="003E2369">
        <w:t xml:space="preserve"> include</w:t>
      </w:r>
      <w:r w:rsidR="002906CC">
        <w:t>d</w:t>
      </w:r>
      <w:r w:rsidR="003E2369">
        <w:t xml:space="preserve"> and how much each will c</w:t>
      </w:r>
      <w:r w:rsidR="00D23D67">
        <w:t xml:space="preserve">ost. </w:t>
      </w:r>
    </w:p>
    <w:p w14:paraId="35B421D6" w14:textId="77777777" w:rsidR="00E23020" w:rsidRPr="00072B6D" w:rsidRDefault="00E23020" w:rsidP="00E23020">
      <w:pPr>
        <w:keepNext/>
        <w:keepLines/>
        <w:spacing w:before="240"/>
        <w:outlineLvl w:val="1"/>
        <w:rPr>
          <w:rFonts w:eastAsiaTheme="majorEastAsia" w:cstheme="majorBidi"/>
          <w:b/>
          <w:color w:val="1E1544" w:themeColor="text1"/>
          <w:sz w:val="32"/>
          <w:szCs w:val="26"/>
        </w:rPr>
      </w:pPr>
      <w:r w:rsidRPr="00072B6D">
        <w:rPr>
          <w:rFonts w:eastAsiaTheme="majorEastAsia" w:cstheme="majorBidi"/>
          <w:b/>
          <w:color w:val="1E1544" w:themeColor="text1"/>
          <w:sz w:val="32"/>
          <w:szCs w:val="26"/>
        </w:rPr>
        <w:t>What is the Higher Everyday Living Fee?</w:t>
      </w:r>
    </w:p>
    <w:p w14:paraId="5A82EA9A" w14:textId="7E4A3C1C" w:rsidR="00E23020" w:rsidRPr="00E23020" w:rsidRDefault="00E23020" w:rsidP="00E23020">
      <w:pPr>
        <w:keepNext/>
        <w:keepLines/>
        <w:spacing w:before="240"/>
        <w:outlineLvl w:val="1"/>
      </w:pPr>
      <w:r w:rsidRPr="00E23020">
        <w:t xml:space="preserve">The Higher Everyday Living Fee is an optional fee charged for additional goods and services not otherwise required to be provided under the Aged Care Rules (the Rules) and in line with the Aged Care Quality Standards. This enables the resident to tailor additional goods and services to </w:t>
      </w:r>
      <w:r w:rsidR="007A597F">
        <w:t>suit the</w:t>
      </w:r>
      <w:r w:rsidR="00440A90">
        <w:t>m</w:t>
      </w:r>
      <w:r w:rsidRPr="00E23020">
        <w:t xml:space="preserve">. The goods and services must be of a quality significantly higher than what is required by the Rules. </w:t>
      </w:r>
    </w:p>
    <w:p w14:paraId="6B6F0A4E" w14:textId="07D6A169" w:rsidR="00E23020" w:rsidRPr="00E23020" w:rsidRDefault="00E23020" w:rsidP="00E23020">
      <w:pPr>
        <w:keepNext/>
        <w:keepLines/>
        <w:spacing w:before="240"/>
        <w:outlineLvl w:val="1"/>
      </w:pPr>
      <w:r w:rsidRPr="00E23020">
        <w:t>Under the Higher Everyday Living Fee, residents and providers agree on the additional goods and services to be provided, and the fees to be paid</w:t>
      </w:r>
      <w:r w:rsidR="000B217A">
        <w:t>.</w:t>
      </w:r>
    </w:p>
    <w:p w14:paraId="50952163" w14:textId="38DE3215" w:rsidR="00BF30FC" w:rsidRPr="00BF30FC" w:rsidRDefault="00BF30FC" w:rsidP="000E1ABF">
      <w:pPr>
        <w:keepNext/>
        <w:keepLines/>
        <w:spacing w:before="240"/>
        <w:outlineLvl w:val="1"/>
        <w:rPr>
          <w:rFonts w:eastAsiaTheme="majorEastAsia" w:cstheme="majorBidi"/>
          <w:b/>
          <w:color w:val="1E1544" w:themeColor="text1"/>
          <w:sz w:val="32"/>
          <w:szCs w:val="26"/>
        </w:rPr>
      </w:pPr>
      <w:r w:rsidRPr="00BF30FC">
        <w:rPr>
          <w:rFonts w:eastAsiaTheme="majorEastAsia" w:cstheme="majorBidi"/>
          <w:b/>
          <w:color w:val="1E1544" w:themeColor="text1"/>
          <w:sz w:val="32"/>
          <w:szCs w:val="26"/>
        </w:rPr>
        <w:t>Consumer protections</w:t>
      </w:r>
    </w:p>
    <w:p w14:paraId="40521D42" w14:textId="5E0E2ECF" w:rsidR="006C655A" w:rsidRDefault="00D85DA4" w:rsidP="00F23ADD">
      <w:r>
        <w:t>The Higher Everyday Living Fee provides</w:t>
      </w:r>
      <w:r w:rsidR="0053705A">
        <w:t xml:space="preserve"> important </w:t>
      </w:r>
      <w:r w:rsidR="00B26F17">
        <w:t xml:space="preserve">new </w:t>
      </w:r>
      <w:r w:rsidR="0053705A">
        <w:t>consumer protections</w:t>
      </w:r>
      <w:r>
        <w:t xml:space="preserve">: </w:t>
      </w:r>
      <w:r w:rsidR="0053705A">
        <w:t xml:space="preserve"> </w:t>
      </w:r>
    </w:p>
    <w:p w14:paraId="1FE87C05" w14:textId="1CB4F00F" w:rsidR="00B219EE" w:rsidRDefault="00DC4B8E" w:rsidP="00B219EE">
      <w:pPr>
        <w:pStyle w:val="ListParagraph"/>
        <w:numPr>
          <w:ilvl w:val="0"/>
          <w:numId w:val="34"/>
        </w:numPr>
      </w:pPr>
      <w:r>
        <w:t>p</w:t>
      </w:r>
      <w:r w:rsidR="00B219EE">
        <w:t xml:space="preserve">roviders cannot force a resident to agree to a Higher Everyday Living Fee before they enter aged care, </w:t>
      </w:r>
      <w:proofErr w:type="gramStart"/>
      <w:r w:rsidR="00B219EE">
        <w:t>in order to</w:t>
      </w:r>
      <w:proofErr w:type="gramEnd"/>
      <w:r w:rsidR="00B219EE">
        <w:t xml:space="preserve"> secure a place</w:t>
      </w:r>
    </w:p>
    <w:p w14:paraId="3A614021" w14:textId="5AAA6327" w:rsidR="00D85DA4" w:rsidRDefault="00DC4B8E" w:rsidP="00D95A47">
      <w:pPr>
        <w:pStyle w:val="ListParagraph"/>
        <w:numPr>
          <w:ilvl w:val="0"/>
          <w:numId w:val="34"/>
        </w:numPr>
      </w:pPr>
      <w:r>
        <w:lastRenderedPageBreak/>
        <w:t>p</w:t>
      </w:r>
      <w:r w:rsidR="00367736">
        <w:t>roviders must inform r</w:t>
      </w:r>
      <w:r w:rsidR="00D95A47">
        <w:t xml:space="preserve">esidents </w:t>
      </w:r>
      <w:r w:rsidR="007B4EC1">
        <w:t>of all possible fees before entering care</w:t>
      </w:r>
      <w:r w:rsidR="006867B1">
        <w:t>, including the options that may be available with a</w:t>
      </w:r>
      <w:r w:rsidR="00E3310D">
        <w:t xml:space="preserve"> Higher Everyday Living Fee</w:t>
      </w:r>
    </w:p>
    <w:p w14:paraId="7AC261C7" w14:textId="55AAA63C" w:rsidR="003D737A" w:rsidRDefault="00DC4B8E" w:rsidP="003D737A">
      <w:pPr>
        <w:pStyle w:val="ListParagraph"/>
        <w:numPr>
          <w:ilvl w:val="0"/>
          <w:numId w:val="34"/>
        </w:numPr>
      </w:pPr>
      <w:r>
        <w:t>a</w:t>
      </w:r>
      <w:r w:rsidR="003D737A">
        <w:t xml:space="preserve"> resident cannot be asked to pay for a service that they cannot use (for example, a person with difficulty swallowing cannot </w:t>
      </w:r>
      <w:r w:rsidR="006D7BF5">
        <w:t xml:space="preserve">be required to </w:t>
      </w:r>
      <w:r w:rsidR="003D737A">
        <w:t>agree to pay for a cooked breakfast). This includes if the service is part of a bundle with other items the person can use</w:t>
      </w:r>
    </w:p>
    <w:p w14:paraId="09248DF3" w14:textId="16A8F6AE" w:rsidR="00F43CBC" w:rsidRDefault="00DC4B8E" w:rsidP="00D95A47">
      <w:pPr>
        <w:pStyle w:val="ListParagraph"/>
        <w:numPr>
          <w:ilvl w:val="0"/>
          <w:numId w:val="34"/>
        </w:numPr>
      </w:pPr>
      <w:r>
        <w:t>a</w:t>
      </w:r>
      <w:r w:rsidR="00F43CBC">
        <w:t>fter agreeing to a Higher Everyday Living Fee, residents will have 28</w:t>
      </w:r>
      <w:r w:rsidR="006867B1">
        <w:t xml:space="preserve"> </w:t>
      </w:r>
      <w:r w:rsidR="00F43CBC">
        <w:t>day</w:t>
      </w:r>
      <w:r w:rsidR="00D25571">
        <w:t xml:space="preserve">s to change </w:t>
      </w:r>
      <w:r w:rsidR="00F43CBC">
        <w:t>their mind</w:t>
      </w:r>
      <w:r w:rsidR="0043646D">
        <w:t>.</w:t>
      </w:r>
      <w:r w:rsidR="007D3254">
        <w:t xml:space="preserve"> After this time</w:t>
      </w:r>
      <w:r>
        <w:t>,</w:t>
      </w:r>
      <w:r w:rsidR="007D3254">
        <w:t xml:space="preserve"> they can </w:t>
      </w:r>
      <w:r w:rsidR="00D85DA4">
        <w:t xml:space="preserve">still </w:t>
      </w:r>
      <w:r w:rsidR="007D3254">
        <w:t>cancel or renegotiate the agr</w:t>
      </w:r>
      <w:r w:rsidR="00190568">
        <w:t>eement</w:t>
      </w:r>
      <w:r w:rsidR="0043646D">
        <w:t xml:space="preserve"> </w:t>
      </w:r>
      <w:r w:rsidR="00F43CBC">
        <w:t>by giving the provider 28 days</w:t>
      </w:r>
      <w:r w:rsidR="004A400C">
        <w:t>’</w:t>
      </w:r>
      <w:r w:rsidR="00F43CBC">
        <w:t xml:space="preserve"> notice</w:t>
      </w:r>
    </w:p>
    <w:p w14:paraId="743844D8" w14:textId="49EA6B7D" w:rsidR="00CB4F91" w:rsidRDefault="00DC4B8E" w:rsidP="000E2633">
      <w:pPr>
        <w:pStyle w:val="ListParagraph"/>
        <w:numPr>
          <w:ilvl w:val="0"/>
          <w:numId w:val="34"/>
        </w:numPr>
      </w:pPr>
      <w:r>
        <w:t>t</w:t>
      </w:r>
      <w:r w:rsidR="00C939C5">
        <w:t xml:space="preserve">he provider must </w:t>
      </w:r>
      <w:r w:rsidR="005B40CF">
        <w:t>review</w:t>
      </w:r>
      <w:r w:rsidR="00C939C5">
        <w:t xml:space="preserve"> each resident’s Higher Everyday Living Fee agreement</w:t>
      </w:r>
      <w:r w:rsidR="005B40CF">
        <w:t xml:space="preserve"> at least once a year, to ensure that the resident </w:t>
      </w:r>
      <w:r w:rsidR="00720E54">
        <w:t xml:space="preserve">still </w:t>
      </w:r>
      <w:r w:rsidR="00B543EC">
        <w:t>wants the services and is able to make use of them</w:t>
      </w:r>
    </w:p>
    <w:p w14:paraId="2F269436" w14:textId="68C30573" w:rsidR="004E5F64" w:rsidRDefault="00DC4B8E" w:rsidP="000E2633">
      <w:pPr>
        <w:pStyle w:val="ListParagraph"/>
        <w:numPr>
          <w:ilvl w:val="0"/>
          <w:numId w:val="34"/>
        </w:numPr>
      </w:pPr>
      <w:r>
        <w:t>i</w:t>
      </w:r>
      <w:r w:rsidR="004E5F64">
        <w:t>f a resident or their family is concerned about a Higher Everyday Living Fee being charged, they can contact the Aged Care Quality and Safety Commission.</w:t>
      </w:r>
    </w:p>
    <w:p w14:paraId="438F5666" w14:textId="37CDC41C" w:rsidR="0053705A" w:rsidRDefault="00345879" w:rsidP="00F23ADD">
      <w:r>
        <w:t xml:space="preserve">Providers </w:t>
      </w:r>
      <w:r w:rsidR="00720E54">
        <w:t xml:space="preserve">can </w:t>
      </w:r>
      <w:r>
        <w:t>advertise their higher everyday living items</w:t>
      </w:r>
      <w:r w:rsidR="00984648">
        <w:t xml:space="preserve"> and price lists</w:t>
      </w:r>
      <w:r w:rsidR="003F4D9B">
        <w:t xml:space="preserve">, including </w:t>
      </w:r>
      <w:r w:rsidR="005474DF">
        <w:t>on My Aged Care. However, the</w:t>
      </w:r>
      <w:r w:rsidR="00984648">
        <w:t xml:space="preserve">se items </w:t>
      </w:r>
      <w:r w:rsidR="005474DF">
        <w:t>cannot be advertised</w:t>
      </w:r>
      <w:r w:rsidR="004B5B9E">
        <w:t xml:space="preserve"> </w:t>
      </w:r>
      <w:r w:rsidR="00975603">
        <w:t xml:space="preserve">as </w:t>
      </w:r>
      <w:r w:rsidR="00916BA1">
        <w:t>part of</w:t>
      </w:r>
      <w:r w:rsidR="00B47F1B">
        <w:t xml:space="preserve"> a</w:t>
      </w:r>
      <w:r w:rsidR="005474DF">
        <w:t xml:space="preserve"> standard residential care service agreement. </w:t>
      </w:r>
    </w:p>
    <w:p w14:paraId="6C35B548" w14:textId="2F6C8765" w:rsidR="006E1826" w:rsidRDefault="00A54589" w:rsidP="00F23ADD">
      <w:r>
        <w:t xml:space="preserve">Providers </w:t>
      </w:r>
      <w:r w:rsidRPr="00B43005">
        <w:t xml:space="preserve">must be able to demonstrate that the services offered as part of the Higher Everyday Living Fee are not </w:t>
      </w:r>
      <w:proofErr w:type="gramStart"/>
      <w:r w:rsidRPr="00B43005">
        <w:t>those</w:t>
      </w:r>
      <w:proofErr w:type="gramEnd"/>
      <w:r w:rsidRPr="00B43005">
        <w:t xml:space="preserve"> </w:t>
      </w:r>
      <w:r w:rsidR="0076147F">
        <w:t xml:space="preserve">they </w:t>
      </w:r>
      <w:r>
        <w:t xml:space="preserve">are </w:t>
      </w:r>
      <w:r w:rsidRPr="00B43005">
        <w:t>already obligated to provide under the</w:t>
      </w:r>
      <w:r w:rsidR="00D92AB5">
        <w:t xml:space="preserve"> Aged Care Rules and specified in the</w:t>
      </w:r>
      <w:r w:rsidRPr="00B43005">
        <w:t xml:space="preserve"> </w:t>
      </w:r>
      <w:r w:rsidR="00D92AB5">
        <w:t>Schedule of Specified Care and Services</w:t>
      </w:r>
      <w:r>
        <w:t xml:space="preserve">. </w:t>
      </w:r>
    </w:p>
    <w:p w14:paraId="3CA2137C" w14:textId="623D9B52" w:rsidR="00365242" w:rsidRDefault="006E1826" w:rsidP="00F23ADD">
      <w:pPr>
        <w:rPr>
          <w:bCs/>
        </w:rPr>
      </w:pPr>
      <w:r>
        <w:t>The</w:t>
      </w:r>
      <w:r w:rsidR="00A54589">
        <w:rPr>
          <w:bCs/>
        </w:rPr>
        <w:t xml:space="preserve"> provider does not need to seek approval for fees for these </w:t>
      </w:r>
      <w:r w:rsidR="002E3831">
        <w:rPr>
          <w:bCs/>
        </w:rPr>
        <w:t xml:space="preserve">additional </w:t>
      </w:r>
      <w:r w:rsidR="00381CD0">
        <w:rPr>
          <w:bCs/>
        </w:rPr>
        <w:t>good</w:t>
      </w:r>
      <w:r w:rsidR="007C2371">
        <w:rPr>
          <w:bCs/>
        </w:rPr>
        <w:t>s</w:t>
      </w:r>
      <w:r w:rsidR="00381CD0">
        <w:rPr>
          <w:bCs/>
        </w:rPr>
        <w:t xml:space="preserve"> and </w:t>
      </w:r>
      <w:r w:rsidR="00A54589">
        <w:rPr>
          <w:bCs/>
        </w:rPr>
        <w:t>services</w:t>
      </w:r>
      <w:r w:rsidR="00381CD0">
        <w:rPr>
          <w:bCs/>
        </w:rPr>
        <w:t xml:space="preserve">. There </w:t>
      </w:r>
      <w:r w:rsidR="00365242">
        <w:rPr>
          <w:bCs/>
        </w:rPr>
        <w:t>are no caps on the fee</w:t>
      </w:r>
      <w:r w:rsidR="00376731">
        <w:rPr>
          <w:bCs/>
        </w:rPr>
        <w:t>s</w:t>
      </w:r>
      <w:r w:rsidR="00365242">
        <w:rPr>
          <w:bCs/>
        </w:rPr>
        <w:t xml:space="preserve"> that can be charged for </w:t>
      </w:r>
      <w:r w:rsidR="00376731">
        <w:rPr>
          <w:bCs/>
        </w:rPr>
        <w:t>additional goods and services</w:t>
      </w:r>
      <w:r w:rsidR="004A400C">
        <w:rPr>
          <w:bCs/>
        </w:rPr>
        <w:t xml:space="preserve">, or the range </w:t>
      </w:r>
      <w:r w:rsidR="00D776DE">
        <w:rPr>
          <w:bCs/>
        </w:rPr>
        <w:t>of</w:t>
      </w:r>
      <w:r w:rsidR="004A400C">
        <w:rPr>
          <w:bCs/>
        </w:rPr>
        <w:t xml:space="preserve"> items that c</w:t>
      </w:r>
      <w:r w:rsidR="00D776DE">
        <w:rPr>
          <w:bCs/>
        </w:rPr>
        <w:t>an be offered</w:t>
      </w:r>
      <w:r w:rsidR="00381CD0">
        <w:rPr>
          <w:bCs/>
        </w:rPr>
        <w:t xml:space="preserve">. </w:t>
      </w:r>
      <w:r w:rsidR="00365242">
        <w:rPr>
          <w:bCs/>
        </w:rPr>
        <w:t xml:space="preserve"> </w:t>
      </w:r>
    </w:p>
    <w:p w14:paraId="2F9D9C6D" w14:textId="72C15A11" w:rsidR="00A54589" w:rsidRDefault="00365242" w:rsidP="00F23ADD">
      <w:r>
        <w:rPr>
          <w:bCs/>
        </w:rPr>
        <w:t xml:space="preserve">Providers </w:t>
      </w:r>
      <w:r w:rsidR="00A54589">
        <w:rPr>
          <w:bCs/>
        </w:rPr>
        <w:t>cannot charge an</w:t>
      </w:r>
      <w:r w:rsidR="006D7BF5">
        <w:rPr>
          <w:bCs/>
        </w:rPr>
        <w:t xml:space="preserve"> extra</w:t>
      </w:r>
      <w:r w:rsidR="00A54589">
        <w:rPr>
          <w:bCs/>
        </w:rPr>
        <w:t xml:space="preserve"> administration fee </w:t>
      </w:r>
      <w:r w:rsidR="000352D8">
        <w:rPr>
          <w:bCs/>
        </w:rPr>
        <w:t>on top of the</w:t>
      </w:r>
      <w:r w:rsidR="00135801">
        <w:rPr>
          <w:bCs/>
        </w:rPr>
        <w:t xml:space="preserve"> H</w:t>
      </w:r>
      <w:r>
        <w:rPr>
          <w:bCs/>
        </w:rPr>
        <w:t xml:space="preserve">igher </w:t>
      </w:r>
      <w:r w:rsidR="00135801">
        <w:rPr>
          <w:bCs/>
        </w:rPr>
        <w:t>E</w:t>
      </w:r>
      <w:r>
        <w:rPr>
          <w:bCs/>
        </w:rPr>
        <w:t xml:space="preserve">veryday </w:t>
      </w:r>
      <w:r w:rsidR="00135801">
        <w:rPr>
          <w:bCs/>
        </w:rPr>
        <w:t>L</w:t>
      </w:r>
      <w:r>
        <w:rPr>
          <w:bCs/>
        </w:rPr>
        <w:t xml:space="preserve">iving </w:t>
      </w:r>
      <w:r w:rsidR="00135801">
        <w:rPr>
          <w:bCs/>
        </w:rPr>
        <w:t>Fee</w:t>
      </w:r>
      <w:r w:rsidR="00A54589">
        <w:rPr>
          <w:bCs/>
        </w:rPr>
        <w:t>.</w:t>
      </w:r>
      <w:r>
        <w:rPr>
          <w:bCs/>
        </w:rPr>
        <w:t xml:space="preserve"> All costs must be included in the </w:t>
      </w:r>
      <w:r w:rsidR="00D2157E">
        <w:rPr>
          <w:bCs/>
        </w:rPr>
        <w:t>fee</w:t>
      </w:r>
      <w:r>
        <w:rPr>
          <w:bCs/>
        </w:rPr>
        <w:t xml:space="preserve">. </w:t>
      </w:r>
      <w:r w:rsidR="00A54589">
        <w:rPr>
          <w:bCs/>
        </w:rPr>
        <w:t xml:space="preserve"> </w:t>
      </w:r>
    </w:p>
    <w:p w14:paraId="217A03A8" w14:textId="00A711A3" w:rsidR="007F384D" w:rsidRDefault="0070497F" w:rsidP="00F23ADD">
      <w:r>
        <w:t>T</w:t>
      </w:r>
      <w:r w:rsidR="006C1B5C">
        <w:t xml:space="preserve">he Higher Everyday Living Fee </w:t>
      </w:r>
      <w:r w:rsidR="006D7BF5">
        <w:t xml:space="preserve">cannot be required to be paid for </w:t>
      </w:r>
      <w:r w:rsidR="006C1B5C">
        <w:t xml:space="preserve">a </w:t>
      </w:r>
      <w:r w:rsidR="006D7BF5">
        <w:t xml:space="preserve">resident to access a </w:t>
      </w:r>
      <w:r w:rsidR="006C1B5C">
        <w:t>particular room in the</w:t>
      </w:r>
      <w:r>
        <w:t xml:space="preserve"> aged care home</w:t>
      </w:r>
      <w:r w:rsidR="006C1B5C">
        <w:t xml:space="preserve">. </w:t>
      </w:r>
      <w:r w:rsidR="00F410E8">
        <w:t>A resident</w:t>
      </w:r>
      <w:r w:rsidR="00621BEB">
        <w:t xml:space="preserve"> may</w:t>
      </w:r>
      <w:r w:rsidR="00E54B5E">
        <w:t xml:space="preserve"> agree to </w:t>
      </w:r>
      <w:r w:rsidR="00702892">
        <w:t xml:space="preserve">pay </w:t>
      </w:r>
      <w:r>
        <w:t>a</w:t>
      </w:r>
      <w:r w:rsidR="00702892">
        <w:t xml:space="preserve"> </w:t>
      </w:r>
      <w:r>
        <w:t>H</w:t>
      </w:r>
      <w:r w:rsidR="00702892">
        <w:t xml:space="preserve">igher </w:t>
      </w:r>
      <w:r>
        <w:t>E</w:t>
      </w:r>
      <w:r w:rsidR="00702892">
        <w:t xml:space="preserve">veryday </w:t>
      </w:r>
      <w:r>
        <w:t>L</w:t>
      </w:r>
      <w:r w:rsidR="00702892">
        <w:t xml:space="preserve">iving </w:t>
      </w:r>
      <w:r>
        <w:t xml:space="preserve">Fee </w:t>
      </w:r>
      <w:r w:rsidR="001361A9">
        <w:t>regardless of</w:t>
      </w:r>
      <w:r w:rsidR="00702892">
        <w:t xml:space="preserve"> the room they are in. </w:t>
      </w:r>
    </w:p>
    <w:p w14:paraId="0DBCF646" w14:textId="136AB422" w:rsidR="006C1B5C" w:rsidRDefault="00CA5725" w:rsidP="00F23ADD">
      <w:r>
        <w:t>C</w:t>
      </w:r>
      <w:r w:rsidR="00702892">
        <w:t xml:space="preserve">urrent protections </w:t>
      </w:r>
      <w:r w:rsidR="006867B1">
        <w:t xml:space="preserve">that restrict when a </w:t>
      </w:r>
      <w:r w:rsidR="00135801">
        <w:t xml:space="preserve">resident </w:t>
      </w:r>
      <w:r w:rsidR="006867B1">
        <w:t>may be asked to move rooms</w:t>
      </w:r>
      <w:r w:rsidR="00702892">
        <w:t xml:space="preserve"> remain in place</w:t>
      </w:r>
      <w:r w:rsidR="006B1D15">
        <w:t xml:space="preserve">. </w:t>
      </w:r>
      <w:r w:rsidR="00702892">
        <w:t xml:space="preserve"> </w:t>
      </w:r>
    </w:p>
    <w:p w14:paraId="6FC432E0" w14:textId="7F8D325F" w:rsidR="00FC4BD9" w:rsidRPr="00F16F7D" w:rsidRDefault="00606A02" w:rsidP="000E2633">
      <w:pPr>
        <w:pStyle w:val="Heading2"/>
      </w:pPr>
      <w:r>
        <w:t>Replacing the</w:t>
      </w:r>
      <w:r w:rsidR="00F16F7D">
        <w:t xml:space="preserve"> </w:t>
      </w:r>
      <w:r w:rsidR="00587B6E">
        <w:t xml:space="preserve">Extra Service Fee and </w:t>
      </w:r>
      <w:r w:rsidR="009917F6" w:rsidRPr="00F16F7D">
        <w:t>Additional Service Fee</w:t>
      </w:r>
    </w:p>
    <w:p w14:paraId="41809A6C" w14:textId="3084AE9C" w:rsidR="00EF1B9C" w:rsidRDefault="00EF1B9C" w:rsidP="00523A33">
      <w:pPr>
        <w:spacing w:line="288" w:lineRule="auto"/>
      </w:pPr>
      <w:r>
        <w:t xml:space="preserve">The </w:t>
      </w:r>
      <w:r w:rsidR="00587B6E">
        <w:t xml:space="preserve">Extra Service Fee </w:t>
      </w:r>
      <w:r w:rsidR="002F479D">
        <w:t xml:space="preserve">and </w:t>
      </w:r>
      <w:r>
        <w:t>Additional Service Fee</w:t>
      </w:r>
      <w:r w:rsidR="002F479D">
        <w:t xml:space="preserve"> </w:t>
      </w:r>
      <w:r w:rsidR="00606A02">
        <w:t>will be</w:t>
      </w:r>
      <w:r>
        <w:t xml:space="preserve"> phased out</w:t>
      </w:r>
      <w:r w:rsidR="002F479D">
        <w:t>. N</w:t>
      </w:r>
      <w:r>
        <w:t xml:space="preserve">o new agreements for an </w:t>
      </w:r>
      <w:r w:rsidR="00ED4598">
        <w:t xml:space="preserve">Extra Service Fee </w:t>
      </w:r>
      <w:r w:rsidR="004F2D60">
        <w:t xml:space="preserve">or </w:t>
      </w:r>
      <w:r>
        <w:t>Additional Service Fee</w:t>
      </w:r>
      <w:r w:rsidR="00F66190">
        <w:t xml:space="preserve"> can be made after 30 June 2025.</w:t>
      </w:r>
    </w:p>
    <w:p w14:paraId="01866EFF" w14:textId="36B34153" w:rsidR="00606A02" w:rsidRDefault="009F27E4" w:rsidP="00523A33">
      <w:pPr>
        <w:spacing w:line="288" w:lineRule="auto"/>
      </w:pPr>
      <w:r>
        <w:t>Providers</w:t>
      </w:r>
      <w:r w:rsidR="00B160BC">
        <w:t xml:space="preserve"> will have</w:t>
      </w:r>
      <w:r w:rsidR="004239B9">
        <w:t xml:space="preserve"> </w:t>
      </w:r>
      <w:r w:rsidR="00C222C4">
        <w:t xml:space="preserve">until 30 June 2026 </w:t>
      </w:r>
      <w:r w:rsidR="00B160BC">
        <w:t xml:space="preserve">to transition residents </w:t>
      </w:r>
      <w:r w:rsidR="00AF2762">
        <w:t xml:space="preserve">from </w:t>
      </w:r>
      <w:r w:rsidR="00F16F7D">
        <w:t xml:space="preserve">the </w:t>
      </w:r>
      <w:r w:rsidR="005B34EF">
        <w:t xml:space="preserve">Extra Service Fee </w:t>
      </w:r>
      <w:r w:rsidR="00921315">
        <w:t xml:space="preserve">or </w:t>
      </w:r>
      <w:r w:rsidR="00F16F7D">
        <w:t xml:space="preserve">the </w:t>
      </w:r>
      <w:r w:rsidR="005B34EF">
        <w:t xml:space="preserve">Additional Service Fee </w:t>
      </w:r>
      <w:r w:rsidR="00B160BC">
        <w:t xml:space="preserve">to the </w:t>
      </w:r>
      <w:r w:rsidR="005B34EF">
        <w:t>Higher Everyday Living F</w:t>
      </w:r>
      <w:r w:rsidR="005302A2">
        <w:t>ee.</w:t>
      </w:r>
      <w:r>
        <w:t xml:space="preserve"> It is the responsibility of the provider to ensure this happens.</w:t>
      </w:r>
      <w:r w:rsidR="00181F79">
        <w:t xml:space="preserve"> </w:t>
      </w:r>
    </w:p>
    <w:p w14:paraId="38A277E7" w14:textId="76397377" w:rsidR="006D7BF5" w:rsidRDefault="006D7BF5" w:rsidP="00523A33">
      <w:pPr>
        <w:spacing w:line="288" w:lineRule="auto"/>
      </w:pPr>
      <w:r>
        <w:t xml:space="preserve">If someone is already paying the Extra Service Fee or Additional Service Fee, the provider will need to enter into a new agreement with that resident for the Higher Everyday Living Fee. If a resident no longer wants to access these services and declines the fee, they cannot be required to pay it. </w:t>
      </w:r>
    </w:p>
    <w:p w14:paraId="0DB683D9" w14:textId="49F43502" w:rsidR="00AF2762" w:rsidRDefault="00606A02" w:rsidP="00523A33">
      <w:pPr>
        <w:spacing w:line="288" w:lineRule="auto"/>
      </w:pPr>
      <w:r>
        <w:lastRenderedPageBreak/>
        <w:t>As part of the transition, the provider must review t</w:t>
      </w:r>
      <w:r w:rsidR="006F7DED">
        <w:t xml:space="preserve">he </w:t>
      </w:r>
      <w:r w:rsidR="00486713">
        <w:t xml:space="preserve">goods and </w:t>
      </w:r>
      <w:r w:rsidR="006F7DED">
        <w:t>services a resident is receiving</w:t>
      </w:r>
      <w:r>
        <w:t>.</w:t>
      </w:r>
      <w:r w:rsidR="00620603">
        <w:t xml:space="preserve"> Providers must check that </w:t>
      </w:r>
      <w:r w:rsidR="006F7DED">
        <w:t xml:space="preserve">the resident </w:t>
      </w:r>
      <w:r w:rsidR="00E04687">
        <w:t xml:space="preserve">still wants </w:t>
      </w:r>
      <w:r w:rsidR="00486713">
        <w:t>the goods and services and can make use of them.</w:t>
      </w:r>
    </w:p>
    <w:p w14:paraId="623E4F3D" w14:textId="0B509090" w:rsidR="005B34EF" w:rsidRDefault="00F66190" w:rsidP="00523A33">
      <w:pPr>
        <w:spacing w:line="288" w:lineRule="auto"/>
      </w:pPr>
      <w:r>
        <w:t>C</w:t>
      </w:r>
      <w:r w:rsidR="00181F79">
        <w:t xml:space="preserve">onditions for </w:t>
      </w:r>
      <w:r>
        <w:t xml:space="preserve">existing </w:t>
      </w:r>
      <w:r w:rsidR="00181F79">
        <w:t>agreement</w:t>
      </w:r>
      <w:r w:rsidR="0074383C">
        <w:t>s</w:t>
      </w:r>
      <w:r w:rsidR="00181F79">
        <w:t xml:space="preserve"> remain active</w:t>
      </w:r>
      <w:r>
        <w:t xml:space="preserve"> until a Higher Everyday Living Fee has been agreed</w:t>
      </w:r>
      <w:r w:rsidR="00AF2762">
        <w:t>. T</w:t>
      </w:r>
      <w:r w:rsidR="00181F79">
        <w:t>he</w:t>
      </w:r>
      <w:r w:rsidR="006F7DED">
        <w:t xml:space="preserve"> terms and conditions of an</w:t>
      </w:r>
      <w:r w:rsidR="00374146">
        <w:t xml:space="preserve">y Extra Service </w:t>
      </w:r>
      <w:r w:rsidR="00606A02">
        <w:t>F</w:t>
      </w:r>
      <w:r w:rsidR="00374146">
        <w:t xml:space="preserve">ee or Additional Service </w:t>
      </w:r>
      <w:r w:rsidR="00606A02">
        <w:t>F</w:t>
      </w:r>
      <w:r w:rsidR="00181F79">
        <w:t xml:space="preserve">ee cannot </w:t>
      </w:r>
      <w:r w:rsidR="00700047">
        <w:t>be changed</w:t>
      </w:r>
      <w:r w:rsidR="00606A02">
        <w:t>,</w:t>
      </w:r>
      <w:r w:rsidR="00700047">
        <w:t xml:space="preserve"> or the fees increased</w:t>
      </w:r>
      <w:r w:rsidR="00606A02">
        <w:t>,</w:t>
      </w:r>
      <w:r w:rsidR="00852E46">
        <w:t xml:space="preserve"> after 30 June 2025.</w:t>
      </w:r>
      <w:r w:rsidR="00181F79">
        <w:t xml:space="preserve"> </w:t>
      </w:r>
    </w:p>
    <w:p w14:paraId="37A81501" w14:textId="2CC6995D" w:rsidR="00522C93" w:rsidRDefault="00181F79" w:rsidP="00522C93">
      <w:pPr>
        <w:spacing w:line="288" w:lineRule="auto"/>
      </w:pPr>
      <w:r>
        <w:t xml:space="preserve">If changes </w:t>
      </w:r>
      <w:r w:rsidR="00F66190">
        <w:t xml:space="preserve">to an existing agreement </w:t>
      </w:r>
      <w:r>
        <w:t xml:space="preserve">are </w:t>
      </w:r>
      <w:r w:rsidR="00F16F7D">
        <w:t>needed</w:t>
      </w:r>
      <w:r w:rsidR="00852E46">
        <w:t xml:space="preserve"> after this time</w:t>
      </w:r>
      <w:r w:rsidR="006F7DED">
        <w:t>,</w:t>
      </w:r>
      <w:r>
        <w:t xml:space="preserve"> </w:t>
      </w:r>
      <w:r w:rsidR="00F16F7D">
        <w:t>they</w:t>
      </w:r>
      <w:r>
        <w:t xml:space="preserve"> must be as part of the </w:t>
      </w:r>
      <w:r w:rsidR="00522C93">
        <w:t>resident’s transition to a Higher Everyday Living Fee agreement.</w:t>
      </w:r>
    </w:p>
    <w:p w14:paraId="02A812FC" w14:textId="36804EA1" w:rsidR="00522C93" w:rsidRPr="00522C93" w:rsidRDefault="00522C93" w:rsidP="002D0298">
      <w:pPr>
        <w:spacing w:line="288" w:lineRule="auto"/>
      </w:pPr>
      <w:r>
        <w:t xml:space="preserve">If a resident paying an Extra Service Fee or Additional Service Fee has not signed a Higher Everyday Living Fee agreement </w:t>
      </w:r>
      <w:proofErr w:type="gramStart"/>
      <w:r>
        <w:t>at</w:t>
      </w:r>
      <w:proofErr w:type="gramEnd"/>
      <w:r>
        <w:t xml:space="preserve"> 30 June 2026, their agreement will be cancelled from 1 July 2026. </w:t>
      </w:r>
      <w:r w:rsidR="005C03D2" w:rsidRPr="00677BC9">
        <w:rPr>
          <w:noProof/>
        </w:rPr>
        <mc:AlternateContent>
          <mc:Choice Requires="wpg">
            <w:drawing>
              <wp:anchor distT="0" distB="0" distL="114300" distR="114300" simplePos="0" relativeHeight="251660288" behindDoc="1" locked="1" layoutInCell="1" allowOverlap="0" wp14:anchorId="0BE0F116" wp14:editId="28424BF9">
                <wp:simplePos x="0" y="0"/>
                <wp:positionH relativeFrom="margin">
                  <wp:posOffset>0</wp:posOffset>
                </wp:positionH>
                <wp:positionV relativeFrom="page">
                  <wp:posOffset>7354570</wp:posOffset>
                </wp:positionV>
                <wp:extent cx="6360160" cy="2431415"/>
                <wp:effectExtent l="0" t="0" r="0" b="6985"/>
                <wp:wrapThrough wrapText="bothSides">
                  <wp:wrapPolygon edited="0">
                    <wp:start x="194" y="0"/>
                    <wp:lineTo x="0" y="11169"/>
                    <wp:lineTo x="194" y="21493"/>
                    <wp:lineTo x="21350" y="21493"/>
                    <wp:lineTo x="21350" y="0"/>
                    <wp:lineTo x="194" y="0"/>
                  </wp:wrapPolygon>
                </wp:wrapThrough>
                <wp:docPr id="582243323" name="Group 582243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60160" cy="2431415"/>
                          <a:chOff x="217804" y="295160"/>
                          <a:chExt cx="6237173" cy="2076167"/>
                        </a:xfrm>
                      </wpg:grpSpPr>
                      <wps:wsp>
                        <wps:cNvPr id="464062011" name="Text Box 464062011">
                          <a:extLst>
                            <a:ext uri="{C183D7F6-B498-43B3-948B-1728B52AA6E4}">
                              <adec:decorative xmlns:adec="http://schemas.microsoft.com/office/drawing/2017/decorative" val="1"/>
                            </a:ext>
                          </a:extLst>
                        </wps:cNvPr>
                        <wps:cNvSpPr txBox="1"/>
                        <wps:spPr>
                          <a:xfrm>
                            <a:off x="217804" y="295160"/>
                            <a:ext cx="6237173" cy="2076167"/>
                          </a:xfrm>
                          <a:prstGeom prst="rect">
                            <a:avLst/>
                          </a:prstGeom>
                          <a:noFill/>
                          <a:ln w="6350">
                            <a:noFill/>
                          </a:ln>
                        </wps:spPr>
                        <wps:txbx>
                          <w:txbxContent>
                            <w:p w14:paraId="26CE34E4" w14:textId="77777777" w:rsidR="005C03D2" w:rsidRPr="00677BC9" w:rsidRDefault="005C03D2" w:rsidP="005C03D2">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4FCFE0E0" w14:textId="77777777" w:rsidR="005C03D2" w:rsidRPr="00677BC9" w:rsidRDefault="005C03D2" w:rsidP="005C03D2">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74F2C73D" w14:textId="77777777" w:rsidR="005C03D2" w:rsidRPr="00677BC9" w:rsidRDefault="005C03D2" w:rsidP="005C03D2">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20D27582" w14:textId="77777777" w:rsidR="005C03D2" w:rsidRPr="00677BC9" w:rsidRDefault="005C03D2" w:rsidP="005C03D2">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44F2C9ED" w14:textId="77777777" w:rsidR="005C03D2" w:rsidRPr="00677BC9" w:rsidRDefault="005C03D2" w:rsidP="005C03D2">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38276337" name="Group 938276337">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rgbClr val="2AB1BB"/>
                          </a:solidFill>
                        </wpg:grpSpPr>
                        <wps:wsp>
                          <wps:cNvPr id="654671921" name="Oval 65467192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6998617" name="Picture 6769986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958346497" name="Group 958346497">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rgbClr val="2AB1BB"/>
                          </a:solidFill>
                        </wpg:grpSpPr>
                        <wps:wsp>
                          <wps:cNvPr id="375451107" name="Oval 375451107"/>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2406710" name="Picture 4424067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BE0F116" id="Group 582243323" o:spid="_x0000_s1026" alt="&quot;&quot;" style="position:absolute;margin-left:0;margin-top:579.1pt;width:500.8pt;height:191.45pt;z-index:-251656192;mso-position-horizontal-relative:margin;mso-position-vertical-relative:page;mso-width-relative:margin;mso-height-relative:margin" coordorigin="2178,2951" coordsize="62371,207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" o:allowoverlap="f">
                <v:shapetype id="_x0000_t202" coordsize="21600,21600" o:spt="202" path="m,l,21600r21600,l21600,xe">
                  <v:stroke joinstyle="miter"/>
                  <v:path gradientshapeok="t" o:connecttype="rect"/>
                </v:shapetype>
                <v:shape id="Text Box 464062011" o:spid="_x0000_s1027" type="#_x0000_t202" alt="&quot;&quot;" style="position:absolute;left:2178;top:2951;width:62371;height:20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" filled="f" stroked="f" strokeweight=".5pt">
                  <v:textbox>
                    <w:txbxContent>
                      <w:p w14:paraId="26CE34E4" w14:textId="77777777" w:rsidR="005C03D2" w:rsidRPr="00677BC9" w:rsidRDefault="005C03D2" w:rsidP="005C03D2">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4FCFE0E0" w14:textId="77777777" w:rsidR="005C03D2" w:rsidRPr="00677BC9" w:rsidRDefault="005C03D2" w:rsidP="005C03D2">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74F2C73D" w14:textId="77777777" w:rsidR="005C03D2" w:rsidRPr="00677BC9" w:rsidRDefault="005C03D2" w:rsidP="005C03D2">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20D27582" w14:textId="77777777" w:rsidR="005C03D2" w:rsidRPr="00677BC9" w:rsidRDefault="005C03D2" w:rsidP="005C03D2">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44F2C9ED" w14:textId="77777777" w:rsidR="005C03D2" w:rsidRPr="00677BC9" w:rsidRDefault="005C03D2" w:rsidP="005C03D2">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v:textbox>
                </v:shape>
                <v:group id="Group 938276337" o:spid="_x0000_s1028"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">
                  <v:oval id="Oval 654671921" o:spid="_x0000_s1029"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6998617" o:spid="_x0000_s1030"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">
                    <v:imagedata r:id="rId13" o:title=""/>
                  </v:shape>
                </v:group>
                <v:group id="Group 958346497" o:spid="_x0000_s1031"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">
                  <v:oval id="Oval 375451107" o:spid="_x0000_s1032"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" filled="f" stroked="f"/>
                  <v:shape id="Picture 442406710" o:spid="_x0000_s1033"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">
                    <v:imagedata r:id="rId14" o:title=""/>
                  </v:shape>
                </v:group>
                <w10:wrap type="through" anchorx="margin" anchory="page"/>
                <w10:anchorlock/>
              </v:group>
            </w:pict>
          </mc:Fallback>
        </mc:AlternateContent>
      </w:r>
    </w:p>
    <w:sectPr w:rsidR="00522C93" w:rsidRPr="00522C93" w:rsidSect="009346B6">
      <w:footerReference w:type="default" r:id="rId15"/>
      <w:headerReference w:type="first" r:id="rId16"/>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D3305" w14:textId="77777777" w:rsidR="00B51AA1" w:rsidRDefault="00B51AA1" w:rsidP="00F23ADD">
      <w:r>
        <w:separator/>
      </w:r>
    </w:p>
  </w:endnote>
  <w:endnote w:type="continuationSeparator" w:id="0">
    <w:p w14:paraId="15940B82" w14:textId="77777777" w:rsidR="00B51AA1" w:rsidRDefault="00B51AA1" w:rsidP="00F23ADD">
      <w:r>
        <w:continuationSeparator/>
      </w:r>
    </w:p>
  </w:endnote>
  <w:endnote w:type="continuationNotice" w:id="1">
    <w:p w14:paraId="329D1ACF" w14:textId="77777777" w:rsidR="00B51AA1" w:rsidRDefault="00B51AA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5A927" w14:textId="1814EC99" w:rsidR="00F44CE8" w:rsidRDefault="00F44CE8" w:rsidP="00995475">
    <w:pPr>
      <w:pStyle w:val="Footer"/>
    </w:pPr>
    <w:r>
      <w:t>Response to the Aged C</w:t>
    </w:r>
    <w:r w:rsidR="00522C93">
      <w:t>a</w:t>
    </w:r>
    <w:r>
      <w:t>re Taskforce – Higher Everyday Living Fee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5A20C" w14:textId="77777777" w:rsidR="00B51AA1" w:rsidRDefault="00B51AA1" w:rsidP="00F23ADD">
      <w:r>
        <w:separator/>
      </w:r>
    </w:p>
  </w:footnote>
  <w:footnote w:type="continuationSeparator" w:id="0">
    <w:p w14:paraId="14A33456" w14:textId="77777777" w:rsidR="00B51AA1" w:rsidRDefault="00B51AA1" w:rsidP="00F23ADD">
      <w:r>
        <w:continuationSeparator/>
      </w:r>
    </w:p>
  </w:footnote>
  <w:footnote w:type="continuationNotice" w:id="1">
    <w:p w14:paraId="3D59955A" w14:textId="77777777" w:rsidR="00B51AA1" w:rsidRDefault="00B51AA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3735F" w14:textId="39AF035F" w:rsidR="0076491B" w:rsidRPr="00601D22" w:rsidRDefault="000E2633" w:rsidP="005C745B">
    <w:pPr>
      <w:pStyle w:val="Header"/>
      <w:spacing w:before="0" w:after="0" w:line="240" w:lineRule="auto"/>
      <w:rPr>
        <w:b/>
        <w:bCs/>
      </w:rPr>
    </w:pPr>
    <w:r>
      <w:rPr>
        <w:noProof/>
        <w:lang w:eastAsia="en-AU"/>
      </w:rPr>
      <w:drawing>
        <wp:anchor distT="0" distB="0" distL="114300" distR="114300" simplePos="0" relativeHeight="251658240" behindDoc="1" locked="0" layoutInCell="1" allowOverlap="1" wp14:anchorId="185E5F9A" wp14:editId="4454C66C">
          <wp:simplePos x="0" y="0"/>
          <wp:positionH relativeFrom="page">
            <wp:posOffset>0</wp:posOffset>
          </wp:positionH>
          <wp:positionV relativeFrom="paragraph">
            <wp:posOffset>-1403985</wp:posOffset>
          </wp:positionV>
          <wp:extent cx="7553325" cy="2109470"/>
          <wp:effectExtent l="0" t="0" r="9525" b="5080"/>
          <wp:wrapNone/>
          <wp:docPr id="1" name="Picture 1" title="Australian Government Department of Health and Aged Care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10947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3E40899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7626555"/>
    <w:multiLevelType w:val="hybridMultilevel"/>
    <w:tmpl w:val="15AE1F5E"/>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F191E82"/>
    <w:multiLevelType w:val="hybridMultilevel"/>
    <w:tmpl w:val="1E3AE51E"/>
    <w:lvl w:ilvl="0" w:tplc="0C090001">
      <w:start w:val="1"/>
      <w:numFmt w:val="bullet"/>
      <w:lvlText w:val=""/>
      <w:lvlJc w:val="left"/>
      <w:pPr>
        <w:ind w:left="1447" w:hanging="585"/>
      </w:pPr>
      <w:rPr>
        <w:rFonts w:ascii="Symbol" w:hAnsi="Symbol" w:hint="default"/>
      </w:rPr>
    </w:lvl>
    <w:lvl w:ilvl="1" w:tplc="FFFFFFFF" w:tentative="1">
      <w:start w:val="1"/>
      <w:numFmt w:val="bullet"/>
      <w:lvlText w:val="o"/>
      <w:lvlJc w:val="left"/>
      <w:pPr>
        <w:ind w:left="1942" w:hanging="360"/>
      </w:pPr>
      <w:rPr>
        <w:rFonts w:ascii="Courier New" w:hAnsi="Courier New" w:cs="Courier New" w:hint="default"/>
      </w:rPr>
    </w:lvl>
    <w:lvl w:ilvl="2" w:tplc="FFFFFFFF" w:tentative="1">
      <w:start w:val="1"/>
      <w:numFmt w:val="bullet"/>
      <w:lvlText w:val=""/>
      <w:lvlJc w:val="left"/>
      <w:pPr>
        <w:ind w:left="2662" w:hanging="360"/>
      </w:pPr>
      <w:rPr>
        <w:rFonts w:ascii="Wingdings" w:hAnsi="Wingdings" w:hint="default"/>
      </w:rPr>
    </w:lvl>
    <w:lvl w:ilvl="3" w:tplc="FFFFFFFF" w:tentative="1">
      <w:start w:val="1"/>
      <w:numFmt w:val="bullet"/>
      <w:lvlText w:val=""/>
      <w:lvlJc w:val="left"/>
      <w:pPr>
        <w:ind w:left="3382" w:hanging="360"/>
      </w:pPr>
      <w:rPr>
        <w:rFonts w:ascii="Symbol" w:hAnsi="Symbol" w:hint="default"/>
      </w:rPr>
    </w:lvl>
    <w:lvl w:ilvl="4" w:tplc="FFFFFFFF" w:tentative="1">
      <w:start w:val="1"/>
      <w:numFmt w:val="bullet"/>
      <w:lvlText w:val="o"/>
      <w:lvlJc w:val="left"/>
      <w:pPr>
        <w:ind w:left="4102" w:hanging="360"/>
      </w:pPr>
      <w:rPr>
        <w:rFonts w:ascii="Courier New" w:hAnsi="Courier New" w:cs="Courier New" w:hint="default"/>
      </w:rPr>
    </w:lvl>
    <w:lvl w:ilvl="5" w:tplc="FFFFFFFF" w:tentative="1">
      <w:start w:val="1"/>
      <w:numFmt w:val="bullet"/>
      <w:lvlText w:val=""/>
      <w:lvlJc w:val="left"/>
      <w:pPr>
        <w:ind w:left="4822" w:hanging="360"/>
      </w:pPr>
      <w:rPr>
        <w:rFonts w:ascii="Wingdings" w:hAnsi="Wingdings" w:hint="default"/>
      </w:rPr>
    </w:lvl>
    <w:lvl w:ilvl="6" w:tplc="FFFFFFFF" w:tentative="1">
      <w:start w:val="1"/>
      <w:numFmt w:val="bullet"/>
      <w:lvlText w:val=""/>
      <w:lvlJc w:val="left"/>
      <w:pPr>
        <w:ind w:left="5542" w:hanging="360"/>
      </w:pPr>
      <w:rPr>
        <w:rFonts w:ascii="Symbol" w:hAnsi="Symbol" w:hint="default"/>
      </w:rPr>
    </w:lvl>
    <w:lvl w:ilvl="7" w:tplc="FFFFFFFF" w:tentative="1">
      <w:start w:val="1"/>
      <w:numFmt w:val="bullet"/>
      <w:lvlText w:val="o"/>
      <w:lvlJc w:val="left"/>
      <w:pPr>
        <w:ind w:left="6262" w:hanging="360"/>
      </w:pPr>
      <w:rPr>
        <w:rFonts w:ascii="Courier New" w:hAnsi="Courier New" w:cs="Courier New" w:hint="default"/>
      </w:rPr>
    </w:lvl>
    <w:lvl w:ilvl="8" w:tplc="FFFFFFFF" w:tentative="1">
      <w:start w:val="1"/>
      <w:numFmt w:val="bullet"/>
      <w:lvlText w:val=""/>
      <w:lvlJc w:val="left"/>
      <w:pPr>
        <w:ind w:left="6982"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9449B4"/>
    <w:multiLevelType w:val="hybridMultilevel"/>
    <w:tmpl w:val="A94A2248"/>
    <w:lvl w:ilvl="0" w:tplc="FFFFFFFF">
      <w:start w:val="1"/>
      <w:numFmt w:val="bullet"/>
      <w:lvlText w:val="o"/>
      <w:lvlJc w:val="left"/>
      <w:pPr>
        <w:ind w:left="1942" w:hanging="360"/>
      </w:pPr>
      <w:rPr>
        <w:rFonts w:ascii="Courier New" w:hAnsi="Courier New" w:cs="Courier New"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2"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3"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CC6692"/>
    <w:multiLevelType w:val="hybridMultilevel"/>
    <w:tmpl w:val="61044B46"/>
    <w:lvl w:ilvl="0" w:tplc="386ACD36">
      <w:start w:val="1"/>
      <w:numFmt w:val="bullet"/>
      <w:lvlText w:val=""/>
      <w:lvlJc w:val="left"/>
      <w:pPr>
        <w:ind w:left="360" w:hanging="360"/>
      </w:pPr>
      <w:rPr>
        <w:rFonts w:ascii="Symbol" w:hAnsi="Symbol" w:hint="default"/>
        <w:color w:val="78BE43"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6B537F6"/>
    <w:multiLevelType w:val="hybridMultilevel"/>
    <w:tmpl w:val="593E0E5A"/>
    <w:lvl w:ilvl="0" w:tplc="0ACEEACA">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8F509F4"/>
    <w:multiLevelType w:val="hybridMultilevel"/>
    <w:tmpl w:val="EB9A0926"/>
    <w:lvl w:ilvl="0" w:tplc="47E4552E">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9C35577"/>
    <w:multiLevelType w:val="hybridMultilevel"/>
    <w:tmpl w:val="3AFC317C"/>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D304D4A"/>
    <w:multiLevelType w:val="hybridMultilevel"/>
    <w:tmpl w:val="0ADE281A"/>
    <w:lvl w:ilvl="0" w:tplc="8322462A">
      <w:numFmt w:val="bullet"/>
      <w:lvlText w:val="•"/>
      <w:lvlJc w:val="left"/>
      <w:pPr>
        <w:ind w:left="1447" w:hanging="585"/>
      </w:pPr>
      <w:rPr>
        <w:rFonts w:ascii="Arial" w:eastAsiaTheme="minorHAnsi" w:hAnsi="Arial" w:cs="Aria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4" w15:restartNumberingAfterBreak="0">
    <w:nsid w:val="60D940D5"/>
    <w:multiLevelType w:val="hybridMultilevel"/>
    <w:tmpl w:val="4EA8D3EA"/>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23F64DB"/>
    <w:multiLevelType w:val="hybridMultilevel"/>
    <w:tmpl w:val="E2B2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1C7CAE"/>
    <w:multiLevelType w:val="hybridMultilevel"/>
    <w:tmpl w:val="F176D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D8E3678"/>
    <w:multiLevelType w:val="hybridMultilevel"/>
    <w:tmpl w:val="A85C529E"/>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0" w15:restartNumberingAfterBreak="0">
    <w:nsid w:val="73EF7B2C"/>
    <w:multiLevelType w:val="hybridMultilevel"/>
    <w:tmpl w:val="569891A0"/>
    <w:lvl w:ilvl="0" w:tplc="4B4054A8">
      <w:start w:val="1"/>
      <w:numFmt w:val="bullet"/>
      <w:pStyle w:val="ListBullet"/>
      <w:lvlText w:val=""/>
      <w:lvlJc w:val="left"/>
      <w:pPr>
        <w:ind w:left="6" w:hanging="360"/>
      </w:pPr>
      <w:rPr>
        <w:rFonts w:ascii="Symbol" w:hAnsi="Symbol" w:hint="default"/>
        <w:color w:val="92D050"/>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1"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3"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566260349">
    <w:abstractNumId w:val="31"/>
  </w:num>
  <w:num w:numId="2" w16cid:durableId="567153583">
    <w:abstractNumId w:val="8"/>
  </w:num>
  <w:num w:numId="3" w16cid:durableId="1656841259">
    <w:abstractNumId w:val="27"/>
  </w:num>
  <w:num w:numId="4" w16cid:durableId="1108426739">
    <w:abstractNumId w:val="28"/>
  </w:num>
  <w:num w:numId="5" w16cid:durableId="1438329190">
    <w:abstractNumId w:val="20"/>
  </w:num>
  <w:num w:numId="6" w16cid:durableId="249044495">
    <w:abstractNumId w:val="16"/>
  </w:num>
  <w:num w:numId="7" w16cid:durableId="443155702">
    <w:abstractNumId w:val="5"/>
  </w:num>
  <w:num w:numId="8" w16cid:durableId="1832984519">
    <w:abstractNumId w:val="4"/>
  </w:num>
  <w:num w:numId="9" w16cid:durableId="526716934">
    <w:abstractNumId w:val="2"/>
  </w:num>
  <w:num w:numId="10" w16cid:durableId="36441221">
    <w:abstractNumId w:val="17"/>
  </w:num>
  <w:num w:numId="11" w16cid:durableId="1625423913">
    <w:abstractNumId w:val="13"/>
  </w:num>
  <w:num w:numId="12" w16cid:durableId="682703525">
    <w:abstractNumId w:val="33"/>
  </w:num>
  <w:num w:numId="13" w16cid:durableId="820196136">
    <w:abstractNumId w:val="32"/>
  </w:num>
  <w:num w:numId="14" w16cid:durableId="1958221546">
    <w:abstractNumId w:val="19"/>
  </w:num>
  <w:num w:numId="15" w16cid:durableId="1536036866">
    <w:abstractNumId w:val="1"/>
  </w:num>
  <w:num w:numId="16" w16cid:durableId="1444811383">
    <w:abstractNumId w:val="6"/>
  </w:num>
  <w:num w:numId="17" w16cid:durableId="603728762">
    <w:abstractNumId w:val="12"/>
  </w:num>
  <w:num w:numId="18" w16cid:durableId="717976888">
    <w:abstractNumId w:val="15"/>
  </w:num>
  <w:num w:numId="19" w16cid:durableId="1029375946">
    <w:abstractNumId w:val="22"/>
  </w:num>
  <w:num w:numId="20" w16cid:durableId="1890994627">
    <w:abstractNumId w:val="3"/>
  </w:num>
  <w:num w:numId="21" w16cid:durableId="1045180913">
    <w:abstractNumId w:val="14"/>
  </w:num>
  <w:num w:numId="22" w16cid:durableId="1907257445">
    <w:abstractNumId w:val="24"/>
  </w:num>
  <w:num w:numId="23" w16cid:durableId="833495474">
    <w:abstractNumId w:val="21"/>
  </w:num>
  <w:num w:numId="24" w16cid:durableId="145517727">
    <w:abstractNumId w:val="18"/>
  </w:num>
  <w:num w:numId="25" w16cid:durableId="1083644195">
    <w:abstractNumId w:val="9"/>
  </w:num>
  <w:num w:numId="26" w16cid:durableId="967781833">
    <w:abstractNumId w:val="29"/>
  </w:num>
  <w:num w:numId="27" w16cid:durableId="1534919094">
    <w:abstractNumId w:val="10"/>
  </w:num>
  <w:num w:numId="28" w16cid:durableId="1546067249">
    <w:abstractNumId w:val="0"/>
  </w:num>
  <w:num w:numId="29" w16cid:durableId="1550873992">
    <w:abstractNumId w:val="11"/>
  </w:num>
  <w:num w:numId="30" w16cid:durableId="458644801">
    <w:abstractNumId w:val="23"/>
  </w:num>
  <w:num w:numId="31" w16cid:durableId="703137448">
    <w:abstractNumId w:val="7"/>
  </w:num>
  <w:num w:numId="32" w16cid:durableId="799767949">
    <w:abstractNumId w:val="30"/>
  </w:num>
  <w:num w:numId="33" w16cid:durableId="523522809">
    <w:abstractNumId w:val="25"/>
  </w:num>
  <w:num w:numId="34" w16cid:durableId="102513657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55A"/>
    <w:rsid w:val="0000032F"/>
    <w:rsid w:val="00001456"/>
    <w:rsid w:val="000143F9"/>
    <w:rsid w:val="00017DE9"/>
    <w:rsid w:val="000313CB"/>
    <w:rsid w:val="00034A4E"/>
    <w:rsid w:val="00034F8F"/>
    <w:rsid w:val="000352D8"/>
    <w:rsid w:val="000458C4"/>
    <w:rsid w:val="00055066"/>
    <w:rsid w:val="00061E5E"/>
    <w:rsid w:val="0006363E"/>
    <w:rsid w:val="00072B6D"/>
    <w:rsid w:val="00076D5C"/>
    <w:rsid w:val="000B0CC9"/>
    <w:rsid w:val="000B217A"/>
    <w:rsid w:val="000B6129"/>
    <w:rsid w:val="000C11E1"/>
    <w:rsid w:val="000C33B4"/>
    <w:rsid w:val="000C3F3C"/>
    <w:rsid w:val="000C477A"/>
    <w:rsid w:val="000D1077"/>
    <w:rsid w:val="000D1DE3"/>
    <w:rsid w:val="000D2D08"/>
    <w:rsid w:val="000E1011"/>
    <w:rsid w:val="000E1ABF"/>
    <w:rsid w:val="000E1FBF"/>
    <w:rsid w:val="000E2633"/>
    <w:rsid w:val="000F3A6D"/>
    <w:rsid w:val="000F7BDE"/>
    <w:rsid w:val="001043AF"/>
    <w:rsid w:val="00114BEE"/>
    <w:rsid w:val="00114F08"/>
    <w:rsid w:val="00115264"/>
    <w:rsid w:val="001220B2"/>
    <w:rsid w:val="00122943"/>
    <w:rsid w:val="00122CAD"/>
    <w:rsid w:val="00135801"/>
    <w:rsid w:val="00135DEF"/>
    <w:rsid w:val="001361A9"/>
    <w:rsid w:val="00143951"/>
    <w:rsid w:val="001621C1"/>
    <w:rsid w:val="001632F1"/>
    <w:rsid w:val="001652E9"/>
    <w:rsid w:val="00170926"/>
    <w:rsid w:val="0017781C"/>
    <w:rsid w:val="00181F79"/>
    <w:rsid w:val="0018595E"/>
    <w:rsid w:val="00190568"/>
    <w:rsid w:val="00194E95"/>
    <w:rsid w:val="001A4831"/>
    <w:rsid w:val="001A651C"/>
    <w:rsid w:val="001C06E0"/>
    <w:rsid w:val="001C3BD1"/>
    <w:rsid w:val="001E36C3"/>
    <w:rsid w:val="001F137E"/>
    <w:rsid w:val="001F40C5"/>
    <w:rsid w:val="001F4241"/>
    <w:rsid w:val="00204931"/>
    <w:rsid w:val="002072BB"/>
    <w:rsid w:val="002079B7"/>
    <w:rsid w:val="00221E34"/>
    <w:rsid w:val="002239F6"/>
    <w:rsid w:val="00227484"/>
    <w:rsid w:val="0023172D"/>
    <w:rsid w:val="002343D5"/>
    <w:rsid w:val="002423A3"/>
    <w:rsid w:val="00247558"/>
    <w:rsid w:val="002616D7"/>
    <w:rsid w:val="002647A9"/>
    <w:rsid w:val="002721A7"/>
    <w:rsid w:val="00272558"/>
    <w:rsid w:val="00277EE6"/>
    <w:rsid w:val="00282C3F"/>
    <w:rsid w:val="002852B8"/>
    <w:rsid w:val="002906CC"/>
    <w:rsid w:val="00295D3D"/>
    <w:rsid w:val="002A341E"/>
    <w:rsid w:val="002A6A1F"/>
    <w:rsid w:val="002A79F9"/>
    <w:rsid w:val="002B3AE3"/>
    <w:rsid w:val="002C62C8"/>
    <w:rsid w:val="002D0298"/>
    <w:rsid w:val="002D7308"/>
    <w:rsid w:val="002E3831"/>
    <w:rsid w:val="002E57AB"/>
    <w:rsid w:val="002F0EC5"/>
    <w:rsid w:val="002F479D"/>
    <w:rsid w:val="002F5DA7"/>
    <w:rsid w:val="00306F99"/>
    <w:rsid w:val="00310248"/>
    <w:rsid w:val="00314FA9"/>
    <w:rsid w:val="003153DB"/>
    <w:rsid w:val="00315E9E"/>
    <w:rsid w:val="00332EEF"/>
    <w:rsid w:val="003377AD"/>
    <w:rsid w:val="003405E8"/>
    <w:rsid w:val="0034398E"/>
    <w:rsid w:val="00345879"/>
    <w:rsid w:val="00360A8C"/>
    <w:rsid w:val="00360B34"/>
    <w:rsid w:val="00361A5E"/>
    <w:rsid w:val="00364567"/>
    <w:rsid w:val="00365242"/>
    <w:rsid w:val="00367736"/>
    <w:rsid w:val="00374146"/>
    <w:rsid w:val="00376731"/>
    <w:rsid w:val="00381CD0"/>
    <w:rsid w:val="00390160"/>
    <w:rsid w:val="00392E49"/>
    <w:rsid w:val="003A114B"/>
    <w:rsid w:val="003C1890"/>
    <w:rsid w:val="003D737A"/>
    <w:rsid w:val="003E2369"/>
    <w:rsid w:val="003F4D9B"/>
    <w:rsid w:val="003F4DE5"/>
    <w:rsid w:val="0040694F"/>
    <w:rsid w:val="00414162"/>
    <w:rsid w:val="004169D0"/>
    <w:rsid w:val="004172DD"/>
    <w:rsid w:val="00417350"/>
    <w:rsid w:val="004239B9"/>
    <w:rsid w:val="00424915"/>
    <w:rsid w:val="004258AB"/>
    <w:rsid w:val="0043646D"/>
    <w:rsid w:val="00437BC3"/>
    <w:rsid w:val="00440A90"/>
    <w:rsid w:val="00442CC2"/>
    <w:rsid w:val="00442F78"/>
    <w:rsid w:val="00450008"/>
    <w:rsid w:val="00453CE5"/>
    <w:rsid w:val="004557A0"/>
    <w:rsid w:val="0045733A"/>
    <w:rsid w:val="00462F03"/>
    <w:rsid w:val="0048092E"/>
    <w:rsid w:val="00486713"/>
    <w:rsid w:val="00492E57"/>
    <w:rsid w:val="00497E1C"/>
    <w:rsid w:val="004A25C6"/>
    <w:rsid w:val="004A400C"/>
    <w:rsid w:val="004A4EAC"/>
    <w:rsid w:val="004B0797"/>
    <w:rsid w:val="004B5B9E"/>
    <w:rsid w:val="004C11EB"/>
    <w:rsid w:val="004C6A01"/>
    <w:rsid w:val="004E3E77"/>
    <w:rsid w:val="004E5F64"/>
    <w:rsid w:val="004F04F6"/>
    <w:rsid w:val="004F0D80"/>
    <w:rsid w:val="004F2D60"/>
    <w:rsid w:val="005035B6"/>
    <w:rsid w:val="0050483C"/>
    <w:rsid w:val="00514A10"/>
    <w:rsid w:val="00522C93"/>
    <w:rsid w:val="005239B7"/>
    <w:rsid w:val="00523A33"/>
    <w:rsid w:val="005302A2"/>
    <w:rsid w:val="0053705A"/>
    <w:rsid w:val="00537660"/>
    <w:rsid w:val="00537687"/>
    <w:rsid w:val="005474DF"/>
    <w:rsid w:val="0055395B"/>
    <w:rsid w:val="00555BF7"/>
    <w:rsid w:val="00575273"/>
    <w:rsid w:val="005774A3"/>
    <w:rsid w:val="00577C30"/>
    <w:rsid w:val="00587B6E"/>
    <w:rsid w:val="00592935"/>
    <w:rsid w:val="005B34EF"/>
    <w:rsid w:val="005B40CF"/>
    <w:rsid w:val="005C03D2"/>
    <w:rsid w:val="005C3352"/>
    <w:rsid w:val="005C745B"/>
    <w:rsid w:val="005D7AFA"/>
    <w:rsid w:val="005F0527"/>
    <w:rsid w:val="005F1B9F"/>
    <w:rsid w:val="00601D22"/>
    <w:rsid w:val="00606A02"/>
    <w:rsid w:val="00607132"/>
    <w:rsid w:val="00614166"/>
    <w:rsid w:val="00620603"/>
    <w:rsid w:val="00621BEB"/>
    <w:rsid w:val="00633DB4"/>
    <w:rsid w:val="00645B8E"/>
    <w:rsid w:val="00647374"/>
    <w:rsid w:val="00651ACF"/>
    <w:rsid w:val="006528AE"/>
    <w:rsid w:val="0065668D"/>
    <w:rsid w:val="00661787"/>
    <w:rsid w:val="00677BA4"/>
    <w:rsid w:val="00682314"/>
    <w:rsid w:val="006867B1"/>
    <w:rsid w:val="006943C4"/>
    <w:rsid w:val="006A0164"/>
    <w:rsid w:val="006A1019"/>
    <w:rsid w:val="006A7E82"/>
    <w:rsid w:val="006B18E8"/>
    <w:rsid w:val="006B1D15"/>
    <w:rsid w:val="006B7A55"/>
    <w:rsid w:val="006C1B5C"/>
    <w:rsid w:val="006C655A"/>
    <w:rsid w:val="006C7A12"/>
    <w:rsid w:val="006C7F21"/>
    <w:rsid w:val="006D1964"/>
    <w:rsid w:val="006D4C93"/>
    <w:rsid w:val="006D6675"/>
    <w:rsid w:val="006D677A"/>
    <w:rsid w:val="006D7BF5"/>
    <w:rsid w:val="006E1826"/>
    <w:rsid w:val="006E3097"/>
    <w:rsid w:val="006E3446"/>
    <w:rsid w:val="006F4500"/>
    <w:rsid w:val="006F7DED"/>
    <w:rsid w:val="00700047"/>
    <w:rsid w:val="00702892"/>
    <w:rsid w:val="0070497F"/>
    <w:rsid w:val="00704C7D"/>
    <w:rsid w:val="00710B59"/>
    <w:rsid w:val="00712C30"/>
    <w:rsid w:val="00715E0B"/>
    <w:rsid w:val="00720E54"/>
    <w:rsid w:val="00726939"/>
    <w:rsid w:val="00730609"/>
    <w:rsid w:val="007316E3"/>
    <w:rsid w:val="0074383C"/>
    <w:rsid w:val="00743C42"/>
    <w:rsid w:val="007461D5"/>
    <w:rsid w:val="0076147F"/>
    <w:rsid w:val="0076491B"/>
    <w:rsid w:val="00777B40"/>
    <w:rsid w:val="007830FE"/>
    <w:rsid w:val="0079418E"/>
    <w:rsid w:val="007A3A74"/>
    <w:rsid w:val="007A597F"/>
    <w:rsid w:val="007B4EC1"/>
    <w:rsid w:val="007B5F71"/>
    <w:rsid w:val="007B5F97"/>
    <w:rsid w:val="007C2371"/>
    <w:rsid w:val="007C26E6"/>
    <w:rsid w:val="007D3254"/>
    <w:rsid w:val="007F384D"/>
    <w:rsid w:val="007F4C4C"/>
    <w:rsid w:val="00801F47"/>
    <w:rsid w:val="00813C1C"/>
    <w:rsid w:val="008313A5"/>
    <w:rsid w:val="00832C1A"/>
    <w:rsid w:val="00841567"/>
    <w:rsid w:val="008450A3"/>
    <w:rsid w:val="00847480"/>
    <w:rsid w:val="008478E6"/>
    <w:rsid w:val="00852E46"/>
    <w:rsid w:val="0086270F"/>
    <w:rsid w:val="00891CA5"/>
    <w:rsid w:val="008A0BDA"/>
    <w:rsid w:val="008A49A1"/>
    <w:rsid w:val="008A78F5"/>
    <w:rsid w:val="008B2B1B"/>
    <w:rsid w:val="008B305E"/>
    <w:rsid w:val="008B78E8"/>
    <w:rsid w:val="008C38F7"/>
    <w:rsid w:val="008C75A3"/>
    <w:rsid w:val="008C7FD9"/>
    <w:rsid w:val="008D19CE"/>
    <w:rsid w:val="008D3387"/>
    <w:rsid w:val="008E06B5"/>
    <w:rsid w:val="008F6600"/>
    <w:rsid w:val="008F7B15"/>
    <w:rsid w:val="00901E78"/>
    <w:rsid w:val="009024C5"/>
    <w:rsid w:val="009039C9"/>
    <w:rsid w:val="00906B73"/>
    <w:rsid w:val="00910691"/>
    <w:rsid w:val="00911D1C"/>
    <w:rsid w:val="00915924"/>
    <w:rsid w:val="00916BA1"/>
    <w:rsid w:val="00921315"/>
    <w:rsid w:val="009228D5"/>
    <w:rsid w:val="00931234"/>
    <w:rsid w:val="00932074"/>
    <w:rsid w:val="009346B6"/>
    <w:rsid w:val="009363E0"/>
    <w:rsid w:val="00941CDE"/>
    <w:rsid w:val="00941E85"/>
    <w:rsid w:val="009506A8"/>
    <w:rsid w:val="009622CC"/>
    <w:rsid w:val="00964030"/>
    <w:rsid w:val="00975603"/>
    <w:rsid w:val="00984648"/>
    <w:rsid w:val="009917F6"/>
    <w:rsid w:val="00992524"/>
    <w:rsid w:val="009942AF"/>
    <w:rsid w:val="00994A89"/>
    <w:rsid w:val="00995475"/>
    <w:rsid w:val="009A1320"/>
    <w:rsid w:val="009B2828"/>
    <w:rsid w:val="009B7B30"/>
    <w:rsid w:val="009C1185"/>
    <w:rsid w:val="009C1D42"/>
    <w:rsid w:val="009C6632"/>
    <w:rsid w:val="009D4B16"/>
    <w:rsid w:val="009F27E4"/>
    <w:rsid w:val="009F3D71"/>
    <w:rsid w:val="009F67AE"/>
    <w:rsid w:val="009F757A"/>
    <w:rsid w:val="00A00815"/>
    <w:rsid w:val="00A03911"/>
    <w:rsid w:val="00A05340"/>
    <w:rsid w:val="00A0575D"/>
    <w:rsid w:val="00A1401C"/>
    <w:rsid w:val="00A16158"/>
    <w:rsid w:val="00A17593"/>
    <w:rsid w:val="00A41F66"/>
    <w:rsid w:val="00A42921"/>
    <w:rsid w:val="00A53DCF"/>
    <w:rsid w:val="00A54589"/>
    <w:rsid w:val="00A617A7"/>
    <w:rsid w:val="00A66FC9"/>
    <w:rsid w:val="00A74DFC"/>
    <w:rsid w:val="00A80815"/>
    <w:rsid w:val="00A81946"/>
    <w:rsid w:val="00A824CA"/>
    <w:rsid w:val="00A855F6"/>
    <w:rsid w:val="00AC3A1A"/>
    <w:rsid w:val="00AD14D0"/>
    <w:rsid w:val="00AD7367"/>
    <w:rsid w:val="00AE2A4A"/>
    <w:rsid w:val="00AF2762"/>
    <w:rsid w:val="00AF4592"/>
    <w:rsid w:val="00B0059D"/>
    <w:rsid w:val="00B04378"/>
    <w:rsid w:val="00B05062"/>
    <w:rsid w:val="00B05FD9"/>
    <w:rsid w:val="00B12BCD"/>
    <w:rsid w:val="00B160BC"/>
    <w:rsid w:val="00B21626"/>
    <w:rsid w:val="00B219EE"/>
    <w:rsid w:val="00B26F17"/>
    <w:rsid w:val="00B32B29"/>
    <w:rsid w:val="00B369C0"/>
    <w:rsid w:val="00B42C89"/>
    <w:rsid w:val="00B43005"/>
    <w:rsid w:val="00B47F1B"/>
    <w:rsid w:val="00B51AA1"/>
    <w:rsid w:val="00B543EC"/>
    <w:rsid w:val="00B60631"/>
    <w:rsid w:val="00B73B5A"/>
    <w:rsid w:val="00B7466C"/>
    <w:rsid w:val="00B77961"/>
    <w:rsid w:val="00B81B86"/>
    <w:rsid w:val="00B83E0E"/>
    <w:rsid w:val="00B92BCA"/>
    <w:rsid w:val="00BA13F9"/>
    <w:rsid w:val="00BA5818"/>
    <w:rsid w:val="00BB6837"/>
    <w:rsid w:val="00BD2DA3"/>
    <w:rsid w:val="00BD39CA"/>
    <w:rsid w:val="00BD4327"/>
    <w:rsid w:val="00BD72BB"/>
    <w:rsid w:val="00BD7B2E"/>
    <w:rsid w:val="00BE067A"/>
    <w:rsid w:val="00BE1BEA"/>
    <w:rsid w:val="00BE486A"/>
    <w:rsid w:val="00BF2A99"/>
    <w:rsid w:val="00BF30FC"/>
    <w:rsid w:val="00BF53BD"/>
    <w:rsid w:val="00C04DD3"/>
    <w:rsid w:val="00C15886"/>
    <w:rsid w:val="00C162C5"/>
    <w:rsid w:val="00C16CA8"/>
    <w:rsid w:val="00C222C4"/>
    <w:rsid w:val="00C31A82"/>
    <w:rsid w:val="00C32AAC"/>
    <w:rsid w:val="00C46331"/>
    <w:rsid w:val="00C467D1"/>
    <w:rsid w:val="00C515E3"/>
    <w:rsid w:val="00C53A15"/>
    <w:rsid w:val="00C57424"/>
    <w:rsid w:val="00C71C8C"/>
    <w:rsid w:val="00C720A1"/>
    <w:rsid w:val="00C75E65"/>
    <w:rsid w:val="00C76B54"/>
    <w:rsid w:val="00C8067A"/>
    <w:rsid w:val="00C81549"/>
    <w:rsid w:val="00C866D0"/>
    <w:rsid w:val="00C9187A"/>
    <w:rsid w:val="00C939C5"/>
    <w:rsid w:val="00CA0CFC"/>
    <w:rsid w:val="00CA5725"/>
    <w:rsid w:val="00CB4F91"/>
    <w:rsid w:val="00CB6D84"/>
    <w:rsid w:val="00CD281E"/>
    <w:rsid w:val="00CD47AB"/>
    <w:rsid w:val="00CD7416"/>
    <w:rsid w:val="00CF7D81"/>
    <w:rsid w:val="00D008CC"/>
    <w:rsid w:val="00D1339D"/>
    <w:rsid w:val="00D2157E"/>
    <w:rsid w:val="00D23D67"/>
    <w:rsid w:val="00D23F1F"/>
    <w:rsid w:val="00D25571"/>
    <w:rsid w:val="00D372BE"/>
    <w:rsid w:val="00D37EAF"/>
    <w:rsid w:val="00D41508"/>
    <w:rsid w:val="00D607C9"/>
    <w:rsid w:val="00D73FAC"/>
    <w:rsid w:val="00D776DE"/>
    <w:rsid w:val="00D85DA4"/>
    <w:rsid w:val="00D92AB5"/>
    <w:rsid w:val="00D95A47"/>
    <w:rsid w:val="00D95E3A"/>
    <w:rsid w:val="00D96247"/>
    <w:rsid w:val="00DA3D71"/>
    <w:rsid w:val="00DA791A"/>
    <w:rsid w:val="00DB037F"/>
    <w:rsid w:val="00DC4B8E"/>
    <w:rsid w:val="00DE08FA"/>
    <w:rsid w:val="00DF3D5A"/>
    <w:rsid w:val="00DF5605"/>
    <w:rsid w:val="00E017D9"/>
    <w:rsid w:val="00E04687"/>
    <w:rsid w:val="00E1040A"/>
    <w:rsid w:val="00E10B8C"/>
    <w:rsid w:val="00E20D78"/>
    <w:rsid w:val="00E23020"/>
    <w:rsid w:val="00E3310D"/>
    <w:rsid w:val="00E37510"/>
    <w:rsid w:val="00E4494F"/>
    <w:rsid w:val="00E47ECC"/>
    <w:rsid w:val="00E52F34"/>
    <w:rsid w:val="00E54B5E"/>
    <w:rsid w:val="00E653B5"/>
    <w:rsid w:val="00E7171E"/>
    <w:rsid w:val="00E80E77"/>
    <w:rsid w:val="00E93207"/>
    <w:rsid w:val="00E96EE5"/>
    <w:rsid w:val="00EA3051"/>
    <w:rsid w:val="00EB04D7"/>
    <w:rsid w:val="00EC2C57"/>
    <w:rsid w:val="00EC3660"/>
    <w:rsid w:val="00EC5F16"/>
    <w:rsid w:val="00ED09BB"/>
    <w:rsid w:val="00ED1DF3"/>
    <w:rsid w:val="00ED4598"/>
    <w:rsid w:val="00ED67B8"/>
    <w:rsid w:val="00EE2A11"/>
    <w:rsid w:val="00EF1B9C"/>
    <w:rsid w:val="00EF4331"/>
    <w:rsid w:val="00EF7A7B"/>
    <w:rsid w:val="00F00385"/>
    <w:rsid w:val="00F028FF"/>
    <w:rsid w:val="00F0460E"/>
    <w:rsid w:val="00F16F7D"/>
    <w:rsid w:val="00F23ADD"/>
    <w:rsid w:val="00F25B0D"/>
    <w:rsid w:val="00F410E8"/>
    <w:rsid w:val="00F43CBC"/>
    <w:rsid w:val="00F44CE8"/>
    <w:rsid w:val="00F65379"/>
    <w:rsid w:val="00F66190"/>
    <w:rsid w:val="00F828A2"/>
    <w:rsid w:val="00F83937"/>
    <w:rsid w:val="00FC03A8"/>
    <w:rsid w:val="00FC4BD9"/>
    <w:rsid w:val="00FD2678"/>
    <w:rsid w:val="00FD5B26"/>
    <w:rsid w:val="00FE181B"/>
    <w:rsid w:val="00FE322B"/>
    <w:rsid w:val="00FE3F85"/>
    <w:rsid w:val="00FF1571"/>
    <w:rsid w:val="00FF6F1B"/>
    <w:rsid w:val="32E4434A"/>
    <w:rsid w:val="3F48E5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41F86"/>
  <w15:chartTrackingRefBased/>
  <w15:docId w15:val="{70E585AB-91A9-4BB8-A0B1-A368C927E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ADD"/>
    <w:pPr>
      <w:spacing w:before="120" w:after="120" w:line="276" w:lineRule="auto"/>
    </w:pPr>
    <w:rPr>
      <w:rFonts w:ascii="Arial" w:hAnsi="Arial"/>
    </w:rPr>
  </w:style>
  <w:style w:type="paragraph" w:styleId="Heading1">
    <w:name w:val="heading 1"/>
    <w:basedOn w:val="Normal"/>
    <w:next w:val="Normal"/>
    <w:link w:val="Heading1Char"/>
    <w:uiPriority w:val="9"/>
    <w:qFormat/>
    <w:rsid w:val="00AC3A1A"/>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A1A"/>
    <w:rPr>
      <w:rFonts w:ascii="Arial" w:eastAsiaTheme="majorEastAsia" w:hAnsi="Arial" w:cs="Arial"/>
      <w:b/>
      <w:bCs/>
      <w:color w:val="1E1544" w:themeColor="text1"/>
      <w:sz w:val="60"/>
      <w:szCs w:val="60"/>
      <w:lang w:eastAsia="zh-CN"/>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AC3A1A"/>
    <w:rPr>
      <w:color w:val="1E1544" w:themeColor="text1"/>
      <w:sz w:val="32"/>
      <w:szCs w:val="32"/>
    </w:rPr>
  </w:style>
  <w:style w:type="paragraph" w:styleId="FootnoteText">
    <w:name w:val="footnote text"/>
    <w:basedOn w:val="Normal"/>
    <w:link w:val="FootnoteTextChar"/>
    <w:uiPriority w:val="99"/>
    <w:semiHidden/>
    <w:unhideWhenUsed/>
    <w:rsid w:val="009F67AE"/>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Headingtable">
    <w:name w:val="Heading table"/>
    <w:basedOn w:val="Normal"/>
    <w:qFormat/>
    <w:rsid w:val="00034A4E"/>
    <w:pPr>
      <w:spacing w:before="360"/>
    </w:pPr>
    <w:rPr>
      <w:rFonts w:eastAsiaTheme="majorEastAsia" w:cstheme="majorBidi"/>
      <w:b/>
      <w:bCs/>
      <w:color w:val="1E1544" w:themeColor="text1"/>
    </w:rPr>
  </w:style>
  <w:style w:type="paragraph" w:customStyle="1" w:styleId="NormalText">
    <w:name w:val="Normal Text"/>
    <w:basedOn w:val="Normal"/>
    <w:qFormat/>
    <w:rsid w:val="006C655A"/>
    <w:pPr>
      <w:spacing w:line="288" w:lineRule="auto"/>
    </w:pPr>
    <w:rPr>
      <w:rFonts w:eastAsia="Times New Roman"/>
      <w:noProof/>
      <w:color w:val="1E1544" w:themeColor="text1"/>
      <w:szCs w:val="20"/>
      <w:shd w:val="clear" w:color="auto" w:fill="FFFFFF"/>
      <w:lang w:eastAsia="en-GB"/>
    </w:rPr>
  </w:style>
  <w:style w:type="paragraph" w:styleId="ListBullet">
    <w:name w:val="List Bullet"/>
    <w:basedOn w:val="NormalText"/>
    <w:uiPriority w:val="99"/>
    <w:unhideWhenUsed/>
    <w:qFormat/>
    <w:rsid w:val="006C655A"/>
    <w:pPr>
      <w:numPr>
        <w:numId w:val="32"/>
      </w:numPr>
      <w:spacing w:line="259" w:lineRule="auto"/>
      <w:ind w:left="284" w:hanging="284"/>
    </w:pPr>
  </w:style>
  <w:style w:type="character" w:styleId="Hyperlink">
    <w:name w:val="Hyperlink"/>
    <w:basedOn w:val="DefaultParagraphFont"/>
    <w:uiPriority w:val="99"/>
    <w:unhideWhenUsed/>
    <w:rsid w:val="006C655A"/>
    <w:rPr>
      <w:color w:val="1E1545" w:themeColor="hyperlink"/>
      <w:u w:val="single"/>
    </w:rPr>
  </w:style>
  <w:style w:type="character" w:styleId="CommentReference">
    <w:name w:val="annotation reference"/>
    <w:basedOn w:val="DefaultParagraphFont"/>
    <w:uiPriority w:val="99"/>
    <w:semiHidden/>
    <w:unhideWhenUsed/>
    <w:rsid w:val="00E1040A"/>
    <w:rPr>
      <w:sz w:val="16"/>
      <w:szCs w:val="16"/>
    </w:rPr>
  </w:style>
  <w:style w:type="paragraph" w:styleId="CommentText">
    <w:name w:val="annotation text"/>
    <w:basedOn w:val="Normal"/>
    <w:link w:val="CommentTextChar"/>
    <w:uiPriority w:val="99"/>
    <w:unhideWhenUsed/>
    <w:rsid w:val="00E1040A"/>
    <w:pPr>
      <w:spacing w:line="240" w:lineRule="auto"/>
    </w:pPr>
    <w:rPr>
      <w:sz w:val="20"/>
      <w:szCs w:val="20"/>
    </w:rPr>
  </w:style>
  <w:style w:type="character" w:customStyle="1" w:styleId="CommentTextChar">
    <w:name w:val="Comment Text Char"/>
    <w:basedOn w:val="DefaultParagraphFont"/>
    <w:link w:val="CommentText"/>
    <w:uiPriority w:val="99"/>
    <w:rsid w:val="00E1040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1040A"/>
    <w:rPr>
      <w:b/>
      <w:bCs/>
    </w:rPr>
  </w:style>
  <w:style w:type="character" w:customStyle="1" w:styleId="CommentSubjectChar">
    <w:name w:val="Comment Subject Char"/>
    <w:basedOn w:val="CommentTextChar"/>
    <w:link w:val="CommentSubject"/>
    <w:uiPriority w:val="99"/>
    <w:semiHidden/>
    <w:rsid w:val="00E1040A"/>
    <w:rPr>
      <w:rFonts w:ascii="Arial" w:hAnsi="Arial"/>
      <w:b/>
      <w:bCs/>
      <w:sz w:val="20"/>
      <w:szCs w:val="20"/>
    </w:rPr>
  </w:style>
  <w:style w:type="character" w:styleId="FollowedHyperlink">
    <w:name w:val="FollowedHyperlink"/>
    <w:basedOn w:val="DefaultParagraphFont"/>
    <w:uiPriority w:val="99"/>
    <w:semiHidden/>
    <w:unhideWhenUsed/>
    <w:rsid w:val="00FC03A8"/>
    <w:rPr>
      <w:color w:val="6D6D70" w:themeColor="followedHyperlink"/>
      <w:u w:val="single"/>
    </w:rPr>
  </w:style>
  <w:style w:type="paragraph" w:styleId="Revision">
    <w:name w:val="Revision"/>
    <w:hidden/>
    <w:uiPriority w:val="99"/>
    <w:semiHidden/>
    <w:rsid w:val="00DB037F"/>
    <w:rPr>
      <w:rFonts w:ascii="Arial" w:hAnsi="Arial"/>
    </w:rPr>
  </w:style>
  <w:style w:type="character" w:styleId="UnresolvedMention">
    <w:name w:val="Unresolved Mention"/>
    <w:basedOn w:val="DefaultParagraphFont"/>
    <w:uiPriority w:val="99"/>
    <w:semiHidden/>
    <w:unhideWhenUsed/>
    <w:rsid w:val="008478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2943881">
      <w:bodyDiv w:val="1"/>
      <w:marLeft w:val="0"/>
      <w:marRight w:val="0"/>
      <w:marTop w:val="0"/>
      <w:marBottom w:val="0"/>
      <w:divBdr>
        <w:top w:val="none" w:sz="0" w:space="0" w:color="auto"/>
        <w:left w:val="none" w:sz="0" w:space="0" w:color="auto"/>
        <w:bottom w:val="none" w:sz="0" w:space="0" w:color="auto"/>
        <w:right w:val="none" w:sz="0" w:space="0" w:color="auto"/>
      </w:divBdr>
    </w:div>
    <w:div w:id="112512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TSH\Downloads\Aged_Care_Lime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5" ma:contentTypeDescription="Create a new document." ma:contentTypeScope="" ma:versionID="5630de2ad7260b8f5076bca2e5045923">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924b2d965fd2fb53d21d9eee273b74e5"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MediaLengthInSeconds xmlns="12f7b466-49fa-4efd-8558-afd11113d64c" xsi:nil="true"/>
  </documentManagement>
</p:properties>
</file>

<file path=customXml/itemProps1.xml><?xml version="1.0" encoding="utf-8"?>
<ds:datastoreItem xmlns:ds="http://schemas.openxmlformats.org/officeDocument/2006/customXml" ds:itemID="{697D6624-1878-4DC1-A41F-105007B5B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4.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docProps/app.xml><?xml version="1.0" encoding="utf-8"?>
<Properties xmlns="http://schemas.openxmlformats.org/officeDocument/2006/extended-properties" xmlns:vt="http://schemas.openxmlformats.org/officeDocument/2006/docPropsVTypes">
  <Template>Aged_Care_Lime_factsheet_web_March24.dotx</Template>
  <TotalTime>7</TotalTime>
  <Pages>3</Pages>
  <Words>812</Words>
  <Characters>4632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Places to people: embedding choice in residential aged care</vt:lpstr>
    </vt:vector>
  </TitlesOfParts>
  <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Everyday Living Fee fact sheet</dc:title>
  <dc:subject>Aged Care</dc:subject>
  <dc:creator>Australian Government Department of Health and Aged Care</dc:creator>
  <cp:keywords>Aged Care, Aged Care Reform</cp:keywords>
  <dc:description/>
  <cp:lastModifiedBy>MASCHKE, Elvia</cp:lastModifiedBy>
  <cp:revision>6</cp:revision>
  <dcterms:created xsi:type="dcterms:W3CDTF">2024-12-20T01:32:00Z</dcterms:created>
  <dcterms:modified xsi:type="dcterms:W3CDTF">2024-12-20T01:51:00Z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Order">
    <vt:r8>796200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