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BE318D" w14:textId="031A96DF" w:rsidR="003619F4" w:rsidRPr="00677BC9" w:rsidRDefault="005B6DB6" w:rsidP="00673A5B">
      <w:pPr>
        <w:pStyle w:val="Heading1"/>
        <w:spacing w:before="0"/>
        <w:ind w:right="139"/>
      </w:pPr>
      <w:bookmarkStart w:id="0" w:name="_Hlk175143710"/>
      <w:r>
        <w:t>Home Care Packages Program</w:t>
      </w:r>
      <w:r w:rsidR="002534C0">
        <w:t>:</w:t>
      </w:r>
      <w:r>
        <w:t xml:space="preserve"> </w:t>
      </w:r>
      <w:r w:rsidR="000323D4">
        <w:t>A</w:t>
      </w:r>
      <w:r w:rsidR="005D09F7">
        <w:t>dditional</w:t>
      </w:r>
      <w:r w:rsidR="003F2054">
        <w:t xml:space="preserve"> guidance</w:t>
      </w:r>
      <w:r w:rsidR="00F8696B">
        <w:t xml:space="preserve"> for </w:t>
      </w:r>
      <w:r>
        <w:t>care recipients</w:t>
      </w:r>
    </w:p>
    <w:p w14:paraId="139E18BA" w14:textId="657FEA0E" w:rsidR="00F8696B" w:rsidRDefault="005B6DB6" w:rsidP="00677BC9">
      <w:pPr>
        <w:pStyle w:val="Heading2"/>
        <w:rPr>
          <w:rFonts w:eastAsiaTheme="minorHAnsi" w:cstheme="minorBidi"/>
          <w:b w:val="0"/>
          <w:szCs w:val="32"/>
        </w:rPr>
      </w:pPr>
      <w:bookmarkStart w:id="1" w:name="_Hlk163461203"/>
      <w:bookmarkStart w:id="2" w:name="_Hlk175144256"/>
      <w:r>
        <w:rPr>
          <w:rFonts w:eastAsiaTheme="minorHAnsi" w:cstheme="minorBidi"/>
          <w:b w:val="0"/>
          <w:szCs w:val="32"/>
        </w:rPr>
        <w:t xml:space="preserve">More </w:t>
      </w:r>
      <w:r w:rsidRPr="005B6DB6">
        <w:rPr>
          <w:rFonts w:eastAsiaTheme="minorHAnsi" w:cstheme="minorBidi"/>
          <w:b w:val="0"/>
          <w:szCs w:val="32"/>
        </w:rPr>
        <w:t xml:space="preserve">older people are choosing to remain in their own homes as they age. The </w:t>
      </w:r>
      <w:r w:rsidR="003F2054">
        <w:rPr>
          <w:rFonts w:eastAsiaTheme="minorHAnsi" w:cstheme="minorBidi"/>
          <w:b w:val="0"/>
          <w:szCs w:val="32"/>
        </w:rPr>
        <w:t xml:space="preserve">Home Care Packages </w:t>
      </w:r>
      <w:r w:rsidRPr="005B6DB6">
        <w:rPr>
          <w:rFonts w:eastAsiaTheme="minorHAnsi" w:cstheme="minorBidi"/>
          <w:b w:val="0"/>
          <w:szCs w:val="32"/>
        </w:rPr>
        <w:t xml:space="preserve">Program supports older people experiencing age-related functional decline </w:t>
      </w:r>
      <w:r w:rsidR="00A25529">
        <w:rPr>
          <w:rFonts w:eastAsiaTheme="minorHAnsi" w:cstheme="minorBidi"/>
          <w:b w:val="0"/>
          <w:szCs w:val="32"/>
        </w:rPr>
        <w:t>to access</w:t>
      </w:r>
      <w:r w:rsidR="00A25529" w:rsidRPr="005B6DB6">
        <w:rPr>
          <w:rFonts w:eastAsiaTheme="minorHAnsi" w:cstheme="minorBidi"/>
          <w:b w:val="0"/>
          <w:szCs w:val="32"/>
        </w:rPr>
        <w:t xml:space="preserve"> </w:t>
      </w:r>
      <w:r w:rsidRPr="005B6DB6">
        <w:rPr>
          <w:rFonts w:eastAsiaTheme="minorHAnsi" w:cstheme="minorBidi"/>
          <w:b w:val="0"/>
          <w:szCs w:val="32"/>
        </w:rPr>
        <w:t>services and care</w:t>
      </w:r>
      <w:r w:rsidR="002534C0">
        <w:rPr>
          <w:rFonts w:eastAsiaTheme="minorHAnsi" w:cstheme="minorBidi"/>
          <w:b w:val="0"/>
          <w:szCs w:val="32"/>
        </w:rPr>
        <w:t xml:space="preserve"> while</w:t>
      </w:r>
      <w:r w:rsidRPr="005B6DB6">
        <w:rPr>
          <w:rFonts w:eastAsiaTheme="minorHAnsi" w:cstheme="minorBidi"/>
          <w:b w:val="0"/>
          <w:szCs w:val="32"/>
        </w:rPr>
        <w:t xml:space="preserve"> maintain</w:t>
      </w:r>
      <w:r w:rsidR="002534C0">
        <w:rPr>
          <w:rFonts w:eastAsiaTheme="minorHAnsi" w:cstheme="minorBidi"/>
          <w:b w:val="0"/>
          <w:szCs w:val="32"/>
        </w:rPr>
        <w:t>ing</w:t>
      </w:r>
      <w:r w:rsidRPr="005B6DB6">
        <w:rPr>
          <w:rFonts w:eastAsiaTheme="minorHAnsi" w:cstheme="minorBidi"/>
          <w:b w:val="0"/>
          <w:szCs w:val="32"/>
        </w:rPr>
        <w:t xml:space="preserve"> their safety and security </w:t>
      </w:r>
      <w:r w:rsidR="009F0687">
        <w:rPr>
          <w:rFonts w:eastAsiaTheme="minorHAnsi" w:cstheme="minorBidi"/>
          <w:b w:val="0"/>
          <w:szCs w:val="32"/>
        </w:rPr>
        <w:t>at</w:t>
      </w:r>
      <w:r w:rsidRPr="005B6DB6">
        <w:rPr>
          <w:rFonts w:eastAsiaTheme="minorHAnsi" w:cstheme="minorBidi"/>
          <w:b w:val="0"/>
          <w:szCs w:val="32"/>
        </w:rPr>
        <w:t xml:space="preserve"> home.</w:t>
      </w:r>
      <w:r w:rsidR="0055316F">
        <w:rPr>
          <w:rFonts w:eastAsiaTheme="minorHAnsi" w:cstheme="minorBidi"/>
          <w:b w:val="0"/>
          <w:szCs w:val="32"/>
        </w:rPr>
        <w:t xml:space="preserve"> </w:t>
      </w:r>
    </w:p>
    <w:p w14:paraId="397FC3CB" w14:textId="74D4B7A8" w:rsidR="005B6DB6" w:rsidRDefault="002534C0" w:rsidP="00677BC9">
      <w:pPr>
        <w:pStyle w:val="Heading2"/>
        <w:rPr>
          <w:rFonts w:eastAsiaTheme="minorHAnsi" w:cstheme="minorBidi"/>
          <w:b w:val="0"/>
          <w:szCs w:val="32"/>
        </w:rPr>
      </w:pPr>
      <w:r>
        <w:rPr>
          <w:rFonts w:eastAsiaTheme="minorHAnsi" w:cstheme="minorBidi"/>
          <w:b w:val="0"/>
          <w:szCs w:val="32"/>
        </w:rPr>
        <w:t>T</w:t>
      </w:r>
      <w:r w:rsidR="005D09F7">
        <w:rPr>
          <w:rFonts w:eastAsiaTheme="minorHAnsi" w:cstheme="minorBidi"/>
          <w:b w:val="0"/>
          <w:szCs w:val="32"/>
        </w:rPr>
        <w:t>his</w:t>
      </w:r>
      <w:r>
        <w:rPr>
          <w:rFonts w:eastAsiaTheme="minorHAnsi" w:cstheme="minorBidi"/>
          <w:b w:val="0"/>
          <w:szCs w:val="32"/>
        </w:rPr>
        <w:t xml:space="preserve"> fact sheet will</w:t>
      </w:r>
      <w:r w:rsidR="0055316F">
        <w:rPr>
          <w:rFonts w:eastAsiaTheme="minorHAnsi" w:cstheme="minorBidi"/>
          <w:b w:val="0"/>
          <w:szCs w:val="32"/>
        </w:rPr>
        <w:t xml:space="preserve"> </w:t>
      </w:r>
      <w:r w:rsidR="005D09F7">
        <w:rPr>
          <w:rFonts w:eastAsiaTheme="minorHAnsi" w:cstheme="minorBidi"/>
          <w:b w:val="0"/>
          <w:szCs w:val="32"/>
        </w:rPr>
        <w:t xml:space="preserve">support </w:t>
      </w:r>
      <w:r w:rsidR="0055316F">
        <w:rPr>
          <w:rFonts w:eastAsiaTheme="minorHAnsi" w:cstheme="minorBidi"/>
          <w:b w:val="0"/>
          <w:szCs w:val="32"/>
        </w:rPr>
        <w:t xml:space="preserve">you </w:t>
      </w:r>
      <w:r w:rsidR="005D09F7">
        <w:rPr>
          <w:rFonts w:eastAsiaTheme="minorHAnsi" w:cstheme="minorBidi"/>
          <w:b w:val="0"/>
          <w:szCs w:val="32"/>
        </w:rPr>
        <w:t xml:space="preserve">to better </w:t>
      </w:r>
      <w:r w:rsidR="006B34FE">
        <w:rPr>
          <w:rFonts w:eastAsiaTheme="minorHAnsi" w:cstheme="minorBidi"/>
          <w:b w:val="0"/>
          <w:szCs w:val="32"/>
        </w:rPr>
        <w:t>understand your monthly statement</w:t>
      </w:r>
      <w:r w:rsidR="00B87A55">
        <w:rPr>
          <w:rFonts w:eastAsiaTheme="minorHAnsi" w:cstheme="minorBidi"/>
          <w:b w:val="0"/>
          <w:szCs w:val="32"/>
        </w:rPr>
        <w:t xml:space="preserve"> and </w:t>
      </w:r>
      <w:r>
        <w:rPr>
          <w:rFonts w:eastAsiaTheme="minorHAnsi" w:cstheme="minorBidi"/>
          <w:b w:val="0"/>
          <w:szCs w:val="32"/>
        </w:rPr>
        <w:t xml:space="preserve">the </w:t>
      </w:r>
      <w:r w:rsidR="00F8696B">
        <w:rPr>
          <w:rFonts w:eastAsiaTheme="minorHAnsi" w:cstheme="minorBidi"/>
          <w:b w:val="0"/>
          <w:szCs w:val="32"/>
        </w:rPr>
        <w:t xml:space="preserve">responsible use of </w:t>
      </w:r>
      <w:r>
        <w:rPr>
          <w:rFonts w:eastAsiaTheme="minorHAnsi" w:cstheme="minorBidi"/>
          <w:b w:val="0"/>
          <w:szCs w:val="32"/>
        </w:rPr>
        <w:t xml:space="preserve">Home Care Package </w:t>
      </w:r>
      <w:r w:rsidR="00F8696B">
        <w:rPr>
          <w:rFonts w:eastAsiaTheme="minorHAnsi" w:cstheme="minorBidi"/>
          <w:b w:val="0"/>
          <w:szCs w:val="32"/>
        </w:rPr>
        <w:t>funds.</w:t>
      </w:r>
      <w:r>
        <w:rPr>
          <w:rFonts w:eastAsiaTheme="minorHAnsi" w:cstheme="minorBidi"/>
          <w:b w:val="0"/>
          <w:szCs w:val="32"/>
        </w:rPr>
        <w:t xml:space="preserve"> It accompanies the </w:t>
      </w:r>
      <w:hyperlink r:id="rId11" w:history="1">
        <w:r>
          <w:rPr>
            <w:rStyle w:val="Hyperlink"/>
          </w:rPr>
          <w:t>Consumer Guidance Understanding your Home Care Package statement</w:t>
        </w:r>
      </w:hyperlink>
      <w:r w:rsidRPr="001B0B67">
        <w:rPr>
          <w:rStyle w:val="Hyperlink"/>
          <w:u w:val="none"/>
        </w:rPr>
        <w:t>.</w:t>
      </w:r>
    </w:p>
    <w:p w14:paraId="758706DA" w14:textId="1F969AC0" w:rsidR="00677BC9" w:rsidRPr="00677BC9" w:rsidRDefault="005B6DB6" w:rsidP="00677BC9">
      <w:pPr>
        <w:pStyle w:val="Heading2"/>
      </w:pPr>
      <w:r>
        <w:t xml:space="preserve">To help you </w:t>
      </w:r>
      <w:r w:rsidR="007A7D7C">
        <w:t>with your H</w:t>
      </w:r>
      <w:r w:rsidR="002534C0">
        <w:t>ome Care Package</w:t>
      </w:r>
      <w:r w:rsidR="007A7D7C">
        <w:t>:</w:t>
      </w:r>
    </w:p>
    <w:bookmarkEnd w:id="1"/>
    <w:p w14:paraId="581EDDAB" w14:textId="04975B8A" w:rsidR="005B6DB6" w:rsidRPr="005B6DB6" w:rsidRDefault="005B6DB6" w:rsidP="007A7D7C">
      <w:pPr>
        <w:pStyle w:val="ListParagraph"/>
        <w:numPr>
          <w:ilvl w:val="0"/>
          <w:numId w:val="7"/>
        </w:numPr>
        <w:ind w:left="357" w:hanging="357"/>
        <w:contextualSpacing w:val="0"/>
        <w:rPr>
          <w:color w:val="1E1544" w:themeColor="text1"/>
        </w:rPr>
      </w:pPr>
      <w:r w:rsidRPr="005B6DB6">
        <w:rPr>
          <w:color w:val="1E1544" w:themeColor="text1"/>
        </w:rPr>
        <w:t>Check your monthly statement is clear</w:t>
      </w:r>
      <w:r w:rsidR="009A20D4">
        <w:rPr>
          <w:color w:val="1E1544" w:themeColor="text1"/>
        </w:rPr>
        <w:t>. It should</w:t>
      </w:r>
      <w:r w:rsidRPr="005B6DB6">
        <w:rPr>
          <w:color w:val="1E1544" w:themeColor="text1"/>
        </w:rPr>
        <w:t xml:space="preserve"> </w:t>
      </w:r>
      <w:r w:rsidR="009A20D4">
        <w:rPr>
          <w:color w:val="1E1544" w:themeColor="text1"/>
        </w:rPr>
        <w:t>support</w:t>
      </w:r>
      <w:r w:rsidRPr="005B6DB6">
        <w:rPr>
          <w:color w:val="1E1544" w:themeColor="text1"/>
        </w:rPr>
        <w:t xml:space="preserve"> you and those who </w:t>
      </w:r>
      <w:r w:rsidR="007A7D7C">
        <w:rPr>
          <w:color w:val="1E1544" w:themeColor="text1"/>
        </w:rPr>
        <w:t>help</w:t>
      </w:r>
      <w:r w:rsidRPr="005B6DB6">
        <w:rPr>
          <w:color w:val="1E1544" w:themeColor="text1"/>
        </w:rPr>
        <w:t xml:space="preserve"> you to know what your H</w:t>
      </w:r>
      <w:r w:rsidR="002534C0">
        <w:rPr>
          <w:color w:val="1E1544" w:themeColor="text1"/>
        </w:rPr>
        <w:t xml:space="preserve">ome Care Package </w:t>
      </w:r>
      <w:r w:rsidRPr="005B6DB6">
        <w:rPr>
          <w:color w:val="1E1544" w:themeColor="text1"/>
        </w:rPr>
        <w:t>funds are being used for and what you are being charged.</w:t>
      </w:r>
    </w:p>
    <w:p w14:paraId="332AC85B" w14:textId="4F70648B" w:rsidR="005B6DB6" w:rsidRPr="005B6DB6" w:rsidRDefault="005B6DB6" w:rsidP="003F2054">
      <w:pPr>
        <w:pStyle w:val="ListParagraph"/>
        <w:numPr>
          <w:ilvl w:val="0"/>
          <w:numId w:val="7"/>
        </w:numPr>
        <w:ind w:left="357" w:hanging="357"/>
        <w:contextualSpacing w:val="0"/>
        <w:rPr>
          <w:color w:val="1E1544" w:themeColor="text1"/>
        </w:rPr>
      </w:pPr>
      <w:r w:rsidRPr="003F2054">
        <w:rPr>
          <w:color w:val="1E1544" w:themeColor="text1"/>
        </w:rPr>
        <w:t xml:space="preserve">Check </w:t>
      </w:r>
      <w:r w:rsidR="002534C0">
        <w:rPr>
          <w:color w:val="1E1544" w:themeColor="text1"/>
        </w:rPr>
        <w:t xml:space="preserve">you received each of </w:t>
      </w:r>
      <w:r w:rsidRPr="003F2054">
        <w:rPr>
          <w:color w:val="1E1544" w:themeColor="text1"/>
        </w:rPr>
        <w:t>the good</w:t>
      </w:r>
      <w:r w:rsidR="002534C0">
        <w:rPr>
          <w:color w:val="1E1544" w:themeColor="text1"/>
        </w:rPr>
        <w:t>s</w:t>
      </w:r>
      <w:r w:rsidRPr="003F2054">
        <w:rPr>
          <w:color w:val="1E1544" w:themeColor="text1"/>
        </w:rPr>
        <w:t xml:space="preserve"> or service</w:t>
      </w:r>
      <w:r w:rsidR="002534C0">
        <w:rPr>
          <w:color w:val="1E1544" w:themeColor="text1"/>
        </w:rPr>
        <w:t>s</w:t>
      </w:r>
      <w:r w:rsidRPr="003F2054">
        <w:rPr>
          <w:color w:val="1E1544" w:themeColor="text1"/>
        </w:rPr>
        <w:t xml:space="preserve"> in your monthly statement.</w:t>
      </w:r>
    </w:p>
    <w:p w14:paraId="10EF2D79" w14:textId="77777777" w:rsidR="004553B4" w:rsidRPr="003F2054" w:rsidRDefault="005B6DB6" w:rsidP="003F2054">
      <w:pPr>
        <w:pStyle w:val="ListParagraph"/>
        <w:numPr>
          <w:ilvl w:val="0"/>
          <w:numId w:val="7"/>
        </w:numPr>
        <w:ind w:left="357" w:hanging="357"/>
        <w:contextualSpacing w:val="0"/>
        <w:rPr>
          <w:color w:val="1E1544" w:themeColor="text1"/>
        </w:rPr>
      </w:pPr>
      <w:r w:rsidRPr="003F2054">
        <w:rPr>
          <w:color w:val="1E1544" w:themeColor="text1"/>
        </w:rPr>
        <w:t>Your statement must continue to show your unspent funds balances</w:t>
      </w:r>
      <w:r w:rsidR="00A940CD" w:rsidRPr="003F2054">
        <w:rPr>
          <w:color w:val="1E1544" w:themeColor="text1"/>
        </w:rPr>
        <w:t>. This includes</w:t>
      </w:r>
      <w:r w:rsidR="004553B4" w:rsidRPr="003F2054">
        <w:rPr>
          <w:color w:val="1E1544" w:themeColor="text1"/>
        </w:rPr>
        <w:t>:</w:t>
      </w:r>
    </w:p>
    <w:p w14:paraId="07B41366" w14:textId="77777777" w:rsidR="004553B4" w:rsidRDefault="005B6DB6" w:rsidP="004553B4">
      <w:pPr>
        <w:pStyle w:val="ListParagraph"/>
        <w:numPr>
          <w:ilvl w:val="1"/>
          <w:numId w:val="7"/>
        </w:numPr>
        <w:contextualSpacing w:val="0"/>
        <w:rPr>
          <w:color w:val="1E1544" w:themeColor="text1"/>
        </w:rPr>
      </w:pPr>
      <w:r w:rsidRPr="005B6DB6">
        <w:rPr>
          <w:color w:val="1E1544" w:themeColor="text1"/>
        </w:rPr>
        <w:t>the Commonwealth portion (held by Services Australia)</w:t>
      </w:r>
      <w:r w:rsidR="004553B4">
        <w:rPr>
          <w:color w:val="1E1544" w:themeColor="text1"/>
        </w:rPr>
        <w:t>,</w:t>
      </w:r>
      <w:r w:rsidRPr="005B6DB6">
        <w:rPr>
          <w:color w:val="1E1544" w:themeColor="text1"/>
        </w:rPr>
        <w:t xml:space="preserve"> and</w:t>
      </w:r>
    </w:p>
    <w:p w14:paraId="0B551FBB" w14:textId="2C99147F" w:rsidR="005B6DB6" w:rsidRPr="005B6DB6" w:rsidRDefault="005B6DB6" w:rsidP="004553B4">
      <w:pPr>
        <w:pStyle w:val="ListParagraph"/>
        <w:numPr>
          <w:ilvl w:val="1"/>
          <w:numId w:val="7"/>
        </w:numPr>
        <w:contextualSpacing w:val="0"/>
        <w:rPr>
          <w:color w:val="1E1544" w:themeColor="text1"/>
        </w:rPr>
      </w:pPr>
      <w:r w:rsidRPr="005B6DB6">
        <w:rPr>
          <w:color w:val="1E1544" w:themeColor="text1"/>
        </w:rPr>
        <w:t>your contributions (if any held by the provider).</w:t>
      </w:r>
    </w:p>
    <w:p w14:paraId="5BAF0626" w14:textId="2A20BA82" w:rsidR="005B6DB6" w:rsidRPr="005B6DB6" w:rsidRDefault="005B6DB6" w:rsidP="007A7D7C">
      <w:pPr>
        <w:pStyle w:val="ListParagraph"/>
        <w:numPr>
          <w:ilvl w:val="0"/>
          <w:numId w:val="7"/>
        </w:numPr>
        <w:ind w:left="357" w:hanging="357"/>
        <w:contextualSpacing w:val="0"/>
        <w:rPr>
          <w:color w:val="1E1544" w:themeColor="text1"/>
        </w:rPr>
      </w:pPr>
      <w:r w:rsidRPr="005B6DB6">
        <w:rPr>
          <w:color w:val="1E1544" w:themeColor="text1"/>
        </w:rPr>
        <w:lastRenderedPageBreak/>
        <w:t>You</w:t>
      </w:r>
      <w:r w:rsidR="00967726">
        <w:rPr>
          <w:color w:val="1E1544" w:themeColor="text1"/>
        </w:rPr>
        <w:t>r provider</w:t>
      </w:r>
      <w:r w:rsidRPr="005B6DB6">
        <w:rPr>
          <w:color w:val="1E1544" w:themeColor="text1"/>
        </w:rPr>
        <w:t xml:space="preserve"> should not charge</w:t>
      </w:r>
      <w:r w:rsidR="00967726">
        <w:rPr>
          <w:color w:val="1E1544" w:themeColor="text1"/>
        </w:rPr>
        <w:t xml:space="preserve"> you</w:t>
      </w:r>
      <w:r w:rsidRPr="005B6DB6">
        <w:rPr>
          <w:color w:val="1E1544" w:themeColor="text1"/>
        </w:rPr>
        <w:t xml:space="preserve"> for package management in a statement month </w:t>
      </w:r>
      <w:r w:rsidR="002534C0">
        <w:rPr>
          <w:color w:val="1E1544" w:themeColor="text1"/>
        </w:rPr>
        <w:t>where</w:t>
      </w:r>
      <w:r w:rsidR="002534C0" w:rsidRPr="005B6DB6">
        <w:rPr>
          <w:color w:val="1E1544" w:themeColor="text1"/>
        </w:rPr>
        <w:t xml:space="preserve"> </w:t>
      </w:r>
      <w:r w:rsidR="007A7D7C">
        <w:rPr>
          <w:color w:val="1E1544" w:themeColor="text1"/>
        </w:rPr>
        <w:t>you did not receive any</w:t>
      </w:r>
      <w:r w:rsidRPr="005B6DB6">
        <w:rPr>
          <w:color w:val="1E1544" w:themeColor="text1"/>
        </w:rPr>
        <w:t xml:space="preserve"> care or services (other than care management).</w:t>
      </w:r>
    </w:p>
    <w:p w14:paraId="0D7D9733" w14:textId="3369D8EA" w:rsidR="004553B4" w:rsidRDefault="00BF40F9" w:rsidP="007A7D7C">
      <w:pPr>
        <w:pStyle w:val="ListParagraph"/>
        <w:numPr>
          <w:ilvl w:val="0"/>
          <w:numId w:val="7"/>
        </w:numPr>
        <w:ind w:left="357" w:hanging="357"/>
        <w:contextualSpacing w:val="0"/>
        <w:rPr>
          <w:color w:val="1E1544" w:themeColor="text1"/>
        </w:rPr>
      </w:pPr>
      <w:r>
        <w:rPr>
          <w:color w:val="1E1544" w:themeColor="text1"/>
        </w:rPr>
        <w:t>Care management and package management charges are legally capped</w:t>
      </w:r>
      <w:r w:rsidR="00967726">
        <w:rPr>
          <w:color w:val="1E1544" w:themeColor="text1"/>
        </w:rPr>
        <w:t xml:space="preserve"> and</w:t>
      </w:r>
      <w:r w:rsidR="005B6DB6" w:rsidRPr="005B6DB6">
        <w:rPr>
          <w:color w:val="1E1544" w:themeColor="text1"/>
        </w:rPr>
        <w:t xml:space="preserve"> should not be more than</w:t>
      </w:r>
      <w:r w:rsidR="004553B4">
        <w:rPr>
          <w:color w:val="1E1544" w:themeColor="text1"/>
        </w:rPr>
        <w:t>:</w:t>
      </w:r>
    </w:p>
    <w:p w14:paraId="7EDD7DE8" w14:textId="7EB35A4D" w:rsidR="00D9616D" w:rsidRDefault="005B6DB6" w:rsidP="004553B4">
      <w:pPr>
        <w:pStyle w:val="ListParagraph"/>
        <w:numPr>
          <w:ilvl w:val="1"/>
          <w:numId w:val="7"/>
        </w:numPr>
        <w:contextualSpacing w:val="0"/>
        <w:rPr>
          <w:color w:val="1E1544" w:themeColor="text1"/>
        </w:rPr>
      </w:pPr>
      <w:r w:rsidRPr="005B6DB6">
        <w:rPr>
          <w:color w:val="1E1544" w:themeColor="text1"/>
        </w:rPr>
        <w:t>20% of your H</w:t>
      </w:r>
      <w:r w:rsidR="00967726">
        <w:rPr>
          <w:color w:val="1E1544" w:themeColor="text1"/>
        </w:rPr>
        <w:t xml:space="preserve">ome Care Package </w:t>
      </w:r>
      <w:r w:rsidRPr="005B6DB6">
        <w:rPr>
          <w:color w:val="1E1544" w:themeColor="text1"/>
        </w:rPr>
        <w:t>level for care management</w:t>
      </w:r>
      <w:r w:rsidR="004553B4">
        <w:rPr>
          <w:color w:val="1E1544" w:themeColor="text1"/>
        </w:rPr>
        <w:t>,</w:t>
      </w:r>
      <w:r w:rsidRPr="005B6DB6">
        <w:rPr>
          <w:color w:val="1E1544" w:themeColor="text1"/>
        </w:rPr>
        <w:t xml:space="preserve"> or</w:t>
      </w:r>
    </w:p>
    <w:p w14:paraId="490C41C1" w14:textId="419C3F3F" w:rsidR="00D9616D" w:rsidRDefault="005B6DB6" w:rsidP="004553B4">
      <w:pPr>
        <w:pStyle w:val="ListParagraph"/>
        <w:numPr>
          <w:ilvl w:val="1"/>
          <w:numId w:val="7"/>
        </w:numPr>
        <w:contextualSpacing w:val="0"/>
        <w:rPr>
          <w:color w:val="1E1544" w:themeColor="text1"/>
        </w:rPr>
      </w:pPr>
      <w:r w:rsidRPr="005B6DB6">
        <w:rPr>
          <w:color w:val="1E1544" w:themeColor="text1"/>
        </w:rPr>
        <w:t xml:space="preserve">15% </w:t>
      </w:r>
      <w:r w:rsidR="00D9616D">
        <w:rPr>
          <w:color w:val="1E1544" w:themeColor="text1"/>
        </w:rPr>
        <w:t>of your H</w:t>
      </w:r>
      <w:r w:rsidR="00967726">
        <w:rPr>
          <w:color w:val="1E1544" w:themeColor="text1"/>
        </w:rPr>
        <w:t>ome Care Package</w:t>
      </w:r>
      <w:r w:rsidR="00D9616D">
        <w:rPr>
          <w:color w:val="1E1544" w:themeColor="text1"/>
        </w:rPr>
        <w:t xml:space="preserve"> level </w:t>
      </w:r>
      <w:r w:rsidRPr="005B6DB6">
        <w:rPr>
          <w:color w:val="1E1544" w:themeColor="text1"/>
        </w:rPr>
        <w:t>for package management.</w:t>
      </w:r>
    </w:p>
    <w:p w14:paraId="61AB061A" w14:textId="77777777" w:rsidR="005B6DB6" w:rsidRDefault="005B6DB6" w:rsidP="007A7D7C">
      <w:pPr>
        <w:pStyle w:val="ListParagraph"/>
        <w:numPr>
          <w:ilvl w:val="0"/>
          <w:numId w:val="7"/>
        </w:numPr>
        <w:ind w:left="357" w:hanging="357"/>
        <w:contextualSpacing w:val="0"/>
        <w:rPr>
          <w:color w:val="1E1544" w:themeColor="text1"/>
        </w:rPr>
      </w:pPr>
      <w:r w:rsidRPr="005B6DB6">
        <w:rPr>
          <w:color w:val="1E1544" w:themeColor="text1"/>
        </w:rPr>
        <w:t xml:space="preserve">Your account should not go into deficit. If your monthly statement </w:t>
      </w:r>
      <w:r w:rsidR="007A7D7C">
        <w:rPr>
          <w:color w:val="1E1544" w:themeColor="text1"/>
        </w:rPr>
        <w:t xml:space="preserve">has </w:t>
      </w:r>
      <w:r w:rsidRPr="005B6DB6">
        <w:rPr>
          <w:color w:val="1E1544" w:themeColor="text1"/>
        </w:rPr>
        <w:t>a negative balance, talk to your provider first. If that does not help</w:t>
      </w:r>
      <w:r w:rsidR="007A7D7C">
        <w:rPr>
          <w:color w:val="1E1544" w:themeColor="text1"/>
        </w:rPr>
        <w:t>,</w:t>
      </w:r>
      <w:r w:rsidRPr="005B6DB6">
        <w:rPr>
          <w:color w:val="1E1544" w:themeColor="text1"/>
        </w:rPr>
        <w:t xml:space="preserve"> get in touch with the Aged Care Quality and Safety Commission on </w:t>
      </w:r>
      <w:r w:rsidRPr="007A7D7C">
        <w:rPr>
          <w:b/>
          <w:bCs/>
          <w:color w:val="1E1544" w:themeColor="text1"/>
        </w:rPr>
        <w:t>1800 951 822</w:t>
      </w:r>
      <w:r w:rsidRPr="005B6DB6">
        <w:rPr>
          <w:color w:val="1E1544" w:themeColor="text1"/>
        </w:rPr>
        <w:t>.</w:t>
      </w:r>
    </w:p>
    <w:p w14:paraId="5EB511B5" w14:textId="1E5D1C3F" w:rsidR="00F8696B" w:rsidRPr="005B6DB6" w:rsidRDefault="00F8696B" w:rsidP="007A7D7C">
      <w:pPr>
        <w:pStyle w:val="ListParagraph"/>
        <w:numPr>
          <w:ilvl w:val="0"/>
          <w:numId w:val="7"/>
        </w:numPr>
        <w:ind w:left="357" w:hanging="357"/>
        <w:contextualSpacing w:val="0"/>
        <w:rPr>
          <w:color w:val="1E1544" w:themeColor="text1"/>
        </w:rPr>
      </w:pPr>
      <w:r>
        <w:rPr>
          <w:color w:val="1E1544" w:themeColor="text1"/>
        </w:rPr>
        <w:t xml:space="preserve">Detailed information about monthly statements is available at </w:t>
      </w:r>
      <w:hyperlink r:id="rId12" w:history="1">
        <w:r>
          <w:rPr>
            <w:rStyle w:val="Hyperlink"/>
          </w:rPr>
          <w:t>Consumer Guidance Understanding your Home Care Package statement</w:t>
        </w:r>
      </w:hyperlink>
      <w:r>
        <w:t>.</w:t>
      </w:r>
    </w:p>
    <w:p w14:paraId="7915EC02" w14:textId="223336B8" w:rsidR="005B6DB6" w:rsidRPr="005B6DB6" w:rsidRDefault="005B6DB6" w:rsidP="007A7D7C">
      <w:pPr>
        <w:pStyle w:val="ListParagraph"/>
        <w:numPr>
          <w:ilvl w:val="0"/>
          <w:numId w:val="7"/>
        </w:numPr>
        <w:ind w:left="357" w:hanging="357"/>
        <w:contextualSpacing w:val="0"/>
        <w:rPr>
          <w:color w:val="1E1544" w:themeColor="text1"/>
        </w:rPr>
      </w:pPr>
      <w:r w:rsidRPr="005B6DB6">
        <w:rPr>
          <w:color w:val="1E1544" w:themeColor="text1"/>
        </w:rPr>
        <w:t xml:space="preserve">If you are worried about fraudulent behaviour, contact the </w:t>
      </w:r>
      <w:r w:rsidR="002534C0">
        <w:rPr>
          <w:color w:val="1E1544" w:themeColor="text1"/>
        </w:rPr>
        <w:t>D</w:t>
      </w:r>
      <w:r w:rsidRPr="005B6DB6">
        <w:rPr>
          <w:color w:val="1E1544" w:themeColor="text1"/>
        </w:rPr>
        <w:t>epartment</w:t>
      </w:r>
      <w:r w:rsidR="002534C0">
        <w:rPr>
          <w:color w:val="1E1544" w:themeColor="text1"/>
        </w:rPr>
        <w:t xml:space="preserve"> of Health and Aged Care</w:t>
      </w:r>
      <w:r w:rsidRPr="005B6DB6">
        <w:rPr>
          <w:color w:val="1E1544" w:themeColor="text1"/>
        </w:rPr>
        <w:t xml:space="preserve"> with details of your concerns via email at</w:t>
      </w:r>
      <w:r w:rsidR="007A7D7C">
        <w:rPr>
          <w:color w:val="1E1544" w:themeColor="text1"/>
        </w:rPr>
        <w:t>:</w:t>
      </w:r>
      <w:r w:rsidRPr="005B6DB6">
        <w:rPr>
          <w:color w:val="1E1544" w:themeColor="text1"/>
        </w:rPr>
        <w:t xml:space="preserve"> </w:t>
      </w:r>
      <w:hyperlink r:id="rId13" w:history="1">
        <w:r w:rsidR="007A7D7C" w:rsidRPr="003E6FE0">
          <w:rPr>
            <w:rStyle w:val="Hyperlink"/>
          </w:rPr>
          <w:t>reportfraudorcorruption@health.gov.au</w:t>
        </w:r>
      </w:hyperlink>
    </w:p>
    <w:p w14:paraId="590BFD64" w14:textId="698D68CA" w:rsidR="005B6DB6" w:rsidRPr="005B6DB6" w:rsidRDefault="005B6DB6" w:rsidP="007A7D7C">
      <w:pPr>
        <w:pStyle w:val="ListParagraph"/>
        <w:numPr>
          <w:ilvl w:val="0"/>
          <w:numId w:val="7"/>
        </w:numPr>
        <w:ind w:left="357" w:hanging="357"/>
        <w:contextualSpacing w:val="0"/>
        <w:rPr>
          <w:color w:val="1E1544" w:themeColor="text1"/>
        </w:rPr>
      </w:pPr>
      <w:r w:rsidRPr="005B6DB6">
        <w:rPr>
          <w:color w:val="1E1544" w:themeColor="text1"/>
        </w:rPr>
        <w:t xml:space="preserve">You must not pressure your provider to pay for goods and services </w:t>
      </w:r>
      <w:r w:rsidR="00967726">
        <w:rPr>
          <w:color w:val="1E1544" w:themeColor="text1"/>
        </w:rPr>
        <w:t xml:space="preserve">that </w:t>
      </w:r>
      <w:r w:rsidRPr="005B6DB6">
        <w:rPr>
          <w:color w:val="1E1544" w:themeColor="text1"/>
        </w:rPr>
        <w:t xml:space="preserve">you </w:t>
      </w:r>
      <w:r w:rsidR="00967726">
        <w:rPr>
          <w:color w:val="1E1544" w:themeColor="text1"/>
        </w:rPr>
        <w:t>need</w:t>
      </w:r>
      <w:r w:rsidRPr="005B6DB6">
        <w:rPr>
          <w:color w:val="1E1544" w:themeColor="text1"/>
        </w:rPr>
        <w:t xml:space="preserve"> to purchase out of your general income, like any other Australian regardless of age. All providers must deliver the H</w:t>
      </w:r>
      <w:r w:rsidR="00967726">
        <w:rPr>
          <w:color w:val="1E1544" w:themeColor="text1"/>
        </w:rPr>
        <w:t xml:space="preserve">ome Care Package </w:t>
      </w:r>
      <w:r w:rsidRPr="005B6DB6">
        <w:rPr>
          <w:color w:val="1E1544" w:themeColor="text1"/>
        </w:rPr>
        <w:t xml:space="preserve">Program as per legislated requirements. </w:t>
      </w:r>
    </w:p>
    <w:p w14:paraId="3C04B820" w14:textId="70FA0890" w:rsidR="005B6DB6" w:rsidRPr="005B6DB6" w:rsidRDefault="005B6DB6" w:rsidP="007A7D7C">
      <w:pPr>
        <w:pStyle w:val="ListParagraph"/>
        <w:numPr>
          <w:ilvl w:val="0"/>
          <w:numId w:val="7"/>
        </w:numPr>
        <w:ind w:left="357" w:hanging="357"/>
        <w:contextualSpacing w:val="0"/>
        <w:rPr>
          <w:color w:val="1E1544" w:themeColor="text1"/>
        </w:rPr>
      </w:pPr>
      <w:r w:rsidRPr="005B6DB6">
        <w:rPr>
          <w:color w:val="1E1544" w:themeColor="text1"/>
        </w:rPr>
        <w:t xml:space="preserve">Beware of providers who try to ‘lure’ you with promises of </w:t>
      </w:r>
      <w:r w:rsidR="00430DD1">
        <w:rPr>
          <w:color w:val="1E1544" w:themeColor="text1"/>
        </w:rPr>
        <w:t>f</w:t>
      </w:r>
      <w:r w:rsidRPr="005B6DB6">
        <w:rPr>
          <w:color w:val="1E1544" w:themeColor="text1"/>
        </w:rPr>
        <w:t>und</w:t>
      </w:r>
      <w:r w:rsidR="00430DD1">
        <w:rPr>
          <w:color w:val="1E1544" w:themeColor="text1"/>
        </w:rPr>
        <w:t>ing</w:t>
      </w:r>
      <w:r w:rsidRPr="005B6DB6">
        <w:rPr>
          <w:color w:val="1E1544" w:themeColor="text1"/>
        </w:rPr>
        <w:t xml:space="preserve"> what your current provider has said it cannot legally fund.</w:t>
      </w:r>
    </w:p>
    <w:p w14:paraId="1C187274" w14:textId="74B15B54" w:rsidR="005B6DB6" w:rsidRDefault="005B6DB6" w:rsidP="007A7D7C">
      <w:pPr>
        <w:pStyle w:val="ListParagraph"/>
        <w:numPr>
          <w:ilvl w:val="0"/>
          <w:numId w:val="7"/>
        </w:numPr>
        <w:ind w:left="357" w:hanging="357"/>
        <w:contextualSpacing w:val="0"/>
        <w:rPr>
          <w:color w:val="1E1544" w:themeColor="text1"/>
        </w:rPr>
      </w:pPr>
      <w:r w:rsidRPr="005B6DB6">
        <w:rPr>
          <w:color w:val="1E1544" w:themeColor="text1"/>
        </w:rPr>
        <w:t>If you self-manage your H</w:t>
      </w:r>
      <w:r w:rsidR="00967726">
        <w:rPr>
          <w:color w:val="1E1544" w:themeColor="text1"/>
        </w:rPr>
        <w:t>ome Care Package</w:t>
      </w:r>
      <w:r w:rsidRPr="005B6DB6">
        <w:rPr>
          <w:color w:val="1E1544" w:themeColor="text1"/>
        </w:rPr>
        <w:t xml:space="preserve"> budget, you </w:t>
      </w:r>
      <w:r w:rsidR="007A7D7C">
        <w:rPr>
          <w:color w:val="1E1544" w:themeColor="text1"/>
        </w:rPr>
        <w:t xml:space="preserve">must </w:t>
      </w:r>
      <w:r w:rsidRPr="005B6DB6">
        <w:rPr>
          <w:color w:val="1E1544" w:themeColor="text1"/>
        </w:rPr>
        <w:t>work with the provider to ensure</w:t>
      </w:r>
      <w:r w:rsidR="00967726">
        <w:rPr>
          <w:color w:val="1E1544" w:themeColor="text1"/>
        </w:rPr>
        <w:t xml:space="preserve"> they spend </w:t>
      </w:r>
      <w:r w:rsidRPr="005B6DB6">
        <w:rPr>
          <w:color w:val="1E1544" w:themeColor="text1"/>
        </w:rPr>
        <w:t xml:space="preserve">funds </w:t>
      </w:r>
      <w:r w:rsidR="00967726">
        <w:rPr>
          <w:color w:val="1E1544" w:themeColor="text1"/>
        </w:rPr>
        <w:t xml:space="preserve">on </w:t>
      </w:r>
      <w:r w:rsidRPr="005B6DB6">
        <w:rPr>
          <w:color w:val="1E1544" w:themeColor="text1"/>
        </w:rPr>
        <w:t>legally approved purposes only. Ultimately the provider remains responsible for the correct use of program funds.</w:t>
      </w:r>
    </w:p>
    <w:p w14:paraId="70EB82E9" w14:textId="77777777" w:rsidR="009A20D4" w:rsidRPr="009A20D4" w:rsidRDefault="007A7D7C" w:rsidP="00673A5B">
      <w:pPr>
        <w:pStyle w:val="ListParagraph"/>
        <w:ind w:left="0"/>
        <w:contextualSpacing w:val="0"/>
        <w:rPr>
          <w:color w:val="1E1544" w:themeColor="text1"/>
        </w:rPr>
      </w:pPr>
      <w:r w:rsidRPr="007A7D7C">
        <w:rPr>
          <w:color w:val="1E1544" w:themeColor="text1"/>
        </w:rPr>
        <w:t xml:space="preserve">Further information is available at </w:t>
      </w:r>
      <w:hyperlink r:id="rId14" w:history="1">
        <w:r w:rsidRPr="007A7D7C">
          <w:rPr>
            <w:rStyle w:val="Hyperlink"/>
          </w:rPr>
          <w:t>Home Care Packages Program Manual for Care Recipients</w:t>
        </w:r>
      </w:hyperlink>
      <w:r w:rsidRPr="007A7D7C">
        <w:rPr>
          <w:color w:val="1E1544" w:themeColor="text1"/>
        </w:rPr>
        <w:t>.</w:t>
      </w:r>
      <w:r w:rsidR="008F467F" w:rsidRPr="00677BC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160A1C62" wp14:editId="1CEF9945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80400" cy="232560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400" cy="2325600"/>
                          <a:chOff x="0" y="0"/>
                          <a:chExt cx="6979920" cy="232537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577AF7" w14:textId="77777777" w:rsidR="008F467F" w:rsidRPr="00677BC9" w:rsidRDefault="008F467F" w:rsidP="008F467F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677BC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 xml:space="preserve">Let’s change aged care together </w:t>
                                </w:r>
                              </w:p>
                              <w:p w14:paraId="2515278E" w14:textId="77777777" w:rsidR="008F467F" w:rsidRPr="00677BC9" w:rsidRDefault="008F467F" w:rsidP="008F467F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We invite Australians to continue to have their say about the aged care reforms.</w:t>
                                </w:r>
                              </w:p>
                              <w:p w14:paraId="379B338D" w14:textId="77777777" w:rsidR="008F467F" w:rsidRPr="00677BC9" w:rsidRDefault="008F467F" w:rsidP="008F467F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77BC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58156E34" w14:textId="77777777" w:rsidR="008F467F" w:rsidRPr="00677BC9" w:rsidRDefault="008F467F" w:rsidP="008F467F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677BC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4931B3C1" w14:textId="77777777" w:rsidR="008F467F" w:rsidRPr="00677BC9" w:rsidRDefault="008F467F" w:rsidP="008F467F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to choose your preferred access point on their website, or call the NRS Helpdesk on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A1C62" id="Group 16" o:spid="_x0000_s1026" alt="&quot;&quot;" style="position:absolute;margin-left:498.45pt;margin-top:0;width:549.65pt;height:183.1pt;z-index:251659264;mso-position-horizontal:right;mso-position-horizontal-relative:page;mso-position-vertical:bottom;mso-position-vertical-relative:page;mso-width-relative:margin;mso-height-relative:margin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AM1YdfUwcCAODDVk6xdZ+4FTGkiNhYgQREWeIAZM8wBZFAApkveXu/5GUBABcg6N+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" o:allowoverlap="f">
                <v:group id="Group 37" o:spid="_x0000_s1027" alt="&quot;&quot;" style="position:absolute;width:69799;height:23253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46577AF7" w14:textId="77777777" w:rsidR="008F467F" w:rsidRPr="00677BC9" w:rsidRDefault="008F467F" w:rsidP="008F467F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677BC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 xml:space="preserve">Let’s change aged care </w:t>
                          </w:r>
                          <w:proofErr w:type="gramStart"/>
                          <w:r w:rsidRPr="00677BC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together</w:t>
                          </w:r>
                          <w:proofErr w:type="gramEnd"/>
                          <w:r w:rsidRPr="00677BC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2515278E" w14:textId="77777777" w:rsidR="008F467F" w:rsidRPr="00677BC9" w:rsidRDefault="008F467F" w:rsidP="008F467F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We invite Australians to continue to have their say about the aged care reforms.</w:t>
                          </w:r>
                        </w:p>
                        <w:p w14:paraId="379B338D" w14:textId="77777777" w:rsidR="008F467F" w:rsidRPr="00677BC9" w:rsidRDefault="008F467F" w:rsidP="008F467F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proofErr w:type="gramStart"/>
                          <w:r w:rsidRPr="00677BC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agedcareengagement.health.gov.au</w:t>
                          </w:r>
                          <w:proofErr w:type="gramEnd"/>
                        </w:p>
                        <w:p w14:paraId="58156E34" w14:textId="77777777" w:rsidR="008F467F" w:rsidRPr="00677BC9" w:rsidRDefault="008F467F" w:rsidP="008F467F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677BC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1800 318 209</w:t>
                          </w: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4931B3C1" w14:textId="77777777" w:rsidR="008F467F" w:rsidRPr="00677BC9" w:rsidRDefault="008F467F" w:rsidP="008F467F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to choose your preferred access point on their website, or call the NRS Helpdesk on 1800 555 660. 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7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8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  <w:bookmarkStart w:id="3" w:name="_Hlk163458762"/>
      <w:r w:rsidR="00677BC9" w:rsidRPr="009A20D4">
        <w:rPr>
          <w:color w:val="1E1544" w:themeColor="text1"/>
        </w:rPr>
        <w:t xml:space="preserve"> </w:t>
      </w:r>
      <w:bookmarkEnd w:id="0"/>
      <w:bookmarkEnd w:id="2"/>
      <w:bookmarkEnd w:id="3"/>
    </w:p>
    <w:sectPr w:rsidR="009A20D4" w:rsidRPr="009A20D4" w:rsidSect="009346B6">
      <w:headerReference w:type="first" r:id="rId19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32A286" w14:textId="77777777" w:rsidR="00754F13" w:rsidRDefault="00754F13" w:rsidP="0076491B">
      <w:pPr>
        <w:spacing w:before="0" w:after="0" w:line="240" w:lineRule="auto"/>
      </w:pPr>
      <w:r>
        <w:separator/>
      </w:r>
    </w:p>
  </w:endnote>
  <w:endnote w:type="continuationSeparator" w:id="0">
    <w:p w14:paraId="24E83866" w14:textId="77777777" w:rsidR="00754F13" w:rsidRDefault="00754F13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24E394" w14:textId="77777777" w:rsidR="00754F13" w:rsidRDefault="00754F13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2AB4404" w14:textId="77777777" w:rsidR="00754F13" w:rsidRDefault="00754F13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45282" w14:textId="77777777" w:rsidR="0076491B" w:rsidRDefault="00B2771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907E63" wp14:editId="054D591C">
          <wp:simplePos x="0" y="0"/>
          <wp:positionH relativeFrom="page">
            <wp:posOffset>14605</wp:posOffset>
          </wp:positionH>
          <wp:positionV relativeFrom="page">
            <wp:posOffset>8255</wp:posOffset>
          </wp:positionV>
          <wp:extent cx="7531100" cy="2109470"/>
          <wp:effectExtent l="0" t="0" r="0" b="508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DB6">
      <w:rPr>
        <w:noProof/>
      </w:rPr>
      <w:drawing>
        <wp:anchor distT="0" distB="0" distL="114300" distR="114300" simplePos="0" relativeHeight="251657215" behindDoc="0" locked="0" layoutInCell="1" allowOverlap="1" wp14:anchorId="0360430B" wp14:editId="347C8BCD">
          <wp:simplePos x="0" y="0"/>
          <wp:positionH relativeFrom="column">
            <wp:posOffset>-523240</wp:posOffset>
          </wp:positionH>
          <wp:positionV relativeFrom="paragraph">
            <wp:posOffset>-1389751</wp:posOffset>
          </wp:positionV>
          <wp:extent cx="7546975" cy="3231515"/>
          <wp:effectExtent l="0" t="0" r="0" b="6985"/>
          <wp:wrapThrough wrapText="bothSides">
            <wp:wrapPolygon edited="0">
              <wp:start x="0" y="0"/>
              <wp:lineTo x="0" y="21519"/>
              <wp:lineTo x="21536" y="21519"/>
              <wp:lineTo x="21536" y="0"/>
              <wp:lineTo x="0" y="0"/>
            </wp:wrapPolygon>
          </wp:wrapThrough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323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9C"/>
    <w:rsid w:val="0002516D"/>
    <w:rsid w:val="000323D4"/>
    <w:rsid w:val="0018537B"/>
    <w:rsid w:val="001B0B67"/>
    <w:rsid w:val="002534C0"/>
    <w:rsid w:val="002A13FC"/>
    <w:rsid w:val="002C2D46"/>
    <w:rsid w:val="00312806"/>
    <w:rsid w:val="00360B34"/>
    <w:rsid w:val="003619F4"/>
    <w:rsid w:val="003F2054"/>
    <w:rsid w:val="00422631"/>
    <w:rsid w:val="00430DD1"/>
    <w:rsid w:val="004553B4"/>
    <w:rsid w:val="004557A0"/>
    <w:rsid w:val="004C11EB"/>
    <w:rsid w:val="004F7E50"/>
    <w:rsid w:val="005035B6"/>
    <w:rsid w:val="005120EB"/>
    <w:rsid w:val="0051668F"/>
    <w:rsid w:val="00521EA7"/>
    <w:rsid w:val="0055316F"/>
    <w:rsid w:val="005B6DB6"/>
    <w:rsid w:val="005D09F7"/>
    <w:rsid w:val="00633DB4"/>
    <w:rsid w:val="00673A5B"/>
    <w:rsid w:val="00677BC9"/>
    <w:rsid w:val="006B34FE"/>
    <w:rsid w:val="006C07D3"/>
    <w:rsid w:val="00704EAA"/>
    <w:rsid w:val="00726939"/>
    <w:rsid w:val="007545DF"/>
    <w:rsid w:val="00754F13"/>
    <w:rsid w:val="00763FE2"/>
    <w:rsid w:val="0076491B"/>
    <w:rsid w:val="007A7D7C"/>
    <w:rsid w:val="007E444A"/>
    <w:rsid w:val="008A21D8"/>
    <w:rsid w:val="008A6AC6"/>
    <w:rsid w:val="008F467F"/>
    <w:rsid w:val="00901C9C"/>
    <w:rsid w:val="009346B6"/>
    <w:rsid w:val="00967726"/>
    <w:rsid w:val="009A20D4"/>
    <w:rsid w:val="009B2828"/>
    <w:rsid w:val="009F0687"/>
    <w:rsid w:val="00A25529"/>
    <w:rsid w:val="00A940CD"/>
    <w:rsid w:val="00AC04A6"/>
    <w:rsid w:val="00AE30A5"/>
    <w:rsid w:val="00AF3EEB"/>
    <w:rsid w:val="00B27711"/>
    <w:rsid w:val="00B61E63"/>
    <w:rsid w:val="00B87A55"/>
    <w:rsid w:val="00BA4ECF"/>
    <w:rsid w:val="00BD0F3B"/>
    <w:rsid w:val="00BD577C"/>
    <w:rsid w:val="00BF40F9"/>
    <w:rsid w:val="00C074CB"/>
    <w:rsid w:val="00C46331"/>
    <w:rsid w:val="00C76B54"/>
    <w:rsid w:val="00C9187A"/>
    <w:rsid w:val="00CA0CFC"/>
    <w:rsid w:val="00D0214C"/>
    <w:rsid w:val="00D9616D"/>
    <w:rsid w:val="00DC0DED"/>
    <w:rsid w:val="00E545C5"/>
    <w:rsid w:val="00E77DDC"/>
    <w:rsid w:val="00E91CEE"/>
    <w:rsid w:val="00F623A5"/>
    <w:rsid w:val="00F76B45"/>
    <w:rsid w:val="00F8696B"/>
    <w:rsid w:val="00FC5803"/>
    <w:rsid w:val="00FF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CDDB9C"/>
  <w15:chartTrackingRefBased/>
  <w15:docId w15:val="{8D9FA96D-3E77-41C3-AB4D-5820BEADF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styleId="FollowedHyperlink">
    <w:name w:val="FollowedHyperlink"/>
    <w:basedOn w:val="DefaultParagraphFont"/>
    <w:uiPriority w:val="99"/>
    <w:semiHidden/>
    <w:unhideWhenUsed/>
    <w:rsid w:val="005B6DB6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F8696B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A255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55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552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55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5529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portfraudorcorruption@health.gov.au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consumer-guidance-understanding-your-home-care-package-statement?language=en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consumer-guidance-understanding-your-home-care-package-statement?language=en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publications/home-care-packages-manua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njes\OneDrive%20-%20Department%20of%20Health\Desktop\Review%204\HCP%20Consumer%20guidance%20factsheet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62AF7893665842A01102235E717449" ma:contentTypeVersion="17" ma:contentTypeDescription="Create a new document." ma:contentTypeScope="" ma:versionID="78d9cf997d4a032080ed4e5a77c03130">
  <xsd:schema xmlns:xsd="http://www.w3.org/2001/XMLSchema" xmlns:xs="http://www.w3.org/2001/XMLSchema" xmlns:p="http://schemas.microsoft.com/office/2006/metadata/properties" xmlns:ns2="f942a808-b688-4696-9b9d-26a601ca2ce3" xmlns:ns3="0248287d-23c7-4a2a-a3e0-c0447c1b254b" targetNamespace="http://schemas.microsoft.com/office/2006/metadata/properties" ma:root="true" ma:fieldsID="b9dd1dfc4e700113e9ab12feee308aa6" ns2:_="" ns3:_="">
    <xsd:import namespace="f942a808-b688-4696-9b9d-26a601ca2ce3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AssignedTo" minOccurs="0"/>
                <xsd:element ref="ns2: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42a808-b688-4696-9b9d-26a601ca2ce3" elementFormDefault="qualified">
    <xsd:import namespace="http://schemas.microsoft.com/office/2006/documentManagement/types"/>
    <xsd:import namespace="http://schemas.microsoft.com/office/infopath/2007/PartnerControls"/>
    <xsd:element name="AssignedTo" ma:index="8" nillable="true" ma:displayName="Assigned To" ma:format="Dropdown" ma:list="UserInfo" ma:SharePointGroup="0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Review"/>
          <xsd:enumeration value="Approved"/>
          <xsd:enumeration value="Proof"/>
          <xsd:enumeration value="Final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f942a808-b688-4696-9b9d-26a601ca2ce3">
      <Terms xmlns="http://schemas.microsoft.com/office/infopath/2007/PartnerControls"/>
    </lcf76f155ced4ddcb4097134ff3c332f>
    <Status xmlns="f942a808-b688-4696-9b9d-26a601ca2ce3" xsi:nil="true"/>
    <AssignedTo xmlns="f942a808-b688-4696-9b9d-26a601ca2ce3">
      <UserInfo>
        <DisplayName/>
        <AccountId xsi:nil="true"/>
        <AccountType/>
      </UserInfo>
    </AssignedTo>
    <SharedWithUsers xmlns="0248287d-23c7-4a2a-a3e0-c0447c1b254b">
      <UserInfo>
        <DisplayName/>
        <AccountId xsi:nil="true"/>
        <AccountType/>
      </UserInfo>
    </SharedWithUsers>
    <MediaLengthInSeconds xmlns="f942a808-b688-4696-9b9d-26a601ca2ce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9FC574-7184-4B53-BA8D-3AE001F477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42a808-b688-4696-9b9d-26a601ca2ce3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f942a808-b688-4696-9b9d-26a601ca2ce3"/>
    <ds:schemaRef ds:uri="http://purl.org/dc/elements/1.1/"/>
    <ds:schemaRef ds:uri="http://schemas.microsoft.com/office/2006/metadata/properties"/>
    <ds:schemaRef ds:uri="0248287d-23c7-4a2a-a3e0-c0447c1b254b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HCP Consumer guidance factsheet.dotx</Template>
  <TotalTime>15</TotalTime>
  <Pages>2</Pages>
  <Words>421</Words>
  <Characters>2211</Characters>
  <Application>Microsoft Office Word</Application>
  <DocSecurity>0</DocSecurity>
  <Lines>41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Care Packages Program – Additional guidance for care recipients – Fact sheet</vt:lpstr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Care Packages Program – Additional guidance for care recipients – Fact sheet</dc:title>
  <dc:subject>Home Care Packages Program</dc:subject>
  <dc:creator>Australian Government Department of Health and Aged Care</dc:creator>
  <cp:keywords>Aged Care</cp:keywords>
  <dc:description/>
  <cp:revision>5</cp:revision>
  <dcterms:created xsi:type="dcterms:W3CDTF">2024-08-22T01:37:00Z</dcterms:created>
  <dcterms:modified xsi:type="dcterms:W3CDTF">2024-09-16T01:26:00Z</dcterms:modified>
</cp:coreProperties>
</file>