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5B76F" w14:textId="028A830A" w:rsidR="003619F4" w:rsidRPr="00677BC9" w:rsidRDefault="00836F1A" w:rsidP="00251239">
      <w:pPr>
        <w:pStyle w:val="Heading1"/>
        <w:spacing w:before="3480"/>
      </w:pPr>
      <w:bookmarkStart w:id="0" w:name="_Toc176424918"/>
      <w:r>
        <w:t>Questions and answers:</w:t>
      </w:r>
      <w:r w:rsidR="00582657">
        <w:t xml:space="preserve"> </w:t>
      </w:r>
      <w:r>
        <w:t xml:space="preserve">25 June 2024 </w:t>
      </w:r>
      <w:r w:rsidR="00D777A2">
        <w:t xml:space="preserve">webinar </w:t>
      </w:r>
      <w:r>
        <w:t xml:space="preserve">– </w:t>
      </w:r>
      <w:r w:rsidR="00BC4DD6">
        <w:t>Delivering high quality,</w:t>
      </w:r>
      <w:r w:rsidR="00FB01AD">
        <w:t xml:space="preserve"> </w:t>
      </w:r>
      <w:r w:rsidR="00BC4DD6">
        <w:t xml:space="preserve">person-centred palliative care in aged </w:t>
      </w:r>
      <w:proofErr w:type="gramStart"/>
      <w:r w:rsidR="00BC4DD6">
        <w:t>care</w:t>
      </w:r>
      <w:bookmarkEnd w:id="0"/>
      <w:proofErr w:type="gramEnd"/>
    </w:p>
    <w:p w14:paraId="128B1DFB" w14:textId="2C443C61" w:rsidR="00677BC9" w:rsidRPr="00BA10AD" w:rsidRDefault="00836F1A" w:rsidP="00D777A2">
      <w:pPr>
        <w:pStyle w:val="Introduction"/>
      </w:pPr>
      <w:bookmarkStart w:id="1" w:name="_Hlk163461193"/>
      <w:r>
        <w:t>This w</w:t>
      </w:r>
      <w:r w:rsidR="00BC4DD6">
        <w:t>ebinar discussed e</w:t>
      </w:r>
      <w:r w:rsidR="00BC4DD6" w:rsidRPr="00BC4DD6">
        <w:t>ducation and training opportunities that will help</w:t>
      </w:r>
      <w:r w:rsidR="00BC4DD6">
        <w:t xml:space="preserve"> the health and aged care workforce </w:t>
      </w:r>
      <w:r w:rsidR="00BC4DD6" w:rsidRPr="00BC4DD6">
        <w:t>deliver high-quality, person-centred palliative care</w:t>
      </w:r>
      <w:r w:rsidR="00BC4DD6">
        <w:t xml:space="preserve"> in aged care. </w:t>
      </w:r>
    </w:p>
    <w:p w14:paraId="398F58A5" w14:textId="77777777" w:rsidR="00236BB5" w:rsidRDefault="00236BB5" w:rsidP="00582657">
      <w:pPr>
        <w:rPr>
          <w:rFonts w:eastAsiaTheme="majorEastAsia" w:cstheme="majorBidi"/>
          <w:sz w:val="32"/>
          <w:szCs w:val="26"/>
        </w:rPr>
      </w:pPr>
      <w:bookmarkStart w:id="2" w:name="_Hlk163461203"/>
      <w:bookmarkEnd w:id="1"/>
      <w:r>
        <w:br w:type="page"/>
      </w:r>
    </w:p>
    <w:sdt>
      <w:sdtPr>
        <w:rPr>
          <w:rFonts w:eastAsiaTheme="minorHAnsi" w:cstheme="minorBidi"/>
          <w:b w:val="0"/>
          <w:sz w:val="24"/>
          <w:szCs w:val="24"/>
          <w:lang w:val="en-AU"/>
        </w:rPr>
        <w:id w:val="-552462613"/>
        <w:docPartObj>
          <w:docPartGallery w:val="Table of Contents"/>
          <w:docPartUnique/>
        </w:docPartObj>
      </w:sdtPr>
      <w:sdtEndPr>
        <w:rPr>
          <w:bCs/>
          <w:noProof/>
        </w:rPr>
      </w:sdtEndPr>
      <w:sdtContent>
        <w:p w14:paraId="426A6804" w14:textId="14A0953A" w:rsidR="00251239" w:rsidRDefault="00251239">
          <w:pPr>
            <w:pStyle w:val="TOCHeading"/>
          </w:pPr>
          <w:r>
            <w:t>Contents</w:t>
          </w:r>
        </w:p>
        <w:p w14:paraId="60EC83BA" w14:textId="17E98507" w:rsidR="00582657" w:rsidRDefault="00251239">
          <w:pPr>
            <w:pStyle w:val="TOC1"/>
            <w:tabs>
              <w:tab w:val="right" w:leader="dot" w:pos="10194"/>
            </w:tabs>
            <w:rPr>
              <w:rFonts w:asciiTheme="minorHAnsi" w:eastAsiaTheme="minorEastAsia" w:hAnsiTheme="minorHAnsi"/>
              <w:noProof/>
              <w:color w:val="auto"/>
              <w:kern w:val="2"/>
              <w:sz w:val="22"/>
              <w:szCs w:val="22"/>
              <w:lang w:eastAsia="en-AU"/>
              <w14:ligatures w14:val="standardContextual"/>
            </w:rPr>
          </w:pPr>
          <w:r>
            <w:fldChar w:fldCharType="begin"/>
          </w:r>
          <w:r>
            <w:instrText xml:space="preserve"> TOC \o "1-2" \h \z \u </w:instrText>
          </w:r>
          <w:r>
            <w:fldChar w:fldCharType="separate"/>
          </w:r>
          <w:hyperlink w:anchor="_Toc176424918" w:history="1">
            <w:r w:rsidR="00582657" w:rsidRPr="00760FEE">
              <w:rPr>
                <w:rStyle w:val="Hyperlink"/>
                <w:noProof/>
              </w:rPr>
              <w:t>Questions and answers: 25 June 2024 webinar – Delivering high quality, person-centred palliative care in aged care</w:t>
            </w:r>
            <w:r w:rsidR="00582657">
              <w:rPr>
                <w:noProof/>
                <w:webHidden/>
              </w:rPr>
              <w:tab/>
            </w:r>
            <w:r w:rsidR="00582657">
              <w:rPr>
                <w:noProof/>
                <w:webHidden/>
              </w:rPr>
              <w:fldChar w:fldCharType="begin"/>
            </w:r>
            <w:r w:rsidR="00582657">
              <w:rPr>
                <w:noProof/>
                <w:webHidden/>
              </w:rPr>
              <w:instrText xml:space="preserve"> PAGEREF _Toc176424918 \h </w:instrText>
            </w:r>
            <w:r w:rsidR="00582657">
              <w:rPr>
                <w:noProof/>
                <w:webHidden/>
              </w:rPr>
            </w:r>
            <w:r w:rsidR="00582657">
              <w:rPr>
                <w:noProof/>
                <w:webHidden/>
              </w:rPr>
              <w:fldChar w:fldCharType="separate"/>
            </w:r>
            <w:r w:rsidR="00582657">
              <w:rPr>
                <w:noProof/>
                <w:webHidden/>
              </w:rPr>
              <w:t>1</w:t>
            </w:r>
            <w:r w:rsidR="00582657">
              <w:rPr>
                <w:noProof/>
                <w:webHidden/>
              </w:rPr>
              <w:fldChar w:fldCharType="end"/>
            </w:r>
          </w:hyperlink>
        </w:p>
        <w:p w14:paraId="6C8656B3" w14:textId="69D4482E" w:rsidR="00582657" w:rsidRDefault="00582657">
          <w:pPr>
            <w:pStyle w:val="TOC2"/>
            <w:tabs>
              <w:tab w:val="right" w:leader="dot" w:pos="10194"/>
            </w:tabs>
            <w:rPr>
              <w:rFonts w:asciiTheme="minorHAnsi" w:eastAsiaTheme="minorEastAsia" w:hAnsiTheme="minorHAnsi"/>
              <w:noProof/>
              <w:color w:val="auto"/>
              <w:kern w:val="2"/>
              <w:sz w:val="22"/>
              <w:szCs w:val="22"/>
              <w:lang w:eastAsia="en-AU"/>
              <w14:ligatures w14:val="standardContextual"/>
            </w:rPr>
          </w:pPr>
          <w:hyperlink w:anchor="_Toc176424919" w:history="1">
            <w:r w:rsidRPr="00760FEE">
              <w:rPr>
                <w:rStyle w:val="Hyperlink"/>
                <w:noProof/>
              </w:rPr>
              <w:t>Questions about the strengthened Aged Care Quality Standards</w:t>
            </w:r>
            <w:r>
              <w:rPr>
                <w:noProof/>
                <w:webHidden/>
              </w:rPr>
              <w:tab/>
            </w:r>
            <w:r>
              <w:rPr>
                <w:noProof/>
                <w:webHidden/>
              </w:rPr>
              <w:fldChar w:fldCharType="begin"/>
            </w:r>
            <w:r>
              <w:rPr>
                <w:noProof/>
                <w:webHidden/>
              </w:rPr>
              <w:instrText xml:space="preserve"> PAGEREF _Toc176424919 \h </w:instrText>
            </w:r>
            <w:r>
              <w:rPr>
                <w:noProof/>
                <w:webHidden/>
              </w:rPr>
            </w:r>
            <w:r>
              <w:rPr>
                <w:noProof/>
                <w:webHidden/>
              </w:rPr>
              <w:fldChar w:fldCharType="separate"/>
            </w:r>
            <w:r>
              <w:rPr>
                <w:noProof/>
                <w:webHidden/>
              </w:rPr>
              <w:t>3</w:t>
            </w:r>
            <w:r>
              <w:rPr>
                <w:noProof/>
                <w:webHidden/>
              </w:rPr>
              <w:fldChar w:fldCharType="end"/>
            </w:r>
          </w:hyperlink>
        </w:p>
        <w:p w14:paraId="78B912F3" w14:textId="081AD7DE" w:rsidR="00582657" w:rsidRDefault="00582657">
          <w:pPr>
            <w:pStyle w:val="TOC2"/>
            <w:tabs>
              <w:tab w:val="right" w:leader="dot" w:pos="10194"/>
            </w:tabs>
            <w:rPr>
              <w:rFonts w:asciiTheme="minorHAnsi" w:eastAsiaTheme="minorEastAsia" w:hAnsiTheme="minorHAnsi"/>
              <w:noProof/>
              <w:color w:val="auto"/>
              <w:kern w:val="2"/>
              <w:sz w:val="22"/>
              <w:szCs w:val="22"/>
              <w:lang w:eastAsia="en-AU"/>
              <w14:ligatures w14:val="standardContextual"/>
            </w:rPr>
          </w:pPr>
          <w:hyperlink w:anchor="_Toc176424920" w:history="1">
            <w:r w:rsidRPr="00760FEE">
              <w:rPr>
                <w:rStyle w:val="Hyperlink"/>
                <w:noProof/>
              </w:rPr>
              <w:t>Links to information – strengthened Aged Care Quality Standards</w:t>
            </w:r>
            <w:r>
              <w:rPr>
                <w:noProof/>
                <w:webHidden/>
              </w:rPr>
              <w:tab/>
            </w:r>
            <w:r>
              <w:rPr>
                <w:noProof/>
                <w:webHidden/>
              </w:rPr>
              <w:fldChar w:fldCharType="begin"/>
            </w:r>
            <w:r>
              <w:rPr>
                <w:noProof/>
                <w:webHidden/>
              </w:rPr>
              <w:instrText xml:space="preserve"> PAGEREF _Toc176424920 \h </w:instrText>
            </w:r>
            <w:r>
              <w:rPr>
                <w:noProof/>
                <w:webHidden/>
              </w:rPr>
            </w:r>
            <w:r>
              <w:rPr>
                <w:noProof/>
                <w:webHidden/>
              </w:rPr>
              <w:fldChar w:fldCharType="separate"/>
            </w:r>
            <w:r>
              <w:rPr>
                <w:noProof/>
                <w:webHidden/>
              </w:rPr>
              <w:t>4</w:t>
            </w:r>
            <w:r>
              <w:rPr>
                <w:noProof/>
                <w:webHidden/>
              </w:rPr>
              <w:fldChar w:fldCharType="end"/>
            </w:r>
          </w:hyperlink>
        </w:p>
        <w:p w14:paraId="6F18F347" w14:textId="7F91AA0D" w:rsidR="00582657" w:rsidRDefault="00582657">
          <w:pPr>
            <w:pStyle w:val="TOC2"/>
            <w:tabs>
              <w:tab w:val="right" w:leader="dot" w:pos="10194"/>
            </w:tabs>
            <w:rPr>
              <w:rFonts w:asciiTheme="minorHAnsi" w:eastAsiaTheme="minorEastAsia" w:hAnsiTheme="minorHAnsi"/>
              <w:noProof/>
              <w:color w:val="auto"/>
              <w:kern w:val="2"/>
              <w:sz w:val="22"/>
              <w:szCs w:val="22"/>
              <w:lang w:eastAsia="en-AU"/>
              <w14:ligatures w14:val="standardContextual"/>
            </w:rPr>
          </w:pPr>
          <w:hyperlink w:anchor="_Toc176424921" w:history="1">
            <w:r w:rsidRPr="00760FEE">
              <w:rPr>
                <w:rStyle w:val="Hyperlink"/>
                <w:noProof/>
              </w:rPr>
              <w:t>Questions about palliative care education and training</w:t>
            </w:r>
            <w:r>
              <w:rPr>
                <w:noProof/>
                <w:webHidden/>
              </w:rPr>
              <w:tab/>
            </w:r>
            <w:r>
              <w:rPr>
                <w:noProof/>
                <w:webHidden/>
              </w:rPr>
              <w:fldChar w:fldCharType="begin"/>
            </w:r>
            <w:r>
              <w:rPr>
                <w:noProof/>
                <w:webHidden/>
              </w:rPr>
              <w:instrText xml:space="preserve"> PAGEREF _Toc176424921 \h </w:instrText>
            </w:r>
            <w:r>
              <w:rPr>
                <w:noProof/>
                <w:webHidden/>
              </w:rPr>
            </w:r>
            <w:r>
              <w:rPr>
                <w:noProof/>
                <w:webHidden/>
              </w:rPr>
              <w:fldChar w:fldCharType="separate"/>
            </w:r>
            <w:r>
              <w:rPr>
                <w:noProof/>
                <w:webHidden/>
              </w:rPr>
              <w:t>5</w:t>
            </w:r>
            <w:r>
              <w:rPr>
                <w:noProof/>
                <w:webHidden/>
              </w:rPr>
              <w:fldChar w:fldCharType="end"/>
            </w:r>
          </w:hyperlink>
        </w:p>
        <w:p w14:paraId="2B39E680" w14:textId="3CE0643A" w:rsidR="00582657" w:rsidRDefault="00582657">
          <w:pPr>
            <w:pStyle w:val="TOC2"/>
            <w:tabs>
              <w:tab w:val="right" w:leader="dot" w:pos="10194"/>
            </w:tabs>
            <w:rPr>
              <w:rFonts w:asciiTheme="minorHAnsi" w:eastAsiaTheme="minorEastAsia" w:hAnsiTheme="minorHAnsi"/>
              <w:noProof/>
              <w:color w:val="auto"/>
              <w:kern w:val="2"/>
              <w:sz w:val="22"/>
              <w:szCs w:val="22"/>
              <w:lang w:eastAsia="en-AU"/>
              <w14:ligatures w14:val="standardContextual"/>
            </w:rPr>
          </w:pPr>
          <w:hyperlink w:anchor="_Toc176424922" w:history="1">
            <w:r w:rsidRPr="00760FEE">
              <w:rPr>
                <w:rStyle w:val="Hyperlink"/>
                <w:noProof/>
              </w:rPr>
              <w:t>Palliative Aged Care Outcomes Program (PACOP)</w:t>
            </w:r>
            <w:r>
              <w:rPr>
                <w:noProof/>
                <w:webHidden/>
              </w:rPr>
              <w:tab/>
            </w:r>
            <w:r>
              <w:rPr>
                <w:noProof/>
                <w:webHidden/>
              </w:rPr>
              <w:fldChar w:fldCharType="begin"/>
            </w:r>
            <w:r>
              <w:rPr>
                <w:noProof/>
                <w:webHidden/>
              </w:rPr>
              <w:instrText xml:space="preserve"> PAGEREF _Toc176424922 \h </w:instrText>
            </w:r>
            <w:r>
              <w:rPr>
                <w:noProof/>
                <w:webHidden/>
              </w:rPr>
            </w:r>
            <w:r>
              <w:rPr>
                <w:noProof/>
                <w:webHidden/>
              </w:rPr>
              <w:fldChar w:fldCharType="separate"/>
            </w:r>
            <w:r>
              <w:rPr>
                <w:noProof/>
                <w:webHidden/>
              </w:rPr>
              <w:t>7</w:t>
            </w:r>
            <w:r>
              <w:rPr>
                <w:noProof/>
                <w:webHidden/>
              </w:rPr>
              <w:fldChar w:fldCharType="end"/>
            </w:r>
          </w:hyperlink>
        </w:p>
        <w:p w14:paraId="674C9224" w14:textId="7B95C316" w:rsidR="00582657" w:rsidRDefault="00582657">
          <w:pPr>
            <w:pStyle w:val="TOC2"/>
            <w:tabs>
              <w:tab w:val="right" w:leader="dot" w:pos="10194"/>
            </w:tabs>
            <w:rPr>
              <w:rFonts w:asciiTheme="minorHAnsi" w:eastAsiaTheme="minorEastAsia" w:hAnsiTheme="minorHAnsi"/>
              <w:noProof/>
              <w:color w:val="auto"/>
              <w:kern w:val="2"/>
              <w:sz w:val="22"/>
              <w:szCs w:val="22"/>
              <w:lang w:eastAsia="en-AU"/>
              <w14:ligatures w14:val="standardContextual"/>
            </w:rPr>
          </w:pPr>
          <w:hyperlink w:anchor="_Toc176424923" w:history="1">
            <w:r w:rsidRPr="00760FEE">
              <w:rPr>
                <w:rStyle w:val="Hyperlink"/>
                <w:noProof/>
              </w:rPr>
              <w:t>Program of Experience in the Palliative Approach (PEPA)</w:t>
            </w:r>
            <w:r>
              <w:rPr>
                <w:noProof/>
                <w:webHidden/>
              </w:rPr>
              <w:tab/>
            </w:r>
            <w:r>
              <w:rPr>
                <w:noProof/>
                <w:webHidden/>
              </w:rPr>
              <w:fldChar w:fldCharType="begin"/>
            </w:r>
            <w:r>
              <w:rPr>
                <w:noProof/>
                <w:webHidden/>
              </w:rPr>
              <w:instrText xml:space="preserve"> PAGEREF _Toc176424923 \h </w:instrText>
            </w:r>
            <w:r>
              <w:rPr>
                <w:noProof/>
                <w:webHidden/>
              </w:rPr>
            </w:r>
            <w:r>
              <w:rPr>
                <w:noProof/>
                <w:webHidden/>
              </w:rPr>
              <w:fldChar w:fldCharType="separate"/>
            </w:r>
            <w:r>
              <w:rPr>
                <w:noProof/>
                <w:webHidden/>
              </w:rPr>
              <w:t>8</w:t>
            </w:r>
            <w:r>
              <w:rPr>
                <w:noProof/>
                <w:webHidden/>
              </w:rPr>
              <w:fldChar w:fldCharType="end"/>
            </w:r>
          </w:hyperlink>
        </w:p>
        <w:p w14:paraId="7F8F6084" w14:textId="44302939" w:rsidR="00582657" w:rsidRDefault="00582657">
          <w:pPr>
            <w:pStyle w:val="TOC2"/>
            <w:tabs>
              <w:tab w:val="right" w:leader="dot" w:pos="10194"/>
            </w:tabs>
            <w:rPr>
              <w:rFonts w:asciiTheme="minorHAnsi" w:eastAsiaTheme="minorEastAsia" w:hAnsiTheme="minorHAnsi"/>
              <w:noProof/>
              <w:color w:val="auto"/>
              <w:kern w:val="2"/>
              <w:sz w:val="22"/>
              <w:szCs w:val="22"/>
              <w:lang w:eastAsia="en-AU"/>
              <w14:ligatures w14:val="standardContextual"/>
            </w:rPr>
          </w:pPr>
          <w:hyperlink w:anchor="_Toc176424924" w:history="1">
            <w:r w:rsidRPr="00760FEE">
              <w:rPr>
                <w:rStyle w:val="Hyperlink"/>
                <w:noProof/>
              </w:rPr>
              <w:t>End of Life Directions for Aged Care (ELDAC)</w:t>
            </w:r>
            <w:r>
              <w:rPr>
                <w:noProof/>
                <w:webHidden/>
              </w:rPr>
              <w:tab/>
            </w:r>
            <w:r>
              <w:rPr>
                <w:noProof/>
                <w:webHidden/>
              </w:rPr>
              <w:fldChar w:fldCharType="begin"/>
            </w:r>
            <w:r>
              <w:rPr>
                <w:noProof/>
                <w:webHidden/>
              </w:rPr>
              <w:instrText xml:space="preserve"> PAGEREF _Toc176424924 \h </w:instrText>
            </w:r>
            <w:r>
              <w:rPr>
                <w:noProof/>
                <w:webHidden/>
              </w:rPr>
            </w:r>
            <w:r>
              <w:rPr>
                <w:noProof/>
                <w:webHidden/>
              </w:rPr>
              <w:fldChar w:fldCharType="separate"/>
            </w:r>
            <w:r>
              <w:rPr>
                <w:noProof/>
                <w:webHidden/>
              </w:rPr>
              <w:t>9</w:t>
            </w:r>
            <w:r>
              <w:rPr>
                <w:noProof/>
                <w:webHidden/>
              </w:rPr>
              <w:fldChar w:fldCharType="end"/>
            </w:r>
          </w:hyperlink>
        </w:p>
        <w:p w14:paraId="3A76A84E" w14:textId="2FFCC85D" w:rsidR="00582657" w:rsidRDefault="00582657">
          <w:pPr>
            <w:pStyle w:val="TOC2"/>
            <w:tabs>
              <w:tab w:val="right" w:leader="dot" w:pos="10194"/>
            </w:tabs>
            <w:rPr>
              <w:rFonts w:asciiTheme="minorHAnsi" w:eastAsiaTheme="minorEastAsia" w:hAnsiTheme="minorHAnsi"/>
              <w:noProof/>
              <w:color w:val="auto"/>
              <w:kern w:val="2"/>
              <w:sz w:val="22"/>
              <w:szCs w:val="22"/>
              <w:lang w:eastAsia="en-AU"/>
              <w14:ligatures w14:val="standardContextual"/>
            </w:rPr>
          </w:pPr>
          <w:hyperlink w:anchor="_Toc176424925" w:history="1">
            <w:r w:rsidRPr="00760FEE">
              <w:rPr>
                <w:rStyle w:val="Hyperlink"/>
                <w:noProof/>
              </w:rPr>
              <w:t>Palliative care in the home</w:t>
            </w:r>
            <w:r>
              <w:rPr>
                <w:noProof/>
                <w:webHidden/>
              </w:rPr>
              <w:tab/>
            </w:r>
            <w:r>
              <w:rPr>
                <w:noProof/>
                <w:webHidden/>
              </w:rPr>
              <w:fldChar w:fldCharType="begin"/>
            </w:r>
            <w:r>
              <w:rPr>
                <w:noProof/>
                <w:webHidden/>
              </w:rPr>
              <w:instrText xml:space="preserve"> PAGEREF _Toc176424925 \h </w:instrText>
            </w:r>
            <w:r>
              <w:rPr>
                <w:noProof/>
                <w:webHidden/>
              </w:rPr>
            </w:r>
            <w:r>
              <w:rPr>
                <w:noProof/>
                <w:webHidden/>
              </w:rPr>
              <w:fldChar w:fldCharType="separate"/>
            </w:r>
            <w:r>
              <w:rPr>
                <w:noProof/>
                <w:webHidden/>
              </w:rPr>
              <w:t>10</w:t>
            </w:r>
            <w:r>
              <w:rPr>
                <w:noProof/>
                <w:webHidden/>
              </w:rPr>
              <w:fldChar w:fldCharType="end"/>
            </w:r>
          </w:hyperlink>
        </w:p>
        <w:p w14:paraId="75239804" w14:textId="5B56A140" w:rsidR="00582657" w:rsidRDefault="00582657">
          <w:pPr>
            <w:pStyle w:val="TOC2"/>
            <w:tabs>
              <w:tab w:val="right" w:leader="dot" w:pos="10194"/>
            </w:tabs>
            <w:rPr>
              <w:rFonts w:asciiTheme="minorHAnsi" w:eastAsiaTheme="minorEastAsia" w:hAnsiTheme="minorHAnsi"/>
              <w:noProof/>
              <w:color w:val="auto"/>
              <w:kern w:val="2"/>
              <w:sz w:val="22"/>
              <w:szCs w:val="22"/>
              <w:lang w:eastAsia="en-AU"/>
              <w14:ligatures w14:val="standardContextual"/>
            </w:rPr>
          </w:pPr>
          <w:hyperlink w:anchor="_Toc176424926" w:history="1">
            <w:r w:rsidRPr="00760FEE">
              <w:rPr>
                <w:rStyle w:val="Hyperlink"/>
                <w:noProof/>
              </w:rPr>
              <w:t>Palliative care in residential aged care</w:t>
            </w:r>
            <w:r>
              <w:rPr>
                <w:noProof/>
                <w:webHidden/>
              </w:rPr>
              <w:tab/>
            </w:r>
            <w:r>
              <w:rPr>
                <w:noProof/>
                <w:webHidden/>
              </w:rPr>
              <w:fldChar w:fldCharType="begin"/>
            </w:r>
            <w:r>
              <w:rPr>
                <w:noProof/>
                <w:webHidden/>
              </w:rPr>
              <w:instrText xml:space="preserve"> PAGEREF _Toc176424926 \h </w:instrText>
            </w:r>
            <w:r>
              <w:rPr>
                <w:noProof/>
                <w:webHidden/>
              </w:rPr>
            </w:r>
            <w:r>
              <w:rPr>
                <w:noProof/>
                <w:webHidden/>
              </w:rPr>
              <w:fldChar w:fldCharType="separate"/>
            </w:r>
            <w:r>
              <w:rPr>
                <w:noProof/>
                <w:webHidden/>
              </w:rPr>
              <w:t>11</w:t>
            </w:r>
            <w:r>
              <w:rPr>
                <w:noProof/>
                <w:webHidden/>
              </w:rPr>
              <w:fldChar w:fldCharType="end"/>
            </w:r>
          </w:hyperlink>
        </w:p>
        <w:p w14:paraId="718BCFEE" w14:textId="28170382" w:rsidR="00582657" w:rsidRDefault="00582657">
          <w:pPr>
            <w:pStyle w:val="TOC2"/>
            <w:tabs>
              <w:tab w:val="right" w:leader="dot" w:pos="10194"/>
            </w:tabs>
            <w:rPr>
              <w:rFonts w:asciiTheme="minorHAnsi" w:eastAsiaTheme="minorEastAsia" w:hAnsiTheme="minorHAnsi"/>
              <w:noProof/>
              <w:color w:val="auto"/>
              <w:kern w:val="2"/>
              <w:sz w:val="22"/>
              <w:szCs w:val="22"/>
              <w:lang w:eastAsia="en-AU"/>
              <w14:ligatures w14:val="standardContextual"/>
            </w:rPr>
          </w:pPr>
          <w:hyperlink w:anchor="_Toc176424927" w:history="1">
            <w:r w:rsidRPr="00760FEE">
              <w:rPr>
                <w:rStyle w:val="Hyperlink"/>
                <w:noProof/>
              </w:rPr>
              <w:t>Working with primary care</w:t>
            </w:r>
            <w:r>
              <w:rPr>
                <w:noProof/>
                <w:webHidden/>
              </w:rPr>
              <w:tab/>
            </w:r>
            <w:r>
              <w:rPr>
                <w:noProof/>
                <w:webHidden/>
              </w:rPr>
              <w:fldChar w:fldCharType="begin"/>
            </w:r>
            <w:r>
              <w:rPr>
                <w:noProof/>
                <w:webHidden/>
              </w:rPr>
              <w:instrText xml:space="preserve"> PAGEREF _Toc176424927 \h </w:instrText>
            </w:r>
            <w:r>
              <w:rPr>
                <w:noProof/>
                <w:webHidden/>
              </w:rPr>
            </w:r>
            <w:r>
              <w:rPr>
                <w:noProof/>
                <w:webHidden/>
              </w:rPr>
              <w:fldChar w:fldCharType="separate"/>
            </w:r>
            <w:r>
              <w:rPr>
                <w:noProof/>
                <w:webHidden/>
              </w:rPr>
              <w:t>13</w:t>
            </w:r>
            <w:r>
              <w:rPr>
                <w:noProof/>
                <w:webHidden/>
              </w:rPr>
              <w:fldChar w:fldCharType="end"/>
            </w:r>
          </w:hyperlink>
        </w:p>
        <w:p w14:paraId="1BB4CEAE" w14:textId="1BF337FA" w:rsidR="00582657" w:rsidRDefault="00582657">
          <w:pPr>
            <w:pStyle w:val="TOC2"/>
            <w:tabs>
              <w:tab w:val="right" w:leader="dot" w:pos="10194"/>
            </w:tabs>
            <w:rPr>
              <w:rFonts w:asciiTheme="minorHAnsi" w:eastAsiaTheme="minorEastAsia" w:hAnsiTheme="minorHAnsi"/>
              <w:noProof/>
              <w:color w:val="auto"/>
              <w:kern w:val="2"/>
              <w:sz w:val="22"/>
              <w:szCs w:val="22"/>
              <w:lang w:eastAsia="en-AU"/>
              <w14:ligatures w14:val="standardContextual"/>
            </w:rPr>
          </w:pPr>
          <w:hyperlink w:anchor="_Toc176424928" w:history="1">
            <w:r w:rsidRPr="00760FEE">
              <w:rPr>
                <w:rStyle w:val="Hyperlink"/>
                <w:noProof/>
              </w:rPr>
              <w:t>Advance care planning</w:t>
            </w:r>
            <w:r>
              <w:rPr>
                <w:noProof/>
                <w:webHidden/>
              </w:rPr>
              <w:tab/>
            </w:r>
            <w:r>
              <w:rPr>
                <w:noProof/>
                <w:webHidden/>
              </w:rPr>
              <w:fldChar w:fldCharType="begin"/>
            </w:r>
            <w:r>
              <w:rPr>
                <w:noProof/>
                <w:webHidden/>
              </w:rPr>
              <w:instrText xml:space="preserve"> PAGEREF _Toc176424928 \h </w:instrText>
            </w:r>
            <w:r>
              <w:rPr>
                <w:noProof/>
                <w:webHidden/>
              </w:rPr>
            </w:r>
            <w:r>
              <w:rPr>
                <w:noProof/>
                <w:webHidden/>
              </w:rPr>
              <w:fldChar w:fldCharType="separate"/>
            </w:r>
            <w:r>
              <w:rPr>
                <w:noProof/>
                <w:webHidden/>
              </w:rPr>
              <w:t>16</w:t>
            </w:r>
            <w:r>
              <w:rPr>
                <w:noProof/>
                <w:webHidden/>
              </w:rPr>
              <w:fldChar w:fldCharType="end"/>
            </w:r>
          </w:hyperlink>
        </w:p>
        <w:p w14:paraId="0269AE60" w14:textId="4F5D201B" w:rsidR="00582657" w:rsidRDefault="00582657">
          <w:pPr>
            <w:pStyle w:val="TOC2"/>
            <w:tabs>
              <w:tab w:val="right" w:leader="dot" w:pos="10194"/>
            </w:tabs>
            <w:rPr>
              <w:rFonts w:asciiTheme="minorHAnsi" w:eastAsiaTheme="minorEastAsia" w:hAnsiTheme="minorHAnsi"/>
              <w:noProof/>
              <w:color w:val="auto"/>
              <w:kern w:val="2"/>
              <w:sz w:val="22"/>
              <w:szCs w:val="22"/>
              <w:lang w:eastAsia="en-AU"/>
              <w14:ligatures w14:val="standardContextual"/>
            </w:rPr>
          </w:pPr>
          <w:hyperlink w:anchor="_Toc176424929" w:history="1">
            <w:r w:rsidRPr="00760FEE">
              <w:rPr>
                <w:rStyle w:val="Hyperlink"/>
                <w:noProof/>
              </w:rPr>
              <w:t>Rural and remote communities</w:t>
            </w:r>
            <w:r>
              <w:rPr>
                <w:noProof/>
                <w:webHidden/>
              </w:rPr>
              <w:tab/>
            </w:r>
            <w:r>
              <w:rPr>
                <w:noProof/>
                <w:webHidden/>
              </w:rPr>
              <w:fldChar w:fldCharType="begin"/>
            </w:r>
            <w:r>
              <w:rPr>
                <w:noProof/>
                <w:webHidden/>
              </w:rPr>
              <w:instrText xml:space="preserve"> PAGEREF _Toc176424929 \h </w:instrText>
            </w:r>
            <w:r>
              <w:rPr>
                <w:noProof/>
                <w:webHidden/>
              </w:rPr>
            </w:r>
            <w:r>
              <w:rPr>
                <w:noProof/>
                <w:webHidden/>
              </w:rPr>
              <w:fldChar w:fldCharType="separate"/>
            </w:r>
            <w:r>
              <w:rPr>
                <w:noProof/>
                <w:webHidden/>
              </w:rPr>
              <w:t>17</w:t>
            </w:r>
            <w:r>
              <w:rPr>
                <w:noProof/>
                <w:webHidden/>
              </w:rPr>
              <w:fldChar w:fldCharType="end"/>
            </w:r>
          </w:hyperlink>
        </w:p>
        <w:p w14:paraId="2B533F17" w14:textId="4E4407DE" w:rsidR="00582657" w:rsidRDefault="00582657">
          <w:pPr>
            <w:pStyle w:val="TOC2"/>
            <w:tabs>
              <w:tab w:val="right" w:leader="dot" w:pos="10194"/>
            </w:tabs>
            <w:rPr>
              <w:rFonts w:asciiTheme="minorHAnsi" w:eastAsiaTheme="minorEastAsia" w:hAnsiTheme="minorHAnsi"/>
              <w:noProof/>
              <w:color w:val="auto"/>
              <w:kern w:val="2"/>
              <w:sz w:val="22"/>
              <w:szCs w:val="22"/>
              <w:lang w:eastAsia="en-AU"/>
              <w14:ligatures w14:val="standardContextual"/>
            </w:rPr>
          </w:pPr>
          <w:hyperlink w:anchor="_Toc176424930" w:history="1">
            <w:r w:rsidRPr="00760FEE">
              <w:rPr>
                <w:rStyle w:val="Hyperlink"/>
                <w:noProof/>
              </w:rPr>
              <w:t>What’s new in palliative care</w:t>
            </w:r>
            <w:r>
              <w:rPr>
                <w:noProof/>
                <w:webHidden/>
              </w:rPr>
              <w:tab/>
            </w:r>
            <w:r>
              <w:rPr>
                <w:noProof/>
                <w:webHidden/>
              </w:rPr>
              <w:fldChar w:fldCharType="begin"/>
            </w:r>
            <w:r>
              <w:rPr>
                <w:noProof/>
                <w:webHidden/>
              </w:rPr>
              <w:instrText xml:space="preserve"> PAGEREF _Toc176424930 \h </w:instrText>
            </w:r>
            <w:r>
              <w:rPr>
                <w:noProof/>
                <w:webHidden/>
              </w:rPr>
            </w:r>
            <w:r>
              <w:rPr>
                <w:noProof/>
                <w:webHidden/>
              </w:rPr>
              <w:fldChar w:fldCharType="separate"/>
            </w:r>
            <w:r>
              <w:rPr>
                <w:noProof/>
                <w:webHidden/>
              </w:rPr>
              <w:t>18</w:t>
            </w:r>
            <w:r>
              <w:rPr>
                <w:noProof/>
                <w:webHidden/>
              </w:rPr>
              <w:fldChar w:fldCharType="end"/>
            </w:r>
          </w:hyperlink>
        </w:p>
        <w:p w14:paraId="33A82143" w14:textId="02BDC043" w:rsidR="00582657" w:rsidRDefault="00582657">
          <w:pPr>
            <w:pStyle w:val="TOC2"/>
            <w:tabs>
              <w:tab w:val="right" w:leader="dot" w:pos="10194"/>
            </w:tabs>
            <w:rPr>
              <w:rFonts w:asciiTheme="minorHAnsi" w:eastAsiaTheme="minorEastAsia" w:hAnsiTheme="minorHAnsi"/>
              <w:noProof/>
              <w:color w:val="auto"/>
              <w:kern w:val="2"/>
              <w:sz w:val="22"/>
              <w:szCs w:val="22"/>
              <w:lang w:eastAsia="en-AU"/>
              <w14:ligatures w14:val="standardContextual"/>
            </w:rPr>
          </w:pPr>
          <w:hyperlink w:anchor="_Toc176424931" w:history="1">
            <w:r w:rsidRPr="00760FEE">
              <w:rPr>
                <w:rStyle w:val="Hyperlink"/>
                <w:noProof/>
              </w:rPr>
              <w:t>Links to information – Palliative Care</w:t>
            </w:r>
            <w:r>
              <w:rPr>
                <w:noProof/>
                <w:webHidden/>
              </w:rPr>
              <w:tab/>
            </w:r>
            <w:r>
              <w:rPr>
                <w:noProof/>
                <w:webHidden/>
              </w:rPr>
              <w:fldChar w:fldCharType="begin"/>
            </w:r>
            <w:r>
              <w:rPr>
                <w:noProof/>
                <w:webHidden/>
              </w:rPr>
              <w:instrText xml:space="preserve"> PAGEREF _Toc176424931 \h </w:instrText>
            </w:r>
            <w:r>
              <w:rPr>
                <w:noProof/>
                <w:webHidden/>
              </w:rPr>
            </w:r>
            <w:r>
              <w:rPr>
                <w:noProof/>
                <w:webHidden/>
              </w:rPr>
              <w:fldChar w:fldCharType="separate"/>
            </w:r>
            <w:r>
              <w:rPr>
                <w:noProof/>
                <w:webHidden/>
              </w:rPr>
              <w:t>19</w:t>
            </w:r>
            <w:r>
              <w:rPr>
                <w:noProof/>
                <w:webHidden/>
              </w:rPr>
              <w:fldChar w:fldCharType="end"/>
            </w:r>
          </w:hyperlink>
        </w:p>
        <w:p w14:paraId="4C8226EF" w14:textId="5410D1E5" w:rsidR="00582657" w:rsidRDefault="00251239" w:rsidP="00582657">
          <w:pPr>
            <w:rPr>
              <w:bCs/>
              <w:noProof/>
            </w:rPr>
          </w:pPr>
          <w:r>
            <w:fldChar w:fldCharType="end"/>
          </w:r>
        </w:p>
      </w:sdtContent>
    </w:sdt>
    <w:p w14:paraId="39274954" w14:textId="10D4BDCD" w:rsidR="00236BB5" w:rsidRPr="00582657" w:rsidRDefault="00236BB5" w:rsidP="00582657">
      <w:r w:rsidRPr="00582657">
        <w:br w:type="page"/>
      </w:r>
    </w:p>
    <w:p w14:paraId="7E09D4EF" w14:textId="4B488BC8" w:rsidR="00BC4DD6" w:rsidRDefault="00BC4DD6" w:rsidP="00D777A2">
      <w:pPr>
        <w:pStyle w:val="Heading2"/>
      </w:pPr>
      <w:bookmarkStart w:id="3" w:name="_Toc176424919"/>
      <w:r>
        <w:lastRenderedPageBreak/>
        <w:t>Questions about</w:t>
      </w:r>
      <w:r w:rsidR="00BA76C7">
        <w:t xml:space="preserve"> the </w:t>
      </w:r>
      <w:r w:rsidR="00726FC6">
        <w:t>s</w:t>
      </w:r>
      <w:r w:rsidR="00BA76C7">
        <w:t>trengthened Aged Care</w:t>
      </w:r>
      <w:r>
        <w:t xml:space="preserve"> Quality Standards</w:t>
      </w:r>
      <w:bookmarkEnd w:id="3"/>
    </w:p>
    <w:p w14:paraId="5A3AE236" w14:textId="51C6393C" w:rsidR="00BC4DD6" w:rsidRPr="00BC4DD6" w:rsidRDefault="00BC4DD6" w:rsidP="00D777A2">
      <w:pPr>
        <w:pStyle w:val="Heading3"/>
      </w:pPr>
      <w:bookmarkStart w:id="4" w:name="_Hlk163461211"/>
      <w:bookmarkEnd w:id="2"/>
      <w:r w:rsidRPr="00BC4DD6">
        <w:t>Q</w:t>
      </w:r>
      <w:r w:rsidR="006113BD">
        <w:t>uestion:</w:t>
      </w:r>
      <w:r w:rsidRPr="00BC4DD6">
        <w:t xml:space="preserve"> </w:t>
      </w:r>
      <w:r w:rsidR="003759FD" w:rsidRPr="003759FD">
        <w:t>What changes can be expected from the current standard</w:t>
      </w:r>
      <w:r w:rsidR="001E1B1F">
        <w:t>s</w:t>
      </w:r>
      <w:r w:rsidR="003759FD" w:rsidRPr="003759FD">
        <w:t xml:space="preserve"> compared to the new strengthened standards</w:t>
      </w:r>
      <w:r w:rsidR="00F83E3E">
        <w:t>?</w:t>
      </w:r>
      <w:r w:rsidR="00FD188D">
        <w:t xml:space="preserve"> How</w:t>
      </w:r>
      <w:r w:rsidR="003759FD" w:rsidRPr="003759FD">
        <w:t xml:space="preserve"> can we prepare to be in line with the strengthened standards</w:t>
      </w:r>
      <w:r w:rsidR="00F83E3E">
        <w:t>?</w:t>
      </w:r>
    </w:p>
    <w:p w14:paraId="20052888" w14:textId="2344F954" w:rsidR="003759FD" w:rsidRPr="003759FD" w:rsidRDefault="003759FD" w:rsidP="00582657">
      <w:r w:rsidRPr="003759FD">
        <w:t>The changes include:</w:t>
      </w:r>
    </w:p>
    <w:p w14:paraId="00F0A700" w14:textId="470E8898" w:rsidR="003759FD" w:rsidRPr="003759FD" w:rsidRDefault="00F729D7" w:rsidP="00D777A2">
      <w:pPr>
        <w:pStyle w:val="ListParagraph"/>
        <w:numPr>
          <w:ilvl w:val="0"/>
          <w:numId w:val="21"/>
        </w:numPr>
      </w:pPr>
      <w:r>
        <w:t>an</w:t>
      </w:r>
      <w:r w:rsidR="003759FD" w:rsidRPr="003759FD">
        <w:t xml:space="preserve"> enhanced focus on person centred care with direct linkage to the Statement of rights (Outcome 1.2)</w:t>
      </w:r>
    </w:p>
    <w:p w14:paraId="2B436A51" w14:textId="5F113529" w:rsidR="003759FD" w:rsidRPr="003759FD" w:rsidRDefault="003759FD" w:rsidP="00D777A2">
      <w:pPr>
        <w:pStyle w:val="ListParagraph"/>
        <w:numPr>
          <w:ilvl w:val="0"/>
          <w:numId w:val="21"/>
        </w:numPr>
      </w:pPr>
      <w:r w:rsidRPr="003759FD">
        <w:t xml:space="preserve">strengthening expectations for 5 focus areas including dementia care, governance, food and nutrition, </w:t>
      </w:r>
      <w:proofErr w:type="gramStart"/>
      <w:r w:rsidRPr="003759FD">
        <w:t>diversity</w:t>
      </w:r>
      <w:proofErr w:type="gramEnd"/>
      <w:r w:rsidRPr="003759FD">
        <w:t xml:space="preserve"> and clinical care</w:t>
      </w:r>
    </w:p>
    <w:p w14:paraId="54526B8F" w14:textId="55DEB20D" w:rsidR="003759FD" w:rsidRPr="003759FD" w:rsidRDefault="003759FD" w:rsidP="00D777A2">
      <w:pPr>
        <w:pStyle w:val="ListParagraph"/>
        <w:numPr>
          <w:ilvl w:val="0"/>
          <w:numId w:val="21"/>
        </w:numPr>
      </w:pPr>
      <w:r w:rsidRPr="003759FD">
        <w:t xml:space="preserve">dedicated </w:t>
      </w:r>
      <w:r w:rsidR="00CE725B">
        <w:t>s</w:t>
      </w:r>
      <w:r w:rsidRPr="003759FD">
        <w:t>tandards for Food and Nutrition (Standard 6) and Clinical Care (Standard 5) with a dedicated outcome for Palliative Care (Outcome 5.7)</w:t>
      </w:r>
    </w:p>
    <w:p w14:paraId="78F532E3" w14:textId="7C088858" w:rsidR="003759FD" w:rsidRPr="003759FD" w:rsidRDefault="00BA3EC5" w:rsidP="00D777A2">
      <w:pPr>
        <w:pStyle w:val="ListParagraph"/>
        <w:numPr>
          <w:ilvl w:val="0"/>
          <w:numId w:val="21"/>
        </w:numPr>
      </w:pPr>
      <w:r>
        <w:t>enhanced</w:t>
      </w:r>
      <w:r w:rsidR="003759FD" w:rsidRPr="003759FD">
        <w:t xml:space="preserve"> structure of the strengthened </w:t>
      </w:r>
      <w:r>
        <w:t>standards</w:t>
      </w:r>
      <w:r w:rsidR="003759FD" w:rsidRPr="003759FD">
        <w:t xml:space="preserve">: </w:t>
      </w:r>
    </w:p>
    <w:p w14:paraId="71AE2034" w14:textId="3D374B31" w:rsidR="003759FD" w:rsidRPr="003759FD" w:rsidRDefault="009D7497" w:rsidP="00D777A2">
      <w:pPr>
        <w:pStyle w:val="ListParagraph"/>
        <w:numPr>
          <w:ilvl w:val="0"/>
          <w:numId w:val="23"/>
        </w:numPr>
      </w:pPr>
      <w:r>
        <w:t>E</w:t>
      </w:r>
      <w:r w:rsidR="003759FD" w:rsidRPr="003759FD">
        <w:t xml:space="preserve">ach </w:t>
      </w:r>
      <w:r w:rsidR="00BA3EC5">
        <w:t>s</w:t>
      </w:r>
      <w:r w:rsidR="003759FD" w:rsidRPr="003759FD">
        <w:t>tandard has an intent statement to add context, and an expectation statement which outlines in first person what older people can expect</w:t>
      </w:r>
      <w:r>
        <w:t>.</w:t>
      </w:r>
    </w:p>
    <w:p w14:paraId="401660E7" w14:textId="4298391B" w:rsidR="003759FD" w:rsidRPr="003759FD" w:rsidRDefault="009D7497" w:rsidP="00D777A2">
      <w:pPr>
        <w:pStyle w:val="ListParagraph"/>
        <w:numPr>
          <w:ilvl w:val="0"/>
          <w:numId w:val="23"/>
        </w:numPr>
      </w:pPr>
      <w:r>
        <w:t>E</w:t>
      </w:r>
      <w:r w:rsidR="003759FD" w:rsidRPr="003759FD">
        <w:t xml:space="preserve">ach </w:t>
      </w:r>
      <w:r w:rsidR="00BA3EC5">
        <w:t>s</w:t>
      </w:r>
      <w:r w:rsidR="003759FD" w:rsidRPr="003759FD">
        <w:t xml:space="preserve">tandard also contains several outcomes with an Outcome Statement and </w:t>
      </w:r>
      <w:proofErr w:type="gramStart"/>
      <w:r w:rsidR="003759FD" w:rsidRPr="003759FD">
        <w:t xml:space="preserve">a </w:t>
      </w:r>
      <w:r w:rsidR="00781512">
        <w:t>n</w:t>
      </w:r>
      <w:r w:rsidR="003759FD" w:rsidRPr="003759FD">
        <w:t>umber of</w:t>
      </w:r>
      <w:proofErr w:type="gramEnd"/>
      <w:r w:rsidR="003759FD" w:rsidRPr="003759FD">
        <w:t xml:space="preserve"> actions</w:t>
      </w:r>
      <w:r>
        <w:t>.</w:t>
      </w:r>
    </w:p>
    <w:p w14:paraId="35905B0E" w14:textId="64D38990" w:rsidR="003759FD" w:rsidRPr="003759FD" w:rsidRDefault="009D7497" w:rsidP="00D777A2">
      <w:pPr>
        <w:pStyle w:val="ListParagraph"/>
        <w:numPr>
          <w:ilvl w:val="0"/>
          <w:numId w:val="23"/>
        </w:numPr>
      </w:pPr>
      <w:r>
        <w:t>T</w:t>
      </w:r>
      <w:r w:rsidR="003759FD" w:rsidRPr="003759FD">
        <w:t xml:space="preserve">he Outcome Statements are intended as the enforceable element of the </w:t>
      </w:r>
      <w:r w:rsidR="00781512">
        <w:t xml:space="preserve">Quality </w:t>
      </w:r>
      <w:r w:rsidR="003759FD" w:rsidRPr="003759FD">
        <w:t>Standards in legislation, with actions representing what providers may demonstrate to meet the outcome</w:t>
      </w:r>
      <w:r>
        <w:t>.</w:t>
      </w:r>
    </w:p>
    <w:p w14:paraId="7E01F974" w14:textId="43CBDD4A" w:rsidR="003759FD" w:rsidRPr="003759FD" w:rsidRDefault="009D7497" w:rsidP="00D777A2">
      <w:pPr>
        <w:pStyle w:val="ListParagraph"/>
        <w:numPr>
          <w:ilvl w:val="0"/>
          <w:numId w:val="23"/>
        </w:numPr>
      </w:pPr>
      <w:r>
        <w:t>O</w:t>
      </w:r>
      <w:r w:rsidR="003759FD" w:rsidRPr="003759FD">
        <w:t xml:space="preserve">verall, the </w:t>
      </w:r>
      <w:r>
        <w:t xml:space="preserve">Quality </w:t>
      </w:r>
      <w:r w:rsidR="003759FD" w:rsidRPr="003759FD">
        <w:t xml:space="preserve">Standards have reduced from 8 to 7. The current </w:t>
      </w:r>
      <w:r>
        <w:t xml:space="preserve">Quality </w:t>
      </w:r>
      <w:r w:rsidR="003759FD" w:rsidRPr="003759FD">
        <w:t xml:space="preserve">Standards have 42 requirements while the strengthened </w:t>
      </w:r>
      <w:r>
        <w:t xml:space="preserve">Quality </w:t>
      </w:r>
      <w:r w:rsidR="003759FD" w:rsidRPr="003759FD">
        <w:t>Standards have 33 outcomes with 146 supporting actions.</w:t>
      </w:r>
    </w:p>
    <w:p w14:paraId="24924B63" w14:textId="34DD8F72" w:rsidR="003759FD" w:rsidRPr="00D777A2" w:rsidRDefault="003759FD" w:rsidP="00582657">
      <w:r w:rsidRPr="00D777A2">
        <w:t xml:space="preserve">If you have not already, please review the </w:t>
      </w:r>
      <w:hyperlink r:id="rId11" w:history="1">
        <w:r w:rsidR="00237E05" w:rsidRPr="00F1589F">
          <w:rPr>
            <w:rStyle w:val="Hyperlink"/>
          </w:rPr>
          <w:t xml:space="preserve">Aged Care Quality and Safety </w:t>
        </w:r>
        <w:r w:rsidRPr="00F1589F">
          <w:rPr>
            <w:rStyle w:val="Hyperlink"/>
          </w:rPr>
          <w:t>Commission’s draft guidance material</w:t>
        </w:r>
      </w:hyperlink>
      <w:r w:rsidRPr="00D777A2">
        <w:t xml:space="preserve"> and other resources</w:t>
      </w:r>
      <w:r w:rsidR="00237E05">
        <w:t>.</w:t>
      </w:r>
      <w:r w:rsidRPr="00D777A2">
        <w:t xml:space="preserve"> </w:t>
      </w:r>
      <w:r w:rsidR="00BA76C7">
        <w:t>These will help</w:t>
      </w:r>
      <w:r w:rsidRPr="00D777A2">
        <w:t xml:space="preserve"> providers and workers to understand and meet their obligations under the strengthened </w:t>
      </w:r>
      <w:r w:rsidR="00BA76C7">
        <w:t xml:space="preserve">Quality </w:t>
      </w:r>
      <w:r w:rsidRPr="00D777A2">
        <w:t xml:space="preserve">Standards.  </w:t>
      </w:r>
    </w:p>
    <w:p w14:paraId="1B62E631" w14:textId="5C7FFB05" w:rsidR="00BC4DD6" w:rsidRDefault="003759FD" w:rsidP="00582657">
      <w:r w:rsidRPr="003759FD">
        <w:t xml:space="preserve">The </w:t>
      </w:r>
      <w:r w:rsidR="00F83E3E">
        <w:t xml:space="preserve">Aged Care Quality and Safety </w:t>
      </w:r>
      <w:r w:rsidR="00F83E3E" w:rsidRPr="00D777A2">
        <w:t xml:space="preserve">Commission’s </w:t>
      </w:r>
      <w:r w:rsidRPr="003759FD">
        <w:t xml:space="preserve">suite of documents includes a </w:t>
      </w:r>
      <w:hyperlink r:id="rId12" w:history="1">
        <w:r w:rsidRPr="00412D8F">
          <w:rPr>
            <w:rStyle w:val="Hyperlink"/>
          </w:rPr>
          <w:t>framework analysis</w:t>
        </w:r>
      </w:hyperlink>
      <w:r w:rsidRPr="003759FD">
        <w:rPr>
          <w:rFonts w:eastAsia="Calibri" w:cs="Arial"/>
          <w:kern w:val="2"/>
          <w14:ligatures w14:val="standardContextual"/>
        </w:rPr>
        <w:t xml:space="preserve">. </w:t>
      </w:r>
      <w:r w:rsidRPr="003759FD">
        <w:t xml:space="preserve">This maps the requirements of the strengthened </w:t>
      </w:r>
      <w:r w:rsidR="00F83E3E">
        <w:t xml:space="preserve">Quality </w:t>
      </w:r>
      <w:r w:rsidRPr="003759FD">
        <w:t>Standards to current expectations and will help you to understand the changes in more detail.</w:t>
      </w:r>
    </w:p>
    <w:p w14:paraId="08E09132" w14:textId="632C8A22" w:rsidR="003759FD" w:rsidRDefault="00493657" w:rsidP="00D777A2">
      <w:pPr>
        <w:pStyle w:val="Heading3"/>
      </w:pPr>
      <w:r w:rsidRPr="00BC4DD6">
        <w:t>Q</w:t>
      </w:r>
      <w:r>
        <w:t>uestion:</w:t>
      </w:r>
      <w:r w:rsidRPr="00BC4DD6">
        <w:t xml:space="preserve"> </w:t>
      </w:r>
      <w:r w:rsidR="003759FD" w:rsidRPr="003759FD">
        <w:t xml:space="preserve">Will palliative care training be mandated in the </w:t>
      </w:r>
      <w:r w:rsidR="00412D8F">
        <w:t>s</w:t>
      </w:r>
      <w:r w:rsidR="003759FD" w:rsidRPr="003759FD">
        <w:t xml:space="preserve">trengthened </w:t>
      </w:r>
      <w:r w:rsidR="00F83E3E">
        <w:t xml:space="preserve">Aged Care Quality </w:t>
      </w:r>
      <w:r w:rsidR="003759FD" w:rsidRPr="003759FD">
        <w:t>Standards under the proposed Aged Care Act?</w:t>
      </w:r>
    </w:p>
    <w:p w14:paraId="5FD5DEC5" w14:textId="4FD54B9B" w:rsidR="00D5576A" w:rsidRDefault="003759FD" w:rsidP="00582657">
      <w:r w:rsidRPr="003759FD">
        <w:t xml:space="preserve">Under the </w:t>
      </w:r>
      <w:r w:rsidR="00726FC6">
        <w:t>s</w:t>
      </w:r>
      <w:r w:rsidR="00D5576A">
        <w:t xml:space="preserve">trengthened Aged Care Quality </w:t>
      </w:r>
      <w:r w:rsidRPr="003759FD">
        <w:t xml:space="preserve">Standards, Standard 2 - The Organisation, providers </w:t>
      </w:r>
      <w:r w:rsidR="00683041">
        <w:t xml:space="preserve">are required </w:t>
      </w:r>
      <w:r w:rsidRPr="003759FD">
        <w:t xml:space="preserve">to ensure their workers are skilled, competent, hold relevant qualifications and experience to provide quality care and services. </w:t>
      </w:r>
    </w:p>
    <w:p w14:paraId="0AC24911" w14:textId="77777777" w:rsidR="00D5576A" w:rsidRDefault="003759FD" w:rsidP="00582657">
      <w:r w:rsidRPr="003759FD">
        <w:t xml:space="preserve">Workers must be provided with training and supervision to effectively perform their role (Outcome 2.9). </w:t>
      </w:r>
    </w:p>
    <w:p w14:paraId="60AD6771" w14:textId="15DA91CB" w:rsidR="003759FD" w:rsidRPr="003759FD" w:rsidRDefault="003759FD" w:rsidP="00582657">
      <w:r w:rsidRPr="003759FD">
        <w:t>Providers can achieve this by</w:t>
      </w:r>
      <w:r>
        <w:t xml:space="preserve"> </w:t>
      </w:r>
      <w:r w:rsidRPr="003759FD">
        <w:t xml:space="preserve">ensuring their workers regularly receive competency-based training in relation to core matters, including training on person centred care, culturally safe and healing informed care (Action 2.9.6). </w:t>
      </w:r>
    </w:p>
    <w:p w14:paraId="2937689A" w14:textId="12E0F38F" w:rsidR="00573C11" w:rsidRDefault="003759FD" w:rsidP="00582657">
      <w:r>
        <w:lastRenderedPageBreak/>
        <w:t>T</w:t>
      </w:r>
      <w:r w:rsidRPr="003759FD">
        <w:t xml:space="preserve">he department is </w:t>
      </w:r>
      <w:r>
        <w:t xml:space="preserve">also </w:t>
      </w:r>
      <w:r w:rsidRPr="003759FD">
        <w:t xml:space="preserve">committed to continuing to support the workforce by providing free access to high quality palliative care education and training. </w:t>
      </w:r>
    </w:p>
    <w:p w14:paraId="4DB4A84C" w14:textId="77777777" w:rsidR="003759FD" w:rsidRPr="003759FD" w:rsidRDefault="003759FD" w:rsidP="00582657">
      <w:r>
        <w:t>In addition, the r</w:t>
      </w:r>
      <w:r w:rsidRPr="003759FD">
        <w:t>evised Aged Care Qualifications</w:t>
      </w:r>
      <w:r w:rsidR="00573C11">
        <w:t xml:space="preserve"> have been revised and include:</w:t>
      </w:r>
    </w:p>
    <w:p w14:paraId="26A948F9" w14:textId="77777777" w:rsidR="003759FD" w:rsidRPr="003759FD" w:rsidRDefault="003759FD" w:rsidP="00D777A2">
      <w:pPr>
        <w:pStyle w:val="ListParagraph"/>
        <w:numPr>
          <w:ilvl w:val="0"/>
          <w:numId w:val="21"/>
        </w:numPr>
      </w:pPr>
      <w:r w:rsidRPr="003759FD">
        <w:t>The key vocational qualifications for the care sector have been reviewed to ensure that they reflect the skills and knowledge required to provide care and support in a person-centred manner.</w:t>
      </w:r>
    </w:p>
    <w:p w14:paraId="4761385F" w14:textId="77777777" w:rsidR="003759FD" w:rsidRPr="003759FD" w:rsidRDefault="003759FD" w:rsidP="00D777A2">
      <w:pPr>
        <w:pStyle w:val="ListParagraph"/>
        <w:numPr>
          <w:ilvl w:val="0"/>
          <w:numId w:val="21"/>
        </w:numPr>
      </w:pPr>
      <w:r w:rsidRPr="003759FD">
        <w:t>The Certificate III in Individual Support (Ageing) will include units of study in palliative care. This will increase the knowledge of the care support workforce who undertake vocational training.</w:t>
      </w:r>
    </w:p>
    <w:p w14:paraId="77BC6C06" w14:textId="54DE33DA" w:rsidR="003759FD" w:rsidRDefault="00493657" w:rsidP="00D777A2">
      <w:pPr>
        <w:pStyle w:val="Heading3"/>
      </w:pPr>
      <w:r w:rsidRPr="00BC4DD6">
        <w:t>Q</w:t>
      </w:r>
      <w:r>
        <w:t>uestion:</w:t>
      </w:r>
      <w:r w:rsidRPr="00BC4DD6">
        <w:t xml:space="preserve"> </w:t>
      </w:r>
      <w:r w:rsidR="00BE0E7D" w:rsidRPr="00BE0E7D">
        <w:t xml:space="preserve">How do you become a provider of </w:t>
      </w:r>
      <w:r w:rsidR="00BE0E7D" w:rsidRPr="0096638C">
        <w:t>home care</w:t>
      </w:r>
      <w:r w:rsidR="003759FD" w:rsidRPr="0096638C">
        <w:t>?</w:t>
      </w:r>
    </w:p>
    <w:p w14:paraId="5FA8C18F" w14:textId="77777777" w:rsidR="004C4845" w:rsidRDefault="006008D4" w:rsidP="00582657">
      <w:r>
        <w:t xml:space="preserve">Currently, to be a Home Care Package provider you need to be an approved provider under the </w:t>
      </w:r>
      <w:r>
        <w:rPr>
          <w:i/>
          <w:iCs/>
        </w:rPr>
        <w:t>Aged Care Act 1997</w:t>
      </w:r>
      <w:r>
        <w:t xml:space="preserve">. </w:t>
      </w:r>
    </w:p>
    <w:p w14:paraId="075F2314" w14:textId="77777777" w:rsidR="00637337" w:rsidRDefault="006008D4" w:rsidP="00582657">
      <w:r>
        <w:t>Approved providers must meet their obligations, including the Aged Care Quality Standards</w:t>
      </w:r>
      <w:r w:rsidR="00637337">
        <w:t>.</w:t>
      </w:r>
      <w:r>
        <w:t xml:space="preserve"> </w:t>
      </w:r>
    </w:p>
    <w:p w14:paraId="3414317F" w14:textId="125A7DA5" w:rsidR="006008D4" w:rsidRPr="00BE0E7D" w:rsidRDefault="006008D4" w:rsidP="00582657">
      <w:pPr>
        <w:rPr>
          <w:b/>
        </w:rPr>
      </w:pPr>
      <w:r>
        <w:t xml:space="preserve">Residential aged care services need accreditation to receive government subsidies. </w:t>
      </w:r>
      <w:r w:rsidR="00A409C5">
        <w:t xml:space="preserve">Read </w:t>
      </w:r>
      <w:r>
        <w:t xml:space="preserve">about </w:t>
      </w:r>
      <w:hyperlink r:id="rId13" w:history="1">
        <w:r w:rsidRPr="00A409C5">
          <w:rPr>
            <w:rStyle w:val="Hyperlink"/>
          </w:rPr>
          <w:t>approval and accreditation</w:t>
        </w:r>
      </w:hyperlink>
      <w:r w:rsidR="00757C18">
        <w:t>.</w:t>
      </w:r>
      <w:r>
        <w:t xml:space="preserve"> </w:t>
      </w:r>
    </w:p>
    <w:p w14:paraId="084C2B80" w14:textId="0B604066" w:rsidR="006008D4" w:rsidRDefault="006008D4" w:rsidP="00582657">
      <w:r>
        <w:t xml:space="preserve">The Australian Government is developing a new Aged Care Act to strengthen Australia's aged care system. As part of the new Aged Care Act, there will be a new regulatory model for aged care. The new regulatory model will introduce universal provider registration – a single registration of each provider across all aged care programs. This will replace the current approved provider and accreditation processes. </w:t>
      </w:r>
    </w:p>
    <w:p w14:paraId="07DBEFED" w14:textId="57557026" w:rsidR="006008D4" w:rsidRDefault="006008D4" w:rsidP="00582657">
      <w:r>
        <w:t xml:space="preserve">There will be 6 registration categories, which group service types based on similar care complexity and risk. This means registration requirements, the related provider obligations, and regulatory oversight will be proportionate to the registration categories. This includes targeting of the application of the strengthened Aged Care Quality Standards. It is expected that the strengthened Quality Standards will apply to services in both the home and community settings (through Categories 4 and 5) and the residential setting (Category 6). </w:t>
      </w:r>
    </w:p>
    <w:p w14:paraId="08FF08EA" w14:textId="4D172BCB" w:rsidR="006008D4" w:rsidRDefault="006008D4" w:rsidP="00582657">
      <w:r>
        <w:t xml:space="preserve">Providers will need to renew their registration to continue operating in the sector. The standard registration period for all providers will be 3 years. Providers will need to demonstrate their suitability, capability, viability, and propriety to deliver aged care services to the </w:t>
      </w:r>
      <w:r w:rsidR="00726FC6">
        <w:t xml:space="preserve">Aged Care Quality and Safety </w:t>
      </w:r>
      <w:r>
        <w:t>Commission at entry, and then again at renewal. For providers seeking registration in Categories 4, 5 or 6, registration and renewal will include an audit against the strengthened Quality Standards.</w:t>
      </w:r>
      <w:r w:rsidR="001C7F41">
        <w:t xml:space="preserve"> </w:t>
      </w:r>
      <w:hyperlink r:id="rId14" w:history="1">
        <w:r w:rsidR="00891B31" w:rsidRPr="00891B31">
          <w:rPr>
            <w:rStyle w:val="Hyperlink"/>
          </w:rPr>
          <w:t>Read more about</w:t>
        </w:r>
        <w:r w:rsidRPr="00891B31">
          <w:rPr>
            <w:rStyle w:val="Hyperlink"/>
          </w:rPr>
          <w:t xml:space="preserve"> the new regulatory model</w:t>
        </w:r>
      </w:hyperlink>
      <w:r>
        <w:t>.</w:t>
      </w:r>
    </w:p>
    <w:p w14:paraId="32DED101" w14:textId="77777777" w:rsidR="003759FD" w:rsidRPr="003759FD" w:rsidRDefault="003759FD" w:rsidP="00D777A2">
      <w:pPr>
        <w:pStyle w:val="Heading2"/>
      </w:pPr>
      <w:bookmarkStart w:id="5" w:name="_Toc176424920"/>
      <w:bookmarkEnd w:id="4"/>
      <w:r w:rsidRPr="003759FD">
        <w:t>Links to information – strengthened Aged Care Quality Standards</w:t>
      </w:r>
      <w:bookmarkEnd w:id="5"/>
    </w:p>
    <w:p w14:paraId="2904DCF2" w14:textId="77777777" w:rsidR="003759FD" w:rsidRPr="00726FC6" w:rsidRDefault="00000000" w:rsidP="00726FC6">
      <w:pPr>
        <w:pStyle w:val="ListParagraph"/>
        <w:numPr>
          <w:ilvl w:val="0"/>
          <w:numId w:val="43"/>
        </w:numPr>
        <w:rPr>
          <w:rStyle w:val="Hyperlink"/>
        </w:rPr>
      </w:pPr>
      <w:hyperlink r:id="rId15">
        <w:r w:rsidR="003759FD" w:rsidRPr="00726FC6">
          <w:rPr>
            <w:rStyle w:val="Hyperlink"/>
          </w:rPr>
          <w:t>The strengthened Aged Care Quality Standards – Final draft</w:t>
        </w:r>
      </w:hyperlink>
    </w:p>
    <w:p w14:paraId="3A9CF1A0" w14:textId="77777777" w:rsidR="003759FD" w:rsidRPr="00726FC6" w:rsidRDefault="00000000" w:rsidP="00726FC6">
      <w:pPr>
        <w:pStyle w:val="ListParagraph"/>
        <w:numPr>
          <w:ilvl w:val="0"/>
          <w:numId w:val="43"/>
        </w:numPr>
        <w:rPr>
          <w:rStyle w:val="Hyperlink"/>
        </w:rPr>
      </w:pPr>
      <w:hyperlink r:id="rId16" w:history="1">
        <w:r w:rsidR="003759FD" w:rsidRPr="00726FC6">
          <w:rPr>
            <w:rStyle w:val="Hyperlink"/>
          </w:rPr>
          <w:t>Draft strengthened Quality Standards guidance, digital toolkit</w:t>
        </w:r>
      </w:hyperlink>
    </w:p>
    <w:p w14:paraId="31EE6C6E" w14:textId="77777777" w:rsidR="003759FD" w:rsidRPr="00726FC6" w:rsidRDefault="00000000" w:rsidP="00726FC6">
      <w:pPr>
        <w:pStyle w:val="ListParagraph"/>
        <w:numPr>
          <w:ilvl w:val="0"/>
          <w:numId w:val="43"/>
        </w:numPr>
        <w:rPr>
          <w:rStyle w:val="Hyperlink"/>
        </w:rPr>
      </w:pPr>
      <w:hyperlink r:id="rId17">
        <w:r w:rsidR="003759FD" w:rsidRPr="00726FC6">
          <w:rPr>
            <w:rStyle w:val="Hyperlink"/>
          </w:rPr>
          <w:t>The Aged Care Quality and Safety Commission</w:t>
        </w:r>
      </w:hyperlink>
    </w:p>
    <w:p w14:paraId="22C2819E" w14:textId="77777777" w:rsidR="003759FD" w:rsidRPr="00726FC6" w:rsidRDefault="00000000" w:rsidP="00726FC6">
      <w:pPr>
        <w:pStyle w:val="ListParagraph"/>
        <w:numPr>
          <w:ilvl w:val="0"/>
          <w:numId w:val="43"/>
        </w:numPr>
        <w:rPr>
          <w:rStyle w:val="Hyperlink"/>
        </w:rPr>
      </w:pPr>
      <w:hyperlink r:id="rId18">
        <w:r w:rsidR="003759FD" w:rsidRPr="00726FC6">
          <w:rPr>
            <w:rStyle w:val="Hyperlink"/>
          </w:rPr>
          <w:t>Consultation to strengthen the Aged Care Quality Standards</w:t>
        </w:r>
      </w:hyperlink>
    </w:p>
    <w:p w14:paraId="1AF35315" w14:textId="77777777" w:rsidR="003759FD" w:rsidRPr="00726FC6" w:rsidRDefault="00000000" w:rsidP="00726FC6">
      <w:pPr>
        <w:pStyle w:val="ListParagraph"/>
        <w:numPr>
          <w:ilvl w:val="0"/>
          <w:numId w:val="43"/>
        </w:numPr>
        <w:rPr>
          <w:rStyle w:val="Hyperlink"/>
        </w:rPr>
      </w:pPr>
      <w:hyperlink r:id="rId19">
        <w:r w:rsidR="003759FD" w:rsidRPr="00726FC6">
          <w:rPr>
            <w:rStyle w:val="Hyperlink"/>
          </w:rPr>
          <w:t>About the strengthened Aged Care Quality Standards</w:t>
        </w:r>
      </w:hyperlink>
    </w:p>
    <w:p w14:paraId="03C70774" w14:textId="77777777" w:rsidR="003759FD" w:rsidRPr="00726FC6" w:rsidRDefault="00000000" w:rsidP="00726FC6">
      <w:pPr>
        <w:pStyle w:val="ListParagraph"/>
        <w:numPr>
          <w:ilvl w:val="0"/>
          <w:numId w:val="43"/>
        </w:numPr>
        <w:rPr>
          <w:rStyle w:val="Hyperlink"/>
        </w:rPr>
      </w:pPr>
      <w:hyperlink r:id="rId20">
        <w:r w:rsidR="003759FD" w:rsidRPr="00726FC6">
          <w:rPr>
            <w:rStyle w:val="Hyperlink"/>
          </w:rPr>
          <w:t>Lodge a complaint, Aged Care Quality and Safety Commission</w:t>
        </w:r>
      </w:hyperlink>
      <w:r w:rsidR="003759FD" w:rsidRPr="00726FC6">
        <w:rPr>
          <w:rStyle w:val="Hyperlink"/>
        </w:rPr>
        <w:t xml:space="preserve"> </w:t>
      </w:r>
    </w:p>
    <w:p w14:paraId="4CB6883F" w14:textId="61EC9532" w:rsidR="0096638C" w:rsidRPr="00726FC6" w:rsidRDefault="00000000" w:rsidP="00726FC6">
      <w:pPr>
        <w:pStyle w:val="ListParagraph"/>
        <w:numPr>
          <w:ilvl w:val="0"/>
          <w:numId w:val="43"/>
        </w:numPr>
        <w:rPr>
          <w:rStyle w:val="Hyperlink"/>
        </w:rPr>
      </w:pPr>
      <w:hyperlink r:id="rId21" w:history="1">
        <w:r w:rsidR="003759FD" w:rsidRPr="00726FC6">
          <w:rPr>
            <w:rStyle w:val="Hyperlink"/>
          </w:rPr>
          <w:t>Strengthened Quality Standards framework analysis</w:t>
        </w:r>
      </w:hyperlink>
    </w:p>
    <w:p w14:paraId="6948B3E6" w14:textId="690E92F6" w:rsidR="003759FD" w:rsidRDefault="003759FD" w:rsidP="00D777A2">
      <w:pPr>
        <w:pStyle w:val="Heading2"/>
      </w:pPr>
      <w:bookmarkStart w:id="6" w:name="_Toc176424921"/>
      <w:r>
        <w:lastRenderedPageBreak/>
        <w:t xml:space="preserve">Questions about </w:t>
      </w:r>
      <w:r w:rsidR="00726FC6">
        <w:t>p</w:t>
      </w:r>
      <w:r>
        <w:t xml:space="preserve">alliative </w:t>
      </w:r>
      <w:r w:rsidR="00726FC6">
        <w:t>c</w:t>
      </w:r>
      <w:r>
        <w:t xml:space="preserve">are </w:t>
      </w:r>
      <w:bookmarkStart w:id="7" w:name="_Hlk170992179"/>
      <w:r w:rsidR="00726FC6">
        <w:t>e</w:t>
      </w:r>
      <w:r w:rsidR="00573C11">
        <w:t>ducation and training</w:t>
      </w:r>
      <w:bookmarkEnd w:id="6"/>
      <w:r w:rsidR="00573C11">
        <w:t xml:space="preserve"> </w:t>
      </w:r>
    </w:p>
    <w:p w14:paraId="252A7EE9" w14:textId="08134C7A" w:rsidR="00573C11" w:rsidRDefault="00493657" w:rsidP="00D777A2">
      <w:pPr>
        <w:pStyle w:val="Heading3"/>
      </w:pPr>
      <w:r w:rsidRPr="00BC4DD6">
        <w:t>Q</w:t>
      </w:r>
      <w:r>
        <w:t>uestion:</w:t>
      </w:r>
      <w:r w:rsidRPr="00BC4DD6">
        <w:t xml:space="preserve"> </w:t>
      </w:r>
      <w:r w:rsidR="00573C11" w:rsidRPr="00573C11">
        <w:t xml:space="preserve">When will you fund </w:t>
      </w:r>
      <w:r w:rsidR="004351FD" w:rsidRPr="001C7F41">
        <w:t>palliative care training</w:t>
      </w:r>
      <w:r w:rsidR="004351FD" w:rsidRPr="004351FD">
        <w:rPr>
          <w:i/>
          <w:iCs/>
        </w:rPr>
        <w:t xml:space="preserve"> </w:t>
      </w:r>
      <w:r w:rsidR="004351FD" w:rsidRPr="001C7F41">
        <w:t>for</w:t>
      </w:r>
      <w:r w:rsidR="004351FD">
        <w:t xml:space="preserve"> </w:t>
      </w:r>
      <w:r w:rsidR="00573C11" w:rsidRPr="00573C11">
        <w:t>Clinical Nurse Specialis</w:t>
      </w:r>
      <w:r w:rsidR="00296AC3">
        <w:t>t</w:t>
      </w:r>
      <w:r w:rsidR="00573C11" w:rsidRPr="00573C11">
        <w:t>s, Clinical Nurse Consultants</w:t>
      </w:r>
      <w:r w:rsidR="002F308D">
        <w:t>,</w:t>
      </w:r>
      <w:r w:rsidR="00573C11" w:rsidRPr="00573C11">
        <w:t xml:space="preserve"> </w:t>
      </w:r>
      <w:r w:rsidR="00726FC6">
        <w:t>and</w:t>
      </w:r>
      <w:r w:rsidR="00573C11" w:rsidRPr="00573C11">
        <w:t xml:space="preserve"> Nurse Practitioner training</w:t>
      </w:r>
      <w:r w:rsidR="00573C11" w:rsidRPr="003759FD">
        <w:t>?</w:t>
      </w:r>
    </w:p>
    <w:bookmarkEnd w:id="7"/>
    <w:p w14:paraId="6A5369E3" w14:textId="2B47EA0D" w:rsidR="00573C11" w:rsidRDefault="00573C11" w:rsidP="00582657">
      <w:r w:rsidRPr="00573C11">
        <w:t>Palliative care education and training mentioned in t</w:t>
      </w:r>
      <w:r w:rsidR="00EE0976">
        <w:t>he</w:t>
      </w:r>
      <w:r w:rsidRPr="00573C11">
        <w:t xml:space="preserve"> webinar and </w:t>
      </w:r>
      <w:r w:rsidR="006B0FB9">
        <w:t>on</w:t>
      </w:r>
      <w:r w:rsidRPr="00573C11">
        <w:t xml:space="preserve"> the </w:t>
      </w:r>
      <w:hyperlink r:id="rId22" w:history="1">
        <w:r w:rsidR="006B0FB9" w:rsidRPr="006B0FB9">
          <w:rPr>
            <w:rStyle w:val="Hyperlink"/>
          </w:rPr>
          <w:t>department’s website</w:t>
        </w:r>
      </w:hyperlink>
      <w:r w:rsidR="006B0FB9">
        <w:t xml:space="preserve"> </w:t>
      </w:r>
      <w:r w:rsidRPr="00573C11">
        <w:t>is free for all health and aged care workers to access, including Clinical Nurse Specialists, Clinical Nurse Consultants, and Nurse Practitioners</w:t>
      </w:r>
      <w:r>
        <w:t>.</w:t>
      </w:r>
    </w:p>
    <w:p w14:paraId="3CEA8980" w14:textId="00EAC1E7" w:rsidR="00573C11" w:rsidRDefault="00493657" w:rsidP="00D777A2">
      <w:pPr>
        <w:pStyle w:val="Heading3"/>
      </w:pPr>
      <w:r w:rsidRPr="00BC4DD6">
        <w:t>Q</w:t>
      </w:r>
      <w:r>
        <w:t>uestion:</w:t>
      </w:r>
      <w:r w:rsidRPr="00BC4DD6">
        <w:t xml:space="preserve"> </w:t>
      </w:r>
      <w:r w:rsidR="00CD57A0" w:rsidRPr="0079679B">
        <w:t>Is there a required entry level standard of clinical practice skills expected/required for carers, E</w:t>
      </w:r>
      <w:r w:rsidR="000D28CD" w:rsidRPr="0079679B">
        <w:t xml:space="preserve">nrolled </w:t>
      </w:r>
      <w:proofErr w:type="gramStart"/>
      <w:r w:rsidR="00CD57A0" w:rsidRPr="0079679B">
        <w:t>N</w:t>
      </w:r>
      <w:r w:rsidR="000D28CD" w:rsidRPr="0079679B">
        <w:t>urse</w:t>
      </w:r>
      <w:r w:rsidR="00CD57A0" w:rsidRPr="0079679B">
        <w:t>s</w:t>
      </w:r>
      <w:proofErr w:type="gramEnd"/>
      <w:r w:rsidR="00CD57A0" w:rsidRPr="0079679B">
        <w:t xml:space="preserve"> and R</w:t>
      </w:r>
      <w:r w:rsidR="000D28CD" w:rsidRPr="0079679B">
        <w:t xml:space="preserve">egistered </w:t>
      </w:r>
      <w:r w:rsidR="00CD57A0" w:rsidRPr="0079679B">
        <w:t>N</w:t>
      </w:r>
      <w:r w:rsidR="000D28CD" w:rsidRPr="0079679B">
        <w:t>urse</w:t>
      </w:r>
      <w:r w:rsidR="00CD57A0" w:rsidRPr="0079679B">
        <w:t>s? Having baseline standards will assist in knowing if all levels of staff are competent and have the right skills to provide excellent care.</w:t>
      </w:r>
    </w:p>
    <w:p w14:paraId="465AD8F3" w14:textId="1F72DD9D" w:rsidR="00EC4102" w:rsidRPr="00EC4102" w:rsidRDefault="00EC4102" w:rsidP="00582657">
      <w:r w:rsidRPr="00EC4102">
        <w:t>It is recognised that palliative care is a key part of the training that</w:t>
      </w:r>
      <w:r w:rsidR="00B52851">
        <w:t xml:space="preserve"> nurses</w:t>
      </w:r>
      <w:r w:rsidRPr="00EC4102">
        <w:t xml:space="preserve"> will need in aged care, and although not mandated, palliative care can be part of the curriculum in undergraduate nursing courses. </w:t>
      </w:r>
    </w:p>
    <w:p w14:paraId="2641BFF1" w14:textId="4E4C373A" w:rsidR="00EC4102" w:rsidRPr="00EC4102" w:rsidRDefault="00EC4102" w:rsidP="00582657">
      <w:r w:rsidRPr="00EC4102">
        <w:t>The Australian Government funded program Palliative Care Curriculum for Undergraduates (PCC4U) provides curriculum, including case studies for any undergraduate health course, and vocational training course that can be used by all Australian universities and vocation education and training facilities.</w:t>
      </w:r>
    </w:p>
    <w:p w14:paraId="436D35FA" w14:textId="1C806145" w:rsidR="00EC4102" w:rsidRPr="00EC4102" w:rsidRDefault="00EC4102" w:rsidP="00582657">
      <w:r w:rsidRPr="00EC4102">
        <w:t xml:space="preserve">To practice as a nurse in Australia, graduates must have completed a program of study accredited by the Australian Nursing and Midwifery Accreditation Council (ANMAC) and be registered with the Nursing and Midwifery Board of Australia (Board). Both the Board and ANMAC operate independently of Government. The accredited programs of study ensure nurses </w:t>
      </w:r>
      <w:r w:rsidR="00135B84">
        <w:t>can</w:t>
      </w:r>
      <w:r w:rsidRPr="00EC4102">
        <w:t xml:space="preserve"> meet the registered or enrolled nurse standards for practice which are published by the Board. </w:t>
      </w:r>
      <w:r w:rsidR="0053284F">
        <w:t>Registered Nurse</w:t>
      </w:r>
      <w:r w:rsidRPr="00EC4102">
        <w:t xml:space="preserve"> education enables them to use critical thinking to make evidence-based decisions for person-centred care and practice with preventative, curative, formative, supportive, restorative, and palliative elements. </w:t>
      </w:r>
    </w:p>
    <w:p w14:paraId="11BE417E" w14:textId="01359F67" w:rsidR="00B52851" w:rsidRDefault="00EC4102" w:rsidP="00582657">
      <w:r w:rsidRPr="00EC4102">
        <w:t xml:space="preserve">The </w:t>
      </w:r>
      <w:r w:rsidR="0053284F">
        <w:t>R</w:t>
      </w:r>
      <w:r w:rsidRPr="00EC4102">
        <w:t xml:space="preserve">egistered </w:t>
      </w:r>
      <w:r w:rsidR="0053284F">
        <w:t>N</w:t>
      </w:r>
      <w:r w:rsidRPr="00EC4102">
        <w:t xml:space="preserve">urse is educated to take a holistic approach to the needs of the individual, incorporating all aspects of their health, including end of life. </w:t>
      </w:r>
    </w:p>
    <w:p w14:paraId="43286685" w14:textId="50C46FF1" w:rsidR="00A60483" w:rsidRPr="00787729" w:rsidRDefault="0000367F" w:rsidP="00582657">
      <w:r>
        <w:t>The r</w:t>
      </w:r>
      <w:r w:rsidR="00A60483" w:rsidRPr="00A60483">
        <w:t>evised Aged Care Qualifications</w:t>
      </w:r>
      <w:r>
        <w:t xml:space="preserve"> </w:t>
      </w:r>
      <w:r w:rsidR="00787729">
        <w:t xml:space="preserve">stipulates that </w:t>
      </w:r>
      <w:r w:rsidR="00A60483" w:rsidRPr="00787729">
        <w:t>Certificate III in Individual Support (Ageing) will include units of study in palliative care. This will increase the knowledge of the care support workforce who undertake vocational training.</w:t>
      </w:r>
    </w:p>
    <w:p w14:paraId="7AF56C3E" w14:textId="727E536D" w:rsidR="00573C11" w:rsidRDefault="00493657" w:rsidP="00D777A2">
      <w:pPr>
        <w:pStyle w:val="Heading3"/>
      </w:pPr>
      <w:r w:rsidRPr="00BC4DD6">
        <w:t>Q</w:t>
      </w:r>
      <w:r>
        <w:t>uestion:</w:t>
      </w:r>
      <w:r w:rsidRPr="00BC4DD6">
        <w:t xml:space="preserve"> </w:t>
      </w:r>
      <w:r w:rsidR="00B23278" w:rsidRPr="0079679B">
        <w:t>Why isn’t there more face</w:t>
      </w:r>
      <w:r w:rsidR="0035484E" w:rsidRPr="0079679B">
        <w:t>-</w:t>
      </w:r>
      <w:r w:rsidR="00B23278" w:rsidRPr="0079679B">
        <w:t>to</w:t>
      </w:r>
      <w:r w:rsidR="0035484E" w:rsidRPr="0079679B">
        <w:t>-</w:t>
      </w:r>
      <w:r w:rsidR="00B23278" w:rsidRPr="0079679B">
        <w:t>face training done by</w:t>
      </w:r>
      <w:r w:rsidR="00555888" w:rsidRPr="0079679B">
        <w:t xml:space="preserve"> </w:t>
      </w:r>
      <w:r w:rsidR="0079679B">
        <w:t>Government Organisations</w:t>
      </w:r>
      <w:r w:rsidR="00B23278">
        <w:t xml:space="preserve"> </w:t>
      </w:r>
      <w:r w:rsidR="00B23278" w:rsidRPr="0079679B">
        <w:t>for A</w:t>
      </w:r>
      <w:r w:rsidR="00CA696F" w:rsidRPr="0079679B">
        <w:t xml:space="preserve">ssistant </w:t>
      </w:r>
      <w:proofErr w:type="gramStart"/>
      <w:r w:rsidR="00B23278" w:rsidRPr="0079679B">
        <w:t>I</w:t>
      </w:r>
      <w:r w:rsidR="00CA696F" w:rsidRPr="0079679B">
        <w:t>n</w:t>
      </w:r>
      <w:proofErr w:type="gramEnd"/>
      <w:r w:rsidR="00CA696F" w:rsidRPr="0079679B">
        <w:t xml:space="preserve"> </w:t>
      </w:r>
      <w:r w:rsidR="00B23278" w:rsidRPr="0079679B">
        <w:t>N</w:t>
      </w:r>
      <w:r w:rsidR="00CA696F" w:rsidRPr="0079679B">
        <w:t>ursing</w:t>
      </w:r>
      <w:r w:rsidR="00B23278" w:rsidRPr="0079679B">
        <w:t xml:space="preserve"> </w:t>
      </w:r>
      <w:r w:rsidR="00FF3095" w:rsidRPr="0079679B">
        <w:t xml:space="preserve">(AIN) </w:t>
      </w:r>
      <w:r w:rsidR="00B23278" w:rsidRPr="0079679B">
        <w:t xml:space="preserve">and </w:t>
      </w:r>
      <w:r w:rsidR="004F5197" w:rsidRPr="0079679B">
        <w:t xml:space="preserve">Personal </w:t>
      </w:r>
      <w:r w:rsidR="00B23278" w:rsidRPr="0079679B">
        <w:t>C</w:t>
      </w:r>
      <w:r w:rsidR="004F5197" w:rsidRPr="0079679B">
        <w:t xml:space="preserve">are </w:t>
      </w:r>
      <w:r w:rsidR="00B23278" w:rsidRPr="0079679B">
        <w:t>A</w:t>
      </w:r>
      <w:r w:rsidR="004F5197" w:rsidRPr="0079679B">
        <w:t>ssistant</w:t>
      </w:r>
      <w:r w:rsidR="00B23278" w:rsidRPr="0079679B">
        <w:t>s</w:t>
      </w:r>
      <w:r w:rsidR="00FF3095" w:rsidRPr="0079679B">
        <w:t xml:space="preserve"> (P</w:t>
      </w:r>
      <w:r w:rsidR="000D69F0" w:rsidRPr="0079679B">
        <w:t>CA)</w:t>
      </w:r>
      <w:r w:rsidR="00B23278" w:rsidRPr="0079679B">
        <w:t>?</w:t>
      </w:r>
    </w:p>
    <w:p w14:paraId="67588443" w14:textId="3C136822" w:rsidR="0026184B" w:rsidRPr="0026184B" w:rsidRDefault="00555888" w:rsidP="00582657">
      <w:r w:rsidRPr="00555888">
        <w:t>The Australian Government funds</w:t>
      </w:r>
      <w:r>
        <w:t xml:space="preserve"> </w:t>
      </w:r>
      <w:proofErr w:type="gramStart"/>
      <w:r>
        <w:t xml:space="preserve">a </w:t>
      </w:r>
      <w:r w:rsidRPr="00555888">
        <w:t>number of</w:t>
      </w:r>
      <w:proofErr w:type="gramEnd"/>
      <w:r w:rsidRPr="00555888">
        <w:t xml:space="preserve"> </w:t>
      </w:r>
      <w:r>
        <w:t xml:space="preserve">palliative care projects that offer </w:t>
      </w:r>
      <w:r w:rsidRPr="00555888">
        <w:t xml:space="preserve">education and training </w:t>
      </w:r>
      <w:r>
        <w:t>to the health and aged care workforce, including AINs and PCAs</w:t>
      </w:r>
      <w:r w:rsidR="00706C83">
        <w:t xml:space="preserve">. The </w:t>
      </w:r>
      <w:r w:rsidR="007F27D8">
        <w:t>format</w:t>
      </w:r>
      <w:r w:rsidR="00706C83">
        <w:t xml:space="preserve"> of training offered is </w:t>
      </w:r>
      <w:r w:rsidR="00CF4B57">
        <w:t>dependent</w:t>
      </w:r>
      <w:r w:rsidR="00706C83">
        <w:t xml:space="preserve"> on the funded organisation</w:t>
      </w:r>
      <w:r w:rsidR="00515C3D">
        <w:t>. F</w:t>
      </w:r>
      <w:r w:rsidR="00706C83">
        <w:t xml:space="preserve">ace to face training </w:t>
      </w:r>
      <w:r w:rsidR="00A15F60">
        <w:t>is delivered by</w:t>
      </w:r>
      <w:r w:rsidR="000D69F0">
        <w:t xml:space="preserve"> the </w:t>
      </w:r>
      <w:hyperlink r:id="rId23" w:history="1">
        <w:r w:rsidR="0026184B" w:rsidRPr="0026184B">
          <w:rPr>
            <w:rStyle w:val="Hyperlink"/>
            <w:bCs/>
          </w:rPr>
          <w:t>Program of Experience in the Palliative Approach - Aged Care</w:t>
        </w:r>
      </w:hyperlink>
      <w:r w:rsidR="0026184B">
        <w:t>.</w:t>
      </w:r>
    </w:p>
    <w:p w14:paraId="64A84D1F" w14:textId="23D7B939" w:rsidR="00622DB8" w:rsidRPr="00DC595C" w:rsidRDefault="00493657" w:rsidP="00D777A2">
      <w:pPr>
        <w:pStyle w:val="Heading3"/>
      </w:pPr>
      <w:r w:rsidRPr="00BC4DD6">
        <w:lastRenderedPageBreak/>
        <w:t>Q</w:t>
      </w:r>
      <w:r>
        <w:t>uestion:</w:t>
      </w:r>
      <w:r w:rsidRPr="00BC4DD6">
        <w:t xml:space="preserve"> </w:t>
      </w:r>
      <w:r w:rsidR="00622DB8" w:rsidRPr="00DC595C">
        <w:t>How do you motivate staff to see the importance of education</w:t>
      </w:r>
      <w:r w:rsidR="00515C3D">
        <w:t xml:space="preserve">, </w:t>
      </w:r>
      <w:r w:rsidR="00B05507">
        <w:t xml:space="preserve">the </w:t>
      </w:r>
      <w:r w:rsidR="00622DB8" w:rsidRPr="00DC595C">
        <w:t>benefit it has to satisfaction in their employment and the delivery of person-centred</w:t>
      </w:r>
      <w:r w:rsidR="006A5BDB" w:rsidRPr="00DC595C">
        <w:t>/family centred care</w:t>
      </w:r>
      <w:r w:rsidR="00B05507">
        <w:t>,</w:t>
      </w:r>
      <w:r w:rsidR="006A5BDB" w:rsidRPr="00DC595C">
        <w:t xml:space="preserve"> </w:t>
      </w:r>
      <w:r w:rsidR="003E0B36">
        <w:t>i</w:t>
      </w:r>
      <w:r w:rsidR="006A5BDB" w:rsidRPr="00DC595C">
        <w:t>nstead of mandating education?</w:t>
      </w:r>
    </w:p>
    <w:p w14:paraId="06CCF6A5" w14:textId="58BD2418" w:rsidR="00E4373C" w:rsidRPr="000505D6" w:rsidRDefault="000505D6" w:rsidP="00582657">
      <w:r w:rsidRPr="000505D6">
        <w:t xml:space="preserve">Note this question was answered during the webinar. Transcript response below: </w:t>
      </w:r>
    </w:p>
    <w:p w14:paraId="45431FAC" w14:textId="50D18FC1" w:rsidR="00792B2E" w:rsidRPr="003E0B36" w:rsidRDefault="0097549B" w:rsidP="00582657">
      <w:r w:rsidRPr="003E0B36">
        <w:t>S</w:t>
      </w:r>
      <w:r w:rsidR="00792B2E" w:rsidRPr="003E0B36">
        <w:t xml:space="preserve">ome of the ways that we can start </w:t>
      </w:r>
      <w:r w:rsidR="009E3D27" w:rsidRPr="003E0B36">
        <w:t xml:space="preserve">to see the importance of education is </w:t>
      </w:r>
      <w:r w:rsidR="00792B2E" w:rsidRPr="003E0B36">
        <w:t>at the leadership level and helping our leaders to really appreciate that end of life care is core business for aged care providers. And I think the strengthened Standards is one way in which we’re going to make that truly visible. I think then our leaders really appreciating the value is critical.</w:t>
      </w:r>
    </w:p>
    <w:p w14:paraId="3B22DD54" w14:textId="31EB389A" w:rsidR="00792B2E" w:rsidRPr="003E0B36" w:rsidRDefault="00792B2E" w:rsidP="00582657">
      <w:r w:rsidRPr="003E0B36">
        <w:t>Then I think in terms of staff</w:t>
      </w:r>
      <w:r w:rsidR="000D4A1C" w:rsidRPr="003E0B36">
        <w:t>.</w:t>
      </w:r>
      <w:r w:rsidRPr="003E0B36">
        <w:t xml:space="preserve"> </w:t>
      </w:r>
      <w:r w:rsidR="000D4A1C" w:rsidRPr="003E0B36">
        <w:t>P</w:t>
      </w:r>
      <w:r w:rsidRPr="003E0B36">
        <w:t xml:space="preserve">art of what our experience is </w:t>
      </w:r>
      <w:proofErr w:type="gramStart"/>
      <w:r w:rsidRPr="003E0B36">
        <w:t>actually really</w:t>
      </w:r>
      <w:proofErr w:type="gramEnd"/>
      <w:r w:rsidRPr="003E0B36">
        <w:t xml:space="preserve"> about people feeling a little bit nervous around this </w:t>
      </w:r>
      <w:r w:rsidR="0000058F" w:rsidRPr="003E0B36">
        <w:t xml:space="preserve">as it </w:t>
      </w:r>
      <w:r w:rsidRPr="003E0B36">
        <w:t xml:space="preserve">is an uncomfortable topic. And </w:t>
      </w:r>
      <w:proofErr w:type="gramStart"/>
      <w:r w:rsidRPr="003E0B36">
        <w:t>so</w:t>
      </w:r>
      <w:proofErr w:type="gramEnd"/>
      <w:r w:rsidRPr="003E0B36">
        <w:t xml:space="preserve"> we try and actually offer learning opportunities which are very safe, which is really about trying to demystify some of the aspects of end of life care and helping people see that they can actually do this and that they will be supported. </w:t>
      </w:r>
      <w:proofErr w:type="gramStart"/>
      <w:r w:rsidRPr="003E0B36">
        <w:t>So</w:t>
      </w:r>
      <w:proofErr w:type="gramEnd"/>
      <w:r w:rsidRPr="003E0B36">
        <w:t xml:space="preserve"> we do think it’s about the right leadership and culture in an organisation which really values and sees end of life care as core and then secondly it’s working with staff to really build their confidence.</w:t>
      </w:r>
    </w:p>
    <w:p w14:paraId="7B8B2CFF" w14:textId="22A4DAB1" w:rsidR="00792B2E" w:rsidRPr="003E0B36" w:rsidRDefault="00792B2E" w:rsidP="00582657">
      <w:r w:rsidRPr="003E0B36">
        <w:t>I can’t emphasise the importance enough of engaging with the senior members of an organisation as well as the people who are on the coalface, the importance that everybody is sold about improving the care that they deliver. Our experience has been that people who are working in residential aged care,</w:t>
      </w:r>
      <w:r w:rsidR="00D60B3A" w:rsidRPr="003E0B36">
        <w:t xml:space="preserve"> </w:t>
      </w:r>
      <w:r w:rsidRPr="003E0B36">
        <w:t xml:space="preserve">want to improve what they are doing. They are very motivated. The barrier that happens occasionally is how do we fit this into our schedule, hence the need to make the learning </w:t>
      </w:r>
      <w:proofErr w:type="gramStart"/>
      <w:r w:rsidRPr="003E0B36">
        <w:t>really applicable</w:t>
      </w:r>
      <w:proofErr w:type="gramEnd"/>
      <w:r w:rsidRPr="003E0B36">
        <w:t xml:space="preserve"> to meet the needs of the staff and to demonstrate to them that actually understanding and delivering palliative care in an organised framework can reduce your time because you’re not doing things that aren’t really necessary. It’s very targeted and very helpful.</w:t>
      </w:r>
    </w:p>
    <w:p w14:paraId="366C8564" w14:textId="4BC3BE7E" w:rsidR="00622DB8" w:rsidRPr="003E0B36" w:rsidRDefault="00792B2E" w:rsidP="00582657">
      <w:r w:rsidRPr="003E0B36">
        <w:t xml:space="preserve">So </w:t>
      </w:r>
      <w:proofErr w:type="gramStart"/>
      <w:r w:rsidRPr="003E0B36">
        <w:t>also</w:t>
      </w:r>
      <w:proofErr w:type="gramEnd"/>
      <w:r w:rsidRPr="003E0B36">
        <w:t xml:space="preserve"> the education needs to be logical as I was saying to meet the needs of the aged care home and the staff.</w:t>
      </w:r>
    </w:p>
    <w:p w14:paraId="31F13C63" w14:textId="2557B293" w:rsidR="00622DB8" w:rsidRPr="002221B9" w:rsidRDefault="00493657" w:rsidP="00D777A2">
      <w:pPr>
        <w:pStyle w:val="Heading3"/>
      </w:pPr>
      <w:bookmarkStart w:id="8" w:name="_Hlk170992767"/>
      <w:r w:rsidRPr="00BC4DD6">
        <w:t>Q</w:t>
      </w:r>
      <w:r>
        <w:t>uestion:</w:t>
      </w:r>
      <w:r w:rsidRPr="00BC4DD6">
        <w:t xml:space="preserve"> </w:t>
      </w:r>
      <w:r w:rsidR="008D6FC9" w:rsidRPr="002221B9">
        <w:t>What is the best evidenced based training and education model for large multi-site aged care providers?</w:t>
      </w:r>
    </w:p>
    <w:p w14:paraId="04F9E76E" w14:textId="049E29D2" w:rsidR="004F1C3D" w:rsidRDefault="00AE2486" w:rsidP="00582657">
      <w:r>
        <w:t>T</w:t>
      </w:r>
      <w:r w:rsidR="00462C75" w:rsidRPr="002221B9">
        <w:t>he department</w:t>
      </w:r>
      <w:r w:rsidR="00462C75">
        <w:t xml:space="preserve"> </w:t>
      </w:r>
      <w:r>
        <w:t>funds a range of organisations to develop and provide</w:t>
      </w:r>
      <w:r w:rsidR="00462C75">
        <w:t xml:space="preserve"> high quality and evidence</w:t>
      </w:r>
      <w:r w:rsidR="00FA2BE3">
        <w:t>-</w:t>
      </w:r>
      <w:r w:rsidR="00462C75">
        <w:t>based</w:t>
      </w:r>
      <w:r>
        <w:t xml:space="preserve"> </w:t>
      </w:r>
      <w:r w:rsidRPr="002221B9">
        <w:t xml:space="preserve">education, </w:t>
      </w:r>
      <w:proofErr w:type="gramStart"/>
      <w:r w:rsidRPr="002221B9">
        <w:t>training</w:t>
      </w:r>
      <w:proofErr w:type="gramEnd"/>
      <w:r w:rsidRPr="002221B9">
        <w:t xml:space="preserve"> and quality improvement programs</w:t>
      </w:r>
      <w:r w:rsidR="00462C75">
        <w:t>.</w:t>
      </w:r>
      <w:r w:rsidR="002D4634">
        <w:t xml:space="preserve"> The specific program that will </w:t>
      </w:r>
      <w:r w:rsidR="001827FD">
        <w:t xml:space="preserve">suit </w:t>
      </w:r>
      <w:r w:rsidR="002D4634">
        <w:t xml:space="preserve">your </w:t>
      </w:r>
      <w:r w:rsidR="00002005">
        <w:t xml:space="preserve">organisation will depend on a </w:t>
      </w:r>
      <w:r w:rsidR="001827FD">
        <w:t>range of individual factors</w:t>
      </w:r>
      <w:r w:rsidR="006014CF">
        <w:t>.</w:t>
      </w:r>
      <w:r w:rsidR="00117766">
        <w:t xml:space="preserve"> The programs </w:t>
      </w:r>
      <w:r w:rsidR="00803150">
        <w:t xml:space="preserve">presented </w:t>
      </w:r>
      <w:r w:rsidR="00117766">
        <w:t>in the webinar</w:t>
      </w:r>
      <w:r w:rsidR="00E451B9">
        <w:t xml:space="preserve">, </w:t>
      </w:r>
      <w:r w:rsidR="00117766">
        <w:t>E</w:t>
      </w:r>
      <w:r w:rsidR="00A628E5">
        <w:t>nd of Life Directions for Aged Care</w:t>
      </w:r>
      <w:r w:rsidR="00117766">
        <w:t>, P</w:t>
      </w:r>
      <w:r w:rsidR="00A628E5">
        <w:t xml:space="preserve">rogram of Experience in the Palliative Approach </w:t>
      </w:r>
      <w:r w:rsidR="00117766">
        <w:t>and P</w:t>
      </w:r>
      <w:r w:rsidR="00A628E5">
        <w:t>alliative Aged Care Outcomes Program</w:t>
      </w:r>
      <w:r w:rsidR="00E451B9">
        <w:t>,</w:t>
      </w:r>
      <w:r w:rsidR="00117766">
        <w:t xml:space="preserve"> are specifically</w:t>
      </w:r>
      <w:r w:rsidR="00803150">
        <w:t xml:space="preserve"> designed</w:t>
      </w:r>
      <w:r w:rsidR="00117766">
        <w:t xml:space="preserve"> for aged care. </w:t>
      </w:r>
    </w:p>
    <w:p w14:paraId="2F0262B8" w14:textId="630C7018" w:rsidR="004F1C3D" w:rsidRDefault="00C32D5B" w:rsidP="00582657">
      <w:r>
        <w:t xml:space="preserve">A Reverse PEPA Placement may be of particular interest for a </w:t>
      </w:r>
      <w:proofErr w:type="gramStart"/>
      <w:r w:rsidR="00EA18C0">
        <w:t>large aged</w:t>
      </w:r>
      <w:proofErr w:type="gramEnd"/>
      <w:r w:rsidR="00EA18C0">
        <w:t xml:space="preserve"> care </w:t>
      </w:r>
      <w:r>
        <w:t>provider. Reverse PEPA</w:t>
      </w:r>
      <w:r w:rsidR="005E23B9">
        <w:t xml:space="preserve"> Placements</w:t>
      </w:r>
      <w:r>
        <w:t xml:space="preserve"> involve a palliative care specialist coming to your workplace to provide customised learning for small groups.</w:t>
      </w:r>
      <w:r w:rsidR="00747D38">
        <w:t xml:space="preserve"> </w:t>
      </w:r>
      <w:r w:rsidR="004F10B3">
        <w:t>M</w:t>
      </w:r>
      <w:r w:rsidR="005E23B9">
        <w:t>ore</w:t>
      </w:r>
      <w:r w:rsidR="00747D38">
        <w:t xml:space="preserve"> information on </w:t>
      </w:r>
      <w:hyperlink r:id="rId24" w:history="1">
        <w:r w:rsidR="00747D38" w:rsidRPr="004F10B3">
          <w:rPr>
            <w:rStyle w:val="Hyperlink"/>
          </w:rPr>
          <w:t>Reverse PEPA Placement</w:t>
        </w:r>
        <w:r w:rsidR="00F17A75" w:rsidRPr="004F10B3">
          <w:rPr>
            <w:rStyle w:val="Hyperlink"/>
          </w:rPr>
          <w:t>s</w:t>
        </w:r>
      </w:hyperlink>
      <w:r w:rsidR="004F1C3D">
        <w:t>.</w:t>
      </w:r>
    </w:p>
    <w:p w14:paraId="37D5A648" w14:textId="4171AAD6" w:rsidR="00A418F2" w:rsidRDefault="00803150" w:rsidP="00582657">
      <w:r>
        <w:t xml:space="preserve">For further information on </w:t>
      </w:r>
      <w:r w:rsidR="00D7407A">
        <w:t>a</w:t>
      </w:r>
      <w:r>
        <w:t xml:space="preserve"> range of</w:t>
      </w:r>
      <w:r w:rsidR="00D7407A">
        <w:t xml:space="preserve"> </w:t>
      </w:r>
      <w:r w:rsidR="006D4E64">
        <w:t>other</w:t>
      </w:r>
      <w:r>
        <w:t xml:space="preserve"> education and training </w:t>
      </w:r>
      <w:r w:rsidR="00AE2486">
        <w:t>opportunities</w:t>
      </w:r>
      <w:r w:rsidR="0027756F">
        <w:t xml:space="preserve"> </w:t>
      </w:r>
      <w:r w:rsidR="00D7407A">
        <w:t xml:space="preserve">to </w:t>
      </w:r>
      <w:r w:rsidR="00E820C1">
        <w:t>determine</w:t>
      </w:r>
      <w:r w:rsidR="00D7407A">
        <w:t xml:space="preserve"> what </w:t>
      </w:r>
      <w:r w:rsidR="0027756F">
        <w:t xml:space="preserve">will </w:t>
      </w:r>
      <w:r w:rsidR="00645374">
        <w:t xml:space="preserve">best </w:t>
      </w:r>
      <w:r w:rsidR="0027756F">
        <w:t>suit the needs of your organisation</w:t>
      </w:r>
      <w:r w:rsidR="00F9417E">
        <w:t>,</w:t>
      </w:r>
      <w:r w:rsidR="00C045CC">
        <w:t xml:space="preserve"> please </w:t>
      </w:r>
      <w:r>
        <w:t xml:space="preserve">refer to the </w:t>
      </w:r>
      <w:r w:rsidR="00EB414A">
        <w:t>d</w:t>
      </w:r>
      <w:r>
        <w:t>epartment’s</w:t>
      </w:r>
      <w:r w:rsidR="00C045CC">
        <w:t xml:space="preserve"> </w:t>
      </w:r>
      <w:hyperlink r:id="rId25" w:history="1">
        <w:r w:rsidR="00C045CC" w:rsidRPr="000A699A">
          <w:rPr>
            <w:rStyle w:val="Hyperlink"/>
            <w:bCs/>
          </w:rPr>
          <w:t>palliative care education and training matrix</w:t>
        </w:r>
        <w:r w:rsidR="000A699A" w:rsidRPr="000A699A">
          <w:rPr>
            <w:rStyle w:val="Hyperlink"/>
            <w:bCs/>
          </w:rPr>
          <w:t>.</w:t>
        </w:r>
      </w:hyperlink>
      <w:r w:rsidR="000A699A">
        <w:t xml:space="preserve"> This document outlines the education and training </w:t>
      </w:r>
      <w:r>
        <w:t xml:space="preserve">options </w:t>
      </w:r>
      <w:r w:rsidR="000A699A">
        <w:lastRenderedPageBreak/>
        <w:t xml:space="preserve">available </w:t>
      </w:r>
      <w:r>
        <w:t xml:space="preserve">to </w:t>
      </w:r>
      <w:r w:rsidR="003904FF">
        <w:t xml:space="preserve">anyone who works in aged care, and </w:t>
      </w:r>
      <w:r>
        <w:t xml:space="preserve">provides information on </w:t>
      </w:r>
      <w:r w:rsidR="003904FF">
        <w:t xml:space="preserve">the </w:t>
      </w:r>
      <w:r w:rsidR="00AE2486">
        <w:t xml:space="preserve">expected </w:t>
      </w:r>
      <w:r w:rsidR="003904FF">
        <w:t xml:space="preserve">learning outcomes and target audience of each program. </w:t>
      </w:r>
    </w:p>
    <w:bookmarkEnd w:id="8"/>
    <w:p w14:paraId="0DE0ED01" w14:textId="08DEA38C" w:rsidR="000C6B48" w:rsidRPr="00DA1404" w:rsidRDefault="00493657" w:rsidP="00D777A2">
      <w:pPr>
        <w:pStyle w:val="Heading3"/>
        <w:rPr>
          <w:highlight w:val="yellow"/>
        </w:rPr>
      </w:pPr>
      <w:r w:rsidRPr="00BC4DD6">
        <w:t>Q</w:t>
      </w:r>
      <w:r>
        <w:t>uestion:</w:t>
      </w:r>
      <w:r w:rsidRPr="00BC4DD6">
        <w:t xml:space="preserve"> </w:t>
      </w:r>
      <w:r w:rsidR="000C6B48" w:rsidRPr="009D0925">
        <w:t xml:space="preserve">How </w:t>
      </w:r>
      <w:r w:rsidR="001E4E5F">
        <w:t>do we</w:t>
      </w:r>
      <w:r w:rsidR="000C6B48" w:rsidRPr="009D0925">
        <w:t xml:space="preserve"> empower </w:t>
      </w:r>
      <w:r w:rsidR="0083785C" w:rsidRPr="009D0925">
        <w:t>registered staff if some GPs themselves are also quite uncomfortable in talking about death and dying</w:t>
      </w:r>
      <w:r w:rsidR="000C6B48" w:rsidRPr="009D0925">
        <w:t>?</w:t>
      </w:r>
      <w:r w:rsidR="00DA1404" w:rsidRPr="00DA1404">
        <w:t xml:space="preserve"> </w:t>
      </w:r>
      <w:r w:rsidR="00DA1404" w:rsidRPr="009D0925">
        <w:t>How do we speak to the families who are not willing to talk about palliative/comfort care?</w:t>
      </w:r>
    </w:p>
    <w:p w14:paraId="7A9EA70C" w14:textId="3334DFB1" w:rsidR="00D053DE" w:rsidRPr="009D0925" w:rsidRDefault="000F12BE" w:rsidP="00582657">
      <w:r w:rsidRPr="009D0925">
        <w:t xml:space="preserve">Education and training on a palliative approach to care, and </w:t>
      </w:r>
      <w:r w:rsidR="00AE2486">
        <w:t xml:space="preserve">how to navigate </w:t>
      </w:r>
      <w:r w:rsidRPr="009D0925">
        <w:t>difficult conversations can hel</w:t>
      </w:r>
      <w:r w:rsidR="00EB5A97" w:rsidRPr="009D0925">
        <w:t xml:space="preserve">p health professionals feel more empowered to </w:t>
      </w:r>
      <w:r w:rsidR="005A304E" w:rsidRPr="009D0925">
        <w:t>initiate difficult conversations</w:t>
      </w:r>
      <w:r w:rsidR="00EB5A97" w:rsidRPr="009D0925">
        <w:t xml:space="preserve">. </w:t>
      </w:r>
      <w:r w:rsidR="00D053DE" w:rsidRPr="009D0925">
        <w:t xml:space="preserve">In addition, talking to health care professionals about the benefits of early discussion and referral to palliative care can help them to feel more </w:t>
      </w:r>
      <w:r w:rsidR="00EB5A97" w:rsidRPr="009D0925">
        <w:t xml:space="preserve">empowered. </w:t>
      </w:r>
    </w:p>
    <w:p w14:paraId="50C82042" w14:textId="29667192" w:rsidR="00AA2CAE" w:rsidRPr="009D0925" w:rsidRDefault="00AA2CAE" w:rsidP="00582657">
      <w:r w:rsidRPr="009D0925">
        <w:t xml:space="preserve">There are a range of education and training programs that have </w:t>
      </w:r>
      <w:r w:rsidR="00AE2486">
        <w:t xml:space="preserve">developed </w:t>
      </w:r>
      <w:r w:rsidRPr="009D0925">
        <w:t xml:space="preserve">specific resources </w:t>
      </w:r>
      <w:r w:rsidR="00AE2486">
        <w:t>for health professional to</w:t>
      </w:r>
      <w:r w:rsidR="00AE2486" w:rsidRPr="009D0925">
        <w:t xml:space="preserve"> </w:t>
      </w:r>
      <w:r w:rsidRPr="009D0925">
        <w:t>build skills in communication</w:t>
      </w:r>
      <w:r w:rsidR="00AE2486">
        <w:t>, including how to have challenging conversations about death and dying</w:t>
      </w:r>
      <w:r w:rsidRPr="009D0925">
        <w:t xml:space="preserve">. </w:t>
      </w:r>
      <w:r w:rsidR="00AE2486">
        <w:t>Further information can be found at:</w:t>
      </w:r>
    </w:p>
    <w:p w14:paraId="103AF2E4" w14:textId="47A66112" w:rsidR="00AA2CAE" w:rsidRPr="009D0925" w:rsidRDefault="00000000" w:rsidP="00D777A2">
      <w:pPr>
        <w:pStyle w:val="ListParagraph"/>
        <w:numPr>
          <w:ilvl w:val="0"/>
          <w:numId w:val="33"/>
        </w:numPr>
        <w:rPr>
          <w:bCs/>
        </w:rPr>
      </w:pPr>
      <w:hyperlink r:id="rId26" w:history="1">
        <w:proofErr w:type="spellStart"/>
        <w:r w:rsidR="00AA2CAE" w:rsidRPr="00744016">
          <w:rPr>
            <w:rStyle w:val="Hyperlink"/>
            <w:bCs/>
          </w:rPr>
          <w:t>Palli</w:t>
        </w:r>
        <w:r w:rsidR="00283CFD" w:rsidRPr="00744016">
          <w:rPr>
            <w:rStyle w:val="Hyperlink"/>
            <w:bCs/>
          </w:rPr>
          <w:t>A</w:t>
        </w:r>
        <w:r w:rsidR="00AA2CAE" w:rsidRPr="00744016">
          <w:rPr>
            <w:rStyle w:val="Hyperlink"/>
            <w:bCs/>
          </w:rPr>
          <w:t>ged</w:t>
        </w:r>
        <w:proofErr w:type="spellEnd"/>
        <w:r w:rsidR="00012D3D" w:rsidRPr="00744016">
          <w:rPr>
            <w:rStyle w:val="Hyperlink"/>
            <w:bCs/>
          </w:rPr>
          <w:t xml:space="preserve"> </w:t>
        </w:r>
        <w:r w:rsidR="00744016" w:rsidRPr="00744016">
          <w:rPr>
            <w:rStyle w:val="Hyperlink"/>
            <w:bCs/>
          </w:rPr>
          <w:t>–</w:t>
        </w:r>
        <w:r w:rsidR="00012D3D" w:rsidRPr="00744016">
          <w:rPr>
            <w:rStyle w:val="Hyperlink"/>
            <w:bCs/>
          </w:rPr>
          <w:t xml:space="preserve"> </w:t>
        </w:r>
        <w:r w:rsidR="00744016" w:rsidRPr="00744016">
          <w:rPr>
            <w:rStyle w:val="Hyperlink"/>
            <w:bCs/>
          </w:rPr>
          <w:t>communication skills</w:t>
        </w:r>
      </w:hyperlink>
    </w:p>
    <w:p w14:paraId="0717C902" w14:textId="58D3CADA" w:rsidR="00AA2CAE" w:rsidRPr="009D0925" w:rsidRDefault="00000000" w:rsidP="00D777A2">
      <w:pPr>
        <w:pStyle w:val="ListParagraph"/>
        <w:numPr>
          <w:ilvl w:val="0"/>
          <w:numId w:val="33"/>
        </w:numPr>
        <w:rPr>
          <w:bCs/>
        </w:rPr>
      </w:pPr>
      <w:hyperlink r:id="rId27" w:history="1">
        <w:r w:rsidR="000A1F05" w:rsidRPr="00BE6085">
          <w:rPr>
            <w:rStyle w:val="Hyperlink"/>
            <w:bCs/>
          </w:rPr>
          <w:t xml:space="preserve">End of </w:t>
        </w:r>
        <w:r w:rsidR="00283CFD" w:rsidRPr="00BE6085">
          <w:rPr>
            <w:rStyle w:val="Hyperlink"/>
            <w:bCs/>
          </w:rPr>
          <w:t>Life Essentials</w:t>
        </w:r>
        <w:r w:rsidR="00BE6085" w:rsidRPr="00BE6085">
          <w:rPr>
            <w:rStyle w:val="Hyperlink"/>
            <w:bCs/>
          </w:rPr>
          <w:t xml:space="preserve"> – communication resources</w:t>
        </w:r>
      </w:hyperlink>
    </w:p>
    <w:p w14:paraId="230E2E14" w14:textId="2045ADFB" w:rsidR="000A1F05" w:rsidRPr="009D0925" w:rsidRDefault="00000000" w:rsidP="00D777A2">
      <w:pPr>
        <w:pStyle w:val="ListParagraph"/>
        <w:numPr>
          <w:ilvl w:val="0"/>
          <w:numId w:val="33"/>
        </w:numPr>
        <w:rPr>
          <w:bCs/>
        </w:rPr>
      </w:pPr>
      <w:hyperlink r:id="rId28" w:history="1">
        <w:proofErr w:type="spellStart"/>
        <w:r w:rsidR="008E62E1">
          <w:rPr>
            <w:rStyle w:val="Hyperlink"/>
            <w:bCs/>
          </w:rPr>
          <w:t>CareSearch</w:t>
        </w:r>
        <w:proofErr w:type="spellEnd"/>
        <w:r w:rsidR="008E62E1">
          <w:rPr>
            <w:rStyle w:val="Hyperlink"/>
            <w:bCs/>
          </w:rPr>
          <w:t xml:space="preserve"> – c</w:t>
        </w:r>
        <w:r w:rsidR="00EF20FC" w:rsidRPr="00EF20FC">
          <w:rPr>
            <w:rStyle w:val="Hyperlink"/>
            <w:bCs/>
          </w:rPr>
          <w:t xml:space="preserve">ommunication with patients, </w:t>
        </w:r>
        <w:proofErr w:type="gramStart"/>
        <w:r w:rsidR="00EF20FC" w:rsidRPr="00EF20FC">
          <w:rPr>
            <w:rStyle w:val="Hyperlink"/>
            <w:bCs/>
          </w:rPr>
          <w:t>carers</w:t>
        </w:r>
        <w:proofErr w:type="gramEnd"/>
        <w:r w:rsidR="00EF20FC" w:rsidRPr="00EF20FC">
          <w:rPr>
            <w:rStyle w:val="Hyperlink"/>
            <w:bCs/>
          </w:rPr>
          <w:t xml:space="preserve"> and families</w:t>
        </w:r>
      </w:hyperlink>
      <w:r w:rsidR="00EF20FC">
        <w:rPr>
          <w:bCs/>
        </w:rPr>
        <w:t>.</w:t>
      </w:r>
    </w:p>
    <w:p w14:paraId="014C2F88" w14:textId="670D8CCE" w:rsidR="00207E50" w:rsidRPr="00207E50" w:rsidRDefault="00207E50" w:rsidP="00D777A2">
      <w:pPr>
        <w:pStyle w:val="Heading2"/>
      </w:pPr>
      <w:bookmarkStart w:id="9" w:name="_Hlk170992241"/>
      <w:bookmarkStart w:id="10" w:name="_Toc176424922"/>
      <w:r>
        <w:t>Palliative Aged Care Outcomes Program (PACOP)</w:t>
      </w:r>
      <w:bookmarkEnd w:id="10"/>
    </w:p>
    <w:p w14:paraId="0CF8BBF9" w14:textId="19C46BE3" w:rsidR="00207E50" w:rsidRPr="006D0568" w:rsidRDefault="00493657" w:rsidP="00D777A2">
      <w:pPr>
        <w:pStyle w:val="Heading3"/>
      </w:pPr>
      <w:bookmarkStart w:id="11" w:name="_Hlk170992222"/>
      <w:r w:rsidRPr="00BC4DD6">
        <w:t>Q</w:t>
      </w:r>
      <w:r>
        <w:t>uestion:</w:t>
      </w:r>
      <w:r w:rsidRPr="00BC4DD6">
        <w:t xml:space="preserve"> </w:t>
      </w:r>
      <w:r w:rsidR="00207E50" w:rsidRPr="006D0568">
        <w:t xml:space="preserve">Will PACOP initiate the </w:t>
      </w:r>
      <w:proofErr w:type="spellStart"/>
      <w:r w:rsidR="00207E50" w:rsidRPr="006D0568">
        <w:t>PalCentre</w:t>
      </w:r>
      <w:proofErr w:type="spellEnd"/>
      <w:r w:rsidR="00207E50" w:rsidRPr="006D0568">
        <w:t xml:space="preserve"> Platform to include home and community care palliative and end of life care?</w:t>
      </w:r>
    </w:p>
    <w:p w14:paraId="6D127607" w14:textId="200B02BF" w:rsidR="006D0568" w:rsidRPr="006D0568" w:rsidRDefault="00AE2486" w:rsidP="00582657">
      <w:r w:rsidRPr="4940BC2B">
        <w:t xml:space="preserve">The current focus of </w:t>
      </w:r>
      <w:r w:rsidR="006D0568" w:rsidRPr="4940BC2B">
        <w:t xml:space="preserve">PACOP is residential aged care, however, the value of the PACOP model </w:t>
      </w:r>
      <w:r w:rsidRPr="4940BC2B">
        <w:t xml:space="preserve">being extended into </w:t>
      </w:r>
      <w:r w:rsidR="006D0568" w:rsidRPr="4940BC2B">
        <w:t>home and community-based palliative aged care</w:t>
      </w:r>
      <w:r w:rsidRPr="4940BC2B">
        <w:t xml:space="preserve"> is acknowledged</w:t>
      </w:r>
      <w:r w:rsidR="030EB9CD" w:rsidRPr="4940BC2B">
        <w:t xml:space="preserve"> and may be explored in the future</w:t>
      </w:r>
      <w:r w:rsidR="00E15986" w:rsidRPr="4940BC2B">
        <w:t xml:space="preserve">. </w:t>
      </w:r>
    </w:p>
    <w:bookmarkEnd w:id="11"/>
    <w:p w14:paraId="6A2784E8" w14:textId="6352E241" w:rsidR="00207E50" w:rsidRPr="00DC595C" w:rsidRDefault="00493657" w:rsidP="00D777A2">
      <w:pPr>
        <w:pStyle w:val="Heading3"/>
      </w:pPr>
      <w:r w:rsidRPr="00BC4DD6">
        <w:t>Q</w:t>
      </w:r>
      <w:r>
        <w:t>uestion:</w:t>
      </w:r>
      <w:r w:rsidRPr="00BC4DD6">
        <w:t xml:space="preserve"> </w:t>
      </w:r>
      <w:r w:rsidR="00661AD6" w:rsidRPr="00DC595C">
        <w:t>Are there any plans to work with popular clinical documentation systems to integrate PACOP forms into the system</w:t>
      </w:r>
      <w:r w:rsidR="005E0F60">
        <w:t>?</w:t>
      </w:r>
    </w:p>
    <w:p w14:paraId="0922AA67" w14:textId="17EE55D0" w:rsidR="00207E50" w:rsidRDefault="00EF6EBE" w:rsidP="00582657">
      <w:r>
        <w:t>T</w:t>
      </w:r>
      <w:r w:rsidR="00C92C58" w:rsidRPr="00F34026">
        <w:t>his question was answered during the webinar. Transcript response below:</w:t>
      </w:r>
      <w:r w:rsidR="00C92C58" w:rsidRPr="00B34BA1">
        <w:t xml:space="preserve"> </w:t>
      </w:r>
    </w:p>
    <w:bookmarkEnd w:id="9"/>
    <w:p w14:paraId="3618EBC9" w14:textId="0F978CFF" w:rsidR="00932C87" w:rsidRPr="008B47F5" w:rsidRDefault="009C47E7" w:rsidP="00582657">
      <w:r w:rsidRPr="008B47F5">
        <w:t xml:space="preserve">Yes. In </w:t>
      </w:r>
      <w:proofErr w:type="gramStart"/>
      <w:r w:rsidRPr="008B47F5">
        <w:t>fact</w:t>
      </w:r>
      <w:proofErr w:type="gramEnd"/>
      <w:r w:rsidRPr="008B47F5">
        <w:t xml:space="preserve"> we are working quite collaboratively with a number of IT vendors to get the assessment tools embedded into their care management systems but to also make sure that the information that goes into the care management system can be extracted appropriately for reporting at the reporting periods. </w:t>
      </w:r>
      <w:proofErr w:type="gramStart"/>
      <w:r w:rsidRPr="008B47F5">
        <w:t>So</w:t>
      </w:r>
      <w:proofErr w:type="gramEnd"/>
      <w:r w:rsidRPr="008B47F5">
        <w:t xml:space="preserve"> it’s a two way process and we are working in that – mind you we would be always encouraged by aged care homes and organisations who encourage their IT vendors to negotiate and to be part of the program and work with us to embed the tools.</w:t>
      </w:r>
    </w:p>
    <w:p w14:paraId="0B4AAF52" w14:textId="54202BA0" w:rsidR="00207E50" w:rsidRPr="00312B49" w:rsidRDefault="00493657" w:rsidP="00D777A2">
      <w:pPr>
        <w:pStyle w:val="Heading3"/>
      </w:pPr>
      <w:r w:rsidRPr="00BC4DD6">
        <w:t>Q</w:t>
      </w:r>
      <w:r>
        <w:t>uestion:</w:t>
      </w:r>
      <w:r w:rsidRPr="00BC4DD6">
        <w:t xml:space="preserve"> </w:t>
      </w:r>
      <w:r w:rsidR="00C12E5E" w:rsidRPr="00312B49">
        <w:t>Are the staffing levels of A</w:t>
      </w:r>
      <w:r w:rsidR="00495714" w:rsidRPr="00312B49">
        <w:t xml:space="preserve">ged </w:t>
      </w:r>
      <w:r w:rsidR="00C12E5E" w:rsidRPr="00312B49">
        <w:t>C</w:t>
      </w:r>
      <w:r w:rsidR="00495714" w:rsidRPr="00312B49">
        <w:t xml:space="preserve">are </w:t>
      </w:r>
      <w:r w:rsidR="00C12E5E" w:rsidRPr="00312B49">
        <w:t>H</w:t>
      </w:r>
      <w:r w:rsidR="00495714" w:rsidRPr="00312B49">
        <w:t>ome</w:t>
      </w:r>
      <w:r w:rsidR="00C12E5E" w:rsidRPr="00312B49">
        <w:t>s</w:t>
      </w:r>
      <w:r w:rsidR="00495714" w:rsidRPr="00312B49">
        <w:t xml:space="preserve"> </w:t>
      </w:r>
      <w:r w:rsidR="00C12E5E" w:rsidRPr="00312B49">
        <w:t>appropriate for good end of life care</w:t>
      </w:r>
      <w:r w:rsidR="002427A5">
        <w:t>?</w:t>
      </w:r>
      <w:r w:rsidR="00C12E5E" w:rsidRPr="00312B49">
        <w:t xml:space="preserve"> </w:t>
      </w:r>
      <w:r w:rsidR="00D568EA">
        <w:t>I</w:t>
      </w:r>
      <w:r w:rsidR="00C12E5E" w:rsidRPr="00312B49">
        <w:t>f you compare it to hospital and hospice staffing</w:t>
      </w:r>
      <w:r w:rsidR="00D568EA">
        <w:t>, i</w:t>
      </w:r>
      <w:r w:rsidR="00C12E5E" w:rsidRPr="00312B49">
        <w:t>t is perhaps the best place environmentally</w:t>
      </w:r>
      <w:r w:rsidR="00D568EA">
        <w:t>,</w:t>
      </w:r>
      <w:r w:rsidR="00C12E5E" w:rsidRPr="00312B49">
        <w:t xml:space="preserve"> but is it resourced effectively?</w:t>
      </w:r>
    </w:p>
    <w:p w14:paraId="76C147FC" w14:textId="0A4D624A" w:rsidR="002A22AF" w:rsidRPr="00CD79F8" w:rsidRDefault="002A22AF" w:rsidP="00582657">
      <w:pPr>
        <w:rPr>
          <w:rFonts w:ascii="Segoe UI" w:eastAsia="Times New Roman" w:hAnsi="Segoe UI" w:cs="Segoe UI"/>
          <w:color w:val="313131"/>
          <w:lang w:eastAsia="en-AU"/>
        </w:rPr>
      </w:pPr>
      <w:r>
        <w:rPr>
          <w:lang w:val="en-US" w:eastAsia="en-AU"/>
        </w:rPr>
        <w:t xml:space="preserve">In recognition that staffing is critical to the delivery of quality care for residents, the Australian Government committed to the implementation of aged care reforms recommended by the Royal </w:t>
      </w:r>
      <w:r>
        <w:rPr>
          <w:lang w:val="en-US" w:eastAsia="en-AU"/>
        </w:rPr>
        <w:lastRenderedPageBreak/>
        <w:t xml:space="preserve">Commission into Aged Care Quality and Safety, to introduce minimum staff care time requirements for all residential aged care homes. </w:t>
      </w:r>
    </w:p>
    <w:p w14:paraId="3A119B0B" w14:textId="6848D9C9" w:rsidR="002A22AF" w:rsidRDefault="002A22AF" w:rsidP="00582657">
      <w:pPr>
        <w:rPr>
          <w:lang w:val="en-US" w:eastAsia="en-AU"/>
        </w:rPr>
      </w:pPr>
      <w:r>
        <w:rPr>
          <w:lang w:val="en-US" w:eastAsia="en-AU"/>
        </w:rPr>
        <w:t>Since 1 October 2023, residential aged care homes have been required to meet mandatory care minute targets, set at sector average of 200 care minutes, including 40 registered nurse (RN) minutes, per resident per day. This will increase to 215 minutes, including 44 RN minutes from 1 October 2024. The intent of the mandatory care minute requirement is to ensure that older Australians in residential aged care are receiving the appropriate direct care from RNs, enrolled nurses (EN) and personal care workers (PCW) that supports their personal health and care needs.</w:t>
      </w:r>
    </w:p>
    <w:p w14:paraId="784D087E" w14:textId="5B1277FF" w:rsidR="002A22AF" w:rsidRDefault="002A22AF" w:rsidP="00582657">
      <w:pPr>
        <w:rPr>
          <w:lang w:eastAsia="en-AU"/>
        </w:rPr>
      </w:pPr>
      <w:r>
        <w:rPr>
          <w:lang w:eastAsia="en-AU"/>
        </w:rPr>
        <w:t xml:space="preserve">Each aged care home has its own care minute target based on the assessed needs of their residents. This means a home with mostly high needs residents will have higher targets than those with lower care needs residents. </w:t>
      </w:r>
      <w:hyperlink r:id="rId29" w:history="1">
        <w:r w:rsidR="0048051B">
          <w:rPr>
            <w:rStyle w:val="Hyperlink"/>
            <w:lang w:eastAsia="en-AU"/>
          </w:rPr>
          <w:t>V</w:t>
        </w:r>
        <w:r w:rsidRPr="0048051B">
          <w:rPr>
            <w:rStyle w:val="Hyperlink"/>
            <w:lang w:eastAsia="en-AU"/>
          </w:rPr>
          <w:t>iew how each home performed compared to its targets</w:t>
        </w:r>
      </w:hyperlink>
      <w:r>
        <w:rPr>
          <w:lang w:eastAsia="en-AU"/>
        </w:rPr>
        <w:t>.</w:t>
      </w:r>
    </w:p>
    <w:p w14:paraId="79B62E6A" w14:textId="72CF1539" w:rsidR="002A22AF" w:rsidRDefault="002A22AF" w:rsidP="00582657">
      <w:pPr>
        <w:rPr>
          <w:lang w:eastAsia="en-AU"/>
        </w:rPr>
      </w:pPr>
      <w:r>
        <w:rPr>
          <w:lang w:eastAsia="en-AU"/>
        </w:rPr>
        <w:t xml:space="preserve">In addition to these care minutes requirements, approved providers are responsible for ensuring they have sufficient staff on duty to always meet the care needs of all residents, as required by their obligations under the </w:t>
      </w:r>
      <w:hyperlink r:id="rId30" w:tgtFrame="_blank" w:history="1">
        <w:r>
          <w:rPr>
            <w:rStyle w:val="Hyperlink"/>
            <w:i/>
            <w:iCs/>
            <w:lang w:eastAsia="en-AU"/>
          </w:rPr>
          <w:t>Aged Care Act 1997</w:t>
        </w:r>
      </w:hyperlink>
      <w:r>
        <w:rPr>
          <w:lang w:eastAsia="en-AU"/>
        </w:rPr>
        <w:t xml:space="preserve">, the </w:t>
      </w:r>
      <w:hyperlink r:id="rId31" w:history="1">
        <w:r>
          <w:rPr>
            <w:rStyle w:val="Hyperlink"/>
            <w:i/>
            <w:iCs/>
            <w:lang w:eastAsia="en-AU"/>
          </w:rPr>
          <w:t>Quality of Care Principles 2014</w:t>
        </w:r>
      </w:hyperlink>
      <w:r>
        <w:rPr>
          <w:lang w:eastAsia="en-AU"/>
        </w:rPr>
        <w:t xml:space="preserve"> and the associated </w:t>
      </w:r>
      <w:hyperlink r:id="rId32" w:tgtFrame="_blank" w:history="1">
        <w:r>
          <w:rPr>
            <w:rStyle w:val="Hyperlink"/>
            <w:lang w:eastAsia="en-AU"/>
          </w:rPr>
          <w:t>Aged Care Quality Standards</w:t>
        </w:r>
      </w:hyperlink>
      <w:r>
        <w:rPr>
          <w:lang w:eastAsia="en-AU"/>
        </w:rPr>
        <w:t xml:space="preserve">. </w:t>
      </w:r>
    </w:p>
    <w:p w14:paraId="61BE2AC7" w14:textId="7F2877EC" w:rsidR="00207E50" w:rsidRPr="001F4DEB" w:rsidRDefault="00493657" w:rsidP="00D777A2">
      <w:pPr>
        <w:pStyle w:val="Heading3"/>
      </w:pPr>
      <w:r w:rsidRPr="00BC4DD6">
        <w:t>Q</w:t>
      </w:r>
      <w:r>
        <w:t>uestion:</w:t>
      </w:r>
      <w:r w:rsidRPr="00BC4DD6">
        <w:t xml:space="preserve"> </w:t>
      </w:r>
      <w:r w:rsidR="00A820C2" w:rsidRPr="001F4DEB">
        <w:t>Is there any evidence yet that PACOP assessments and tools have improved the prescribing of anticipatory medications due to the prescriber being more comfortable/reassured with the resident's likely trajectory</w:t>
      </w:r>
      <w:r w:rsidR="00207E50" w:rsidRPr="001F4DEB">
        <w:t xml:space="preserve"> </w:t>
      </w:r>
    </w:p>
    <w:p w14:paraId="577C0210" w14:textId="72CEEADA" w:rsidR="00207E50" w:rsidRDefault="00EF6EBE" w:rsidP="00582657">
      <w:r>
        <w:t>T</w:t>
      </w:r>
      <w:r w:rsidR="00167BD8" w:rsidRPr="00167BD8">
        <w:t>his question was answered during the webinar. Transcript response below:</w:t>
      </w:r>
      <w:r w:rsidR="00207E50">
        <w:t xml:space="preserve"> </w:t>
      </w:r>
    </w:p>
    <w:p w14:paraId="41BA513C" w14:textId="5D8490FD" w:rsidR="002275D3" w:rsidRPr="00EF6EBE" w:rsidRDefault="002275D3" w:rsidP="00582657">
      <w:r w:rsidRPr="00EF6EBE">
        <w:t xml:space="preserve">We can say that there have been improvements already that we can demonstrate with PACOP but one of the things that we don’t assess in the PACOP assessment suite is what prescribing has taken place. We have the assess, respond, plan protocol which highlights areas in a particular assessment that may indicate an intervention is necessary in a particular </w:t>
      </w:r>
      <w:proofErr w:type="gramStart"/>
      <w:r w:rsidRPr="00EF6EBE">
        <w:t>field</w:t>
      </w:r>
      <w:proofErr w:type="gramEnd"/>
      <w:r w:rsidRPr="00EF6EBE">
        <w:t xml:space="preserve"> but we don’t track those. We track the outcome which is symptom distress and symptom severity.</w:t>
      </w:r>
    </w:p>
    <w:p w14:paraId="2C7F2FDE" w14:textId="01052BF5" w:rsidR="00207E50" w:rsidRPr="00207E50" w:rsidRDefault="00207E50" w:rsidP="00D777A2">
      <w:pPr>
        <w:pStyle w:val="Heading2"/>
      </w:pPr>
      <w:bookmarkStart w:id="12" w:name="_Hlk170992570"/>
      <w:bookmarkStart w:id="13" w:name="_Toc176424923"/>
      <w:r>
        <w:t>P</w:t>
      </w:r>
      <w:r w:rsidR="00177B1A">
        <w:t xml:space="preserve">rogram of Experience in the Palliative Approach </w:t>
      </w:r>
      <w:r>
        <w:t>(PEPA)</w:t>
      </w:r>
      <w:bookmarkEnd w:id="13"/>
    </w:p>
    <w:p w14:paraId="265C1B8A" w14:textId="34BE436D" w:rsidR="00207E50" w:rsidRPr="001F4DEB" w:rsidRDefault="00493657" w:rsidP="00D777A2">
      <w:pPr>
        <w:pStyle w:val="Heading3"/>
      </w:pPr>
      <w:r w:rsidRPr="00BC4DD6">
        <w:t>Q</w:t>
      </w:r>
      <w:r>
        <w:t>uestion:</w:t>
      </w:r>
      <w:r w:rsidRPr="00BC4DD6">
        <w:t xml:space="preserve"> </w:t>
      </w:r>
      <w:r w:rsidR="00714676" w:rsidRPr="001F4DEB">
        <w:t>Could you please just clarify where PEPA fits into ELDAC</w:t>
      </w:r>
      <w:r w:rsidR="000453A5">
        <w:t>?</w:t>
      </w:r>
    </w:p>
    <w:p w14:paraId="369936FA" w14:textId="2C6715B0" w:rsidR="00207E50" w:rsidRDefault="000453A5" w:rsidP="00582657">
      <w:bookmarkStart w:id="14" w:name="_Hlk171597478"/>
      <w:r>
        <w:t>T</w:t>
      </w:r>
      <w:r w:rsidR="003855E3" w:rsidRPr="003855E3">
        <w:t>his question was answered during the webinar. Transcript response below:</w:t>
      </w:r>
      <w:r w:rsidR="003855E3" w:rsidRPr="000505D6">
        <w:t xml:space="preserve"> </w:t>
      </w:r>
    </w:p>
    <w:bookmarkEnd w:id="14"/>
    <w:p w14:paraId="27E92054" w14:textId="3A1DE9C0" w:rsidR="00E51E81" w:rsidRPr="000453A5" w:rsidRDefault="003851A1" w:rsidP="00582657">
      <w:r w:rsidRPr="000453A5">
        <w:t xml:space="preserve">They </w:t>
      </w:r>
      <w:r w:rsidR="00B403BF" w:rsidRPr="000453A5">
        <w:t xml:space="preserve">are two separate programs however we have the privilege as part of a national palliative care program of </w:t>
      </w:r>
      <w:proofErr w:type="gramStart"/>
      <w:r w:rsidR="00B403BF" w:rsidRPr="000453A5">
        <w:t>actually really</w:t>
      </w:r>
      <w:proofErr w:type="gramEnd"/>
      <w:r w:rsidR="00B403BF" w:rsidRPr="000453A5">
        <w:t xml:space="preserve"> trying to make sure that all of our projects and our work complements each other. </w:t>
      </w:r>
      <w:proofErr w:type="gramStart"/>
      <w:r w:rsidR="00B403BF" w:rsidRPr="000453A5">
        <w:t>So</w:t>
      </w:r>
      <w:proofErr w:type="gramEnd"/>
      <w:r w:rsidR="00B403BF" w:rsidRPr="000453A5">
        <w:t xml:space="preserve"> people can apply for a PEPA program itself, for PEPA aged care and just have an education workshop, but for other services they really would like to undertake a full 12 month ELDAC journey and go through a full organisational change and systems improvement activity. Part of that journey might be that they draw on a PEPA experience to build the staff capability so you can </w:t>
      </w:r>
      <w:proofErr w:type="gramStart"/>
      <w:r w:rsidR="00B403BF" w:rsidRPr="000453A5">
        <w:t>actually enrol</w:t>
      </w:r>
      <w:proofErr w:type="gramEnd"/>
      <w:r w:rsidR="00B403BF" w:rsidRPr="000453A5">
        <w:t xml:space="preserve"> in both. They’re two separate programs. And that’s a good thing because we know that services are at all different sort of levels. And for ELDAC we often have a lot of expressions of interest and then when we talk people through the commitment they say ‘Maybe not just now. But we want to get there’ so maybe building their </w:t>
      </w:r>
      <w:r w:rsidR="00B403BF" w:rsidRPr="000453A5">
        <w:lastRenderedPageBreak/>
        <w:t xml:space="preserve">confidence and a bit of education of staff is a starting point and then down the track we find that often six or 12 months later they say ‘Look now we’re ready. Things have settled. Please take us on this journey’. </w:t>
      </w:r>
      <w:proofErr w:type="gramStart"/>
      <w:r w:rsidR="00B403BF" w:rsidRPr="000453A5">
        <w:t>So</w:t>
      </w:r>
      <w:proofErr w:type="gramEnd"/>
      <w:r w:rsidR="00B403BF" w:rsidRPr="000453A5">
        <w:t xml:space="preserve"> they’re two separate programs but are related and definitely are aimed to complement each other rather than duplicate.</w:t>
      </w:r>
    </w:p>
    <w:p w14:paraId="3AC40C11" w14:textId="45AEAC73" w:rsidR="00207E50" w:rsidRPr="001F4DEB" w:rsidRDefault="00493657" w:rsidP="00D777A2">
      <w:pPr>
        <w:pStyle w:val="Heading3"/>
      </w:pPr>
      <w:r w:rsidRPr="00BC4DD6">
        <w:t>Q</w:t>
      </w:r>
      <w:r>
        <w:t>uestion:</w:t>
      </w:r>
      <w:r w:rsidRPr="00BC4DD6">
        <w:t xml:space="preserve"> </w:t>
      </w:r>
      <w:r w:rsidR="00E51E81" w:rsidRPr="001F4DEB">
        <w:t xml:space="preserve">Are there funds for PEPA training for </w:t>
      </w:r>
      <w:r w:rsidR="00C7436A">
        <w:t>h</w:t>
      </w:r>
      <w:r w:rsidR="00E51E81" w:rsidRPr="001F4DEB">
        <w:t xml:space="preserve">ome </w:t>
      </w:r>
      <w:r w:rsidR="00C7436A">
        <w:t>c</w:t>
      </w:r>
      <w:r w:rsidR="00E51E81" w:rsidRPr="001F4DEB">
        <w:t>are?</w:t>
      </w:r>
      <w:r w:rsidR="00E51E81">
        <w:t xml:space="preserve"> </w:t>
      </w:r>
      <w:r w:rsidR="000D204A" w:rsidRPr="001F4DEB">
        <w:t>If an aged care facility has already utilised the funding for PEPA training, are they eligible to apply again?</w:t>
      </w:r>
    </w:p>
    <w:p w14:paraId="6434F59B" w14:textId="4CA006F4" w:rsidR="00F65238" w:rsidRPr="00F65238" w:rsidRDefault="00BE614D" w:rsidP="00582657">
      <w:r>
        <w:t>T</w:t>
      </w:r>
      <w:r w:rsidR="00F65238" w:rsidRPr="00F65238">
        <w:t xml:space="preserve">his question was answered during the webinar. Transcript response below: </w:t>
      </w:r>
    </w:p>
    <w:p w14:paraId="4CA7DC8D" w14:textId="7906B1D8" w:rsidR="00B348CF" w:rsidRPr="00BE614D" w:rsidRDefault="00B348CF" w:rsidP="00582657">
      <w:r w:rsidRPr="00BE614D">
        <w:t xml:space="preserve">At this stage because we have such high </w:t>
      </w:r>
      <w:proofErr w:type="gramStart"/>
      <w:r w:rsidRPr="00BE614D">
        <w:t>demand</w:t>
      </w:r>
      <w:proofErr w:type="gramEnd"/>
      <w:r w:rsidRPr="00BE614D">
        <w:t xml:space="preserve"> we are aiming to reach new services. But we are always aware that sometimes there’s been such significant change in a service in terms of turnover of staff or new things that are going on in terms of expansion or change that we would always look at an application on merit to see whether that would </w:t>
      </w:r>
      <w:proofErr w:type="gramStart"/>
      <w:r w:rsidRPr="00BE614D">
        <w:t>actually add</w:t>
      </w:r>
      <w:proofErr w:type="gramEnd"/>
      <w:r w:rsidRPr="00BE614D">
        <w:t xml:space="preserve"> value. But I would say that we do have such demand and a waitlist</w:t>
      </w:r>
      <w:r w:rsidR="00700892" w:rsidRPr="00BE614D">
        <w:t>.</w:t>
      </w:r>
    </w:p>
    <w:p w14:paraId="4C2AFC81" w14:textId="4D3E0E8F" w:rsidR="00207E50" w:rsidRPr="00BE614D" w:rsidRDefault="00700892" w:rsidP="00582657">
      <w:r w:rsidRPr="00BE614D">
        <w:t>H</w:t>
      </w:r>
      <w:r w:rsidR="00B348CF" w:rsidRPr="00BE614D">
        <w:t>ome care providers can get some funding assistance to have PEPA education</w:t>
      </w:r>
      <w:r w:rsidRPr="00BE614D">
        <w:t>. We</w:t>
      </w:r>
      <w:r w:rsidR="00B348CF" w:rsidRPr="00BE614D">
        <w:t xml:space="preserve"> work with the provider to work out what that funding will look like so it’s individual for each site that applies. </w:t>
      </w:r>
      <w:bookmarkEnd w:id="12"/>
    </w:p>
    <w:p w14:paraId="0445FFB6" w14:textId="710139E5" w:rsidR="00313789" w:rsidRPr="00207E50" w:rsidRDefault="00313789" w:rsidP="00D777A2">
      <w:pPr>
        <w:pStyle w:val="Heading2"/>
      </w:pPr>
      <w:bookmarkStart w:id="15" w:name="_Toc176424924"/>
      <w:r>
        <w:t>End of Life Directions for Aged Care (ELDAC)</w:t>
      </w:r>
      <w:bookmarkEnd w:id="15"/>
    </w:p>
    <w:p w14:paraId="0C6F9148" w14:textId="1C08F386" w:rsidR="00313789" w:rsidRPr="001F4DEB" w:rsidRDefault="00493657" w:rsidP="00D777A2">
      <w:pPr>
        <w:pStyle w:val="Heading3"/>
      </w:pPr>
      <w:r w:rsidRPr="00BC4DD6">
        <w:t>Q</w:t>
      </w:r>
      <w:r>
        <w:t>uestion:</w:t>
      </w:r>
      <w:r w:rsidRPr="00BC4DD6">
        <w:t xml:space="preserve"> </w:t>
      </w:r>
      <w:r w:rsidR="00714676" w:rsidRPr="001F4DEB">
        <w:t>Is it possible to access ELDAC data (de-identified) on transfers to hospital of RACF residents and death data?</w:t>
      </w:r>
    </w:p>
    <w:p w14:paraId="2F25386C" w14:textId="674DE2B2" w:rsidR="00313789" w:rsidRDefault="009E4025" w:rsidP="00582657">
      <w:r>
        <w:t>T</w:t>
      </w:r>
      <w:r w:rsidR="00BA4EC0" w:rsidRPr="00BA4EC0">
        <w:t xml:space="preserve">his question was answered during the webinar. Transcript response below: </w:t>
      </w:r>
      <w:r w:rsidR="00313789" w:rsidRPr="00BA4EC0">
        <w:t xml:space="preserve"> </w:t>
      </w:r>
    </w:p>
    <w:p w14:paraId="41F242BA" w14:textId="1471F4C2" w:rsidR="00313789" w:rsidRPr="009E4025" w:rsidRDefault="00700892" w:rsidP="00582657">
      <w:r w:rsidRPr="009E4025">
        <w:t>T</w:t>
      </w:r>
      <w:r w:rsidR="004C7553" w:rsidRPr="009E4025">
        <w:t>he data we collect, one of our audits is we have an after</w:t>
      </w:r>
      <w:r w:rsidR="000F088D" w:rsidRPr="009E4025">
        <w:t>-</w:t>
      </w:r>
      <w:r w:rsidR="004C7553" w:rsidRPr="009E4025">
        <w:t xml:space="preserve">death audit where we ask the service to look at the five most recent deaths in their service and to look at what happened – and we’ve got some criteria – and to assess the extent to which the management of that </w:t>
      </w:r>
      <w:proofErr w:type="gramStart"/>
      <w:r w:rsidR="004C7553" w:rsidRPr="009E4025">
        <w:t>end of life</w:t>
      </w:r>
      <w:proofErr w:type="gramEnd"/>
      <w:r w:rsidR="004C7553" w:rsidRPr="009E4025">
        <w:t xml:space="preserve"> journey matched the sort of standards that we have. And we ask </w:t>
      </w:r>
      <w:r w:rsidRPr="009E4025">
        <w:t>providers</w:t>
      </w:r>
      <w:r w:rsidR="004C7553" w:rsidRPr="009E4025">
        <w:t xml:space="preserve"> to do that prior to implementing and following implementing. We also have a range of data which we collect around organisational readiness. And we don’t </w:t>
      </w:r>
      <w:r w:rsidR="000F088D" w:rsidRPr="009E4025">
        <w:t>directly collect</w:t>
      </w:r>
      <w:r w:rsidR="004C7553" w:rsidRPr="009E4025">
        <w:t xml:space="preserve"> the service’s data around – specifically on a routine basis – around referrals and things like that but through our other audits and tools we assess organisational readiness, the quality of care, the learning needs and how that’s improved of staff. But eventually our goal we would like to </w:t>
      </w:r>
      <w:r w:rsidR="000F088D" w:rsidRPr="009E4025">
        <w:t>build</w:t>
      </w:r>
      <w:r w:rsidR="004C7553" w:rsidRPr="009E4025">
        <w:t xml:space="preserve"> this into other data systems so that by working with PACOP for example that services will </w:t>
      </w:r>
      <w:proofErr w:type="gramStart"/>
      <w:r w:rsidR="004C7553" w:rsidRPr="009E4025">
        <w:t>actually have</w:t>
      </w:r>
      <w:proofErr w:type="gramEnd"/>
      <w:r w:rsidR="004C7553" w:rsidRPr="009E4025">
        <w:t xml:space="preserve"> much more routinely collected ways of measuring what’s going on against the sort of quality that we’re hoping to achieve. So short answer, </w:t>
      </w:r>
      <w:r w:rsidR="000F088D" w:rsidRPr="009E4025">
        <w:t>yes,</w:t>
      </w:r>
      <w:r w:rsidR="004C7553" w:rsidRPr="009E4025">
        <w:t xml:space="preserve"> we collect a whole range of data but not necessarily directly about referrals.</w:t>
      </w:r>
    </w:p>
    <w:p w14:paraId="1E1732DD" w14:textId="77777777" w:rsidR="00A92B30" w:rsidRDefault="00A92B30" w:rsidP="00582657">
      <w:pPr>
        <w:rPr>
          <w:rFonts w:eastAsiaTheme="majorEastAsia" w:cstheme="majorBidi"/>
          <w:sz w:val="28"/>
        </w:rPr>
      </w:pPr>
      <w:r>
        <w:br w:type="page"/>
      </w:r>
    </w:p>
    <w:p w14:paraId="05F6BBF4" w14:textId="681F9154" w:rsidR="00313789" w:rsidRPr="001F4DEB" w:rsidRDefault="00493657" w:rsidP="00D777A2">
      <w:pPr>
        <w:pStyle w:val="Heading3"/>
      </w:pPr>
      <w:r w:rsidRPr="00BC4DD6">
        <w:lastRenderedPageBreak/>
        <w:t>Q</w:t>
      </w:r>
      <w:r>
        <w:t>uestion:</w:t>
      </w:r>
      <w:r w:rsidRPr="00BC4DD6">
        <w:t xml:space="preserve"> </w:t>
      </w:r>
      <w:r w:rsidR="000A5D46" w:rsidRPr="001F4DEB">
        <w:t>Is Death Literacy part of the ELDAC audits pre and post?</w:t>
      </w:r>
    </w:p>
    <w:p w14:paraId="65954612" w14:textId="4D9CD3A4" w:rsidR="00313789" w:rsidRDefault="009D38FC" w:rsidP="00582657">
      <w:r>
        <w:t>T</w:t>
      </w:r>
      <w:r w:rsidR="003855E3" w:rsidRPr="003855E3">
        <w:t>his question was answered during the webinar. Transcript response below:</w:t>
      </w:r>
      <w:r w:rsidR="003855E3" w:rsidRPr="000505D6">
        <w:t xml:space="preserve"> </w:t>
      </w:r>
    </w:p>
    <w:p w14:paraId="27CA14A1" w14:textId="12CBC2BC" w:rsidR="00B403BF" w:rsidRPr="00F612F0" w:rsidRDefault="00B403BF" w:rsidP="00582657">
      <w:r w:rsidRPr="00F612F0">
        <w:t xml:space="preserve">The audits assess knowledge and confidence of staff and define that across a broad range of domains. And so that in essence does mean death literacy and confidence in </w:t>
      </w:r>
      <w:proofErr w:type="gramStart"/>
      <w:r w:rsidRPr="00F612F0">
        <w:t>actually being</w:t>
      </w:r>
      <w:proofErr w:type="gramEnd"/>
      <w:r w:rsidRPr="00F612F0">
        <w:t xml:space="preserve"> able to understand what end of life means and the sort of care that people need. </w:t>
      </w:r>
      <w:proofErr w:type="gramStart"/>
      <w:r w:rsidRPr="00F612F0">
        <w:t>So</w:t>
      </w:r>
      <w:proofErr w:type="gramEnd"/>
      <w:r w:rsidRPr="00F612F0">
        <w:t xml:space="preserve"> our learning needs assessment tools do assess all of those knowledge, confidence and skills capabilities.</w:t>
      </w:r>
    </w:p>
    <w:p w14:paraId="11FFC5D4" w14:textId="1E036984" w:rsidR="00622DB8" w:rsidRPr="00207E50" w:rsidRDefault="00573C11" w:rsidP="00D777A2">
      <w:pPr>
        <w:pStyle w:val="Heading2"/>
      </w:pPr>
      <w:bookmarkStart w:id="16" w:name="_Toc176424925"/>
      <w:r>
        <w:t>Palliative care in the home</w:t>
      </w:r>
      <w:bookmarkEnd w:id="16"/>
    </w:p>
    <w:p w14:paraId="0A85D500" w14:textId="57A45126" w:rsidR="006D7921" w:rsidRPr="001F4DEB" w:rsidRDefault="00493657" w:rsidP="00D777A2">
      <w:pPr>
        <w:pStyle w:val="Heading3"/>
      </w:pPr>
      <w:r w:rsidRPr="00BC4DD6">
        <w:t>Q</w:t>
      </w:r>
      <w:r>
        <w:t>uestion:</w:t>
      </w:r>
      <w:r w:rsidRPr="00BC4DD6">
        <w:t xml:space="preserve"> </w:t>
      </w:r>
      <w:r w:rsidR="00734BD6" w:rsidRPr="001F4DEB">
        <w:t>Is the PEPA project and PACOP relevant to in home service providers?</w:t>
      </w:r>
    </w:p>
    <w:p w14:paraId="4B4908C9" w14:textId="16698B37" w:rsidR="006D7921" w:rsidRDefault="00B63E24" w:rsidP="00582657">
      <w:pPr>
        <w:rPr>
          <w:bCs/>
        </w:rPr>
      </w:pPr>
      <w:r>
        <w:t>T</w:t>
      </w:r>
      <w:r w:rsidR="00443000" w:rsidRPr="005E42B6">
        <w:t>his question was answered during the webinar. Transcript response below:</w:t>
      </w:r>
      <w:r w:rsidR="00443000" w:rsidRPr="00E554B0">
        <w:rPr>
          <w:bCs/>
        </w:rPr>
        <w:t xml:space="preserve"> </w:t>
      </w:r>
    </w:p>
    <w:p w14:paraId="2CBF913D" w14:textId="6F274CFF" w:rsidR="002318D4" w:rsidRPr="00B63E24" w:rsidRDefault="000F088D" w:rsidP="00582657">
      <w:proofErr w:type="gramStart"/>
      <w:r w:rsidRPr="00B63E24">
        <w:t>A</w:t>
      </w:r>
      <w:r w:rsidR="002318D4" w:rsidRPr="00B63E24">
        <w:t>t the moment</w:t>
      </w:r>
      <w:proofErr w:type="gramEnd"/>
      <w:r w:rsidR="002318D4" w:rsidRPr="00B63E24">
        <w:t xml:space="preserve"> PACOP is targeting residential aged care. We are funded by the Australian Government Department of Health</w:t>
      </w:r>
      <w:r w:rsidR="00D93CEB">
        <w:t xml:space="preserve"> (and Aged Care)</w:t>
      </w:r>
      <w:r w:rsidR="002318D4" w:rsidRPr="00B63E24">
        <w:t xml:space="preserve"> to focus on our delivery of PACOP for the residential sector. We do get a lot of questions around its relevance for the home care </w:t>
      </w:r>
      <w:proofErr w:type="gramStart"/>
      <w:r w:rsidR="002318D4" w:rsidRPr="00B63E24">
        <w:t>sector</w:t>
      </w:r>
      <w:proofErr w:type="gramEnd"/>
      <w:r w:rsidR="002318D4" w:rsidRPr="00B63E24">
        <w:t xml:space="preserve"> and we have made the tools and the resources available to everybody to use there in the public domain. And that will be an area of study for us in the future.</w:t>
      </w:r>
    </w:p>
    <w:p w14:paraId="000B8767" w14:textId="3D8A4BF0" w:rsidR="00AC72BF" w:rsidRPr="00B63E24" w:rsidRDefault="002318D4" w:rsidP="00582657">
      <w:r w:rsidRPr="00B63E24">
        <w:t>And from the PEPA perspective our educators will go to home care services. Sometimes it’s a little bit harder to organise the logistics but we do make a real effort to make sure that we are providing this education to all aged care providers.</w:t>
      </w:r>
    </w:p>
    <w:p w14:paraId="0E0E99E0" w14:textId="53D57BB0" w:rsidR="00573C11" w:rsidRDefault="00493657" w:rsidP="00D777A2">
      <w:pPr>
        <w:pStyle w:val="Heading3"/>
      </w:pPr>
      <w:r w:rsidRPr="00BC4DD6">
        <w:t>Q</w:t>
      </w:r>
      <w:r>
        <w:t>uestion:</w:t>
      </w:r>
      <w:r w:rsidRPr="00BC4DD6">
        <w:t xml:space="preserve"> </w:t>
      </w:r>
      <w:r w:rsidR="00573C11" w:rsidRPr="00573C11">
        <w:t>Could you please provide details of organisation</w:t>
      </w:r>
      <w:r w:rsidR="00B77F92">
        <w:t>s</w:t>
      </w:r>
      <w:r w:rsidR="00573C11" w:rsidRPr="00573C11">
        <w:t xml:space="preserve"> providing support with </w:t>
      </w:r>
      <w:r w:rsidR="00B77F92">
        <w:t>end of life/p</w:t>
      </w:r>
      <w:r w:rsidR="00573C11" w:rsidRPr="00573C11">
        <w:t xml:space="preserve">alliative </w:t>
      </w:r>
      <w:r w:rsidR="00B77F92">
        <w:t>c</w:t>
      </w:r>
      <w:r w:rsidR="00573C11" w:rsidRPr="00573C11">
        <w:t xml:space="preserve">are in the </w:t>
      </w:r>
      <w:r w:rsidR="00B77F92">
        <w:t>ho</w:t>
      </w:r>
      <w:r w:rsidR="00573C11" w:rsidRPr="00573C11">
        <w:t>me</w:t>
      </w:r>
      <w:r w:rsidR="00B77F92">
        <w:t>?</w:t>
      </w:r>
      <w:r w:rsidR="007C52ED" w:rsidRPr="0057132F">
        <w:t xml:space="preserve"> What palliative care services available for seniors living at home?</w:t>
      </w:r>
    </w:p>
    <w:p w14:paraId="534DF189" w14:textId="2DE7F4D3" w:rsidR="00573C11" w:rsidRPr="008E2FFC" w:rsidRDefault="00834A16" w:rsidP="00582657">
      <w:pPr>
        <w:rPr>
          <w:rStyle w:val="Hyperlink"/>
          <w:bCs/>
          <w:color w:val="1E1544" w:themeColor="text1"/>
          <w:u w:val="none"/>
        </w:rPr>
      </w:pPr>
      <w:r>
        <w:t>To find specific organisations</w:t>
      </w:r>
      <w:r w:rsidR="001E633D">
        <w:t xml:space="preserve"> that provide palliative and end of life care in the home</w:t>
      </w:r>
      <w:r>
        <w:t xml:space="preserve">, </w:t>
      </w:r>
      <w:r w:rsidR="00573C11" w:rsidRPr="00573C11">
        <w:t>Palliative Care Australia has a</w:t>
      </w:r>
      <w:r w:rsidR="004C491B">
        <w:t xml:space="preserve"> </w:t>
      </w:r>
      <w:hyperlink r:id="rId33" w:history="1">
        <w:r w:rsidR="00573C11" w:rsidRPr="00573C11">
          <w:rPr>
            <w:rStyle w:val="Hyperlink"/>
            <w:bCs/>
          </w:rPr>
          <w:t>National Service Directory</w:t>
        </w:r>
      </w:hyperlink>
      <w:r w:rsidR="00B77F92">
        <w:t>.</w:t>
      </w:r>
    </w:p>
    <w:p w14:paraId="1231B179" w14:textId="43239743" w:rsidR="00C778CE" w:rsidRDefault="00FA670B" w:rsidP="00582657">
      <w:r>
        <w:t>For</w:t>
      </w:r>
      <w:r w:rsidR="004C491B">
        <w:t xml:space="preserve"> more information on</w:t>
      </w:r>
      <w:r w:rsidR="00E51E81">
        <w:t xml:space="preserve"> specific</w:t>
      </w:r>
      <w:r w:rsidR="004C491B">
        <w:t xml:space="preserve"> service</w:t>
      </w:r>
      <w:r w:rsidR="00E51E81">
        <w:t>s</w:t>
      </w:r>
      <w:r w:rsidR="004C491B">
        <w:t xml:space="preserve"> in your area </w:t>
      </w:r>
      <w:r w:rsidR="008F2AA8">
        <w:t xml:space="preserve">visit your </w:t>
      </w:r>
      <w:r w:rsidR="00CB1E39">
        <w:t>local state</w:t>
      </w:r>
      <w:r w:rsidR="008F2AA8">
        <w:t>/territory</w:t>
      </w:r>
      <w:r w:rsidR="00CB1E39">
        <w:t xml:space="preserve"> government </w:t>
      </w:r>
      <w:r w:rsidR="008F2AA8">
        <w:t xml:space="preserve">website. </w:t>
      </w:r>
    </w:p>
    <w:p w14:paraId="2D8D1F8D" w14:textId="68ED8503" w:rsidR="00573C11" w:rsidRDefault="00493657" w:rsidP="00D777A2">
      <w:pPr>
        <w:pStyle w:val="Heading3"/>
      </w:pPr>
      <w:r w:rsidRPr="00BC4DD6">
        <w:t>Q</w:t>
      </w:r>
      <w:r>
        <w:t>uestion:</w:t>
      </w:r>
      <w:r w:rsidRPr="00BC4DD6">
        <w:t xml:space="preserve"> </w:t>
      </w:r>
      <w:r w:rsidR="00573C11" w:rsidRPr="00573C11">
        <w:t>How much help is available at home e.g. how often can someone be seen by the palliative care team?</w:t>
      </w:r>
    </w:p>
    <w:p w14:paraId="0DF8D786" w14:textId="77F16805" w:rsidR="003D245D" w:rsidRDefault="003D245D" w:rsidP="00582657">
      <w:pPr>
        <w:rPr>
          <w:rFonts w:asciiTheme="minorHAnsi" w:hAnsiTheme="minorHAnsi"/>
          <w:color w:val="000000"/>
          <w:sz w:val="22"/>
          <w:szCs w:val="22"/>
        </w:rPr>
      </w:pPr>
      <w:r w:rsidRPr="4940BC2B">
        <w:t xml:space="preserve">State and territory governments </w:t>
      </w:r>
      <w:r w:rsidR="284EABA3" w:rsidRPr="4940BC2B">
        <w:t xml:space="preserve">are responsible for providing specialist palliative care </w:t>
      </w:r>
      <w:r w:rsidR="33BBEAD6" w:rsidRPr="4940BC2B">
        <w:t>and community nursing services</w:t>
      </w:r>
      <w:r w:rsidR="284EABA3" w:rsidRPr="4940BC2B">
        <w:t xml:space="preserve"> in the community</w:t>
      </w:r>
      <w:r w:rsidR="15A4D88C" w:rsidRPr="4940BC2B">
        <w:t xml:space="preserve">. </w:t>
      </w:r>
      <w:r w:rsidR="611B9E31" w:rsidRPr="4940BC2B">
        <w:t>Details on each state and territory government’s palliative care services</w:t>
      </w:r>
      <w:r w:rsidR="6E15AC90" w:rsidRPr="4940BC2B">
        <w:t>, including the types of programs they run,</w:t>
      </w:r>
      <w:r w:rsidR="611B9E31" w:rsidRPr="4940BC2B">
        <w:t xml:space="preserve"> can be sourced through their websites.</w:t>
      </w:r>
    </w:p>
    <w:p w14:paraId="6821AEC7" w14:textId="00149266" w:rsidR="00CE6206" w:rsidRDefault="4EAE89EF" w:rsidP="00582657">
      <w:pPr>
        <w:rPr>
          <w:rStyle w:val="Hyperlink"/>
          <w:color w:val="1E1544" w:themeColor="text1"/>
          <w:u w:val="none"/>
        </w:rPr>
      </w:pPr>
      <w:r w:rsidRPr="4940BC2B">
        <w:t>In addition,</w:t>
      </w:r>
      <w:r w:rsidR="00573C11" w:rsidRPr="4940BC2B">
        <w:t xml:space="preserve"> </w:t>
      </w:r>
      <w:r w:rsidR="17474F91" w:rsidRPr="4940BC2B">
        <w:t>a</w:t>
      </w:r>
      <w:r w:rsidR="00573C11" w:rsidRPr="4940BC2B">
        <w:t xml:space="preserve"> </w:t>
      </w:r>
      <w:r w:rsidR="1F9818BE" w:rsidRPr="4940BC2B">
        <w:t>client/residen</w:t>
      </w:r>
      <w:r w:rsidR="00CD5ED3">
        <w:t>t</w:t>
      </w:r>
      <w:r w:rsidR="1F9818BE" w:rsidRPr="4940BC2B">
        <w:t xml:space="preserve"> </w:t>
      </w:r>
      <w:r w:rsidR="00573C11" w:rsidRPr="4940BC2B">
        <w:t>treating</w:t>
      </w:r>
      <w:r w:rsidR="4A557FD7" w:rsidRPr="4940BC2B">
        <w:t xml:space="preserve"> medical practitioner can provide information on local palliative care services </w:t>
      </w:r>
      <w:r w:rsidR="020DE22D" w:rsidRPr="4940BC2B">
        <w:t>and supports</w:t>
      </w:r>
      <w:r w:rsidR="149F34ED" w:rsidRPr="4940BC2B">
        <w:t>. L</w:t>
      </w:r>
      <w:r w:rsidR="00573C11" w:rsidRPr="4940BC2B">
        <w:t xml:space="preserve">ocal services </w:t>
      </w:r>
      <w:r w:rsidR="093F9024" w:rsidRPr="4940BC2B">
        <w:t xml:space="preserve">can also be identified </w:t>
      </w:r>
      <w:r w:rsidR="00573C11" w:rsidRPr="4940BC2B">
        <w:t>through Palliative Care Australia’s</w:t>
      </w:r>
      <w:r w:rsidR="00CD5ED3">
        <w:t xml:space="preserve"> </w:t>
      </w:r>
      <w:hyperlink r:id="rId34" w:history="1">
        <w:r w:rsidR="00CD5ED3" w:rsidRPr="00573C11">
          <w:rPr>
            <w:rStyle w:val="Hyperlink"/>
            <w:bCs/>
          </w:rPr>
          <w:t>National Service Directory</w:t>
        </w:r>
      </w:hyperlink>
      <w:r w:rsidR="00CD5ED3">
        <w:t>.</w:t>
      </w:r>
    </w:p>
    <w:p w14:paraId="741516F4" w14:textId="7A3CF1A3" w:rsidR="00005882" w:rsidRDefault="00493657" w:rsidP="00D777A2">
      <w:pPr>
        <w:pStyle w:val="Heading3"/>
      </w:pPr>
      <w:r w:rsidRPr="00BC4DD6">
        <w:lastRenderedPageBreak/>
        <w:t>Q</w:t>
      </w:r>
      <w:r>
        <w:t>uestion:</w:t>
      </w:r>
      <w:r w:rsidRPr="00BC4DD6">
        <w:t xml:space="preserve"> </w:t>
      </w:r>
      <w:r w:rsidR="00005882" w:rsidRPr="00105191">
        <w:t xml:space="preserve">What resources are available for clinicians from a home care service provider providing </w:t>
      </w:r>
      <w:r w:rsidR="00652361">
        <w:t>p</w:t>
      </w:r>
      <w:r w:rsidR="00005882" w:rsidRPr="00105191">
        <w:t xml:space="preserve">alliative </w:t>
      </w:r>
      <w:r w:rsidR="00652361">
        <w:t>c</w:t>
      </w:r>
      <w:r w:rsidR="00005882" w:rsidRPr="00105191">
        <w:t>are for a client at home?</w:t>
      </w:r>
    </w:p>
    <w:p w14:paraId="3218DD6D" w14:textId="538CC58C" w:rsidR="000F60DC" w:rsidRDefault="00FF42DB" w:rsidP="00582657">
      <w:r>
        <w:t>Ma</w:t>
      </w:r>
      <w:r w:rsidR="00133F90">
        <w:t>n</w:t>
      </w:r>
      <w:r>
        <w:t xml:space="preserve">y of the </w:t>
      </w:r>
      <w:r w:rsidR="0076670B">
        <w:t xml:space="preserve">palliative care </w:t>
      </w:r>
      <w:r>
        <w:t xml:space="preserve">education and training programs </w:t>
      </w:r>
      <w:r w:rsidR="00133F90">
        <w:t>funded by the Australian Govern</w:t>
      </w:r>
      <w:r w:rsidR="00B2094E">
        <w:t>ment</w:t>
      </w:r>
      <w:r w:rsidR="00133F90">
        <w:t xml:space="preserve"> </w:t>
      </w:r>
      <w:r>
        <w:t>provide information and resources</w:t>
      </w:r>
      <w:r w:rsidR="0076670B">
        <w:t xml:space="preserve"> relevant to the </w:t>
      </w:r>
      <w:r>
        <w:t xml:space="preserve">delivery of palliative care </w:t>
      </w:r>
      <w:r w:rsidR="00133F90">
        <w:t xml:space="preserve">at home. </w:t>
      </w:r>
      <w:r w:rsidR="00CF7EEF">
        <w:t xml:space="preserve">Some specific resources that may be of assistance include: </w:t>
      </w:r>
    </w:p>
    <w:p w14:paraId="4CF832F9" w14:textId="51EEB2EB" w:rsidR="003833B4" w:rsidRPr="00D61231" w:rsidRDefault="00000000" w:rsidP="00D777A2">
      <w:pPr>
        <w:pStyle w:val="ListParagraph"/>
        <w:numPr>
          <w:ilvl w:val="0"/>
          <w:numId w:val="26"/>
        </w:numPr>
        <w:rPr>
          <w:rStyle w:val="Hyperlink"/>
          <w:bCs/>
          <w:color w:val="1E1544" w:themeColor="text1"/>
          <w:u w:val="none"/>
        </w:rPr>
      </w:pPr>
      <w:hyperlink r:id="rId35" w:history="1">
        <w:proofErr w:type="spellStart"/>
        <w:r w:rsidR="007764CF" w:rsidRPr="005623C1">
          <w:rPr>
            <w:rStyle w:val="Hyperlink"/>
            <w:bCs/>
          </w:rPr>
          <w:t>PalliAGED</w:t>
        </w:r>
        <w:proofErr w:type="spellEnd"/>
        <w:r w:rsidR="007764CF" w:rsidRPr="005623C1">
          <w:rPr>
            <w:rStyle w:val="Hyperlink"/>
            <w:bCs/>
          </w:rPr>
          <w:t xml:space="preserve"> – Home Care Resources</w:t>
        </w:r>
      </w:hyperlink>
    </w:p>
    <w:p w14:paraId="32946F81" w14:textId="090FCB28" w:rsidR="00D61231" w:rsidRPr="00323F55" w:rsidRDefault="00000000" w:rsidP="00D777A2">
      <w:pPr>
        <w:pStyle w:val="ListParagraph"/>
        <w:numPr>
          <w:ilvl w:val="0"/>
          <w:numId w:val="26"/>
        </w:numPr>
        <w:rPr>
          <w:bCs/>
        </w:rPr>
      </w:pPr>
      <w:hyperlink r:id="rId36" w:history="1">
        <w:r w:rsidR="00D61231" w:rsidRPr="00BB2275">
          <w:rPr>
            <w:rStyle w:val="Hyperlink"/>
          </w:rPr>
          <w:t>ELDAC Home Care Toolkit</w:t>
        </w:r>
      </w:hyperlink>
    </w:p>
    <w:p w14:paraId="1E7E732C" w14:textId="540F74F4" w:rsidR="00005882" w:rsidRPr="00CF7EEF" w:rsidRDefault="00000000" w:rsidP="00D777A2">
      <w:pPr>
        <w:pStyle w:val="ListParagraph"/>
        <w:numPr>
          <w:ilvl w:val="0"/>
          <w:numId w:val="26"/>
        </w:numPr>
      </w:pPr>
      <w:hyperlink r:id="rId37" w:history="1">
        <w:proofErr w:type="spellStart"/>
        <w:r w:rsidR="00E904DB" w:rsidRPr="00551BD2">
          <w:rPr>
            <w:rStyle w:val="Hyperlink"/>
          </w:rPr>
          <w:t>caring</w:t>
        </w:r>
        <w:r w:rsidR="00FF42DB" w:rsidRPr="00551BD2">
          <w:rPr>
            <w:rStyle w:val="Hyperlink"/>
          </w:rPr>
          <w:t>@home</w:t>
        </w:r>
        <w:proofErr w:type="spellEnd"/>
      </w:hyperlink>
      <w:r w:rsidR="00E904DB" w:rsidRPr="00323F55">
        <w:t xml:space="preserve"> </w:t>
      </w:r>
      <w:r w:rsidR="00FF42DB" w:rsidRPr="00323F55">
        <w:t xml:space="preserve">provides resources for health care professionals to provide to families and carers to assist them to care for a loved one at </w:t>
      </w:r>
      <w:proofErr w:type="gramStart"/>
      <w:r w:rsidR="00FF42DB" w:rsidRPr="00323F55">
        <w:t>home</w:t>
      </w:r>
      <w:proofErr w:type="gramEnd"/>
    </w:p>
    <w:p w14:paraId="7B6AFA97" w14:textId="501A8E74" w:rsidR="00CF7EEF" w:rsidRPr="00323F55" w:rsidRDefault="00000000" w:rsidP="00D777A2">
      <w:pPr>
        <w:pStyle w:val="ListParagraph"/>
        <w:numPr>
          <w:ilvl w:val="0"/>
          <w:numId w:val="26"/>
        </w:numPr>
        <w:rPr>
          <w:bCs/>
        </w:rPr>
      </w:pPr>
      <w:hyperlink r:id="rId38" w:history="1">
        <w:proofErr w:type="spellStart"/>
        <w:r w:rsidR="0061058E" w:rsidRPr="0061058E">
          <w:rPr>
            <w:rStyle w:val="Hyperlink"/>
          </w:rPr>
          <w:t>C</w:t>
        </w:r>
        <w:r w:rsidR="00CF7EEF" w:rsidRPr="0061058E">
          <w:rPr>
            <w:rStyle w:val="Hyperlink"/>
          </w:rPr>
          <w:t>arer</w:t>
        </w:r>
        <w:r w:rsidR="0061058E" w:rsidRPr="0061058E">
          <w:rPr>
            <w:rStyle w:val="Hyperlink"/>
          </w:rPr>
          <w:t>H</w:t>
        </w:r>
        <w:r w:rsidR="00CF7EEF" w:rsidRPr="0061058E">
          <w:rPr>
            <w:rStyle w:val="Hyperlink"/>
          </w:rPr>
          <w:t>elp</w:t>
        </w:r>
        <w:proofErr w:type="spellEnd"/>
      </w:hyperlink>
      <w:r w:rsidR="0061058E">
        <w:t xml:space="preserve"> is </w:t>
      </w:r>
      <w:r w:rsidR="00CF7EEF">
        <w:t xml:space="preserve">a resource for carers that health care professionals can provide to the family and carers of a person receiving palliative care in the </w:t>
      </w:r>
      <w:r w:rsidR="00AF03FE">
        <w:t>home.</w:t>
      </w:r>
    </w:p>
    <w:p w14:paraId="61D144F6" w14:textId="54CFB905" w:rsidR="00E558E0" w:rsidRDefault="00E558E0" w:rsidP="00D777A2">
      <w:pPr>
        <w:pStyle w:val="Heading2"/>
      </w:pPr>
      <w:bookmarkStart w:id="17" w:name="_Toc176424926"/>
      <w:r>
        <w:t>Palliative care in residential aged care</w:t>
      </w:r>
      <w:bookmarkEnd w:id="17"/>
    </w:p>
    <w:p w14:paraId="344F6D88" w14:textId="24656B9B" w:rsidR="00E558E0" w:rsidRDefault="00493657" w:rsidP="00D777A2">
      <w:pPr>
        <w:pStyle w:val="Heading3"/>
      </w:pPr>
      <w:r w:rsidRPr="00BC4DD6">
        <w:t>Q</w:t>
      </w:r>
      <w:r>
        <w:t>uestion:</w:t>
      </w:r>
      <w:r w:rsidRPr="00BC4DD6">
        <w:t xml:space="preserve"> </w:t>
      </w:r>
      <w:r w:rsidR="00E558E0" w:rsidRPr="00EF23C6">
        <w:t xml:space="preserve">Australia modified </w:t>
      </w:r>
      <w:proofErr w:type="spellStart"/>
      <w:r w:rsidR="00E558E0" w:rsidRPr="00EF23C6">
        <w:t>Karnosky</w:t>
      </w:r>
      <w:proofErr w:type="spellEnd"/>
      <w:r w:rsidR="00E558E0" w:rsidRPr="00EF23C6">
        <w:t xml:space="preserve"> Performance Scale (AKPS) versus Rockwood Frailty Scale: </w:t>
      </w:r>
      <w:r w:rsidR="00E35422">
        <w:t>W</w:t>
      </w:r>
      <w:r w:rsidR="00E558E0" w:rsidRPr="00EF23C6">
        <w:t>hich one is preferred in Australian residential aged care and why</w:t>
      </w:r>
      <w:r w:rsidR="00E35422">
        <w:t>?</w:t>
      </w:r>
      <w:r w:rsidR="00E558E0" w:rsidRPr="00EF23C6">
        <w:t xml:space="preserve"> Which one is the Australian Government Department of Health and Aged Care using to measure palliative care provision, standards met, quality indicators and</w:t>
      </w:r>
      <w:r w:rsidR="001269A7" w:rsidRPr="001269A7">
        <w:t xml:space="preserve"> Australian National Aged Care Classification</w:t>
      </w:r>
      <w:r w:rsidR="00E558E0" w:rsidRPr="00EF23C6">
        <w:t xml:space="preserve"> </w:t>
      </w:r>
      <w:r w:rsidR="001269A7">
        <w:t>(</w:t>
      </w:r>
      <w:r w:rsidR="00E558E0" w:rsidRPr="00EF23C6">
        <w:t>AN</w:t>
      </w:r>
      <w:r w:rsidR="00E35422">
        <w:t>-</w:t>
      </w:r>
      <w:r w:rsidR="00E558E0" w:rsidRPr="00EF23C6">
        <w:t>ACC</w:t>
      </w:r>
      <w:r w:rsidR="001269A7">
        <w:t>)</w:t>
      </w:r>
      <w:r w:rsidR="00E558E0" w:rsidRPr="00EF23C6">
        <w:t xml:space="preserve"> funding?</w:t>
      </w:r>
    </w:p>
    <w:p w14:paraId="259CFE4A" w14:textId="342409D1" w:rsidR="00884FBE" w:rsidRDefault="00884FBE" w:rsidP="00582657">
      <w:r>
        <w:t>The AKPS and Roc</w:t>
      </w:r>
      <w:r w:rsidR="00637DA0">
        <w:t>k</w:t>
      </w:r>
      <w:r>
        <w:t xml:space="preserve">wood Frailty Scale are two tools used to assess </w:t>
      </w:r>
      <w:r w:rsidR="00717033">
        <w:t xml:space="preserve">characteristics of residents that drive care costs in residential aged care. </w:t>
      </w:r>
      <w:r w:rsidR="003308EE">
        <w:t>The</w:t>
      </w:r>
      <w:r w:rsidR="00717033">
        <w:t xml:space="preserve"> department uses both in varying ways. </w:t>
      </w:r>
    </w:p>
    <w:p w14:paraId="4723FD5E" w14:textId="77777777" w:rsidR="00443D2F" w:rsidRDefault="00490478" w:rsidP="00582657">
      <w:r>
        <w:t xml:space="preserve">The AKPS is a measure of an individual’s overall performance status or ability to perform their activities of daily living. It is a single score between 10 and 100 assigned by a clinician based on observations of an individual’s ability to perform common tasks relating to activity, </w:t>
      </w:r>
      <w:proofErr w:type="gramStart"/>
      <w:r>
        <w:t>work</w:t>
      </w:r>
      <w:proofErr w:type="gramEnd"/>
      <w:r>
        <w:t xml:space="preserve"> and self-care. A score of 100 signifies normal physical abilities with no evidence of disease. Decreasing numbers indicate a reduced performance status.</w:t>
      </w:r>
      <w:r w:rsidR="00443D2F" w:rsidRPr="00443D2F">
        <w:t xml:space="preserve"> </w:t>
      </w:r>
    </w:p>
    <w:p w14:paraId="4A62D1C2" w14:textId="369D7006" w:rsidR="00443D2F" w:rsidRDefault="00443D2F" w:rsidP="00582657">
      <w:r>
        <w:t xml:space="preserve">The AKPS is used </w:t>
      </w:r>
      <w:r w:rsidR="00674B9D">
        <w:t xml:space="preserve">by the department </w:t>
      </w:r>
      <w:r>
        <w:t>as part of a medical assessment conducted by a medical practitioner or nurse practitioner as part of determining eligibility for Class 1 funding for new aged care residents entering for the purpose of receiving palliative care. Residents given Class 1 status are not required to have a face to face AN-ACC assessment, with the aged care provider receiving maximum care funding from the date of entry. If an existing (non- Class</w:t>
      </w:r>
      <w:r>
        <w:rPr>
          <w:spacing w:val="-6"/>
        </w:rPr>
        <w:t xml:space="preserve"> </w:t>
      </w:r>
      <w:r>
        <w:t>1)</w:t>
      </w:r>
      <w:r>
        <w:rPr>
          <w:spacing w:val="-6"/>
        </w:rPr>
        <w:t xml:space="preserve"> </w:t>
      </w:r>
      <w:r>
        <w:t>resident</w:t>
      </w:r>
      <w:r>
        <w:rPr>
          <w:spacing w:val="-6"/>
        </w:rPr>
        <w:t xml:space="preserve"> </w:t>
      </w:r>
      <w:r>
        <w:t>becomes</w:t>
      </w:r>
      <w:r>
        <w:rPr>
          <w:spacing w:val="-5"/>
        </w:rPr>
        <w:t xml:space="preserve"> </w:t>
      </w:r>
      <w:r>
        <w:t>palliative</w:t>
      </w:r>
      <w:r>
        <w:rPr>
          <w:spacing w:val="-6"/>
        </w:rPr>
        <w:t xml:space="preserve"> </w:t>
      </w:r>
      <w:r>
        <w:t>after</w:t>
      </w:r>
      <w:r>
        <w:rPr>
          <w:spacing w:val="-6"/>
        </w:rPr>
        <w:t xml:space="preserve"> </w:t>
      </w:r>
      <w:r>
        <w:t>entering</w:t>
      </w:r>
      <w:r>
        <w:rPr>
          <w:spacing w:val="-6"/>
        </w:rPr>
        <w:t xml:space="preserve"> </w:t>
      </w:r>
      <w:r>
        <w:t>a</w:t>
      </w:r>
      <w:r>
        <w:rPr>
          <w:spacing w:val="-6"/>
        </w:rPr>
        <w:t xml:space="preserve"> </w:t>
      </w:r>
      <w:r>
        <w:t>residential</w:t>
      </w:r>
      <w:r>
        <w:rPr>
          <w:spacing w:val="-6"/>
        </w:rPr>
        <w:t xml:space="preserve"> </w:t>
      </w:r>
      <w:r>
        <w:t>aged</w:t>
      </w:r>
      <w:r>
        <w:rPr>
          <w:spacing w:val="-6"/>
        </w:rPr>
        <w:t xml:space="preserve"> </w:t>
      </w:r>
      <w:r>
        <w:t>care</w:t>
      </w:r>
      <w:r>
        <w:rPr>
          <w:spacing w:val="-6"/>
        </w:rPr>
        <w:t xml:space="preserve"> </w:t>
      </w:r>
      <w:r w:rsidR="00AA31FD">
        <w:t>home</w:t>
      </w:r>
      <w:r>
        <w:t>,</w:t>
      </w:r>
      <w:r>
        <w:rPr>
          <w:spacing w:val="-6"/>
        </w:rPr>
        <w:t xml:space="preserve"> </w:t>
      </w:r>
      <w:r>
        <w:t>the</w:t>
      </w:r>
      <w:r>
        <w:rPr>
          <w:spacing w:val="-6"/>
        </w:rPr>
        <w:t xml:space="preserve"> </w:t>
      </w:r>
      <w:r>
        <w:t>provider can request a reclassification, which will trigger a new AN-ACC assessment to ensure appropriate funding is provided to support any increased care needs.</w:t>
      </w:r>
    </w:p>
    <w:p w14:paraId="59F1FB91" w14:textId="623608F5" w:rsidR="00884FBE" w:rsidRDefault="00490478" w:rsidP="00582657">
      <w:r>
        <w:t xml:space="preserve">Rockwood Clinical Frailty Scale is a global clinical measure of an individual’s level of vulnerability to poor outcomes. Identification of frailty helps to improve both long and short term health management. Individuals with frailty require a more personalised approach to their needs. The scale ranges from Very Fit to Terminally Ill. </w:t>
      </w:r>
      <w:r w:rsidR="00443D2F">
        <w:t xml:space="preserve">The Rockwood Frailty Scale forms part of the AN-ACC assessment process for class 2-13. </w:t>
      </w:r>
      <w:r w:rsidR="00655258">
        <w:t xml:space="preserve">The </w:t>
      </w:r>
      <w:r w:rsidR="00443D2F">
        <w:t>tool</w:t>
      </w:r>
      <w:r w:rsidR="00655258">
        <w:t xml:space="preserve"> is easy</w:t>
      </w:r>
      <w:r w:rsidR="00443D2F">
        <w:t xml:space="preserve"> to use and is not clinical in nature.</w:t>
      </w:r>
    </w:p>
    <w:p w14:paraId="365F7C12" w14:textId="5746F4B3" w:rsidR="00490478" w:rsidRPr="005508BD" w:rsidRDefault="00490478" w:rsidP="00582657">
      <w:pPr>
        <w:rPr>
          <w:rFonts w:eastAsia="Times New Roman"/>
        </w:rPr>
      </w:pPr>
      <w:r w:rsidRPr="005508BD">
        <w:rPr>
          <w:rFonts w:eastAsia="Times New Roman"/>
        </w:rPr>
        <w:lastRenderedPageBreak/>
        <w:t xml:space="preserve">In response to the </w:t>
      </w:r>
      <w:hyperlink r:id="rId39" w:history="1">
        <w:r w:rsidRPr="002A6631">
          <w:rPr>
            <w:rStyle w:val="Hyperlink"/>
            <w:rFonts w:eastAsia="Times New Roman"/>
          </w:rPr>
          <w:t>Royal Commission into Aged Care Quality and Safety</w:t>
        </w:r>
      </w:hyperlink>
      <w:r w:rsidRPr="005508BD">
        <w:rPr>
          <w:rFonts w:eastAsia="Times New Roman"/>
        </w:rPr>
        <w:t xml:space="preserve"> recommendations, an urgent review of the current </w:t>
      </w:r>
      <w:hyperlink r:id="rId40" w:anchor="aged-care-quality-standards" w:history="1">
        <w:r w:rsidRPr="002A6631">
          <w:rPr>
            <w:rStyle w:val="Hyperlink"/>
            <w:rFonts w:eastAsia="Times New Roman"/>
          </w:rPr>
          <w:t>Aged Care Quality Standards</w:t>
        </w:r>
      </w:hyperlink>
      <w:r w:rsidRPr="005508BD">
        <w:rPr>
          <w:rFonts w:eastAsia="Times New Roman"/>
        </w:rPr>
        <w:t xml:space="preserve"> was completed. The final draft </w:t>
      </w:r>
      <w:hyperlink r:id="rId41" w:history="1">
        <w:r w:rsidRPr="005206F6">
          <w:rPr>
            <w:rStyle w:val="Hyperlink"/>
            <w:rFonts w:eastAsia="Times New Roman"/>
          </w:rPr>
          <w:t>S</w:t>
        </w:r>
        <w:r w:rsidRPr="005508BD">
          <w:rPr>
            <w:rStyle w:val="Hyperlink"/>
            <w:rFonts w:eastAsia="Times New Roman"/>
          </w:rPr>
          <w:t>trengthened</w:t>
        </w:r>
        <w:r>
          <w:rPr>
            <w:rStyle w:val="Hyperlink"/>
            <w:rFonts w:eastAsia="Times New Roman"/>
          </w:rPr>
          <w:t> </w:t>
        </w:r>
        <w:r w:rsidRPr="005508BD">
          <w:rPr>
            <w:rStyle w:val="Hyperlink"/>
            <w:rFonts w:eastAsia="Times New Roman"/>
          </w:rPr>
          <w:t>Aged</w:t>
        </w:r>
        <w:r>
          <w:rPr>
            <w:rStyle w:val="Hyperlink"/>
            <w:rFonts w:eastAsia="Times New Roman"/>
          </w:rPr>
          <w:t> </w:t>
        </w:r>
        <w:r w:rsidRPr="005508BD">
          <w:rPr>
            <w:rStyle w:val="Hyperlink"/>
            <w:rFonts w:eastAsia="Times New Roman"/>
          </w:rPr>
          <w:t>Care</w:t>
        </w:r>
        <w:r>
          <w:rPr>
            <w:rStyle w:val="Hyperlink"/>
            <w:rFonts w:eastAsia="Times New Roman"/>
          </w:rPr>
          <w:t> </w:t>
        </w:r>
        <w:r w:rsidRPr="005508BD">
          <w:rPr>
            <w:rStyle w:val="Hyperlink"/>
            <w:rFonts w:eastAsia="Times New Roman"/>
          </w:rPr>
          <w:t>Quality</w:t>
        </w:r>
        <w:r>
          <w:rPr>
            <w:rStyle w:val="Hyperlink"/>
            <w:rFonts w:eastAsia="Times New Roman"/>
          </w:rPr>
          <w:t> </w:t>
        </w:r>
        <w:r w:rsidRPr="005508BD">
          <w:rPr>
            <w:rStyle w:val="Hyperlink"/>
            <w:rFonts w:eastAsia="Times New Roman"/>
          </w:rPr>
          <w:t>Standards</w:t>
        </w:r>
      </w:hyperlink>
      <w:r w:rsidRPr="005508BD">
        <w:rPr>
          <w:rFonts w:eastAsia="Times New Roman"/>
        </w:rPr>
        <w:t xml:space="preserve"> ha</w:t>
      </w:r>
      <w:r w:rsidR="007F2B22">
        <w:rPr>
          <w:rFonts w:eastAsia="Times New Roman"/>
        </w:rPr>
        <w:t>s</w:t>
      </w:r>
      <w:r w:rsidRPr="005508BD">
        <w:rPr>
          <w:rFonts w:eastAsia="Times New Roman"/>
        </w:rPr>
        <w:t xml:space="preserve"> been developed</w:t>
      </w:r>
      <w:r>
        <w:rPr>
          <w:rFonts w:eastAsia="Times New Roman"/>
        </w:rPr>
        <w:t xml:space="preserve">, </w:t>
      </w:r>
      <w:r w:rsidRPr="005508BD">
        <w:rPr>
          <w:rFonts w:eastAsia="Times New Roman"/>
        </w:rPr>
        <w:t xml:space="preserve">and will be implemented at the commencement of the </w:t>
      </w:r>
      <w:hyperlink r:id="rId42" w:history="1">
        <w:r>
          <w:rPr>
            <w:rStyle w:val="Hyperlink"/>
            <w:rFonts w:eastAsia="Times New Roman"/>
          </w:rPr>
          <w:t>n</w:t>
        </w:r>
        <w:r w:rsidRPr="002A6631">
          <w:rPr>
            <w:rStyle w:val="Hyperlink"/>
            <w:rFonts w:eastAsia="Times New Roman"/>
          </w:rPr>
          <w:t>ew Aged Care Act</w:t>
        </w:r>
      </w:hyperlink>
      <w:r w:rsidRPr="005508BD">
        <w:rPr>
          <w:rFonts w:eastAsia="Times New Roman"/>
        </w:rPr>
        <w:t xml:space="preserve">. </w:t>
      </w:r>
      <w:r>
        <w:rPr>
          <w:rFonts w:eastAsia="Times New Roman"/>
        </w:rPr>
        <w:t>T</w:t>
      </w:r>
      <w:r w:rsidRPr="00A1414D">
        <w:rPr>
          <w:rFonts w:eastAsia="Times New Roman"/>
        </w:rPr>
        <w:t xml:space="preserve">he strengthened </w:t>
      </w:r>
      <w:r w:rsidR="007F2B22">
        <w:rPr>
          <w:rFonts w:eastAsia="Times New Roman"/>
        </w:rPr>
        <w:t xml:space="preserve">Quality </w:t>
      </w:r>
      <w:r w:rsidRPr="00A1414D">
        <w:rPr>
          <w:rFonts w:eastAsia="Times New Roman"/>
        </w:rPr>
        <w:t>Standards incorporate key requirements to support concerns surrounding palliative care delivery</w:t>
      </w:r>
      <w:r>
        <w:rPr>
          <w:rFonts w:eastAsia="Times New Roman"/>
        </w:rPr>
        <w:t xml:space="preserve"> and ensure the </w:t>
      </w:r>
      <w:r w:rsidRPr="00A1414D">
        <w:rPr>
          <w:rFonts w:eastAsia="Times New Roman"/>
        </w:rPr>
        <w:t xml:space="preserve">needs of older people </w:t>
      </w:r>
      <w:r>
        <w:rPr>
          <w:rFonts w:eastAsia="Times New Roman"/>
        </w:rPr>
        <w:t xml:space="preserve">are </w:t>
      </w:r>
      <w:r w:rsidRPr="00A1414D">
        <w:rPr>
          <w:rFonts w:eastAsia="Times New Roman"/>
        </w:rPr>
        <w:t>at the centre of care.</w:t>
      </w:r>
      <w:r>
        <w:rPr>
          <w:rFonts w:eastAsia="Times New Roman"/>
        </w:rPr>
        <w:t xml:space="preserve"> Within the </w:t>
      </w:r>
      <w:r w:rsidR="007F2B22">
        <w:rPr>
          <w:rFonts w:eastAsia="Times New Roman"/>
        </w:rPr>
        <w:t>s</w:t>
      </w:r>
      <w:r>
        <w:rPr>
          <w:rFonts w:eastAsia="Times New Roman"/>
        </w:rPr>
        <w:t xml:space="preserve">trengthened </w:t>
      </w:r>
      <w:r w:rsidR="007F2B22">
        <w:rPr>
          <w:rFonts w:eastAsia="Times New Roman"/>
        </w:rPr>
        <w:t xml:space="preserve">Quality </w:t>
      </w:r>
      <w:r>
        <w:rPr>
          <w:rFonts w:eastAsia="Times New Roman"/>
        </w:rPr>
        <w:t>Standards,</w:t>
      </w:r>
      <w:r w:rsidRPr="005508BD">
        <w:rPr>
          <w:rFonts w:eastAsia="Times New Roman"/>
        </w:rPr>
        <w:t xml:space="preserve"> </w:t>
      </w:r>
      <w:hyperlink r:id="rId43" w:history="1">
        <w:r w:rsidRPr="005508BD">
          <w:rPr>
            <w:rStyle w:val="Hyperlink"/>
            <w:rFonts w:eastAsia="Times New Roman"/>
          </w:rPr>
          <w:t>Standard</w:t>
        </w:r>
        <w:r>
          <w:rPr>
            <w:rStyle w:val="Hyperlink"/>
            <w:rFonts w:eastAsia="Times New Roman"/>
          </w:rPr>
          <w:t> </w:t>
        </w:r>
        <w:r w:rsidRPr="005508BD">
          <w:rPr>
            <w:rStyle w:val="Hyperlink"/>
            <w:rFonts w:eastAsia="Times New Roman"/>
          </w:rPr>
          <w:t>5</w:t>
        </w:r>
      </w:hyperlink>
      <w:r w:rsidRPr="005508BD">
        <w:rPr>
          <w:rFonts w:eastAsia="Times New Roman"/>
        </w:rPr>
        <w:t xml:space="preserve"> ‘</w:t>
      </w:r>
      <w:r w:rsidRPr="005508BD">
        <w:rPr>
          <w:rFonts w:eastAsia="Times New Roman"/>
          <w:i/>
          <w:iCs/>
        </w:rPr>
        <w:t>Clinical Care</w:t>
      </w:r>
      <w:r w:rsidRPr="005508BD">
        <w:rPr>
          <w:rFonts w:eastAsia="Times New Roman"/>
        </w:rPr>
        <w:t xml:space="preserve">’, includes a specific requirement </w:t>
      </w:r>
      <w:r>
        <w:rPr>
          <w:rFonts w:eastAsia="Times New Roman"/>
        </w:rPr>
        <w:t>related to</w:t>
      </w:r>
      <w:r w:rsidRPr="005508BD">
        <w:rPr>
          <w:rFonts w:eastAsia="Times New Roman"/>
        </w:rPr>
        <w:t xml:space="preserve"> </w:t>
      </w:r>
      <w:r w:rsidR="00886C28" w:rsidRPr="005508BD">
        <w:rPr>
          <w:rFonts w:eastAsia="Times New Roman"/>
        </w:rPr>
        <w:t xml:space="preserve">palliative care and end-of-life care </w:t>
      </w:r>
      <w:r>
        <w:rPr>
          <w:rFonts w:eastAsia="Times New Roman"/>
        </w:rPr>
        <w:t>(Outcome 5.7)</w:t>
      </w:r>
      <w:r w:rsidRPr="005508BD">
        <w:rPr>
          <w:rFonts w:eastAsia="Times New Roman"/>
        </w:rPr>
        <w:t>. The older person’s needs, goals and preferences for palliative care and end-of-life care must be recognised</w:t>
      </w:r>
      <w:r>
        <w:rPr>
          <w:rFonts w:eastAsia="Times New Roman"/>
        </w:rPr>
        <w:t>,</w:t>
      </w:r>
      <w:r w:rsidRPr="005508BD">
        <w:rPr>
          <w:rFonts w:eastAsia="Times New Roman"/>
        </w:rPr>
        <w:t xml:space="preserve"> addressed and their dignity preserved. </w:t>
      </w:r>
    </w:p>
    <w:p w14:paraId="54EF445E" w14:textId="49AFC308" w:rsidR="00E558E0" w:rsidRDefault="00493657" w:rsidP="00D777A2">
      <w:pPr>
        <w:pStyle w:val="Heading3"/>
      </w:pPr>
      <w:r w:rsidRPr="00BC4DD6">
        <w:t>Q</w:t>
      </w:r>
      <w:r>
        <w:t>uestion:</w:t>
      </w:r>
      <w:r w:rsidRPr="00BC4DD6">
        <w:t xml:space="preserve"> </w:t>
      </w:r>
      <w:r w:rsidR="00E558E0" w:rsidRPr="00CC7409">
        <w:t>I’m very concerned about the prescribed 3</w:t>
      </w:r>
      <w:r w:rsidR="00DF3D75">
        <w:t>-</w:t>
      </w:r>
      <w:r w:rsidR="00E558E0" w:rsidRPr="00CC7409">
        <w:t>month timeframe for provision of palliative care. Community expectations are 6 months. People living with dementia have different disease trajectory, and death cannot be accurately predicted. Is there room for the timeframe to be opened to upon resident request and physician support?</w:t>
      </w:r>
    </w:p>
    <w:p w14:paraId="64D78648" w14:textId="683218B6" w:rsidR="008849F4" w:rsidRDefault="003447AD" w:rsidP="00582657">
      <w:r>
        <w:t xml:space="preserve">The Australian Government funds the care component of residential aged care </w:t>
      </w:r>
      <w:r w:rsidR="001021BB">
        <w:t xml:space="preserve">homes </w:t>
      </w:r>
      <w:r>
        <w:t xml:space="preserve">using the Australian National Aged Care Classification (AN-ACC) funding model. </w:t>
      </w:r>
      <w:r w:rsidR="008849F4" w:rsidRPr="00CC7409">
        <w:t>AN-ACC includes</w:t>
      </w:r>
      <w:r w:rsidR="00904DCB">
        <w:t xml:space="preserve"> </w:t>
      </w:r>
      <w:r w:rsidR="008849F4" w:rsidRPr="00CC7409">
        <w:t xml:space="preserve">13 </w:t>
      </w:r>
      <w:proofErr w:type="spellStart"/>
      <w:r w:rsidR="00D532A1" w:rsidRPr="00CC7409">
        <w:t>casemix</w:t>
      </w:r>
      <w:proofErr w:type="spellEnd"/>
      <w:r w:rsidR="008849F4" w:rsidRPr="00CC7409">
        <w:t xml:space="preserve"> funding classes, with the highest funding applying for residents with a Class 1 or Class 13 classification. Eligibility for Class 1 is determined by a medical assessment and eligibility for Class 13 is determined by a face to face AN</w:t>
      </w:r>
      <w:r w:rsidR="008849F4" w:rsidRPr="00CC7409">
        <w:noBreakHyphen/>
        <w:t>ACC assessment. The three</w:t>
      </w:r>
      <w:r w:rsidR="002F061D">
        <w:t>-</w:t>
      </w:r>
      <w:r w:rsidR="008849F4" w:rsidRPr="00CC7409">
        <w:t xml:space="preserve">month estimated life expectancy applies to Class 1 eligibility </w:t>
      </w:r>
      <w:r w:rsidR="002114BD" w:rsidRPr="00CC7409">
        <w:t>only and</w:t>
      </w:r>
      <w:r w:rsidR="008849F4" w:rsidRPr="00CC7409">
        <w:t xml:space="preserve"> is not intended to represent a definition of palliative status more generally.</w:t>
      </w:r>
    </w:p>
    <w:p w14:paraId="167D22E0" w14:textId="5DE1F3C7" w:rsidR="00090BBE" w:rsidRDefault="008849F4" w:rsidP="00582657">
      <w:r w:rsidRPr="00CC7409">
        <w:t>If an existing (non-Class</w:t>
      </w:r>
      <w:r w:rsidRPr="00CC7409">
        <w:rPr>
          <w:spacing w:val="-6"/>
        </w:rPr>
        <w:t xml:space="preserve"> </w:t>
      </w:r>
      <w:r w:rsidRPr="00CC7409">
        <w:t>1)</w:t>
      </w:r>
      <w:r w:rsidRPr="00CC7409">
        <w:rPr>
          <w:spacing w:val="-6"/>
        </w:rPr>
        <w:t xml:space="preserve"> </w:t>
      </w:r>
      <w:r w:rsidRPr="00CC7409">
        <w:t>resident</w:t>
      </w:r>
      <w:r w:rsidRPr="00CC7409">
        <w:rPr>
          <w:spacing w:val="-6"/>
        </w:rPr>
        <w:t xml:space="preserve"> </w:t>
      </w:r>
      <w:r w:rsidRPr="00CC7409">
        <w:t>becomes</w:t>
      </w:r>
      <w:r w:rsidRPr="00CC7409">
        <w:rPr>
          <w:spacing w:val="-5"/>
        </w:rPr>
        <w:t xml:space="preserve"> </w:t>
      </w:r>
      <w:r w:rsidRPr="00CC7409">
        <w:t>palliative</w:t>
      </w:r>
      <w:r w:rsidRPr="00CC7409">
        <w:rPr>
          <w:spacing w:val="-6"/>
        </w:rPr>
        <w:t xml:space="preserve"> </w:t>
      </w:r>
      <w:r w:rsidRPr="00CC7409">
        <w:t>after</w:t>
      </w:r>
      <w:r w:rsidRPr="00CC7409">
        <w:rPr>
          <w:spacing w:val="-6"/>
        </w:rPr>
        <w:t xml:space="preserve"> </w:t>
      </w:r>
      <w:r w:rsidRPr="00CC7409">
        <w:t>entering</w:t>
      </w:r>
      <w:r w:rsidRPr="00CC7409">
        <w:rPr>
          <w:spacing w:val="-6"/>
        </w:rPr>
        <w:t xml:space="preserve"> </w:t>
      </w:r>
      <w:r w:rsidRPr="00CC7409">
        <w:t>a</w:t>
      </w:r>
      <w:r w:rsidRPr="00CC7409">
        <w:rPr>
          <w:spacing w:val="-6"/>
        </w:rPr>
        <w:t xml:space="preserve"> </w:t>
      </w:r>
      <w:r w:rsidRPr="00CC7409">
        <w:t>residential</w:t>
      </w:r>
      <w:r w:rsidRPr="00CC7409">
        <w:rPr>
          <w:spacing w:val="-6"/>
        </w:rPr>
        <w:t xml:space="preserve"> </w:t>
      </w:r>
      <w:r w:rsidRPr="00CC7409">
        <w:t>aged</w:t>
      </w:r>
      <w:r w:rsidRPr="00CC7409">
        <w:rPr>
          <w:spacing w:val="-6"/>
        </w:rPr>
        <w:t xml:space="preserve"> </w:t>
      </w:r>
      <w:r w:rsidRPr="00CC7409">
        <w:t>care</w:t>
      </w:r>
      <w:r w:rsidRPr="00CC7409">
        <w:rPr>
          <w:spacing w:val="-6"/>
        </w:rPr>
        <w:t xml:space="preserve"> </w:t>
      </w:r>
      <w:r w:rsidR="00F267AE">
        <w:t>home</w:t>
      </w:r>
      <w:r w:rsidRPr="00CC7409">
        <w:t>,</w:t>
      </w:r>
      <w:r w:rsidRPr="00CC7409">
        <w:rPr>
          <w:spacing w:val="-6"/>
        </w:rPr>
        <w:t xml:space="preserve"> </w:t>
      </w:r>
      <w:r w:rsidRPr="00CC7409">
        <w:t>the</w:t>
      </w:r>
      <w:r w:rsidRPr="00CC7409">
        <w:rPr>
          <w:spacing w:val="-6"/>
        </w:rPr>
        <w:t xml:space="preserve"> </w:t>
      </w:r>
      <w:r w:rsidRPr="00CC7409">
        <w:t xml:space="preserve">provider can request a reclassification, which will trigger a new AN-ACC assessment to ensure appropriate funding is provided to support any increased care needs. In most cases, residents needing end of life care are assessed as Class 13 and receive maximum AN-ACC </w:t>
      </w:r>
      <w:proofErr w:type="spellStart"/>
      <w:r w:rsidRPr="00CC7409">
        <w:t>casemix</w:t>
      </w:r>
      <w:proofErr w:type="spellEnd"/>
      <w:r w:rsidRPr="00CC7409">
        <w:t xml:space="preserve"> funding.</w:t>
      </w:r>
    </w:p>
    <w:p w14:paraId="634AA08D" w14:textId="3E3C29C3" w:rsidR="001F1468" w:rsidRDefault="002F061D" w:rsidP="00582657">
      <w:pPr>
        <w:rPr>
          <w:rStyle w:val="Hyperlink"/>
          <w:i/>
        </w:rPr>
      </w:pPr>
      <w:r>
        <w:t>Further detail can be found</w:t>
      </w:r>
      <w:r w:rsidR="00667974">
        <w:t xml:space="preserve"> in the </w:t>
      </w:r>
      <w:hyperlink r:id="rId44" w:history="1">
        <w:r w:rsidR="00B43C30" w:rsidRPr="00667974">
          <w:rPr>
            <w:rStyle w:val="Hyperlink"/>
          </w:rPr>
          <w:t>Guide to palliative care entry into aged care homes</w:t>
        </w:r>
      </w:hyperlink>
      <w:r w:rsidR="00667974">
        <w:t>.</w:t>
      </w:r>
    </w:p>
    <w:p w14:paraId="7DA959D6" w14:textId="44FB42E3" w:rsidR="00E558E0" w:rsidRDefault="00493657" w:rsidP="00D777A2">
      <w:pPr>
        <w:pStyle w:val="Heading3"/>
      </w:pPr>
      <w:r w:rsidRPr="00BC4DD6">
        <w:t>Q</w:t>
      </w:r>
      <w:r>
        <w:t>uestion:</w:t>
      </w:r>
      <w:r w:rsidRPr="00BC4DD6">
        <w:t xml:space="preserve"> </w:t>
      </w:r>
      <w:r w:rsidR="00E558E0" w:rsidRPr="00EF23C6">
        <w:t>Wh</w:t>
      </w:r>
      <w:r w:rsidR="00E558E0">
        <w:t xml:space="preserve">en can we have </w:t>
      </w:r>
      <w:proofErr w:type="spellStart"/>
      <w:r w:rsidR="00E558E0">
        <w:t>HYPROMorphone</w:t>
      </w:r>
      <w:proofErr w:type="spellEnd"/>
      <w:r w:rsidR="00E558E0">
        <w:t xml:space="preserve"> in the </w:t>
      </w:r>
      <w:r w:rsidR="001966AC">
        <w:t>u</w:t>
      </w:r>
      <w:r w:rsidR="00E558E0">
        <w:t xml:space="preserve">rgent medications list in </w:t>
      </w:r>
      <w:r w:rsidR="00081809">
        <w:t>New South Wales (</w:t>
      </w:r>
      <w:r w:rsidR="00E558E0">
        <w:t>NSW</w:t>
      </w:r>
      <w:r w:rsidR="00081809">
        <w:t>)</w:t>
      </w:r>
      <w:r w:rsidR="00E558E0">
        <w:t>?</w:t>
      </w:r>
    </w:p>
    <w:p w14:paraId="64E869B7" w14:textId="2A3620F9" w:rsidR="00E558E0" w:rsidRDefault="00E558E0" w:rsidP="00582657">
      <w:pPr>
        <w:rPr>
          <w:rStyle w:val="Hyperlink"/>
          <w:bCs/>
        </w:rPr>
      </w:pPr>
      <w:r w:rsidRPr="00D9173B">
        <w:t xml:space="preserve">Information relating to specific medications lists for NSW can be found at </w:t>
      </w:r>
      <w:hyperlink r:id="rId45" w:history="1">
        <w:r w:rsidRPr="00D9173B">
          <w:rPr>
            <w:rStyle w:val="Hyperlink"/>
            <w:bCs/>
          </w:rPr>
          <w:t>Residential care facilities - Pharmaceutical services</w:t>
        </w:r>
      </w:hyperlink>
      <w:r w:rsidR="001966AC">
        <w:t>.</w:t>
      </w:r>
    </w:p>
    <w:p w14:paraId="2E8FEEC3" w14:textId="1F59B305" w:rsidR="00705526" w:rsidRPr="001F4DEB" w:rsidRDefault="00493657" w:rsidP="00D777A2">
      <w:pPr>
        <w:pStyle w:val="Heading3"/>
      </w:pPr>
      <w:r w:rsidRPr="00BC4DD6">
        <w:t>Q</w:t>
      </w:r>
      <w:r>
        <w:t>uestion:</w:t>
      </w:r>
      <w:r w:rsidRPr="00BC4DD6">
        <w:t xml:space="preserve"> </w:t>
      </w:r>
      <w:r w:rsidR="00705526" w:rsidRPr="001F4DEB">
        <w:t>Going through PACOP and it prompts us f</w:t>
      </w:r>
      <w:r w:rsidR="00384643">
        <w:t>or</w:t>
      </w:r>
      <w:r w:rsidR="00705526" w:rsidRPr="001F4DEB">
        <w:t xml:space="preserve"> an urgent AN-ACC reclassification, however the external assessors that come into facility to asses</w:t>
      </w:r>
      <w:r w:rsidR="002F061D">
        <w:t>s</w:t>
      </w:r>
      <w:r w:rsidR="00705526" w:rsidRPr="001F4DEB">
        <w:t xml:space="preserve"> the residents AN-ACC status don’t make it in time and our residents sadly pass away. It means we end up not funded appropriately for that time. How </w:t>
      </w:r>
      <w:r w:rsidR="005F3A50">
        <w:t>can this be done</w:t>
      </w:r>
      <w:r w:rsidR="00705526" w:rsidRPr="001F4DEB">
        <w:t xml:space="preserve"> better?</w:t>
      </w:r>
    </w:p>
    <w:p w14:paraId="72C414A0" w14:textId="1D7D55B3" w:rsidR="00C94F23" w:rsidRDefault="00A343A9" w:rsidP="00582657">
      <w:r w:rsidRPr="002F061D">
        <w:t>There are three AN-ACC assessment pathways for assessing and classifying a resident in permanent</w:t>
      </w:r>
      <w:r>
        <w:t xml:space="preserve"> residential aged care</w:t>
      </w:r>
      <w:r w:rsidR="00C94F23">
        <w:t xml:space="preserve"> requiring palliative care</w:t>
      </w:r>
      <w:r>
        <w:t xml:space="preserve">. </w:t>
      </w:r>
      <w:r w:rsidR="00D84C00">
        <w:t xml:space="preserve">Refer to the </w:t>
      </w:r>
      <w:hyperlink r:id="rId46" w:history="1">
        <w:r w:rsidRPr="00D84C00">
          <w:rPr>
            <w:rStyle w:val="Hyperlink"/>
          </w:rPr>
          <w:t>AN-ACC assessment pathways fact sheet</w:t>
        </w:r>
      </w:hyperlink>
      <w:r w:rsidR="00D84C00">
        <w:t>.</w:t>
      </w:r>
    </w:p>
    <w:p w14:paraId="009ECFD7" w14:textId="5D95C7DE" w:rsidR="002E2D30" w:rsidRPr="002E2D30" w:rsidRDefault="00C94F23" w:rsidP="00582657">
      <w:r>
        <w:lastRenderedPageBreak/>
        <w:t>A c</w:t>
      </w:r>
      <w:r w:rsidR="005000D6">
        <w:t xml:space="preserve">urrent resident approaching imminent end of life is recognised as an </w:t>
      </w:r>
      <w:r w:rsidR="002E2D30" w:rsidRPr="002E2D30">
        <w:t xml:space="preserve">urgent assessment pathway for a resident whose condition is rapidly deteriorating, with end of life expected imminently. </w:t>
      </w:r>
    </w:p>
    <w:p w14:paraId="67982D57" w14:textId="5EC41BCA" w:rsidR="002E2D30" w:rsidRPr="002E2D30" w:rsidRDefault="002E2D30" w:rsidP="00582657">
      <w:r w:rsidRPr="002E2D30">
        <w:t xml:space="preserve">The aged care home </w:t>
      </w:r>
      <w:r w:rsidR="00677F95">
        <w:t>can submit</w:t>
      </w:r>
      <w:r w:rsidRPr="002E2D30">
        <w:t xml:space="preserve"> a reclassification request for the resident through the My Aged Care Service and Support Portal, and contact </w:t>
      </w:r>
      <w:hyperlink r:id="rId47" w:history="1">
        <w:r w:rsidR="00677F95" w:rsidRPr="00214B35">
          <w:rPr>
            <w:rStyle w:val="Hyperlink"/>
          </w:rPr>
          <w:t>ANACCassessments@health.gov.au</w:t>
        </w:r>
      </w:hyperlink>
      <w:r w:rsidR="00677F95">
        <w:t xml:space="preserve"> </w:t>
      </w:r>
      <w:r w:rsidRPr="002E2D30">
        <w:t>identifying that the resident is approaching end of life and requires an urgent reclassification assessment.</w:t>
      </w:r>
    </w:p>
    <w:p w14:paraId="54105253" w14:textId="0309F429" w:rsidR="002E2D30" w:rsidRPr="002E2D30" w:rsidRDefault="002E2D30" w:rsidP="00582657">
      <w:r w:rsidRPr="002E2D30">
        <w:t>As part of the urgent reclassification request process, the provider must acknowledge that the resident has an end</w:t>
      </w:r>
      <w:r w:rsidR="00B14120">
        <w:t>-</w:t>
      </w:r>
      <w:r w:rsidRPr="002E2D30">
        <w:t>of</w:t>
      </w:r>
      <w:r w:rsidR="00B14120">
        <w:t>-</w:t>
      </w:r>
      <w:r w:rsidRPr="002E2D30">
        <w:t xml:space="preserve">life care plan in place, and that this has been communicated with the resident, their family and/or carers. </w:t>
      </w:r>
    </w:p>
    <w:p w14:paraId="113318CA" w14:textId="577C73D4" w:rsidR="002E2D30" w:rsidRPr="002E2D30" w:rsidRDefault="002E2D30" w:rsidP="00582657">
      <w:r w:rsidRPr="002E2D30">
        <w:t xml:space="preserve">The </w:t>
      </w:r>
      <w:r w:rsidR="00514782">
        <w:t>department</w:t>
      </w:r>
      <w:r w:rsidRPr="002E2D30">
        <w:t xml:space="preserve"> works with Assessment Management Organisations in the area to arrange an AN-ACC assessment as soon as possible.</w:t>
      </w:r>
    </w:p>
    <w:p w14:paraId="704AC0AA" w14:textId="77777777" w:rsidR="002E2D30" w:rsidRPr="002E2D30" w:rsidRDefault="002E2D30" w:rsidP="00582657">
      <w:r w:rsidRPr="002E2D30">
        <w:t xml:space="preserve">The classification determined by the assessment will apply from the date of the reclassification request. </w:t>
      </w:r>
    </w:p>
    <w:p w14:paraId="62076494" w14:textId="7ECE3E4D" w:rsidR="00290B29" w:rsidRDefault="002E2D30" w:rsidP="00582657">
      <w:r w:rsidRPr="002E2D30">
        <w:t>As end of life can happen quickly, not all requests for an urgent assessment will be able to be completed.</w:t>
      </w:r>
    </w:p>
    <w:p w14:paraId="1FC4E8EF" w14:textId="77777777" w:rsidR="00573C11" w:rsidRDefault="00573C11" w:rsidP="00D777A2">
      <w:pPr>
        <w:pStyle w:val="Heading2"/>
      </w:pPr>
      <w:bookmarkStart w:id="18" w:name="_Toc176424927"/>
      <w:r>
        <w:t>Working with primary care</w:t>
      </w:r>
      <w:bookmarkEnd w:id="18"/>
      <w:r>
        <w:t xml:space="preserve"> </w:t>
      </w:r>
    </w:p>
    <w:p w14:paraId="6028D178" w14:textId="77690041" w:rsidR="00573C11" w:rsidRDefault="00493657" w:rsidP="00D777A2">
      <w:pPr>
        <w:pStyle w:val="Heading3"/>
      </w:pPr>
      <w:r w:rsidRPr="00BC4DD6">
        <w:t>Q</w:t>
      </w:r>
      <w:r>
        <w:t>uestion:</w:t>
      </w:r>
      <w:r w:rsidRPr="00BC4DD6">
        <w:t xml:space="preserve"> </w:t>
      </w:r>
      <w:r w:rsidR="00573C11" w:rsidRPr="00573C11">
        <w:t>How can providers work collaboratively with GPs to ensure appropriate resources (e</w:t>
      </w:r>
      <w:r w:rsidR="00514782">
        <w:t>.</w:t>
      </w:r>
      <w:r w:rsidR="00573C11" w:rsidRPr="00573C11">
        <w:t>g</w:t>
      </w:r>
      <w:r w:rsidR="00B14120">
        <w:t>.</w:t>
      </w:r>
      <w:r w:rsidR="00573C11" w:rsidRPr="00573C11">
        <w:t xml:space="preserve"> anticipatory prescribing, planned hospital</w:t>
      </w:r>
      <w:r w:rsidR="00B14120">
        <w:t>-</w:t>
      </w:r>
      <w:r w:rsidR="00573C11" w:rsidRPr="00573C11">
        <w:t>based interventions for symptom control) are available to facilitate a smooth palliation?</w:t>
      </w:r>
    </w:p>
    <w:p w14:paraId="7EAFDB03" w14:textId="220BB273" w:rsidR="0049414E" w:rsidRDefault="00EF17AD" w:rsidP="00582657">
      <w:r>
        <w:t>T</w:t>
      </w:r>
      <w:r w:rsidR="0049414E" w:rsidRPr="003855E3">
        <w:t>his question was answered during the webinar. Transcript response below:</w:t>
      </w:r>
      <w:r w:rsidR="0049414E" w:rsidRPr="000505D6">
        <w:t xml:space="preserve"> </w:t>
      </w:r>
    </w:p>
    <w:p w14:paraId="3E51EC70" w14:textId="2714A2E0" w:rsidR="00A50B02" w:rsidRPr="00EF17AD" w:rsidRDefault="00657E72" w:rsidP="00582657">
      <w:r w:rsidRPr="00EF17AD">
        <w:t>P</w:t>
      </w:r>
      <w:r w:rsidR="00A50B02" w:rsidRPr="00EF17AD">
        <w:t xml:space="preserve">art of the PACOP program is to identify those residents who are deteriorating and who have increasing palliative care needs. And one of the things that we encourage aged care homes to do in response to identifying palliative care needs or the need for palliative care is what do we do with this information. It’s great having knowledge but we want to know what </w:t>
      </w:r>
      <w:proofErr w:type="gramStart"/>
      <w:r w:rsidR="00A50B02" w:rsidRPr="00EF17AD">
        <w:t>are we</w:t>
      </w:r>
      <w:proofErr w:type="gramEnd"/>
      <w:r w:rsidR="00A50B02" w:rsidRPr="00EF17AD">
        <w:t xml:space="preserve"> going to do to help this particular resident. </w:t>
      </w:r>
      <w:r w:rsidR="00B14120" w:rsidRPr="00EF17AD">
        <w:t>I</w:t>
      </w:r>
      <w:r w:rsidR="00A50B02" w:rsidRPr="00EF17AD">
        <w:t xml:space="preserve">n the profile collection we have a list of ideas. Do we need to have a good conversation with the family? Do we need an external consultation either with the GP or with a palliative care service? What other things do we need to bring in to be able to support this person as their condition changes, including advanced care planning? </w:t>
      </w:r>
      <w:proofErr w:type="gramStart"/>
      <w:r w:rsidR="00A50B02" w:rsidRPr="00EF17AD">
        <w:t>So</w:t>
      </w:r>
      <w:proofErr w:type="gramEnd"/>
      <w:r w:rsidR="00A50B02" w:rsidRPr="00EF17AD">
        <w:t xml:space="preserve"> at each stage of the PACOP program we are encouraging aged care homes to think about what does this mean? Where do we change? What do we need to do to respond to the needs and problems that have been identified?</w:t>
      </w:r>
    </w:p>
    <w:p w14:paraId="2C88ABB3" w14:textId="2FB09433" w:rsidR="00866D54" w:rsidRPr="00EF17AD" w:rsidRDefault="006215BF" w:rsidP="00582657">
      <w:r w:rsidRPr="00EF17AD">
        <w:t>T</w:t>
      </w:r>
      <w:r w:rsidR="00866D54" w:rsidRPr="00EF17AD">
        <w:t xml:space="preserve">hese are the sort of conversations that both </w:t>
      </w:r>
      <w:r w:rsidRPr="00EF17AD">
        <w:t>PEPA</w:t>
      </w:r>
      <w:r w:rsidR="00866D54" w:rsidRPr="00EF17AD">
        <w:t xml:space="preserve"> and </w:t>
      </w:r>
      <w:r w:rsidRPr="00EF17AD">
        <w:t>ELDAC facilitators</w:t>
      </w:r>
      <w:r w:rsidR="00866D54" w:rsidRPr="00EF17AD">
        <w:t xml:space="preserve"> have on a day</w:t>
      </w:r>
      <w:r w:rsidR="00FA16C7" w:rsidRPr="00EF17AD">
        <w:t>-</w:t>
      </w:r>
      <w:r w:rsidR="00866D54" w:rsidRPr="00EF17AD">
        <w:t>to</w:t>
      </w:r>
      <w:r w:rsidR="00FA16C7" w:rsidRPr="00EF17AD">
        <w:t>-</w:t>
      </w:r>
      <w:r w:rsidR="00866D54" w:rsidRPr="00EF17AD">
        <w:t xml:space="preserve"> day basis with services. </w:t>
      </w:r>
    </w:p>
    <w:p w14:paraId="4BF8147D" w14:textId="58431FD0" w:rsidR="00866D54" w:rsidRPr="00EF17AD" w:rsidRDefault="00866D54" w:rsidP="00582657">
      <w:r w:rsidRPr="00EF17AD">
        <w:t xml:space="preserve">I talk about building a body of evidence for your case. And one of the principles of palliative care is around advocacy and empowerment. </w:t>
      </w:r>
      <w:proofErr w:type="gramStart"/>
      <w:r w:rsidRPr="00EF17AD">
        <w:t>So</w:t>
      </w:r>
      <w:proofErr w:type="gramEnd"/>
      <w:r w:rsidRPr="00EF17AD">
        <w:t xml:space="preserve"> you need to advocate for your resident or your person in the bed at the centre of that care. And you build this by assessments. These tools build your body of evidence that then you take to the GP. It’s the </w:t>
      </w:r>
      <w:proofErr w:type="gramStart"/>
      <w:r w:rsidRPr="00EF17AD">
        <w:t>age old</w:t>
      </w:r>
      <w:proofErr w:type="gramEnd"/>
      <w:r w:rsidRPr="00EF17AD">
        <w:t xml:space="preserve"> question. How do we get someone who’s time poor and perhaps doesn’t see the need for education to do education? PEPA does have some GP sessions, education sessions. It’s got learning guides. I often give </w:t>
      </w:r>
      <w:r w:rsidRPr="00EF17AD">
        <w:lastRenderedPageBreak/>
        <w:t xml:space="preserve">them to facilities to leave for their GPs so hopefully there’s some pickup that way. We talk about what’s out there with apps, the GP </w:t>
      </w:r>
      <w:proofErr w:type="spellStart"/>
      <w:r w:rsidRPr="00EF17AD">
        <w:t>palliMEDS</w:t>
      </w:r>
      <w:proofErr w:type="spellEnd"/>
      <w:r w:rsidRPr="00EF17AD">
        <w:t xml:space="preserve"> apps and things like that. And I empower the staff hopefully to then work with their GPs. </w:t>
      </w:r>
    </w:p>
    <w:p w14:paraId="2BA4EB14" w14:textId="77FB123E" w:rsidR="00573C11" w:rsidRPr="00EF17AD" w:rsidRDefault="00866D54" w:rsidP="00582657">
      <w:r w:rsidRPr="00EF17AD">
        <w:t xml:space="preserve">It is </w:t>
      </w:r>
      <w:proofErr w:type="gramStart"/>
      <w:r w:rsidRPr="00EF17AD">
        <w:t>really about</w:t>
      </w:r>
      <w:proofErr w:type="gramEnd"/>
      <w:r w:rsidRPr="00EF17AD">
        <w:t xml:space="preserve"> upskilling the staff and giving them the knowledge and confidence to have these conversations with GPs, sharing those apps as well. But part of the</w:t>
      </w:r>
      <w:r w:rsidR="00B15150" w:rsidRPr="00EF17AD">
        <w:t xml:space="preserve"> ELDAC</w:t>
      </w:r>
      <w:r w:rsidRPr="00EF17AD">
        <w:t xml:space="preserve"> linkages program is when we do undertake the service mapping the service has a look at who is around them that influences their palliative care and advanced care planning and end of life care and often or </w:t>
      </w:r>
      <w:r w:rsidR="00FA16C7" w:rsidRPr="00EF17AD">
        <w:t>always,</w:t>
      </w:r>
      <w:r w:rsidRPr="00EF17AD">
        <w:t xml:space="preserve"> I would even say GPs are one of those external stakeholders. We often will invite them to participate in the working group that is formed and to really come along on the ride, on the journey with the service. </w:t>
      </w:r>
      <w:proofErr w:type="gramStart"/>
      <w:r w:rsidRPr="00EF17AD">
        <w:t>Obviously</w:t>
      </w:r>
      <w:proofErr w:type="gramEnd"/>
      <w:r w:rsidRPr="00EF17AD">
        <w:t xml:space="preserve"> there’s not a lot of capacity a lot of the time but they’re definitely included in working groups and in the improvement cycle with the services.</w:t>
      </w:r>
    </w:p>
    <w:p w14:paraId="70DB2AD7" w14:textId="15CFB689" w:rsidR="00573C11" w:rsidRDefault="00493657" w:rsidP="00D777A2">
      <w:pPr>
        <w:pStyle w:val="Heading3"/>
      </w:pPr>
      <w:r w:rsidRPr="00BC4DD6">
        <w:t>Q</w:t>
      </w:r>
      <w:r>
        <w:t>uestion:</w:t>
      </w:r>
      <w:r w:rsidRPr="00BC4DD6">
        <w:t xml:space="preserve"> </w:t>
      </w:r>
      <w:r w:rsidR="00573C11" w:rsidRPr="00573C11">
        <w:t>How can we educate GP</w:t>
      </w:r>
      <w:r w:rsidR="006368E4">
        <w:t>s</w:t>
      </w:r>
      <w:r w:rsidR="00573C11" w:rsidRPr="00573C11">
        <w:t xml:space="preserve"> to understand anticipatory prescribing to reduce delay</w:t>
      </w:r>
      <w:r w:rsidR="009F09CD">
        <w:t>ing</w:t>
      </w:r>
      <w:r w:rsidR="00573C11" w:rsidRPr="00573C11">
        <w:t xml:space="preserve"> medication</w:t>
      </w:r>
      <w:r w:rsidR="009F09CD">
        <w:t>,</w:t>
      </w:r>
      <w:r w:rsidR="00573C11" w:rsidRPr="00573C11">
        <w:t xml:space="preserve"> leaving unrelieved symptoms for periods of hours to days</w:t>
      </w:r>
      <w:r w:rsidR="00E43583">
        <w:t xml:space="preserve">? </w:t>
      </w:r>
      <w:r w:rsidR="009F09CD">
        <w:t>How can we address barriers to a</w:t>
      </w:r>
      <w:r w:rsidR="00E43583" w:rsidRPr="001F4DEB">
        <w:t>nticipatory prescribing</w:t>
      </w:r>
      <w:r w:rsidR="009F09CD">
        <w:t>?</w:t>
      </w:r>
      <w:r w:rsidR="00E43583" w:rsidRPr="001F4DEB">
        <w:t xml:space="preserve"> </w:t>
      </w:r>
      <w:r w:rsidR="009F09CD">
        <w:t>S</w:t>
      </w:r>
      <w:r w:rsidR="00E43583" w:rsidRPr="001F4DEB">
        <w:t xml:space="preserve">o many of my conversations are around barriers to the earlier anticipatory prescribing whereby </w:t>
      </w:r>
      <w:r w:rsidR="009F09CD">
        <w:t xml:space="preserve">residential aged care </w:t>
      </w:r>
      <w:r w:rsidR="00E43583" w:rsidRPr="001F4DEB">
        <w:t xml:space="preserve">staff are recognising that the resident is declining. </w:t>
      </w:r>
      <w:r w:rsidR="009F09CD">
        <w:t xml:space="preserve">The </w:t>
      </w:r>
      <w:r w:rsidR="00E43583" w:rsidRPr="001F4DEB">
        <w:t xml:space="preserve">GP is called to </w:t>
      </w:r>
      <w:proofErr w:type="gramStart"/>
      <w:r w:rsidR="00E43583" w:rsidRPr="001F4DEB">
        <w:t xml:space="preserve">review, </w:t>
      </w:r>
      <w:r w:rsidR="009F09CD">
        <w:t>but</w:t>
      </w:r>
      <w:proofErr w:type="gramEnd"/>
      <w:r w:rsidR="009F09CD">
        <w:t xml:space="preserve"> </w:t>
      </w:r>
      <w:r w:rsidR="00E43583" w:rsidRPr="001F4DEB">
        <w:t>does not prescribe anticipatory meds. What is the answer?</w:t>
      </w:r>
    </w:p>
    <w:p w14:paraId="23076C60" w14:textId="16510F5B" w:rsidR="00573C11" w:rsidRPr="00573C11" w:rsidRDefault="00573C11" w:rsidP="00582657">
      <w:r w:rsidRPr="00573C11">
        <w:t xml:space="preserve">End of Life Directions for Aged Care (ELDAC) provides information and practical tools for General Practitioners (GPs) regarding recognition of deterioration and appropriate symptom management </w:t>
      </w:r>
      <w:hyperlink r:id="rId48" w:history="1">
        <w:r w:rsidRPr="00573C11">
          <w:rPr>
            <w:rStyle w:val="Hyperlink"/>
            <w:bCs/>
          </w:rPr>
          <w:t>ELDAC Primary Care Toolkit - Clinical Action</w:t>
        </w:r>
      </w:hyperlink>
      <w:r w:rsidR="009F09CD" w:rsidRPr="00573C11">
        <w:t>.</w:t>
      </w:r>
    </w:p>
    <w:p w14:paraId="6ED55280" w14:textId="4327F1DC" w:rsidR="00573C11" w:rsidRPr="00573C11" w:rsidRDefault="00573C11" w:rsidP="00582657">
      <w:r w:rsidRPr="00573C11">
        <w:t xml:space="preserve">GPs can also access free palliative care education and training through projects such as </w:t>
      </w:r>
      <w:hyperlink r:id="rId49" w:history="1">
        <w:r w:rsidRPr="00A07B4A">
          <w:rPr>
            <w:rStyle w:val="Hyperlink"/>
          </w:rPr>
          <w:t>Program of Experience in the Palliative Approach (PEPA) placements</w:t>
        </w:r>
      </w:hyperlink>
      <w:r w:rsidR="00A07B4A">
        <w:t>.</w:t>
      </w:r>
    </w:p>
    <w:p w14:paraId="68D17B51" w14:textId="36070225" w:rsidR="00573C11" w:rsidRPr="00573C11" w:rsidRDefault="00573C11" w:rsidP="00582657">
      <w:r w:rsidRPr="00573C11">
        <w:t xml:space="preserve">Aged care services can also work in partnership with GPs to support anticipatory prescribing and medication management. </w:t>
      </w:r>
    </w:p>
    <w:p w14:paraId="4774C7C3" w14:textId="61898481" w:rsidR="00573C11" w:rsidRDefault="00E64BF0" w:rsidP="00582657">
      <w:r>
        <w:t>More</w:t>
      </w:r>
      <w:r w:rsidR="00573C11" w:rsidRPr="00573C11">
        <w:t xml:space="preserve"> information can be found </w:t>
      </w:r>
      <w:r w:rsidR="00A07B4A">
        <w:t xml:space="preserve">in the </w:t>
      </w:r>
      <w:hyperlink r:id="rId50" w:history="1">
        <w:r w:rsidR="00573C11" w:rsidRPr="00573C11">
          <w:rPr>
            <w:rStyle w:val="Hyperlink"/>
            <w:bCs/>
          </w:rPr>
          <w:t>Palliative care education and training – Communication toolkits</w:t>
        </w:r>
      </w:hyperlink>
      <w:r w:rsidR="00A07B4A" w:rsidRPr="00573C11">
        <w:t>.</w:t>
      </w:r>
    </w:p>
    <w:p w14:paraId="054BD024" w14:textId="7DB5CCC1" w:rsidR="00EF23C6" w:rsidRPr="00EF23C6" w:rsidRDefault="00493657" w:rsidP="00D777A2">
      <w:pPr>
        <w:pStyle w:val="Heading3"/>
      </w:pPr>
      <w:r w:rsidRPr="00BC4DD6">
        <w:t>Q</w:t>
      </w:r>
      <w:r>
        <w:t>uestion:</w:t>
      </w:r>
      <w:r w:rsidRPr="00BC4DD6">
        <w:t xml:space="preserve"> </w:t>
      </w:r>
      <w:r w:rsidR="00EF23C6" w:rsidRPr="00EF23C6">
        <w:t xml:space="preserve">I’d like to know more about anticipatory prescribing for </w:t>
      </w:r>
      <w:proofErr w:type="gramStart"/>
      <w:r w:rsidR="00EF23C6" w:rsidRPr="00EF23C6">
        <w:t>end of life</w:t>
      </w:r>
      <w:proofErr w:type="gramEnd"/>
      <w:r w:rsidR="00EF23C6" w:rsidRPr="00EF23C6">
        <w:t xml:space="preserve"> care</w:t>
      </w:r>
      <w:r w:rsidR="00EF23C6">
        <w:t>.</w:t>
      </w:r>
    </w:p>
    <w:p w14:paraId="57B34A9F" w14:textId="6132E568" w:rsidR="00EF23C6" w:rsidRPr="00EF23C6" w:rsidRDefault="00EF23C6" w:rsidP="00582657">
      <w:r w:rsidRPr="00EF23C6">
        <w:t xml:space="preserve">Anticipatory medicines are injectable or sublingual medicines prescribed to a community-based palliative care patient in the last phase of their life. These medicines are proactively prescribed and dispensed in preparation for a time when a person may need them. They are used to help manage distressing symptoms with the goal of providing rapid relief and to avoid unplanned or unwanted admissions to inpatient facilities. </w:t>
      </w:r>
    </w:p>
    <w:p w14:paraId="592711A2" w14:textId="51902D06" w:rsidR="00EF23C6" w:rsidRPr="00EF23C6" w:rsidRDefault="00EF23C6" w:rsidP="00582657">
      <w:r w:rsidRPr="00EF23C6">
        <w:t xml:space="preserve">Aged care providers can work with a GP, Nurse Practitioner or Medical officer (upon discharge or transfer from inpatient facilities) for the management of palliative care anticipatory medicines. </w:t>
      </w:r>
    </w:p>
    <w:p w14:paraId="01B14490" w14:textId="0273E2FE" w:rsidR="00EF23C6" w:rsidRPr="00EF23C6" w:rsidRDefault="00EF23C6" w:rsidP="00582657">
      <w:r w:rsidRPr="00EF23C6">
        <w:t xml:space="preserve">Community pharmacy also plays an important role in the dispensing and supply of anticipatory medicines in a timely fashion to facilitate optimal palliative </w:t>
      </w:r>
      <w:r w:rsidR="0003069F">
        <w:t>c</w:t>
      </w:r>
      <w:r w:rsidRPr="00EF23C6">
        <w:t>are symptom management.</w:t>
      </w:r>
    </w:p>
    <w:p w14:paraId="089FEF5B" w14:textId="4E2F16FC" w:rsidR="00EF23C6" w:rsidRPr="00E64BF0" w:rsidRDefault="00E64BF0" w:rsidP="00582657">
      <w:pPr>
        <w:rPr>
          <w:rStyle w:val="Hyperlink"/>
        </w:rPr>
      </w:pPr>
      <w:r>
        <w:lastRenderedPageBreak/>
        <w:t>More</w:t>
      </w:r>
      <w:r w:rsidR="00EF23C6" w:rsidRPr="00EF23C6">
        <w:t xml:space="preserve"> information on medicine handling and state</w:t>
      </w:r>
      <w:r w:rsidR="00674057">
        <w:t>-</w:t>
      </w:r>
      <w:r w:rsidR="00EF23C6" w:rsidRPr="00EF23C6">
        <w:t xml:space="preserve">based differences in legislation can be found at </w:t>
      </w:r>
      <w:r w:rsidR="00EF23C6" w:rsidRPr="00E64BF0">
        <w:rPr>
          <w:rStyle w:val="Hyperlink"/>
        </w:rPr>
        <w:t>Medicine handling guidelines</w:t>
      </w:r>
      <w:r w:rsidRPr="00EF23C6">
        <w:t>.</w:t>
      </w:r>
    </w:p>
    <w:p w14:paraId="4E9B9964" w14:textId="530AEDDB" w:rsidR="003679F4" w:rsidRDefault="00493657" w:rsidP="00D777A2">
      <w:pPr>
        <w:pStyle w:val="Heading3"/>
      </w:pPr>
      <w:r w:rsidRPr="00BC4DD6">
        <w:t>Q</w:t>
      </w:r>
      <w:r>
        <w:t>uestion:</w:t>
      </w:r>
      <w:r w:rsidRPr="00BC4DD6">
        <w:t xml:space="preserve"> </w:t>
      </w:r>
      <w:r w:rsidR="00A76EC6" w:rsidRPr="00A76EC6">
        <w:t xml:space="preserve">What </w:t>
      </w:r>
      <w:r w:rsidR="00A76EC6" w:rsidRPr="009E2F8C">
        <w:rPr>
          <w:bCs/>
        </w:rPr>
        <w:t>gov</w:t>
      </w:r>
      <w:r w:rsidR="00C07769" w:rsidRPr="009E2F8C">
        <w:rPr>
          <w:bCs/>
        </w:rPr>
        <w:t>ernment</w:t>
      </w:r>
      <w:r w:rsidR="00A76EC6" w:rsidRPr="00A76EC6">
        <w:t xml:space="preserve"> funds are available for </w:t>
      </w:r>
      <w:r w:rsidR="00A76EC6" w:rsidRPr="009E2F8C">
        <w:rPr>
          <w:bCs/>
        </w:rPr>
        <w:t>O</w:t>
      </w:r>
      <w:r w:rsidR="00C07769" w:rsidRPr="009E2F8C">
        <w:rPr>
          <w:bCs/>
        </w:rPr>
        <w:t>ccupational Therapy</w:t>
      </w:r>
      <w:r w:rsidR="00A76EC6" w:rsidRPr="00A76EC6">
        <w:t xml:space="preserve"> palliative care services</w:t>
      </w:r>
    </w:p>
    <w:p w14:paraId="54D8B359" w14:textId="7F91AC2B" w:rsidR="009E2F8C" w:rsidRDefault="005015B6" w:rsidP="00582657">
      <w:r w:rsidRPr="005015B6">
        <w:t>Allied health professionals play an important role maintaining and improving community health and wellbeing.</w:t>
      </w:r>
      <w:r w:rsidR="000654A7">
        <w:t xml:space="preserve"> </w:t>
      </w:r>
      <w:r w:rsidRPr="005015B6">
        <w:t xml:space="preserve">They work in a variety of settings, including hospitals, private practice, residential aged care </w:t>
      </w:r>
      <w:r w:rsidR="0060153C">
        <w:t>services</w:t>
      </w:r>
      <w:r w:rsidRPr="005015B6">
        <w:t xml:space="preserve">, community care, </w:t>
      </w:r>
      <w:proofErr w:type="gramStart"/>
      <w:r w:rsidRPr="005015B6">
        <w:t>schools</w:t>
      </w:r>
      <w:proofErr w:type="gramEnd"/>
      <w:r w:rsidRPr="005015B6">
        <w:t xml:space="preserve"> and universities.</w:t>
      </w:r>
    </w:p>
    <w:p w14:paraId="266B24DF" w14:textId="3968D46E" w:rsidR="00AB6CA2" w:rsidRDefault="000245FE" w:rsidP="00582657">
      <w:r>
        <w:t>A</w:t>
      </w:r>
      <w:r w:rsidR="00C9467C">
        <w:t xml:space="preserve">llied health services </w:t>
      </w:r>
      <w:r>
        <w:t>are</w:t>
      </w:r>
      <w:r w:rsidR="00C9467C">
        <w:t xml:space="preserve"> included </w:t>
      </w:r>
      <w:r>
        <w:t xml:space="preserve">as part of services available </w:t>
      </w:r>
      <w:r w:rsidR="009E2F8C">
        <w:t xml:space="preserve">through </w:t>
      </w:r>
      <w:r>
        <w:t xml:space="preserve">home care </w:t>
      </w:r>
      <w:r w:rsidR="009E2F8C">
        <w:t xml:space="preserve">packages </w:t>
      </w:r>
      <w:r>
        <w:t xml:space="preserve">and </w:t>
      </w:r>
      <w:r w:rsidR="009E2F8C">
        <w:t xml:space="preserve">in </w:t>
      </w:r>
      <w:r>
        <w:t xml:space="preserve">residential care. </w:t>
      </w:r>
      <w:r w:rsidR="00AB6CA2">
        <w:t xml:space="preserve">Information about allied health can be found at: </w:t>
      </w:r>
    </w:p>
    <w:p w14:paraId="5EADD265" w14:textId="39E468B3" w:rsidR="00AA143D" w:rsidRPr="0089667E" w:rsidRDefault="00000000" w:rsidP="00D777A2">
      <w:pPr>
        <w:pStyle w:val="ListParagraph"/>
        <w:numPr>
          <w:ilvl w:val="0"/>
          <w:numId w:val="30"/>
        </w:numPr>
        <w:rPr>
          <w:rStyle w:val="Hyperlink"/>
        </w:rPr>
      </w:pPr>
      <w:hyperlink r:id="rId51" w:history="1">
        <w:r w:rsidR="00E510B9" w:rsidRPr="0089667E">
          <w:rPr>
            <w:rStyle w:val="Hyperlink"/>
          </w:rPr>
          <w:t>Allied health under AN-ACC</w:t>
        </w:r>
      </w:hyperlink>
    </w:p>
    <w:p w14:paraId="6E80A784" w14:textId="7F8ACC50" w:rsidR="00180C1C" w:rsidRPr="00180C1C" w:rsidRDefault="00000000" w:rsidP="00D777A2">
      <w:pPr>
        <w:pStyle w:val="ListParagraph"/>
        <w:numPr>
          <w:ilvl w:val="0"/>
          <w:numId w:val="30"/>
        </w:numPr>
      </w:pPr>
      <w:hyperlink r:id="rId52" w:history="1">
        <w:r w:rsidR="00180C1C" w:rsidRPr="0089667E">
          <w:rPr>
            <w:rStyle w:val="Hyperlink"/>
          </w:rPr>
          <w:t>Home Care Packages Program Operational Manual: A Guide for Home Care Providers</w:t>
        </w:r>
      </w:hyperlink>
      <w:r w:rsidR="0089667E" w:rsidRPr="005015B6">
        <w:t>.</w:t>
      </w:r>
    </w:p>
    <w:p w14:paraId="3DA98381" w14:textId="61D702DF" w:rsidR="00EE456C" w:rsidRPr="00EE456C" w:rsidRDefault="00493657" w:rsidP="00D777A2">
      <w:pPr>
        <w:pStyle w:val="Heading3"/>
      </w:pPr>
      <w:r w:rsidRPr="00BC4DD6">
        <w:t>Q</w:t>
      </w:r>
      <w:r>
        <w:t>uestion:</w:t>
      </w:r>
      <w:r w:rsidRPr="00BC4DD6">
        <w:t xml:space="preserve"> </w:t>
      </w:r>
      <w:r w:rsidR="0089667E">
        <w:t>At w</w:t>
      </w:r>
      <w:r w:rsidR="005E4F44" w:rsidRPr="005E4F44">
        <w:t>hat stage of decline do</w:t>
      </w:r>
      <w:r w:rsidR="0089667E">
        <w:t>es</w:t>
      </w:r>
      <w:r w:rsidR="005E4F44" w:rsidRPr="005E4F44">
        <w:t xml:space="preserve"> the Pall</w:t>
      </w:r>
      <w:r w:rsidR="001E1065">
        <w:t>iative</w:t>
      </w:r>
      <w:r w:rsidR="005E4F44" w:rsidRPr="005E4F44">
        <w:t xml:space="preserve"> team become involved?</w:t>
      </w:r>
    </w:p>
    <w:p w14:paraId="6C3FFE91" w14:textId="1095FF9A" w:rsidR="00E35981" w:rsidRDefault="007630DB" w:rsidP="00582657">
      <w:r>
        <w:t xml:space="preserve">Palliative care can be provided from point of diagnosis until </w:t>
      </w:r>
      <w:r w:rsidR="001E1065">
        <w:t>death, and then beyond with grief and bereavement care</w:t>
      </w:r>
      <w:r w:rsidR="00212DD5">
        <w:t>.</w:t>
      </w:r>
      <w:r w:rsidR="006E6384">
        <w:t xml:space="preserve"> </w:t>
      </w:r>
    </w:p>
    <w:p w14:paraId="371DBA5D" w14:textId="4A9CBCBD" w:rsidR="008C77FE" w:rsidRDefault="00534A9E" w:rsidP="00582657">
      <w:r>
        <w:t xml:space="preserve">Each state and territory </w:t>
      </w:r>
      <w:proofErr w:type="gramStart"/>
      <w:r>
        <w:t>is</w:t>
      </w:r>
      <w:proofErr w:type="gramEnd"/>
      <w:r>
        <w:t xml:space="preserve"> responsible for </w:t>
      </w:r>
      <w:r w:rsidR="0032119B">
        <w:t xml:space="preserve">specialist </w:t>
      </w:r>
      <w:r w:rsidR="00500FCD">
        <w:t xml:space="preserve">palliative care </w:t>
      </w:r>
      <w:r>
        <w:t>service delivery in their jurisdiction</w:t>
      </w:r>
      <w:r w:rsidR="00384F18">
        <w:t xml:space="preserve">. Given this, </w:t>
      </w:r>
      <w:r w:rsidR="00EC0FD3">
        <w:t xml:space="preserve">the specific </w:t>
      </w:r>
      <w:proofErr w:type="gramStart"/>
      <w:r w:rsidR="00EC0FD3">
        <w:t>services</w:t>
      </w:r>
      <w:proofErr w:type="gramEnd"/>
      <w:r w:rsidR="00EC0FD3">
        <w:t xml:space="preserve"> and </w:t>
      </w:r>
      <w:r w:rsidR="00384F18">
        <w:t xml:space="preserve">models of care </w:t>
      </w:r>
      <w:r w:rsidR="00C341BB">
        <w:t xml:space="preserve">available to people </w:t>
      </w:r>
      <w:r w:rsidR="00384F18">
        <w:t>can vary between locations</w:t>
      </w:r>
      <w:r w:rsidR="00EC0FD3">
        <w:t xml:space="preserve">. </w:t>
      </w:r>
      <w:r w:rsidR="008C77FE">
        <w:t xml:space="preserve"> </w:t>
      </w:r>
    </w:p>
    <w:p w14:paraId="5553FA15" w14:textId="0DA5C592" w:rsidR="00EC0FD3" w:rsidRDefault="00DB1883" w:rsidP="00582657">
      <w:r w:rsidRPr="4940BC2B">
        <w:t xml:space="preserve">Involving the </w:t>
      </w:r>
      <w:r w:rsidR="00CE20B6" w:rsidRPr="4940BC2B">
        <w:t>client/resident</w:t>
      </w:r>
      <w:r w:rsidR="00D62BF0">
        <w:t>’s</w:t>
      </w:r>
      <w:r w:rsidR="00CE20B6" w:rsidRPr="4940BC2B">
        <w:t xml:space="preserve"> </w:t>
      </w:r>
      <w:r w:rsidR="00EC0FD3" w:rsidRPr="4940BC2B">
        <w:t>GP</w:t>
      </w:r>
      <w:r w:rsidR="00CE20B6" w:rsidRPr="4940BC2B">
        <w:t xml:space="preserve"> as part of the </w:t>
      </w:r>
      <w:r w:rsidR="00DB4FD5" w:rsidRPr="4940BC2B">
        <w:t>conversations is</w:t>
      </w:r>
      <w:r w:rsidR="00EC0FD3" w:rsidRPr="4940BC2B">
        <w:t xml:space="preserve"> </w:t>
      </w:r>
      <w:r w:rsidR="00FD5BAF" w:rsidRPr="4940BC2B">
        <w:t xml:space="preserve">an important </w:t>
      </w:r>
      <w:r w:rsidR="00C218C1" w:rsidRPr="4940BC2B">
        <w:t xml:space="preserve">part of providing care. </w:t>
      </w:r>
      <w:r w:rsidR="00F05FB5" w:rsidRPr="4940BC2B">
        <w:t>GPs have many of the required skills to provide advanced disease management and palliative care through to end of life</w:t>
      </w:r>
      <w:r w:rsidR="00961322" w:rsidRPr="4940BC2B">
        <w:t xml:space="preserve"> with involvement of specialist teams when necessary</w:t>
      </w:r>
      <w:r w:rsidR="00622259" w:rsidRPr="4940BC2B">
        <w:t xml:space="preserve">.  </w:t>
      </w:r>
    </w:p>
    <w:p w14:paraId="2053AA68" w14:textId="74FFEEC8" w:rsidR="00FD044A" w:rsidRDefault="00F1333A" w:rsidP="00582657">
      <w:r>
        <w:t>Where possible, l</w:t>
      </w:r>
      <w:r w:rsidR="006E6384">
        <w:t xml:space="preserve">inking in with palliative care services early can assist in </w:t>
      </w:r>
      <w:r w:rsidR="00CD273A">
        <w:t xml:space="preserve">the management of a person with a </w:t>
      </w:r>
      <w:r w:rsidR="001E1065">
        <w:t>life limiting</w:t>
      </w:r>
      <w:r w:rsidR="00CD273A">
        <w:t xml:space="preserve"> </w:t>
      </w:r>
      <w:r w:rsidR="00B148ED">
        <w:t>illness and</w:t>
      </w:r>
      <w:r w:rsidR="00703120">
        <w:t xml:space="preserve"> ensure a seamless transition between care teams when</w:t>
      </w:r>
      <w:r w:rsidR="00B148ED">
        <w:t xml:space="preserve"> health is declining</w:t>
      </w:r>
      <w:r w:rsidR="00CD273A">
        <w:t>.</w:t>
      </w:r>
    </w:p>
    <w:p w14:paraId="38551E9C" w14:textId="1D04BEEF" w:rsidR="00212DD5" w:rsidRPr="00EE456C" w:rsidRDefault="00CD273A" w:rsidP="00582657">
      <w:r>
        <w:t>Ma</w:t>
      </w:r>
      <w:r w:rsidR="00B148ED">
        <w:t>ny</w:t>
      </w:r>
      <w:r>
        <w:t xml:space="preserve"> of the education and training </w:t>
      </w:r>
      <w:r w:rsidR="00070A81">
        <w:t xml:space="preserve">programs </w:t>
      </w:r>
      <w:r>
        <w:t xml:space="preserve">funded by the Australian Government </w:t>
      </w:r>
      <w:r w:rsidR="00070A81">
        <w:t xml:space="preserve">have resources </w:t>
      </w:r>
      <w:r w:rsidR="00B148ED">
        <w:t>to</w:t>
      </w:r>
      <w:r w:rsidR="00961322">
        <w:t xml:space="preserve"> help health and aged care workers</w:t>
      </w:r>
      <w:r w:rsidR="00070A81">
        <w:t xml:space="preserve"> recognis</w:t>
      </w:r>
      <w:r w:rsidR="00D62BF0">
        <w:t>e</w:t>
      </w:r>
      <w:r w:rsidR="00070A81">
        <w:t xml:space="preserve"> </w:t>
      </w:r>
      <w:r w:rsidR="001E1065">
        <w:t xml:space="preserve">deterioration and </w:t>
      </w:r>
      <w:r w:rsidR="00070A81">
        <w:t>decline</w:t>
      </w:r>
      <w:r w:rsidR="001E1065">
        <w:t xml:space="preserve"> in a person</w:t>
      </w:r>
      <w:r w:rsidR="00D62BF0">
        <w:t>’</w:t>
      </w:r>
      <w:r w:rsidR="001E1065">
        <w:t>s function</w:t>
      </w:r>
      <w:r w:rsidR="00BF28D8">
        <w:t>. These include</w:t>
      </w:r>
      <w:r w:rsidR="00070A81">
        <w:t xml:space="preserve">: </w:t>
      </w:r>
    </w:p>
    <w:p w14:paraId="1E043EF2" w14:textId="317B85D9" w:rsidR="00EE456C" w:rsidRPr="00BF28D8" w:rsidRDefault="00BF28D8" w:rsidP="00D777A2">
      <w:pPr>
        <w:pStyle w:val="ListParagraph"/>
        <w:numPr>
          <w:ilvl w:val="0"/>
          <w:numId w:val="27"/>
        </w:numPr>
        <w:rPr>
          <w:rStyle w:val="Hyperlink"/>
          <w:color w:val="auto"/>
          <w:u w:val="none"/>
        </w:rPr>
      </w:pPr>
      <w:r>
        <w:t>End of Life E</w:t>
      </w:r>
      <w:r w:rsidR="008269A5">
        <w:t>ssentials</w:t>
      </w:r>
      <w:r>
        <w:t>:</w:t>
      </w:r>
      <w:r w:rsidR="008269A5">
        <w:t xml:space="preserve"> </w:t>
      </w:r>
      <w:hyperlink r:id="rId53" w:history="1">
        <w:r w:rsidR="008269A5">
          <w:rPr>
            <w:rStyle w:val="Hyperlink"/>
          </w:rPr>
          <w:t>Recognising Dying - Training Resources</w:t>
        </w:r>
      </w:hyperlink>
    </w:p>
    <w:p w14:paraId="6A92550C" w14:textId="65141D75" w:rsidR="00026131" w:rsidRPr="007C3645" w:rsidRDefault="00000000" w:rsidP="00D777A2">
      <w:pPr>
        <w:pStyle w:val="ListParagraph"/>
        <w:numPr>
          <w:ilvl w:val="0"/>
          <w:numId w:val="27"/>
        </w:numPr>
        <w:rPr>
          <w:rStyle w:val="Hyperlink"/>
          <w:color w:val="auto"/>
          <w:u w:val="none"/>
        </w:rPr>
      </w:pPr>
      <w:hyperlink r:id="rId54" w:history="1">
        <w:r w:rsidR="00D44F31">
          <w:rPr>
            <w:rStyle w:val="Hyperlink"/>
          </w:rPr>
          <w:t xml:space="preserve">End of Life Direction for Aged Care </w:t>
        </w:r>
        <w:r w:rsidR="00D62BF0">
          <w:rPr>
            <w:rStyle w:val="Hyperlink"/>
          </w:rPr>
          <w:t>(</w:t>
        </w:r>
        <w:r w:rsidR="00D44F31">
          <w:rPr>
            <w:rStyle w:val="Hyperlink"/>
          </w:rPr>
          <w:t>ELDAC</w:t>
        </w:r>
      </w:hyperlink>
      <w:r w:rsidR="00D62BF0">
        <w:rPr>
          <w:rStyle w:val="Hyperlink"/>
        </w:rPr>
        <w:t>)</w:t>
      </w:r>
    </w:p>
    <w:p w14:paraId="14D58884" w14:textId="66ED8475" w:rsidR="007C3645" w:rsidRPr="00EF23C6" w:rsidRDefault="007C3645" w:rsidP="00D777A2">
      <w:pPr>
        <w:pStyle w:val="ListParagraph"/>
        <w:numPr>
          <w:ilvl w:val="0"/>
          <w:numId w:val="27"/>
        </w:numPr>
      </w:pPr>
      <w:proofErr w:type="spellStart"/>
      <w:r>
        <w:t>PalliAGED</w:t>
      </w:r>
      <w:proofErr w:type="spellEnd"/>
      <w:r>
        <w:t xml:space="preserve">: </w:t>
      </w:r>
      <w:hyperlink r:id="rId55" w:history="1">
        <w:r w:rsidRPr="00D62BF0">
          <w:rPr>
            <w:rStyle w:val="Hyperlink"/>
          </w:rPr>
          <w:t>Recognising Changes</w:t>
        </w:r>
      </w:hyperlink>
      <w:r w:rsidR="00D62BF0" w:rsidRPr="005015B6">
        <w:t>.</w:t>
      </w:r>
    </w:p>
    <w:p w14:paraId="557C7EF1" w14:textId="77777777" w:rsidR="00A92B30" w:rsidRDefault="00A92B30" w:rsidP="00582657">
      <w:pPr>
        <w:rPr>
          <w:rFonts w:eastAsiaTheme="majorEastAsia" w:cstheme="majorBidi"/>
          <w:sz w:val="32"/>
          <w:szCs w:val="26"/>
        </w:rPr>
      </w:pPr>
      <w:r>
        <w:br w:type="page"/>
      </w:r>
    </w:p>
    <w:p w14:paraId="5CE3364C" w14:textId="7B06F89C" w:rsidR="00EF23C6" w:rsidRDefault="00EF23C6" w:rsidP="00D777A2">
      <w:pPr>
        <w:pStyle w:val="Heading2"/>
      </w:pPr>
      <w:bookmarkStart w:id="19" w:name="_Toc176424928"/>
      <w:r>
        <w:lastRenderedPageBreak/>
        <w:t>Advance care planning</w:t>
      </w:r>
      <w:bookmarkEnd w:id="19"/>
    </w:p>
    <w:p w14:paraId="13A6F9B9" w14:textId="3252E81A" w:rsidR="00EF23C6" w:rsidRDefault="00493657" w:rsidP="00D777A2">
      <w:pPr>
        <w:pStyle w:val="Heading3"/>
      </w:pPr>
      <w:r w:rsidRPr="00BC4DD6">
        <w:t>Q</w:t>
      </w:r>
      <w:r>
        <w:t>uestion:</w:t>
      </w:r>
      <w:r w:rsidRPr="00BC4DD6">
        <w:t xml:space="preserve"> </w:t>
      </w:r>
      <w:r w:rsidR="00EF23C6" w:rsidRPr="00EF23C6">
        <w:t>Can family members or P</w:t>
      </w:r>
      <w:r w:rsidR="00C4726F">
        <w:t>ower of Attorney</w:t>
      </w:r>
      <w:r w:rsidR="00EF23C6" w:rsidRPr="00EF23C6">
        <w:t xml:space="preserve"> request or decline specific comfort medications for a person?</w:t>
      </w:r>
    </w:p>
    <w:p w14:paraId="3F9955E9" w14:textId="6104E989" w:rsidR="0012010E" w:rsidRPr="0012010E" w:rsidRDefault="0012010E" w:rsidP="00582657">
      <w:r w:rsidRPr="0012010E">
        <w:t xml:space="preserve">Yes, it can be lawful for a person’s substitute decision-maker to ask that life-sustaining treatment </w:t>
      </w:r>
      <w:proofErr w:type="gramStart"/>
      <w:r w:rsidRPr="0012010E">
        <w:t>be</w:t>
      </w:r>
      <w:proofErr w:type="gramEnd"/>
      <w:r w:rsidRPr="0012010E">
        <w:t xml:space="preserve"> withheld or withdrawn from the person if they can no longer make treatment decisions themselves.</w:t>
      </w:r>
    </w:p>
    <w:p w14:paraId="2612144F" w14:textId="0802F8D4" w:rsidR="0012010E" w:rsidRPr="0012010E" w:rsidRDefault="0012010E" w:rsidP="00582657">
      <w:r w:rsidRPr="0012010E">
        <w:t xml:space="preserve">A person who has capacity may appoint someone in their Advance Care Directive or other legal document e.g. an Enduring Power of Attorney to be their substitute decision maker. The substitute decision-maker ‘stands in the shoes’ of the person to make medical treatment decisions when the person no longer has capacity. Increasingly, it is recognised in law and practice that a person should be supported to make their own decision before substitute decision making occurs. Sometimes a person without capacity will not have an Advance Care Directive that makes a decision about the proposed </w:t>
      </w:r>
      <w:proofErr w:type="gramStart"/>
      <w:r w:rsidRPr="0012010E">
        <w:t>treatment, or</w:t>
      </w:r>
      <w:proofErr w:type="gramEnd"/>
      <w:r w:rsidRPr="0012010E">
        <w:t xml:space="preserve"> have appointed a substitute decision-maker. In those situations, the guardianship and medical treatment decision-making legislation in each State and Territory sets out an order of who can be the substitute decision-maker (e.g. a spouse, family member or friend, or a statutory body, such as the Public Guardian or Public Advocate, or a court or tribunal)</w:t>
      </w:r>
      <w:r>
        <w:t xml:space="preserve">. </w:t>
      </w:r>
    </w:p>
    <w:p w14:paraId="4ED4A961" w14:textId="283585DC" w:rsidR="00417318" w:rsidRPr="008653C9" w:rsidRDefault="00000000" w:rsidP="00582657">
      <w:pPr>
        <w:rPr>
          <w:i/>
        </w:rPr>
      </w:pPr>
      <w:hyperlink r:id="rId56" w:history="1">
        <w:r w:rsidR="00B97590" w:rsidRPr="00405401">
          <w:rPr>
            <w:rStyle w:val="Hyperlink"/>
          </w:rPr>
          <w:t>End of Life Law for Clinicians (ELLC)</w:t>
        </w:r>
      </w:hyperlink>
      <w:r w:rsidR="00B97590">
        <w:t xml:space="preserve"> is a training program for medical practitioners, students, nurses, allied </w:t>
      </w:r>
      <w:r w:rsidR="00267E3B">
        <w:t>health,</w:t>
      </w:r>
      <w:r w:rsidR="00B97590">
        <w:t xml:space="preserve"> and other health professionals that focuses on the law relating to end of life decision-making.</w:t>
      </w:r>
      <w:r w:rsidR="00267E3B">
        <w:t xml:space="preserve"> ELLC has education modules on “Substitute decision making for medical treatment” and “Advance Care Planning and Advance Care Directives”. </w:t>
      </w:r>
      <w:r w:rsidR="00BC78EF">
        <w:t xml:space="preserve">ELLC educational modules can </w:t>
      </w:r>
      <w:r w:rsidR="00267E3B">
        <w:t xml:space="preserve">assist you </w:t>
      </w:r>
      <w:r w:rsidR="00BC78EF">
        <w:t>to gain a</w:t>
      </w:r>
      <w:r w:rsidR="003A5C96">
        <w:t xml:space="preserve"> greater</w:t>
      </w:r>
      <w:r w:rsidR="00BC78EF">
        <w:t xml:space="preserve"> understanding of </w:t>
      </w:r>
      <w:r w:rsidR="003A5C96">
        <w:t xml:space="preserve">the law relating to </w:t>
      </w:r>
      <w:r w:rsidR="00B2427F">
        <w:t>end-of-life</w:t>
      </w:r>
      <w:r w:rsidR="00267E3B">
        <w:t xml:space="preserve"> decision making.</w:t>
      </w:r>
    </w:p>
    <w:p w14:paraId="6038703C" w14:textId="660AFFF2" w:rsidR="00747190" w:rsidRDefault="003A5C96" w:rsidP="00582657">
      <w:r>
        <w:t xml:space="preserve">You </w:t>
      </w:r>
      <w:r w:rsidR="00DC2D58">
        <w:t>can also</w:t>
      </w:r>
      <w:r w:rsidR="00CF5D24">
        <w:t xml:space="preserve"> visit the </w:t>
      </w:r>
      <w:hyperlink r:id="rId57" w:history="1">
        <w:r w:rsidR="00CF5D24" w:rsidRPr="00DC2D58">
          <w:rPr>
            <w:rStyle w:val="Hyperlink"/>
          </w:rPr>
          <w:t>Advance Care Planning Australia</w:t>
        </w:r>
      </w:hyperlink>
      <w:r w:rsidR="00CF5D24">
        <w:t xml:space="preserve"> website for further information on advance care planning and advance care directives.</w:t>
      </w:r>
    </w:p>
    <w:p w14:paraId="70368769" w14:textId="319EF17C" w:rsidR="00747190" w:rsidRPr="001F4DEB" w:rsidRDefault="00493657" w:rsidP="00D777A2">
      <w:pPr>
        <w:pStyle w:val="Heading3"/>
      </w:pPr>
      <w:r w:rsidRPr="00A37FEF">
        <w:t xml:space="preserve">Question: </w:t>
      </w:r>
      <w:r w:rsidR="005F12C7" w:rsidRPr="00A37FEF">
        <w:t>How do we encourage staff to have advance care planning discussion</w:t>
      </w:r>
      <w:r w:rsidR="00A37FEF" w:rsidRPr="00A37FEF">
        <w:t>s</w:t>
      </w:r>
      <w:r w:rsidR="005F12C7" w:rsidRPr="00A37FEF">
        <w:t xml:space="preserve"> with residents and families?</w:t>
      </w:r>
    </w:p>
    <w:p w14:paraId="57B48C96" w14:textId="4F09E4A5" w:rsidR="004C7553" w:rsidRDefault="00A37FEF" w:rsidP="00582657">
      <w:r>
        <w:t>T</w:t>
      </w:r>
      <w:r w:rsidR="00F16699" w:rsidRPr="00F16699">
        <w:t>his question was answered during the webinar. Transcript response below:</w:t>
      </w:r>
    </w:p>
    <w:p w14:paraId="518D9E29" w14:textId="1A635A9D" w:rsidR="004C7553" w:rsidRPr="00A37FEF" w:rsidRDefault="003D0E8E" w:rsidP="00582657">
      <w:r w:rsidRPr="00A37FEF">
        <w:t>It</w:t>
      </w:r>
      <w:r w:rsidR="000B0EB2" w:rsidRPr="00A37FEF">
        <w:t>’</w:t>
      </w:r>
      <w:r w:rsidRPr="00A37FEF">
        <w:t>s</w:t>
      </w:r>
      <w:r w:rsidR="004C7553" w:rsidRPr="00A37FEF">
        <w:t xml:space="preserve"> </w:t>
      </w:r>
      <w:r w:rsidR="000700BE" w:rsidRPr="00A37FEF">
        <w:t>all</w:t>
      </w:r>
      <w:r w:rsidR="004C7553" w:rsidRPr="00A37FEF">
        <w:t xml:space="preserve"> about building confidence</w:t>
      </w:r>
      <w:r w:rsidR="000700BE" w:rsidRPr="00A37FEF">
        <w:t xml:space="preserve"> through specialised education and training programs</w:t>
      </w:r>
      <w:r w:rsidR="004C7553" w:rsidRPr="00A37FEF">
        <w:t xml:space="preserve">. </w:t>
      </w:r>
      <w:r w:rsidR="001F1E5F" w:rsidRPr="00A37FEF">
        <w:t>This could</w:t>
      </w:r>
      <w:r w:rsidR="004C7553" w:rsidRPr="00A37FEF">
        <w:t xml:space="preserve"> be an online advanced care planning module </w:t>
      </w:r>
      <w:r w:rsidR="001F1E5F" w:rsidRPr="00A37FEF">
        <w:t>or through programs such as</w:t>
      </w:r>
      <w:r w:rsidR="004C7553" w:rsidRPr="00A37FEF">
        <w:t xml:space="preserve"> PEPA </w:t>
      </w:r>
      <w:r w:rsidR="001F1E5F" w:rsidRPr="00A37FEF">
        <w:t>that</w:t>
      </w:r>
      <w:r w:rsidR="004C7553" w:rsidRPr="00A37FEF">
        <w:t xml:space="preserve"> include advanced care planning in their training. </w:t>
      </w:r>
      <w:r w:rsidR="001F1E5F" w:rsidRPr="00A37FEF">
        <w:t>In addition to building confidence through education and training</w:t>
      </w:r>
      <w:r w:rsidR="003A5A34" w:rsidRPr="00A37FEF">
        <w:t>,</w:t>
      </w:r>
      <w:r w:rsidR="001F1E5F" w:rsidRPr="00A37FEF">
        <w:t xml:space="preserve"> </w:t>
      </w:r>
      <w:r w:rsidR="004C7553" w:rsidRPr="00A37FEF">
        <w:t xml:space="preserve">experiential </w:t>
      </w:r>
      <w:r w:rsidR="001D7FA5" w:rsidRPr="00A37FEF">
        <w:t>learning</w:t>
      </w:r>
      <w:r w:rsidR="004C7553" w:rsidRPr="00A37FEF">
        <w:t xml:space="preserve"> opportunit</w:t>
      </w:r>
      <w:r w:rsidR="000D6A9D" w:rsidRPr="00A37FEF">
        <w:t xml:space="preserve">ies are </w:t>
      </w:r>
      <w:r w:rsidR="00D9219D" w:rsidRPr="00A37FEF">
        <w:t>also important</w:t>
      </w:r>
      <w:r w:rsidR="003A5A34" w:rsidRPr="00A37FEF">
        <w:t xml:space="preserve"> and can help staff feel more equipped to have these discussions</w:t>
      </w:r>
      <w:r w:rsidR="00D9219D" w:rsidRPr="00A37FEF">
        <w:t>. For example</w:t>
      </w:r>
      <w:r w:rsidR="003A5A34" w:rsidRPr="00A37FEF">
        <w:t>,</w:t>
      </w:r>
      <w:r w:rsidR="00D9219D" w:rsidRPr="00A37FEF">
        <w:t xml:space="preserve"> providing your staff with opportunities</w:t>
      </w:r>
      <w:r w:rsidR="004C7553" w:rsidRPr="00A37FEF">
        <w:t xml:space="preserve"> to watch somebody undertake an advanced care planning discussion. </w:t>
      </w:r>
      <w:r w:rsidR="00D9219D" w:rsidRPr="00A37FEF">
        <w:t>I</w:t>
      </w:r>
      <w:r w:rsidR="004C7553" w:rsidRPr="00A37FEF">
        <w:t>n different states and territories there are different approaches to facilitate that learning.</w:t>
      </w:r>
    </w:p>
    <w:p w14:paraId="06AC2920" w14:textId="5F3C5465" w:rsidR="00747190" w:rsidRDefault="00493657" w:rsidP="00D777A2">
      <w:pPr>
        <w:pStyle w:val="Heading3"/>
      </w:pPr>
      <w:r w:rsidRPr="00BC4DD6">
        <w:t>Q</w:t>
      </w:r>
      <w:r>
        <w:t>uestion:</w:t>
      </w:r>
      <w:r w:rsidRPr="00BC4DD6">
        <w:t xml:space="preserve"> </w:t>
      </w:r>
      <w:r w:rsidR="00042626" w:rsidRPr="00042626">
        <w:t>Is it reasonable to expect advance care plans to be completed pre</w:t>
      </w:r>
      <w:r w:rsidR="00976679">
        <w:t>-</w:t>
      </w:r>
      <w:r w:rsidR="00042626" w:rsidRPr="00042626">
        <w:t xml:space="preserve">admission into RACF to assist staff in a medical </w:t>
      </w:r>
      <w:proofErr w:type="gramStart"/>
      <w:r w:rsidR="00042626" w:rsidRPr="00042626">
        <w:t>emergency situation</w:t>
      </w:r>
      <w:proofErr w:type="gramEnd"/>
      <w:r w:rsidR="00042626" w:rsidRPr="00042626">
        <w:t>?</w:t>
      </w:r>
    </w:p>
    <w:p w14:paraId="4E99318F" w14:textId="786DF1C6" w:rsidR="0069433C" w:rsidRDefault="00F97844" w:rsidP="00582657">
      <w:r>
        <w:t xml:space="preserve">Advance care planning involves a person planning for their future health care. </w:t>
      </w:r>
      <w:r w:rsidR="00595455">
        <w:t xml:space="preserve">It enables a person to document decisions about what they want for their health care while they are well </w:t>
      </w:r>
      <w:r w:rsidR="00595455">
        <w:lastRenderedPageBreak/>
        <w:t xml:space="preserve">enough, so that if they become seriously ill and unable to communicate their preferences or make treatment decisions their wishes are respected. At all times, care and services must be delivered in line with the older person’s needs, goals, preferences and wishes. An older person may choose not to undertake advance care planning at the time of pre-admission. In any situation, the older person’s choice and preferences must be respected. </w:t>
      </w:r>
    </w:p>
    <w:p w14:paraId="6478DDEC" w14:textId="68EA4C4B" w:rsidR="00467996" w:rsidRDefault="00467996" w:rsidP="00582657">
      <w:r>
        <w:t xml:space="preserve">Many aged care facilities find admission a good time to talk to older people and their families about the importance and significance of advance care planning, so they can make informed choices if they would like to put an advance care plan in place. An older person may choose not to have an advance care plan completed at that time and their decision must be respected. All workers must be aware of an older person’s advance care plan if they have one. Education and training on advance care planning can assist aged care workers to provide information and education to people and their families on advance care planning. It can also ensure health and aged care workers understand their obligations in relation to advance care planning. For more information on advance care planning, and to find short courses for health care professionals visit </w:t>
      </w:r>
      <w:hyperlink r:id="rId58" w:history="1">
        <w:r>
          <w:rPr>
            <w:rStyle w:val="Hyperlink"/>
          </w:rPr>
          <w:t>Advance Care Planning</w:t>
        </w:r>
      </w:hyperlink>
      <w:r>
        <w:t xml:space="preserve">. </w:t>
      </w:r>
    </w:p>
    <w:p w14:paraId="3D676330" w14:textId="7F7DC1EB" w:rsidR="00595455" w:rsidRPr="00FC1CF1" w:rsidRDefault="00595455" w:rsidP="00582657">
      <w:r>
        <w:t xml:space="preserve">Under the Aged Care Quality Standards, Standard 2 - The Organisation, providers are required to undertake initial and ongoing assessment and planning for care and services in partnership with the older person. Assessment and planning must have a focus on optimising health and wellbeing in accordance with the older person’s needs, </w:t>
      </w:r>
      <w:proofErr w:type="gramStart"/>
      <w:r>
        <w:t>goals</w:t>
      </w:r>
      <w:proofErr w:type="gramEnd"/>
      <w:r>
        <w:t xml:space="preserve"> and preference, including </w:t>
      </w:r>
      <w:r w:rsidRPr="00FC1CF1">
        <w:t xml:space="preserve">advance care planning and end of life planning if the older person wishes (Requirement (3)(b)). </w:t>
      </w:r>
    </w:p>
    <w:p w14:paraId="0C18EEC4" w14:textId="77777777" w:rsidR="00EF23C6" w:rsidRDefault="00EF23C6" w:rsidP="00D777A2">
      <w:pPr>
        <w:pStyle w:val="Heading2"/>
      </w:pPr>
      <w:bookmarkStart w:id="20" w:name="_Toc176424929"/>
      <w:r>
        <w:t>Rural and remote communities</w:t>
      </w:r>
      <w:bookmarkEnd w:id="20"/>
      <w:r>
        <w:t xml:space="preserve"> </w:t>
      </w:r>
    </w:p>
    <w:p w14:paraId="338C9DA9" w14:textId="1A5D38D4" w:rsidR="00EF23C6" w:rsidRDefault="00493657" w:rsidP="00D777A2">
      <w:pPr>
        <w:pStyle w:val="Heading3"/>
      </w:pPr>
      <w:r w:rsidRPr="00BC4DD6">
        <w:t>Q</w:t>
      </w:r>
      <w:r>
        <w:t>uestion:</w:t>
      </w:r>
      <w:r w:rsidRPr="00BC4DD6">
        <w:t xml:space="preserve"> </w:t>
      </w:r>
      <w:r w:rsidR="00EF23C6" w:rsidRPr="00F877AC">
        <w:t>How do community care organisations create strong palliative pathways for our clients in rural and remote communities?</w:t>
      </w:r>
    </w:p>
    <w:p w14:paraId="714D9550" w14:textId="6727F0B8" w:rsidR="006A2814" w:rsidRDefault="00331180" w:rsidP="00582657">
      <w:r>
        <w:t>Community care organisations</w:t>
      </w:r>
      <w:r w:rsidR="00A30113">
        <w:t>, particularly in rural and remote areas</w:t>
      </w:r>
      <w:r>
        <w:t xml:space="preserve"> </w:t>
      </w:r>
      <w:r w:rsidR="00107F97">
        <w:t>often</w:t>
      </w:r>
      <w:r w:rsidR="00307809">
        <w:t xml:space="preserve"> have strong connections with all the local services in the area. </w:t>
      </w:r>
      <w:r w:rsidR="005C4473">
        <w:t>Utilising</w:t>
      </w:r>
      <w:r w:rsidR="007A1530">
        <w:t xml:space="preserve"> multidisciplinary care teams and primary care services</w:t>
      </w:r>
      <w:r w:rsidR="002604C4">
        <w:t xml:space="preserve"> in the community</w:t>
      </w:r>
      <w:r w:rsidR="005C4473">
        <w:t xml:space="preserve"> </w:t>
      </w:r>
      <w:r w:rsidR="002604C4">
        <w:t>can</w:t>
      </w:r>
      <w:r w:rsidR="005C4473">
        <w:t xml:space="preserve"> contribute to creating strong palliative care pathways for people in rural and remote areas.</w:t>
      </w:r>
    </w:p>
    <w:p w14:paraId="171A9CBA" w14:textId="13A2B070" w:rsidR="00A87246" w:rsidRPr="00013F9A" w:rsidRDefault="00371DC2" w:rsidP="00582657">
      <w:r w:rsidRPr="4940BC2B">
        <w:t xml:space="preserve">In addition, </w:t>
      </w:r>
      <w:r w:rsidR="3614C91A" w:rsidRPr="4940BC2B">
        <w:t>P</w:t>
      </w:r>
      <w:r w:rsidR="00654B1B" w:rsidRPr="4940BC2B">
        <w:t>rimary Health Networks (PHNs)</w:t>
      </w:r>
      <w:r w:rsidR="55EEB0B2" w:rsidRPr="4940BC2B">
        <w:t xml:space="preserve"> are funded under the Greater Choice for At Home Palliative Care program to improve palliative care coordination through</w:t>
      </w:r>
      <w:r w:rsidR="00A87246" w:rsidRPr="00013F9A">
        <w:t>:</w:t>
      </w:r>
    </w:p>
    <w:p w14:paraId="72FB4078" w14:textId="54093A53" w:rsidR="00A87246" w:rsidRPr="00013F9A" w:rsidRDefault="00A87246" w:rsidP="00D777A2">
      <w:pPr>
        <w:pStyle w:val="ListParagraph"/>
        <w:numPr>
          <w:ilvl w:val="0"/>
          <w:numId w:val="41"/>
        </w:numPr>
      </w:pPr>
      <w:r w:rsidRPr="00013F9A">
        <w:t xml:space="preserve">facilitating and coordinating improved access to quality palliative and end of life care at home, in their regions (including Residential Aged Care </w:t>
      </w:r>
      <w:r w:rsidR="0060153C">
        <w:t>services</w:t>
      </w:r>
      <w:r w:rsidRPr="00013F9A">
        <w:t>)</w:t>
      </w:r>
    </w:p>
    <w:p w14:paraId="2BE51E93" w14:textId="010F6E5A" w:rsidR="00A87246" w:rsidRPr="00013F9A" w:rsidRDefault="00A87246" w:rsidP="00D777A2">
      <w:pPr>
        <w:pStyle w:val="ListParagraph"/>
        <w:numPr>
          <w:ilvl w:val="0"/>
          <w:numId w:val="41"/>
        </w:numPr>
      </w:pPr>
      <w:r w:rsidRPr="00013F9A">
        <w:t xml:space="preserve">building capacity in the health and aged care workforce (including general practice) to deliver quality palliative and end of life care at </w:t>
      </w:r>
      <w:proofErr w:type="gramStart"/>
      <w:r w:rsidRPr="00013F9A">
        <w:t>home</w:t>
      </w:r>
      <w:proofErr w:type="gramEnd"/>
    </w:p>
    <w:p w14:paraId="0FD2C54C" w14:textId="56B9F880" w:rsidR="00A87246" w:rsidRPr="00013F9A" w:rsidRDefault="00A87246" w:rsidP="00D777A2">
      <w:pPr>
        <w:pStyle w:val="ListParagraph"/>
        <w:numPr>
          <w:ilvl w:val="0"/>
          <w:numId w:val="41"/>
        </w:numPr>
      </w:pPr>
      <w:r w:rsidRPr="00013F9A">
        <w:t>linking and supporting end-of-life care systems and services in primary and community care settings</w:t>
      </w:r>
    </w:p>
    <w:p w14:paraId="23E7AA8F" w14:textId="77777777" w:rsidR="00A87246" w:rsidRPr="00013F9A" w:rsidRDefault="00A87246" w:rsidP="00D777A2">
      <w:pPr>
        <w:pStyle w:val="ListParagraph"/>
        <w:numPr>
          <w:ilvl w:val="0"/>
          <w:numId w:val="41"/>
        </w:numPr>
      </w:pPr>
      <w:r w:rsidRPr="00013F9A">
        <w:t xml:space="preserve">improving community awareness of palliative care services and supports available in their regions. </w:t>
      </w:r>
    </w:p>
    <w:p w14:paraId="79D76EEF" w14:textId="3B1EAD72" w:rsidR="00371DC2" w:rsidRDefault="0012512C" w:rsidP="00582657">
      <w:r>
        <w:t>To find out more</w:t>
      </w:r>
      <w:r w:rsidR="000609CE">
        <w:t>,</w:t>
      </w:r>
      <w:r w:rsidR="008A5532">
        <w:t xml:space="preserve"> </w:t>
      </w:r>
      <w:r w:rsidR="00961322">
        <w:t xml:space="preserve">contact your local </w:t>
      </w:r>
      <w:hyperlink r:id="rId59" w:history="1">
        <w:r w:rsidR="00961322" w:rsidRPr="006401A2">
          <w:rPr>
            <w:rStyle w:val="Hyperlink"/>
          </w:rPr>
          <w:t>PHN</w:t>
        </w:r>
      </w:hyperlink>
      <w:r w:rsidR="00961322">
        <w:t xml:space="preserve"> or </w:t>
      </w:r>
      <w:r w:rsidR="000609CE">
        <w:t xml:space="preserve">read about the </w:t>
      </w:r>
      <w:hyperlink r:id="rId60" w:history="1">
        <w:r w:rsidR="000609CE" w:rsidRPr="005C3117">
          <w:rPr>
            <w:rStyle w:val="Hyperlink"/>
          </w:rPr>
          <w:t xml:space="preserve">Greater Choice for </w:t>
        </w:r>
        <w:r w:rsidR="005C3117" w:rsidRPr="005C3117">
          <w:rPr>
            <w:rStyle w:val="Hyperlink"/>
          </w:rPr>
          <w:t>At Home Palliative Care Program</w:t>
        </w:r>
      </w:hyperlink>
      <w:r w:rsidR="005C3117">
        <w:t>.</w:t>
      </w:r>
    </w:p>
    <w:p w14:paraId="794126AC" w14:textId="2F118173" w:rsidR="00307809" w:rsidRDefault="00307809" w:rsidP="00582657">
      <w:r>
        <w:lastRenderedPageBreak/>
        <w:t xml:space="preserve">Another component of creating strong pathways is ensuring that at all levels of care, </w:t>
      </w:r>
      <w:r w:rsidR="00B44BC6">
        <w:t>and across</w:t>
      </w:r>
      <w:r w:rsidR="005C4473">
        <w:t xml:space="preserve"> all care sectors</w:t>
      </w:r>
      <w:r w:rsidR="00B44BC6">
        <w:t xml:space="preserve">, </w:t>
      </w:r>
      <w:r>
        <w:t xml:space="preserve">health care professionals have </w:t>
      </w:r>
      <w:r w:rsidR="00B44BC6">
        <w:t xml:space="preserve">the necessary </w:t>
      </w:r>
      <w:hyperlink r:id="rId61" w:history="1">
        <w:r w:rsidR="00B44BC6" w:rsidRPr="00937504">
          <w:rPr>
            <w:rStyle w:val="Hyperlink"/>
          </w:rPr>
          <w:t>education and training on a palliative approach to care</w:t>
        </w:r>
      </w:hyperlink>
      <w:r w:rsidR="002604C4">
        <w:t>.</w:t>
      </w:r>
    </w:p>
    <w:p w14:paraId="1400E090" w14:textId="42B08F88" w:rsidR="007A1530" w:rsidRPr="00E0786E" w:rsidRDefault="002418BA" w:rsidP="00582657">
      <w:r>
        <w:t>More</w:t>
      </w:r>
      <w:r w:rsidR="00C87926">
        <w:t xml:space="preserve"> information on </w:t>
      </w:r>
      <w:hyperlink r:id="rId62" w:history="1">
        <w:r w:rsidR="00C87926" w:rsidRPr="002418BA">
          <w:rPr>
            <w:rStyle w:val="Hyperlink"/>
          </w:rPr>
          <w:t>palliative care pathways</w:t>
        </w:r>
      </w:hyperlink>
      <w:r>
        <w:t>.</w:t>
      </w:r>
    </w:p>
    <w:p w14:paraId="0CEA24E1" w14:textId="2A5BC347" w:rsidR="00EF23C6" w:rsidRPr="00742620" w:rsidRDefault="00493657" w:rsidP="00D777A2">
      <w:pPr>
        <w:pStyle w:val="Heading3"/>
        <w:rPr>
          <w:strike/>
        </w:rPr>
      </w:pPr>
      <w:r w:rsidRPr="00BC4DD6">
        <w:t>Q</w:t>
      </w:r>
      <w:r>
        <w:t>uestion:</w:t>
      </w:r>
      <w:r w:rsidRPr="00BC4DD6">
        <w:t xml:space="preserve"> </w:t>
      </w:r>
      <w:r w:rsidR="00EF23C6" w:rsidRPr="00EF23C6">
        <w:t xml:space="preserve">I work both in </w:t>
      </w:r>
      <w:r w:rsidR="0040707E">
        <w:t>a</w:t>
      </w:r>
      <w:r w:rsidR="00EF23C6" w:rsidRPr="00EF23C6">
        <w:t xml:space="preserve">ged </w:t>
      </w:r>
      <w:r w:rsidR="0040707E">
        <w:t>c</w:t>
      </w:r>
      <w:r w:rsidR="00EF23C6" w:rsidRPr="00EF23C6">
        <w:t xml:space="preserve">are and community in </w:t>
      </w:r>
      <w:r w:rsidR="0040707E">
        <w:t>r</w:t>
      </w:r>
      <w:r w:rsidR="00EF23C6" w:rsidRPr="00EF23C6">
        <w:t>ural</w:t>
      </w:r>
      <w:r w:rsidR="0040707E">
        <w:t>/r</w:t>
      </w:r>
      <w:r w:rsidR="00EF23C6" w:rsidRPr="00EF23C6">
        <w:t>emote Australia</w:t>
      </w:r>
      <w:r w:rsidR="0040707E">
        <w:t>.</w:t>
      </w:r>
      <w:r w:rsidR="00EF23C6" w:rsidRPr="00EF23C6">
        <w:t xml:space="preserve"> </w:t>
      </w:r>
      <w:r w:rsidR="0040707E">
        <w:t>T</w:t>
      </w:r>
      <w:r w:rsidR="00EF23C6" w:rsidRPr="00EF23C6">
        <w:t xml:space="preserve">here is never enough continuity in dedicated staff. How do we overcome this? </w:t>
      </w:r>
    </w:p>
    <w:p w14:paraId="6F2A6D3B" w14:textId="0A60077A" w:rsidR="005D0518" w:rsidRDefault="00545E71" w:rsidP="00582657">
      <w:r w:rsidRPr="00A15378">
        <w:t xml:space="preserve">The Department of Health and Aged Care recognises the </w:t>
      </w:r>
      <w:r w:rsidR="00BB42AB" w:rsidRPr="00A15378">
        <w:t xml:space="preserve">unique </w:t>
      </w:r>
      <w:r w:rsidRPr="00A15378">
        <w:t>challenges face</w:t>
      </w:r>
      <w:r w:rsidR="00D00673" w:rsidRPr="00A15378">
        <w:t>d</w:t>
      </w:r>
      <w:r w:rsidRPr="00A15378">
        <w:t xml:space="preserve"> by </w:t>
      </w:r>
      <w:r w:rsidR="00A15378">
        <w:t>a</w:t>
      </w:r>
      <w:r w:rsidR="00812486" w:rsidRPr="00A15378">
        <w:t xml:space="preserve">ged </w:t>
      </w:r>
      <w:r w:rsidR="00A15378">
        <w:t>c</w:t>
      </w:r>
      <w:r w:rsidR="00812486" w:rsidRPr="00A15378">
        <w:t>are facilities</w:t>
      </w:r>
      <w:r w:rsidR="009F4A03">
        <w:t>, and particularly the retention of staff</w:t>
      </w:r>
      <w:r w:rsidR="0033340B" w:rsidRPr="00A15378">
        <w:t xml:space="preserve"> in rural and remote areas. </w:t>
      </w:r>
    </w:p>
    <w:p w14:paraId="1A279FD3" w14:textId="236830F2" w:rsidR="00D73366" w:rsidRPr="00A15378" w:rsidRDefault="00917B54" w:rsidP="00582657">
      <w:r w:rsidRPr="00A15378">
        <w:t xml:space="preserve">The department is implementing a range of workforce reforms to support the recruitment and retainment of high-quality staff in rural and remote areas. </w:t>
      </w:r>
    </w:p>
    <w:p w14:paraId="28F4A970" w14:textId="6B121EFA" w:rsidR="005B57C5" w:rsidRDefault="000C0C3C" w:rsidP="00582657">
      <w:r w:rsidRPr="00A15378">
        <w:t xml:space="preserve">You can find more information </w:t>
      </w:r>
      <w:r w:rsidR="00A81256" w:rsidRPr="00A15378">
        <w:t>about</w:t>
      </w:r>
      <w:r w:rsidRPr="00A15378">
        <w:t xml:space="preserve"> what we are doing to support </w:t>
      </w:r>
      <w:r w:rsidR="00D00673" w:rsidRPr="00A15378">
        <w:t>aged care in rural and remote settings on our website</w:t>
      </w:r>
      <w:r w:rsidR="00061DC4" w:rsidRPr="00A15378">
        <w:t>:</w:t>
      </w:r>
      <w:r w:rsidR="00D00673">
        <w:rPr>
          <w:rFonts w:asciiTheme="minorHAnsi" w:hAnsiTheme="minorHAnsi" w:cstheme="minorHAnsi"/>
          <w:i/>
          <w:iCs/>
          <w:color w:val="000000"/>
          <w:kern w:val="2"/>
          <w14:ligatures w14:val="standardContextual"/>
        </w:rPr>
        <w:t xml:space="preserve"> </w:t>
      </w:r>
      <w:hyperlink r:id="rId63" w:history="1">
        <w:r w:rsidR="00D00673">
          <w:rPr>
            <w:rStyle w:val="Hyperlink"/>
          </w:rPr>
          <w:t>Delivering aged care in rural and remote settings</w:t>
        </w:r>
      </w:hyperlink>
      <w:r w:rsidR="00D00673">
        <w:t>.</w:t>
      </w:r>
    </w:p>
    <w:p w14:paraId="77795D13" w14:textId="313B5E73" w:rsidR="00E558E0" w:rsidRDefault="00E558E0" w:rsidP="00D777A2">
      <w:pPr>
        <w:pStyle w:val="Heading2"/>
      </w:pPr>
      <w:bookmarkStart w:id="21" w:name="_Toc176424930"/>
      <w:r>
        <w:t xml:space="preserve">What’s new in palliative </w:t>
      </w:r>
      <w:proofErr w:type="gramStart"/>
      <w:r>
        <w:t>care</w:t>
      </w:r>
      <w:bookmarkEnd w:id="21"/>
      <w:proofErr w:type="gramEnd"/>
    </w:p>
    <w:p w14:paraId="05F48FE7" w14:textId="7832C9B0" w:rsidR="00E558E0" w:rsidRDefault="00493657" w:rsidP="00D777A2">
      <w:pPr>
        <w:pStyle w:val="Heading3"/>
      </w:pPr>
      <w:bookmarkStart w:id="22" w:name="_Hlk170394793"/>
      <w:r w:rsidRPr="00BC4DD6">
        <w:t>Q</w:t>
      </w:r>
      <w:r>
        <w:t>uestion:</w:t>
      </w:r>
      <w:r w:rsidRPr="00BC4DD6">
        <w:t xml:space="preserve"> </w:t>
      </w:r>
      <w:r w:rsidR="00E558E0" w:rsidRPr="00EF23C6">
        <w:t>What are the new trends/approach</w:t>
      </w:r>
      <w:r w:rsidR="00A5173A">
        <w:t>es</w:t>
      </w:r>
      <w:r w:rsidR="00E558E0" w:rsidRPr="00EF23C6">
        <w:t xml:space="preserve"> in palliative care?</w:t>
      </w:r>
      <w:r w:rsidR="002A1D52" w:rsidRPr="002A1D52">
        <w:t xml:space="preserve"> </w:t>
      </w:r>
      <w:r w:rsidR="002A1D52" w:rsidRPr="00EF23C6">
        <w:t>What are examples of best practice globally that Australia can learn from in the delivery of palliative care in aged care?</w:t>
      </w:r>
    </w:p>
    <w:p w14:paraId="7FC41C25" w14:textId="207F5A6F" w:rsidR="00280604" w:rsidRDefault="00256225" w:rsidP="00582657">
      <w:r>
        <w:t>All over Australia there are new and innovat</w:t>
      </w:r>
      <w:r w:rsidR="00982429">
        <w:t>ive</w:t>
      </w:r>
      <w:r>
        <w:t xml:space="preserve"> </w:t>
      </w:r>
      <w:r w:rsidR="00E85274">
        <w:t>approaches to palliative care being implemented in aged care</w:t>
      </w:r>
      <w:r w:rsidR="00FD789A">
        <w:t xml:space="preserve"> settings</w:t>
      </w:r>
      <w:r w:rsidR="00E85274">
        <w:t xml:space="preserve">. </w:t>
      </w:r>
    </w:p>
    <w:p w14:paraId="4AE4B52B" w14:textId="77A88E4B" w:rsidR="00EA363C" w:rsidRDefault="003C0951" w:rsidP="00582657">
      <w:r>
        <w:t>PACOP and ELDAC</w:t>
      </w:r>
      <w:r w:rsidR="00A15378">
        <w:t xml:space="preserve"> Linkages (who presented within the webinar)</w:t>
      </w:r>
      <w:r w:rsidR="00EA363C">
        <w:t xml:space="preserve"> are two examples of how new </w:t>
      </w:r>
      <w:r w:rsidR="00A15378">
        <w:t xml:space="preserve">and innovative </w:t>
      </w:r>
      <w:r w:rsidR="00EA363C">
        <w:t>approaches are improving palliative care for people in</w:t>
      </w:r>
      <w:r w:rsidR="00A15378">
        <w:t xml:space="preserve"> residential</w:t>
      </w:r>
      <w:r w:rsidR="00EA363C">
        <w:t xml:space="preserve"> aged care</w:t>
      </w:r>
      <w:r w:rsidR="00A21959">
        <w:t xml:space="preserve"> homes</w:t>
      </w:r>
      <w:r w:rsidR="00EA363C">
        <w:t xml:space="preserve">. </w:t>
      </w:r>
    </w:p>
    <w:p w14:paraId="7A1B9B43" w14:textId="6FA3AA69" w:rsidR="005C158D" w:rsidRPr="005C158D" w:rsidRDefault="00826EC9" w:rsidP="00582657">
      <w:r>
        <w:t xml:space="preserve">PACOP is </w:t>
      </w:r>
      <w:r w:rsidR="00231322">
        <w:t xml:space="preserve">targeted specifically for aged </w:t>
      </w:r>
      <w:proofErr w:type="gramStart"/>
      <w:r w:rsidR="00231322">
        <w:t>care, but</w:t>
      </w:r>
      <w:proofErr w:type="gramEnd"/>
      <w:r w:rsidR="00231322">
        <w:t xml:space="preserve"> is based on the </w:t>
      </w:r>
      <w:r w:rsidR="00B439E5">
        <w:t xml:space="preserve">world renown Palliative Care Outcomes </w:t>
      </w:r>
      <w:r w:rsidR="005C158D">
        <w:t>Collaborative</w:t>
      </w:r>
      <w:r w:rsidR="00B439E5">
        <w:t xml:space="preserve"> (PCOC)</w:t>
      </w:r>
      <w:r w:rsidR="005C158D">
        <w:t xml:space="preserve">. PCOC </w:t>
      </w:r>
      <w:r w:rsidR="005C158D" w:rsidRPr="005C158D">
        <w:t>aims to improve patient outcomes and has enabled clinicians to achieve significant improvements in patient and carer outcomes over time.</w:t>
      </w:r>
      <w:r w:rsidR="005C158D">
        <w:t xml:space="preserve"> </w:t>
      </w:r>
      <w:r w:rsidR="005C158D" w:rsidRPr="005C158D">
        <w:t>PCOC's core framework and protocol for clinical assessment and response create a common clinical language, helping to identify and address needs effectively.</w:t>
      </w:r>
    </w:p>
    <w:p w14:paraId="7356B89F" w14:textId="147D121B" w:rsidR="001B48E8" w:rsidRPr="001B48E8" w:rsidRDefault="00A15378" w:rsidP="00582657">
      <w:r>
        <w:t>In addition</w:t>
      </w:r>
      <w:r w:rsidR="00474602">
        <w:t xml:space="preserve">, </w:t>
      </w:r>
      <w:r w:rsidR="00EA363C">
        <w:t>t</w:t>
      </w:r>
      <w:r w:rsidR="00046663">
        <w:t xml:space="preserve">he </w:t>
      </w:r>
      <w:r w:rsidR="004E78F4">
        <w:t>D</w:t>
      </w:r>
      <w:r w:rsidR="00046663">
        <w:t xml:space="preserve">epartment of </w:t>
      </w:r>
      <w:r w:rsidR="004E78F4">
        <w:t>H</w:t>
      </w:r>
      <w:r w:rsidR="00046663">
        <w:t xml:space="preserve">ealth and </w:t>
      </w:r>
      <w:r w:rsidR="004E78F4">
        <w:t>A</w:t>
      </w:r>
      <w:r w:rsidR="00046663">
        <w:t xml:space="preserve">ged </w:t>
      </w:r>
      <w:r w:rsidR="004E78F4">
        <w:t>C</w:t>
      </w:r>
      <w:r w:rsidR="00046663">
        <w:t>are has been working closing with the Australian Institute of Health and Welfare</w:t>
      </w:r>
      <w:r w:rsidR="006B1B74">
        <w:t xml:space="preserve"> </w:t>
      </w:r>
      <w:r w:rsidR="00474602">
        <w:t>to</w:t>
      </w:r>
      <w:r w:rsidR="006B1B74">
        <w:t xml:space="preserve"> develo</w:t>
      </w:r>
      <w:r w:rsidR="00754E46">
        <w:t>p</w:t>
      </w:r>
      <w:r w:rsidR="006B1B74">
        <w:t xml:space="preserve"> a new </w:t>
      </w:r>
      <w:r w:rsidR="00474602">
        <w:t xml:space="preserve">set of </w:t>
      </w:r>
      <w:r w:rsidR="00392639" w:rsidRPr="00474602">
        <w:t>care measures which will allow for the first time an assessment of the current state of the system and provide an essential tool for sector improvements.</w:t>
      </w:r>
    </w:p>
    <w:p w14:paraId="7621B69E" w14:textId="7D22D69E" w:rsidR="001B48E8" w:rsidRDefault="00474602" w:rsidP="00582657">
      <w:pPr>
        <w:rPr>
          <w:rStyle w:val="Hyperlink"/>
        </w:rPr>
      </w:pPr>
      <w:r>
        <w:t xml:space="preserve">The </w:t>
      </w:r>
      <w:r w:rsidR="001B48E8" w:rsidRPr="001B48E8">
        <w:t>Comprehensive Palliative Care in Aged Care</w:t>
      </w:r>
      <w:r>
        <w:t xml:space="preserve"> (</w:t>
      </w:r>
      <w:proofErr w:type="spellStart"/>
      <w:r>
        <w:t>CPCiAC</w:t>
      </w:r>
      <w:proofErr w:type="spellEnd"/>
      <w:r>
        <w:t>) program is also an example of a relatively new approach for the delivery of palliative care in residential aged care</w:t>
      </w:r>
      <w:r w:rsidR="001B48E8" w:rsidRPr="001B48E8">
        <w:t xml:space="preserve">: </w:t>
      </w:r>
      <w:hyperlink r:id="rId64" w:history="1">
        <w:r w:rsidR="00E3711E">
          <w:rPr>
            <w:rStyle w:val="Hyperlink"/>
          </w:rPr>
          <w:t>Comprehensive Palliative Care in Aged Care measure</w:t>
        </w:r>
      </w:hyperlink>
      <w:r w:rsidRPr="00754E46">
        <w:t>.</w:t>
      </w:r>
    </w:p>
    <w:bookmarkEnd w:id="22"/>
    <w:p w14:paraId="60D0B19E" w14:textId="243ACBF9" w:rsidR="00A50915" w:rsidRPr="00A50915" w:rsidRDefault="00A50915" w:rsidP="00582657">
      <w:r w:rsidRPr="00A50915">
        <w:t xml:space="preserve">The </w:t>
      </w:r>
      <w:proofErr w:type="spellStart"/>
      <w:r w:rsidRPr="00A50915">
        <w:t>C</w:t>
      </w:r>
      <w:r>
        <w:t>PCiAC</w:t>
      </w:r>
      <w:proofErr w:type="spellEnd"/>
      <w:r>
        <w:t xml:space="preserve"> program</w:t>
      </w:r>
      <w:r w:rsidRPr="00A50915">
        <w:t xml:space="preserve"> is a matched funding arrangement with the states and territories that aims to improve the delivery of palliative care to older Australians living in residential aged care</w:t>
      </w:r>
      <w:r w:rsidR="00013F9A">
        <w:t xml:space="preserve"> homes</w:t>
      </w:r>
      <w:r w:rsidRPr="00A50915">
        <w:t xml:space="preserve">. Some examples of successful models of care contributing to this work include palliative care needs rounds, case conferencing and improved referral pathways for in-reach specialist </w:t>
      </w:r>
      <w:r w:rsidRPr="00A50915">
        <w:lastRenderedPageBreak/>
        <w:t>palliative care services.</w:t>
      </w:r>
      <w:r w:rsidR="00F8723D">
        <w:t xml:space="preserve"> </w:t>
      </w:r>
      <w:hyperlink r:id="rId65" w:history="1">
        <w:r w:rsidR="00236BB5" w:rsidRPr="00236BB5">
          <w:rPr>
            <w:rStyle w:val="Hyperlink"/>
          </w:rPr>
          <w:t>Watch a</w:t>
        </w:r>
        <w:r w:rsidR="00F8723D" w:rsidRPr="00236BB5">
          <w:rPr>
            <w:rStyle w:val="Hyperlink"/>
          </w:rPr>
          <w:t xml:space="preserve"> video showing</w:t>
        </w:r>
        <w:r w:rsidR="0069433C" w:rsidRPr="00236BB5">
          <w:rPr>
            <w:rStyle w:val="Hyperlink"/>
          </w:rPr>
          <w:t xml:space="preserve"> an example of</w:t>
        </w:r>
        <w:r w:rsidR="00F8723D" w:rsidRPr="00236BB5">
          <w:rPr>
            <w:rStyle w:val="Hyperlink"/>
          </w:rPr>
          <w:t xml:space="preserve"> how </w:t>
        </w:r>
        <w:proofErr w:type="spellStart"/>
        <w:r w:rsidR="00F8723D" w:rsidRPr="00236BB5">
          <w:rPr>
            <w:rStyle w:val="Hyperlink"/>
          </w:rPr>
          <w:t>CPCiAC</w:t>
        </w:r>
        <w:proofErr w:type="spellEnd"/>
        <w:r w:rsidR="00F8723D" w:rsidRPr="00236BB5">
          <w:rPr>
            <w:rStyle w:val="Hyperlink"/>
          </w:rPr>
          <w:t xml:space="preserve"> is empowering aged care providers in the delivery of palliative care</w:t>
        </w:r>
      </w:hyperlink>
      <w:r w:rsidR="00236BB5">
        <w:t>.</w:t>
      </w:r>
    </w:p>
    <w:p w14:paraId="28D8E13F" w14:textId="77777777" w:rsidR="003759FD" w:rsidRPr="003759FD" w:rsidRDefault="003759FD" w:rsidP="00D777A2">
      <w:pPr>
        <w:pStyle w:val="Heading2"/>
      </w:pPr>
      <w:bookmarkStart w:id="23" w:name="_Toc176424931"/>
      <w:r w:rsidRPr="003759FD">
        <w:t xml:space="preserve">Links to information – </w:t>
      </w:r>
      <w:r>
        <w:t>Palliative Care</w:t>
      </w:r>
      <w:bookmarkEnd w:id="23"/>
      <w:r>
        <w:t xml:space="preserve"> </w:t>
      </w:r>
    </w:p>
    <w:p w14:paraId="234606C1" w14:textId="77777777" w:rsidR="003759FD" w:rsidRPr="00DB3D4A" w:rsidRDefault="00000000" w:rsidP="00D777A2">
      <w:pPr>
        <w:pStyle w:val="ListParagraph"/>
        <w:numPr>
          <w:ilvl w:val="0"/>
          <w:numId w:val="42"/>
        </w:numPr>
        <w:rPr>
          <w:rStyle w:val="Hyperlink"/>
        </w:rPr>
      </w:pPr>
      <w:hyperlink r:id="rId66" w:history="1">
        <w:r w:rsidR="003759FD" w:rsidRPr="00DB3D4A">
          <w:rPr>
            <w:rStyle w:val="Hyperlink"/>
          </w:rPr>
          <w:t xml:space="preserve">Palliative Aged Care Outcomes Program </w:t>
        </w:r>
      </w:hyperlink>
    </w:p>
    <w:bookmarkStart w:id="24" w:name="_Hlk171596263"/>
    <w:p w14:paraId="507DDDEC" w14:textId="77777777" w:rsidR="003759FD" w:rsidRPr="00DB3D4A" w:rsidRDefault="00976D22" w:rsidP="00D777A2">
      <w:pPr>
        <w:pStyle w:val="ListParagraph"/>
        <w:numPr>
          <w:ilvl w:val="0"/>
          <w:numId w:val="42"/>
        </w:numPr>
        <w:rPr>
          <w:rStyle w:val="Hyperlink"/>
        </w:rPr>
      </w:pPr>
      <w:r w:rsidRPr="00DB3D4A">
        <w:rPr>
          <w:rStyle w:val="Hyperlink"/>
        </w:rPr>
        <w:fldChar w:fldCharType="begin"/>
      </w:r>
      <w:r w:rsidRPr="00DB3D4A">
        <w:rPr>
          <w:rStyle w:val="Hyperlink"/>
        </w:rPr>
        <w:instrText>HYPERLINK "https://pepaeducation.com/"</w:instrText>
      </w:r>
      <w:r w:rsidRPr="00DB3D4A">
        <w:rPr>
          <w:rStyle w:val="Hyperlink"/>
        </w:rPr>
      </w:r>
      <w:r w:rsidRPr="00DB3D4A">
        <w:rPr>
          <w:rStyle w:val="Hyperlink"/>
        </w:rPr>
        <w:fldChar w:fldCharType="separate"/>
      </w:r>
      <w:r w:rsidR="003759FD" w:rsidRPr="00DB3D4A">
        <w:rPr>
          <w:rStyle w:val="Hyperlink"/>
        </w:rPr>
        <w:t>Program of Experience in the Palliative Approach - Aged Care</w:t>
      </w:r>
      <w:r w:rsidRPr="00DB3D4A">
        <w:rPr>
          <w:rStyle w:val="Hyperlink"/>
        </w:rPr>
        <w:fldChar w:fldCharType="end"/>
      </w:r>
    </w:p>
    <w:bookmarkEnd w:id="24"/>
    <w:p w14:paraId="07B78F57" w14:textId="77777777" w:rsidR="003759FD" w:rsidRPr="00DB3D4A" w:rsidRDefault="00976D22" w:rsidP="00D777A2">
      <w:pPr>
        <w:pStyle w:val="ListParagraph"/>
        <w:numPr>
          <w:ilvl w:val="0"/>
          <w:numId w:val="42"/>
        </w:numPr>
        <w:rPr>
          <w:rStyle w:val="Hyperlink"/>
        </w:rPr>
      </w:pPr>
      <w:r w:rsidRPr="00DB3D4A">
        <w:rPr>
          <w:rStyle w:val="Hyperlink"/>
        </w:rPr>
        <w:fldChar w:fldCharType="begin"/>
      </w:r>
      <w:r w:rsidRPr="00DB3D4A">
        <w:rPr>
          <w:rStyle w:val="Hyperlink"/>
        </w:rPr>
        <w:instrText>HYPERLINK "https://www.eldac.com.au/"</w:instrText>
      </w:r>
      <w:r w:rsidRPr="00DB3D4A">
        <w:rPr>
          <w:rStyle w:val="Hyperlink"/>
        </w:rPr>
      </w:r>
      <w:r w:rsidRPr="00DB3D4A">
        <w:rPr>
          <w:rStyle w:val="Hyperlink"/>
        </w:rPr>
        <w:fldChar w:fldCharType="separate"/>
      </w:r>
      <w:r w:rsidR="003759FD" w:rsidRPr="00DB3D4A">
        <w:rPr>
          <w:rStyle w:val="Hyperlink"/>
        </w:rPr>
        <w:t>End of Life Directions for Aged Care - ELDAC</w:t>
      </w:r>
      <w:r w:rsidRPr="00DB3D4A">
        <w:rPr>
          <w:rStyle w:val="Hyperlink"/>
        </w:rPr>
        <w:fldChar w:fldCharType="end"/>
      </w:r>
    </w:p>
    <w:p w14:paraId="28029F99" w14:textId="77777777" w:rsidR="003759FD" w:rsidRPr="00DB3D4A" w:rsidRDefault="00000000" w:rsidP="00D777A2">
      <w:pPr>
        <w:pStyle w:val="ListParagraph"/>
        <w:numPr>
          <w:ilvl w:val="0"/>
          <w:numId w:val="42"/>
        </w:numPr>
        <w:rPr>
          <w:rStyle w:val="Hyperlink"/>
        </w:rPr>
      </w:pPr>
      <w:hyperlink r:id="rId67" w:history="1">
        <w:r w:rsidR="003759FD" w:rsidRPr="00DB3D4A">
          <w:rPr>
            <w:rStyle w:val="Hyperlink"/>
          </w:rPr>
          <w:t>Linkages - End of Life Directions for Aged Care</w:t>
        </w:r>
      </w:hyperlink>
    </w:p>
    <w:p w14:paraId="07B183C2" w14:textId="77777777" w:rsidR="003759FD" w:rsidRPr="00DB3D4A" w:rsidRDefault="00000000" w:rsidP="00D777A2">
      <w:pPr>
        <w:pStyle w:val="ListParagraph"/>
        <w:numPr>
          <w:ilvl w:val="0"/>
          <w:numId w:val="42"/>
        </w:numPr>
        <w:rPr>
          <w:rStyle w:val="Hyperlink"/>
        </w:rPr>
      </w:pPr>
      <w:hyperlink r:id="rId68" w:history="1">
        <w:r w:rsidR="003759FD" w:rsidRPr="00DB3D4A">
          <w:rPr>
            <w:rStyle w:val="Hyperlink"/>
          </w:rPr>
          <w:t>Palliative care education and training | Australian Government Department of Health and Aged Care</w:t>
        </w:r>
      </w:hyperlink>
    </w:p>
    <w:p w14:paraId="40184E6B" w14:textId="77777777" w:rsidR="003759FD" w:rsidRPr="00DB3D4A" w:rsidRDefault="00000000" w:rsidP="00D777A2">
      <w:pPr>
        <w:pStyle w:val="ListParagraph"/>
        <w:numPr>
          <w:ilvl w:val="0"/>
          <w:numId w:val="42"/>
        </w:numPr>
        <w:rPr>
          <w:rStyle w:val="Hyperlink"/>
        </w:rPr>
      </w:pPr>
      <w:hyperlink r:id="rId69" w:history="1">
        <w:r w:rsidR="003759FD" w:rsidRPr="00DB3D4A">
          <w:rPr>
            <w:rStyle w:val="Hyperlink"/>
          </w:rPr>
          <w:t>Palliative care education and training – Communication toolkits | Australian Government Department of Health and Aged Care</w:t>
        </w:r>
      </w:hyperlink>
    </w:p>
    <w:p w14:paraId="19D28823" w14:textId="4A7205D3" w:rsidR="00422631" w:rsidRPr="00582657" w:rsidRDefault="00000000" w:rsidP="00582657">
      <w:pPr>
        <w:pStyle w:val="ListParagraph"/>
        <w:numPr>
          <w:ilvl w:val="0"/>
          <w:numId w:val="42"/>
        </w:numPr>
        <w:rPr>
          <w:color w:val="1E1545" w:themeColor="hyperlink"/>
          <w:u w:val="single"/>
        </w:rPr>
      </w:pPr>
      <w:hyperlink r:id="rId70">
        <w:r w:rsidR="003759FD" w:rsidRPr="00DB3D4A">
          <w:rPr>
            <w:rStyle w:val="Hyperlink"/>
          </w:rPr>
          <w:t>National Service Directory - Palliative Care Australia</w:t>
        </w:r>
      </w:hyperlink>
      <w:r w:rsidR="003759FD" w:rsidRPr="003759FD">
        <w:rPr>
          <w:noProof/>
        </w:rPr>
        <mc:AlternateContent>
          <mc:Choice Requires="wpg">
            <w:drawing>
              <wp:anchor distT="0" distB="0" distL="114300" distR="114300" simplePos="0" relativeHeight="251658240" behindDoc="0" locked="1" layoutInCell="1" allowOverlap="0" wp14:anchorId="3CBD697A" wp14:editId="4D3455E4">
                <wp:simplePos x="0" y="0"/>
                <wp:positionH relativeFrom="margin">
                  <wp:posOffset>47625</wp:posOffset>
                </wp:positionH>
                <wp:positionV relativeFrom="page">
                  <wp:posOffset>7879715</wp:posOffset>
                </wp:positionV>
                <wp:extent cx="6572250" cy="2325370"/>
                <wp:effectExtent l="0" t="0" r="0" b="0"/>
                <wp:wrapNone/>
                <wp:docPr id="16"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72250" cy="2325370"/>
                          <a:chOff x="0" y="0"/>
                          <a:chExt cx="6572250" cy="2325370"/>
                        </a:xfrm>
                      </wpg:grpSpPr>
                      <wpg:grpSp>
                        <wpg:cNvPr id="37" name="Group 37">
                          <a:extLst>
                            <a:ext uri="{C183D7F6-B498-43B3-948B-1728B52AA6E4}">
                              <adec:decorative xmlns:adec="http://schemas.microsoft.com/office/drawing/2017/decorative" val="1"/>
                            </a:ext>
                          </a:extLst>
                        </wpg:cNvPr>
                        <wpg:cNvGrpSpPr/>
                        <wpg:grpSpPr>
                          <a:xfrm>
                            <a:off x="0" y="0"/>
                            <a:ext cx="6572250" cy="2325370"/>
                            <a:chOff x="0" y="0"/>
                            <a:chExt cx="6574044" cy="2324100"/>
                          </a:xfrm>
                        </wpg:grpSpPr>
                        <wps:wsp>
                          <wps:cNvPr id="38" name="Rectangle: Single Corner Rounded 38"/>
                          <wps:cNvSpPr/>
                          <wps:spPr>
                            <a:xfrm flipH="1">
                              <a:off x="0" y="0"/>
                              <a:ext cx="6574044" cy="2324100"/>
                            </a:xfrm>
                            <a:prstGeom prst="round1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a:extLst>
                              <a:ext uri="{C183D7F6-B498-43B3-948B-1728B52AA6E4}">
                                <adec:decorative xmlns:adec="http://schemas.microsoft.com/office/drawing/2017/decorative" val="1"/>
                              </a:ext>
                            </a:extLst>
                          </wps:cNvPr>
                          <wps:cNvSpPr txBox="1"/>
                          <wps:spPr>
                            <a:xfrm>
                              <a:off x="228584" y="142861"/>
                              <a:ext cx="6238875" cy="2114076"/>
                            </a:xfrm>
                            <a:prstGeom prst="rect">
                              <a:avLst/>
                            </a:prstGeom>
                            <a:noFill/>
                            <a:ln w="6350">
                              <a:noFill/>
                            </a:ln>
                          </wps:spPr>
                          <wps:txbx>
                            <w:txbxContent>
                              <w:p w14:paraId="701C4254" w14:textId="77777777" w:rsidR="003759FD" w:rsidRPr="003759FD" w:rsidRDefault="003759FD" w:rsidP="00D777A2">
                                <w:r w:rsidRPr="003759FD">
                                  <w:t xml:space="preserve">Let’s change aged care together </w:t>
                                </w:r>
                              </w:p>
                              <w:p w14:paraId="0729828F" w14:textId="77777777" w:rsidR="003759FD" w:rsidRPr="003759FD" w:rsidRDefault="003759FD" w:rsidP="00D777A2">
                                <w:r w:rsidRPr="003759FD">
                                  <w:t>We invite Australians to continue to have their say about the aged care reforms.</w:t>
                                </w:r>
                              </w:p>
                              <w:p w14:paraId="5E826D1B" w14:textId="77777777" w:rsidR="003759FD" w:rsidRPr="003759FD" w:rsidRDefault="003759FD" w:rsidP="00A92B30">
                                <w:pPr>
                                  <w:spacing w:before="360"/>
                                  <w:ind w:left="567"/>
                                </w:pPr>
                                <w:r w:rsidRPr="003759FD">
                                  <w:t xml:space="preserve">Visit </w:t>
                                </w:r>
                                <w:proofErr w:type="gramStart"/>
                                <w:r w:rsidRPr="003759FD">
                                  <w:t>agedcareengagement.health.gov.au</w:t>
                                </w:r>
                                <w:proofErr w:type="gramEnd"/>
                              </w:p>
                              <w:p w14:paraId="4CA097C0" w14:textId="77777777" w:rsidR="003759FD" w:rsidRPr="003759FD" w:rsidRDefault="003759FD" w:rsidP="00E87BEF">
                                <w:pPr>
                                  <w:ind w:left="567"/>
                                </w:pPr>
                                <w:r w:rsidRPr="003759FD">
                                  <w:t xml:space="preserve">Phone </w:t>
                                </w:r>
                                <w:r w:rsidRPr="003759FD">
                                  <w:rPr>
                                    <w:b/>
                                    <w:bCs/>
                                  </w:rPr>
                                  <w:t>1800 318 209</w:t>
                                </w:r>
                                <w:r w:rsidRPr="003759FD">
                                  <w:t xml:space="preserve"> (Aged care reform free-call phone line)</w:t>
                                </w:r>
                              </w:p>
                              <w:p w14:paraId="47EA6CA7" w14:textId="77777777" w:rsidR="003759FD" w:rsidRPr="003759FD" w:rsidRDefault="003759FD" w:rsidP="00E87BEF">
                                <w:pPr>
                                  <w:ind w:left="567"/>
                                </w:pPr>
                                <w:r w:rsidRPr="003759FD">
                                  <w:t xml:space="preserve">For translating and interpreting services, call 131 450 and ask for 1800 318 209. </w:t>
                                </w:r>
                                <w:r w:rsidRPr="003759FD">
                                  <w:br/>
                                  <w:t xml:space="preserve">To use the National Relay Service, visit nrschat.nrscall.gov.au/nrs to choose your preferred access point on their website, or call the NRS Helpdesk on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 name="Group 40">
                          <a:extLst>
                            <a:ext uri="{C183D7F6-B498-43B3-948B-1728B52AA6E4}">
                              <adec:decorative xmlns:adec="http://schemas.microsoft.com/office/drawing/2017/decorative" val="1"/>
                            </a:ext>
                          </a:extLst>
                        </wpg:cNvPr>
                        <wpg:cNvGrpSpPr/>
                        <wpg:grpSpPr>
                          <a:xfrm>
                            <a:off x="257175" y="1238250"/>
                            <a:ext cx="266047" cy="260324"/>
                            <a:chOff x="-21762" y="-103418"/>
                            <a:chExt cx="270001" cy="270000"/>
                          </a:xfrm>
                          <a:solidFill>
                            <a:srgbClr val="4472C4"/>
                          </a:solidFill>
                        </wpg:grpSpPr>
                        <wps:wsp>
                          <wps:cNvPr id="41" name="Oval 41"/>
                          <wps:cNvSpPr/>
                          <wps:spPr>
                            <a:xfrm>
                              <a:off x="-21762" y="-103418"/>
                              <a:ext cx="270001"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43" name="Group 43">
                          <a:extLst>
                            <a:ext uri="{C183D7F6-B498-43B3-948B-1728B52AA6E4}">
                              <adec:decorative xmlns:adec="http://schemas.microsoft.com/office/drawing/2017/decorative" val="1"/>
                            </a:ext>
                          </a:extLst>
                        </wpg:cNvPr>
                        <wpg:cNvGrpSpPr/>
                        <wpg:grpSpPr>
                          <a:xfrm>
                            <a:off x="257175" y="895350"/>
                            <a:ext cx="266047" cy="259054"/>
                            <a:chOff x="-21762" y="-140945"/>
                            <a:chExt cx="270000" cy="270000"/>
                          </a:xfrm>
                          <a:solidFill>
                            <a:srgbClr val="4472C4"/>
                          </a:solidFill>
                        </wpg:grpSpPr>
                        <wps:wsp>
                          <wps:cNvPr id="44" name="Oval 44"/>
                          <wps:cNvSpPr/>
                          <wps:spPr>
                            <a:xfrm>
                              <a:off x="-21762" y="-140945"/>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Picture 45"/>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3CBD697A" id="Group 16" o:spid="_x0000_s1026" alt="&quot;&quot;" style="position:absolute;left:0;text-align:left;margin-left:3.75pt;margin-top:620.45pt;width:517.5pt;height:183.1pt;z-index:251658240;mso-position-horizontal-relative:margin;mso-position-vertical-relative:page;mso-width-relative:margin;mso-height-relative:margin" coordsize="65722,232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" o:allowoverlap="f">
                <v:group id="Group 37" o:spid="_x0000_s1027" alt="&quot;&quot;" style="position:absolute;width:65722;height:23253" coordsize="6574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Rectangle: Single Corner Rounded 38" o:spid="_x0000_s1028" style="position:absolute;width:65740;height:23241;flip:x;visibility:visible;mso-wrap-style:square;v-text-anchor:middle" coordsize="6574044,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" path="m,l6186686,v213932,,387358,173426,387358,387358l6574044,2324100,,2324100,,xe" fillcolor="#e7e6e6" stroked="f" strokeweight="1pt">
                    <v:stroke joinstyle="miter"/>
                    <v:path arrowok="t" o:connecttype="custom" o:connectlocs="0,0;6186686,0;6574044,387358;6574044,2324100;0,2324100;0,0" o:connectangles="0,0,0,0,0,0"/>
                  </v:shape>
                  <v:shapetype id="_x0000_t202" coordsize="21600,21600" o:spt="202" path="m,l,21600r21600,l21600,xe">
                    <v:stroke joinstyle="miter"/>
                    <v:path gradientshapeok="t" o:connecttype="rect"/>
                  </v:shapetype>
                  <v:shape id="Text Box 39" o:spid="_x0000_s1029" type="#_x0000_t202" alt="&quot;&quot;" style="position:absolute;left:2285;top:1428;width:62389;height:21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701C4254" w14:textId="77777777" w:rsidR="003759FD" w:rsidRPr="003759FD" w:rsidRDefault="003759FD" w:rsidP="00D777A2">
                          <w:r w:rsidRPr="003759FD">
                            <w:t xml:space="preserve">Let’s change aged care together </w:t>
                          </w:r>
                        </w:p>
                        <w:p w14:paraId="0729828F" w14:textId="77777777" w:rsidR="003759FD" w:rsidRPr="003759FD" w:rsidRDefault="003759FD" w:rsidP="00D777A2">
                          <w:r w:rsidRPr="003759FD">
                            <w:t>We invite Australians to continue to have their say about the aged care reforms.</w:t>
                          </w:r>
                        </w:p>
                        <w:p w14:paraId="5E826D1B" w14:textId="77777777" w:rsidR="003759FD" w:rsidRPr="003759FD" w:rsidRDefault="003759FD" w:rsidP="00A92B30">
                          <w:pPr>
                            <w:spacing w:before="360"/>
                            <w:ind w:left="567"/>
                          </w:pPr>
                          <w:r w:rsidRPr="003759FD">
                            <w:t xml:space="preserve">Visit </w:t>
                          </w:r>
                          <w:proofErr w:type="gramStart"/>
                          <w:r w:rsidRPr="003759FD">
                            <w:t>agedcareengagement.health.gov.au</w:t>
                          </w:r>
                          <w:proofErr w:type="gramEnd"/>
                        </w:p>
                        <w:p w14:paraId="4CA097C0" w14:textId="77777777" w:rsidR="003759FD" w:rsidRPr="003759FD" w:rsidRDefault="003759FD" w:rsidP="00E87BEF">
                          <w:pPr>
                            <w:ind w:left="567"/>
                          </w:pPr>
                          <w:r w:rsidRPr="003759FD">
                            <w:t xml:space="preserve">Phone </w:t>
                          </w:r>
                          <w:r w:rsidRPr="003759FD">
                            <w:rPr>
                              <w:b/>
                              <w:bCs/>
                            </w:rPr>
                            <w:t>1800 318 209</w:t>
                          </w:r>
                          <w:r w:rsidRPr="003759FD">
                            <w:t xml:space="preserve"> (Aged care reform free-call phone line)</w:t>
                          </w:r>
                        </w:p>
                        <w:p w14:paraId="47EA6CA7" w14:textId="77777777" w:rsidR="003759FD" w:rsidRPr="003759FD" w:rsidRDefault="003759FD" w:rsidP="00E87BEF">
                          <w:pPr>
                            <w:ind w:left="567"/>
                          </w:pPr>
                          <w:r w:rsidRPr="003759FD">
                            <w:t xml:space="preserve">For translating and interpreting services, call 131 450 and ask for 1800 318 209. </w:t>
                          </w:r>
                          <w:r w:rsidRPr="003759FD">
                            <w:br/>
                            <w:t xml:space="preserve">To use the National Relay Service, visit nrschat.nrscall.gov.au/nrs to choose your preferred access point on their website, or call the NRS Helpdesk on 1800 555 660. </w:t>
                          </w:r>
                        </w:p>
                      </w:txbxContent>
                    </v:textbox>
                  </v:shape>
                </v:group>
                <v:group id="Group 40" o:spid="_x0000_s1030" alt="&quot;&quot;" style="position:absolute;left:2571;top:12382;width:2661;height:2603"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 41"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">
                    <v:imagedata r:id="rId73" o:title=""/>
                  </v:shape>
                </v:group>
                <v:group id="Group 43"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Oval 44"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" filled="f" stroked="f"/>
                  <v:shape id="Picture 45"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">
                    <v:imagedata r:id="rId74" o:title=""/>
                  </v:shape>
                </v:group>
                <w10:wrap anchorx="margin" anchory="page"/>
                <w10:anchorlock/>
              </v:group>
            </w:pict>
          </mc:Fallback>
        </mc:AlternateContent>
      </w:r>
    </w:p>
    <w:sectPr w:rsidR="00422631" w:rsidRPr="00582657" w:rsidSect="00A92B30">
      <w:footerReference w:type="default" r:id="rId75"/>
      <w:headerReference w:type="first" r:id="rId76"/>
      <w:footerReference w:type="first" r:id="rId77"/>
      <w:pgSz w:w="11906" w:h="16838" w:code="9"/>
      <w:pgMar w:top="1440" w:right="851" w:bottom="851" w:left="851" w:header="221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48A66" w14:textId="77777777" w:rsidR="00966577" w:rsidRDefault="00966577" w:rsidP="00D777A2">
      <w:r>
        <w:separator/>
      </w:r>
    </w:p>
  </w:endnote>
  <w:endnote w:type="continuationSeparator" w:id="0">
    <w:p w14:paraId="12429593" w14:textId="77777777" w:rsidR="00966577" w:rsidRDefault="00966577" w:rsidP="00D777A2">
      <w:r>
        <w:continuationSeparator/>
      </w:r>
    </w:p>
  </w:endnote>
  <w:endnote w:type="continuationNotice" w:id="1">
    <w:p w14:paraId="47319E1A" w14:textId="77777777" w:rsidR="00966577" w:rsidRDefault="00966577" w:rsidP="00D777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7335261"/>
      <w:docPartObj>
        <w:docPartGallery w:val="Page Numbers (Bottom of Page)"/>
        <w:docPartUnique/>
      </w:docPartObj>
    </w:sdtPr>
    <w:sdtEndPr>
      <w:rPr>
        <w:noProof/>
        <w:sz w:val="20"/>
        <w:szCs w:val="20"/>
      </w:rPr>
    </w:sdtEndPr>
    <w:sdtContent>
      <w:p w14:paraId="470D8D4E" w14:textId="77777777" w:rsidR="00236BB5" w:rsidRPr="00B70C8F" w:rsidRDefault="00236BB5" w:rsidP="00236BB5">
        <w:pPr>
          <w:pStyle w:val="Footer"/>
          <w:jc w:val="center"/>
          <w:rPr>
            <w:sz w:val="20"/>
            <w:szCs w:val="20"/>
          </w:rPr>
        </w:pPr>
        <w:r w:rsidRPr="00B70C8F">
          <w:rPr>
            <w:sz w:val="20"/>
            <w:szCs w:val="20"/>
          </w:rPr>
          <w:fldChar w:fldCharType="begin"/>
        </w:r>
        <w:r w:rsidRPr="00B70C8F">
          <w:rPr>
            <w:sz w:val="20"/>
            <w:szCs w:val="20"/>
          </w:rPr>
          <w:instrText xml:space="preserve"> PAGE   \* MERGEFORMAT </w:instrText>
        </w:r>
        <w:r w:rsidRPr="00B70C8F">
          <w:rPr>
            <w:sz w:val="20"/>
            <w:szCs w:val="20"/>
          </w:rPr>
          <w:fldChar w:fldCharType="separate"/>
        </w:r>
        <w:r>
          <w:rPr>
            <w:sz w:val="20"/>
            <w:szCs w:val="20"/>
          </w:rPr>
          <w:t>1</w:t>
        </w:r>
        <w:r w:rsidRPr="00B70C8F">
          <w:rPr>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4245311"/>
      <w:docPartObj>
        <w:docPartGallery w:val="Page Numbers (Bottom of Page)"/>
        <w:docPartUnique/>
      </w:docPartObj>
    </w:sdtPr>
    <w:sdtEndPr>
      <w:rPr>
        <w:noProof/>
        <w:sz w:val="20"/>
        <w:szCs w:val="20"/>
      </w:rPr>
    </w:sdtEndPr>
    <w:sdtContent>
      <w:p w14:paraId="4FCE935E" w14:textId="499F22C2" w:rsidR="00B70C8F" w:rsidRPr="00B70C8F" w:rsidRDefault="00B70C8F">
        <w:pPr>
          <w:pStyle w:val="Footer"/>
          <w:jc w:val="center"/>
          <w:rPr>
            <w:sz w:val="20"/>
            <w:szCs w:val="20"/>
          </w:rPr>
        </w:pPr>
        <w:r w:rsidRPr="00B70C8F">
          <w:rPr>
            <w:sz w:val="20"/>
            <w:szCs w:val="20"/>
          </w:rPr>
          <w:fldChar w:fldCharType="begin"/>
        </w:r>
        <w:r w:rsidRPr="00B70C8F">
          <w:rPr>
            <w:sz w:val="20"/>
            <w:szCs w:val="20"/>
          </w:rPr>
          <w:instrText xml:space="preserve"> PAGE   \* MERGEFORMAT </w:instrText>
        </w:r>
        <w:r w:rsidRPr="00B70C8F">
          <w:rPr>
            <w:sz w:val="20"/>
            <w:szCs w:val="20"/>
          </w:rPr>
          <w:fldChar w:fldCharType="separate"/>
        </w:r>
        <w:r w:rsidRPr="00B70C8F">
          <w:rPr>
            <w:noProof/>
            <w:sz w:val="20"/>
            <w:szCs w:val="20"/>
          </w:rPr>
          <w:t>2</w:t>
        </w:r>
        <w:r w:rsidRPr="00B70C8F">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E946B" w14:textId="77777777" w:rsidR="00966577" w:rsidRDefault="00966577" w:rsidP="00D777A2">
      <w:r>
        <w:separator/>
      </w:r>
    </w:p>
  </w:footnote>
  <w:footnote w:type="continuationSeparator" w:id="0">
    <w:p w14:paraId="4EDAD3AF" w14:textId="77777777" w:rsidR="00966577" w:rsidRDefault="00966577" w:rsidP="00D777A2">
      <w:r>
        <w:continuationSeparator/>
      </w:r>
    </w:p>
  </w:footnote>
  <w:footnote w:type="continuationNotice" w:id="1">
    <w:p w14:paraId="296C898B" w14:textId="77777777" w:rsidR="00966577" w:rsidRDefault="00966577" w:rsidP="00D777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F72BD" w14:textId="63668C33" w:rsidR="0076491B" w:rsidRDefault="00D22752" w:rsidP="00D777A2">
    <w:pPr>
      <w:pStyle w:val="Header"/>
    </w:pPr>
    <w:r>
      <w:rPr>
        <w:noProof/>
      </w:rPr>
      <w:drawing>
        <wp:anchor distT="0" distB="0" distL="114300" distR="114300" simplePos="0" relativeHeight="251658240" behindDoc="0" locked="0" layoutInCell="1" allowOverlap="1" wp14:anchorId="2AD5D699" wp14:editId="539097D5">
          <wp:simplePos x="0" y="0"/>
          <wp:positionH relativeFrom="page">
            <wp:posOffset>-331</wp:posOffset>
          </wp:positionH>
          <wp:positionV relativeFrom="page">
            <wp:posOffset>-7620</wp:posOffset>
          </wp:positionV>
          <wp:extent cx="7560000" cy="2117565"/>
          <wp:effectExtent l="0" t="0" r="317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2117565"/>
                  </a:xfrm>
                  <a:prstGeom prst="rect">
                    <a:avLst/>
                  </a:prstGeom>
                </pic:spPr>
              </pic:pic>
            </a:graphicData>
          </a:graphic>
          <wp14:sizeRelH relativeFrom="margin">
            <wp14:pctWidth>0</wp14:pctWidth>
          </wp14:sizeRelH>
          <wp14:sizeRelV relativeFrom="margin">
            <wp14:pctHeight>0</wp14:pctHeight>
          </wp14:sizeRelV>
        </wp:anchor>
      </w:drawing>
    </w:r>
    <w:r w:rsidR="00360B34">
      <w:rPr>
        <w:noProof/>
      </w:rPr>
      <w:drawing>
        <wp:anchor distT="0" distB="0" distL="114300" distR="114300" simplePos="0" relativeHeight="251658241" behindDoc="1" locked="0" layoutInCell="1" allowOverlap="1" wp14:anchorId="0ACBACD0" wp14:editId="751978A6">
          <wp:simplePos x="0" y="0"/>
          <wp:positionH relativeFrom="page">
            <wp:posOffset>-344032</wp:posOffset>
          </wp:positionH>
          <wp:positionV relativeFrom="page">
            <wp:posOffset>-153909</wp:posOffset>
          </wp:positionV>
          <wp:extent cx="8230666" cy="3549354"/>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194" r="194"/>
                  <a:stretch>
                    <a:fillRect/>
                  </a:stretch>
                </pic:blipFill>
                <pic:spPr bwMode="auto">
                  <a:xfrm>
                    <a:off x="0" y="0"/>
                    <a:ext cx="8230666" cy="3549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D0C9B"/>
    <w:multiLevelType w:val="hybridMultilevel"/>
    <w:tmpl w:val="CB484122"/>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2B64FC"/>
    <w:multiLevelType w:val="hybridMultilevel"/>
    <w:tmpl w:val="BAB8C47A"/>
    <w:lvl w:ilvl="0" w:tplc="1B140F40">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D850F3"/>
    <w:multiLevelType w:val="hybridMultilevel"/>
    <w:tmpl w:val="7EB2E112"/>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8A0EE8"/>
    <w:multiLevelType w:val="hybridMultilevel"/>
    <w:tmpl w:val="1206BA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F776D3"/>
    <w:multiLevelType w:val="hybridMultilevel"/>
    <w:tmpl w:val="9E7A5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9A6CFC"/>
    <w:multiLevelType w:val="hybridMultilevel"/>
    <w:tmpl w:val="F04C3AF0"/>
    <w:lvl w:ilvl="0" w:tplc="5770D766">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C440B73"/>
    <w:multiLevelType w:val="hybridMultilevel"/>
    <w:tmpl w:val="E110D13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7" w15:restartNumberingAfterBreak="0">
    <w:nsid w:val="1E7C3E78"/>
    <w:multiLevelType w:val="multilevel"/>
    <w:tmpl w:val="8C8E9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F70753"/>
    <w:multiLevelType w:val="multilevel"/>
    <w:tmpl w:val="76EEF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CD48D0"/>
    <w:multiLevelType w:val="hybridMultilevel"/>
    <w:tmpl w:val="1BCCB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4E246D"/>
    <w:multiLevelType w:val="multilevel"/>
    <w:tmpl w:val="548CC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086822"/>
    <w:multiLevelType w:val="hybridMultilevel"/>
    <w:tmpl w:val="5B5E8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14" w15:restartNumberingAfterBreak="0">
    <w:nsid w:val="316478CD"/>
    <w:multiLevelType w:val="hybridMultilevel"/>
    <w:tmpl w:val="0276DAE8"/>
    <w:lvl w:ilvl="0" w:tplc="D11EFA4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EB2D1D"/>
    <w:multiLevelType w:val="hybridMultilevel"/>
    <w:tmpl w:val="B074D28C"/>
    <w:lvl w:ilvl="0" w:tplc="F7E0188A">
      <w:start w:val="1"/>
      <w:numFmt w:val="bullet"/>
      <w:lvlText w:val="-"/>
      <w:lvlJc w:val="left"/>
      <w:pPr>
        <w:ind w:left="405" w:hanging="360"/>
      </w:pPr>
      <w:rPr>
        <w:rFonts w:ascii="Calibri" w:eastAsiaTheme="minorHAnsi" w:hAnsi="Calibri" w:cs="Calibr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7" w15:restartNumberingAfterBreak="0">
    <w:nsid w:val="33481611"/>
    <w:multiLevelType w:val="multilevel"/>
    <w:tmpl w:val="8D8E0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061057"/>
    <w:multiLevelType w:val="hybridMultilevel"/>
    <w:tmpl w:val="F9F266F8"/>
    <w:lvl w:ilvl="0" w:tplc="52A619C4">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EBA1844"/>
    <w:multiLevelType w:val="hybridMultilevel"/>
    <w:tmpl w:val="3CC48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652808"/>
    <w:multiLevelType w:val="hybridMultilevel"/>
    <w:tmpl w:val="D7B4A0FC"/>
    <w:lvl w:ilvl="0" w:tplc="987EC3A0">
      <w:start w:val="1"/>
      <w:numFmt w:val="bullet"/>
      <w:lvlText w:val="o"/>
      <w:lvlJc w:val="left"/>
      <w:pPr>
        <w:ind w:left="720" w:hanging="360"/>
      </w:pPr>
      <w:rPr>
        <w:rFonts w:ascii="Courier New" w:hAnsi="Courier New" w:cs="Courier New" w:hint="default"/>
      </w:rPr>
    </w:lvl>
    <w:lvl w:ilvl="1" w:tplc="6EECE4A0">
      <w:start w:val="1"/>
      <w:numFmt w:val="bullet"/>
      <w:lvlText w:val="o"/>
      <w:lvlJc w:val="left"/>
      <w:pPr>
        <w:ind w:left="1800" w:hanging="360"/>
      </w:pPr>
      <w:rPr>
        <w:rFonts w:ascii="Courier New" w:hAnsi="Courier New" w:cs="Courier New" w:hint="default"/>
      </w:rPr>
    </w:lvl>
    <w:lvl w:ilvl="2" w:tplc="68B2D5D0">
      <w:start w:val="1"/>
      <w:numFmt w:val="bullet"/>
      <w:lvlText w:val=""/>
      <w:lvlJc w:val="left"/>
      <w:pPr>
        <w:ind w:left="2520" w:hanging="360"/>
      </w:pPr>
      <w:rPr>
        <w:rFonts w:ascii="Wingdings" w:hAnsi="Wingdings" w:hint="default"/>
      </w:rPr>
    </w:lvl>
    <w:lvl w:ilvl="3" w:tplc="0D1AE434">
      <w:start w:val="1"/>
      <w:numFmt w:val="bullet"/>
      <w:lvlText w:val=""/>
      <w:lvlJc w:val="left"/>
      <w:pPr>
        <w:ind w:left="3240" w:hanging="360"/>
      </w:pPr>
      <w:rPr>
        <w:rFonts w:ascii="Symbol" w:hAnsi="Symbol" w:hint="default"/>
      </w:rPr>
    </w:lvl>
    <w:lvl w:ilvl="4" w:tplc="299820D8">
      <w:start w:val="1"/>
      <w:numFmt w:val="bullet"/>
      <w:lvlText w:val="o"/>
      <w:lvlJc w:val="left"/>
      <w:pPr>
        <w:ind w:left="3960" w:hanging="360"/>
      </w:pPr>
      <w:rPr>
        <w:rFonts w:ascii="Courier New" w:hAnsi="Courier New" w:cs="Courier New" w:hint="default"/>
      </w:rPr>
    </w:lvl>
    <w:lvl w:ilvl="5" w:tplc="837A7144">
      <w:start w:val="1"/>
      <w:numFmt w:val="bullet"/>
      <w:lvlText w:val=""/>
      <w:lvlJc w:val="left"/>
      <w:pPr>
        <w:ind w:left="4680" w:hanging="360"/>
      </w:pPr>
      <w:rPr>
        <w:rFonts w:ascii="Wingdings" w:hAnsi="Wingdings" w:hint="default"/>
      </w:rPr>
    </w:lvl>
    <w:lvl w:ilvl="6" w:tplc="C9A67226">
      <w:start w:val="1"/>
      <w:numFmt w:val="bullet"/>
      <w:lvlText w:val=""/>
      <w:lvlJc w:val="left"/>
      <w:pPr>
        <w:ind w:left="5400" w:hanging="360"/>
      </w:pPr>
      <w:rPr>
        <w:rFonts w:ascii="Symbol" w:hAnsi="Symbol" w:hint="default"/>
      </w:rPr>
    </w:lvl>
    <w:lvl w:ilvl="7" w:tplc="B5A06F50">
      <w:start w:val="1"/>
      <w:numFmt w:val="bullet"/>
      <w:lvlText w:val="o"/>
      <w:lvlJc w:val="left"/>
      <w:pPr>
        <w:ind w:left="6120" w:hanging="360"/>
      </w:pPr>
      <w:rPr>
        <w:rFonts w:ascii="Courier New" w:hAnsi="Courier New" w:cs="Courier New" w:hint="default"/>
      </w:rPr>
    </w:lvl>
    <w:lvl w:ilvl="8" w:tplc="C352AF02">
      <w:start w:val="1"/>
      <w:numFmt w:val="bullet"/>
      <w:lvlText w:val=""/>
      <w:lvlJc w:val="left"/>
      <w:pPr>
        <w:ind w:left="6840" w:hanging="360"/>
      </w:pPr>
      <w:rPr>
        <w:rFonts w:ascii="Wingdings" w:hAnsi="Wingdings" w:hint="default"/>
      </w:rPr>
    </w:lvl>
  </w:abstractNum>
  <w:abstractNum w:abstractNumId="21" w15:restartNumberingAfterBreak="0">
    <w:nsid w:val="41882E49"/>
    <w:multiLevelType w:val="hybridMultilevel"/>
    <w:tmpl w:val="00FC372E"/>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44BC1EFD"/>
    <w:multiLevelType w:val="hybridMultilevel"/>
    <w:tmpl w:val="F468F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7A65DF8"/>
    <w:multiLevelType w:val="hybridMultilevel"/>
    <w:tmpl w:val="5914AA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82A2C4D"/>
    <w:multiLevelType w:val="hybridMultilevel"/>
    <w:tmpl w:val="9F4255D2"/>
    <w:lvl w:ilvl="0" w:tplc="0C090001">
      <w:start w:val="1"/>
      <w:numFmt w:val="bullet"/>
      <w:lvlText w:val=""/>
      <w:lvlJc w:val="left"/>
      <w:pPr>
        <w:ind w:left="1582" w:hanging="360"/>
      </w:pPr>
      <w:rPr>
        <w:rFonts w:ascii="Symbol" w:hAnsi="Symbol"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25" w15:restartNumberingAfterBreak="0">
    <w:nsid w:val="491D2983"/>
    <w:multiLevelType w:val="hybridMultilevel"/>
    <w:tmpl w:val="54605FE8"/>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F1D57B8"/>
    <w:multiLevelType w:val="hybridMultilevel"/>
    <w:tmpl w:val="CB54CEB0"/>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A704BE"/>
    <w:multiLevelType w:val="hybridMultilevel"/>
    <w:tmpl w:val="56241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01F0473"/>
    <w:multiLevelType w:val="hybridMultilevel"/>
    <w:tmpl w:val="F5880442"/>
    <w:lvl w:ilvl="0" w:tplc="0C090001">
      <w:start w:val="1"/>
      <w:numFmt w:val="bullet"/>
      <w:lvlText w:val=""/>
      <w:lvlJc w:val="left"/>
      <w:pPr>
        <w:ind w:left="720" w:hanging="360"/>
      </w:pPr>
      <w:rPr>
        <w:rFonts w:ascii="Symbol" w:hAnsi="Symbol" w:hint="default"/>
      </w:rPr>
    </w:lvl>
    <w:lvl w:ilvl="1" w:tplc="CA686D72">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5C10551"/>
    <w:multiLevelType w:val="hybridMultilevel"/>
    <w:tmpl w:val="35E4D31A"/>
    <w:lvl w:ilvl="0" w:tplc="F9640878">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8F509F4"/>
    <w:multiLevelType w:val="hybridMultilevel"/>
    <w:tmpl w:val="4BC65EB6"/>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59B95FCA"/>
    <w:multiLevelType w:val="hybridMultilevel"/>
    <w:tmpl w:val="140C4EAC"/>
    <w:lvl w:ilvl="0" w:tplc="C698354E">
      <w:numFmt w:val="bullet"/>
      <w:lvlText w:val="○"/>
      <w:lvlJc w:val="left"/>
      <w:pPr>
        <w:ind w:left="1582" w:hanging="720"/>
      </w:pPr>
      <w:rPr>
        <w:rFonts w:ascii="Arial" w:eastAsiaTheme="minorHAnsi" w:hAnsi="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2" w15:restartNumberingAfterBreak="0">
    <w:nsid w:val="5B297F01"/>
    <w:multiLevelType w:val="hybridMultilevel"/>
    <w:tmpl w:val="5720C26C"/>
    <w:lvl w:ilvl="0" w:tplc="140437B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5B742871"/>
    <w:multiLevelType w:val="hybridMultilevel"/>
    <w:tmpl w:val="1288529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5C57DFD"/>
    <w:multiLevelType w:val="hybridMultilevel"/>
    <w:tmpl w:val="521E9DF2"/>
    <w:lvl w:ilvl="0" w:tplc="FD900A08">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8567311"/>
    <w:multiLevelType w:val="hybridMultilevel"/>
    <w:tmpl w:val="6CAEE95A"/>
    <w:lvl w:ilvl="0" w:tplc="1B140F40">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B957DDD"/>
    <w:multiLevelType w:val="hybridMultilevel"/>
    <w:tmpl w:val="BFD856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F0676F6"/>
    <w:multiLevelType w:val="multilevel"/>
    <w:tmpl w:val="FE080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2635A5"/>
    <w:multiLevelType w:val="hybridMultilevel"/>
    <w:tmpl w:val="F620CC94"/>
    <w:lvl w:ilvl="0" w:tplc="67FC99FE">
      <w:start w:val="1"/>
      <w:numFmt w:val="bullet"/>
      <w:lvlText w:val=""/>
      <w:lvlJc w:val="left"/>
      <w:pPr>
        <w:ind w:left="360" w:hanging="360"/>
      </w:pPr>
      <w:rPr>
        <w:rFonts w:ascii="Symbol" w:hAnsi="Symbol" w:hint="default"/>
        <w:color w:val="auto"/>
      </w:rPr>
    </w:lvl>
    <w:lvl w:ilvl="1" w:tplc="4D4E1570">
      <w:start w:val="1"/>
      <w:numFmt w:val="bullet"/>
      <w:lvlText w:val="o"/>
      <w:lvlJc w:val="left"/>
      <w:pPr>
        <w:ind w:left="1440" w:hanging="360"/>
      </w:pPr>
      <w:rPr>
        <w:rFonts w:ascii="Courier New" w:hAnsi="Courier New" w:cs="Courier New" w:hint="default"/>
      </w:rPr>
    </w:lvl>
    <w:lvl w:ilvl="2" w:tplc="CC8A4EFC">
      <w:start w:val="1"/>
      <w:numFmt w:val="bullet"/>
      <w:lvlText w:val=""/>
      <w:lvlJc w:val="left"/>
      <w:pPr>
        <w:ind w:left="2160" w:hanging="360"/>
      </w:pPr>
      <w:rPr>
        <w:rFonts w:ascii="Wingdings" w:hAnsi="Wingdings" w:hint="default"/>
      </w:rPr>
    </w:lvl>
    <w:lvl w:ilvl="3" w:tplc="7354E26E">
      <w:start w:val="1"/>
      <w:numFmt w:val="bullet"/>
      <w:lvlText w:val=""/>
      <w:lvlJc w:val="left"/>
      <w:pPr>
        <w:ind w:left="2880" w:hanging="360"/>
      </w:pPr>
      <w:rPr>
        <w:rFonts w:ascii="Symbol" w:hAnsi="Symbol" w:hint="default"/>
      </w:rPr>
    </w:lvl>
    <w:lvl w:ilvl="4" w:tplc="2002669E">
      <w:start w:val="1"/>
      <w:numFmt w:val="bullet"/>
      <w:lvlText w:val="o"/>
      <w:lvlJc w:val="left"/>
      <w:pPr>
        <w:ind w:left="3600" w:hanging="360"/>
      </w:pPr>
      <w:rPr>
        <w:rFonts w:ascii="Courier New" w:hAnsi="Courier New" w:cs="Courier New" w:hint="default"/>
      </w:rPr>
    </w:lvl>
    <w:lvl w:ilvl="5" w:tplc="36108EFE">
      <w:start w:val="1"/>
      <w:numFmt w:val="bullet"/>
      <w:lvlText w:val=""/>
      <w:lvlJc w:val="left"/>
      <w:pPr>
        <w:ind w:left="4320" w:hanging="360"/>
      </w:pPr>
      <w:rPr>
        <w:rFonts w:ascii="Wingdings" w:hAnsi="Wingdings" w:hint="default"/>
      </w:rPr>
    </w:lvl>
    <w:lvl w:ilvl="6" w:tplc="4E9AFC6C">
      <w:start w:val="1"/>
      <w:numFmt w:val="bullet"/>
      <w:lvlText w:val=""/>
      <w:lvlJc w:val="left"/>
      <w:pPr>
        <w:ind w:left="5040" w:hanging="360"/>
      </w:pPr>
      <w:rPr>
        <w:rFonts w:ascii="Symbol" w:hAnsi="Symbol" w:hint="default"/>
      </w:rPr>
    </w:lvl>
    <w:lvl w:ilvl="7" w:tplc="6E8EA3D0">
      <w:start w:val="1"/>
      <w:numFmt w:val="bullet"/>
      <w:lvlText w:val="o"/>
      <w:lvlJc w:val="left"/>
      <w:pPr>
        <w:ind w:left="5760" w:hanging="360"/>
      </w:pPr>
      <w:rPr>
        <w:rFonts w:ascii="Courier New" w:hAnsi="Courier New" w:cs="Courier New" w:hint="default"/>
      </w:rPr>
    </w:lvl>
    <w:lvl w:ilvl="8" w:tplc="DDEC4A0E">
      <w:start w:val="1"/>
      <w:numFmt w:val="bullet"/>
      <w:lvlText w:val=""/>
      <w:lvlJc w:val="left"/>
      <w:pPr>
        <w:ind w:left="6480" w:hanging="360"/>
      </w:pPr>
      <w:rPr>
        <w:rFonts w:ascii="Wingdings" w:hAnsi="Wingdings" w:hint="default"/>
      </w:rPr>
    </w:lvl>
  </w:abstractNum>
  <w:abstractNum w:abstractNumId="41"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44157D"/>
    <w:multiLevelType w:val="hybridMultilevel"/>
    <w:tmpl w:val="01709A6E"/>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14631492">
    <w:abstractNumId w:val="41"/>
  </w:num>
  <w:num w:numId="2" w16cid:durableId="1223834388">
    <w:abstractNumId w:val="12"/>
  </w:num>
  <w:num w:numId="3" w16cid:durableId="2009792682">
    <w:abstractNumId w:val="36"/>
  </w:num>
  <w:num w:numId="4" w16cid:durableId="270017409">
    <w:abstractNumId w:val="37"/>
  </w:num>
  <w:num w:numId="5" w16cid:durableId="609119572">
    <w:abstractNumId w:val="19"/>
  </w:num>
  <w:num w:numId="6" w16cid:durableId="724988389">
    <w:abstractNumId w:val="5"/>
  </w:num>
  <w:num w:numId="7" w16cid:durableId="1350838756">
    <w:abstractNumId w:val="30"/>
  </w:num>
  <w:num w:numId="8" w16cid:durableId="2096513164">
    <w:abstractNumId w:val="26"/>
  </w:num>
  <w:num w:numId="9" w16cid:durableId="1968579597">
    <w:abstractNumId w:val="34"/>
  </w:num>
  <w:num w:numId="10" w16cid:durableId="490488067">
    <w:abstractNumId w:val="0"/>
  </w:num>
  <w:num w:numId="11" w16cid:durableId="706489915">
    <w:abstractNumId w:val="42"/>
  </w:num>
  <w:num w:numId="12" w16cid:durableId="923758774">
    <w:abstractNumId w:val="14"/>
  </w:num>
  <w:num w:numId="13" w16cid:durableId="1090546256">
    <w:abstractNumId w:val="25"/>
  </w:num>
  <w:num w:numId="14" w16cid:durableId="1904294047">
    <w:abstractNumId w:val="2"/>
  </w:num>
  <w:num w:numId="15" w16cid:durableId="626738803">
    <w:abstractNumId w:val="18"/>
  </w:num>
  <w:num w:numId="16" w16cid:durableId="153764825">
    <w:abstractNumId w:val="21"/>
  </w:num>
  <w:num w:numId="17" w16cid:durableId="1884440096">
    <w:abstractNumId w:val="31"/>
  </w:num>
  <w:num w:numId="18" w16cid:durableId="1388340513">
    <w:abstractNumId w:val="24"/>
  </w:num>
  <w:num w:numId="19" w16cid:durableId="1537889174">
    <w:abstractNumId w:val="13"/>
  </w:num>
  <w:num w:numId="20" w16cid:durableId="1416198463">
    <w:abstractNumId w:val="15"/>
  </w:num>
  <w:num w:numId="21" w16cid:durableId="227493570">
    <w:abstractNumId w:val="28"/>
  </w:num>
  <w:num w:numId="22" w16cid:durableId="1085686631">
    <w:abstractNumId w:val="29"/>
  </w:num>
  <w:num w:numId="23" w16cid:durableId="393701922">
    <w:abstractNumId w:val="32"/>
  </w:num>
  <w:num w:numId="24" w16cid:durableId="707338998">
    <w:abstractNumId w:val="38"/>
  </w:num>
  <w:num w:numId="25" w16cid:durableId="435057999">
    <w:abstractNumId w:val="16"/>
  </w:num>
  <w:num w:numId="26" w16cid:durableId="215631677">
    <w:abstractNumId w:val="22"/>
  </w:num>
  <w:num w:numId="27" w16cid:durableId="89354797">
    <w:abstractNumId w:val="3"/>
  </w:num>
  <w:num w:numId="28" w16cid:durableId="1051802841">
    <w:abstractNumId w:val="4"/>
  </w:num>
  <w:num w:numId="29" w16cid:durableId="246234661">
    <w:abstractNumId w:val="6"/>
  </w:num>
  <w:num w:numId="30" w16cid:durableId="1376152365">
    <w:abstractNumId w:val="27"/>
  </w:num>
  <w:num w:numId="31" w16cid:durableId="1600406786">
    <w:abstractNumId w:val="35"/>
  </w:num>
  <w:num w:numId="32" w16cid:durableId="1368873506">
    <w:abstractNumId w:val="1"/>
  </w:num>
  <w:num w:numId="33" w16cid:durableId="1130439054">
    <w:abstractNumId w:val="33"/>
  </w:num>
  <w:num w:numId="34" w16cid:durableId="1850636086">
    <w:abstractNumId w:val="39"/>
  </w:num>
  <w:num w:numId="35" w16cid:durableId="151411822">
    <w:abstractNumId w:val="10"/>
  </w:num>
  <w:num w:numId="36" w16cid:durableId="917638889">
    <w:abstractNumId w:val="8"/>
  </w:num>
  <w:num w:numId="37" w16cid:durableId="655768908">
    <w:abstractNumId w:val="7"/>
  </w:num>
  <w:num w:numId="38" w16cid:durableId="1353258940">
    <w:abstractNumId w:val="17"/>
  </w:num>
  <w:num w:numId="39" w16cid:durableId="1209948553">
    <w:abstractNumId w:val="11"/>
  </w:num>
  <w:num w:numId="40" w16cid:durableId="1618247249">
    <w:abstractNumId w:val="40"/>
  </w:num>
  <w:num w:numId="41" w16cid:durableId="71313411">
    <w:abstractNumId w:val="20"/>
  </w:num>
  <w:num w:numId="42" w16cid:durableId="303197015">
    <w:abstractNumId w:val="9"/>
  </w:num>
  <w:num w:numId="43" w16cid:durableId="1854877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9FD"/>
    <w:rsid w:val="0000058F"/>
    <w:rsid w:val="000005DA"/>
    <w:rsid w:val="00002005"/>
    <w:rsid w:val="0000353A"/>
    <w:rsid w:val="0000367F"/>
    <w:rsid w:val="0000450E"/>
    <w:rsid w:val="000049DE"/>
    <w:rsid w:val="00005882"/>
    <w:rsid w:val="00012D3D"/>
    <w:rsid w:val="00013F9A"/>
    <w:rsid w:val="00015D1B"/>
    <w:rsid w:val="00015F16"/>
    <w:rsid w:val="000245FE"/>
    <w:rsid w:val="0002516D"/>
    <w:rsid w:val="00026131"/>
    <w:rsid w:val="00027264"/>
    <w:rsid w:val="0003069F"/>
    <w:rsid w:val="000402A4"/>
    <w:rsid w:val="00042626"/>
    <w:rsid w:val="000453A5"/>
    <w:rsid w:val="00046663"/>
    <w:rsid w:val="000505D6"/>
    <w:rsid w:val="000609CE"/>
    <w:rsid w:val="00061DC4"/>
    <w:rsid w:val="000641C9"/>
    <w:rsid w:val="00064976"/>
    <w:rsid w:val="000654A7"/>
    <w:rsid w:val="0006562E"/>
    <w:rsid w:val="000700BE"/>
    <w:rsid w:val="00070A81"/>
    <w:rsid w:val="00071E1C"/>
    <w:rsid w:val="00073CDF"/>
    <w:rsid w:val="000748D8"/>
    <w:rsid w:val="00081809"/>
    <w:rsid w:val="000842D6"/>
    <w:rsid w:val="00090BBE"/>
    <w:rsid w:val="0009235F"/>
    <w:rsid w:val="000929F1"/>
    <w:rsid w:val="000A1F05"/>
    <w:rsid w:val="000A5D46"/>
    <w:rsid w:val="000A699A"/>
    <w:rsid w:val="000B0EB2"/>
    <w:rsid w:val="000B1977"/>
    <w:rsid w:val="000B6F2B"/>
    <w:rsid w:val="000B7D4C"/>
    <w:rsid w:val="000C0C3C"/>
    <w:rsid w:val="000C5BA4"/>
    <w:rsid w:val="000C6B48"/>
    <w:rsid w:val="000C752F"/>
    <w:rsid w:val="000D100B"/>
    <w:rsid w:val="000D204A"/>
    <w:rsid w:val="000D2594"/>
    <w:rsid w:val="000D26E0"/>
    <w:rsid w:val="000D28CD"/>
    <w:rsid w:val="000D43D7"/>
    <w:rsid w:val="000D4A1C"/>
    <w:rsid w:val="000D5769"/>
    <w:rsid w:val="000D69F0"/>
    <w:rsid w:val="000D6A9D"/>
    <w:rsid w:val="000E499B"/>
    <w:rsid w:val="000E4EB8"/>
    <w:rsid w:val="000E545C"/>
    <w:rsid w:val="000F088D"/>
    <w:rsid w:val="000F12BE"/>
    <w:rsid w:val="000F24EB"/>
    <w:rsid w:val="000F2B19"/>
    <w:rsid w:val="000F3CD1"/>
    <w:rsid w:val="000F5C1A"/>
    <w:rsid w:val="000F5DD3"/>
    <w:rsid w:val="000F60DC"/>
    <w:rsid w:val="00101ABF"/>
    <w:rsid w:val="001021BB"/>
    <w:rsid w:val="00105191"/>
    <w:rsid w:val="00107D1D"/>
    <w:rsid w:val="00107F97"/>
    <w:rsid w:val="00112FD4"/>
    <w:rsid w:val="00117766"/>
    <w:rsid w:val="0012010E"/>
    <w:rsid w:val="0012512C"/>
    <w:rsid w:val="001269A7"/>
    <w:rsid w:val="00133F90"/>
    <w:rsid w:val="001346BC"/>
    <w:rsid w:val="00135B84"/>
    <w:rsid w:val="001452C0"/>
    <w:rsid w:val="001508ED"/>
    <w:rsid w:val="001554DD"/>
    <w:rsid w:val="00164796"/>
    <w:rsid w:val="00167BD8"/>
    <w:rsid w:val="00171841"/>
    <w:rsid w:val="00177B1A"/>
    <w:rsid w:val="00180C1C"/>
    <w:rsid w:val="001827FD"/>
    <w:rsid w:val="0018537B"/>
    <w:rsid w:val="0019171B"/>
    <w:rsid w:val="00195872"/>
    <w:rsid w:val="001966AC"/>
    <w:rsid w:val="001A00E5"/>
    <w:rsid w:val="001A5538"/>
    <w:rsid w:val="001B109F"/>
    <w:rsid w:val="001B2C27"/>
    <w:rsid w:val="001B4150"/>
    <w:rsid w:val="001B48E8"/>
    <w:rsid w:val="001B519A"/>
    <w:rsid w:val="001B56EE"/>
    <w:rsid w:val="001C7F41"/>
    <w:rsid w:val="001D4726"/>
    <w:rsid w:val="001D7FA5"/>
    <w:rsid w:val="001E1065"/>
    <w:rsid w:val="001E1653"/>
    <w:rsid w:val="001E1B1F"/>
    <w:rsid w:val="001E4E5F"/>
    <w:rsid w:val="001E633D"/>
    <w:rsid w:val="001F1468"/>
    <w:rsid w:val="001F1E5F"/>
    <w:rsid w:val="001F4DEB"/>
    <w:rsid w:val="001F65A6"/>
    <w:rsid w:val="00201928"/>
    <w:rsid w:val="00202B1E"/>
    <w:rsid w:val="00207E50"/>
    <w:rsid w:val="002114BD"/>
    <w:rsid w:val="00212DD5"/>
    <w:rsid w:val="002221B9"/>
    <w:rsid w:val="002229A0"/>
    <w:rsid w:val="00223803"/>
    <w:rsid w:val="00223E2B"/>
    <w:rsid w:val="0022525F"/>
    <w:rsid w:val="002275D3"/>
    <w:rsid w:val="00231322"/>
    <w:rsid w:val="002318D4"/>
    <w:rsid w:val="00231E68"/>
    <w:rsid w:val="002323C7"/>
    <w:rsid w:val="00236BB5"/>
    <w:rsid w:val="00236E67"/>
    <w:rsid w:val="00237E05"/>
    <w:rsid w:val="00240DC8"/>
    <w:rsid w:val="002418BA"/>
    <w:rsid w:val="002427A5"/>
    <w:rsid w:val="00243025"/>
    <w:rsid w:val="0024458D"/>
    <w:rsid w:val="00244A92"/>
    <w:rsid w:val="0024549D"/>
    <w:rsid w:val="00251239"/>
    <w:rsid w:val="00256225"/>
    <w:rsid w:val="002604C4"/>
    <w:rsid w:val="0026184B"/>
    <w:rsid w:val="00264BCC"/>
    <w:rsid w:val="00267E3B"/>
    <w:rsid w:val="002745AD"/>
    <w:rsid w:val="0027756F"/>
    <w:rsid w:val="00280604"/>
    <w:rsid w:val="00283CFD"/>
    <w:rsid w:val="00283F24"/>
    <w:rsid w:val="00284CED"/>
    <w:rsid w:val="00285F51"/>
    <w:rsid w:val="00290B29"/>
    <w:rsid w:val="00296AC3"/>
    <w:rsid w:val="002A1279"/>
    <w:rsid w:val="002A13FC"/>
    <w:rsid w:val="002A1D52"/>
    <w:rsid w:val="002A22AF"/>
    <w:rsid w:val="002A68F6"/>
    <w:rsid w:val="002B04A7"/>
    <w:rsid w:val="002B1235"/>
    <w:rsid w:val="002B1E40"/>
    <w:rsid w:val="002C10FD"/>
    <w:rsid w:val="002C2D46"/>
    <w:rsid w:val="002C5C39"/>
    <w:rsid w:val="002D0150"/>
    <w:rsid w:val="002D1BAB"/>
    <w:rsid w:val="002D4634"/>
    <w:rsid w:val="002D4E1D"/>
    <w:rsid w:val="002D6DED"/>
    <w:rsid w:val="002D78E6"/>
    <w:rsid w:val="002E21B7"/>
    <w:rsid w:val="002E2D30"/>
    <w:rsid w:val="002E58D5"/>
    <w:rsid w:val="002E5EEA"/>
    <w:rsid w:val="002E6AE2"/>
    <w:rsid w:val="002E729E"/>
    <w:rsid w:val="002F061D"/>
    <w:rsid w:val="002F308D"/>
    <w:rsid w:val="002F5604"/>
    <w:rsid w:val="00307809"/>
    <w:rsid w:val="00310F2B"/>
    <w:rsid w:val="0031168D"/>
    <w:rsid w:val="00312B49"/>
    <w:rsid w:val="00313789"/>
    <w:rsid w:val="0032119B"/>
    <w:rsid w:val="00323F55"/>
    <w:rsid w:val="003308EE"/>
    <w:rsid w:val="00331180"/>
    <w:rsid w:val="0033340B"/>
    <w:rsid w:val="003342DD"/>
    <w:rsid w:val="00334BEA"/>
    <w:rsid w:val="003420D6"/>
    <w:rsid w:val="003447AD"/>
    <w:rsid w:val="00345C0D"/>
    <w:rsid w:val="00353DFF"/>
    <w:rsid w:val="0035484E"/>
    <w:rsid w:val="00360B34"/>
    <w:rsid w:val="00360B4F"/>
    <w:rsid w:val="003619F4"/>
    <w:rsid w:val="00362D03"/>
    <w:rsid w:val="00362FF8"/>
    <w:rsid w:val="003634B2"/>
    <w:rsid w:val="003679F4"/>
    <w:rsid w:val="00371DC2"/>
    <w:rsid w:val="00371E92"/>
    <w:rsid w:val="003756A8"/>
    <w:rsid w:val="003759FD"/>
    <w:rsid w:val="0037723F"/>
    <w:rsid w:val="003833B4"/>
    <w:rsid w:val="00384643"/>
    <w:rsid w:val="00384F18"/>
    <w:rsid w:val="003851A1"/>
    <w:rsid w:val="003855E3"/>
    <w:rsid w:val="00385B81"/>
    <w:rsid w:val="0039041E"/>
    <w:rsid w:val="003904FF"/>
    <w:rsid w:val="003922CB"/>
    <w:rsid w:val="00392639"/>
    <w:rsid w:val="003959C3"/>
    <w:rsid w:val="00395F1D"/>
    <w:rsid w:val="003A2B6C"/>
    <w:rsid w:val="003A2E09"/>
    <w:rsid w:val="003A37A3"/>
    <w:rsid w:val="003A4BCC"/>
    <w:rsid w:val="003A5A34"/>
    <w:rsid w:val="003A5C96"/>
    <w:rsid w:val="003B43B6"/>
    <w:rsid w:val="003C0951"/>
    <w:rsid w:val="003C1160"/>
    <w:rsid w:val="003C17CE"/>
    <w:rsid w:val="003C279D"/>
    <w:rsid w:val="003C3E20"/>
    <w:rsid w:val="003C7E9E"/>
    <w:rsid w:val="003D0586"/>
    <w:rsid w:val="003D0E8E"/>
    <w:rsid w:val="003D0FB1"/>
    <w:rsid w:val="003D20A4"/>
    <w:rsid w:val="003D245D"/>
    <w:rsid w:val="003D59D2"/>
    <w:rsid w:val="003D6E72"/>
    <w:rsid w:val="003D7B4B"/>
    <w:rsid w:val="003D7FA3"/>
    <w:rsid w:val="003E0B36"/>
    <w:rsid w:val="00405401"/>
    <w:rsid w:val="0040571B"/>
    <w:rsid w:val="00406893"/>
    <w:rsid w:val="0040707E"/>
    <w:rsid w:val="00411A77"/>
    <w:rsid w:val="00412D8F"/>
    <w:rsid w:val="00417318"/>
    <w:rsid w:val="00422631"/>
    <w:rsid w:val="00430AEC"/>
    <w:rsid w:val="0043103A"/>
    <w:rsid w:val="00431BD7"/>
    <w:rsid w:val="00433ABB"/>
    <w:rsid w:val="004351FD"/>
    <w:rsid w:val="004352FA"/>
    <w:rsid w:val="00436CFE"/>
    <w:rsid w:val="00443000"/>
    <w:rsid w:val="00443D2F"/>
    <w:rsid w:val="00445983"/>
    <w:rsid w:val="0045449D"/>
    <w:rsid w:val="004557A0"/>
    <w:rsid w:val="0046064C"/>
    <w:rsid w:val="00462C75"/>
    <w:rsid w:val="004648E9"/>
    <w:rsid w:val="00467996"/>
    <w:rsid w:val="00470A45"/>
    <w:rsid w:val="00470E49"/>
    <w:rsid w:val="00474602"/>
    <w:rsid w:val="0048051B"/>
    <w:rsid w:val="004903BF"/>
    <w:rsid w:val="00490478"/>
    <w:rsid w:val="00493657"/>
    <w:rsid w:val="0049414E"/>
    <w:rsid w:val="00495714"/>
    <w:rsid w:val="00495DC7"/>
    <w:rsid w:val="00497644"/>
    <w:rsid w:val="004A1F26"/>
    <w:rsid w:val="004B02A5"/>
    <w:rsid w:val="004B0F11"/>
    <w:rsid w:val="004B43D7"/>
    <w:rsid w:val="004B65E0"/>
    <w:rsid w:val="004C0DA0"/>
    <w:rsid w:val="004C11EB"/>
    <w:rsid w:val="004C4845"/>
    <w:rsid w:val="004C491B"/>
    <w:rsid w:val="004C667D"/>
    <w:rsid w:val="004C6C17"/>
    <w:rsid w:val="004C7553"/>
    <w:rsid w:val="004E1930"/>
    <w:rsid w:val="004E7058"/>
    <w:rsid w:val="004E78F4"/>
    <w:rsid w:val="004F067D"/>
    <w:rsid w:val="004F10B3"/>
    <w:rsid w:val="004F1A78"/>
    <w:rsid w:val="004F1C3D"/>
    <w:rsid w:val="004F1E2F"/>
    <w:rsid w:val="004F1F18"/>
    <w:rsid w:val="004F3232"/>
    <w:rsid w:val="004F5197"/>
    <w:rsid w:val="004F7E50"/>
    <w:rsid w:val="005000D6"/>
    <w:rsid w:val="005005B5"/>
    <w:rsid w:val="00500FCD"/>
    <w:rsid w:val="005015B6"/>
    <w:rsid w:val="005035B6"/>
    <w:rsid w:val="00505485"/>
    <w:rsid w:val="00510FB4"/>
    <w:rsid w:val="00514782"/>
    <w:rsid w:val="00515C3D"/>
    <w:rsid w:val="0052022E"/>
    <w:rsid w:val="00526074"/>
    <w:rsid w:val="00532145"/>
    <w:rsid w:val="0053284F"/>
    <w:rsid w:val="00534A9E"/>
    <w:rsid w:val="005372C4"/>
    <w:rsid w:val="0054111D"/>
    <w:rsid w:val="005454FD"/>
    <w:rsid w:val="00545E71"/>
    <w:rsid w:val="00550956"/>
    <w:rsid w:val="00551BD2"/>
    <w:rsid w:val="005523E9"/>
    <w:rsid w:val="00552E86"/>
    <w:rsid w:val="00555888"/>
    <w:rsid w:val="005623C1"/>
    <w:rsid w:val="005649A2"/>
    <w:rsid w:val="00565FB5"/>
    <w:rsid w:val="0057132F"/>
    <w:rsid w:val="00573C11"/>
    <w:rsid w:val="00576F76"/>
    <w:rsid w:val="005771FF"/>
    <w:rsid w:val="00582657"/>
    <w:rsid w:val="00592944"/>
    <w:rsid w:val="00594704"/>
    <w:rsid w:val="00595455"/>
    <w:rsid w:val="0059606D"/>
    <w:rsid w:val="00596A04"/>
    <w:rsid w:val="005A2B40"/>
    <w:rsid w:val="005A304E"/>
    <w:rsid w:val="005A4967"/>
    <w:rsid w:val="005B0BCD"/>
    <w:rsid w:val="005B57C5"/>
    <w:rsid w:val="005B6143"/>
    <w:rsid w:val="005C158D"/>
    <w:rsid w:val="005C2143"/>
    <w:rsid w:val="005C3117"/>
    <w:rsid w:val="005C39E9"/>
    <w:rsid w:val="005C4473"/>
    <w:rsid w:val="005C4616"/>
    <w:rsid w:val="005C6956"/>
    <w:rsid w:val="005D0518"/>
    <w:rsid w:val="005D33B7"/>
    <w:rsid w:val="005E0F60"/>
    <w:rsid w:val="005E23B9"/>
    <w:rsid w:val="005E2433"/>
    <w:rsid w:val="005E2CBC"/>
    <w:rsid w:val="005E42B6"/>
    <w:rsid w:val="005E4F44"/>
    <w:rsid w:val="005F12C7"/>
    <w:rsid w:val="005F3A50"/>
    <w:rsid w:val="005F6BB9"/>
    <w:rsid w:val="005F73EA"/>
    <w:rsid w:val="006008D4"/>
    <w:rsid w:val="006014CF"/>
    <w:rsid w:val="0060153C"/>
    <w:rsid w:val="006056BD"/>
    <w:rsid w:val="0061058E"/>
    <w:rsid w:val="00610A02"/>
    <w:rsid w:val="006113BD"/>
    <w:rsid w:val="00611950"/>
    <w:rsid w:val="0061295D"/>
    <w:rsid w:val="006166A2"/>
    <w:rsid w:val="006215BF"/>
    <w:rsid w:val="00622259"/>
    <w:rsid w:val="00622DB8"/>
    <w:rsid w:val="0062335F"/>
    <w:rsid w:val="00633DB4"/>
    <w:rsid w:val="006344E9"/>
    <w:rsid w:val="006368E4"/>
    <w:rsid w:val="00636B29"/>
    <w:rsid w:val="00637337"/>
    <w:rsid w:val="00637DA0"/>
    <w:rsid w:val="006401A2"/>
    <w:rsid w:val="006426BC"/>
    <w:rsid w:val="00645374"/>
    <w:rsid w:val="00646DAF"/>
    <w:rsid w:val="006504E4"/>
    <w:rsid w:val="00652361"/>
    <w:rsid w:val="006541F5"/>
    <w:rsid w:val="00654B1B"/>
    <w:rsid w:val="00655258"/>
    <w:rsid w:val="0065610B"/>
    <w:rsid w:val="00657E72"/>
    <w:rsid w:val="0066132E"/>
    <w:rsid w:val="00661AD6"/>
    <w:rsid w:val="00667974"/>
    <w:rsid w:val="00674057"/>
    <w:rsid w:val="00674B9D"/>
    <w:rsid w:val="00677BC9"/>
    <w:rsid w:val="00677F95"/>
    <w:rsid w:val="00683041"/>
    <w:rsid w:val="0068731C"/>
    <w:rsid w:val="006907B7"/>
    <w:rsid w:val="006913AA"/>
    <w:rsid w:val="0069433C"/>
    <w:rsid w:val="006A09D7"/>
    <w:rsid w:val="006A2814"/>
    <w:rsid w:val="006A5BDB"/>
    <w:rsid w:val="006B0FB9"/>
    <w:rsid w:val="006B1B74"/>
    <w:rsid w:val="006B22D7"/>
    <w:rsid w:val="006B400F"/>
    <w:rsid w:val="006C07D3"/>
    <w:rsid w:val="006C3D70"/>
    <w:rsid w:val="006C6510"/>
    <w:rsid w:val="006D0568"/>
    <w:rsid w:val="006D4E64"/>
    <w:rsid w:val="006D7921"/>
    <w:rsid w:val="006E15A3"/>
    <w:rsid w:val="006E6022"/>
    <w:rsid w:val="006E6384"/>
    <w:rsid w:val="006E6A2C"/>
    <w:rsid w:val="006F130A"/>
    <w:rsid w:val="006F61DB"/>
    <w:rsid w:val="00700892"/>
    <w:rsid w:val="00703120"/>
    <w:rsid w:val="007032F9"/>
    <w:rsid w:val="00705526"/>
    <w:rsid w:val="00706C83"/>
    <w:rsid w:val="00714676"/>
    <w:rsid w:val="00715A52"/>
    <w:rsid w:val="00715B7D"/>
    <w:rsid w:val="00717033"/>
    <w:rsid w:val="00717C13"/>
    <w:rsid w:val="00720FE3"/>
    <w:rsid w:val="00721B31"/>
    <w:rsid w:val="00724DD6"/>
    <w:rsid w:val="0072630D"/>
    <w:rsid w:val="00726939"/>
    <w:rsid w:val="00726FC6"/>
    <w:rsid w:val="00734BD6"/>
    <w:rsid w:val="007370D3"/>
    <w:rsid w:val="007405EB"/>
    <w:rsid w:val="00742620"/>
    <w:rsid w:val="00744016"/>
    <w:rsid w:val="00745B5D"/>
    <w:rsid w:val="0074702E"/>
    <w:rsid w:val="00747190"/>
    <w:rsid w:val="00747D38"/>
    <w:rsid w:val="00751137"/>
    <w:rsid w:val="00754E46"/>
    <w:rsid w:val="00757C18"/>
    <w:rsid w:val="007630DB"/>
    <w:rsid w:val="0076491B"/>
    <w:rsid w:val="00764F0E"/>
    <w:rsid w:val="0076670B"/>
    <w:rsid w:val="0076739C"/>
    <w:rsid w:val="00772FD0"/>
    <w:rsid w:val="00775BCB"/>
    <w:rsid w:val="007764CF"/>
    <w:rsid w:val="00777468"/>
    <w:rsid w:val="0078024E"/>
    <w:rsid w:val="00781512"/>
    <w:rsid w:val="00783183"/>
    <w:rsid w:val="00786F5E"/>
    <w:rsid w:val="00787729"/>
    <w:rsid w:val="00792B2E"/>
    <w:rsid w:val="0079679B"/>
    <w:rsid w:val="007A1530"/>
    <w:rsid w:val="007A26E8"/>
    <w:rsid w:val="007A4D83"/>
    <w:rsid w:val="007A55FB"/>
    <w:rsid w:val="007A57DB"/>
    <w:rsid w:val="007A6AA3"/>
    <w:rsid w:val="007B088B"/>
    <w:rsid w:val="007B258C"/>
    <w:rsid w:val="007B4353"/>
    <w:rsid w:val="007B5599"/>
    <w:rsid w:val="007B58B6"/>
    <w:rsid w:val="007C294C"/>
    <w:rsid w:val="007C3150"/>
    <w:rsid w:val="007C3645"/>
    <w:rsid w:val="007C52ED"/>
    <w:rsid w:val="007C7CE9"/>
    <w:rsid w:val="007D53F5"/>
    <w:rsid w:val="007E444A"/>
    <w:rsid w:val="007E53D4"/>
    <w:rsid w:val="007E6B1F"/>
    <w:rsid w:val="007F08AA"/>
    <w:rsid w:val="007F27D8"/>
    <w:rsid w:val="007F2B22"/>
    <w:rsid w:val="007F3151"/>
    <w:rsid w:val="007F61EA"/>
    <w:rsid w:val="007F7CAB"/>
    <w:rsid w:val="0080128E"/>
    <w:rsid w:val="00803150"/>
    <w:rsid w:val="00803727"/>
    <w:rsid w:val="00804ACC"/>
    <w:rsid w:val="008057AE"/>
    <w:rsid w:val="00807327"/>
    <w:rsid w:val="00812486"/>
    <w:rsid w:val="008269A5"/>
    <w:rsid w:val="00826EC9"/>
    <w:rsid w:val="00827325"/>
    <w:rsid w:val="00834A16"/>
    <w:rsid w:val="00836F1A"/>
    <w:rsid w:val="0083785C"/>
    <w:rsid w:val="008503BB"/>
    <w:rsid w:val="008510C5"/>
    <w:rsid w:val="008510D5"/>
    <w:rsid w:val="00853E32"/>
    <w:rsid w:val="00855332"/>
    <w:rsid w:val="00857562"/>
    <w:rsid w:val="0086301B"/>
    <w:rsid w:val="00864563"/>
    <w:rsid w:val="008653C9"/>
    <w:rsid w:val="00866D54"/>
    <w:rsid w:val="00875776"/>
    <w:rsid w:val="00882E6E"/>
    <w:rsid w:val="008849F4"/>
    <w:rsid w:val="00884FBE"/>
    <w:rsid w:val="008855C8"/>
    <w:rsid w:val="00885EE8"/>
    <w:rsid w:val="00886C28"/>
    <w:rsid w:val="00891B31"/>
    <w:rsid w:val="0089667E"/>
    <w:rsid w:val="008A0BC0"/>
    <w:rsid w:val="008A1EF9"/>
    <w:rsid w:val="008A5532"/>
    <w:rsid w:val="008B38A9"/>
    <w:rsid w:val="008B47F5"/>
    <w:rsid w:val="008C0E0E"/>
    <w:rsid w:val="008C68F7"/>
    <w:rsid w:val="008C77FE"/>
    <w:rsid w:val="008D3F69"/>
    <w:rsid w:val="008D4C9A"/>
    <w:rsid w:val="008D6763"/>
    <w:rsid w:val="008D6A21"/>
    <w:rsid w:val="008D6FC9"/>
    <w:rsid w:val="008E02D6"/>
    <w:rsid w:val="008E0940"/>
    <w:rsid w:val="008E1312"/>
    <w:rsid w:val="008E155F"/>
    <w:rsid w:val="008E201D"/>
    <w:rsid w:val="008E2FFC"/>
    <w:rsid w:val="008E5700"/>
    <w:rsid w:val="008E62E1"/>
    <w:rsid w:val="008E71CE"/>
    <w:rsid w:val="008E7A25"/>
    <w:rsid w:val="008F2AA8"/>
    <w:rsid w:val="008F409D"/>
    <w:rsid w:val="008F467F"/>
    <w:rsid w:val="008F5709"/>
    <w:rsid w:val="00901582"/>
    <w:rsid w:val="00901598"/>
    <w:rsid w:val="00904DCB"/>
    <w:rsid w:val="00907199"/>
    <w:rsid w:val="00911384"/>
    <w:rsid w:val="00914A15"/>
    <w:rsid w:val="00916CFB"/>
    <w:rsid w:val="00917B54"/>
    <w:rsid w:val="00924BBC"/>
    <w:rsid w:val="00926237"/>
    <w:rsid w:val="00926782"/>
    <w:rsid w:val="00927282"/>
    <w:rsid w:val="00927EA3"/>
    <w:rsid w:val="009329F2"/>
    <w:rsid w:val="00932C87"/>
    <w:rsid w:val="0093321F"/>
    <w:rsid w:val="009346B6"/>
    <w:rsid w:val="00937504"/>
    <w:rsid w:val="00944AD2"/>
    <w:rsid w:val="009513DB"/>
    <w:rsid w:val="00951D92"/>
    <w:rsid w:val="00960497"/>
    <w:rsid w:val="00961322"/>
    <w:rsid w:val="00963CF3"/>
    <w:rsid w:val="00964DCA"/>
    <w:rsid w:val="0096638C"/>
    <w:rsid w:val="00966577"/>
    <w:rsid w:val="00973C8E"/>
    <w:rsid w:val="0097549B"/>
    <w:rsid w:val="00975E7D"/>
    <w:rsid w:val="00976679"/>
    <w:rsid w:val="00976D22"/>
    <w:rsid w:val="00980618"/>
    <w:rsid w:val="00982429"/>
    <w:rsid w:val="00982977"/>
    <w:rsid w:val="00983691"/>
    <w:rsid w:val="009855D8"/>
    <w:rsid w:val="00996613"/>
    <w:rsid w:val="009B2828"/>
    <w:rsid w:val="009B4291"/>
    <w:rsid w:val="009B702E"/>
    <w:rsid w:val="009C1345"/>
    <w:rsid w:val="009C47E7"/>
    <w:rsid w:val="009D065A"/>
    <w:rsid w:val="009D0925"/>
    <w:rsid w:val="009D38FC"/>
    <w:rsid w:val="009D7497"/>
    <w:rsid w:val="009E2F8C"/>
    <w:rsid w:val="009E3D27"/>
    <w:rsid w:val="009E4025"/>
    <w:rsid w:val="009E44BC"/>
    <w:rsid w:val="009F09CD"/>
    <w:rsid w:val="009F4A03"/>
    <w:rsid w:val="009F5F3A"/>
    <w:rsid w:val="009F7DEB"/>
    <w:rsid w:val="00A07B4A"/>
    <w:rsid w:val="00A15378"/>
    <w:rsid w:val="00A15F60"/>
    <w:rsid w:val="00A20134"/>
    <w:rsid w:val="00A2165B"/>
    <w:rsid w:val="00A21959"/>
    <w:rsid w:val="00A22AB1"/>
    <w:rsid w:val="00A256F8"/>
    <w:rsid w:val="00A2714E"/>
    <w:rsid w:val="00A27BBF"/>
    <w:rsid w:val="00A30113"/>
    <w:rsid w:val="00A343A9"/>
    <w:rsid w:val="00A34EC3"/>
    <w:rsid w:val="00A36F20"/>
    <w:rsid w:val="00A37FEF"/>
    <w:rsid w:val="00A409C5"/>
    <w:rsid w:val="00A418F2"/>
    <w:rsid w:val="00A428A8"/>
    <w:rsid w:val="00A44CDF"/>
    <w:rsid w:val="00A45F31"/>
    <w:rsid w:val="00A50915"/>
    <w:rsid w:val="00A50B02"/>
    <w:rsid w:val="00A5173A"/>
    <w:rsid w:val="00A569C3"/>
    <w:rsid w:val="00A573FD"/>
    <w:rsid w:val="00A57F41"/>
    <w:rsid w:val="00A60483"/>
    <w:rsid w:val="00A61629"/>
    <w:rsid w:val="00A628E5"/>
    <w:rsid w:val="00A66EB9"/>
    <w:rsid w:val="00A73E98"/>
    <w:rsid w:val="00A76EC6"/>
    <w:rsid w:val="00A81256"/>
    <w:rsid w:val="00A820C2"/>
    <w:rsid w:val="00A83460"/>
    <w:rsid w:val="00A87246"/>
    <w:rsid w:val="00A916B5"/>
    <w:rsid w:val="00A92B30"/>
    <w:rsid w:val="00A97AA4"/>
    <w:rsid w:val="00AA143D"/>
    <w:rsid w:val="00AA1D0E"/>
    <w:rsid w:val="00AA2CAE"/>
    <w:rsid w:val="00AA31FD"/>
    <w:rsid w:val="00AA5FDA"/>
    <w:rsid w:val="00AB4035"/>
    <w:rsid w:val="00AB6CA2"/>
    <w:rsid w:val="00AC0195"/>
    <w:rsid w:val="00AC04A6"/>
    <w:rsid w:val="00AC3954"/>
    <w:rsid w:val="00AC72BF"/>
    <w:rsid w:val="00AD27A0"/>
    <w:rsid w:val="00AD3E0E"/>
    <w:rsid w:val="00AE1545"/>
    <w:rsid w:val="00AE2486"/>
    <w:rsid w:val="00AE66EC"/>
    <w:rsid w:val="00AF015A"/>
    <w:rsid w:val="00AF03FE"/>
    <w:rsid w:val="00AF3EEB"/>
    <w:rsid w:val="00AF6781"/>
    <w:rsid w:val="00AF6E7F"/>
    <w:rsid w:val="00AF76C0"/>
    <w:rsid w:val="00B01DE7"/>
    <w:rsid w:val="00B037E8"/>
    <w:rsid w:val="00B05507"/>
    <w:rsid w:val="00B059A2"/>
    <w:rsid w:val="00B066F1"/>
    <w:rsid w:val="00B06E7A"/>
    <w:rsid w:val="00B078D5"/>
    <w:rsid w:val="00B07CB6"/>
    <w:rsid w:val="00B14120"/>
    <w:rsid w:val="00B148ED"/>
    <w:rsid w:val="00B15150"/>
    <w:rsid w:val="00B2094E"/>
    <w:rsid w:val="00B21788"/>
    <w:rsid w:val="00B22F34"/>
    <w:rsid w:val="00B23278"/>
    <w:rsid w:val="00B2427F"/>
    <w:rsid w:val="00B30436"/>
    <w:rsid w:val="00B306A0"/>
    <w:rsid w:val="00B348CF"/>
    <w:rsid w:val="00B34BA1"/>
    <w:rsid w:val="00B36552"/>
    <w:rsid w:val="00B403BF"/>
    <w:rsid w:val="00B439E5"/>
    <w:rsid w:val="00B43C30"/>
    <w:rsid w:val="00B44BC6"/>
    <w:rsid w:val="00B44EA8"/>
    <w:rsid w:val="00B457B0"/>
    <w:rsid w:val="00B52851"/>
    <w:rsid w:val="00B562EA"/>
    <w:rsid w:val="00B60973"/>
    <w:rsid w:val="00B63E24"/>
    <w:rsid w:val="00B70C8F"/>
    <w:rsid w:val="00B75211"/>
    <w:rsid w:val="00B770E5"/>
    <w:rsid w:val="00B77F92"/>
    <w:rsid w:val="00B837FB"/>
    <w:rsid w:val="00B9468B"/>
    <w:rsid w:val="00B949D8"/>
    <w:rsid w:val="00B97590"/>
    <w:rsid w:val="00B97936"/>
    <w:rsid w:val="00BA3EC5"/>
    <w:rsid w:val="00BA4A3D"/>
    <w:rsid w:val="00BA4EC0"/>
    <w:rsid w:val="00BA5B50"/>
    <w:rsid w:val="00BA76C7"/>
    <w:rsid w:val="00BB2275"/>
    <w:rsid w:val="00BB2EE1"/>
    <w:rsid w:val="00BB34E9"/>
    <w:rsid w:val="00BB3719"/>
    <w:rsid w:val="00BB42AB"/>
    <w:rsid w:val="00BB7204"/>
    <w:rsid w:val="00BB774A"/>
    <w:rsid w:val="00BC4DD6"/>
    <w:rsid w:val="00BC78EF"/>
    <w:rsid w:val="00BC7934"/>
    <w:rsid w:val="00BD3D7D"/>
    <w:rsid w:val="00BD577C"/>
    <w:rsid w:val="00BD7CDE"/>
    <w:rsid w:val="00BE0E7D"/>
    <w:rsid w:val="00BE28D8"/>
    <w:rsid w:val="00BE6085"/>
    <w:rsid w:val="00BE614D"/>
    <w:rsid w:val="00BF28D8"/>
    <w:rsid w:val="00BF3C8E"/>
    <w:rsid w:val="00C02323"/>
    <w:rsid w:val="00C045CC"/>
    <w:rsid w:val="00C058A4"/>
    <w:rsid w:val="00C074CB"/>
    <w:rsid w:val="00C07769"/>
    <w:rsid w:val="00C10512"/>
    <w:rsid w:val="00C125C4"/>
    <w:rsid w:val="00C12D6F"/>
    <w:rsid w:val="00C12E5E"/>
    <w:rsid w:val="00C13008"/>
    <w:rsid w:val="00C15FC1"/>
    <w:rsid w:val="00C218C1"/>
    <w:rsid w:val="00C21C4E"/>
    <w:rsid w:val="00C24D06"/>
    <w:rsid w:val="00C25E28"/>
    <w:rsid w:val="00C304FD"/>
    <w:rsid w:val="00C3164A"/>
    <w:rsid w:val="00C31DB1"/>
    <w:rsid w:val="00C32177"/>
    <w:rsid w:val="00C32772"/>
    <w:rsid w:val="00C32D5B"/>
    <w:rsid w:val="00C341BB"/>
    <w:rsid w:val="00C34FA6"/>
    <w:rsid w:val="00C44DDA"/>
    <w:rsid w:val="00C46331"/>
    <w:rsid w:val="00C4726F"/>
    <w:rsid w:val="00C503ED"/>
    <w:rsid w:val="00C619CB"/>
    <w:rsid w:val="00C66ED5"/>
    <w:rsid w:val="00C741E1"/>
    <w:rsid w:val="00C7436A"/>
    <w:rsid w:val="00C762ED"/>
    <w:rsid w:val="00C76B54"/>
    <w:rsid w:val="00C778CE"/>
    <w:rsid w:val="00C83C93"/>
    <w:rsid w:val="00C845B5"/>
    <w:rsid w:val="00C86476"/>
    <w:rsid w:val="00C87536"/>
    <w:rsid w:val="00C87926"/>
    <w:rsid w:val="00C9187A"/>
    <w:rsid w:val="00C92C58"/>
    <w:rsid w:val="00C9467C"/>
    <w:rsid w:val="00C94F23"/>
    <w:rsid w:val="00CA0CAD"/>
    <w:rsid w:val="00CA0CFC"/>
    <w:rsid w:val="00CA22B2"/>
    <w:rsid w:val="00CA31E4"/>
    <w:rsid w:val="00CA696F"/>
    <w:rsid w:val="00CB0B2F"/>
    <w:rsid w:val="00CB1E39"/>
    <w:rsid w:val="00CB30A8"/>
    <w:rsid w:val="00CB4E18"/>
    <w:rsid w:val="00CC588A"/>
    <w:rsid w:val="00CC7409"/>
    <w:rsid w:val="00CC7647"/>
    <w:rsid w:val="00CD273A"/>
    <w:rsid w:val="00CD4AC4"/>
    <w:rsid w:val="00CD57A0"/>
    <w:rsid w:val="00CD58A7"/>
    <w:rsid w:val="00CD5ED3"/>
    <w:rsid w:val="00CD79F8"/>
    <w:rsid w:val="00CE20B6"/>
    <w:rsid w:val="00CE5CAF"/>
    <w:rsid w:val="00CE5F9B"/>
    <w:rsid w:val="00CE6206"/>
    <w:rsid w:val="00CE6DE8"/>
    <w:rsid w:val="00CE725B"/>
    <w:rsid w:val="00CF163B"/>
    <w:rsid w:val="00CF4079"/>
    <w:rsid w:val="00CF4B57"/>
    <w:rsid w:val="00CF5D24"/>
    <w:rsid w:val="00CF7EEF"/>
    <w:rsid w:val="00D00673"/>
    <w:rsid w:val="00D0283E"/>
    <w:rsid w:val="00D03C47"/>
    <w:rsid w:val="00D053DE"/>
    <w:rsid w:val="00D127EC"/>
    <w:rsid w:val="00D12DE4"/>
    <w:rsid w:val="00D14292"/>
    <w:rsid w:val="00D214EF"/>
    <w:rsid w:val="00D22752"/>
    <w:rsid w:val="00D263F4"/>
    <w:rsid w:val="00D35E1B"/>
    <w:rsid w:val="00D369C9"/>
    <w:rsid w:val="00D371A8"/>
    <w:rsid w:val="00D40B8B"/>
    <w:rsid w:val="00D44F31"/>
    <w:rsid w:val="00D46323"/>
    <w:rsid w:val="00D47B66"/>
    <w:rsid w:val="00D532A1"/>
    <w:rsid w:val="00D539AF"/>
    <w:rsid w:val="00D5576A"/>
    <w:rsid w:val="00D568EA"/>
    <w:rsid w:val="00D57D70"/>
    <w:rsid w:val="00D600D3"/>
    <w:rsid w:val="00D60B3A"/>
    <w:rsid w:val="00D61231"/>
    <w:rsid w:val="00D62BF0"/>
    <w:rsid w:val="00D6408A"/>
    <w:rsid w:val="00D70D10"/>
    <w:rsid w:val="00D72175"/>
    <w:rsid w:val="00D73366"/>
    <w:rsid w:val="00D7407A"/>
    <w:rsid w:val="00D75974"/>
    <w:rsid w:val="00D777A2"/>
    <w:rsid w:val="00D84C00"/>
    <w:rsid w:val="00D905CB"/>
    <w:rsid w:val="00D9110B"/>
    <w:rsid w:val="00D91616"/>
    <w:rsid w:val="00D9173B"/>
    <w:rsid w:val="00D9219D"/>
    <w:rsid w:val="00D93CEB"/>
    <w:rsid w:val="00D9524C"/>
    <w:rsid w:val="00D976EB"/>
    <w:rsid w:val="00DA1404"/>
    <w:rsid w:val="00DA2DFB"/>
    <w:rsid w:val="00DA5788"/>
    <w:rsid w:val="00DB1883"/>
    <w:rsid w:val="00DB1D6F"/>
    <w:rsid w:val="00DB3D4A"/>
    <w:rsid w:val="00DB49F8"/>
    <w:rsid w:val="00DB4FD5"/>
    <w:rsid w:val="00DB5452"/>
    <w:rsid w:val="00DB75CC"/>
    <w:rsid w:val="00DC2A6D"/>
    <w:rsid w:val="00DC2D58"/>
    <w:rsid w:val="00DC323B"/>
    <w:rsid w:val="00DC44DE"/>
    <w:rsid w:val="00DC5273"/>
    <w:rsid w:val="00DC595C"/>
    <w:rsid w:val="00DD0AAF"/>
    <w:rsid w:val="00DD1732"/>
    <w:rsid w:val="00DD7800"/>
    <w:rsid w:val="00DE2D88"/>
    <w:rsid w:val="00DF12D7"/>
    <w:rsid w:val="00DF20E4"/>
    <w:rsid w:val="00DF3D75"/>
    <w:rsid w:val="00DF62B4"/>
    <w:rsid w:val="00E0110C"/>
    <w:rsid w:val="00E023F1"/>
    <w:rsid w:val="00E06A4A"/>
    <w:rsid w:val="00E0786E"/>
    <w:rsid w:val="00E10FFC"/>
    <w:rsid w:val="00E13334"/>
    <w:rsid w:val="00E15986"/>
    <w:rsid w:val="00E17021"/>
    <w:rsid w:val="00E34583"/>
    <w:rsid w:val="00E35422"/>
    <w:rsid w:val="00E35981"/>
    <w:rsid w:val="00E3711E"/>
    <w:rsid w:val="00E40CA8"/>
    <w:rsid w:val="00E43583"/>
    <w:rsid w:val="00E4373C"/>
    <w:rsid w:val="00E4501D"/>
    <w:rsid w:val="00E451B9"/>
    <w:rsid w:val="00E504C7"/>
    <w:rsid w:val="00E510B9"/>
    <w:rsid w:val="00E51229"/>
    <w:rsid w:val="00E51E81"/>
    <w:rsid w:val="00E5410A"/>
    <w:rsid w:val="00E54C61"/>
    <w:rsid w:val="00E554B0"/>
    <w:rsid w:val="00E558E0"/>
    <w:rsid w:val="00E57496"/>
    <w:rsid w:val="00E62512"/>
    <w:rsid w:val="00E64BF0"/>
    <w:rsid w:val="00E65674"/>
    <w:rsid w:val="00E73BE0"/>
    <w:rsid w:val="00E76146"/>
    <w:rsid w:val="00E80B94"/>
    <w:rsid w:val="00E820C1"/>
    <w:rsid w:val="00E83FD2"/>
    <w:rsid w:val="00E85274"/>
    <w:rsid w:val="00E87BEF"/>
    <w:rsid w:val="00E904DB"/>
    <w:rsid w:val="00E905BF"/>
    <w:rsid w:val="00E91CEE"/>
    <w:rsid w:val="00E93F25"/>
    <w:rsid w:val="00EA000B"/>
    <w:rsid w:val="00EA18C0"/>
    <w:rsid w:val="00EA2545"/>
    <w:rsid w:val="00EA363C"/>
    <w:rsid w:val="00EB1DCD"/>
    <w:rsid w:val="00EB414A"/>
    <w:rsid w:val="00EB5A97"/>
    <w:rsid w:val="00EC0FD3"/>
    <w:rsid w:val="00EC4102"/>
    <w:rsid w:val="00EC438F"/>
    <w:rsid w:val="00ED1B82"/>
    <w:rsid w:val="00ED4653"/>
    <w:rsid w:val="00ED5043"/>
    <w:rsid w:val="00ED73F0"/>
    <w:rsid w:val="00EE0976"/>
    <w:rsid w:val="00EE1339"/>
    <w:rsid w:val="00EE456C"/>
    <w:rsid w:val="00EE578C"/>
    <w:rsid w:val="00EF01E5"/>
    <w:rsid w:val="00EF17AD"/>
    <w:rsid w:val="00EF20FC"/>
    <w:rsid w:val="00EF23C6"/>
    <w:rsid w:val="00EF6EBE"/>
    <w:rsid w:val="00F0168B"/>
    <w:rsid w:val="00F01DAB"/>
    <w:rsid w:val="00F01E4A"/>
    <w:rsid w:val="00F02CF4"/>
    <w:rsid w:val="00F059DF"/>
    <w:rsid w:val="00F05FB5"/>
    <w:rsid w:val="00F07ACB"/>
    <w:rsid w:val="00F1333A"/>
    <w:rsid w:val="00F13DE1"/>
    <w:rsid w:val="00F1589F"/>
    <w:rsid w:val="00F16699"/>
    <w:rsid w:val="00F17A75"/>
    <w:rsid w:val="00F267AE"/>
    <w:rsid w:val="00F30CFA"/>
    <w:rsid w:val="00F34026"/>
    <w:rsid w:val="00F42ED5"/>
    <w:rsid w:val="00F457E7"/>
    <w:rsid w:val="00F47773"/>
    <w:rsid w:val="00F525EB"/>
    <w:rsid w:val="00F54AF4"/>
    <w:rsid w:val="00F6120C"/>
    <w:rsid w:val="00F612F0"/>
    <w:rsid w:val="00F623A5"/>
    <w:rsid w:val="00F65238"/>
    <w:rsid w:val="00F652AE"/>
    <w:rsid w:val="00F66A0E"/>
    <w:rsid w:val="00F70142"/>
    <w:rsid w:val="00F723B6"/>
    <w:rsid w:val="00F729D7"/>
    <w:rsid w:val="00F76B45"/>
    <w:rsid w:val="00F77122"/>
    <w:rsid w:val="00F82F1F"/>
    <w:rsid w:val="00F83E3E"/>
    <w:rsid w:val="00F8723D"/>
    <w:rsid w:val="00F877AC"/>
    <w:rsid w:val="00F87C89"/>
    <w:rsid w:val="00F91B1D"/>
    <w:rsid w:val="00F9417E"/>
    <w:rsid w:val="00F9674E"/>
    <w:rsid w:val="00F97844"/>
    <w:rsid w:val="00F97FE8"/>
    <w:rsid w:val="00FA16C7"/>
    <w:rsid w:val="00FA2BE3"/>
    <w:rsid w:val="00FA52EC"/>
    <w:rsid w:val="00FA670B"/>
    <w:rsid w:val="00FB01AD"/>
    <w:rsid w:val="00FB057F"/>
    <w:rsid w:val="00FB1798"/>
    <w:rsid w:val="00FB1F10"/>
    <w:rsid w:val="00FB4BF0"/>
    <w:rsid w:val="00FC0BF1"/>
    <w:rsid w:val="00FC1445"/>
    <w:rsid w:val="00FC1CF1"/>
    <w:rsid w:val="00FC1D46"/>
    <w:rsid w:val="00FC6728"/>
    <w:rsid w:val="00FC6835"/>
    <w:rsid w:val="00FC7B3C"/>
    <w:rsid w:val="00FD044A"/>
    <w:rsid w:val="00FD188D"/>
    <w:rsid w:val="00FD35C0"/>
    <w:rsid w:val="00FD5413"/>
    <w:rsid w:val="00FD5BAF"/>
    <w:rsid w:val="00FD5C6C"/>
    <w:rsid w:val="00FD789A"/>
    <w:rsid w:val="00FE146E"/>
    <w:rsid w:val="00FF3095"/>
    <w:rsid w:val="00FF42DB"/>
    <w:rsid w:val="00FF7577"/>
    <w:rsid w:val="020DE22D"/>
    <w:rsid w:val="030EB9CD"/>
    <w:rsid w:val="048384FC"/>
    <w:rsid w:val="093F9024"/>
    <w:rsid w:val="10090EAC"/>
    <w:rsid w:val="11624535"/>
    <w:rsid w:val="145A2024"/>
    <w:rsid w:val="149F34ED"/>
    <w:rsid w:val="15A4D88C"/>
    <w:rsid w:val="17474F91"/>
    <w:rsid w:val="1903DE96"/>
    <w:rsid w:val="1A239AEA"/>
    <w:rsid w:val="1B32C340"/>
    <w:rsid w:val="1F9818BE"/>
    <w:rsid w:val="234A736C"/>
    <w:rsid w:val="284EABA3"/>
    <w:rsid w:val="2BAF9C4D"/>
    <w:rsid w:val="2BC35861"/>
    <w:rsid w:val="32561330"/>
    <w:rsid w:val="33920AB3"/>
    <w:rsid w:val="33BBEAD6"/>
    <w:rsid w:val="3614C91A"/>
    <w:rsid w:val="374C5EE5"/>
    <w:rsid w:val="38F4A98F"/>
    <w:rsid w:val="3C2F606F"/>
    <w:rsid w:val="3E8D19B2"/>
    <w:rsid w:val="4940BC2B"/>
    <w:rsid w:val="4A557FD7"/>
    <w:rsid w:val="4BE478D1"/>
    <w:rsid w:val="4D988625"/>
    <w:rsid w:val="4EAE89EF"/>
    <w:rsid w:val="51BB555F"/>
    <w:rsid w:val="55EEB0B2"/>
    <w:rsid w:val="565DAB1C"/>
    <w:rsid w:val="5EA611D4"/>
    <w:rsid w:val="60D32FBA"/>
    <w:rsid w:val="611B9E31"/>
    <w:rsid w:val="61B3AABA"/>
    <w:rsid w:val="658F5970"/>
    <w:rsid w:val="6BDABC72"/>
    <w:rsid w:val="6E15AC90"/>
    <w:rsid w:val="744DFD1B"/>
    <w:rsid w:val="749ACDB4"/>
    <w:rsid w:val="7576B002"/>
    <w:rsid w:val="7C7AA146"/>
    <w:rsid w:val="7CB217A1"/>
    <w:rsid w:val="7E0BA435"/>
    <w:rsid w:val="7E7F13B1"/>
    <w:rsid w:val="7FC24EE8"/>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D0BB2B"/>
  <w15:chartTrackingRefBased/>
  <w15:docId w15:val="{F544FE54-9EAB-4436-B46A-2FD33FCF8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7A2"/>
    <w:pPr>
      <w:spacing w:before="120" w:after="120" w:line="276" w:lineRule="auto"/>
    </w:pPr>
    <w:rPr>
      <w:rFonts w:ascii="Arial" w:hAnsi="Arial"/>
      <w:color w:val="1E1544" w:themeColor="text1"/>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582657"/>
    <w:rPr>
      <w:color w:val="0070C0"/>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rPr>
  </w:style>
  <w:style w:type="paragraph" w:styleId="FootnoteText">
    <w:name w:val="footnote text"/>
    <w:basedOn w:val="Normal"/>
    <w:link w:val="FootnoteTextChar"/>
    <w:uiPriority w:val="99"/>
    <w:semiHidden/>
    <w:unhideWhenUsed/>
    <w:rsid w:val="00BC4DD6"/>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BC4DD6"/>
    <w:rPr>
      <w:rFonts w:ascii="Arial" w:hAnsi="Arial"/>
      <w:sz w:val="20"/>
      <w:szCs w:val="20"/>
    </w:rPr>
  </w:style>
  <w:style w:type="character" w:styleId="FootnoteReference">
    <w:name w:val="footnote reference"/>
    <w:basedOn w:val="DefaultParagraphFont"/>
    <w:uiPriority w:val="99"/>
    <w:semiHidden/>
    <w:unhideWhenUsed/>
    <w:rsid w:val="00BC4DD6"/>
    <w:rPr>
      <w:vertAlign w:val="superscript"/>
    </w:rPr>
  </w:style>
  <w:style w:type="character" w:styleId="FollowedHyperlink">
    <w:name w:val="FollowedHyperlink"/>
    <w:basedOn w:val="DefaultParagraphFont"/>
    <w:uiPriority w:val="99"/>
    <w:semiHidden/>
    <w:unhideWhenUsed/>
    <w:rsid w:val="005E4F44"/>
    <w:rPr>
      <w:color w:val="6D6D70" w:themeColor="followedHyperlink"/>
      <w:u w:val="single"/>
    </w:rPr>
  </w:style>
  <w:style w:type="character" w:styleId="Emphasis">
    <w:name w:val="Emphasis"/>
    <w:basedOn w:val="DefaultParagraphFont"/>
    <w:uiPriority w:val="20"/>
    <w:qFormat/>
    <w:rsid w:val="00927282"/>
    <w:rPr>
      <w:i/>
      <w:iCs/>
    </w:rPr>
  </w:style>
  <w:style w:type="character" w:styleId="Strong">
    <w:name w:val="Strong"/>
    <w:basedOn w:val="DefaultParagraphFont"/>
    <w:uiPriority w:val="22"/>
    <w:qFormat/>
    <w:rsid w:val="00B348CF"/>
    <w:rPr>
      <w:b/>
      <w:bCs/>
    </w:rPr>
  </w:style>
  <w:style w:type="character" w:styleId="CommentReference">
    <w:name w:val="annotation reference"/>
    <w:basedOn w:val="DefaultParagraphFont"/>
    <w:uiPriority w:val="99"/>
    <w:semiHidden/>
    <w:unhideWhenUsed/>
    <w:rsid w:val="00532145"/>
    <w:rPr>
      <w:sz w:val="16"/>
      <w:szCs w:val="16"/>
    </w:rPr>
  </w:style>
  <w:style w:type="paragraph" w:styleId="CommentText">
    <w:name w:val="annotation text"/>
    <w:basedOn w:val="Normal"/>
    <w:link w:val="CommentTextChar"/>
    <w:uiPriority w:val="99"/>
    <w:unhideWhenUsed/>
    <w:rsid w:val="00532145"/>
    <w:pPr>
      <w:spacing w:line="240" w:lineRule="auto"/>
    </w:pPr>
    <w:rPr>
      <w:sz w:val="20"/>
      <w:szCs w:val="20"/>
    </w:rPr>
  </w:style>
  <w:style w:type="character" w:customStyle="1" w:styleId="CommentTextChar">
    <w:name w:val="Comment Text Char"/>
    <w:basedOn w:val="DefaultParagraphFont"/>
    <w:link w:val="CommentText"/>
    <w:uiPriority w:val="99"/>
    <w:rsid w:val="0053214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32145"/>
    <w:rPr>
      <w:b/>
      <w:bCs/>
    </w:rPr>
  </w:style>
  <w:style w:type="character" w:customStyle="1" w:styleId="CommentSubjectChar">
    <w:name w:val="Comment Subject Char"/>
    <w:basedOn w:val="CommentTextChar"/>
    <w:link w:val="CommentSubject"/>
    <w:uiPriority w:val="99"/>
    <w:semiHidden/>
    <w:rsid w:val="00532145"/>
    <w:rPr>
      <w:rFonts w:ascii="Arial" w:hAnsi="Arial"/>
      <w:b/>
      <w:bCs/>
      <w:sz w:val="20"/>
      <w:szCs w:val="20"/>
    </w:rPr>
  </w:style>
  <w:style w:type="character" w:styleId="Mention">
    <w:name w:val="Mention"/>
    <w:basedOn w:val="DefaultParagraphFont"/>
    <w:uiPriority w:val="99"/>
    <w:unhideWhenUsed/>
    <w:rsid w:val="006D0568"/>
    <w:rPr>
      <w:color w:val="2B579A"/>
      <w:shd w:val="clear" w:color="auto" w:fill="E1DFDD"/>
    </w:rPr>
  </w:style>
  <w:style w:type="paragraph" w:styleId="Revision">
    <w:name w:val="Revision"/>
    <w:hidden/>
    <w:uiPriority w:val="99"/>
    <w:semiHidden/>
    <w:rsid w:val="00803150"/>
    <w:rPr>
      <w:rFonts w:ascii="Arial" w:hAnsi="Arial"/>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87246"/>
    <w:rPr>
      <w:rFonts w:ascii="Arial" w:hAnsi="Arial"/>
    </w:rPr>
  </w:style>
  <w:style w:type="paragraph" w:styleId="TOCHeading">
    <w:name w:val="TOC Heading"/>
    <w:basedOn w:val="Heading1"/>
    <w:next w:val="Normal"/>
    <w:uiPriority w:val="39"/>
    <w:unhideWhenUsed/>
    <w:qFormat/>
    <w:rsid w:val="00A92B30"/>
    <w:pPr>
      <w:spacing w:before="240" w:after="0" w:line="259" w:lineRule="auto"/>
      <w:outlineLvl w:val="9"/>
    </w:pPr>
    <w:rPr>
      <w:rFonts w:cstheme="majorBidi"/>
      <w:bCs w:val="0"/>
      <w:sz w:val="32"/>
      <w:szCs w:val="32"/>
      <w:lang w:val="en-US"/>
    </w:rPr>
  </w:style>
  <w:style w:type="paragraph" w:styleId="TOC1">
    <w:name w:val="toc 1"/>
    <w:basedOn w:val="Normal"/>
    <w:next w:val="Normal"/>
    <w:autoRedefine/>
    <w:uiPriority w:val="39"/>
    <w:unhideWhenUsed/>
    <w:rsid w:val="00251239"/>
    <w:pPr>
      <w:spacing w:after="100"/>
    </w:pPr>
  </w:style>
  <w:style w:type="paragraph" w:styleId="TOC2">
    <w:name w:val="toc 2"/>
    <w:basedOn w:val="Normal"/>
    <w:next w:val="Normal"/>
    <w:autoRedefine/>
    <w:uiPriority w:val="39"/>
    <w:unhideWhenUsed/>
    <w:rsid w:val="00251239"/>
    <w:pPr>
      <w:spacing w:after="100"/>
      <w:ind w:left="240"/>
    </w:pPr>
  </w:style>
  <w:style w:type="paragraph" w:styleId="TOC3">
    <w:name w:val="toc 3"/>
    <w:basedOn w:val="Normal"/>
    <w:next w:val="Normal"/>
    <w:autoRedefine/>
    <w:uiPriority w:val="39"/>
    <w:unhideWhenUsed/>
    <w:rsid w:val="00251239"/>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147764">
      <w:bodyDiv w:val="1"/>
      <w:marLeft w:val="0"/>
      <w:marRight w:val="0"/>
      <w:marTop w:val="0"/>
      <w:marBottom w:val="0"/>
      <w:divBdr>
        <w:top w:val="none" w:sz="0" w:space="0" w:color="auto"/>
        <w:left w:val="none" w:sz="0" w:space="0" w:color="auto"/>
        <w:bottom w:val="none" w:sz="0" w:space="0" w:color="auto"/>
        <w:right w:val="none" w:sz="0" w:space="0" w:color="auto"/>
      </w:divBdr>
    </w:div>
    <w:div w:id="296884889">
      <w:bodyDiv w:val="1"/>
      <w:marLeft w:val="0"/>
      <w:marRight w:val="0"/>
      <w:marTop w:val="0"/>
      <w:marBottom w:val="0"/>
      <w:divBdr>
        <w:top w:val="none" w:sz="0" w:space="0" w:color="auto"/>
        <w:left w:val="none" w:sz="0" w:space="0" w:color="auto"/>
        <w:bottom w:val="none" w:sz="0" w:space="0" w:color="auto"/>
        <w:right w:val="none" w:sz="0" w:space="0" w:color="auto"/>
      </w:divBdr>
    </w:div>
    <w:div w:id="301154950">
      <w:bodyDiv w:val="1"/>
      <w:marLeft w:val="0"/>
      <w:marRight w:val="0"/>
      <w:marTop w:val="0"/>
      <w:marBottom w:val="0"/>
      <w:divBdr>
        <w:top w:val="none" w:sz="0" w:space="0" w:color="auto"/>
        <w:left w:val="none" w:sz="0" w:space="0" w:color="auto"/>
        <w:bottom w:val="none" w:sz="0" w:space="0" w:color="auto"/>
        <w:right w:val="none" w:sz="0" w:space="0" w:color="auto"/>
      </w:divBdr>
    </w:div>
    <w:div w:id="504054194">
      <w:bodyDiv w:val="1"/>
      <w:marLeft w:val="0"/>
      <w:marRight w:val="0"/>
      <w:marTop w:val="0"/>
      <w:marBottom w:val="0"/>
      <w:divBdr>
        <w:top w:val="none" w:sz="0" w:space="0" w:color="auto"/>
        <w:left w:val="none" w:sz="0" w:space="0" w:color="auto"/>
        <w:bottom w:val="none" w:sz="0" w:space="0" w:color="auto"/>
        <w:right w:val="none" w:sz="0" w:space="0" w:color="auto"/>
      </w:divBdr>
    </w:div>
    <w:div w:id="597636347">
      <w:bodyDiv w:val="1"/>
      <w:marLeft w:val="0"/>
      <w:marRight w:val="0"/>
      <w:marTop w:val="0"/>
      <w:marBottom w:val="0"/>
      <w:divBdr>
        <w:top w:val="none" w:sz="0" w:space="0" w:color="auto"/>
        <w:left w:val="none" w:sz="0" w:space="0" w:color="auto"/>
        <w:bottom w:val="none" w:sz="0" w:space="0" w:color="auto"/>
        <w:right w:val="none" w:sz="0" w:space="0" w:color="auto"/>
      </w:divBdr>
    </w:div>
    <w:div w:id="617762043">
      <w:bodyDiv w:val="1"/>
      <w:marLeft w:val="0"/>
      <w:marRight w:val="0"/>
      <w:marTop w:val="0"/>
      <w:marBottom w:val="0"/>
      <w:divBdr>
        <w:top w:val="none" w:sz="0" w:space="0" w:color="auto"/>
        <w:left w:val="none" w:sz="0" w:space="0" w:color="auto"/>
        <w:bottom w:val="none" w:sz="0" w:space="0" w:color="auto"/>
        <w:right w:val="none" w:sz="0" w:space="0" w:color="auto"/>
      </w:divBdr>
    </w:div>
    <w:div w:id="662465826">
      <w:bodyDiv w:val="1"/>
      <w:marLeft w:val="0"/>
      <w:marRight w:val="0"/>
      <w:marTop w:val="0"/>
      <w:marBottom w:val="0"/>
      <w:divBdr>
        <w:top w:val="none" w:sz="0" w:space="0" w:color="auto"/>
        <w:left w:val="none" w:sz="0" w:space="0" w:color="auto"/>
        <w:bottom w:val="none" w:sz="0" w:space="0" w:color="auto"/>
        <w:right w:val="none" w:sz="0" w:space="0" w:color="auto"/>
      </w:divBdr>
    </w:div>
    <w:div w:id="672684010">
      <w:bodyDiv w:val="1"/>
      <w:marLeft w:val="0"/>
      <w:marRight w:val="0"/>
      <w:marTop w:val="0"/>
      <w:marBottom w:val="0"/>
      <w:divBdr>
        <w:top w:val="none" w:sz="0" w:space="0" w:color="auto"/>
        <w:left w:val="none" w:sz="0" w:space="0" w:color="auto"/>
        <w:bottom w:val="none" w:sz="0" w:space="0" w:color="auto"/>
        <w:right w:val="none" w:sz="0" w:space="0" w:color="auto"/>
      </w:divBdr>
    </w:div>
    <w:div w:id="971600040">
      <w:bodyDiv w:val="1"/>
      <w:marLeft w:val="0"/>
      <w:marRight w:val="0"/>
      <w:marTop w:val="0"/>
      <w:marBottom w:val="0"/>
      <w:divBdr>
        <w:top w:val="none" w:sz="0" w:space="0" w:color="auto"/>
        <w:left w:val="none" w:sz="0" w:space="0" w:color="auto"/>
        <w:bottom w:val="none" w:sz="0" w:space="0" w:color="auto"/>
        <w:right w:val="none" w:sz="0" w:space="0" w:color="auto"/>
      </w:divBdr>
    </w:div>
    <w:div w:id="1255439450">
      <w:bodyDiv w:val="1"/>
      <w:marLeft w:val="0"/>
      <w:marRight w:val="0"/>
      <w:marTop w:val="0"/>
      <w:marBottom w:val="0"/>
      <w:divBdr>
        <w:top w:val="none" w:sz="0" w:space="0" w:color="auto"/>
        <w:left w:val="none" w:sz="0" w:space="0" w:color="auto"/>
        <w:bottom w:val="none" w:sz="0" w:space="0" w:color="auto"/>
        <w:right w:val="none" w:sz="0" w:space="0" w:color="auto"/>
      </w:divBdr>
    </w:div>
    <w:div w:id="1278173131">
      <w:bodyDiv w:val="1"/>
      <w:marLeft w:val="0"/>
      <w:marRight w:val="0"/>
      <w:marTop w:val="0"/>
      <w:marBottom w:val="0"/>
      <w:divBdr>
        <w:top w:val="none" w:sz="0" w:space="0" w:color="auto"/>
        <w:left w:val="none" w:sz="0" w:space="0" w:color="auto"/>
        <w:bottom w:val="none" w:sz="0" w:space="0" w:color="auto"/>
        <w:right w:val="none" w:sz="0" w:space="0" w:color="auto"/>
      </w:divBdr>
    </w:div>
    <w:div w:id="1300183374">
      <w:bodyDiv w:val="1"/>
      <w:marLeft w:val="0"/>
      <w:marRight w:val="0"/>
      <w:marTop w:val="0"/>
      <w:marBottom w:val="0"/>
      <w:divBdr>
        <w:top w:val="none" w:sz="0" w:space="0" w:color="auto"/>
        <w:left w:val="none" w:sz="0" w:space="0" w:color="auto"/>
        <w:bottom w:val="none" w:sz="0" w:space="0" w:color="auto"/>
        <w:right w:val="none" w:sz="0" w:space="0" w:color="auto"/>
      </w:divBdr>
    </w:div>
    <w:div w:id="1356540799">
      <w:bodyDiv w:val="1"/>
      <w:marLeft w:val="0"/>
      <w:marRight w:val="0"/>
      <w:marTop w:val="0"/>
      <w:marBottom w:val="0"/>
      <w:divBdr>
        <w:top w:val="none" w:sz="0" w:space="0" w:color="auto"/>
        <w:left w:val="none" w:sz="0" w:space="0" w:color="auto"/>
        <w:bottom w:val="none" w:sz="0" w:space="0" w:color="auto"/>
        <w:right w:val="none" w:sz="0" w:space="0" w:color="auto"/>
      </w:divBdr>
    </w:div>
    <w:div w:id="1587765770">
      <w:bodyDiv w:val="1"/>
      <w:marLeft w:val="0"/>
      <w:marRight w:val="0"/>
      <w:marTop w:val="0"/>
      <w:marBottom w:val="0"/>
      <w:divBdr>
        <w:top w:val="none" w:sz="0" w:space="0" w:color="auto"/>
        <w:left w:val="none" w:sz="0" w:space="0" w:color="auto"/>
        <w:bottom w:val="none" w:sz="0" w:space="0" w:color="auto"/>
        <w:right w:val="none" w:sz="0" w:space="0" w:color="auto"/>
      </w:divBdr>
    </w:div>
    <w:div w:id="1642231654">
      <w:bodyDiv w:val="1"/>
      <w:marLeft w:val="0"/>
      <w:marRight w:val="0"/>
      <w:marTop w:val="0"/>
      <w:marBottom w:val="0"/>
      <w:divBdr>
        <w:top w:val="none" w:sz="0" w:space="0" w:color="auto"/>
        <w:left w:val="none" w:sz="0" w:space="0" w:color="auto"/>
        <w:bottom w:val="none" w:sz="0" w:space="0" w:color="auto"/>
        <w:right w:val="none" w:sz="0" w:space="0" w:color="auto"/>
      </w:divBdr>
    </w:div>
    <w:div w:id="1943950788">
      <w:bodyDiv w:val="1"/>
      <w:marLeft w:val="0"/>
      <w:marRight w:val="0"/>
      <w:marTop w:val="0"/>
      <w:marBottom w:val="0"/>
      <w:divBdr>
        <w:top w:val="none" w:sz="0" w:space="0" w:color="auto"/>
        <w:left w:val="none" w:sz="0" w:space="0" w:color="auto"/>
        <w:bottom w:val="none" w:sz="0" w:space="0" w:color="auto"/>
        <w:right w:val="none" w:sz="0" w:space="0" w:color="auto"/>
      </w:divBdr>
    </w:div>
    <w:div w:id="1992102747">
      <w:bodyDiv w:val="1"/>
      <w:marLeft w:val="0"/>
      <w:marRight w:val="0"/>
      <w:marTop w:val="0"/>
      <w:marBottom w:val="0"/>
      <w:divBdr>
        <w:top w:val="none" w:sz="0" w:space="0" w:color="auto"/>
        <w:left w:val="none" w:sz="0" w:space="0" w:color="auto"/>
        <w:bottom w:val="none" w:sz="0" w:space="0" w:color="auto"/>
        <w:right w:val="none" w:sz="0" w:space="0" w:color="auto"/>
      </w:divBdr>
    </w:div>
    <w:div w:id="2031754819">
      <w:bodyDiv w:val="1"/>
      <w:marLeft w:val="0"/>
      <w:marRight w:val="0"/>
      <w:marTop w:val="0"/>
      <w:marBottom w:val="0"/>
      <w:divBdr>
        <w:top w:val="none" w:sz="0" w:space="0" w:color="auto"/>
        <w:left w:val="none" w:sz="0" w:space="0" w:color="auto"/>
        <w:bottom w:val="none" w:sz="0" w:space="0" w:color="auto"/>
        <w:right w:val="none" w:sz="0" w:space="0" w:color="auto"/>
      </w:divBdr>
    </w:div>
    <w:div w:id="2096659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gedcarequality.gov.au/providers/approval-accreditation" TargetMode="External"/><Relationship Id="rId18" Type="http://schemas.openxmlformats.org/officeDocument/2006/relationships/hyperlink" Target="https://www.health.gov.au/our-work/strengthening-aged-care-quality-standards/consultation" TargetMode="External"/><Relationship Id="rId26" Type="http://schemas.openxmlformats.org/officeDocument/2006/relationships/hyperlink" Target="https://www.palliaged.com.au/Practice-Centre/Improving-Practice/Communication-Skills" TargetMode="External"/><Relationship Id="rId39" Type="http://schemas.openxmlformats.org/officeDocument/2006/relationships/hyperlink" Target="https://agedcare.royalcommission.gov.au/publications/final-report" TargetMode="External"/><Relationship Id="rId21" Type="http://schemas.openxmlformats.org/officeDocument/2006/relationships/hyperlink" Target="https://www.agedcarequality.gov.au/resource-library/strengthened-quality-standards-framework-analysis" TargetMode="External"/><Relationship Id="rId34" Type="http://schemas.openxmlformats.org/officeDocument/2006/relationships/hyperlink" Target="https://nsd.palliativecare.org.au/s/search-service" TargetMode="External"/><Relationship Id="rId42" Type="http://schemas.openxmlformats.org/officeDocument/2006/relationships/hyperlink" Target="https://www.health.gov.au/our-work/aged-care-act/about" TargetMode="External"/><Relationship Id="rId47" Type="http://schemas.openxmlformats.org/officeDocument/2006/relationships/hyperlink" Target="mailto:ANACCassessments@health.gov.au" TargetMode="External"/><Relationship Id="rId50" Type="http://schemas.openxmlformats.org/officeDocument/2006/relationships/hyperlink" Target="https://www.health.gov.au/resources/collections/palliative-care-education-and-training-communication-toolkits" TargetMode="External"/><Relationship Id="rId55" Type="http://schemas.openxmlformats.org/officeDocument/2006/relationships/hyperlink" Target="https://www.palliaged.com.au/For-the-Community/Older-Australia/Recognising-Changes" TargetMode="External"/><Relationship Id="rId63" Type="http://schemas.openxmlformats.org/officeDocument/2006/relationships/hyperlink" Target="https://www.health.gov.au/topics/aged-care/providing-aged-care-services/support/rural-remote" TargetMode="External"/><Relationship Id="rId68" Type="http://schemas.openxmlformats.org/officeDocument/2006/relationships/hyperlink" Target="https://www.health.gov.au/topics/palliative-care/education-and-training" TargetMode="External"/><Relationship Id="rId76"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hyperlink" Target="https://www.agedcarequality.gov.au/strengthened-quality-standards" TargetMode="External"/><Relationship Id="rId29" Type="http://schemas.openxmlformats.org/officeDocument/2006/relationships/hyperlink" Target="https://www.health.gov.au/resources/publications/care-minutes-performance-in-residential-aged-care-from-october-2023" TargetMode="External"/><Relationship Id="rId11" Type="http://schemas.openxmlformats.org/officeDocument/2006/relationships/hyperlink" Target="https://www.agedcarequality.gov.au/resource-library/draft-provider-guidance-introduction" TargetMode="External"/><Relationship Id="rId24" Type="http://schemas.openxmlformats.org/officeDocument/2006/relationships/hyperlink" Target="https://pepaeducation.com/placements/reverse-pepa-placements/" TargetMode="External"/><Relationship Id="rId32" Type="http://schemas.openxmlformats.org/officeDocument/2006/relationships/hyperlink" Target="https://www.agedcarequality.gov.au/providers/standards" TargetMode="External"/><Relationship Id="rId37" Type="http://schemas.openxmlformats.org/officeDocument/2006/relationships/hyperlink" Target="https://www.caringathomeproject.com.au/" TargetMode="External"/><Relationship Id="rId40" Type="http://schemas.openxmlformats.org/officeDocument/2006/relationships/hyperlink" Target="https://www.health.gov.au/node/8925" TargetMode="External"/><Relationship Id="rId45" Type="http://schemas.openxmlformats.org/officeDocument/2006/relationships/hyperlink" Target="https://www.health.nsw.gov.au/pharmaceutical/Pages/residential-care-facilities.aspx" TargetMode="External"/><Relationship Id="rId53" Type="http://schemas.openxmlformats.org/officeDocument/2006/relationships/hyperlink" Target="https://www.endoflifeessentials.com.au/Training-Resources/Recognising-Dying" TargetMode="External"/><Relationship Id="rId58" Type="http://schemas.openxmlformats.org/officeDocument/2006/relationships/hyperlink" Target="https://www.advancecareplanning.org.au/" TargetMode="External"/><Relationship Id="rId66" Type="http://schemas.openxmlformats.org/officeDocument/2006/relationships/hyperlink" Target="https://www.uow.edu.au/australasian-health-outcomes-consortium/pacop/" TargetMode="External"/><Relationship Id="rId74" Type="http://schemas.openxmlformats.org/officeDocument/2006/relationships/image" Target="media/image4.emf"/><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health.gov.au/topics/palliative-care/education-and-training" TargetMode="External"/><Relationship Id="rId10" Type="http://schemas.openxmlformats.org/officeDocument/2006/relationships/endnotes" Target="endnotes.xml"/><Relationship Id="rId19" Type="http://schemas.openxmlformats.org/officeDocument/2006/relationships/hyperlink" Target="https://www.health.gov.au/our-work/strengthening-aged-care-quality-standards/about" TargetMode="External"/><Relationship Id="rId31" Type="http://schemas.openxmlformats.org/officeDocument/2006/relationships/hyperlink" Target="https://www.legislation.gov.au/F2014L00830/latest/text" TargetMode="External"/><Relationship Id="rId44" Type="http://schemas.openxmlformats.org/officeDocument/2006/relationships/hyperlink" Target="https://www.health.gov.au/resources/publications/guide-to-palliative-care-entry-into-aged-care-homes" TargetMode="External"/><Relationship Id="rId52" Type="http://schemas.openxmlformats.org/officeDocument/2006/relationships/hyperlink" Target="https://www.health.gov.au/resources/publications/home-care-packages-program-operational-manual-a-guide-for-home-care-providers" TargetMode="External"/><Relationship Id="rId60" Type="http://schemas.openxmlformats.org/officeDocument/2006/relationships/hyperlink" Target="https://www.health.gov.au/our-work/greater-choice-for-at-home-palliative-care-program" TargetMode="External"/><Relationship Id="rId65" Type="http://schemas.openxmlformats.org/officeDocument/2006/relationships/hyperlink" Target="https://www.health.gov.au/resources/videos/comprehensive-palliative-care-in-aged-care-program-sa-health" TargetMode="External"/><Relationship Id="rId73" Type="http://schemas.openxmlformats.org/officeDocument/2006/relationships/image" Target="media/image3.emf"/><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our-work/new-model-for-regulating-aged-care" TargetMode="External"/><Relationship Id="rId22" Type="http://schemas.openxmlformats.org/officeDocument/2006/relationships/hyperlink" Target="https://www.health.gov.au/palliative-care-education" TargetMode="External"/><Relationship Id="rId27" Type="http://schemas.openxmlformats.org/officeDocument/2006/relationships/hyperlink" Target="https://www.endoflifeessentials.com.au/Training-Resources/Communication" TargetMode="External"/><Relationship Id="rId30" Type="http://schemas.openxmlformats.org/officeDocument/2006/relationships/hyperlink" Target="https://www.legislation.gov.au/Series/C2004A05206" TargetMode="External"/><Relationship Id="rId35" Type="http://schemas.openxmlformats.org/officeDocument/2006/relationships/hyperlink" Target="https://www.palliaged.com.au/Portals/5/Documents/Fillable-Forms/Resource_pack_for_home_care.pdf" TargetMode="External"/><Relationship Id="rId43" Type="http://schemas.openxmlformats.org/officeDocument/2006/relationships/hyperlink" Target="https://www.agedcarequality.gov.au/resource-library/draft-provider-guidance-standard-5" TargetMode="External"/><Relationship Id="rId48" Type="http://schemas.openxmlformats.org/officeDocument/2006/relationships/hyperlink" Target="https://www.eldac.com.au/Portals/12/Documents/Factsheet/PrimaryCare/ELDAC_Primary%20Care%20Clinical%20Action%20factsheet_WEB.PDF" TargetMode="External"/><Relationship Id="rId56" Type="http://schemas.openxmlformats.org/officeDocument/2006/relationships/hyperlink" Target="https://palliativecareeducation.com.au/course/index.php?categoryid=5" TargetMode="External"/><Relationship Id="rId64" Type="http://schemas.openxmlformats.org/officeDocument/2006/relationships/hyperlink" Target="https://www.health.gov.au/our-work/comprehensive-palliative-care-in-aged-care-measure" TargetMode="External"/><Relationship Id="rId69" Type="http://schemas.openxmlformats.org/officeDocument/2006/relationships/hyperlink" Target="https://www.health.gov.au/resources/collections/palliative-care-education-and-training-communication-toolkits" TargetMode="External"/><Relationship Id="rId77"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www.health.gov.au/our-work/AN-ACC/providers/allied-health" TargetMode="External"/><Relationship Id="rId72" Type="http://schemas.openxmlformats.org/officeDocument/2006/relationships/image" Target="media/image2.emf"/><Relationship Id="rId3" Type="http://schemas.openxmlformats.org/officeDocument/2006/relationships/customXml" Target="../customXml/item3.xml"/><Relationship Id="rId12" Type="http://schemas.openxmlformats.org/officeDocument/2006/relationships/hyperlink" Target="https://www.agedcarequality.gov.au/resource-library/strengthened-quality-standards-framework-analysis" TargetMode="External"/><Relationship Id="rId17" Type="http://schemas.openxmlformats.org/officeDocument/2006/relationships/hyperlink" Target="https://www.agedcarequality.gov.au/about-us" TargetMode="External"/><Relationship Id="rId25" Type="http://schemas.openxmlformats.org/officeDocument/2006/relationships/hyperlink" Target="https://www.health.gov.au/resources/publications/palliative-care-education-and-training-opportunities-for-anyone-who-works-in-primary-care-and-aged-care?language=en" TargetMode="External"/><Relationship Id="rId33" Type="http://schemas.openxmlformats.org/officeDocument/2006/relationships/hyperlink" Target="https://nsd.palliativecare.org.au/s/search-service" TargetMode="External"/><Relationship Id="rId38" Type="http://schemas.openxmlformats.org/officeDocument/2006/relationships/hyperlink" Target="https://www.carerhelp.com.au/" TargetMode="External"/><Relationship Id="rId46" Type="http://schemas.openxmlformats.org/officeDocument/2006/relationships/hyperlink" Target="https://www.health.gov.au/resources/publications/an-acc-assessment-pathways-fact-sheet?language=en" TargetMode="External"/><Relationship Id="rId59" Type="http://schemas.openxmlformats.org/officeDocument/2006/relationships/hyperlink" Target="https://www.health.gov.au/our-work/phn/your-local-PHN" TargetMode="External"/><Relationship Id="rId67" Type="http://schemas.openxmlformats.org/officeDocument/2006/relationships/hyperlink" Target="https://www.eldac.com.au/Toolkits/Linkages" TargetMode="External"/><Relationship Id="rId20" Type="http://schemas.openxmlformats.org/officeDocument/2006/relationships/hyperlink" Target="https://www.agedcarequality.gov.au/making-complaint/lodge-complaint" TargetMode="External"/><Relationship Id="rId41" Type="http://schemas.openxmlformats.org/officeDocument/2006/relationships/hyperlink" Target="https://www.health.gov.au/our-work/strengthening-aged-care-quality-standards" TargetMode="External"/><Relationship Id="rId54" Type="http://schemas.openxmlformats.org/officeDocument/2006/relationships/hyperlink" Target="https://www.eldac.com.au/" TargetMode="External"/><Relationship Id="rId62" Type="http://schemas.openxmlformats.org/officeDocument/2006/relationships/hyperlink" Target="https://www.palliaged.com.au/Practice-Centre/For-Nurses/Practice-Tip-Sheets-for-Nurses/Nurses-Tip-Sheets/End-of-Life-Care-Pathways" TargetMode="External"/><Relationship Id="rId70" Type="http://schemas.openxmlformats.org/officeDocument/2006/relationships/hyperlink" Target="https://nsd.palliativecare.org.au/s/search-service"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ealth.gov.au/resources/publications/the-strengthened-aged-care-quality-standards-final-draft?language=en" TargetMode="External"/><Relationship Id="rId23" Type="http://schemas.openxmlformats.org/officeDocument/2006/relationships/hyperlink" Target="https://pepaeducation.com/" TargetMode="External"/><Relationship Id="rId28" Type="http://schemas.openxmlformats.org/officeDocument/2006/relationships/hyperlink" Target="https://www.caresearch.com.au/Health-Professionals/Nurses/Communication/Communication-with-Patients-Carers-and-Family" TargetMode="External"/><Relationship Id="rId36" Type="http://schemas.openxmlformats.org/officeDocument/2006/relationships/hyperlink" Target="https://www.eldac.com.au/Toolkits/Home-Care" TargetMode="External"/><Relationship Id="rId49" Type="http://schemas.openxmlformats.org/officeDocument/2006/relationships/hyperlink" Target="https://pepaeducation.com/placements/health-professionals/gps/" TargetMode="External"/><Relationship Id="rId57" Type="http://schemas.openxmlformats.org/officeDocument/2006/relationships/hyperlink" Target="https://www.advancecareplanning.org.a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iton\OneDrive%20-%20Department%20of%20Health\Documents\Work\Aged_Care_Teal_factsheet_web_March2024%20(1).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B894231510D244AAA45066252BE183" ma:contentTypeVersion="10" ma:contentTypeDescription="Create a new document." ma:contentTypeScope="" ma:versionID="ee72ea7ee4f389c2eadbad2363020472">
  <xsd:schema xmlns:xsd="http://www.w3.org/2001/XMLSchema" xmlns:xs="http://www.w3.org/2001/XMLSchema" xmlns:p="http://schemas.microsoft.com/office/2006/metadata/properties" xmlns:ns2="0a1c7277-19b6-4b2f-a2bc-b9c7026f65c3" xmlns:ns3="1ce55e6e-06dd-4e73-9374-e006fe8d8563" targetNamespace="http://schemas.microsoft.com/office/2006/metadata/properties" ma:root="true" ma:fieldsID="d97094149f8a3ab98102f9d64a6a4da4" ns2:_="" ns3:_="">
    <xsd:import namespace="0a1c7277-19b6-4b2f-a2bc-b9c7026f65c3"/>
    <xsd:import namespace="1ce55e6e-06dd-4e73-9374-e006fe8d856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LengthInSeconds" minOccurs="0"/>
                <xsd:element ref="ns2:MediaServiceSearchPropertie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1c7277-19b6-4b2f-a2bc-b9c7026f65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e55e6e-06dd-4e73-9374-e006fe8d856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1ce55e6e-06dd-4e73-9374-e006fe8d8563">
      <UserInfo>
        <DisplayName/>
        <AccountId xsi:nil="true"/>
        <AccountType/>
      </UserInfo>
    </SharedWithUsers>
    <MediaLengthInSeconds xmlns="0a1c7277-19b6-4b2f-a2bc-b9c7026f65c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E293E9-F6DE-4AC6-ABAF-7282A14B3B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1c7277-19b6-4b2f-a2bc-b9c7026f65c3"/>
    <ds:schemaRef ds:uri="1ce55e6e-06dd-4e73-9374-e006fe8d85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1ce55e6e-06dd-4e73-9374-e006fe8d8563"/>
    <ds:schemaRef ds:uri="0a1c7277-19b6-4b2f-a2bc-b9c7026f65c3"/>
  </ds:schemaRefs>
</ds:datastoreItem>
</file>

<file path=customXml/itemProps3.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4.xml><?xml version="1.0" encoding="utf-8"?>
<ds:datastoreItem xmlns:ds="http://schemas.openxmlformats.org/officeDocument/2006/customXml" ds:itemID="{12482C8F-E0B2-481F-A178-9FE4AA0C5F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Aged_Care_Teal_factsheet_web_March2024 (1).dotx</Template>
  <TotalTime>3</TotalTime>
  <Pages>19</Pages>
  <Words>8370</Words>
  <Characters>45031</Characters>
  <Application>Microsoft Office Word</Application>
  <DocSecurity>0</DocSecurity>
  <Lines>738</Lines>
  <Paragraphs>298</Paragraphs>
  <ScaleCrop>false</ScaleCrop>
  <HeadingPairs>
    <vt:vector size="2" baseType="variant">
      <vt:variant>
        <vt:lpstr>Title</vt:lpstr>
      </vt:variant>
      <vt:variant>
        <vt:i4>1</vt:i4>
      </vt:variant>
    </vt:vector>
  </HeadingPairs>
  <TitlesOfParts>
    <vt:vector size="1" baseType="lpstr">
      <vt:lpstr>Webinar questions and answers: Delivering high-quality, person-centred palliative care in aged care</vt:lpstr>
    </vt:vector>
  </TitlesOfParts>
  <Company/>
  <LinksUpToDate>false</LinksUpToDate>
  <CharactersWithSpaces>53103</CharactersWithSpaces>
  <SharedDoc>false</SharedDoc>
  <HLinks>
    <vt:vector size="360" baseType="variant">
      <vt:variant>
        <vt:i4>3342452</vt:i4>
      </vt:variant>
      <vt:variant>
        <vt:i4>177</vt:i4>
      </vt:variant>
      <vt:variant>
        <vt:i4>0</vt:i4>
      </vt:variant>
      <vt:variant>
        <vt:i4>5</vt:i4>
      </vt:variant>
      <vt:variant>
        <vt:lpwstr>https://nsd.palliativecare.org.au/s/search-service</vt:lpwstr>
      </vt:variant>
      <vt:variant>
        <vt:lpwstr/>
      </vt:variant>
      <vt:variant>
        <vt:i4>4653063</vt:i4>
      </vt:variant>
      <vt:variant>
        <vt:i4>174</vt:i4>
      </vt:variant>
      <vt:variant>
        <vt:i4>0</vt:i4>
      </vt:variant>
      <vt:variant>
        <vt:i4>5</vt:i4>
      </vt:variant>
      <vt:variant>
        <vt:lpwstr>https://www.health.gov.au/resources/collections/palliative-care-education-and-training-communication-toolkits</vt:lpwstr>
      </vt:variant>
      <vt:variant>
        <vt:lpwstr/>
      </vt:variant>
      <vt:variant>
        <vt:i4>3866673</vt:i4>
      </vt:variant>
      <vt:variant>
        <vt:i4>171</vt:i4>
      </vt:variant>
      <vt:variant>
        <vt:i4>0</vt:i4>
      </vt:variant>
      <vt:variant>
        <vt:i4>5</vt:i4>
      </vt:variant>
      <vt:variant>
        <vt:lpwstr>https://www.health.gov.au/topics/palliative-care/education-and-training</vt:lpwstr>
      </vt:variant>
      <vt:variant>
        <vt:lpwstr/>
      </vt:variant>
      <vt:variant>
        <vt:i4>6422653</vt:i4>
      </vt:variant>
      <vt:variant>
        <vt:i4>168</vt:i4>
      </vt:variant>
      <vt:variant>
        <vt:i4>0</vt:i4>
      </vt:variant>
      <vt:variant>
        <vt:i4>5</vt:i4>
      </vt:variant>
      <vt:variant>
        <vt:lpwstr>https://www.eldac.com.au/Toolkits/Linkages</vt:lpwstr>
      </vt:variant>
      <vt:variant>
        <vt:lpwstr/>
      </vt:variant>
      <vt:variant>
        <vt:i4>6225997</vt:i4>
      </vt:variant>
      <vt:variant>
        <vt:i4>165</vt:i4>
      </vt:variant>
      <vt:variant>
        <vt:i4>0</vt:i4>
      </vt:variant>
      <vt:variant>
        <vt:i4>5</vt:i4>
      </vt:variant>
      <vt:variant>
        <vt:lpwstr>https://www.eldac.com.au/</vt:lpwstr>
      </vt:variant>
      <vt:variant>
        <vt:lpwstr/>
      </vt:variant>
      <vt:variant>
        <vt:i4>6750264</vt:i4>
      </vt:variant>
      <vt:variant>
        <vt:i4>162</vt:i4>
      </vt:variant>
      <vt:variant>
        <vt:i4>0</vt:i4>
      </vt:variant>
      <vt:variant>
        <vt:i4>5</vt:i4>
      </vt:variant>
      <vt:variant>
        <vt:lpwstr>https://pepaeducation.com/</vt:lpwstr>
      </vt:variant>
      <vt:variant>
        <vt:lpwstr/>
      </vt:variant>
      <vt:variant>
        <vt:i4>5308416</vt:i4>
      </vt:variant>
      <vt:variant>
        <vt:i4>159</vt:i4>
      </vt:variant>
      <vt:variant>
        <vt:i4>0</vt:i4>
      </vt:variant>
      <vt:variant>
        <vt:i4>5</vt:i4>
      </vt:variant>
      <vt:variant>
        <vt:lpwstr>https://www.uow.edu.au/australasian-health-outcomes-consortium/pacop/</vt:lpwstr>
      </vt:variant>
      <vt:variant>
        <vt:lpwstr/>
      </vt:variant>
      <vt:variant>
        <vt:i4>2949230</vt:i4>
      </vt:variant>
      <vt:variant>
        <vt:i4>156</vt:i4>
      </vt:variant>
      <vt:variant>
        <vt:i4>0</vt:i4>
      </vt:variant>
      <vt:variant>
        <vt:i4>5</vt:i4>
      </vt:variant>
      <vt:variant>
        <vt:lpwstr>https://www.health.gov.au/resources/videos/comprehensive-palliative-care-in-aged-care-program-sa-health</vt:lpwstr>
      </vt:variant>
      <vt:variant>
        <vt:lpwstr/>
      </vt:variant>
      <vt:variant>
        <vt:i4>1900609</vt:i4>
      </vt:variant>
      <vt:variant>
        <vt:i4>153</vt:i4>
      </vt:variant>
      <vt:variant>
        <vt:i4>0</vt:i4>
      </vt:variant>
      <vt:variant>
        <vt:i4>5</vt:i4>
      </vt:variant>
      <vt:variant>
        <vt:lpwstr>https://www.health.gov.au/our-work/comprehensive-palliative-care-in-aged-care-measure</vt:lpwstr>
      </vt:variant>
      <vt:variant>
        <vt:lpwstr/>
      </vt:variant>
      <vt:variant>
        <vt:i4>5701714</vt:i4>
      </vt:variant>
      <vt:variant>
        <vt:i4>150</vt:i4>
      </vt:variant>
      <vt:variant>
        <vt:i4>0</vt:i4>
      </vt:variant>
      <vt:variant>
        <vt:i4>5</vt:i4>
      </vt:variant>
      <vt:variant>
        <vt:lpwstr>https://www.health.gov.au/topics/aged-care/providing-aged-care-services/support/rural-remote</vt:lpwstr>
      </vt:variant>
      <vt:variant>
        <vt:lpwstr/>
      </vt:variant>
      <vt:variant>
        <vt:i4>3866673</vt:i4>
      </vt:variant>
      <vt:variant>
        <vt:i4>147</vt:i4>
      </vt:variant>
      <vt:variant>
        <vt:i4>0</vt:i4>
      </vt:variant>
      <vt:variant>
        <vt:i4>5</vt:i4>
      </vt:variant>
      <vt:variant>
        <vt:lpwstr>https://www.health.gov.au/topics/palliative-care/education-and-training</vt:lpwstr>
      </vt:variant>
      <vt:variant>
        <vt:lpwstr/>
      </vt:variant>
      <vt:variant>
        <vt:i4>5898318</vt:i4>
      </vt:variant>
      <vt:variant>
        <vt:i4>144</vt:i4>
      </vt:variant>
      <vt:variant>
        <vt:i4>0</vt:i4>
      </vt:variant>
      <vt:variant>
        <vt:i4>5</vt:i4>
      </vt:variant>
      <vt:variant>
        <vt:lpwstr>https://www.health.gov.au/our-work/greater-choice-for-at-home-palliative-care-program</vt:lpwstr>
      </vt:variant>
      <vt:variant>
        <vt:lpwstr/>
      </vt:variant>
      <vt:variant>
        <vt:i4>6160473</vt:i4>
      </vt:variant>
      <vt:variant>
        <vt:i4>141</vt:i4>
      </vt:variant>
      <vt:variant>
        <vt:i4>0</vt:i4>
      </vt:variant>
      <vt:variant>
        <vt:i4>5</vt:i4>
      </vt:variant>
      <vt:variant>
        <vt:lpwstr>https://www.health.gov.au/our-work/phn/your-local-PHN</vt:lpwstr>
      </vt:variant>
      <vt:variant>
        <vt:lpwstr/>
      </vt:variant>
      <vt:variant>
        <vt:i4>2687037</vt:i4>
      </vt:variant>
      <vt:variant>
        <vt:i4>138</vt:i4>
      </vt:variant>
      <vt:variant>
        <vt:i4>0</vt:i4>
      </vt:variant>
      <vt:variant>
        <vt:i4>5</vt:i4>
      </vt:variant>
      <vt:variant>
        <vt:lpwstr>https://www.advancecareplanning.org.au/</vt:lpwstr>
      </vt:variant>
      <vt:variant>
        <vt:lpwstr/>
      </vt:variant>
      <vt:variant>
        <vt:i4>2687037</vt:i4>
      </vt:variant>
      <vt:variant>
        <vt:i4>135</vt:i4>
      </vt:variant>
      <vt:variant>
        <vt:i4>0</vt:i4>
      </vt:variant>
      <vt:variant>
        <vt:i4>5</vt:i4>
      </vt:variant>
      <vt:variant>
        <vt:lpwstr>https://www.advancecareplanning.org.au/</vt:lpwstr>
      </vt:variant>
      <vt:variant>
        <vt:lpwstr/>
      </vt:variant>
      <vt:variant>
        <vt:i4>524363</vt:i4>
      </vt:variant>
      <vt:variant>
        <vt:i4>132</vt:i4>
      </vt:variant>
      <vt:variant>
        <vt:i4>0</vt:i4>
      </vt:variant>
      <vt:variant>
        <vt:i4>5</vt:i4>
      </vt:variant>
      <vt:variant>
        <vt:lpwstr>https://palliativecareeducation.com.au/course/index.php?categoryid=5</vt:lpwstr>
      </vt:variant>
      <vt:variant>
        <vt:lpwstr/>
      </vt:variant>
      <vt:variant>
        <vt:i4>2490483</vt:i4>
      </vt:variant>
      <vt:variant>
        <vt:i4>129</vt:i4>
      </vt:variant>
      <vt:variant>
        <vt:i4>0</vt:i4>
      </vt:variant>
      <vt:variant>
        <vt:i4>5</vt:i4>
      </vt:variant>
      <vt:variant>
        <vt:lpwstr>https://www.palliaged.com.au/For-the-Community/Older-Australia/Recognising-Changes</vt:lpwstr>
      </vt:variant>
      <vt:variant>
        <vt:lpwstr/>
      </vt:variant>
      <vt:variant>
        <vt:i4>6225997</vt:i4>
      </vt:variant>
      <vt:variant>
        <vt:i4>126</vt:i4>
      </vt:variant>
      <vt:variant>
        <vt:i4>0</vt:i4>
      </vt:variant>
      <vt:variant>
        <vt:i4>5</vt:i4>
      </vt:variant>
      <vt:variant>
        <vt:lpwstr>https://www.eldac.com.au/</vt:lpwstr>
      </vt:variant>
      <vt:variant>
        <vt:lpwstr/>
      </vt:variant>
      <vt:variant>
        <vt:i4>7143542</vt:i4>
      </vt:variant>
      <vt:variant>
        <vt:i4>123</vt:i4>
      </vt:variant>
      <vt:variant>
        <vt:i4>0</vt:i4>
      </vt:variant>
      <vt:variant>
        <vt:i4>5</vt:i4>
      </vt:variant>
      <vt:variant>
        <vt:lpwstr>https://www.endoflifeessentials.com.au/Training-Resources/Recognising-Dying</vt:lpwstr>
      </vt:variant>
      <vt:variant>
        <vt:lpwstr/>
      </vt:variant>
      <vt:variant>
        <vt:i4>6684769</vt:i4>
      </vt:variant>
      <vt:variant>
        <vt:i4>120</vt:i4>
      </vt:variant>
      <vt:variant>
        <vt:i4>0</vt:i4>
      </vt:variant>
      <vt:variant>
        <vt:i4>5</vt:i4>
      </vt:variant>
      <vt:variant>
        <vt:lpwstr>https://www.health.gov.au/resources/publications/home-care-packages-program-operational-manual-a-guide-for-home-care-providers</vt:lpwstr>
      </vt:variant>
      <vt:variant>
        <vt:lpwstr/>
      </vt:variant>
      <vt:variant>
        <vt:i4>720976</vt:i4>
      </vt:variant>
      <vt:variant>
        <vt:i4>117</vt:i4>
      </vt:variant>
      <vt:variant>
        <vt:i4>0</vt:i4>
      </vt:variant>
      <vt:variant>
        <vt:i4>5</vt:i4>
      </vt:variant>
      <vt:variant>
        <vt:lpwstr>https://www.health.gov.au/our-work/AN-ACC/providers/allied-health</vt:lpwstr>
      </vt:variant>
      <vt:variant>
        <vt:lpwstr/>
      </vt:variant>
      <vt:variant>
        <vt:i4>2162735</vt:i4>
      </vt:variant>
      <vt:variant>
        <vt:i4>114</vt:i4>
      </vt:variant>
      <vt:variant>
        <vt:i4>0</vt:i4>
      </vt:variant>
      <vt:variant>
        <vt:i4>5</vt:i4>
      </vt:variant>
      <vt:variant>
        <vt:lpwstr>https://www.caringathomeproject.com.au/Policy/Medicine-handling-guidelines</vt:lpwstr>
      </vt:variant>
      <vt:variant>
        <vt:lpwstr/>
      </vt:variant>
      <vt:variant>
        <vt:i4>4653063</vt:i4>
      </vt:variant>
      <vt:variant>
        <vt:i4>111</vt:i4>
      </vt:variant>
      <vt:variant>
        <vt:i4>0</vt:i4>
      </vt:variant>
      <vt:variant>
        <vt:i4>5</vt:i4>
      </vt:variant>
      <vt:variant>
        <vt:lpwstr>https://www.health.gov.au/resources/collections/palliative-care-education-and-training-communication-toolkits</vt:lpwstr>
      </vt:variant>
      <vt:variant>
        <vt:lpwstr/>
      </vt:variant>
      <vt:variant>
        <vt:i4>3407987</vt:i4>
      </vt:variant>
      <vt:variant>
        <vt:i4>108</vt:i4>
      </vt:variant>
      <vt:variant>
        <vt:i4>0</vt:i4>
      </vt:variant>
      <vt:variant>
        <vt:i4>5</vt:i4>
      </vt:variant>
      <vt:variant>
        <vt:lpwstr>https://pepaeducation.com/placements/health-professionals/gps/</vt:lpwstr>
      </vt:variant>
      <vt:variant>
        <vt:lpwstr/>
      </vt:variant>
      <vt:variant>
        <vt:i4>2621552</vt:i4>
      </vt:variant>
      <vt:variant>
        <vt:i4>105</vt:i4>
      </vt:variant>
      <vt:variant>
        <vt:i4>0</vt:i4>
      </vt:variant>
      <vt:variant>
        <vt:i4>5</vt:i4>
      </vt:variant>
      <vt:variant>
        <vt:lpwstr>https://www.eldac.com.au/Portals/12/Documents/Factsheet/PrimaryCare/ELDAC_Primary Care Clinical Action factsheet_WEB.PDF</vt:lpwstr>
      </vt:variant>
      <vt:variant>
        <vt:lpwstr/>
      </vt:variant>
      <vt:variant>
        <vt:i4>3342388</vt:i4>
      </vt:variant>
      <vt:variant>
        <vt:i4>102</vt:i4>
      </vt:variant>
      <vt:variant>
        <vt:i4>0</vt:i4>
      </vt:variant>
      <vt:variant>
        <vt:i4>5</vt:i4>
      </vt:variant>
      <vt:variant>
        <vt:lpwstr>https://www.health.gov.au/resources/publications/an-acc-assessment-pathways-fact-sheet?language=en</vt:lpwstr>
      </vt:variant>
      <vt:variant>
        <vt:lpwstr/>
      </vt:variant>
      <vt:variant>
        <vt:i4>3539052</vt:i4>
      </vt:variant>
      <vt:variant>
        <vt:i4>99</vt:i4>
      </vt:variant>
      <vt:variant>
        <vt:i4>0</vt:i4>
      </vt:variant>
      <vt:variant>
        <vt:i4>5</vt:i4>
      </vt:variant>
      <vt:variant>
        <vt:lpwstr>https://www.health.nsw.gov.au/pharmaceutical/Pages/residential-care-facilities.aspx</vt:lpwstr>
      </vt:variant>
      <vt:variant>
        <vt:lpwstr/>
      </vt:variant>
      <vt:variant>
        <vt:i4>5439505</vt:i4>
      </vt:variant>
      <vt:variant>
        <vt:i4>96</vt:i4>
      </vt:variant>
      <vt:variant>
        <vt:i4>0</vt:i4>
      </vt:variant>
      <vt:variant>
        <vt:i4>5</vt:i4>
      </vt:variant>
      <vt:variant>
        <vt:lpwstr>https://www.health.gov.au/resources/publications/guide-to-palliative-care-entry-into-aged-care-homes</vt:lpwstr>
      </vt:variant>
      <vt:variant>
        <vt:lpwstr/>
      </vt:variant>
      <vt:variant>
        <vt:i4>6553725</vt:i4>
      </vt:variant>
      <vt:variant>
        <vt:i4>93</vt:i4>
      </vt:variant>
      <vt:variant>
        <vt:i4>0</vt:i4>
      </vt:variant>
      <vt:variant>
        <vt:i4>5</vt:i4>
      </vt:variant>
      <vt:variant>
        <vt:lpwstr>https://www.agedcarequality.gov.au/resource-library/draft-provider-guidance-standard-5</vt:lpwstr>
      </vt:variant>
      <vt:variant>
        <vt:lpwstr/>
      </vt:variant>
      <vt:variant>
        <vt:i4>6815860</vt:i4>
      </vt:variant>
      <vt:variant>
        <vt:i4>90</vt:i4>
      </vt:variant>
      <vt:variant>
        <vt:i4>0</vt:i4>
      </vt:variant>
      <vt:variant>
        <vt:i4>5</vt:i4>
      </vt:variant>
      <vt:variant>
        <vt:lpwstr>https://www.health.gov.au/our-work/aged-care-act/about</vt:lpwstr>
      </vt:variant>
      <vt:variant>
        <vt:lpwstr/>
      </vt:variant>
      <vt:variant>
        <vt:i4>67</vt:i4>
      </vt:variant>
      <vt:variant>
        <vt:i4>87</vt:i4>
      </vt:variant>
      <vt:variant>
        <vt:i4>0</vt:i4>
      </vt:variant>
      <vt:variant>
        <vt:i4>5</vt:i4>
      </vt:variant>
      <vt:variant>
        <vt:lpwstr>https://www.health.gov.au/our-work/strengthening-aged-care-quality-standards</vt:lpwstr>
      </vt:variant>
      <vt:variant>
        <vt:lpwstr/>
      </vt:variant>
      <vt:variant>
        <vt:i4>1441810</vt:i4>
      </vt:variant>
      <vt:variant>
        <vt:i4>84</vt:i4>
      </vt:variant>
      <vt:variant>
        <vt:i4>0</vt:i4>
      </vt:variant>
      <vt:variant>
        <vt:i4>5</vt:i4>
      </vt:variant>
      <vt:variant>
        <vt:lpwstr>https://www.health.gov.au/node/8925</vt:lpwstr>
      </vt:variant>
      <vt:variant>
        <vt:lpwstr>aged-care-quality-standards</vt:lpwstr>
      </vt:variant>
      <vt:variant>
        <vt:i4>6160393</vt:i4>
      </vt:variant>
      <vt:variant>
        <vt:i4>81</vt:i4>
      </vt:variant>
      <vt:variant>
        <vt:i4>0</vt:i4>
      </vt:variant>
      <vt:variant>
        <vt:i4>5</vt:i4>
      </vt:variant>
      <vt:variant>
        <vt:lpwstr>https://agedcare.royalcommission.gov.au/publications/final-report</vt:lpwstr>
      </vt:variant>
      <vt:variant>
        <vt:lpwstr/>
      </vt:variant>
      <vt:variant>
        <vt:i4>5374041</vt:i4>
      </vt:variant>
      <vt:variant>
        <vt:i4>78</vt:i4>
      </vt:variant>
      <vt:variant>
        <vt:i4>0</vt:i4>
      </vt:variant>
      <vt:variant>
        <vt:i4>5</vt:i4>
      </vt:variant>
      <vt:variant>
        <vt:lpwstr>https://www.carerhelp.com.au/</vt:lpwstr>
      </vt:variant>
      <vt:variant>
        <vt:lpwstr/>
      </vt:variant>
      <vt:variant>
        <vt:i4>3670074</vt:i4>
      </vt:variant>
      <vt:variant>
        <vt:i4>75</vt:i4>
      </vt:variant>
      <vt:variant>
        <vt:i4>0</vt:i4>
      </vt:variant>
      <vt:variant>
        <vt:i4>5</vt:i4>
      </vt:variant>
      <vt:variant>
        <vt:lpwstr>https://www.caringathomeproject.com.au/</vt:lpwstr>
      </vt:variant>
      <vt:variant>
        <vt:lpwstr/>
      </vt:variant>
      <vt:variant>
        <vt:i4>7274546</vt:i4>
      </vt:variant>
      <vt:variant>
        <vt:i4>72</vt:i4>
      </vt:variant>
      <vt:variant>
        <vt:i4>0</vt:i4>
      </vt:variant>
      <vt:variant>
        <vt:i4>5</vt:i4>
      </vt:variant>
      <vt:variant>
        <vt:lpwstr>https://www.eldac.com.au/Toolkits/Home-Care</vt:lpwstr>
      </vt:variant>
      <vt:variant>
        <vt:lpwstr/>
      </vt:variant>
      <vt:variant>
        <vt:i4>4063288</vt:i4>
      </vt:variant>
      <vt:variant>
        <vt:i4>69</vt:i4>
      </vt:variant>
      <vt:variant>
        <vt:i4>0</vt:i4>
      </vt:variant>
      <vt:variant>
        <vt:i4>5</vt:i4>
      </vt:variant>
      <vt:variant>
        <vt:lpwstr>https://www.palliaged.com.au/Portals/5/Documents/Fillable-Forms/Resource_pack_for_home_care.pdf</vt:lpwstr>
      </vt:variant>
      <vt:variant>
        <vt:lpwstr/>
      </vt:variant>
      <vt:variant>
        <vt:i4>3342452</vt:i4>
      </vt:variant>
      <vt:variant>
        <vt:i4>66</vt:i4>
      </vt:variant>
      <vt:variant>
        <vt:i4>0</vt:i4>
      </vt:variant>
      <vt:variant>
        <vt:i4>5</vt:i4>
      </vt:variant>
      <vt:variant>
        <vt:lpwstr>https://nsd.palliativecare.org.au/s/search-service</vt:lpwstr>
      </vt:variant>
      <vt:variant>
        <vt:lpwstr/>
      </vt:variant>
      <vt:variant>
        <vt:i4>3342452</vt:i4>
      </vt:variant>
      <vt:variant>
        <vt:i4>63</vt:i4>
      </vt:variant>
      <vt:variant>
        <vt:i4>0</vt:i4>
      </vt:variant>
      <vt:variant>
        <vt:i4>5</vt:i4>
      </vt:variant>
      <vt:variant>
        <vt:lpwstr>https://nsd.palliativecare.org.au/s/search-service</vt:lpwstr>
      </vt:variant>
      <vt:variant>
        <vt:lpwstr/>
      </vt:variant>
      <vt:variant>
        <vt:i4>3080232</vt:i4>
      </vt:variant>
      <vt:variant>
        <vt:i4>60</vt:i4>
      </vt:variant>
      <vt:variant>
        <vt:i4>0</vt:i4>
      </vt:variant>
      <vt:variant>
        <vt:i4>5</vt:i4>
      </vt:variant>
      <vt:variant>
        <vt:lpwstr>https://www.agedcarequality.gov.au/providers/standards</vt:lpwstr>
      </vt:variant>
      <vt:variant>
        <vt:lpwstr/>
      </vt:variant>
      <vt:variant>
        <vt:i4>2490430</vt:i4>
      </vt:variant>
      <vt:variant>
        <vt:i4>57</vt:i4>
      </vt:variant>
      <vt:variant>
        <vt:i4>0</vt:i4>
      </vt:variant>
      <vt:variant>
        <vt:i4>5</vt:i4>
      </vt:variant>
      <vt:variant>
        <vt:lpwstr>https://www.legislation.gov.au/F2014L00830/latest/text</vt:lpwstr>
      </vt:variant>
      <vt:variant>
        <vt:lpwstr/>
      </vt:variant>
      <vt:variant>
        <vt:i4>262171</vt:i4>
      </vt:variant>
      <vt:variant>
        <vt:i4>54</vt:i4>
      </vt:variant>
      <vt:variant>
        <vt:i4>0</vt:i4>
      </vt:variant>
      <vt:variant>
        <vt:i4>5</vt:i4>
      </vt:variant>
      <vt:variant>
        <vt:lpwstr>https://www.legislation.gov.au/Series/C2004A05206</vt:lpwstr>
      </vt:variant>
      <vt:variant>
        <vt:lpwstr/>
      </vt:variant>
      <vt:variant>
        <vt:i4>5111876</vt:i4>
      </vt:variant>
      <vt:variant>
        <vt:i4>51</vt:i4>
      </vt:variant>
      <vt:variant>
        <vt:i4>0</vt:i4>
      </vt:variant>
      <vt:variant>
        <vt:i4>5</vt:i4>
      </vt:variant>
      <vt:variant>
        <vt:lpwstr>https://www.health.gov.au/resources/publications/care-minutes-performance-in-residential-aged-care-from-october-2023</vt:lpwstr>
      </vt:variant>
      <vt:variant>
        <vt:lpwstr/>
      </vt:variant>
      <vt:variant>
        <vt:i4>1966082</vt:i4>
      </vt:variant>
      <vt:variant>
        <vt:i4>48</vt:i4>
      </vt:variant>
      <vt:variant>
        <vt:i4>0</vt:i4>
      </vt:variant>
      <vt:variant>
        <vt:i4>5</vt:i4>
      </vt:variant>
      <vt:variant>
        <vt:lpwstr>https://www.caresearch.com.au/Health-Professionals/Nurses/Communication/Communication-with-Patients-Carers-and-Family</vt:lpwstr>
      </vt:variant>
      <vt:variant>
        <vt:lpwstr/>
      </vt:variant>
      <vt:variant>
        <vt:i4>3801200</vt:i4>
      </vt:variant>
      <vt:variant>
        <vt:i4>45</vt:i4>
      </vt:variant>
      <vt:variant>
        <vt:i4>0</vt:i4>
      </vt:variant>
      <vt:variant>
        <vt:i4>5</vt:i4>
      </vt:variant>
      <vt:variant>
        <vt:lpwstr>https://www.endoflifeessentials.com.au/Training-Resources/Communication</vt:lpwstr>
      </vt:variant>
      <vt:variant>
        <vt:lpwstr/>
      </vt:variant>
      <vt:variant>
        <vt:i4>1572878</vt:i4>
      </vt:variant>
      <vt:variant>
        <vt:i4>42</vt:i4>
      </vt:variant>
      <vt:variant>
        <vt:i4>0</vt:i4>
      </vt:variant>
      <vt:variant>
        <vt:i4>5</vt:i4>
      </vt:variant>
      <vt:variant>
        <vt:lpwstr>https://www.palliaged.com.au/Practice-Centre/Improving-Practice/Communication-Skills</vt:lpwstr>
      </vt:variant>
      <vt:variant>
        <vt:lpwstr/>
      </vt:variant>
      <vt:variant>
        <vt:i4>5832792</vt:i4>
      </vt:variant>
      <vt:variant>
        <vt:i4>39</vt:i4>
      </vt:variant>
      <vt:variant>
        <vt:i4>0</vt:i4>
      </vt:variant>
      <vt:variant>
        <vt:i4>5</vt:i4>
      </vt:variant>
      <vt:variant>
        <vt:lpwstr>https://www.health.gov.au/resources/publications/palliative-care-education-and-training-opportunities-for-anyone-who-works-in-primary-care-and-aged-care?language=en</vt:lpwstr>
      </vt:variant>
      <vt:variant>
        <vt:lpwstr/>
      </vt:variant>
      <vt:variant>
        <vt:i4>5832781</vt:i4>
      </vt:variant>
      <vt:variant>
        <vt:i4>36</vt:i4>
      </vt:variant>
      <vt:variant>
        <vt:i4>0</vt:i4>
      </vt:variant>
      <vt:variant>
        <vt:i4>5</vt:i4>
      </vt:variant>
      <vt:variant>
        <vt:lpwstr>https://pepaeducation.com/placements/reverse-pepa-placements/</vt:lpwstr>
      </vt:variant>
      <vt:variant>
        <vt:lpwstr/>
      </vt:variant>
      <vt:variant>
        <vt:i4>6750264</vt:i4>
      </vt:variant>
      <vt:variant>
        <vt:i4>33</vt:i4>
      </vt:variant>
      <vt:variant>
        <vt:i4>0</vt:i4>
      </vt:variant>
      <vt:variant>
        <vt:i4>5</vt:i4>
      </vt:variant>
      <vt:variant>
        <vt:lpwstr>https://pepaeducation.com/</vt:lpwstr>
      </vt:variant>
      <vt:variant>
        <vt:lpwstr/>
      </vt:variant>
      <vt:variant>
        <vt:i4>3866673</vt:i4>
      </vt:variant>
      <vt:variant>
        <vt:i4>30</vt:i4>
      </vt:variant>
      <vt:variant>
        <vt:i4>0</vt:i4>
      </vt:variant>
      <vt:variant>
        <vt:i4>5</vt:i4>
      </vt:variant>
      <vt:variant>
        <vt:lpwstr>https://www.health.gov.au/topics/palliative-care/education-and-training</vt:lpwstr>
      </vt:variant>
      <vt:variant>
        <vt:lpwstr/>
      </vt:variant>
      <vt:variant>
        <vt:i4>5308419</vt:i4>
      </vt:variant>
      <vt:variant>
        <vt:i4>27</vt:i4>
      </vt:variant>
      <vt:variant>
        <vt:i4>0</vt:i4>
      </vt:variant>
      <vt:variant>
        <vt:i4>5</vt:i4>
      </vt:variant>
      <vt:variant>
        <vt:lpwstr>https://www.agedcarequality.gov.au/resource-library/strengthened-quality-standards-framework-analysis</vt:lpwstr>
      </vt:variant>
      <vt:variant>
        <vt:lpwstr/>
      </vt:variant>
      <vt:variant>
        <vt:i4>7798908</vt:i4>
      </vt:variant>
      <vt:variant>
        <vt:i4>24</vt:i4>
      </vt:variant>
      <vt:variant>
        <vt:i4>0</vt:i4>
      </vt:variant>
      <vt:variant>
        <vt:i4>5</vt:i4>
      </vt:variant>
      <vt:variant>
        <vt:lpwstr>https://www.agedcarequality.gov.au/making-complaint/lodge-complaint</vt:lpwstr>
      </vt:variant>
      <vt:variant>
        <vt:lpwstr/>
      </vt:variant>
      <vt:variant>
        <vt:i4>7995515</vt:i4>
      </vt:variant>
      <vt:variant>
        <vt:i4>21</vt:i4>
      </vt:variant>
      <vt:variant>
        <vt:i4>0</vt:i4>
      </vt:variant>
      <vt:variant>
        <vt:i4>5</vt:i4>
      </vt:variant>
      <vt:variant>
        <vt:lpwstr>https://www.health.gov.au/our-work/strengthening-aged-care-quality-standards/about</vt:lpwstr>
      </vt:variant>
      <vt:variant>
        <vt:lpwstr/>
      </vt:variant>
      <vt:variant>
        <vt:i4>1507348</vt:i4>
      </vt:variant>
      <vt:variant>
        <vt:i4>18</vt:i4>
      </vt:variant>
      <vt:variant>
        <vt:i4>0</vt:i4>
      </vt:variant>
      <vt:variant>
        <vt:i4>5</vt:i4>
      </vt:variant>
      <vt:variant>
        <vt:lpwstr>https://www.health.gov.au/our-work/strengthening-aged-care-quality-standards/consultation</vt:lpwstr>
      </vt:variant>
      <vt:variant>
        <vt:lpwstr/>
      </vt:variant>
      <vt:variant>
        <vt:i4>3604528</vt:i4>
      </vt:variant>
      <vt:variant>
        <vt:i4>15</vt:i4>
      </vt:variant>
      <vt:variant>
        <vt:i4>0</vt:i4>
      </vt:variant>
      <vt:variant>
        <vt:i4>5</vt:i4>
      </vt:variant>
      <vt:variant>
        <vt:lpwstr>https://www.agedcarequality.gov.au/about-us</vt:lpwstr>
      </vt:variant>
      <vt:variant>
        <vt:lpwstr/>
      </vt:variant>
      <vt:variant>
        <vt:i4>5308442</vt:i4>
      </vt:variant>
      <vt:variant>
        <vt:i4>12</vt:i4>
      </vt:variant>
      <vt:variant>
        <vt:i4>0</vt:i4>
      </vt:variant>
      <vt:variant>
        <vt:i4>5</vt:i4>
      </vt:variant>
      <vt:variant>
        <vt:lpwstr>https://www.agedcarequality.gov.au/strengthened-quality-standards</vt:lpwstr>
      </vt:variant>
      <vt:variant>
        <vt:lpwstr/>
      </vt:variant>
      <vt:variant>
        <vt:i4>5570626</vt:i4>
      </vt:variant>
      <vt:variant>
        <vt:i4>9</vt:i4>
      </vt:variant>
      <vt:variant>
        <vt:i4>0</vt:i4>
      </vt:variant>
      <vt:variant>
        <vt:i4>5</vt:i4>
      </vt:variant>
      <vt:variant>
        <vt:lpwstr>https://www.health.gov.au/resources/publications/the-strengthened-aged-care-quality-standards-final-draft?language=en</vt:lpwstr>
      </vt:variant>
      <vt:variant>
        <vt:lpwstr/>
      </vt:variant>
      <vt:variant>
        <vt:i4>1966090</vt:i4>
      </vt:variant>
      <vt:variant>
        <vt:i4>6</vt:i4>
      </vt:variant>
      <vt:variant>
        <vt:i4>0</vt:i4>
      </vt:variant>
      <vt:variant>
        <vt:i4>5</vt:i4>
      </vt:variant>
      <vt:variant>
        <vt:lpwstr>https://www.health.gov.au/our-work/new-model-for-regulating-aged-care</vt:lpwstr>
      </vt:variant>
      <vt:variant>
        <vt:lpwstr/>
      </vt:variant>
      <vt:variant>
        <vt:i4>7340073</vt:i4>
      </vt:variant>
      <vt:variant>
        <vt:i4>3</vt:i4>
      </vt:variant>
      <vt:variant>
        <vt:i4>0</vt:i4>
      </vt:variant>
      <vt:variant>
        <vt:i4>5</vt:i4>
      </vt:variant>
      <vt:variant>
        <vt:lpwstr>https://www.agedcarequality.gov.au/providers/approval-accreditation</vt:lpwstr>
      </vt:variant>
      <vt:variant>
        <vt:lpwstr/>
      </vt:variant>
      <vt:variant>
        <vt:i4>5308419</vt:i4>
      </vt:variant>
      <vt:variant>
        <vt:i4>0</vt:i4>
      </vt:variant>
      <vt:variant>
        <vt:i4>0</vt:i4>
      </vt:variant>
      <vt:variant>
        <vt:i4>5</vt:i4>
      </vt:variant>
      <vt:variant>
        <vt:lpwstr>https://www.agedcarequality.gov.au/resource-library/strengthened-quality-standards-framework-analysis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Webinar questions and answers: Delivering high-quality, person-centred palliative care in aged care</dc:title>
  <dc:subject>Aged Care</dc:subject>
  <dc:creator>Australian Government Department of Health and Aged Care</dc:creator>
  <cp:keywords>Aged Care, Palliative care, end of life care</cp:keywords>
  <dc:description/>
  <cp:lastModifiedBy>MASCHKE, Elvia</cp:lastModifiedBy>
  <cp:revision>3</cp:revision>
  <cp:lastPrinted>2024-09-03T06:59:00Z</cp:lastPrinted>
  <dcterms:created xsi:type="dcterms:W3CDTF">2024-09-05T00:33:00Z</dcterms:created>
  <dcterms:modified xsi:type="dcterms:W3CDTF">2024-09-05T00:35:00Z</dcterms:modified>
</cp:coreProperties>
</file>