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7CA70" w14:textId="7189C10A" w:rsidR="00172131" w:rsidRDefault="008815C2" w:rsidP="00C37FDC">
      <w:pPr>
        <w:pStyle w:val="Heading1"/>
        <w:spacing w:before="3480"/>
        <w:rPr>
          <w:rStyle w:val="normaltextrun"/>
        </w:rPr>
      </w:pPr>
      <w:r w:rsidRPr="00CD7858">
        <w:rPr>
          <w:rStyle w:val="normaltextrun"/>
        </w:rPr>
        <w:t xml:space="preserve">Frequently </w:t>
      </w:r>
      <w:r w:rsidR="00372BDF" w:rsidRPr="00CD7858">
        <w:rPr>
          <w:rStyle w:val="normaltextrun"/>
        </w:rPr>
        <w:t>a</w:t>
      </w:r>
      <w:r w:rsidRPr="00CD7858">
        <w:rPr>
          <w:rStyle w:val="normaltextrun"/>
        </w:rPr>
        <w:t xml:space="preserve">sked </w:t>
      </w:r>
      <w:r w:rsidR="00372BDF" w:rsidRPr="00CD7858">
        <w:rPr>
          <w:rStyle w:val="normaltextrun"/>
        </w:rPr>
        <w:t>q</w:t>
      </w:r>
      <w:r w:rsidRPr="00CD7858">
        <w:rPr>
          <w:rStyle w:val="normaltextrun"/>
        </w:rPr>
        <w:t xml:space="preserve">uestions for </w:t>
      </w:r>
      <w:r w:rsidR="00372BDF" w:rsidRPr="00CD7858">
        <w:rPr>
          <w:rStyle w:val="normaltextrun"/>
        </w:rPr>
        <w:t>p</w:t>
      </w:r>
      <w:r w:rsidRPr="00CD7858">
        <w:rPr>
          <w:rStyle w:val="normaltextrun"/>
        </w:rPr>
        <w:t>otential</w:t>
      </w:r>
      <w:r w:rsidR="007502DA">
        <w:rPr>
          <w:rStyle w:val="normaltextrun"/>
        </w:rPr>
        <w:t xml:space="preserve"> </w:t>
      </w:r>
      <w:r w:rsidR="00372BDF" w:rsidRPr="00CD7858">
        <w:rPr>
          <w:rStyle w:val="normaltextrun"/>
        </w:rPr>
        <w:t>v</w:t>
      </w:r>
      <w:r w:rsidRPr="00CD7858">
        <w:rPr>
          <w:rStyle w:val="normaltextrun"/>
        </w:rPr>
        <w:t>olunteers</w:t>
      </w:r>
      <w:r w:rsidR="007502DA">
        <w:rPr>
          <w:rStyle w:val="normaltextrun"/>
        </w:rPr>
        <w:t xml:space="preserve"> in aged care</w:t>
      </w:r>
    </w:p>
    <w:p w14:paraId="5B6DD432" w14:textId="65B96028" w:rsidR="008815C2" w:rsidRPr="00CD7858" w:rsidRDefault="008815C2" w:rsidP="00CD7858">
      <w:pPr>
        <w:pStyle w:val="Heading2"/>
        <w:rPr>
          <w:rStyle w:val="normaltextrun"/>
        </w:rPr>
      </w:pPr>
      <w:r w:rsidRPr="00CD7858">
        <w:rPr>
          <w:rStyle w:val="normaltextrun"/>
        </w:rPr>
        <w:t>What is volunteering</w:t>
      </w:r>
      <w:r w:rsidR="001C688B">
        <w:rPr>
          <w:rStyle w:val="normaltextrun"/>
        </w:rPr>
        <w:t xml:space="preserve"> in aged care</w:t>
      </w:r>
      <w:r w:rsidRPr="00CD7858">
        <w:rPr>
          <w:rStyle w:val="normaltextrun"/>
        </w:rPr>
        <w:t xml:space="preserve">? </w:t>
      </w:r>
    </w:p>
    <w:p w14:paraId="1F727422" w14:textId="79AA7D54" w:rsidR="00103845" w:rsidRDefault="00D01C6F" w:rsidP="008815C2">
      <w:r>
        <w:t>Volunteering is time willingly given for the common good and without financial gain.</w:t>
      </w:r>
      <w:r w:rsidR="00BE2299">
        <w:rPr>
          <w:rStyle w:val="FootnoteReference"/>
        </w:rPr>
        <w:footnoteReference w:id="1"/>
      </w:r>
      <w:r w:rsidR="00744560">
        <w:t xml:space="preserve"> It </w:t>
      </w:r>
      <w:r w:rsidR="00111184">
        <w:t>does not include direct family responsibilities</w:t>
      </w:r>
      <w:r w:rsidR="00103845">
        <w:t xml:space="preserve">. </w:t>
      </w:r>
    </w:p>
    <w:p w14:paraId="04DDFA65" w14:textId="77777777" w:rsidR="00103845" w:rsidRDefault="00103845" w:rsidP="008815C2">
      <w:r>
        <w:t xml:space="preserve">Volunteering </w:t>
      </w:r>
      <w:r w:rsidR="004F6CCF">
        <w:t>includes</w:t>
      </w:r>
      <w:r>
        <w:t xml:space="preserve">: </w:t>
      </w:r>
    </w:p>
    <w:p w14:paraId="52DBB774" w14:textId="5D77D2EF" w:rsidR="008815C2" w:rsidRDefault="00372BDF" w:rsidP="00103845">
      <w:pPr>
        <w:pStyle w:val="ListParagraph"/>
        <w:numPr>
          <w:ilvl w:val="0"/>
          <w:numId w:val="23"/>
        </w:numPr>
      </w:pPr>
      <w:r>
        <w:t>f</w:t>
      </w:r>
      <w:r w:rsidR="00103845">
        <w:t>ormal volunteering</w:t>
      </w:r>
      <w:r w:rsidR="00961A81">
        <w:t xml:space="preserve">, where volunteering take place </w:t>
      </w:r>
      <w:r w:rsidR="001C688B">
        <w:t>in</w:t>
      </w:r>
      <w:r w:rsidR="00961A81">
        <w:t xml:space="preserve"> organisations</w:t>
      </w:r>
      <w:r w:rsidR="00D14DF4">
        <w:t>.</w:t>
      </w:r>
    </w:p>
    <w:p w14:paraId="5219B0E9" w14:textId="77777777" w:rsidR="00103845" w:rsidRDefault="00372BDF" w:rsidP="00103845">
      <w:pPr>
        <w:pStyle w:val="ListParagraph"/>
        <w:numPr>
          <w:ilvl w:val="0"/>
          <w:numId w:val="23"/>
        </w:numPr>
      </w:pPr>
      <w:r>
        <w:t>i</w:t>
      </w:r>
      <w:r w:rsidR="00103845">
        <w:t>nformal volunteering</w:t>
      </w:r>
      <w:r w:rsidR="00961A81">
        <w:t>, where volunteering takes place outside an organisational setting</w:t>
      </w:r>
      <w:r w:rsidR="00D14DF4">
        <w:t>.</w:t>
      </w:r>
      <w:r w:rsidR="00E27B39">
        <w:rPr>
          <w:rStyle w:val="FootnoteReference"/>
        </w:rPr>
        <w:footnoteReference w:id="2"/>
      </w:r>
      <w:r w:rsidR="00961A81">
        <w:t xml:space="preserve"> </w:t>
      </w:r>
    </w:p>
    <w:p w14:paraId="3EA4B755" w14:textId="7E54CD91" w:rsidR="00961A81" w:rsidRPr="006217CC" w:rsidRDefault="00961A81" w:rsidP="00961A81">
      <w:r>
        <w:t xml:space="preserve">In aged care, volunteering </w:t>
      </w:r>
      <w:r w:rsidR="004F6CCF">
        <w:t>is</w:t>
      </w:r>
      <w:r>
        <w:t xml:space="preserve"> formal </w:t>
      </w:r>
      <w:r w:rsidR="004C0BA2">
        <w:t>because</w:t>
      </w:r>
      <w:r>
        <w:t xml:space="preserve"> it takes place </w:t>
      </w:r>
      <w:r w:rsidR="001C688B">
        <w:t>in</w:t>
      </w:r>
      <w:r>
        <w:t xml:space="preserve"> organisations </w:t>
      </w:r>
      <w:r w:rsidR="00DD1679">
        <w:t xml:space="preserve">(including planning, recruiting and </w:t>
      </w:r>
      <w:r w:rsidR="003F6F54">
        <w:t xml:space="preserve">actual </w:t>
      </w:r>
      <w:r w:rsidR="00DD1679">
        <w:t xml:space="preserve">volunteer activities). </w:t>
      </w:r>
    </w:p>
    <w:p w14:paraId="501A05CE" w14:textId="20FC058E" w:rsidR="004C0BA2" w:rsidRDefault="004C0BA2" w:rsidP="004C0BA2">
      <w:r>
        <w:t xml:space="preserve">Volunteering becomes ‘aged care volunteering’ when </w:t>
      </w:r>
      <w:r w:rsidR="004F6CCF">
        <w:t>an organisation or Volunteer Manager designs an activity</w:t>
      </w:r>
      <w:r>
        <w:t xml:space="preserve"> to benefit a</w:t>
      </w:r>
      <w:r w:rsidR="00F44D26">
        <w:t>n older person in</w:t>
      </w:r>
      <w:r>
        <w:t xml:space="preserve"> rec</w:t>
      </w:r>
      <w:r w:rsidR="00F44D26">
        <w:t>eipt</w:t>
      </w:r>
      <w:r>
        <w:t xml:space="preserve"> of </w:t>
      </w:r>
      <w:r w:rsidR="004F6CCF">
        <w:t>Australian government-subsidised</w:t>
      </w:r>
      <w:r>
        <w:t xml:space="preserve"> aged care services. </w:t>
      </w:r>
    </w:p>
    <w:p w14:paraId="72C983F4" w14:textId="3CC3599A" w:rsidR="00C37FDC" w:rsidRDefault="006B6E67" w:rsidP="004C0BA2">
      <w:r>
        <w:t xml:space="preserve">Volunteer support has a positive </w:t>
      </w:r>
      <w:r w:rsidR="004F6CCF">
        <w:t>effect</w:t>
      </w:r>
      <w:r>
        <w:t xml:space="preserve"> on </w:t>
      </w:r>
      <w:r w:rsidR="003F2DBD">
        <w:t>older peoples’</w:t>
      </w:r>
      <w:r>
        <w:t xml:space="preserve"> mental and physical wellbeing. </w:t>
      </w:r>
    </w:p>
    <w:p w14:paraId="2D513141" w14:textId="77777777" w:rsidR="00C37FDC" w:rsidRDefault="00C37FDC">
      <w:pPr>
        <w:spacing w:before="0" w:after="0" w:line="240" w:lineRule="auto"/>
      </w:pPr>
      <w:r>
        <w:br w:type="page"/>
      </w:r>
    </w:p>
    <w:p w14:paraId="37D80A3F" w14:textId="77777777" w:rsidR="003E4281" w:rsidRPr="006217CC" w:rsidRDefault="003E4281" w:rsidP="003E4281">
      <w:pPr>
        <w:pStyle w:val="Heading2"/>
      </w:pPr>
      <w:r>
        <w:lastRenderedPageBreak/>
        <w:t xml:space="preserve">What would I get out of </w:t>
      </w:r>
      <w:r w:rsidR="00372BDF">
        <w:t>volunteering</w:t>
      </w:r>
      <w:r w:rsidRPr="006217CC">
        <w:t>?</w:t>
      </w:r>
    </w:p>
    <w:p w14:paraId="760DEE39" w14:textId="77777777" w:rsidR="008815C2" w:rsidRDefault="006B6E67" w:rsidP="00EC2349">
      <w:pPr>
        <w:pStyle w:val="NormalWeb"/>
        <w:spacing w:before="0" w:beforeAutospacing="0" w:after="240" w:afterAutospacing="0"/>
        <w:rPr>
          <w:u w:val="none"/>
        </w:rPr>
      </w:pPr>
      <w:r>
        <w:rPr>
          <w:u w:val="none"/>
        </w:rPr>
        <w:t xml:space="preserve">The benefits to volunteers </w:t>
      </w:r>
      <w:r w:rsidR="004F6CCF">
        <w:rPr>
          <w:u w:val="none"/>
        </w:rPr>
        <w:t>will be</w:t>
      </w:r>
      <w:r>
        <w:rPr>
          <w:u w:val="none"/>
        </w:rPr>
        <w:t xml:space="preserve"> different for </w:t>
      </w:r>
      <w:r w:rsidR="004F6CCF">
        <w:rPr>
          <w:u w:val="none"/>
        </w:rPr>
        <w:t>each person</w:t>
      </w:r>
      <w:r>
        <w:rPr>
          <w:u w:val="none"/>
        </w:rPr>
        <w:t xml:space="preserve">. However, volunteers </w:t>
      </w:r>
      <w:r w:rsidR="004F6CCF">
        <w:rPr>
          <w:u w:val="none"/>
        </w:rPr>
        <w:t>often</w:t>
      </w:r>
      <w:r>
        <w:rPr>
          <w:u w:val="none"/>
        </w:rPr>
        <w:t xml:space="preserve"> benefit by: </w:t>
      </w:r>
    </w:p>
    <w:p w14:paraId="0F78EAA9" w14:textId="77777777" w:rsidR="006B6E67" w:rsidRDefault="006B6E67" w:rsidP="009071CF">
      <w:pPr>
        <w:pStyle w:val="NormalWeb"/>
        <w:spacing w:before="0" w:beforeAutospacing="0" w:after="0" w:afterAutospacing="0"/>
        <w:rPr>
          <w:u w:val="none"/>
        </w:rPr>
      </w:pPr>
    </w:p>
    <w:tbl>
      <w:tblPr>
        <w:tblStyle w:val="TableGrid"/>
        <w:tblW w:w="0" w:type="auto"/>
        <w:tblInd w:w="915" w:type="dxa"/>
        <w:tblBorders>
          <w:top w:val="none" w:sz="0" w:space="0" w:color="auto"/>
          <w:bottom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632"/>
        <w:gridCol w:w="6727"/>
      </w:tblGrid>
      <w:tr w:rsidR="006B6E67" w14:paraId="614F0FB5" w14:textId="77777777" w:rsidTr="00EC23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32" w:type="dxa"/>
            <w:vAlign w:val="center"/>
          </w:tcPr>
          <w:p w14:paraId="2CCF02E1" w14:textId="77777777" w:rsidR="006B6E67" w:rsidRDefault="006B6E67" w:rsidP="00EC2349">
            <w:pPr>
              <w:pStyle w:val="NormalWeb"/>
              <w:spacing w:before="0" w:beforeAutospacing="0" w:after="0" w:afterAutospacing="0"/>
              <w:jc w:val="center"/>
              <w:rPr>
                <w:u w:val="none"/>
              </w:rPr>
            </w:pPr>
            <w:r w:rsidRPr="006B6E67">
              <w:rPr>
                <w:noProof/>
                <w:u w:val="none"/>
              </w:rPr>
              <w:drawing>
                <wp:inline distT="0" distB="0" distL="0" distR="0" wp14:anchorId="68C0474D" wp14:editId="337C3E66">
                  <wp:extent cx="590843" cy="590843"/>
                  <wp:effectExtent l="0" t="0" r="0" b="0"/>
                  <wp:docPr id="18" name="Graphic 17" descr="Wreath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038360-EE69-38FA-5368-AF42931120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7" descr="Wreath with solid fill">
                            <a:extLst>
                              <a:ext uri="{FF2B5EF4-FFF2-40B4-BE49-F238E27FC236}">
                                <a16:creationId xmlns:a16="http://schemas.microsoft.com/office/drawing/2014/main" id="{52038360-EE69-38FA-5368-AF42931120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54" cy="59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7" w:type="dxa"/>
            <w:vAlign w:val="center"/>
          </w:tcPr>
          <w:p w14:paraId="1CAE2F08" w14:textId="77777777" w:rsidR="006B6E67" w:rsidRPr="006B6E67" w:rsidRDefault="006B6E67" w:rsidP="00EC2349">
            <w:pPr>
              <w:pStyle w:val="NormalWeb"/>
              <w:rPr>
                <w:b w:val="0"/>
                <w:bCs/>
                <w:u w:val="none"/>
              </w:rPr>
            </w:pPr>
            <w:r>
              <w:rPr>
                <w:b w:val="0"/>
                <w:bCs/>
                <w:u w:val="none"/>
              </w:rPr>
              <w:t>Feeling a</w:t>
            </w:r>
            <w:r w:rsidRPr="006B6E67">
              <w:rPr>
                <w:b w:val="0"/>
                <w:bCs/>
                <w:u w:val="none"/>
              </w:rPr>
              <w:t xml:space="preserve"> sense of </w:t>
            </w:r>
            <w:r w:rsidR="00372BDF">
              <w:rPr>
                <w:b w:val="0"/>
                <w:bCs/>
                <w:u w:val="none"/>
              </w:rPr>
              <w:t>purpose, fulfilment and personal growth – giving time to others helps you feel good.</w:t>
            </w:r>
          </w:p>
        </w:tc>
      </w:tr>
      <w:tr w:rsidR="006B6E67" w14:paraId="6A2806F0" w14:textId="77777777" w:rsidTr="00EC2349">
        <w:tc>
          <w:tcPr>
            <w:tcW w:w="1632" w:type="dxa"/>
            <w:vAlign w:val="center"/>
          </w:tcPr>
          <w:p w14:paraId="311A8FBC" w14:textId="77777777" w:rsidR="006B6E67" w:rsidRDefault="006B6E67" w:rsidP="00EC2349">
            <w:pPr>
              <w:pStyle w:val="NormalWeb"/>
              <w:spacing w:before="0" w:beforeAutospacing="0" w:after="0" w:afterAutospacing="0"/>
              <w:jc w:val="center"/>
              <w:rPr>
                <w:u w:val="none"/>
              </w:rPr>
            </w:pPr>
            <w:r w:rsidRPr="006B6E67">
              <w:rPr>
                <w:noProof/>
                <w:u w:val="none"/>
              </w:rPr>
              <w:drawing>
                <wp:inline distT="0" distB="0" distL="0" distR="0" wp14:anchorId="40729856" wp14:editId="074AE773">
                  <wp:extent cx="696350" cy="696350"/>
                  <wp:effectExtent l="0" t="0" r="0" b="0"/>
                  <wp:docPr id="1" name="Graphic 1" descr="Boardroom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E06A00-C2AE-ADDE-D68B-D4A3F6EA5B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c 15" descr="Boardroom with solid fill">
                            <a:extLst>
                              <a:ext uri="{FF2B5EF4-FFF2-40B4-BE49-F238E27FC236}">
                                <a16:creationId xmlns:a16="http://schemas.microsoft.com/office/drawing/2014/main" id="{7CE06A00-C2AE-ADDE-D68B-D4A3F6EA5B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499" cy="703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7" w:type="dxa"/>
            <w:vAlign w:val="center"/>
          </w:tcPr>
          <w:p w14:paraId="6308F83C" w14:textId="0E684255" w:rsidR="006B6E67" w:rsidRPr="006B6E67" w:rsidRDefault="006B6E67" w:rsidP="00EC2349">
            <w:pPr>
              <w:pStyle w:val="NormalWeb"/>
              <w:rPr>
                <w:bCs/>
                <w:u w:val="none"/>
              </w:rPr>
            </w:pPr>
            <w:r w:rsidRPr="006B6E67">
              <w:rPr>
                <w:bCs/>
                <w:u w:val="none"/>
              </w:rPr>
              <w:t xml:space="preserve">Meeting </w:t>
            </w:r>
            <w:r w:rsidR="00372BDF">
              <w:rPr>
                <w:bCs/>
                <w:u w:val="none"/>
              </w:rPr>
              <w:t xml:space="preserve">and connecting with people - </w:t>
            </w:r>
            <w:r w:rsidR="00EC2349">
              <w:rPr>
                <w:bCs/>
                <w:u w:val="none"/>
              </w:rPr>
              <w:t>creating stronger</w:t>
            </w:r>
            <w:r w:rsidRPr="006B6E67">
              <w:rPr>
                <w:bCs/>
                <w:u w:val="none"/>
              </w:rPr>
              <w:t xml:space="preserve"> connection</w:t>
            </w:r>
            <w:r w:rsidR="00EC2349">
              <w:rPr>
                <w:bCs/>
                <w:u w:val="none"/>
              </w:rPr>
              <w:t>s</w:t>
            </w:r>
            <w:r w:rsidRPr="006B6E67">
              <w:rPr>
                <w:bCs/>
                <w:u w:val="none"/>
              </w:rPr>
              <w:t xml:space="preserve"> </w:t>
            </w:r>
            <w:r w:rsidR="001C688B">
              <w:rPr>
                <w:bCs/>
                <w:u w:val="none"/>
              </w:rPr>
              <w:t>in</w:t>
            </w:r>
            <w:r w:rsidRPr="006B6E67">
              <w:rPr>
                <w:bCs/>
                <w:u w:val="none"/>
              </w:rPr>
              <w:t xml:space="preserve"> </w:t>
            </w:r>
            <w:r w:rsidR="00EC2349">
              <w:rPr>
                <w:bCs/>
                <w:u w:val="none"/>
              </w:rPr>
              <w:t>your</w:t>
            </w:r>
            <w:r w:rsidRPr="006B6E67">
              <w:rPr>
                <w:bCs/>
                <w:u w:val="none"/>
              </w:rPr>
              <w:t xml:space="preserve"> community</w:t>
            </w:r>
            <w:r w:rsidR="00577C1D">
              <w:rPr>
                <w:bCs/>
                <w:u w:val="none"/>
              </w:rPr>
              <w:t>.</w:t>
            </w:r>
          </w:p>
        </w:tc>
      </w:tr>
      <w:tr w:rsidR="006B6E67" w14:paraId="453AB0D8" w14:textId="77777777" w:rsidTr="00EC2349">
        <w:tc>
          <w:tcPr>
            <w:tcW w:w="1632" w:type="dxa"/>
            <w:vAlign w:val="center"/>
          </w:tcPr>
          <w:p w14:paraId="1C9F09AB" w14:textId="77777777" w:rsidR="006B6E67" w:rsidRDefault="006B6E67" w:rsidP="00EC2349">
            <w:pPr>
              <w:pStyle w:val="NormalWeb"/>
              <w:spacing w:before="0" w:beforeAutospacing="0" w:after="0" w:afterAutospacing="0"/>
              <w:jc w:val="center"/>
              <w:rPr>
                <w:u w:val="none"/>
              </w:rPr>
            </w:pPr>
            <w:r w:rsidRPr="006B6E67">
              <w:rPr>
                <w:noProof/>
                <w:u w:val="none"/>
              </w:rPr>
              <w:drawing>
                <wp:inline distT="0" distB="0" distL="0" distR="0" wp14:anchorId="5F9DCFD6" wp14:editId="443B3343">
                  <wp:extent cx="661182" cy="661182"/>
                  <wp:effectExtent l="0" t="0" r="0" b="5715"/>
                  <wp:docPr id="11" name="Graphic 10" descr="Person with idea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465D9B-27B4-7497-E442-29BF297697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0" descr="Person with idea with solid fill">
                            <a:extLst>
                              <a:ext uri="{FF2B5EF4-FFF2-40B4-BE49-F238E27FC236}">
                                <a16:creationId xmlns:a16="http://schemas.microsoft.com/office/drawing/2014/main" id="{7F465D9B-27B4-7497-E442-29BF297697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27" cy="66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7" w:type="dxa"/>
            <w:vAlign w:val="center"/>
          </w:tcPr>
          <w:p w14:paraId="1C42AEDA" w14:textId="77777777" w:rsidR="006B6E67" w:rsidRPr="006B6E67" w:rsidRDefault="00372BDF" w:rsidP="00EC2349">
            <w:pPr>
              <w:pStyle w:val="NormalWeb"/>
              <w:rPr>
                <w:bCs/>
                <w:u w:val="none"/>
              </w:rPr>
            </w:pPr>
            <w:r>
              <w:rPr>
                <w:bCs/>
                <w:u w:val="none"/>
              </w:rPr>
              <w:t>D</w:t>
            </w:r>
            <w:r w:rsidR="006B6E67" w:rsidRPr="006B6E67">
              <w:rPr>
                <w:bCs/>
                <w:u w:val="none"/>
              </w:rPr>
              <w:t>eveloping</w:t>
            </w:r>
            <w:r>
              <w:rPr>
                <w:bCs/>
                <w:u w:val="none"/>
              </w:rPr>
              <w:t xml:space="preserve"> new social and</w:t>
            </w:r>
            <w:r w:rsidR="006B6E67" w:rsidRPr="006B6E67">
              <w:rPr>
                <w:bCs/>
                <w:u w:val="none"/>
              </w:rPr>
              <w:t xml:space="preserve"> personal skills</w:t>
            </w:r>
            <w:r>
              <w:rPr>
                <w:bCs/>
                <w:u w:val="none"/>
              </w:rPr>
              <w:t xml:space="preserve"> and having a chance to use your existing skills and experiences to help others.</w:t>
            </w:r>
          </w:p>
        </w:tc>
      </w:tr>
      <w:tr w:rsidR="006B6E67" w14:paraId="66524F46" w14:textId="77777777" w:rsidTr="00EC2349">
        <w:tc>
          <w:tcPr>
            <w:tcW w:w="1632" w:type="dxa"/>
            <w:vAlign w:val="center"/>
          </w:tcPr>
          <w:p w14:paraId="779F2B87" w14:textId="77777777" w:rsidR="006B6E67" w:rsidRPr="006B6E67" w:rsidRDefault="006B6E67" w:rsidP="00EC2349">
            <w:pPr>
              <w:pStyle w:val="NormalWeb"/>
              <w:spacing w:before="0" w:beforeAutospacing="0" w:after="0" w:afterAutospacing="0"/>
              <w:jc w:val="center"/>
              <w:rPr>
                <w:u w:val="none"/>
              </w:rPr>
            </w:pPr>
            <w:r w:rsidRPr="006B6E67">
              <w:rPr>
                <w:noProof/>
                <w:u w:val="none"/>
              </w:rPr>
              <w:drawing>
                <wp:inline distT="0" distB="0" distL="0" distR="0" wp14:anchorId="2E2A681C" wp14:editId="2BE8BAB0">
                  <wp:extent cx="569741" cy="569741"/>
                  <wp:effectExtent l="0" t="0" r="0" b="1905"/>
                  <wp:docPr id="14" name="Graphic 13" descr="Muscular arm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8D640E-1F9E-212A-1AF4-3272A05E42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3" descr="Muscular arm with solid fill">
                            <a:extLst>
                              <a:ext uri="{FF2B5EF4-FFF2-40B4-BE49-F238E27FC236}">
                                <a16:creationId xmlns:a16="http://schemas.microsoft.com/office/drawing/2014/main" id="{068D640E-1F9E-212A-1AF4-3272A05E42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81" cy="57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7" w:type="dxa"/>
            <w:vAlign w:val="center"/>
          </w:tcPr>
          <w:p w14:paraId="3055CAD0" w14:textId="77777777" w:rsidR="006B6E67" w:rsidRPr="006B6E67" w:rsidRDefault="00372BDF" w:rsidP="00EC2349">
            <w:pPr>
              <w:pStyle w:val="NormalWeb"/>
              <w:rPr>
                <w:bCs/>
                <w:u w:val="none"/>
              </w:rPr>
            </w:pPr>
            <w:r>
              <w:rPr>
                <w:bCs/>
                <w:u w:val="none"/>
              </w:rPr>
              <w:t>Staying mentally and physically active and healthy</w:t>
            </w:r>
            <w:r w:rsidR="00577C1D">
              <w:rPr>
                <w:bCs/>
                <w:u w:val="none"/>
              </w:rPr>
              <w:t>.</w:t>
            </w:r>
          </w:p>
        </w:tc>
      </w:tr>
      <w:tr w:rsidR="006B6E67" w14:paraId="1E79D766" w14:textId="77777777" w:rsidTr="00EC2349">
        <w:tc>
          <w:tcPr>
            <w:tcW w:w="1632" w:type="dxa"/>
            <w:vAlign w:val="center"/>
          </w:tcPr>
          <w:p w14:paraId="7EB815BB" w14:textId="77777777" w:rsidR="006B6E67" w:rsidRDefault="006B6E67" w:rsidP="00EC2349">
            <w:pPr>
              <w:pStyle w:val="NormalWeb"/>
              <w:spacing w:before="0" w:beforeAutospacing="0" w:after="0" w:afterAutospacing="0"/>
              <w:jc w:val="center"/>
              <w:rPr>
                <w:u w:val="none"/>
              </w:rPr>
            </w:pPr>
            <w:r w:rsidRPr="006B6E67">
              <w:rPr>
                <w:noProof/>
                <w:u w:val="none"/>
              </w:rPr>
              <w:drawing>
                <wp:inline distT="0" distB="0" distL="0" distR="0" wp14:anchorId="1A4EB47A" wp14:editId="586E6B2F">
                  <wp:extent cx="597877" cy="597877"/>
                  <wp:effectExtent l="0" t="0" r="0" b="0"/>
                  <wp:docPr id="9" name="Graphic 8" descr="Care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B20952-EA7B-66C2-DC55-C33ADABD61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 8" descr="Care with solid fill">
                            <a:extLst>
                              <a:ext uri="{FF2B5EF4-FFF2-40B4-BE49-F238E27FC236}">
                                <a16:creationId xmlns:a16="http://schemas.microsoft.com/office/drawing/2014/main" id="{1AB20952-EA7B-66C2-DC55-C33ADABD61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275" cy="6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7" w:type="dxa"/>
            <w:vAlign w:val="center"/>
          </w:tcPr>
          <w:p w14:paraId="772696F3" w14:textId="77777777" w:rsidR="006B6E67" w:rsidRPr="006B6E67" w:rsidRDefault="00F80A1A" w:rsidP="00EC2349">
            <w:pPr>
              <w:pStyle w:val="NormalWeb"/>
              <w:spacing w:after="0"/>
              <w:rPr>
                <w:bCs/>
                <w:u w:val="none"/>
              </w:rPr>
            </w:pPr>
            <w:r>
              <w:rPr>
                <w:bCs/>
                <w:u w:val="none"/>
              </w:rPr>
              <w:t>“Giving</w:t>
            </w:r>
            <w:r w:rsidR="006B6E67" w:rsidRPr="006B6E67">
              <w:rPr>
                <w:bCs/>
                <w:u w:val="none"/>
              </w:rPr>
              <w:t xml:space="preserve"> back” </w:t>
            </w:r>
            <w:r w:rsidR="00B067C3">
              <w:rPr>
                <w:bCs/>
                <w:u w:val="none"/>
              </w:rPr>
              <w:t xml:space="preserve">to </w:t>
            </w:r>
            <w:r w:rsidR="006B6E67" w:rsidRPr="006B6E67">
              <w:rPr>
                <w:bCs/>
                <w:u w:val="none"/>
              </w:rPr>
              <w:t xml:space="preserve">people and organisations that have contributed to </w:t>
            </w:r>
            <w:r w:rsidR="00EC2349">
              <w:rPr>
                <w:bCs/>
                <w:u w:val="none"/>
              </w:rPr>
              <w:t>your</w:t>
            </w:r>
            <w:r w:rsidR="006B6E67" w:rsidRPr="006B6E67">
              <w:rPr>
                <w:bCs/>
                <w:u w:val="none"/>
              </w:rPr>
              <w:t xml:space="preserve"> community or society.</w:t>
            </w:r>
          </w:p>
        </w:tc>
      </w:tr>
    </w:tbl>
    <w:p w14:paraId="434925EB" w14:textId="77777777" w:rsidR="003E4281" w:rsidRPr="006217CC" w:rsidRDefault="003E4281" w:rsidP="009071CF">
      <w:pPr>
        <w:pStyle w:val="NormalWeb"/>
        <w:spacing w:before="0" w:beforeAutospacing="0" w:after="0" w:afterAutospacing="0"/>
        <w:rPr>
          <w:u w:val="none"/>
        </w:rPr>
      </w:pPr>
    </w:p>
    <w:p w14:paraId="6840753F" w14:textId="77777777" w:rsidR="008815C2" w:rsidRPr="006217CC" w:rsidRDefault="00FB04D3" w:rsidP="00FB04D3">
      <w:pPr>
        <w:pStyle w:val="Heading2"/>
      </w:pPr>
      <w:r w:rsidRPr="006217CC">
        <w:t>Where would I be volunteering?</w:t>
      </w:r>
    </w:p>
    <w:p w14:paraId="7F51182F" w14:textId="4B86E984" w:rsidR="00B067C3" w:rsidRDefault="00B1443F" w:rsidP="00DB1C85">
      <w:pPr>
        <w:pStyle w:val="NormalWeb"/>
        <w:spacing w:before="240" w:beforeAutospacing="0" w:after="240" w:afterAutospacing="0"/>
        <w:rPr>
          <w:u w:val="none"/>
        </w:rPr>
      </w:pPr>
      <w:r>
        <w:rPr>
          <w:u w:val="none"/>
        </w:rPr>
        <w:t xml:space="preserve">You could be volunteering in any setting with recipients of </w:t>
      </w:r>
      <w:r w:rsidR="00D14DF4">
        <w:rPr>
          <w:u w:val="none"/>
        </w:rPr>
        <w:t>government-subsidised</w:t>
      </w:r>
      <w:r>
        <w:rPr>
          <w:u w:val="none"/>
        </w:rPr>
        <w:t xml:space="preserve"> aged care services.</w:t>
      </w:r>
      <w:r w:rsidR="004F6CCF">
        <w:rPr>
          <w:u w:val="none"/>
        </w:rPr>
        <w:t xml:space="preserve"> T</w:t>
      </w:r>
      <w:r>
        <w:rPr>
          <w:u w:val="none"/>
        </w:rPr>
        <w:t xml:space="preserve">hese could include: </w:t>
      </w:r>
    </w:p>
    <w:p w14:paraId="6519C393" w14:textId="77777777" w:rsidR="00B1443F" w:rsidRDefault="00372BDF" w:rsidP="00B1443F">
      <w:pPr>
        <w:pStyle w:val="NormalWeb"/>
        <w:numPr>
          <w:ilvl w:val="0"/>
          <w:numId w:val="24"/>
        </w:numPr>
        <w:spacing w:before="0" w:beforeAutospacing="0" w:after="0" w:afterAutospacing="0"/>
        <w:rPr>
          <w:u w:val="none"/>
        </w:rPr>
      </w:pPr>
      <w:r>
        <w:rPr>
          <w:u w:val="none"/>
        </w:rPr>
        <w:t>i</w:t>
      </w:r>
      <w:r w:rsidR="00B1443F">
        <w:rPr>
          <w:u w:val="none"/>
        </w:rPr>
        <w:t>n a residential aged care home</w:t>
      </w:r>
    </w:p>
    <w:p w14:paraId="2870CC06" w14:textId="77777777" w:rsidR="007A188D" w:rsidRDefault="00372BDF" w:rsidP="007A188D">
      <w:pPr>
        <w:pStyle w:val="NormalWeb"/>
        <w:numPr>
          <w:ilvl w:val="0"/>
          <w:numId w:val="24"/>
        </w:numPr>
        <w:spacing w:before="0" w:beforeAutospacing="0" w:after="0" w:afterAutospacing="0"/>
        <w:rPr>
          <w:u w:val="none"/>
        </w:rPr>
      </w:pPr>
      <w:r>
        <w:rPr>
          <w:u w:val="none"/>
        </w:rPr>
        <w:t>i</w:t>
      </w:r>
      <w:r w:rsidR="00B1443F">
        <w:rPr>
          <w:u w:val="none"/>
        </w:rPr>
        <w:t>n an older person’s own home (if they are receiving in-home or community care</w:t>
      </w:r>
      <w:r w:rsidR="00D14DF4">
        <w:rPr>
          <w:u w:val="none"/>
        </w:rPr>
        <w:t>)</w:t>
      </w:r>
    </w:p>
    <w:p w14:paraId="0A4FD20F" w14:textId="77777777" w:rsidR="00D002C6" w:rsidRDefault="00372BDF" w:rsidP="009071CF">
      <w:pPr>
        <w:pStyle w:val="NormalWeb"/>
        <w:numPr>
          <w:ilvl w:val="0"/>
          <w:numId w:val="24"/>
        </w:numPr>
        <w:spacing w:before="0" w:beforeAutospacing="0" w:after="0" w:afterAutospacing="0"/>
        <w:rPr>
          <w:u w:val="none"/>
        </w:rPr>
      </w:pPr>
      <w:r>
        <w:rPr>
          <w:u w:val="none"/>
        </w:rPr>
        <w:t>i</w:t>
      </w:r>
      <w:r w:rsidR="007A188D">
        <w:rPr>
          <w:u w:val="none"/>
        </w:rPr>
        <w:t>n public</w:t>
      </w:r>
      <w:r w:rsidR="00D002C6">
        <w:rPr>
          <w:u w:val="none"/>
        </w:rPr>
        <w:t xml:space="preserve"> (for example accompanying an older person to a coffee shop, park etc)</w:t>
      </w:r>
    </w:p>
    <w:p w14:paraId="333A2EB1" w14:textId="45F3630A" w:rsidR="00B1443F" w:rsidRPr="007A188D" w:rsidRDefault="00372BDF" w:rsidP="009071CF">
      <w:pPr>
        <w:pStyle w:val="NormalWeb"/>
        <w:numPr>
          <w:ilvl w:val="0"/>
          <w:numId w:val="24"/>
        </w:numPr>
        <w:spacing w:before="0" w:beforeAutospacing="0" w:after="0" w:afterAutospacing="0"/>
        <w:rPr>
          <w:u w:val="none"/>
        </w:rPr>
      </w:pPr>
      <w:r>
        <w:rPr>
          <w:u w:val="none"/>
        </w:rPr>
        <w:t>b</w:t>
      </w:r>
      <w:r w:rsidR="00CC189F">
        <w:rPr>
          <w:u w:val="none"/>
        </w:rPr>
        <w:t>etween locations (for example d</w:t>
      </w:r>
      <w:r w:rsidR="00D002C6">
        <w:rPr>
          <w:u w:val="none"/>
        </w:rPr>
        <w:t>elivery of meals, transport</w:t>
      </w:r>
      <w:r w:rsidR="00CC189F">
        <w:rPr>
          <w:u w:val="none"/>
        </w:rPr>
        <w:t xml:space="preserve"> to appointments and </w:t>
      </w:r>
      <w:r>
        <w:rPr>
          <w:u w:val="none"/>
        </w:rPr>
        <w:t xml:space="preserve">community </w:t>
      </w:r>
      <w:r w:rsidR="00CC189F">
        <w:rPr>
          <w:u w:val="none"/>
        </w:rPr>
        <w:t>centres)</w:t>
      </w:r>
    </w:p>
    <w:p w14:paraId="5A1DFA57" w14:textId="77777777" w:rsidR="00546F85" w:rsidRDefault="00546F85" w:rsidP="00C37FDC">
      <w:pPr>
        <w:pStyle w:val="Heading2"/>
        <w:spacing w:before="400"/>
      </w:pPr>
      <w:r>
        <w:t>How much time would I need to commit?</w:t>
      </w:r>
    </w:p>
    <w:p w14:paraId="4B19C4BB" w14:textId="77777777" w:rsidR="0025237A" w:rsidRDefault="007A188D" w:rsidP="00546F85">
      <w:r>
        <w:t>The time commitment asked of volunteers depends on each role and volunteering program.</w:t>
      </w:r>
      <w:r w:rsidR="00D97729">
        <w:t xml:space="preserve"> </w:t>
      </w:r>
    </w:p>
    <w:p w14:paraId="369D0DB4" w14:textId="5EDA9817" w:rsidR="00546F85" w:rsidRDefault="00D97729" w:rsidP="00546F85">
      <w:r>
        <w:t>S</w:t>
      </w:r>
      <w:r w:rsidR="007A188D">
        <w:t xml:space="preserve">ome programs </w:t>
      </w:r>
      <w:r w:rsidR="001C688B">
        <w:t>ask for</w:t>
      </w:r>
      <w:r w:rsidR="007A188D">
        <w:t xml:space="preserve"> as little as an hour a fortnight</w:t>
      </w:r>
      <w:r>
        <w:t xml:space="preserve">, while others may </w:t>
      </w:r>
      <w:r w:rsidR="004F6CCF">
        <w:t>need</w:t>
      </w:r>
      <w:r>
        <w:t xml:space="preserve"> more. Volunteer </w:t>
      </w:r>
      <w:r w:rsidR="00AA6E85">
        <w:t>M</w:t>
      </w:r>
      <w:r>
        <w:t xml:space="preserve">anagers </w:t>
      </w:r>
      <w:r w:rsidR="00372BDF">
        <w:t>will</w:t>
      </w:r>
      <w:r>
        <w:t xml:space="preserve"> work with you to</w:t>
      </w:r>
      <w:r w:rsidR="00B90DC4">
        <w:t xml:space="preserve"> ensure volunteering opportunities match your schedule. </w:t>
      </w:r>
      <w:r>
        <w:t xml:space="preserve"> </w:t>
      </w:r>
    </w:p>
    <w:p w14:paraId="42238F14" w14:textId="77777777" w:rsidR="002D2B04" w:rsidRDefault="00372BDF" w:rsidP="00546F85">
      <w:r>
        <w:t>You may need to commit more time early on during</w:t>
      </w:r>
      <w:r w:rsidR="00E605F3">
        <w:t xml:space="preserve"> sign up, onboarding and induction for things like screening checks and training. </w:t>
      </w:r>
    </w:p>
    <w:p w14:paraId="6934C030" w14:textId="7BB2D20F" w:rsidR="00787FD2" w:rsidRDefault="00E605F3" w:rsidP="00546F85">
      <w:r>
        <w:lastRenderedPageBreak/>
        <w:t xml:space="preserve">Also </w:t>
      </w:r>
      <w:r w:rsidR="004F6CCF">
        <w:t>remember</w:t>
      </w:r>
      <w:r w:rsidR="00F44D26">
        <w:t>,</w:t>
      </w:r>
      <w:r>
        <w:t xml:space="preserve"> </w:t>
      </w:r>
      <w:r w:rsidR="001C688B">
        <w:t>while</w:t>
      </w:r>
      <w:r>
        <w:t xml:space="preserve"> there may be some one-off opportunities, many volunteering roles in aged care tend to be </w:t>
      </w:r>
      <w:r w:rsidR="0025237A">
        <w:t xml:space="preserve">at </w:t>
      </w:r>
      <w:r w:rsidR="00D002C6">
        <w:t xml:space="preserve">regular </w:t>
      </w:r>
      <w:r w:rsidR="0025237A">
        <w:t>recurring periods</w:t>
      </w:r>
      <w:r w:rsidR="004F6CCF">
        <w:t>. These may need</w:t>
      </w:r>
      <w:r w:rsidR="00D002C6">
        <w:t xml:space="preserve"> a </w:t>
      </w:r>
      <w:r w:rsidR="00CC189F">
        <w:t>longer-term</w:t>
      </w:r>
      <w:r w:rsidR="00D002C6">
        <w:t xml:space="preserve"> commitment.</w:t>
      </w:r>
      <w:r w:rsidR="0025237A">
        <w:t xml:space="preserve"> </w:t>
      </w:r>
      <w:r>
        <w:t xml:space="preserve"> </w:t>
      </w:r>
    </w:p>
    <w:p w14:paraId="27BDEE0C" w14:textId="77777777" w:rsidR="004F6CCF" w:rsidRDefault="004F6CCF" w:rsidP="00546F85">
      <w:r>
        <w:t xml:space="preserve">A consistent rather than spontaneous presence is more effective in aged care volunteering because of the: </w:t>
      </w:r>
    </w:p>
    <w:p w14:paraId="3C61F875" w14:textId="77777777" w:rsidR="004F6CCF" w:rsidRDefault="00F86A89" w:rsidP="004F6CCF">
      <w:pPr>
        <w:pStyle w:val="ListParagraph"/>
        <w:numPr>
          <w:ilvl w:val="0"/>
          <w:numId w:val="29"/>
        </w:numPr>
      </w:pPr>
      <w:r>
        <w:t>need for continuity in support given to older people</w:t>
      </w:r>
    </w:p>
    <w:p w14:paraId="15857FE4" w14:textId="659AE2D0" w:rsidR="00BE707B" w:rsidRPr="00546F85" w:rsidRDefault="00F86A89" w:rsidP="00C37FDC">
      <w:pPr>
        <w:pStyle w:val="ListParagraph"/>
        <w:numPr>
          <w:ilvl w:val="0"/>
          <w:numId w:val="29"/>
        </w:numPr>
      </w:pPr>
      <w:r>
        <w:t xml:space="preserve">onboarding requirements </w:t>
      </w:r>
      <w:r w:rsidR="005E1A12">
        <w:t>to be completed up front</w:t>
      </w:r>
      <w:r w:rsidR="004F6CCF">
        <w:t>.</w:t>
      </w:r>
    </w:p>
    <w:p w14:paraId="3D880A12" w14:textId="77777777" w:rsidR="00FB04D3" w:rsidRPr="006217CC" w:rsidRDefault="00FB04D3" w:rsidP="00C37FDC">
      <w:pPr>
        <w:pStyle w:val="Heading2"/>
        <w:spacing w:before="400"/>
      </w:pPr>
      <w:r w:rsidRPr="006217CC">
        <w:t>What would I be doing?</w:t>
      </w:r>
    </w:p>
    <w:p w14:paraId="26F72FE1" w14:textId="77777777" w:rsidR="004F6CCF" w:rsidRDefault="0025237A" w:rsidP="009071CF">
      <w:pPr>
        <w:pStyle w:val="NormalWeb"/>
        <w:spacing w:before="0" w:beforeAutospacing="0" w:after="0" w:afterAutospacing="0"/>
        <w:rPr>
          <w:u w:val="none"/>
        </w:rPr>
      </w:pPr>
      <w:r>
        <w:rPr>
          <w:u w:val="none"/>
        </w:rPr>
        <w:t xml:space="preserve">Volunteers can do a lot of roles! </w:t>
      </w:r>
      <w:r w:rsidR="004F6CCF">
        <w:rPr>
          <w:u w:val="none"/>
        </w:rPr>
        <w:t>Some examples include:</w:t>
      </w:r>
    </w:p>
    <w:p w14:paraId="73F48E52" w14:textId="77777777" w:rsidR="004F6CCF" w:rsidRDefault="00372BDF" w:rsidP="004F6CCF">
      <w:pPr>
        <w:pStyle w:val="NormalWeb"/>
        <w:numPr>
          <w:ilvl w:val="0"/>
          <w:numId w:val="30"/>
        </w:numPr>
        <w:spacing w:before="0" w:beforeAutospacing="0" w:after="0" w:afterAutospacing="0"/>
        <w:rPr>
          <w:u w:val="none"/>
        </w:rPr>
      </w:pPr>
      <w:r>
        <w:rPr>
          <w:u w:val="none"/>
        </w:rPr>
        <w:t>providing companionship – having a chat or sharing a simple leisure activity together</w:t>
      </w:r>
    </w:p>
    <w:p w14:paraId="0804D9DA" w14:textId="77777777" w:rsidR="004F6CCF" w:rsidRDefault="00372BDF" w:rsidP="004F6CCF">
      <w:pPr>
        <w:pStyle w:val="NormalWeb"/>
        <w:numPr>
          <w:ilvl w:val="0"/>
          <w:numId w:val="30"/>
        </w:numPr>
        <w:spacing w:before="0" w:beforeAutospacing="0" w:after="0" w:afterAutospacing="0"/>
        <w:rPr>
          <w:u w:val="none"/>
        </w:rPr>
      </w:pPr>
      <w:r>
        <w:rPr>
          <w:u w:val="none"/>
        </w:rPr>
        <w:t>assisting with activities such as arts and craft, games, gentle exercise, outings, bingo and story sharing</w:t>
      </w:r>
    </w:p>
    <w:p w14:paraId="3D262FA0" w14:textId="77777777" w:rsidR="004F6CCF" w:rsidRDefault="00644682" w:rsidP="004F6CCF">
      <w:pPr>
        <w:pStyle w:val="NormalWeb"/>
        <w:numPr>
          <w:ilvl w:val="0"/>
          <w:numId w:val="30"/>
        </w:numPr>
        <w:spacing w:before="0" w:beforeAutospacing="0" w:after="0" w:afterAutospacing="0"/>
        <w:rPr>
          <w:u w:val="none"/>
        </w:rPr>
      </w:pPr>
      <w:r>
        <w:rPr>
          <w:u w:val="none"/>
        </w:rPr>
        <w:t>gardening</w:t>
      </w:r>
    </w:p>
    <w:p w14:paraId="7CFDE623" w14:textId="7BA58E96" w:rsidR="004F6CCF" w:rsidRDefault="001C688B" w:rsidP="004F6CCF">
      <w:pPr>
        <w:pStyle w:val="NormalWeb"/>
        <w:numPr>
          <w:ilvl w:val="0"/>
          <w:numId w:val="30"/>
        </w:numPr>
        <w:spacing w:before="0" w:beforeAutospacing="0" w:after="0" w:afterAutospacing="0"/>
        <w:rPr>
          <w:u w:val="none"/>
        </w:rPr>
      </w:pPr>
      <w:r>
        <w:rPr>
          <w:u w:val="none"/>
        </w:rPr>
        <w:t>help</w:t>
      </w:r>
      <w:r w:rsidR="00644682">
        <w:rPr>
          <w:u w:val="none"/>
        </w:rPr>
        <w:t xml:space="preserve"> </w:t>
      </w:r>
      <w:r w:rsidR="00372BDF">
        <w:rPr>
          <w:u w:val="none"/>
        </w:rPr>
        <w:t>with meal preparation</w:t>
      </w:r>
    </w:p>
    <w:p w14:paraId="3372C4D3" w14:textId="77777777" w:rsidR="004F6CCF" w:rsidRDefault="00644682" w:rsidP="004F6CCF">
      <w:pPr>
        <w:pStyle w:val="NormalWeb"/>
        <w:numPr>
          <w:ilvl w:val="0"/>
          <w:numId w:val="30"/>
        </w:numPr>
        <w:spacing w:before="0" w:beforeAutospacing="0" w:after="0" w:afterAutospacing="0"/>
        <w:rPr>
          <w:u w:val="none"/>
        </w:rPr>
      </w:pPr>
      <w:r>
        <w:rPr>
          <w:u w:val="none"/>
        </w:rPr>
        <w:t xml:space="preserve">working with older people on projects like </w:t>
      </w:r>
      <w:r w:rsidR="00D30385">
        <w:rPr>
          <w:u w:val="none"/>
        </w:rPr>
        <w:t>life story writing</w:t>
      </w:r>
    </w:p>
    <w:p w14:paraId="70E42410" w14:textId="2BEDFC89" w:rsidR="00DC33FC" w:rsidRPr="00DB1C85" w:rsidRDefault="00372BDF" w:rsidP="00DB1C85">
      <w:pPr>
        <w:pStyle w:val="NormalWeb"/>
        <w:numPr>
          <w:ilvl w:val="0"/>
          <w:numId w:val="30"/>
        </w:numPr>
        <w:spacing w:before="0" w:beforeAutospacing="0" w:after="240" w:afterAutospacing="0"/>
        <w:rPr>
          <w:u w:val="none"/>
        </w:rPr>
      </w:pPr>
      <w:r>
        <w:rPr>
          <w:u w:val="none"/>
        </w:rPr>
        <w:t xml:space="preserve">transport </w:t>
      </w:r>
      <w:r w:rsidR="001C688B">
        <w:rPr>
          <w:u w:val="none"/>
        </w:rPr>
        <w:t>support</w:t>
      </w:r>
      <w:r w:rsidR="00F44D26">
        <w:rPr>
          <w:u w:val="none"/>
        </w:rPr>
        <w:t>.</w:t>
      </w:r>
      <w:r>
        <w:rPr>
          <w:u w:val="none"/>
        </w:rPr>
        <w:t xml:space="preserve"> </w:t>
      </w:r>
    </w:p>
    <w:p w14:paraId="7B48682E" w14:textId="77777777" w:rsidR="0055400C" w:rsidRDefault="0055400C" w:rsidP="00DB1C85">
      <w:pPr>
        <w:pStyle w:val="NormalWeb"/>
        <w:spacing w:before="240" w:beforeAutospacing="0" w:after="240" w:afterAutospacing="0"/>
        <w:rPr>
          <w:u w:val="none"/>
        </w:rPr>
      </w:pPr>
      <w:r>
        <w:rPr>
          <w:u w:val="none"/>
        </w:rPr>
        <w:t xml:space="preserve">Volunteers </w:t>
      </w:r>
      <w:r w:rsidRPr="0055400C">
        <w:t>do not</w:t>
      </w:r>
      <w:r>
        <w:rPr>
          <w:u w:val="none"/>
        </w:rPr>
        <w:t xml:space="preserve"> do the work of paid staff. That means volunteers will not </w:t>
      </w:r>
      <w:r w:rsidR="004F6CCF">
        <w:rPr>
          <w:u w:val="none"/>
        </w:rPr>
        <w:t>do</w:t>
      </w:r>
      <w:r>
        <w:rPr>
          <w:u w:val="none"/>
        </w:rPr>
        <w:t xml:space="preserve"> clinical roles</w:t>
      </w:r>
      <w:r w:rsidR="008C6F79">
        <w:rPr>
          <w:u w:val="none"/>
        </w:rPr>
        <w:t xml:space="preserve">. Instead, volunteers complement paid staff by working together to elevate the support received by older people. </w:t>
      </w:r>
    </w:p>
    <w:p w14:paraId="3B59BBFC" w14:textId="77777777" w:rsidR="004F6CCF" w:rsidRDefault="008C6F79" w:rsidP="00DB1C85">
      <w:pPr>
        <w:pStyle w:val="NormalWeb"/>
        <w:spacing w:before="240" w:beforeAutospacing="0" w:after="240" w:afterAutospacing="0"/>
        <w:rPr>
          <w:u w:val="none"/>
        </w:rPr>
      </w:pPr>
      <w:r>
        <w:rPr>
          <w:u w:val="none"/>
        </w:rPr>
        <w:t>Volunteers are encouraged to bring their own strengths to volunteering roles. That means that each person’s background, professional skills</w:t>
      </w:r>
      <w:r w:rsidR="00E115F5">
        <w:rPr>
          <w:u w:val="none"/>
        </w:rPr>
        <w:t xml:space="preserve">, life experiences and interests are all valued. </w:t>
      </w:r>
    </w:p>
    <w:p w14:paraId="66A2CE9F" w14:textId="7E7B1B31" w:rsidR="00720E4C" w:rsidRPr="006217CC" w:rsidRDefault="00E115F5" w:rsidP="00DB1C85">
      <w:pPr>
        <w:pStyle w:val="NormalWeb"/>
        <w:spacing w:before="240" w:beforeAutospacing="0" w:after="240" w:afterAutospacing="0"/>
        <w:rPr>
          <w:u w:val="none"/>
        </w:rPr>
      </w:pPr>
      <w:r>
        <w:rPr>
          <w:u w:val="none"/>
        </w:rPr>
        <w:t xml:space="preserve">For instance, some volunteers play musical instruments, teach crafts or give history talks. </w:t>
      </w:r>
      <w:r w:rsidR="002D3E71">
        <w:rPr>
          <w:u w:val="none"/>
        </w:rPr>
        <w:t xml:space="preserve">Others are more comfortable organising activities in the background or </w:t>
      </w:r>
      <w:r w:rsidR="0039374D">
        <w:rPr>
          <w:u w:val="none"/>
        </w:rPr>
        <w:t xml:space="preserve">having a coffee and a chat. </w:t>
      </w:r>
      <w:r w:rsidR="00D002C6">
        <w:rPr>
          <w:u w:val="none"/>
        </w:rPr>
        <w:t xml:space="preserve">Some volunteers are on the boards of aged care organisations. Speak to your aged care provider to see if a suitable role is available that matches your skills and interests. </w:t>
      </w:r>
    </w:p>
    <w:p w14:paraId="0EDD8806" w14:textId="77777777" w:rsidR="006217CC" w:rsidRPr="006217CC" w:rsidRDefault="00372BDF" w:rsidP="00DB1C85">
      <w:pPr>
        <w:pStyle w:val="Heading2"/>
        <w:spacing w:after="240"/>
      </w:pPr>
      <w:r>
        <w:t>How are volunteers supported</w:t>
      </w:r>
      <w:r w:rsidR="006217CC" w:rsidRPr="006217CC">
        <w:t xml:space="preserve">? </w:t>
      </w:r>
    </w:p>
    <w:p w14:paraId="63B814FC" w14:textId="77777777" w:rsidR="006217CC" w:rsidRDefault="00FB72E9" w:rsidP="006217CC">
      <w:r>
        <w:t xml:space="preserve">Each volunteering program </w:t>
      </w:r>
      <w:r w:rsidR="00D002C6">
        <w:t xml:space="preserve">must </w:t>
      </w:r>
      <w:r>
        <w:t>have someone responsible for</w:t>
      </w:r>
      <w:r w:rsidR="00D002C6">
        <w:t xml:space="preserve"> </w:t>
      </w:r>
      <w:r w:rsidR="004F6CCF">
        <w:t>volunteer management</w:t>
      </w:r>
      <w:r>
        <w:t xml:space="preserve">. This is </w:t>
      </w:r>
      <w:r w:rsidR="004F6CCF">
        <w:t>often</w:t>
      </w:r>
      <w:r>
        <w:t xml:space="preserve"> a </w:t>
      </w:r>
      <w:r w:rsidR="00C610D2">
        <w:t>V</w:t>
      </w:r>
      <w:r>
        <w:t xml:space="preserve">olunteer </w:t>
      </w:r>
      <w:r w:rsidR="00C610D2">
        <w:t>M</w:t>
      </w:r>
      <w:r>
        <w:t>anager</w:t>
      </w:r>
      <w:r w:rsidR="00D002C6">
        <w:t xml:space="preserve">, </w:t>
      </w:r>
      <w:r w:rsidR="00C610D2">
        <w:t>V</w:t>
      </w:r>
      <w:r w:rsidR="00D002C6">
        <w:t xml:space="preserve">olunteer </w:t>
      </w:r>
      <w:r w:rsidR="00C610D2">
        <w:t>C</w:t>
      </w:r>
      <w:r w:rsidR="00D002C6">
        <w:t xml:space="preserve">oordinator or </w:t>
      </w:r>
      <w:r w:rsidR="00C610D2">
        <w:t>L</w:t>
      </w:r>
      <w:r w:rsidR="00D002C6">
        <w:t xml:space="preserve">ifestyle </w:t>
      </w:r>
      <w:r w:rsidR="00C610D2">
        <w:t>C</w:t>
      </w:r>
      <w:r w:rsidR="00D002C6">
        <w:t>oordinator</w:t>
      </w:r>
      <w:r>
        <w:t xml:space="preserve">. </w:t>
      </w:r>
      <w:r w:rsidR="00C610D2">
        <w:t xml:space="preserve">They are </w:t>
      </w:r>
      <w:r w:rsidR="004F6CCF">
        <w:t>critical</w:t>
      </w:r>
      <w:r w:rsidR="00C610D2">
        <w:t xml:space="preserve"> to ensuring your volunteering experience is enjoyable, meaningful and safe.  </w:t>
      </w:r>
      <w:r>
        <w:t xml:space="preserve">They will be able to explain what supports they can offer volunteers. These could include: </w:t>
      </w:r>
    </w:p>
    <w:p w14:paraId="2809FA57" w14:textId="77777777" w:rsidR="00C06241" w:rsidRDefault="00372BDF" w:rsidP="00C610D2">
      <w:pPr>
        <w:pStyle w:val="ListParagraph"/>
        <w:numPr>
          <w:ilvl w:val="0"/>
          <w:numId w:val="25"/>
        </w:numPr>
      </w:pPr>
      <w:r>
        <w:t>h</w:t>
      </w:r>
      <w:r w:rsidR="00C06241">
        <w:t xml:space="preserve">elp filling out sign-up forms </w:t>
      </w:r>
    </w:p>
    <w:p w14:paraId="21D59993" w14:textId="77777777" w:rsidR="00C06241" w:rsidRDefault="00372BDF" w:rsidP="00C06241">
      <w:pPr>
        <w:pStyle w:val="ListParagraph"/>
        <w:numPr>
          <w:ilvl w:val="0"/>
          <w:numId w:val="25"/>
        </w:numPr>
      </w:pPr>
      <w:r>
        <w:t>h</w:t>
      </w:r>
      <w:r w:rsidR="00C06241">
        <w:t xml:space="preserve">elp organising </w:t>
      </w:r>
      <w:r w:rsidR="00343E74">
        <w:t xml:space="preserve">worker </w:t>
      </w:r>
      <w:r w:rsidR="00C06241">
        <w:t>screening checks</w:t>
      </w:r>
      <w:r w:rsidR="00343E74">
        <w:t xml:space="preserve"> such as </w:t>
      </w:r>
      <w:r w:rsidR="00CC189F">
        <w:t xml:space="preserve">a National </w:t>
      </w:r>
      <w:r w:rsidR="00343E74">
        <w:t>Police Check</w:t>
      </w:r>
    </w:p>
    <w:p w14:paraId="1A715833" w14:textId="77777777" w:rsidR="00C610D2" w:rsidRDefault="00372BDF" w:rsidP="00C610D2">
      <w:pPr>
        <w:pStyle w:val="ListParagraph"/>
        <w:numPr>
          <w:ilvl w:val="0"/>
          <w:numId w:val="25"/>
        </w:numPr>
      </w:pPr>
      <w:r>
        <w:t>i</w:t>
      </w:r>
      <w:r w:rsidR="00C610D2" w:rsidRPr="00C610D2">
        <w:t>nduction and training</w:t>
      </w:r>
    </w:p>
    <w:p w14:paraId="09514E0F" w14:textId="77777777" w:rsidR="00C610D2" w:rsidRDefault="00372BDF" w:rsidP="00C06241">
      <w:pPr>
        <w:pStyle w:val="ListParagraph"/>
        <w:numPr>
          <w:ilvl w:val="0"/>
          <w:numId w:val="25"/>
        </w:numPr>
      </w:pPr>
      <w:r>
        <w:t>s</w:t>
      </w:r>
      <w:r w:rsidR="00C610D2">
        <w:t xml:space="preserve">upervision and </w:t>
      </w:r>
      <w:r w:rsidR="00CC189F">
        <w:t xml:space="preserve">continued </w:t>
      </w:r>
      <w:r w:rsidR="00C610D2">
        <w:t>support</w:t>
      </w:r>
    </w:p>
    <w:p w14:paraId="0F2C4B67" w14:textId="77777777" w:rsidR="00C06241" w:rsidRDefault="00372BDF" w:rsidP="00C06241">
      <w:pPr>
        <w:pStyle w:val="ListParagraph"/>
        <w:numPr>
          <w:ilvl w:val="0"/>
          <w:numId w:val="25"/>
        </w:numPr>
      </w:pPr>
      <w:r>
        <w:t>r</w:t>
      </w:r>
      <w:r w:rsidR="00C06241">
        <w:t>e-imbursements for out-of-pocket costs such as screening checks and travel costs</w:t>
      </w:r>
      <w:r w:rsidR="00C610D2">
        <w:t xml:space="preserve"> (if applicable)</w:t>
      </w:r>
    </w:p>
    <w:p w14:paraId="31555981" w14:textId="77777777" w:rsidR="00066B08" w:rsidRDefault="00372BDF" w:rsidP="00C06241">
      <w:pPr>
        <w:pStyle w:val="ListParagraph"/>
        <w:numPr>
          <w:ilvl w:val="0"/>
          <w:numId w:val="25"/>
        </w:numPr>
      </w:pPr>
      <w:r>
        <w:lastRenderedPageBreak/>
        <w:t>p</w:t>
      </w:r>
      <w:r w:rsidR="00C610D2">
        <w:t>rovi</w:t>
      </w:r>
      <w:r w:rsidR="00CC189F">
        <w:t>sion of</w:t>
      </w:r>
      <w:r w:rsidR="00C610D2">
        <w:t xml:space="preserve"> t</w:t>
      </w:r>
      <w:r w:rsidR="00066B08">
        <w:t>ranslated materials</w:t>
      </w:r>
    </w:p>
    <w:p w14:paraId="32576E59" w14:textId="77777777" w:rsidR="00C90C71" w:rsidRDefault="00C90C71" w:rsidP="00C06241">
      <w:pPr>
        <w:pStyle w:val="ListParagraph"/>
        <w:numPr>
          <w:ilvl w:val="0"/>
          <w:numId w:val="25"/>
        </w:numPr>
      </w:pPr>
      <w:r>
        <w:t xml:space="preserve">supporting you </w:t>
      </w:r>
      <w:r w:rsidR="004517A5">
        <w:t>through distressing or challenging situations that may arise</w:t>
      </w:r>
      <w:r w:rsidR="00A95314">
        <w:t xml:space="preserve"> </w:t>
      </w:r>
    </w:p>
    <w:p w14:paraId="5F3126EB" w14:textId="77777777" w:rsidR="008E47F5" w:rsidRDefault="00372BDF" w:rsidP="00C06241">
      <w:pPr>
        <w:pStyle w:val="ListParagraph"/>
        <w:numPr>
          <w:ilvl w:val="0"/>
          <w:numId w:val="25"/>
        </w:numPr>
      </w:pPr>
      <w:r>
        <w:t>p</w:t>
      </w:r>
      <w:r w:rsidR="008E47F5">
        <w:t>eer support, buddy systems, or volunteer-peer groups (</w:t>
      </w:r>
      <w:r w:rsidR="004F6CCF">
        <w:t xml:space="preserve">for example, </w:t>
      </w:r>
      <w:r w:rsidR="008E47F5">
        <w:t>in-person or online groups and meetings)</w:t>
      </w:r>
    </w:p>
    <w:p w14:paraId="022E2455" w14:textId="41C484F4" w:rsidR="00720E4C" w:rsidRDefault="006F1E4B" w:rsidP="006F1E4B">
      <w:r>
        <w:t xml:space="preserve">Each organisation and program will have their own procedures </w:t>
      </w:r>
      <w:r w:rsidR="00372BDF">
        <w:t>to support you</w:t>
      </w:r>
      <w:r w:rsidR="00224586">
        <w:t xml:space="preserve">. </w:t>
      </w:r>
    </w:p>
    <w:p w14:paraId="3F347C90" w14:textId="77777777" w:rsidR="006217CC" w:rsidRDefault="006217CC" w:rsidP="00C37FDC">
      <w:pPr>
        <w:pStyle w:val="Heading2"/>
        <w:spacing w:before="400"/>
      </w:pPr>
      <w:r>
        <w:t xml:space="preserve">What </w:t>
      </w:r>
      <w:r w:rsidR="00807F06">
        <w:t xml:space="preserve">type of </w:t>
      </w:r>
      <w:r>
        <w:t xml:space="preserve">training </w:t>
      </w:r>
      <w:r w:rsidR="00372BDF">
        <w:t>do</w:t>
      </w:r>
      <w:r w:rsidR="004F6CCF">
        <w:t xml:space="preserve"> volunteers </w:t>
      </w:r>
      <w:r w:rsidR="00807F06">
        <w:t>undergo</w:t>
      </w:r>
      <w:r>
        <w:t xml:space="preserve">? </w:t>
      </w:r>
    </w:p>
    <w:p w14:paraId="5B9B762E" w14:textId="42EB6ABF" w:rsidR="006217CC" w:rsidRDefault="00224586" w:rsidP="006217CC">
      <w:r>
        <w:t xml:space="preserve">Training that </w:t>
      </w:r>
      <w:r w:rsidR="004270FC">
        <w:t xml:space="preserve">volunteers </w:t>
      </w:r>
      <w:r w:rsidR="001C688B">
        <w:t>undergo</w:t>
      </w:r>
      <w:r w:rsidR="004270FC">
        <w:t xml:space="preserve"> </w:t>
      </w:r>
      <w:r>
        <w:t>depends on the role, organisation, and program.</w:t>
      </w:r>
      <w:r w:rsidR="00CB1797">
        <w:t xml:space="preserve"> For instance, a volunteer who is helping to </w:t>
      </w:r>
      <w:r w:rsidR="001C688B">
        <w:t>prepare or deliver</w:t>
      </w:r>
      <w:r w:rsidR="00CB1797">
        <w:t xml:space="preserve"> meals will need different training than a volunteer who is helping with transport </w:t>
      </w:r>
      <w:r w:rsidR="00372BDF">
        <w:t>or</w:t>
      </w:r>
      <w:r w:rsidR="00CB1797">
        <w:t xml:space="preserve"> crafts. </w:t>
      </w:r>
    </w:p>
    <w:p w14:paraId="7611B9B2" w14:textId="29486FD0" w:rsidR="00CB1797" w:rsidRDefault="00372BDF" w:rsidP="006217CC">
      <w:r>
        <w:t>T</w:t>
      </w:r>
      <w:r w:rsidR="00CB1797">
        <w:t xml:space="preserve">here are some </w:t>
      </w:r>
      <w:r w:rsidR="004270FC">
        <w:t>main</w:t>
      </w:r>
      <w:r w:rsidR="00CB1797">
        <w:t xml:space="preserve"> topics that you </w:t>
      </w:r>
      <w:r w:rsidR="001C688B">
        <w:t xml:space="preserve">will likely </w:t>
      </w:r>
      <w:r w:rsidR="00CB1797">
        <w:t>get training on</w:t>
      </w:r>
      <w:r>
        <w:t xml:space="preserve"> no matter what your role is</w:t>
      </w:r>
      <w:r w:rsidR="00CB1797">
        <w:t xml:space="preserve">: </w:t>
      </w:r>
    </w:p>
    <w:p w14:paraId="210DCC97" w14:textId="77777777" w:rsidR="008C2341" w:rsidRDefault="008C2341" w:rsidP="00CB1797">
      <w:pPr>
        <w:pStyle w:val="ListParagraph"/>
        <w:numPr>
          <w:ilvl w:val="0"/>
          <w:numId w:val="26"/>
        </w:numPr>
      </w:pPr>
      <w:r>
        <w:t xml:space="preserve">aged care basics </w:t>
      </w:r>
    </w:p>
    <w:p w14:paraId="296E7820" w14:textId="77777777" w:rsidR="00DA6C3D" w:rsidRDefault="00DA6C3D" w:rsidP="00CB1797">
      <w:pPr>
        <w:pStyle w:val="ListParagraph"/>
        <w:numPr>
          <w:ilvl w:val="0"/>
          <w:numId w:val="26"/>
        </w:numPr>
      </w:pPr>
      <w:r>
        <w:t xml:space="preserve">person-centred care </w:t>
      </w:r>
    </w:p>
    <w:p w14:paraId="0E03311B" w14:textId="77777777" w:rsidR="00CB1797" w:rsidRDefault="00372BDF" w:rsidP="00CB1797">
      <w:pPr>
        <w:pStyle w:val="ListParagraph"/>
        <w:numPr>
          <w:ilvl w:val="0"/>
          <w:numId w:val="26"/>
        </w:numPr>
      </w:pPr>
      <w:r>
        <w:t>w</w:t>
      </w:r>
      <w:r w:rsidR="00CB1797">
        <w:t>ork, health and safety</w:t>
      </w:r>
    </w:p>
    <w:p w14:paraId="2B7F853E" w14:textId="77777777" w:rsidR="00CB1797" w:rsidRDefault="00372BDF" w:rsidP="00CB1797">
      <w:pPr>
        <w:pStyle w:val="ListParagraph"/>
        <w:numPr>
          <w:ilvl w:val="0"/>
          <w:numId w:val="26"/>
        </w:numPr>
      </w:pPr>
      <w:r>
        <w:t>r</w:t>
      </w:r>
      <w:r w:rsidR="00C5617D">
        <w:t>eporting requirements</w:t>
      </w:r>
    </w:p>
    <w:p w14:paraId="56276A59" w14:textId="77777777" w:rsidR="00C5617D" w:rsidRDefault="00372BDF" w:rsidP="00CB1797">
      <w:pPr>
        <w:pStyle w:val="ListParagraph"/>
        <w:numPr>
          <w:ilvl w:val="0"/>
          <w:numId w:val="26"/>
        </w:numPr>
      </w:pPr>
      <w:r>
        <w:t>w</w:t>
      </w:r>
      <w:r w:rsidR="00C5617D">
        <w:t>hat to do in emergencies or if something goes wrong</w:t>
      </w:r>
    </w:p>
    <w:p w14:paraId="4127B578" w14:textId="77777777" w:rsidR="00C5617D" w:rsidRDefault="00372BDF" w:rsidP="00CB1797">
      <w:pPr>
        <w:pStyle w:val="ListParagraph"/>
        <w:numPr>
          <w:ilvl w:val="0"/>
          <w:numId w:val="26"/>
        </w:numPr>
      </w:pPr>
      <w:r>
        <w:t>w</w:t>
      </w:r>
      <w:r w:rsidR="00C5617D">
        <w:t>hat to do if you or someone else has a concern or complaint</w:t>
      </w:r>
    </w:p>
    <w:p w14:paraId="2B698DF8" w14:textId="77777777" w:rsidR="00C5617D" w:rsidRDefault="00372BDF" w:rsidP="00CB1797">
      <w:pPr>
        <w:pStyle w:val="ListParagraph"/>
        <w:numPr>
          <w:ilvl w:val="0"/>
          <w:numId w:val="26"/>
        </w:numPr>
      </w:pPr>
      <w:r>
        <w:t>t</w:t>
      </w:r>
      <w:r w:rsidR="00C5617D">
        <w:t xml:space="preserve">he </w:t>
      </w:r>
      <w:hyperlink r:id="rId21" w:history="1">
        <w:r w:rsidR="00C5617D" w:rsidRPr="00372BDF">
          <w:rPr>
            <w:rStyle w:val="Hyperlink"/>
          </w:rPr>
          <w:t>Code of Conduct for Aged Care</w:t>
        </w:r>
      </w:hyperlink>
      <w:r w:rsidR="00C5617D">
        <w:t xml:space="preserve"> (or a similar organisation</w:t>
      </w:r>
      <w:r w:rsidR="0084381D">
        <w:t>al</w:t>
      </w:r>
      <w:r w:rsidR="00C5617D">
        <w:t xml:space="preserve"> code </w:t>
      </w:r>
      <w:r w:rsidR="0084381D">
        <w:t xml:space="preserve">of conduct </w:t>
      </w:r>
      <w:r w:rsidR="00C5617D">
        <w:t>setting out expected behaviours)</w:t>
      </w:r>
    </w:p>
    <w:p w14:paraId="0B78209D" w14:textId="77777777" w:rsidR="00E660A2" w:rsidRDefault="00E660A2" w:rsidP="00CB1797">
      <w:pPr>
        <w:pStyle w:val="ListParagraph"/>
        <w:numPr>
          <w:ilvl w:val="0"/>
          <w:numId w:val="26"/>
        </w:numPr>
      </w:pPr>
      <w:r>
        <w:t>self-care</w:t>
      </w:r>
      <w:r w:rsidR="003334D8">
        <w:t xml:space="preserve"> and mental health </w:t>
      </w:r>
      <w:r>
        <w:t xml:space="preserve"> </w:t>
      </w:r>
    </w:p>
    <w:p w14:paraId="1A87DF62" w14:textId="77777777" w:rsidR="002648F2" w:rsidRDefault="00372BDF" w:rsidP="00CB1797">
      <w:pPr>
        <w:pStyle w:val="ListParagraph"/>
        <w:numPr>
          <w:ilvl w:val="0"/>
          <w:numId w:val="26"/>
        </w:numPr>
      </w:pPr>
      <w:r>
        <w:t>r</w:t>
      </w:r>
      <w:r w:rsidR="002648F2">
        <w:t>especting privacy</w:t>
      </w:r>
      <w:r w:rsidR="0056379F">
        <w:t xml:space="preserve">, confidentiality </w:t>
      </w:r>
      <w:r w:rsidR="002648F2">
        <w:t>and ensuring dignity of care</w:t>
      </w:r>
    </w:p>
    <w:p w14:paraId="69917CDA" w14:textId="77777777" w:rsidR="00C5617D" w:rsidRDefault="00372BDF" w:rsidP="00CB1797">
      <w:pPr>
        <w:pStyle w:val="ListParagraph"/>
        <w:numPr>
          <w:ilvl w:val="0"/>
          <w:numId w:val="26"/>
        </w:numPr>
      </w:pPr>
      <w:r>
        <w:t>t</w:t>
      </w:r>
      <w:r w:rsidR="000F4A74">
        <w:t xml:space="preserve">opics relevant to your role, such as dementia care, safe food handling, mobility </w:t>
      </w:r>
      <w:r w:rsidR="004270FC">
        <w:t>support</w:t>
      </w:r>
      <w:r w:rsidR="001256DC">
        <w:t>, conversational tips etc</w:t>
      </w:r>
      <w:r w:rsidR="009B0515">
        <w:t>.</w:t>
      </w:r>
    </w:p>
    <w:p w14:paraId="0D6FB7A0" w14:textId="77777777" w:rsidR="002648F2" w:rsidRDefault="002648F2" w:rsidP="002648F2">
      <w:r>
        <w:t xml:space="preserve">You might be coming into a volunteering role with years of professional </w:t>
      </w:r>
      <w:r w:rsidR="0084381D">
        <w:t xml:space="preserve">or personal aged care </w:t>
      </w:r>
      <w:r>
        <w:t xml:space="preserve">experience. On the other hand, you might never have been in an aged care setting or interacted with older people. </w:t>
      </w:r>
    </w:p>
    <w:p w14:paraId="11E43557" w14:textId="77777777" w:rsidR="002648F2" w:rsidRDefault="002648F2" w:rsidP="002648F2">
      <w:r>
        <w:t xml:space="preserve">In each case, it is important to let your </w:t>
      </w:r>
      <w:r w:rsidR="009B0515">
        <w:t>Volunteer Manager</w:t>
      </w:r>
      <w:r>
        <w:t xml:space="preserve"> know so they can ensure you get the appropriate level of training. </w:t>
      </w:r>
    </w:p>
    <w:p w14:paraId="3F014F06" w14:textId="1399039C" w:rsidR="00C37FDC" w:rsidRDefault="004270FC" w:rsidP="006217CC">
      <w:r>
        <w:t>Your Volunteer Manager will also give you</w:t>
      </w:r>
      <w:r w:rsidR="002648F2">
        <w:t xml:space="preserve"> a volunteer role description which will set out the roles you are asked</w:t>
      </w:r>
      <w:r>
        <w:t xml:space="preserve"> to do. This includes the boundaries of your role</w:t>
      </w:r>
      <w:r w:rsidR="00F81F2A">
        <w:t xml:space="preserve">; </w:t>
      </w:r>
      <w:r w:rsidR="00372BDF">
        <w:t xml:space="preserve">your </w:t>
      </w:r>
      <w:r w:rsidR="009B0515">
        <w:t>manager</w:t>
      </w:r>
      <w:r w:rsidR="002648F2">
        <w:t xml:space="preserve"> will discuss this with you and answer any questions you have.</w:t>
      </w:r>
    </w:p>
    <w:p w14:paraId="702C27D9" w14:textId="77777777" w:rsidR="00C37FDC" w:rsidRDefault="00C37FDC">
      <w:pPr>
        <w:spacing w:before="0" w:after="0" w:line="240" w:lineRule="auto"/>
      </w:pPr>
      <w:r>
        <w:br w:type="page"/>
      </w:r>
    </w:p>
    <w:p w14:paraId="30417B90" w14:textId="77777777" w:rsidR="00470884" w:rsidRPr="00720E4C" w:rsidRDefault="00470884" w:rsidP="00C37FDC">
      <w:pPr>
        <w:pStyle w:val="Heading2"/>
        <w:spacing w:before="400"/>
      </w:pPr>
      <w:r w:rsidRPr="00720E4C">
        <w:lastRenderedPageBreak/>
        <w:t xml:space="preserve">What skills do I need? </w:t>
      </w:r>
    </w:p>
    <w:p w14:paraId="5B2E09BE" w14:textId="3C5C87E5" w:rsidR="00546F85" w:rsidRDefault="005B66CE" w:rsidP="00546F85">
      <w:r>
        <w:t xml:space="preserve">Some roles </w:t>
      </w:r>
      <w:r w:rsidR="004270FC">
        <w:t>need</w:t>
      </w:r>
      <w:r>
        <w:t xml:space="preserve"> </w:t>
      </w:r>
      <w:r w:rsidR="00C610D2">
        <w:t xml:space="preserve">specific </w:t>
      </w:r>
      <w:r>
        <w:t xml:space="preserve">skillsets. For example, volunteer transport drivers will need a different skillset than </w:t>
      </w:r>
      <w:r w:rsidR="009B0515">
        <w:t>volunteers who help with gardening</w:t>
      </w:r>
      <w:r w:rsidR="00FD0C6C">
        <w:t xml:space="preserve">. </w:t>
      </w:r>
    </w:p>
    <w:p w14:paraId="1038B457" w14:textId="77777777" w:rsidR="004270FC" w:rsidRDefault="00FD0C6C" w:rsidP="00546F85">
      <w:r>
        <w:t xml:space="preserve">However, usually you don’t need any specific vocational skills! For many </w:t>
      </w:r>
      <w:r w:rsidR="00C610D2">
        <w:t>volunteer roles</w:t>
      </w:r>
      <w:r>
        <w:t>, the most important thing</w:t>
      </w:r>
      <w:r w:rsidR="00F81F2A">
        <w:t>s</w:t>
      </w:r>
      <w:r>
        <w:t xml:space="preserve"> a volunteer </w:t>
      </w:r>
      <w:r w:rsidR="00F81F2A">
        <w:t xml:space="preserve">can </w:t>
      </w:r>
      <w:r>
        <w:t>provide</w:t>
      </w:r>
      <w:r w:rsidR="00F81F2A">
        <w:t xml:space="preserve"> are</w:t>
      </w:r>
      <w:r w:rsidR="004270FC">
        <w:t>:</w:t>
      </w:r>
    </w:p>
    <w:p w14:paraId="6A6B19D0" w14:textId="77777777" w:rsidR="00137ABF" w:rsidRDefault="00137ABF" w:rsidP="004270FC">
      <w:pPr>
        <w:pStyle w:val="ListParagraph"/>
        <w:numPr>
          <w:ilvl w:val="0"/>
          <w:numId w:val="31"/>
        </w:numPr>
      </w:pPr>
      <w:r>
        <w:t>care</w:t>
      </w:r>
      <w:r w:rsidR="003334D8">
        <w:t xml:space="preserve">, </w:t>
      </w:r>
      <w:r w:rsidR="00DA6C3D">
        <w:t>compassion,</w:t>
      </w:r>
      <w:r>
        <w:t xml:space="preserve"> </w:t>
      </w:r>
      <w:r w:rsidR="003334D8">
        <w:t xml:space="preserve">and respect </w:t>
      </w:r>
      <w:r>
        <w:t>for older people</w:t>
      </w:r>
    </w:p>
    <w:p w14:paraId="29CA20D9" w14:textId="77777777" w:rsidR="004270FC" w:rsidRDefault="004270FC" w:rsidP="004270FC">
      <w:pPr>
        <w:pStyle w:val="ListParagraph"/>
        <w:numPr>
          <w:ilvl w:val="0"/>
          <w:numId w:val="31"/>
        </w:numPr>
      </w:pPr>
      <w:r>
        <w:t>k</w:t>
      </w:r>
      <w:r w:rsidR="00FD0C6C">
        <w:t>indness</w:t>
      </w:r>
      <w:r w:rsidR="003D2223">
        <w:t xml:space="preserve"> and understanding</w:t>
      </w:r>
    </w:p>
    <w:p w14:paraId="4A5AE7F8" w14:textId="77777777" w:rsidR="004270FC" w:rsidRDefault="00C610D2" w:rsidP="004270FC">
      <w:pPr>
        <w:pStyle w:val="ListParagraph"/>
        <w:numPr>
          <w:ilvl w:val="0"/>
          <w:numId w:val="31"/>
        </w:numPr>
      </w:pPr>
      <w:r>
        <w:t>a welcoming</w:t>
      </w:r>
      <w:r w:rsidR="00CC189F">
        <w:t xml:space="preserve"> </w:t>
      </w:r>
      <w:r>
        <w:t>and positive approach</w:t>
      </w:r>
    </w:p>
    <w:p w14:paraId="1C81E558" w14:textId="77777777" w:rsidR="004270FC" w:rsidRDefault="00FD0C6C" w:rsidP="004270FC">
      <w:pPr>
        <w:pStyle w:val="ListParagraph"/>
        <w:numPr>
          <w:ilvl w:val="0"/>
          <w:numId w:val="31"/>
        </w:numPr>
      </w:pPr>
      <w:r>
        <w:t>an ability to</w:t>
      </w:r>
      <w:r w:rsidR="00F81F2A">
        <w:t xml:space="preserve"> be open and</w:t>
      </w:r>
      <w:r>
        <w:t xml:space="preserve"> make space for older people. </w:t>
      </w:r>
    </w:p>
    <w:p w14:paraId="715BA785" w14:textId="0AFE5711" w:rsidR="00720E4C" w:rsidRDefault="00FD20BC" w:rsidP="00546F85">
      <w:r>
        <w:t xml:space="preserve">Often, </w:t>
      </w:r>
      <w:r w:rsidR="008B54E3">
        <w:t xml:space="preserve">just being present to have a chat and </w:t>
      </w:r>
      <w:r>
        <w:t xml:space="preserve">listen to an older person is all that is needed to brighten up their day. </w:t>
      </w:r>
    </w:p>
    <w:p w14:paraId="64368450" w14:textId="77777777" w:rsidR="00A01211" w:rsidRPr="00720E4C" w:rsidRDefault="00A01211" w:rsidP="00C37FDC">
      <w:pPr>
        <w:pStyle w:val="Heading2"/>
        <w:spacing w:before="400"/>
      </w:pPr>
      <w:r w:rsidRPr="00720E4C">
        <w:t xml:space="preserve">Is there an age restriction? </w:t>
      </w:r>
    </w:p>
    <w:p w14:paraId="1A7ED997" w14:textId="77777777" w:rsidR="00BE707B" w:rsidRDefault="00160C40" w:rsidP="00546F85">
      <w:r>
        <w:t>Each organisation and program</w:t>
      </w:r>
      <w:r w:rsidRPr="00160C40">
        <w:t xml:space="preserve"> will </w:t>
      </w:r>
      <w:r w:rsidR="004270FC">
        <w:t>decide</w:t>
      </w:r>
      <w:r w:rsidRPr="00160C40">
        <w:t xml:space="preserve"> the age requirements for volunteers</w:t>
      </w:r>
      <w:r w:rsidR="00343E74">
        <w:t>, so check with your local aged care provider</w:t>
      </w:r>
      <w:r w:rsidRPr="00160C40">
        <w:t>.</w:t>
      </w:r>
    </w:p>
    <w:p w14:paraId="0F6E383F" w14:textId="026A25B1" w:rsidR="006D53C6" w:rsidRDefault="00160C40" w:rsidP="00546F85">
      <w:r>
        <w:t>No matter what age a volunteer is, volunteering can be a great opportunity to help others in your community</w:t>
      </w:r>
      <w:r w:rsidR="004270FC">
        <w:t xml:space="preserve">. You can also </w:t>
      </w:r>
      <w:r>
        <w:t>learn new skills, practise old skills</w:t>
      </w:r>
      <w:r w:rsidR="009B0515">
        <w:t xml:space="preserve"> </w:t>
      </w:r>
      <w:r>
        <w:t xml:space="preserve">and </w:t>
      </w:r>
      <w:r w:rsidR="001C688B">
        <w:t>connect with people in your community</w:t>
      </w:r>
      <w:r>
        <w:t xml:space="preserve">. </w:t>
      </w:r>
    </w:p>
    <w:p w14:paraId="7FFE11DA" w14:textId="5A5ECE97" w:rsidR="00F80A1A" w:rsidRDefault="00D626AE" w:rsidP="00546F85">
      <w:r>
        <w:t>Organisations should embrace volunteers of all ages and celebrate the unique skills and backgrounds they can bring to their volunteering role.</w:t>
      </w:r>
    </w:p>
    <w:p w14:paraId="50FFCA9C" w14:textId="77777777" w:rsidR="003D2223" w:rsidRPr="00F80A1A" w:rsidRDefault="003D2223" w:rsidP="00C37FDC">
      <w:pPr>
        <w:pStyle w:val="Heading2"/>
        <w:spacing w:before="400"/>
      </w:pPr>
      <w:r w:rsidRPr="00F80A1A">
        <w:t>Can I volunteer if I work or study full time?</w:t>
      </w:r>
    </w:p>
    <w:p w14:paraId="00F986F4" w14:textId="02284AAB" w:rsidR="00720E4C" w:rsidRDefault="00147E49" w:rsidP="008C0897">
      <w:pPr>
        <w:pStyle w:val="NormalWeb"/>
        <w:shd w:val="clear" w:color="auto" w:fill="FFFFFF"/>
        <w:rPr>
          <w:u w:val="none"/>
        </w:rPr>
      </w:pPr>
      <w:r>
        <w:rPr>
          <w:u w:val="none"/>
        </w:rPr>
        <w:t>Absolutely</w:t>
      </w:r>
      <w:r w:rsidR="00F80A1A">
        <w:rPr>
          <w:u w:val="none"/>
        </w:rPr>
        <w:t>.</w:t>
      </w:r>
      <w:r>
        <w:rPr>
          <w:u w:val="none"/>
        </w:rPr>
        <w:t xml:space="preserve"> </w:t>
      </w:r>
      <w:r w:rsidR="00F80A1A">
        <w:rPr>
          <w:u w:val="none"/>
        </w:rPr>
        <w:t>H</w:t>
      </w:r>
      <w:r>
        <w:rPr>
          <w:u w:val="none"/>
        </w:rPr>
        <w:t>owever</w:t>
      </w:r>
      <w:r w:rsidR="00F80A1A">
        <w:rPr>
          <w:u w:val="none"/>
        </w:rPr>
        <w:t>,</w:t>
      </w:r>
      <w:r>
        <w:rPr>
          <w:u w:val="none"/>
        </w:rPr>
        <w:t xml:space="preserve"> t</w:t>
      </w:r>
      <w:r w:rsidR="003D2223" w:rsidRPr="003D2223">
        <w:rPr>
          <w:rFonts w:cs="Arial"/>
          <w:color w:val="272223"/>
          <w:u w:val="none"/>
        </w:rPr>
        <w:t>here may be a minimum number of hours required</w:t>
      </w:r>
      <w:r w:rsidR="001C688B">
        <w:rPr>
          <w:rFonts w:cs="Arial"/>
          <w:color w:val="272223"/>
          <w:u w:val="none"/>
        </w:rPr>
        <w:t xml:space="preserve">. There may also be </w:t>
      </w:r>
      <w:r w:rsidR="008C0897">
        <w:rPr>
          <w:rFonts w:cs="Arial"/>
          <w:color w:val="272223"/>
          <w:u w:val="none"/>
        </w:rPr>
        <w:t xml:space="preserve">limitations </w:t>
      </w:r>
      <w:r w:rsidR="00F80A1A">
        <w:rPr>
          <w:rFonts w:cs="Arial"/>
          <w:color w:val="272223"/>
          <w:u w:val="none"/>
        </w:rPr>
        <w:t>in</w:t>
      </w:r>
      <w:r w:rsidR="008C0897">
        <w:rPr>
          <w:rFonts w:cs="Arial"/>
          <w:color w:val="272223"/>
          <w:u w:val="none"/>
        </w:rPr>
        <w:t xml:space="preserve"> flexibility to </w:t>
      </w:r>
      <w:r w:rsidR="001C688B">
        <w:rPr>
          <w:rFonts w:cs="Arial"/>
          <w:color w:val="272223"/>
          <w:u w:val="none"/>
        </w:rPr>
        <w:t>visit</w:t>
      </w:r>
      <w:r w:rsidR="008C0897">
        <w:rPr>
          <w:rFonts w:cs="Arial"/>
          <w:color w:val="272223"/>
          <w:u w:val="none"/>
        </w:rPr>
        <w:t xml:space="preserve"> the aged care home</w:t>
      </w:r>
      <w:r>
        <w:rPr>
          <w:rFonts w:cs="Arial"/>
          <w:color w:val="272223"/>
          <w:u w:val="none"/>
        </w:rPr>
        <w:t xml:space="preserve"> during out of hours and on weekends. </w:t>
      </w:r>
      <w:r w:rsidR="008C0897" w:rsidRPr="008C0897">
        <w:rPr>
          <w:u w:val="none"/>
        </w:rPr>
        <w:t xml:space="preserve"> </w:t>
      </w:r>
      <w:r w:rsidR="008C0897" w:rsidRPr="00113A5A">
        <w:rPr>
          <w:u w:val="none"/>
        </w:rPr>
        <w:t xml:space="preserve">Each </w:t>
      </w:r>
      <w:r>
        <w:rPr>
          <w:u w:val="none"/>
        </w:rPr>
        <w:t xml:space="preserve">organisation </w:t>
      </w:r>
      <w:r w:rsidR="008C0897" w:rsidRPr="00113A5A">
        <w:rPr>
          <w:u w:val="none"/>
        </w:rPr>
        <w:t xml:space="preserve">will be able </w:t>
      </w:r>
      <w:r w:rsidR="001C688B">
        <w:rPr>
          <w:u w:val="none"/>
        </w:rPr>
        <w:t>advise you</w:t>
      </w:r>
      <w:r w:rsidR="008C0897" w:rsidRPr="00113A5A">
        <w:rPr>
          <w:u w:val="none"/>
        </w:rPr>
        <w:t xml:space="preserve"> about </w:t>
      </w:r>
      <w:r>
        <w:rPr>
          <w:u w:val="none"/>
        </w:rPr>
        <w:t xml:space="preserve">whether they </w:t>
      </w:r>
      <w:r w:rsidR="001C688B">
        <w:rPr>
          <w:u w:val="none"/>
        </w:rPr>
        <w:t xml:space="preserve">have a </w:t>
      </w:r>
      <w:r w:rsidR="008C0897" w:rsidRPr="00113A5A">
        <w:rPr>
          <w:u w:val="none"/>
        </w:rPr>
        <w:t>volunteer</w:t>
      </w:r>
      <w:r>
        <w:rPr>
          <w:u w:val="none"/>
        </w:rPr>
        <w:t xml:space="preserve"> </w:t>
      </w:r>
      <w:r w:rsidR="00F80A1A">
        <w:rPr>
          <w:u w:val="none"/>
        </w:rPr>
        <w:t xml:space="preserve">in a role </w:t>
      </w:r>
      <w:r>
        <w:rPr>
          <w:u w:val="none"/>
        </w:rPr>
        <w:t xml:space="preserve">that fits in with your schedule. </w:t>
      </w:r>
    </w:p>
    <w:p w14:paraId="7FBAEA2C" w14:textId="77777777" w:rsidR="00B46BAB" w:rsidRPr="00B46BAB" w:rsidRDefault="00B46BAB" w:rsidP="00C37FDC">
      <w:pPr>
        <w:pStyle w:val="Heading2"/>
        <w:spacing w:before="400"/>
      </w:pPr>
      <w:bookmarkStart w:id="0" w:name="_Toc150263982"/>
      <w:r>
        <w:t>I’m on a visa – can I still volunteer</w:t>
      </w:r>
      <w:r w:rsidRPr="00B46BAB">
        <w:t>?</w:t>
      </w:r>
      <w:bookmarkEnd w:id="0"/>
      <w:r w:rsidRPr="00B46BAB">
        <w:t xml:space="preserve"> </w:t>
      </w:r>
    </w:p>
    <w:p w14:paraId="40B695EF" w14:textId="216643F2" w:rsidR="00B46BAB" w:rsidRPr="00B46BAB" w:rsidRDefault="00B46BAB" w:rsidP="00B46BAB">
      <w:pPr>
        <w:pStyle w:val="NormalWeb"/>
        <w:shd w:val="clear" w:color="auto" w:fill="FFFFFF"/>
        <w:rPr>
          <w:u w:val="none"/>
        </w:rPr>
      </w:pPr>
      <w:r w:rsidRPr="00B46BAB">
        <w:rPr>
          <w:u w:val="none"/>
        </w:rPr>
        <w:t xml:space="preserve">There may be conditions attached to visas which affect a person’s ability to volunteer. It is recommended that </w:t>
      </w:r>
      <w:r w:rsidR="001F414F">
        <w:rPr>
          <w:u w:val="none"/>
        </w:rPr>
        <w:t>potential volunteers undertake a</w:t>
      </w:r>
      <w:r w:rsidRPr="00B46BAB">
        <w:rPr>
          <w:u w:val="none"/>
        </w:rPr>
        <w:t xml:space="preserve"> Visa Entitlement Verification Online (VEVO) check </w:t>
      </w:r>
      <w:r w:rsidR="001F414F">
        <w:rPr>
          <w:u w:val="none"/>
        </w:rPr>
        <w:t>if interested in volunteering while on a visa.</w:t>
      </w:r>
      <w:r w:rsidRPr="00B46BAB">
        <w:rPr>
          <w:u w:val="none"/>
        </w:rPr>
        <w:t xml:space="preserve"> </w:t>
      </w:r>
    </w:p>
    <w:p w14:paraId="7B048F15" w14:textId="6480FE2B" w:rsidR="00720E4C" w:rsidRPr="00C37FDC" w:rsidRDefault="00B46BAB" w:rsidP="008C0897">
      <w:pPr>
        <w:pStyle w:val="NormalWeb"/>
        <w:shd w:val="clear" w:color="auto" w:fill="FFFFFF"/>
        <w:rPr>
          <w:color w:val="1E1545" w:themeColor="hyperlink"/>
        </w:rPr>
      </w:pPr>
      <w:r w:rsidRPr="00B46BAB">
        <w:rPr>
          <w:u w:val="none"/>
        </w:rPr>
        <w:t xml:space="preserve">To </w:t>
      </w:r>
      <w:r w:rsidR="001F414F">
        <w:rPr>
          <w:u w:val="none"/>
        </w:rPr>
        <w:t>do</w:t>
      </w:r>
      <w:r w:rsidRPr="00B46BAB">
        <w:rPr>
          <w:u w:val="none"/>
        </w:rPr>
        <w:t xml:space="preserve"> this check and understand any conditions attached to the visa, visit immigration and citizenship webpage and follow the prompts for VEVO: </w:t>
      </w:r>
      <w:hyperlink r:id="rId22" w:history="1">
        <w:r w:rsidRPr="00B46BAB">
          <w:rPr>
            <w:rStyle w:val="Hyperlink"/>
          </w:rPr>
          <w:t>immi.homeaffairs.gov.au/visas/already-have-a-visa/check-visa-details-and-conditions/overview</w:t>
        </w:r>
      </w:hyperlink>
    </w:p>
    <w:p w14:paraId="78F21349" w14:textId="77777777" w:rsidR="006217CC" w:rsidRPr="00F80A1A" w:rsidRDefault="00546F85" w:rsidP="00C37FDC">
      <w:pPr>
        <w:pStyle w:val="Heading2"/>
        <w:spacing w:before="400"/>
      </w:pPr>
      <w:r w:rsidRPr="00F80A1A">
        <w:lastRenderedPageBreak/>
        <w:t xml:space="preserve">What </w:t>
      </w:r>
      <w:r w:rsidR="00C55D42">
        <w:t xml:space="preserve">pre-volunteering </w:t>
      </w:r>
      <w:r w:rsidR="008C0897">
        <w:t>screening will I need to undergo?</w:t>
      </w:r>
      <w:r w:rsidRPr="00F80A1A">
        <w:t xml:space="preserve"> </w:t>
      </w:r>
    </w:p>
    <w:p w14:paraId="79DABEB1" w14:textId="4F9D92AC" w:rsidR="00F80A1A" w:rsidRDefault="00147E49" w:rsidP="00C75BAB">
      <w:r>
        <w:t>B</w:t>
      </w:r>
      <w:r w:rsidR="008C0897">
        <w:t>ackground screening is a key component of the volunteer application process</w:t>
      </w:r>
      <w:r w:rsidR="001F414F">
        <w:t>. E</w:t>
      </w:r>
      <w:r w:rsidR="008C0897">
        <w:t xml:space="preserve">very aged care organisation </w:t>
      </w:r>
      <w:r w:rsidR="001F414F">
        <w:t>must</w:t>
      </w:r>
      <w:r w:rsidR="008C0897">
        <w:t xml:space="preserve"> undertake</w:t>
      </w:r>
      <w:r w:rsidR="00A05952">
        <w:t xml:space="preserve"> </w:t>
      </w:r>
      <w:r w:rsidR="001F414F">
        <w:t xml:space="preserve">this process </w:t>
      </w:r>
      <w:r w:rsidR="00A05952">
        <w:t xml:space="preserve">before you can be accepted as a volunteer. </w:t>
      </w:r>
    </w:p>
    <w:p w14:paraId="57D29126" w14:textId="77777777" w:rsidR="00720E4C" w:rsidRDefault="00A05952" w:rsidP="00C75BAB">
      <w:r>
        <w:t>These</w:t>
      </w:r>
      <w:r w:rsidR="00343E74">
        <w:t xml:space="preserve"> s</w:t>
      </w:r>
      <w:r w:rsidR="006D53C6">
        <w:t xml:space="preserve">creening checks are important to protect the safety of older people receiving aged care. </w:t>
      </w:r>
    </w:p>
    <w:p w14:paraId="44173A98" w14:textId="77777777" w:rsidR="00A05952" w:rsidRDefault="00636E9D" w:rsidP="00720E4C">
      <w:pPr>
        <w:pStyle w:val="ListParagraph"/>
        <w:numPr>
          <w:ilvl w:val="0"/>
          <w:numId w:val="32"/>
        </w:numPr>
      </w:pPr>
      <w:r>
        <w:t>Typically, volunteers need to receive a</w:t>
      </w:r>
      <w:r w:rsidR="00C55D42">
        <w:t xml:space="preserve"> National</w:t>
      </w:r>
      <w:r>
        <w:t xml:space="preserve"> Police C</w:t>
      </w:r>
      <w:r w:rsidR="00C55D42">
        <w:t xml:space="preserve">ertificate (NPC) </w:t>
      </w:r>
      <w:r>
        <w:t>or N</w:t>
      </w:r>
      <w:r w:rsidR="00AA6E85">
        <w:t xml:space="preserve">ational </w:t>
      </w:r>
      <w:r>
        <w:t>D</w:t>
      </w:r>
      <w:r w:rsidR="00AA6E85">
        <w:t xml:space="preserve">isability </w:t>
      </w:r>
      <w:r>
        <w:t>I</w:t>
      </w:r>
      <w:r w:rsidR="00AA6E85">
        <w:t xml:space="preserve">nsurance </w:t>
      </w:r>
      <w:r>
        <w:t>S</w:t>
      </w:r>
      <w:r w:rsidR="00AA6E85">
        <w:t>cheme (NDIS)</w:t>
      </w:r>
      <w:r>
        <w:t xml:space="preserve"> Worker Screening Check. </w:t>
      </w:r>
    </w:p>
    <w:p w14:paraId="4A2FA040" w14:textId="77777777" w:rsidR="00C75BAB" w:rsidRDefault="00636E9D" w:rsidP="00720E4C">
      <w:pPr>
        <w:pStyle w:val="ListParagraph"/>
        <w:numPr>
          <w:ilvl w:val="1"/>
          <w:numId w:val="32"/>
        </w:numPr>
      </w:pPr>
      <w:r>
        <w:t xml:space="preserve">An </w:t>
      </w:r>
      <w:hyperlink r:id="rId23" w:history="1">
        <w:r w:rsidRPr="0050069D">
          <w:rPr>
            <w:rStyle w:val="Hyperlink"/>
          </w:rPr>
          <w:t>NDIS Worker Screening Check</w:t>
        </w:r>
      </w:hyperlink>
      <w:r>
        <w:t xml:space="preserve"> will </w:t>
      </w:r>
      <w:r w:rsidRPr="00720E4C">
        <w:rPr>
          <w:u w:val="single"/>
        </w:rPr>
        <w:t>only</w:t>
      </w:r>
      <w:r>
        <w:t xml:space="preserve"> be required if a volunteer is in a risk assessed role where the provider is a registered NDIS provider. </w:t>
      </w:r>
    </w:p>
    <w:p w14:paraId="20239896" w14:textId="3F6EBBCA" w:rsidR="00C75BAB" w:rsidRDefault="00C75BAB" w:rsidP="00720E4C">
      <w:pPr>
        <w:pStyle w:val="ListParagraph"/>
        <w:numPr>
          <w:ilvl w:val="1"/>
          <w:numId w:val="32"/>
        </w:numPr>
      </w:pPr>
      <w:r w:rsidRPr="00195D7C">
        <w:t xml:space="preserve">If you </w:t>
      </w:r>
      <w:r>
        <w:t xml:space="preserve">already </w:t>
      </w:r>
      <w:r w:rsidRPr="00195D7C">
        <w:t>hold a valid NDIS Worker Screening clearance</w:t>
      </w:r>
      <w:r w:rsidR="00C55D42">
        <w:t xml:space="preserve"> you wi</w:t>
      </w:r>
      <w:r w:rsidRPr="00195D7C">
        <w:t>ll not need an additional</w:t>
      </w:r>
      <w:r w:rsidRPr="00720E4C">
        <w:rPr>
          <w:szCs w:val="28"/>
        </w:rPr>
        <w:t xml:space="preserve"> police check completed </w:t>
      </w:r>
      <w:r w:rsidR="001F414F">
        <w:rPr>
          <w:szCs w:val="28"/>
        </w:rPr>
        <w:t>before</w:t>
      </w:r>
      <w:r w:rsidRPr="00720E4C">
        <w:rPr>
          <w:szCs w:val="28"/>
        </w:rPr>
        <w:t xml:space="preserve"> volunteering in an aged care setting. </w:t>
      </w:r>
    </w:p>
    <w:p w14:paraId="10A16419" w14:textId="77777777" w:rsidR="000811B4" w:rsidRDefault="00C75BAB" w:rsidP="00720E4C">
      <w:pPr>
        <w:pStyle w:val="ListParagraph"/>
        <w:numPr>
          <w:ilvl w:val="0"/>
          <w:numId w:val="32"/>
        </w:numPr>
      </w:pPr>
      <w:r w:rsidRPr="00720E4C">
        <w:rPr>
          <w:rFonts w:cs="Arial"/>
        </w:rPr>
        <w:t xml:space="preserve">The Department </w:t>
      </w:r>
      <w:r w:rsidR="00AA6E85" w:rsidRPr="00720E4C">
        <w:rPr>
          <w:rFonts w:cs="Arial"/>
        </w:rPr>
        <w:t xml:space="preserve">of Health and Aged Care </w:t>
      </w:r>
      <w:r w:rsidRPr="00720E4C">
        <w:rPr>
          <w:rFonts w:cs="Arial"/>
        </w:rPr>
        <w:t xml:space="preserve">has issued </w:t>
      </w:r>
      <w:hyperlink r:id="rId24" w:history="1">
        <w:r w:rsidRPr="00720E4C">
          <w:rPr>
            <w:rStyle w:val="Hyperlink"/>
            <w:rFonts w:cs="Arial"/>
          </w:rPr>
          <w:t>Worker Screening Guidelines</w:t>
        </w:r>
      </w:hyperlink>
      <w:r w:rsidRPr="00720E4C">
        <w:rPr>
          <w:rFonts w:cs="Arial"/>
        </w:rPr>
        <w:t xml:space="preserve">, which provides more detailed information and includes volunteers. </w:t>
      </w:r>
    </w:p>
    <w:p w14:paraId="796A4DF0" w14:textId="15433C51" w:rsidR="00F67FDB" w:rsidRPr="00F67FDB" w:rsidRDefault="00F67FDB" w:rsidP="00F67FDB">
      <w:pPr>
        <w:pStyle w:val="Boxtexthead"/>
      </w:pPr>
      <w:r w:rsidRPr="00F67FDB">
        <w:t xml:space="preserve">The Volunteer Manager at each organisation will be able to tell you what screening checks you </w:t>
      </w:r>
      <w:r w:rsidR="001F414F">
        <w:t>must undertake.</w:t>
      </w:r>
      <w:r w:rsidRPr="00F67FDB">
        <w:t xml:space="preserve"> </w:t>
      </w:r>
    </w:p>
    <w:p w14:paraId="65200F9E" w14:textId="159F6BC1" w:rsidR="00720E4C" w:rsidRPr="00F67FDB" w:rsidRDefault="00F67FDB" w:rsidP="00C37FDC">
      <w:pPr>
        <w:pStyle w:val="Boxtexthead"/>
      </w:pPr>
      <w:r w:rsidRPr="00F67FDB">
        <w:rPr>
          <w:b w:val="0"/>
          <w:bCs/>
        </w:rPr>
        <w:t xml:space="preserve">While costs vary across Australian jurisdictions, volunteers often receive reduced or waived screening costs arranged by the aged care provider. </w:t>
      </w:r>
    </w:p>
    <w:p w14:paraId="1A03FE37" w14:textId="77777777" w:rsidR="00546F85" w:rsidRPr="00720E4C" w:rsidRDefault="00F80A1A" w:rsidP="008B066F">
      <w:pPr>
        <w:pStyle w:val="Heading2"/>
        <w:spacing w:before="400"/>
      </w:pPr>
      <w:r w:rsidRPr="00720E4C">
        <w:t>D</w:t>
      </w:r>
      <w:r w:rsidR="00546F85" w:rsidRPr="00720E4C">
        <w:t xml:space="preserve">o I need to be vaccinated? </w:t>
      </w:r>
    </w:p>
    <w:p w14:paraId="421FA4B2" w14:textId="52FE188E" w:rsidR="00C37FDC" w:rsidRDefault="00636E9D" w:rsidP="009071CF">
      <w:pPr>
        <w:pStyle w:val="NormalWeb"/>
        <w:spacing w:before="0" w:beforeAutospacing="0" w:after="0" w:afterAutospacing="0"/>
        <w:rPr>
          <w:u w:val="none"/>
        </w:rPr>
      </w:pPr>
      <w:r>
        <w:rPr>
          <w:u w:val="none"/>
        </w:rPr>
        <w:t xml:space="preserve">Typically, volunteers need to </w:t>
      </w:r>
      <w:r w:rsidR="004270FC">
        <w:rPr>
          <w:u w:val="none"/>
        </w:rPr>
        <w:t>give</w:t>
      </w:r>
      <w:r>
        <w:rPr>
          <w:u w:val="none"/>
        </w:rPr>
        <w:t xml:space="preserve"> evidence of their recent flu and/or COVID-19 vaccination history.</w:t>
      </w:r>
    </w:p>
    <w:p w14:paraId="6932EA4D" w14:textId="095D577E" w:rsidR="00EB37AB" w:rsidRDefault="00886928" w:rsidP="00C37FDC">
      <w:pPr>
        <w:pStyle w:val="NormalWeb"/>
        <w:spacing w:before="240" w:beforeAutospacing="0" w:after="240" w:afterAutospacing="0"/>
        <w:rPr>
          <w:u w:val="none"/>
        </w:rPr>
      </w:pPr>
      <w:r>
        <w:rPr>
          <w:u w:val="none"/>
        </w:rPr>
        <w:t xml:space="preserve">Each </w:t>
      </w:r>
      <w:r w:rsidR="00472A8B">
        <w:rPr>
          <w:u w:val="none"/>
        </w:rPr>
        <w:t xml:space="preserve">aged care provider </w:t>
      </w:r>
      <w:r>
        <w:rPr>
          <w:u w:val="none"/>
        </w:rPr>
        <w:t xml:space="preserve">will be able </w:t>
      </w:r>
      <w:r w:rsidR="004270FC">
        <w:rPr>
          <w:u w:val="none"/>
        </w:rPr>
        <w:t>to tell you</w:t>
      </w:r>
      <w:r>
        <w:rPr>
          <w:u w:val="none"/>
        </w:rPr>
        <w:t xml:space="preserve"> the specific requirements for the role and jurisdiction. </w:t>
      </w:r>
    </w:p>
    <w:p w14:paraId="5D29EC89" w14:textId="1CCA35DB" w:rsidR="00EB37AB" w:rsidRDefault="001F414F" w:rsidP="008B066F">
      <w:pPr>
        <w:pStyle w:val="Heading2"/>
        <w:spacing w:before="400"/>
      </w:pPr>
      <w:r>
        <w:t>I am</w:t>
      </w:r>
      <w:r w:rsidR="00EB37AB" w:rsidRPr="00720E4C">
        <w:t xml:space="preserve"> not used to being around older people – </w:t>
      </w:r>
      <w:r>
        <w:t>should I still apply</w:t>
      </w:r>
    </w:p>
    <w:p w14:paraId="1A37DFAC" w14:textId="1480CF67" w:rsidR="00F80A1A" w:rsidRDefault="00EB37AB" w:rsidP="009071CF">
      <w:pPr>
        <w:pStyle w:val="NormalWeb"/>
        <w:spacing w:before="0" w:beforeAutospacing="0" w:after="0" w:afterAutospacing="0"/>
        <w:rPr>
          <w:u w:val="none"/>
        </w:rPr>
      </w:pPr>
      <w:r>
        <w:rPr>
          <w:u w:val="none"/>
        </w:rPr>
        <w:t>It</w:t>
      </w:r>
      <w:r w:rsidR="00F80A1A">
        <w:rPr>
          <w:u w:val="none"/>
        </w:rPr>
        <w:t>’</w:t>
      </w:r>
      <w:r>
        <w:rPr>
          <w:u w:val="none"/>
        </w:rPr>
        <w:t>s ok</w:t>
      </w:r>
      <w:r w:rsidR="00F80A1A">
        <w:rPr>
          <w:u w:val="none"/>
        </w:rPr>
        <w:t>ay</w:t>
      </w:r>
      <w:r>
        <w:rPr>
          <w:u w:val="none"/>
        </w:rPr>
        <w:t xml:space="preserve"> to feel unsure or </w:t>
      </w:r>
      <w:r w:rsidR="00054409">
        <w:rPr>
          <w:u w:val="none"/>
        </w:rPr>
        <w:t>question if volunteering in aged care is</w:t>
      </w:r>
      <w:r w:rsidR="001F414F">
        <w:rPr>
          <w:u w:val="none"/>
        </w:rPr>
        <w:t xml:space="preserve"> right</w:t>
      </w:r>
      <w:r w:rsidR="00054409">
        <w:rPr>
          <w:u w:val="none"/>
        </w:rPr>
        <w:t xml:space="preserve"> for you</w:t>
      </w:r>
      <w:r w:rsidR="001F414F">
        <w:rPr>
          <w:u w:val="none"/>
        </w:rPr>
        <w:t xml:space="preserve">. It </w:t>
      </w:r>
      <w:r w:rsidR="0079171C">
        <w:rPr>
          <w:u w:val="none"/>
        </w:rPr>
        <w:t>may be a new experience for you creating intergenerational connections.</w:t>
      </w:r>
    </w:p>
    <w:p w14:paraId="6F67B029" w14:textId="2CA168C7" w:rsidR="0079171C" w:rsidRDefault="0079171C" w:rsidP="00C37FDC">
      <w:pPr>
        <w:pStyle w:val="NormalWeb"/>
        <w:spacing w:before="240" w:beforeAutospacing="0" w:after="240" w:afterAutospacing="0"/>
        <w:rPr>
          <w:u w:val="none"/>
        </w:rPr>
      </w:pPr>
      <w:r>
        <w:rPr>
          <w:u w:val="none"/>
        </w:rPr>
        <w:t xml:space="preserve">However, connections that bring together older and younger people have a lasting impact. These connections strengthen everyone’s wellbeing and helps to dispel any misconceptions or stereotypes that may exist between generations. </w:t>
      </w:r>
    </w:p>
    <w:p w14:paraId="3D539C26" w14:textId="473D6346" w:rsidR="00F80A1A" w:rsidRDefault="00563EF8" w:rsidP="00C37FDC">
      <w:pPr>
        <w:pStyle w:val="NormalWeb"/>
        <w:spacing w:before="240" w:beforeAutospacing="0" w:after="240" w:afterAutospacing="0"/>
        <w:rPr>
          <w:u w:val="none"/>
        </w:rPr>
      </w:pPr>
      <w:r>
        <w:rPr>
          <w:u w:val="none"/>
        </w:rPr>
        <w:t xml:space="preserve">The volunteer training that you will receive </w:t>
      </w:r>
      <w:r w:rsidR="00436B03">
        <w:rPr>
          <w:u w:val="none"/>
        </w:rPr>
        <w:t xml:space="preserve">will give you the insights and skills </w:t>
      </w:r>
      <w:r w:rsidR="00F80A1A">
        <w:rPr>
          <w:u w:val="none"/>
        </w:rPr>
        <w:t>to understand</w:t>
      </w:r>
      <w:r w:rsidR="00436B03">
        <w:rPr>
          <w:u w:val="none"/>
        </w:rPr>
        <w:t xml:space="preserve"> older people.</w:t>
      </w:r>
      <w:r w:rsidR="00F80A1A">
        <w:rPr>
          <w:u w:val="none"/>
        </w:rPr>
        <w:t xml:space="preserve"> </w:t>
      </w:r>
      <w:r w:rsidR="00436B03">
        <w:rPr>
          <w:u w:val="none"/>
        </w:rPr>
        <w:t xml:space="preserve">Your Volunteer Manger will support you </w:t>
      </w:r>
      <w:r w:rsidR="00553868">
        <w:rPr>
          <w:u w:val="none"/>
        </w:rPr>
        <w:t>to ask questions or discuss any feelings you may have.</w:t>
      </w:r>
    </w:p>
    <w:p w14:paraId="6C22CB01" w14:textId="77777777" w:rsidR="00807F06" w:rsidRPr="00F80A1A" w:rsidRDefault="00807F06" w:rsidP="008B066F">
      <w:pPr>
        <w:pStyle w:val="Heading2"/>
        <w:spacing w:before="400"/>
      </w:pPr>
      <w:r w:rsidRPr="00F80A1A">
        <w:lastRenderedPageBreak/>
        <w:t>Am I covered by insurance when I am volunteering?</w:t>
      </w:r>
    </w:p>
    <w:p w14:paraId="0DD2DD7A" w14:textId="73D39A39" w:rsidR="00F80A1A" w:rsidRPr="00F80A1A" w:rsidRDefault="00F80A1A" w:rsidP="00771749">
      <w:pPr>
        <w:rPr>
          <w:rFonts w:eastAsia="Times New Roman" w:cs="Times New Roman"/>
          <w:lang w:eastAsia="en-AU"/>
        </w:rPr>
      </w:pPr>
      <w:r w:rsidRPr="00F80A1A">
        <w:rPr>
          <w:rFonts w:eastAsia="Times New Roman" w:cs="Times New Roman"/>
          <w:lang w:eastAsia="en-AU"/>
        </w:rPr>
        <w:t>Australian</w:t>
      </w:r>
      <w:r w:rsidR="00771749" w:rsidRPr="00F80A1A">
        <w:rPr>
          <w:rFonts w:eastAsia="Times New Roman" w:cs="Times New Roman"/>
          <w:lang w:eastAsia="en-AU"/>
        </w:rPr>
        <w:t xml:space="preserve"> </w:t>
      </w:r>
      <w:r w:rsidR="00F67FDB">
        <w:rPr>
          <w:rFonts w:eastAsia="Times New Roman" w:cs="Times New Roman"/>
          <w:lang w:eastAsia="en-AU"/>
        </w:rPr>
        <w:t>work health and safety</w:t>
      </w:r>
      <w:r w:rsidR="00771749" w:rsidRPr="00F80A1A">
        <w:rPr>
          <w:rFonts w:eastAsia="Times New Roman" w:cs="Times New Roman"/>
          <w:lang w:eastAsia="en-AU"/>
        </w:rPr>
        <w:t xml:space="preserve"> legislation requires organisations to arrange personal accident and public liability insurance </w:t>
      </w:r>
      <w:r w:rsidR="001F414F">
        <w:rPr>
          <w:rFonts w:eastAsia="Times New Roman" w:cs="Times New Roman"/>
          <w:lang w:eastAsia="en-AU"/>
        </w:rPr>
        <w:t>for</w:t>
      </w:r>
      <w:r w:rsidR="00771749" w:rsidRPr="00F80A1A">
        <w:rPr>
          <w:rFonts w:eastAsia="Times New Roman" w:cs="Times New Roman"/>
          <w:lang w:eastAsia="en-AU"/>
        </w:rPr>
        <w:t xml:space="preserve"> their volunteer</w:t>
      </w:r>
      <w:r w:rsidRPr="00F80A1A">
        <w:rPr>
          <w:rFonts w:eastAsia="Times New Roman" w:cs="Times New Roman"/>
          <w:lang w:eastAsia="en-AU"/>
        </w:rPr>
        <w:t>.</w:t>
      </w:r>
      <w:r w:rsidR="00771749" w:rsidRPr="00F80A1A">
        <w:rPr>
          <w:rFonts w:eastAsia="Times New Roman" w:cs="Times New Roman"/>
          <w:lang w:eastAsia="en-AU"/>
        </w:rPr>
        <w:t xml:space="preserve"> </w:t>
      </w:r>
      <w:r w:rsidRPr="00F80A1A">
        <w:rPr>
          <w:rFonts w:eastAsia="Times New Roman" w:cs="Times New Roman"/>
          <w:lang w:eastAsia="en-AU"/>
        </w:rPr>
        <w:t>I</w:t>
      </w:r>
      <w:r w:rsidR="00771749" w:rsidRPr="00F80A1A">
        <w:rPr>
          <w:rFonts w:eastAsia="Times New Roman" w:cs="Times New Roman"/>
          <w:lang w:eastAsia="en-AU"/>
        </w:rPr>
        <w:t>t</w:t>
      </w:r>
      <w:r w:rsidRPr="00F80A1A">
        <w:rPr>
          <w:rFonts w:eastAsia="Times New Roman" w:cs="Times New Roman"/>
          <w:lang w:eastAsia="en-AU"/>
        </w:rPr>
        <w:t xml:space="preserve"> is</w:t>
      </w:r>
      <w:r w:rsidR="00771749" w:rsidRPr="00F80A1A">
        <w:rPr>
          <w:rFonts w:eastAsia="Times New Roman" w:cs="Times New Roman"/>
          <w:lang w:eastAsia="en-AU"/>
        </w:rPr>
        <w:t xml:space="preserve"> not the duty of the volunteer. </w:t>
      </w:r>
    </w:p>
    <w:p w14:paraId="7A640C66" w14:textId="10F04C0E" w:rsidR="00F80A1A" w:rsidRDefault="00771749" w:rsidP="00771749">
      <w:r w:rsidRPr="00F80A1A">
        <w:t>Talk to your Volunteer Manager about any specific questions you have about the</w:t>
      </w:r>
      <w:r w:rsidR="00147E49" w:rsidRPr="00F80A1A">
        <w:t xml:space="preserve"> organisation’s</w:t>
      </w:r>
      <w:r w:rsidRPr="00F80A1A">
        <w:t xml:space="preserve"> insurance policy. </w:t>
      </w:r>
    </w:p>
    <w:p w14:paraId="6B3C9392" w14:textId="77777777" w:rsidR="00781C38" w:rsidRDefault="00781C38" w:rsidP="008B066F">
      <w:pPr>
        <w:pStyle w:val="Heading2"/>
        <w:spacing w:before="400"/>
      </w:pPr>
      <w:bookmarkStart w:id="1" w:name="_Hlk150419505"/>
      <w:r w:rsidRPr="00F80A1A">
        <w:t xml:space="preserve">Can I get </w:t>
      </w:r>
      <w:bookmarkEnd w:id="1"/>
      <w:r w:rsidRPr="00F80A1A">
        <w:t>reimbursement</w:t>
      </w:r>
      <w:r w:rsidR="00F80A1A">
        <w:t>s</w:t>
      </w:r>
      <w:r w:rsidRPr="00F80A1A">
        <w:t xml:space="preserve"> for </w:t>
      </w:r>
      <w:r w:rsidRPr="00781C38">
        <w:t>out-of-pocket</w:t>
      </w:r>
      <w:r w:rsidRPr="00F80A1A">
        <w:t xml:space="preserve"> expenses?</w:t>
      </w:r>
    </w:p>
    <w:p w14:paraId="0DF6453F" w14:textId="5551C42F" w:rsidR="00F80A1A" w:rsidRDefault="00781C38" w:rsidP="00771749">
      <w:pPr>
        <w:rPr>
          <w:rFonts w:eastAsia="Times New Roman" w:cs="Times New Roman"/>
          <w:lang w:eastAsia="en-AU"/>
        </w:rPr>
      </w:pPr>
      <w:r>
        <w:rPr>
          <w:rFonts w:eastAsia="Times New Roman" w:cs="Times New Roman"/>
          <w:lang w:eastAsia="en-AU"/>
        </w:rPr>
        <w:t xml:space="preserve">There is no requirement for </w:t>
      </w:r>
      <w:r w:rsidR="00FA396D">
        <w:rPr>
          <w:rFonts w:eastAsia="Times New Roman" w:cs="Times New Roman"/>
          <w:lang w:eastAsia="en-AU"/>
        </w:rPr>
        <w:t>organisations</w:t>
      </w:r>
      <w:r>
        <w:rPr>
          <w:rFonts w:eastAsia="Times New Roman" w:cs="Times New Roman"/>
          <w:lang w:eastAsia="en-AU"/>
        </w:rPr>
        <w:t xml:space="preserve"> to reimburse</w:t>
      </w:r>
      <w:r w:rsidR="00FA396D">
        <w:rPr>
          <w:rFonts w:eastAsia="Times New Roman" w:cs="Times New Roman"/>
          <w:lang w:eastAsia="en-AU"/>
        </w:rPr>
        <w:t xml:space="preserve"> volunteers</w:t>
      </w:r>
      <w:r>
        <w:rPr>
          <w:rFonts w:eastAsia="Times New Roman" w:cs="Times New Roman"/>
          <w:lang w:eastAsia="en-AU"/>
        </w:rPr>
        <w:t xml:space="preserve"> for out-of-pocket expenses</w:t>
      </w:r>
      <w:r w:rsidR="001F414F">
        <w:rPr>
          <w:rFonts w:eastAsia="Times New Roman" w:cs="Times New Roman"/>
          <w:lang w:eastAsia="en-AU"/>
        </w:rPr>
        <w:t>.</w:t>
      </w:r>
      <w:r>
        <w:rPr>
          <w:rFonts w:eastAsia="Times New Roman" w:cs="Times New Roman"/>
          <w:lang w:eastAsia="en-AU"/>
        </w:rPr>
        <w:t xml:space="preserve"> </w:t>
      </w:r>
      <w:r w:rsidR="001F414F">
        <w:rPr>
          <w:rFonts w:eastAsia="Times New Roman" w:cs="Times New Roman"/>
          <w:lang w:eastAsia="en-AU"/>
        </w:rPr>
        <w:t>H</w:t>
      </w:r>
      <w:r>
        <w:rPr>
          <w:rFonts w:eastAsia="Times New Roman" w:cs="Times New Roman"/>
          <w:lang w:eastAsia="en-AU"/>
        </w:rPr>
        <w:t>owever</w:t>
      </w:r>
      <w:r w:rsidR="001F414F">
        <w:rPr>
          <w:rFonts w:eastAsia="Times New Roman" w:cs="Times New Roman"/>
          <w:lang w:eastAsia="en-AU"/>
        </w:rPr>
        <w:t>,</w:t>
      </w:r>
      <w:r>
        <w:rPr>
          <w:rFonts w:eastAsia="Times New Roman" w:cs="Times New Roman"/>
          <w:lang w:eastAsia="en-AU"/>
        </w:rPr>
        <w:t xml:space="preserve"> some will </w:t>
      </w:r>
      <w:r w:rsidR="00FA396D">
        <w:rPr>
          <w:rFonts w:eastAsia="Times New Roman" w:cs="Times New Roman"/>
          <w:lang w:eastAsia="en-AU"/>
        </w:rPr>
        <w:t>do so</w:t>
      </w:r>
      <w:r>
        <w:rPr>
          <w:rFonts w:eastAsia="Times New Roman" w:cs="Times New Roman"/>
          <w:lang w:eastAsia="en-AU"/>
        </w:rPr>
        <w:t xml:space="preserve"> for costs such as </w:t>
      </w:r>
      <w:r w:rsidR="00D84289">
        <w:rPr>
          <w:rFonts w:eastAsia="Times New Roman" w:cs="Times New Roman"/>
          <w:lang w:eastAsia="en-AU"/>
        </w:rPr>
        <w:t xml:space="preserve">meals, </w:t>
      </w:r>
      <w:r>
        <w:rPr>
          <w:rFonts w:eastAsia="Times New Roman" w:cs="Times New Roman"/>
          <w:lang w:eastAsia="en-AU"/>
        </w:rPr>
        <w:t>travel, fuel voucher</w:t>
      </w:r>
      <w:r w:rsidR="00D84289">
        <w:rPr>
          <w:rFonts w:eastAsia="Times New Roman" w:cs="Times New Roman"/>
          <w:lang w:eastAsia="en-AU"/>
        </w:rPr>
        <w:t>s, vaccinations</w:t>
      </w:r>
      <w:r>
        <w:rPr>
          <w:rFonts w:eastAsia="Times New Roman" w:cs="Times New Roman"/>
          <w:lang w:eastAsia="en-AU"/>
        </w:rPr>
        <w:t xml:space="preserve"> etc. </w:t>
      </w:r>
    </w:p>
    <w:p w14:paraId="00CD5FCD" w14:textId="6DA274D9" w:rsidR="00F80A1A" w:rsidRDefault="00781C38" w:rsidP="00771749">
      <w:pPr>
        <w:rPr>
          <w:rFonts w:eastAsia="Times New Roman" w:cs="Times New Roman"/>
          <w:lang w:eastAsia="en-AU"/>
        </w:rPr>
      </w:pPr>
      <w:r>
        <w:rPr>
          <w:rFonts w:eastAsia="Times New Roman" w:cs="Times New Roman"/>
          <w:lang w:eastAsia="en-AU"/>
        </w:rPr>
        <w:t>Talk to your Volunteer Manager to understand what the policies and procedures the organisation may have in place for reimbursements</w:t>
      </w:r>
      <w:r w:rsidR="004566EA">
        <w:rPr>
          <w:rFonts w:eastAsia="Times New Roman" w:cs="Times New Roman"/>
          <w:lang w:eastAsia="en-AU"/>
        </w:rPr>
        <w:t xml:space="preserve">. </w:t>
      </w:r>
    </w:p>
    <w:p w14:paraId="61E0F697" w14:textId="77777777" w:rsidR="007B2482" w:rsidRPr="007B2482" w:rsidRDefault="0008139C" w:rsidP="008B066F">
      <w:pPr>
        <w:pStyle w:val="Heading2"/>
        <w:spacing w:before="400"/>
      </w:pPr>
      <w:r>
        <w:t>What about my safety at work?</w:t>
      </w:r>
    </w:p>
    <w:p w14:paraId="0E60E4C3" w14:textId="77777777" w:rsidR="00F80A1A" w:rsidRDefault="007B2482" w:rsidP="007B2482">
      <w:pPr>
        <w:rPr>
          <w:rFonts w:eastAsia="Times New Roman" w:cs="Times New Roman"/>
          <w:lang w:eastAsia="en-AU"/>
        </w:rPr>
      </w:pPr>
      <w:r w:rsidRPr="007B2482">
        <w:rPr>
          <w:rFonts w:eastAsia="Times New Roman" w:cs="Times New Roman"/>
          <w:lang w:eastAsia="en-AU"/>
        </w:rPr>
        <w:t xml:space="preserve">Everyone has a right to be safe at work, including volunteers. </w:t>
      </w:r>
    </w:p>
    <w:p w14:paraId="3634CCFB" w14:textId="07BE79D1" w:rsidR="007B2482" w:rsidRPr="007B2482" w:rsidRDefault="0008139C" w:rsidP="007B2482">
      <w:pPr>
        <w:rPr>
          <w:rFonts w:eastAsia="Times New Roman" w:cs="Times New Roman"/>
          <w:lang w:eastAsia="en-AU"/>
        </w:rPr>
      </w:pPr>
      <w:r w:rsidRPr="0008139C">
        <w:rPr>
          <w:rFonts w:eastAsia="Times New Roman" w:cs="Times New Roman"/>
          <w:lang w:eastAsia="en-AU"/>
        </w:rPr>
        <w:t xml:space="preserve">If the organisation you volunteer for is covered by the </w:t>
      </w:r>
      <w:hyperlink r:id="rId25" w:history="1">
        <w:r w:rsidR="00F80A1A" w:rsidRPr="00720E4C">
          <w:rPr>
            <w:rStyle w:val="Hyperlink"/>
            <w:rFonts w:eastAsia="Times New Roman" w:cs="Times New Roman"/>
            <w:lang w:eastAsia="en-AU"/>
          </w:rPr>
          <w:t>Work Health and Safety</w:t>
        </w:r>
        <w:r w:rsidRPr="00720E4C">
          <w:rPr>
            <w:rStyle w:val="Hyperlink"/>
            <w:rFonts w:eastAsia="Times New Roman" w:cs="Times New Roman"/>
            <w:lang w:eastAsia="en-AU"/>
          </w:rPr>
          <w:t xml:space="preserve"> Act</w:t>
        </w:r>
        <w:r w:rsidR="00F67FDB" w:rsidRPr="00720E4C">
          <w:rPr>
            <w:rStyle w:val="Hyperlink"/>
            <w:rFonts w:eastAsia="Times New Roman" w:cs="Times New Roman"/>
            <w:lang w:eastAsia="en-AU"/>
          </w:rPr>
          <w:t xml:space="preserve"> 2011</w:t>
        </w:r>
      </w:hyperlink>
      <w:r w:rsidRPr="0008139C">
        <w:rPr>
          <w:rFonts w:eastAsia="Times New Roman" w:cs="Times New Roman"/>
          <w:lang w:eastAsia="en-AU"/>
        </w:rPr>
        <w:t>, it must ensure, so far as reasonably practicable, the health and safety of all of its workers</w:t>
      </w:r>
      <w:r w:rsidR="001F414F">
        <w:rPr>
          <w:rFonts w:eastAsia="Times New Roman" w:cs="Times New Roman"/>
          <w:lang w:eastAsia="en-AU"/>
        </w:rPr>
        <w:t xml:space="preserve">. This includes volunteers. </w:t>
      </w:r>
      <w:r w:rsidRPr="0008139C">
        <w:rPr>
          <w:rFonts w:eastAsia="Times New Roman" w:cs="Times New Roman"/>
          <w:lang w:eastAsia="en-AU"/>
        </w:rPr>
        <w:t>This means that you, as a volunteer, must be provided the same protections as an organisation’s paid workers</w:t>
      </w:r>
      <w:r w:rsidR="00F80A1A">
        <w:rPr>
          <w:rFonts w:eastAsia="Times New Roman" w:cs="Times New Roman"/>
          <w:lang w:eastAsia="en-AU"/>
        </w:rPr>
        <w:t>.</w:t>
      </w:r>
    </w:p>
    <w:p w14:paraId="22A87F3E" w14:textId="77E7F96A" w:rsidR="007953AB" w:rsidRPr="007B2482" w:rsidRDefault="007B2482" w:rsidP="007B2482">
      <w:pPr>
        <w:rPr>
          <w:rFonts w:eastAsia="Times New Roman" w:cs="Times New Roman"/>
          <w:lang w:eastAsia="en-AU"/>
        </w:rPr>
      </w:pPr>
      <w:r w:rsidRPr="007B2482">
        <w:rPr>
          <w:rFonts w:eastAsia="Times New Roman" w:cs="Times New Roman"/>
          <w:lang w:eastAsia="en-AU"/>
        </w:rPr>
        <w:t xml:space="preserve">This </w:t>
      </w:r>
      <w:r w:rsidR="00F80A1A">
        <w:rPr>
          <w:rFonts w:eastAsia="Times New Roman" w:cs="Times New Roman"/>
          <w:lang w:eastAsia="en-AU"/>
        </w:rPr>
        <w:t xml:space="preserve">Safe Work Australia </w:t>
      </w:r>
      <w:r w:rsidR="00720E4C">
        <w:rPr>
          <w:rFonts w:eastAsia="Times New Roman" w:cs="Times New Roman"/>
          <w:lang w:eastAsia="en-AU"/>
        </w:rPr>
        <w:t>page</w:t>
      </w:r>
      <w:r w:rsidRPr="007B2482">
        <w:rPr>
          <w:rFonts w:eastAsia="Times New Roman" w:cs="Times New Roman"/>
          <w:lang w:eastAsia="en-AU"/>
        </w:rPr>
        <w:t xml:space="preserve"> </w:t>
      </w:r>
      <w:r w:rsidR="001F414F">
        <w:rPr>
          <w:rFonts w:eastAsia="Times New Roman" w:cs="Times New Roman"/>
          <w:lang w:eastAsia="en-AU"/>
        </w:rPr>
        <w:t>helps</w:t>
      </w:r>
      <w:r w:rsidRPr="007B2482">
        <w:rPr>
          <w:rFonts w:eastAsia="Times New Roman" w:cs="Times New Roman"/>
          <w:lang w:eastAsia="en-AU"/>
        </w:rPr>
        <w:t xml:space="preserve"> volunteers and organisations understand </w:t>
      </w:r>
      <w:r w:rsidR="00F67FDB">
        <w:rPr>
          <w:rFonts w:eastAsia="Times New Roman" w:cs="Times New Roman"/>
          <w:lang w:eastAsia="en-AU"/>
        </w:rPr>
        <w:t>work health and safety</w:t>
      </w:r>
      <w:r w:rsidRPr="007B2482">
        <w:rPr>
          <w:rFonts w:eastAsia="Times New Roman" w:cs="Times New Roman"/>
          <w:lang w:eastAsia="en-AU"/>
        </w:rPr>
        <w:t xml:space="preserve"> laws</w:t>
      </w:r>
      <w:r w:rsidR="00F80A1A">
        <w:rPr>
          <w:rFonts w:eastAsia="Times New Roman" w:cs="Times New Roman"/>
          <w:lang w:eastAsia="en-AU"/>
        </w:rPr>
        <w:t xml:space="preserve">: </w:t>
      </w:r>
      <w:hyperlink r:id="rId26" w:history="1">
        <w:r w:rsidR="00720E4C" w:rsidRPr="00897FCC">
          <w:rPr>
            <w:rStyle w:val="Hyperlink"/>
            <w:rFonts w:eastAsia="Times New Roman" w:cs="Times New Roman"/>
            <w:lang w:eastAsia="en-AU"/>
          </w:rPr>
          <w:t>www.safeworkaustralia.gov.au/safety-topic/managing-health-and-safety/volunteers</w:t>
        </w:r>
      </w:hyperlink>
      <w:r w:rsidR="00720E4C">
        <w:rPr>
          <w:rFonts w:eastAsia="Times New Roman" w:cs="Times New Roman"/>
          <w:lang w:eastAsia="en-AU"/>
        </w:rPr>
        <w:t xml:space="preserve"> </w:t>
      </w:r>
    </w:p>
    <w:p w14:paraId="17983774" w14:textId="0C6998C7" w:rsidR="00720E4C" w:rsidRPr="00EE410A" w:rsidRDefault="007B2482" w:rsidP="00EE410A">
      <w:pPr>
        <w:rPr>
          <w:rFonts w:eastAsia="Times New Roman" w:cs="Times New Roman"/>
          <w:color w:val="1E1545" w:themeColor="hyperlink"/>
          <w:u w:val="single"/>
          <w:lang w:eastAsia="en-AU"/>
        </w:rPr>
      </w:pPr>
      <w:r w:rsidRPr="007B2482">
        <w:rPr>
          <w:rFonts w:eastAsia="Times New Roman" w:cs="Times New Roman"/>
          <w:lang w:eastAsia="en-AU"/>
        </w:rPr>
        <w:t>Further information on WHS laws is available from the Safe Work Australia website</w:t>
      </w:r>
      <w:r w:rsidR="00F80A1A">
        <w:rPr>
          <w:rFonts w:eastAsia="Times New Roman" w:cs="Times New Roman"/>
          <w:lang w:eastAsia="en-AU"/>
        </w:rPr>
        <w:t xml:space="preserve">: </w:t>
      </w:r>
      <w:hyperlink r:id="rId27" w:history="1">
        <w:r w:rsidR="00F80A1A" w:rsidRPr="00897FCC">
          <w:rPr>
            <w:rStyle w:val="Hyperlink"/>
            <w:rFonts w:eastAsia="Times New Roman" w:cs="Times New Roman"/>
            <w:lang w:eastAsia="en-AU"/>
          </w:rPr>
          <w:t>www.safeworkaustralia.gov.au/</w:t>
        </w:r>
      </w:hyperlink>
    </w:p>
    <w:p w14:paraId="45941530" w14:textId="77777777" w:rsidR="00546F85" w:rsidRPr="00720E4C" w:rsidRDefault="00546F85" w:rsidP="008B066F">
      <w:pPr>
        <w:pStyle w:val="Heading2"/>
        <w:spacing w:before="400"/>
      </w:pPr>
      <w:r w:rsidRPr="00720E4C">
        <w:t xml:space="preserve">How do I get involved? </w:t>
      </w:r>
    </w:p>
    <w:p w14:paraId="5CFDA72E" w14:textId="77777777" w:rsidR="003525E8" w:rsidRPr="00E6413E" w:rsidRDefault="003525E8" w:rsidP="003525E8">
      <w:r w:rsidRPr="00E6413E">
        <w:t xml:space="preserve">For aged care volunteering opportunities in your state or territory, see: </w:t>
      </w:r>
    </w:p>
    <w:p w14:paraId="0A037A43" w14:textId="77777777" w:rsidR="003525E8" w:rsidRPr="00E6413E" w:rsidRDefault="00000000" w:rsidP="003525E8">
      <w:pPr>
        <w:numPr>
          <w:ilvl w:val="0"/>
          <w:numId w:val="27"/>
        </w:numPr>
        <w:spacing w:before="100" w:beforeAutospacing="1" w:after="100" w:afterAutospacing="1" w:line="240" w:lineRule="auto"/>
      </w:pPr>
      <w:hyperlink r:id="rId28" w:history="1">
        <w:r w:rsidR="003525E8" w:rsidRPr="00E6413E">
          <w:rPr>
            <w:rStyle w:val="Hyperlink"/>
          </w:rPr>
          <w:t>Volunteering in NSW</w:t>
        </w:r>
      </w:hyperlink>
    </w:p>
    <w:p w14:paraId="42761B0E" w14:textId="77777777" w:rsidR="003525E8" w:rsidRPr="00E6413E" w:rsidRDefault="00000000" w:rsidP="003525E8">
      <w:pPr>
        <w:numPr>
          <w:ilvl w:val="0"/>
          <w:numId w:val="27"/>
        </w:numPr>
        <w:spacing w:before="100" w:beforeAutospacing="1" w:after="100" w:afterAutospacing="1" w:line="240" w:lineRule="auto"/>
      </w:pPr>
      <w:hyperlink r:id="rId29" w:history="1">
        <w:r w:rsidR="003525E8" w:rsidRPr="00E6413E">
          <w:rPr>
            <w:rStyle w:val="Hyperlink"/>
          </w:rPr>
          <w:t>Volunteering in Victoria</w:t>
        </w:r>
      </w:hyperlink>
      <w:r w:rsidR="003525E8" w:rsidRPr="00E6413E">
        <w:t xml:space="preserve"> </w:t>
      </w:r>
    </w:p>
    <w:p w14:paraId="47F8C333" w14:textId="77777777" w:rsidR="003525E8" w:rsidRPr="00E6413E" w:rsidRDefault="00000000" w:rsidP="003525E8">
      <w:pPr>
        <w:numPr>
          <w:ilvl w:val="0"/>
          <w:numId w:val="27"/>
        </w:numPr>
        <w:spacing w:before="100" w:beforeAutospacing="1" w:after="100" w:afterAutospacing="1" w:line="240" w:lineRule="auto"/>
      </w:pPr>
      <w:hyperlink r:id="rId30" w:history="1">
        <w:r w:rsidR="003525E8" w:rsidRPr="00E6413E">
          <w:rPr>
            <w:rStyle w:val="Hyperlink"/>
          </w:rPr>
          <w:t>Volunteering in SA &amp; NT</w:t>
        </w:r>
      </w:hyperlink>
    </w:p>
    <w:p w14:paraId="2D655093" w14:textId="77777777" w:rsidR="003525E8" w:rsidRPr="00E6413E" w:rsidRDefault="00000000" w:rsidP="003525E8">
      <w:pPr>
        <w:numPr>
          <w:ilvl w:val="0"/>
          <w:numId w:val="27"/>
        </w:numPr>
        <w:spacing w:before="100" w:beforeAutospacing="1" w:after="100" w:afterAutospacing="1" w:line="240" w:lineRule="auto"/>
      </w:pPr>
      <w:hyperlink r:id="rId31" w:history="1">
        <w:r w:rsidR="003525E8" w:rsidRPr="00E6413E">
          <w:rPr>
            <w:rStyle w:val="Hyperlink"/>
          </w:rPr>
          <w:t>Volunteering in Queensland</w:t>
        </w:r>
      </w:hyperlink>
    </w:p>
    <w:p w14:paraId="22D0D119" w14:textId="77777777" w:rsidR="003525E8" w:rsidRPr="00E6413E" w:rsidRDefault="00000000" w:rsidP="003525E8">
      <w:pPr>
        <w:numPr>
          <w:ilvl w:val="0"/>
          <w:numId w:val="27"/>
        </w:numPr>
        <w:spacing w:before="100" w:beforeAutospacing="1" w:after="100" w:afterAutospacing="1" w:line="240" w:lineRule="auto"/>
      </w:pPr>
      <w:hyperlink r:id="rId32" w:history="1">
        <w:r w:rsidR="003525E8" w:rsidRPr="00E6413E">
          <w:rPr>
            <w:rStyle w:val="Hyperlink"/>
          </w:rPr>
          <w:t>Volunteering in WA</w:t>
        </w:r>
      </w:hyperlink>
    </w:p>
    <w:p w14:paraId="3FF280AD" w14:textId="77777777" w:rsidR="003525E8" w:rsidRPr="00E6413E" w:rsidRDefault="00000000" w:rsidP="003525E8">
      <w:pPr>
        <w:numPr>
          <w:ilvl w:val="0"/>
          <w:numId w:val="27"/>
        </w:numPr>
        <w:spacing w:before="100" w:beforeAutospacing="1" w:after="100" w:afterAutospacing="1" w:line="240" w:lineRule="auto"/>
      </w:pPr>
      <w:hyperlink r:id="rId33" w:history="1">
        <w:r w:rsidR="003525E8" w:rsidRPr="00E6413E">
          <w:rPr>
            <w:rStyle w:val="Hyperlink"/>
          </w:rPr>
          <w:t>Volunteering in Tasmania</w:t>
        </w:r>
      </w:hyperlink>
    </w:p>
    <w:p w14:paraId="553F4975" w14:textId="77777777" w:rsidR="003525E8" w:rsidRPr="00E6413E" w:rsidRDefault="00000000" w:rsidP="003525E8">
      <w:pPr>
        <w:numPr>
          <w:ilvl w:val="0"/>
          <w:numId w:val="27"/>
        </w:numPr>
        <w:spacing w:before="100" w:beforeAutospacing="1" w:after="100" w:afterAutospacing="1" w:line="240" w:lineRule="auto"/>
        <w:rPr>
          <w:rStyle w:val="Hyperlink"/>
          <w:color w:val="auto"/>
          <w:u w:val="none"/>
        </w:rPr>
      </w:pPr>
      <w:hyperlink r:id="rId34" w:history="1">
        <w:r w:rsidR="003525E8" w:rsidRPr="00E6413E">
          <w:rPr>
            <w:rStyle w:val="Hyperlink"/>
          </w:rPr>
          <w:t>Volunteering in ACT</w:t>
        </w:r>
      </w:hyperlink>
      <w:r w:rsidR="003525E8" w:rsidRPr="00E6413E">
        <w:rPr>
          <w:rStyle w:val="Hyperlink"/>
        </w:rPr>
        <w:t>.</w:t>
      </w:r>
    </w:p>
    <w:p w14:paraId="77F1FAD2" w14:textId="77777777" w:rsidR="00B9170B" w:rsidRPr="00040C22" w:rsidRDefault="00B9170B" w:rsidP="00B9170B">
      <w:pPr>
        <w:spacing w:before="100" w:beforeAutospacing="1" w:after="100" w:afterAutospacing="1" w:line="240" w:lineRule="auto"/>
        <w:rPr>
          <w:rStyle w:val="Hyperlink"/>
          <w:u w:val="none"/>
        </w:rPr>
      </w:pPr>
      <w:r w:rsidRPr="00040C22">
        <w:rPr>
          <w:rStyle w:val="Hyperlink"/>
          <w:u w:val="none"/>
        </w:rPr>
        <w:t>Other ways you can find opportunities</w:t>
      </w:r>
      <w:r w:rsidR="00F81F2A">
        <w:rPr>
          <w:rStyle w:val="Hyperlink"/>
          <w:u w:val="none"/>
        </w:rPr>
        <w:t xml:space="preserve"> to volunteer</w:t>
      </w:r>
      <w:r w:rsidRPr="00040C22">
        <w:rPr>
          <w:rStyle w:val="Hyperlink"/>
          <w:u w:val="none"/>
        </w:rPr>
        <w:t xml:space="preserve"> include: </w:t>
      </w:r>
    </w:p>
    <w:p w14:paraId="19304B05" w14:textId="77777777" w:rsidR="00172DCC" w:rsidRPr="00E6413E" w:rsidRDefault="00F81F2A" w:rsidP="003525E8">
      <w:pPr>
        <w:pStyle w:val="ListParagraph"/>
        <w:numPr>
          <w:ilvl w:val="0"/>
          <w:numId w:val="28"/>
        </w:numPr>
        <w:spacing w:before="100" w:beforeAutospacing="1" w:after="100" w:afterAutospacing="1" w:line="240" w:lineRule="auto"/>
      </w:pPr>
      <w:r>
        <w:lastRenderedPageBreak/>
        <w:t>Using</w:t>
      </w:r>
      <w:r w:rsidR="003525E8" w:rsidRPr="00E6413E">
        <w:t xml:space="preserve"> </w:t>
      </w:r>
      <w:hyperlink r:id="rId35" w:history="1">
        <w:r w:rsidR="003525E8" w:rsidRPr="00E6413E">
          <w:rPr>
            <w:rStyle w:val="Hyperlink"/>
          </w:rPr>
          <w:t>GoVolunteer</w:t>
        </w:r>
      </w:hyperlink>
      <w:r w:rsidR="003525E8" w:rsidRPr="00E6413E">
        <w:t xml:space="preserve"> or </w:t>
      </w:r>
      <w:hyperlink r:id="rId36" w:history="1">
        <w:r w:rsidR="003525E8" w:rsidRPr="00E6413E">
          <w:rPr>
            <w:rStyle w:val="Hyperlink"/>
          </w:rPr>
          <w:t>Seek Volunteer</w:t>
        </w:r>
      </w:hyperlink>
      <w:r w:rsidR="003525E8" w:rsidRPr="00E6413E">
        <w:t xml:space="preserve"> to find aged care volunteer opportunities in your area.</w:t>
      </w:r>
    </w:p>
    <w:p w14:paraId="6CBAB4B0" w14:textId="77777777" w:rsidR="00172DCC" w:rsidRPr="00E6413E" w:rsidRDefault="00F81F2A" w:rsidP="00B9170B">
      <w:pPr>
        <w:pStyle w:val="ListParagraph"/>
        <w:numPr>
          <w:ilvl w:val="0"/>
          <w:numId w:val="28"/>
        </w:numPr>
        <w:spacing w:before="100" w:beforeAutospacing="1" w:after="100" w:afterAutospacing="1" w:line="240" w:lineRule="auto"/>
      </w:pPr>
      <w:r>
        <w:t>Contacting your</w:t>
      </w:r>
      <w:r w:rsidR="003525E8" w:rsidRPr="00E6413E">
        <w:t xml:space="preserve"> local council </w:t>
      </w:r>
      <w:r>
        <w:t>who may</w:t>
      </w:r>
      <w:r w:rsidR="003525E8" w:rsidRPr="00E6413E">
        <w:t xml:space="preserve"> also know about opportunities close to you. </w:t>
      </w:r>
    </w:p>
    <w:p w14:paraId="51B2B4C7" w14:textId="77777777" w:rsidR="00B9170B" w:rsidRPr="00E6413E" w:rsidRDefault="00F81F2A" w:rsidP="00B9170B">
      <w:pPr>
        <w:pStyle w:val="ListParagraph"/>
        <w:numPr>
          <w:ilvl w:val="0"/>
          <w:numId w:val="28"/>
        </w:numPr>
        <w:spacing w:before="100" w:beforeAutospacing="1" w:after="100" w:afterAutospacing="1" w:line="240" w:lineRule="auto"/>
      </w:pPr>
      <w:r>
        <w:t>Contacting</w:t>
      </w:r>
      <w:r w:rsidR="00B9170B" w:rsidRPr="00E6413E">
        <w:t xml:space="preserve"> </w:t>
      </w:r>
      <w:hyperlink r:id="rId37" w:history="1">
        <w:r w:rsidR="00B9170B" w:rsidRPr="00E6413E">
          <w:rPr>
            <w:rStyle w:val="Hyperlink"/>
          </w:rPr>
          <w:t>the aged care provider in your local area</w:t>
        </w:r>
      </w:hyperlink>
      <w:r w:rsidR="00B9170B" w:rsidRPr="00E6413E">
        <w:t xml:space="preserve">. You can explore the providers listed in My Aged Care. Alternatively, if you know one in your area already you can check their website or contact them. </w:t>
      </w:r>
    </w:p>
    <w:p w14:paraId="4FCE2569" w14:textId="77777777" w:rsidR="00491109" w:rsidRPr="00E6413E" w:rsidRDefault="00491109" w:rsidP="00491109">
      <w:pPr>
        <w:pStyle w:val="ListParagraph"/>
        <w:numPr>
          <w:ilvl w:val="0"/>
          <w:numId w:val="28"/>
        </w:numPr>
      </w:pPr>
      <w:r w:rsidRPr="00E6413E">
        <w:t xml:space="preserve">The </w:t>
      </w:r>
      <w:hyperlink r:id="rId38" w:history="1">
        <w:r w:rsidRPr="00E6413E">
          <w:rPr>
            <w:rStyle w:val="Hyperlink"/>
          </w:rPr>
          <w:t>Aged Care Volunteer Visitor</w:t>
        </w:r>
        <w:r w:rsidR="00F81F2A">
          <w:rPr>
            <w:rStyle w:val="Hyperlink"/>
          </w:rPr>
          <w:t>s</w:t>
        </w:r>
        <w:r w:rsidRPr="00E6413E">
          <w:rPr>
            <w:rStyle w:val="Hyperlink"/>
          </w:rPr>
          <w:t xml:space="preserve"> Scheme</w:t>
        </w:r>
      </w:hyperlink>
      <w:r w:rsidRPr="00E6413E">
        <w:t xml:space="preserve"> arranges volunteer visits to older people to </w:t>
      </w:r>
      <w:r w:rsidR="004270FC">
        <w:t>foster</w:t>
      </w:r>
      <w:r w:rsidRPr="00E6413E">
        <w:t xml:space="preserve"> friendship and companionship. </w:t>
      </w:r>
    </w:p>
    <w:p w14:paraId="327E154C" w14:textId="77777777" w:rsidR="00491109" w:rsidRPr="00E6413E" w:rsidRDefault="00000000" w:rsidP="00491109">
      <w:pPr>
        <w:pStyle w:val="ListParagraph"/>
        <w:numPr>
          <w:ilvl w:val="0"/>
          <w:numId w:val="28"/>
        </w:numPr>
        <w:spacing w:before="100" w:beforeAutospacing="1" w:after="100" w:afterAutospacing="1" w:line="240" w:lineRule="auto"/>
      </w:pPr>
      <w:hyperlink r:id="rId39" w:history="1">
        <w:r w:rsidR="00434B00" w:rsidRPr="00E6413E">
          <w:rPr>
            <w:rStyle w:val="Hyperlink"/>
          </w:rPr>
          <w:t xml:space="preserve">Meals on Wheels </w:t>
        </w:r>
      </w:hyperlink>
      <w:r w:rsidR="00CE6D08" w:rsidRPr="00E6413E">
        <w:rPr>
          <w:rStyle w:val="Hyperlink"/>
          <w:u w:val="none"/>
        </w:rPr>
        <w:t xml:space="preserve">volunteers </w:t>
      </w:r>
      <w:r w:rsidR="00CE6D08" w:rsidRPr="00E6413E">
        <w:rPr>
          <w:rFonts w:cs="Arial"/>
          <w:color w:val="111111"/>
          <w:shd w:val="clear" w:color="auto" w:fill="FFFFFF"/>
        </w:rPr>
        <w:t>deliver nutritious meals while providing social connection and a wellbeing check.</w:t>
      </w:r>
    </w:p>
    <w:p w14:paraId="6E7D15D9" w14:textId="3FE03105" w:rsidR="00F80A1A" w:rsidRPr="00F80A1A" w:rsidRDefault="00D65F97" w:rsidP="00C37FDC">
      <w:pPr>
        <w:pStyle w:val="ListParagraph"/>
        <w:numPr>
          <w:ilvl w:val="0"/>
          <w:numId w:val="28"/>
        </w:numPr>
        <w:spacing w:before="100" w:beforeAutospacing="1" w:after="100" w:afterAutospacing="1" w:line="240" w:lineRule="auto"/>
      </w:pPr>
      <w:r>
        <w:rPr>
          <w:rFonts w:cs="Arial"/>
          <w:color w:val="111111"/>
          <w:shd w:val="clear" w:color="auto" w:fill="FFFFFF"/>
        </w:rPr>
        <w:t xml:space="preserve">Other key sector groups including </w:t>
      </w:r>
      <w:hyperlink r:id="rId40" w:history="1">
        <w:r w:rsidRPr="00D65F97">
          <w:rPr>
            <w:rStyle w:val="Hyperlink"/>
            <w:rFonts w:cs="Arial"/>
            <w:shd w:val="clear" w:color="auto" w:fill="FFFFFF"/>
          </w:rPr>
          <w:t>Dementia Australia</w:t>
        </w:r>
      </w:hyperlink>
      <w:r>
        <w:rPr>
          <w:rFonts w:cs="Arial"/>
          <w:color w:val="111111"/>
          <w:shd w:val="clear" w:color="auto" w:fill="FFFFFF"/>
        </w:rPr>
        <w:t xml:space="preserve">, </w:t>
      </w:r>
      <w:hyperlink r:id="rId41" w:history="1">
        <w:r w:rsidRPr="00D65F97">
          <w:rPr>
            <w:rStyle w:val="Hyperlink"/>
            <w:rFonts w:cs="Arial"/>
            <w:shd w:val="clear" w:color="auto" w:fill="FFFFFF"/>
          </w:rPr>
          <w:t>LGBTIQ+ Health Australia</w:t>
        </w:r>
      </w:hyperlink>
      <w:r>
        <w:rPr>
          <w:rFonts w:cs="Arial"/>
          <w:color w:val="111111"/>
          <w:shd w:val="clear" w:color="auto" w:fill="FFFFFF"/>
        </w:rPr>
        <w:t>, and</w:t>
      </w:r>
      <w:r w:rsidRPr="00E6413E">
        <w:rPr>
          <w:rFonts w:cs="Arial"/>
          <w:color w:val="111111"/>
          <w:shd w:val="clear" w:color="auto" w:fill="FFFFFF"/>
        </w:rPr>
        <w:t xml:space="preserve"> </w:t>
      </w:r>
      <w:r w:rsidR="00F81F2A">
        <w:rPr>
          <w:rFonts w:cs="Arial"/>
          <w:color w:val="111111"/>
          <w:shd w:val="clear" w:color="auto" w:fill="FFFFFF"/>
        </w:rPr>
        <w:t>p</w:t>
      </w:r>
      <w:r w:rsidR="00E6413E" w:rsidRPr="00E6413E">
        <w:rPr>
          <w:rFonts w:cs="Arial"/>
          <w:color w:val="111111"/>
          <w:shd w:val="clear" w:color="auto" w:fill="FFFFFF"/>
        </w:rPr>
        <w:t xml:space="preserve">alliative </w:t>
      </w:r>
      <w:r w:rsidR="00F81F2A">
        <w:rPr>
          <w:rFonts w:cs="Arial"/>
          <w:color w:val="111111"/>
          <w:shd w:val="clear" w:color="auto" w:fill="FFFFFF"/>
        </w:rPr>
        <w:t>c</w:t>
      </w:r>
      <w:r w:rsidR="00E6413E" w:rsidRPr="00E6413E">
        <w:rPr>
          <w:rFonts w:cs="Arial"/>
          <w:color w:val="111111"/>
          <w:shd w:val="clear" w:color="auto" w:fill="FFFFFF"/>
        </w:rPr>
        <w:t xml:space="preserve">are state and territory organisations </w:t>
      </w:r>
      <w:r>
        <w:rPr>
          <w:rFonts w:cs="Arial"/>
          <w:color w:val="111111"/>
          <w:shd w:val="clear" w:color="auto" w:fill="FFFFFF"/>
        </w:rPr>
        <w:t xml:space="preserve">may </w:t>
      </w:r>
      <w:r w:rsidR="00E6413E" w:rsidRPr="00E6413E">
        <w:rPr>
          <w:rFonts w:cs="Arial"/>
          <w:color w:val="111111"/>
          <w:shd w:val="clear" w:color="auto" w:fill="FFFFFF"/>
        </w:rPr>
        <w:t>have volunteer programs</w:t>
      </w:r>
      <w:r>
        <w:rPr>
          <w:rFonts w:cs="Arial"/>
          <w:color w:val="111111"/>
          <w:shd w:val="clear" w:color="auto" w:fill="FFFFFF"/>
        </w:rPr>
        <w:t>.</w:t>
      </w:r>
    </w:p>
    <w:p w14:paraId="4FBC1540" w14:textId="77777777" w:rsidR="00720E4C" w:rsidRPr="00720E4C" w:rsidRDefault="00F80A1A" w:rsidP="008B066F">
      <w:pPr>
        <w:pStyle w:val="Heading2"/>
        <w:spacing w:before="400"/>
      </w:pPr>
      <w:r w:rsidRPr="00720E4C">
        <w:t>I have more questions - w</w:t>
      </w:r>
      <w:r w:rsidR="00771749" w:rsidRPr="00720E4C">
        <w:t>hat do I do now?</w:t>
      </w:r>
    </w:p>
    <w:p w14:paraId="7D8815FB" w14:textId="7580097F" w:rsidR="009071CF" w:rsidRPr="006217CC" w:rsidRDefault="00720E4C" w:rsidP="009071CF">
      <w:pPr>
        <w:pStyle w:val="NormalWeb"/>
        <w:spacing w:before="0" w:beforeAutospacing="0" w:after="0" w:afterAutospacing="0"/>
        <w:rPr>
          <w:u w:val="none"/>
        </w:rPr>
      </w:pPr>
      <w:r w:rsidRPr="00720E4C">
        <w:rPr>
          <w:u w:val="none"/>
        </w:rPr>
        <w:t>If we have not covered your questions please get in touch with us at</w:t>
      </w:r>
      <w:r>
        <w:rPr>
          <w:u w:val="none"/>
        </w:rPr>
        <w:t xml:space="preserve"> </w:t>
      </w:r>
      <w:hyperlink r:id="rId42" w:history="1">
        <w:r w:rsidRPr="00897FCC">
          <w:rPr>
            <w:rStyle w:val="Hyperlink"/>
          </w:rPr>
          <w:t>agedcarevolunteer@health.gov.au</w:t>
        </w:r>
      </w:hyperlink>
      <w:r>
        <w:rPr>
          <w:u w:val="none"/>
        </w:rPr>
        <w:t xml:space="preserve"> </w:t>
      </w:r>
      <w:r w:rsidRPr="00720E4C">
        <w:rPr>
          <w:u w:val="none"/>
        </w:rPr>
        <w:t xml:space="preserve">and we </w:t>
      </w:r>
      <w:r w:rsidR="00F5127D">
        <w:rPr>
          <w:u w:val="none"/>
        </w:rPr>
        <w:t>will be</w:t>
      </w:r>
      <w:r w:rsidRPr="00720E4C">
        <w:rPr>
          <w:u w:val="none"/>
        </w:rPr>
        <w:t xml:space="preserve"> happy to help.</w:t>
      </w:r>
      <w:r w:rsidR="00B03E5C" w:rsidRPr="006217CC">
        <w:rPr>
          <w:noProof/>
          <w:u w:val="none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0" wp14:anchorId="1F12D320" wp14:editId="303A3F6E">
                <wp:simplePos x="0" y="0"/>
                <wp:positionH relativeFrom="margin">
                  <wp:posOffset>543560</wp:posOffset>
                </wp:positionH>
                <wp:positionV relativeFrom="page">
                  <wp:posOffset>9483725</wp:posOffset>
                </wp:positionV>
                <wp:extent cx="6979285" cy="2324100"/>
                <wp:effectExtent l="0" t="0" r="0" b="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285" cy="2324100"/>
                          <a:chOff x="-21265" y="616687"/>
                          <a:chExt cx="6979920" cy="232537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-21265" y="616687"/>
                            <a:ext cx="6979920" cy="2325370"/>
                            <a:chOff x="-21271" y="616351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-21271" y="616351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76075" y="865418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1B214B" w14:textId="77777777" w:rsidR="00B03E5C" w:rsidRPr="000A52B3" w:rsidRDefault="000A52B3" w:rsidP="000A52B3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>Learn more about aged care volunteering</w:t>
                                </w:r>
                              </w:p>
                              <w:p w14:paraId="0BD92446" w14:textId="010DF1E6" w:rsidR="00B03E5C" w:rsidRPr="007570BD" w:rsidRDefault="00B03E5C" w:rsidP="000A52B3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7570BD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hyperlink r:id="rId43" w:history="1">
                                  <w:r w:rsidR="007570BD" w:rsidRPr="007570BD">
                                    <w:rPr>
                                      <w:rStyle w:val="Hyperlink"/>
                                      <w:rFonts w:cs="Arial"/>
                                      <w:sz w:val="22"/>
                                      <w:szCs w:val="22"/>
                                    </w:rPr>
                                    <w:t>www.health.gov.au/topics/aged-care/volunteers</w:t>
                                  </w:r>
                                </w:hyperlink>
                                <w:r w:rsidR="007570BD" w:rsidRPr="007570BD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67565" y="1304866"/>
                            <a:ext cx="266047" cy="259053"/>
                            <a:chOff x="-112704" y="285875"/>
                            <a:chExt cx="270000" cy="269999"/>
                          </a:xfrm>
                          <a:solidFill>
                            <a:srgbClr val="2AB1BB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112704" y="285875"/>
                              <a:ext cx="270000" cy="269999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1504" y="34707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12D320" id="Group 16" o:spid="_x0000_s1026" alt="&quot;&quot;" style="position:absolute;margin-left:42.8pt;margin-top:746.75pt;width:549.55pt;height:183pt;z-index:251659264;mso-position-horizontal-relative:margin;mso-position-vertical-relative:page;mso-width-relative:margin;mso-height-relative:margin" coordorigin="-212,6166" coordsize="69799,232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" o:allowoverlap="f">
                <v:group id="Group 37" o:spid="_x0000_s1027" alt="&quot;&quot;" style="position:absolute;left:-212;top:6166;width:69798;height:23254" coordorigin="-212,6163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left:-212;top:6163;width:69817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1760;top:8654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601B214B" w14:textId="77777777" w:rsidR="00B03E5C" w:rsidRPr="000A52B3" w:rsidRDefault="000A52B3" w:rsidP="000A52B3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Learn more about aged care </w:t>
                          </w:r>
                          <w:proofErr w:type="gramStart"/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volunteering</w:t>
                          </w:r>
                          <w:proofErr w:type="gramEnd"/>
                        </w:p>
                        <w:p w14:paraId="0BD92446" w14:textId="010DF1E6" w:rsidR="00B03E5C" w:rsidRPr="007570BD" w:rsidRDefault="00B03E5C" w:rsidP="000A52B3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7570BD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hyperlink r:id="rId46" w:history="1">
                            <w:r w:rsidR="007570BD" w:rsidRPr="007570BD">
                              <w:rPr>
                                <w:rStyle w:val="Hyperlink"/>
                                <w:rFonts w:cs="Arial"/>
                                <w:sz w:val="22"/>
                                <w:szCs w:val="22"/>
                              </w:rPr>
                              <w:t>www.health.gov.au/topics/aged-care/volunteers</w:t>
                            </w:r>
                          </w:hyperlink>
                          <w:r w:rsidR="007570BD" w:rsidRPr="007570BD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43" o:spid="_x0000_s1030" alt="&quot;&quot;" style="position:absolute;left:1675;top:13048;width:2661;height:2591" coordorigin="-1127,2858" coordsize="2700,2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1" style="position:absolute;left:-1127;top:2858;width:2699;height:2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5" o:spid="_x0000_s1032" type="#_x0000_t75" style="position:absolute;left:-515;top:3470;width:1403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47" o:title=""/>
                  </v:shape>
                </v:group>
                <w10:wrap anchorx="margin" anchory="page"/>
                <w10:anchorlock/>
              </v:group>
            </w:pict>
          </mc:Fallback>
        </mc:AlternateContent>
      </w:r>
    </w:p>
    <w:sectPr w:rsidR="009071CF" w:rsidRPr="006217CC" w:rsidSect="00B50DFE">
      <w:headerReference w:type="default" r:id="rId48"/>
      <w:footerReference w:type="default" r:id="rId49"/>
      <w:headerReference w:type="first" r:id="rId50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1494D" w14:textId="77777777" w:rsidR="00D257E0" w:rsidRDefault="00D257E0" w:rsidP="0076491B">
      <w:pPr>
        <w:spacing w:before="0" w:after="0" w:line="240" w:lineRule="auto"/>
      </w:pPr>
      <w:r>
        <w:separator/>
      </w:r>
    </w:p>
  </w:endnote>
  <w:endnote w:type="continuationSeparator" w:id="0">
    <w:p w14:paraId="0FB15BF2" w14:textId="77777777" w:rsidR="00D257E0" w:rsidRDefault="00D257E0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72633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79C23B" w14:textId="77777777" w:rsidR="00D626AE" w:rsidRDefault="00D626A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1D376A" w14:textId="4D0E6F50" w:rsidR="00D626AE" w:rsidRDefault="00403AF1" w:rsidP="00403AF1">
    <w:pPr>
      <w:pStyle w:val="Footer"/>
      <w:jc w:val="right"/>
    </w:pPr>
    <w:r w:rsidRPr="00403AF1">
      <w:t xml:space="preserve">Frequently </w:t>
    </w:r>
    <w:r w:rsidR="00934CDF">
      <w:t>a</w:t>
    </w:r>
    <w:r w:rsidRPr="00403AF1">
      <w:t xml:space="preserve">sked </w:t>
    </w:r>
    <w:r w:rsidR="00934CDF">
      <w:t>q</w:t>
    </w:r>
    <w:r w:rsidRPr="00403AF1">
      <w:t xml:space="preserve">uestions for </w:t>
    </w:r>
    <w:r w:rsidR="00934CDF">
      <w:t>p</w:t>
    </w:r>
    <w:r w:rsidRPr="00403AF1">
      <w:t xml:space="preserve">otential </w:t>
    </w:r>
    <w:r w:rsidR="00934CDF">
      <w:t>v</w:t>
    </w:r>
    <w:r>
      <w:t>olunteers</w:t>
    </w:r>
    <w:r w:rsidR="007502DA">
      <w:t xml:space="preserve"> in aged care</w:t>
    </w:r>
    <w:r>
      <w:t>,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844DD" w14:textId="77777777" w:rsidR="00D257E0" w:rsidRDefault="00D257E0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18373BD" w14:textId="77777777" w:rsidR="00D257E0" w:rsidRDefault="00D257E0" w:rsidP="0076491B">
      <w:pPr>
        <w:spacing w:before="0" w:after="0" w:line="240" w:lineRule="auto"/>
      </w:pPr>
      <w:r>
        <w:continuationSeparator/>
      </w:r>
    </w:p>
  </w:footnote>
  <w:footnote w:id="1">
    <w:p w14:paraId="01B6B33D" w14:textId="77777777" w:rsidR="00BE2299" w:rsidRDefault="00BE2299">
      <w:pPr>
        <w:pStyle w:val="FootnoteText"/>
      </w:pPr>
      <w:r>
        <w:rPr>
          <w:rStyle w:val="FootnoteReference"/>
        </w:rPr>
        <w:footnoteRef/>
      </w:r>
      <w:r>
        <w:t xml:space="preserve"> Volunteering Australia, ‘</w:t>
      </w:r>
      <w:r w:rsidRPr="00BE2299">
        <w:rPr>
          <w:i/>
          <w:iCs/>
        </w:rPr>
        <w:t>Definition of Volunteering’</w:t>
      </w:r>
      <w:r>
        <w:t xml:space="preserve">, accessed at </w:t>
      </w:r>
      <w:hyperlink r:id="rId1" w:anchor="/" w:history="1">
        <w:r w:rsidRPr="00B37A84">
          <w:rPr>
            <w:rStyle w:val="Hyperlink"/>
          </w:rPr>
          <w:t>https://www.volunteeringaustralia.org/resources/definition-of-volunteering/#/</w:t>
        </w:r>
      </w:hyperlink>
      <w:r>
        <w:t xml:space="preserve"> </w:t>
      </w:r>
    </w:p>
  </w:footnote>
  <w:footnote w:id="2">
    <w:p w14:paraId="5906DE56" w14:textId="77777777" w:rsidR="00E27B39" w:rsidRDefault="00E27B39">
      <w:pPr>
        <w:pStyle w:val="FootnoteText"/>
      </w:pPr>
      <w:r>
        <w:rPr>
          <w:rStyle w:val="FootnoteReference"/>
        </w:rPr>
        <w:footnoteRef/>
      </w:r>
      <w:r>
        <w:t xml:space="preserve"> Volunteering Australia, ‘Volunteering Australia’s Definition of Volunteering</w:t>
      </w:r>
      <w:r w:rsidR="001A1B2B">
        <w:t xml:space="preserve">: Frequently Asked Questions’, </w:t>
      </w:r>
      <w:r w:rsidR="00AF7925">
        <w:t xml:space="preserve">2015, accessed at </w:t>
      </w:r>
      <w:hyperlink r:id="rId2" w:history="1">
        <w:r w:rsidR="00AF7925" w:rsidRPr="00B37A84">
          <w:rPr>
            <w:rStyle w:val="Hyperlink"/>
          </w:rPr>
          <w:t>https://www.volunteeringaustralia.org/wp-content/uploads/FAQs-Launch-of-Definition-280715-final.pdf</w:t>
        </w:r>
      </w:hyperlink>
      <w:r w:rsidR="00AF7925"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CC906" w14:textId="77777777" w:rsidR="00D626AE" w:rsidRDefault="00257783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D6EC3A6" wp14:editId="4D54BB1A">
          <wp:simplePos x="0" y="0"/>
          <wp:positionH relativeFrom="page">
            <wp:posOffset>-9525</wp:posOffset>
          </wp:positionH>
          <wp:positionV relativeFrom="page">
            <wp:posOffset>-114300</wp:posOffset>
          </wp:positionV>
          <wp:extent cx="7559644" cy="2109470"/>
          <wp:effectExtent l="0" t="0" r="3810" b="508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44" cy="210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3720" w14:textId="42650BBC" w:rsidR="0076491B" w:rsidRDefault="007502DA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CEDD4C3" wp14:editId="05ED888A">
          <wp:simplePos x="0" y="0"/>
          <wp:positionH relativeFrom="page">
            <wp:posOffset>24130</wp:posOffset>
          </wp:positionH>
          <wp:positionV relativeFrom="page">
            <wp:posOffset>0</wp:posOffset>
          </wp:positionV>
          <wp:extent cx="7531100" cy="2109470"/>
          <wp:effectExtent l="0" t="0" r="0" b="508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0" cy="210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0DFE">
      <w:rPr>
        <w:noProof/>
      </w:rPr>
      <w:drawing>
        <wp:anchor distT="0" distB="0" distL="114300" distR="114300" simplePos="0" relativeHeight="251662336" behindDoc="1" locked="0" layoutInCell="1" allowOverlap="1" wp14:anchorId="469AC1C4" wp14:editId="27967D51">
          <wp:simplePos x="0" y="0"/>
          <wp:positionH relativeFrom="page">
            <wp:align>left</wp:align>
          </wp:positionH>
          <wp:positionV relativeFrom="paragraph">
            <wp:posOffset>-1352550</wp:posOffset>
          </wp:positionV>
          <wp:extent cx="8230235" cy="3549015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" r="307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C15"/>
    <w:multiLevelType w:val="hybridMultilevel"/>
    <w:tmpl w:val="97807D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D59DA"/>
    <w:multiLevelType w:val="hybridMultilevel"/>
    <w:tmpl w:val="8B1E95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4242E"/>
    <w:multiLevelType w:val="hybridMultilevel"/>
    <w:tmpl w:val="78DE4F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D33732"/>
    <w:multiLevelType w:val="hybridMultilevel"/>
    <w:tmpl w:val="5532C0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87D12"/>
    <w:multiLevelType w:val="hybridMultilevel"/>
    <w:tmpl w:val="C1C4FB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1D66C6"/>
    <w:multiLevelType w:val="hybridMultilevel"/>
    <w:tmpl w:val="FDE28400"/>
    <w:lvl w:ilvl="0" w:tplc="0C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 w15:restartNumberingAfterBreak="0">
    <w:nsid w:val="2FE64BD9"/>
    <w:multiLevelType w:val="hybridMultilevel"/>
    <w:tmpl w:val="210C43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2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31DB6"/>
    <w:multiLevelType w:val="hybridMultilevel"/>
    <w:tmpl w:val="0608B9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8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C5217C"/>
    <w:multiLevelType w:val="hybridMultilevel"/>
    <w:tmpl w:val="B9962C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F509F4"/>
    <w:multiLevelType w:val="hybridMultilevel"/>
    <w:tmpl w:val="0E4013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5A775414"/>
    <w:multiLevelType w:val="hybridMultilevel"/>
    <w:tmpl w:val="760E57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666F9D"/>
    <w:multiLevelType w:val="hybridMultilevel"/>
    <w:tmpl w:val="61FEAB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0DA3622"/>
    <w:multiLevelType w:val="hybridMultilevel"/>
    <w:tmpl w:val="04A694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862620"/>
    <w:multiLevelType w:val="hybridMultilevel"/>
    <w:tmpl w:val="BF7EC0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92507A"/>
    <w:multiLevelType w:val="hybridMultilevel"/>
    <w:tmpl w:val="42E47A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8330192">
    <w:abstractNumId w:val="29"/>
  </w:num>
  <w:num w:numId="2" w16cid:durableId="1510947250">
    <w:abstractNumId w:val="10"/>
  </w:num>
  <w:num w:numId="3" w16cid:durableId="368456097">
    <w:abstractNumId w:val="26"/>
  </w:num>
  <w:num w:numId="4" w16cid:durableId="1364014703">
    <w:abstractNumId w:val="27"/>
  </w:num>
  <w:num w:numId="5" w16cid:durableId="1757895488">
    <w:abstractNumId w:val="15"/>
  </w:num>
  <w:num w:numId="6" w16cid:durableId="1040326855">
    <w:abstractNumId w:val="5"/>
  </w:num>
  <w:num w:numId="7" w16cid:durableId="1811248386">
    <w:abstractNumId w:val="21"/>
  </w:num>
  <w:num w:numId="8" w16cid:durableId="1943802900">
    <w:abstractNumId w:val="19"/>
  </w:num>
  <w:num w:numId="9" w16cid:durableId="2111117368">
    <w:abstractNumId w:val="25"/>
  </w:num>
  <w:num w:numId="10" w16cid:durableId="195313397">
    <w:abstractNumId w:val="1"/>
  </w:num>
  <w:num w:numId="11" w16cid:durableId="148133160">
    <w:abstractNumId w:val="31"/>
  </w:num>
  <w:num w:numId="12" w16cid:durableId="43875392">
    <w:abstractNumId w:val="12"/>
  </w:num>
  <w:num w:numId="13" w16cid:durableId="735782955">
    <w:abstractNumId w:val="18"/>
  </w:num>
  <w:num w:numId="14" w16cid:durableId="1142499135">
    <w:abstractNumId w:val="2"/>
  </w:num>
  <w:num w:numId="15" w16cid:durableId="657999174">
    <w:abstractNumId w:val="14"/>
  </w:num>
  <w:num w:numId="16" w16cid:durableId="367486807">
    <w:abstractNumId w:val="16"/>
  </w:num>
  <w:num w:numId="17" w16cid:durableId="1205022052">
    <w:abstractNumId w:val="22"/>
  </w:num>
  <w:num w:numId="18" w16cid:durableId="2101827398">
    <w:abstractNumId w:val="17"/>
  </w:num>
  <w:num w:numId="19" w16cid:durableId="1273049373">
    <w:abstractNumId w:val="11"/>
  </w:num>
  <w:num w:numId="20" w16cid:durableId="179701816">
    <w:abstractNumId w:val="30"/>
  </w:num>
  <w:num w:numId="21" w16cid:durableId="1946771096">
    <w:abstractNumId w:val="23"/>
  </w:num>
  <w:num w:numId="22" w16cid:durableId="946545627">
    <w:abstractNumId w:val="24"/>
  </w:num>
  <w:num w:numId="23" w16cid:durableId="1158107775">
    <w:abstractNumId w:val="8"/>
  </w:num>
  <w:num w:numId="24" w16cid:durableId="1921523186">
    <w:abstractNumId w:val="32"/>
  </w:num>
  <w:num w:numId="25" w16cid:durableId="1419055451">
    <w:abstractNumId w:val="28"/>
  </w:num>
  <w:num w:numId="26" w16cid:durableId="2053726761">
    <w:abstractNumId w:val="4"/>
  </w:num>
  <w:num w:numId="27" w16cid:durableId="1706908869">
    <w:abstractNumId w:val="0"/>
  </w:num>
  <w:num w:numId="28" w16cid:durableId="1140657443">
    <w:abstractNumId w:val="9"/>
  </w:num>
  <w:num w:numId="29" w16cid:durableId="708069814">
    <w:abstractNumId w:val="6"/>
  </w:num>
  <w:num w:numId="30" w16cid:durableId="1365059151">
    <w:abstractNumId w:val="20"/>
  </w:num>
  <w:num w:numId="31" w16cid:durableId="1894343974">
    <w:abstractNumId w:val="13"/>
  </w:num>
  <w:num w:numId="32" w16cid:durableId="756251346">
    <w:abstractNumId w:val="3"/>
  </w:num>
  <w:num w:numId="33" w16cid:durableId="13822460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3D2"/>
    <w:rsid w:val="00022048"/>
    <w:rsid w:val="00040C22"/>
    <w:rsid w:val="00054409"/>
    <w:rsid w:val="00066B08"/>
    <w:rsid w:val="0007493A"/>
    <w:rsid w:val="000811B4"/>
    <w:rsid w:val="0008139C"/>
    <w:rsid w:val="000A4CC3"/>
    <w:rsid w:val="000A52B3"/>
    <w:rsid w:val="000F4A74"/>
    <w:rsid w:val="00103845"/>
    <w:rsid w:val="001042CD"/>
    <w:rsid w:val="00111184"/>
    <w:rsid w:val="001256DC"/>
    <w:rsid w:val="00137ABF"/>
    <w:rsid w:val="00147E49"/>
    <w:rsid w:val="00160C40"/>
    <w:rsid w:val="00172131"/>
    <w:rsid w:val="00172DCC"/>
    <w:rsid w:val="0018537B"/>
    <w:rsid w:val="001A1B2B"/>
    <w:rsid w:val="001A5021"/>
    <w:rsid w:val="001B5777"/>
    <w:rsid w:val="001C688B"/>
    <w:rsid w:val="001F414F"/>
    <w:rsid w:val="00200502"/>
    <w:rsid w:val="00224586"/>
    <w:rsid w:val="0025237A"/>
    <w:rsid w:val="00253A82"/>
    <w:rsid w:val="00257783"/>
    <w:rsid w:val="002648F2"/>
    <w:rsid w:val="002665B6"/>
    <w:rsid w:val="00272918"/>
    <w:rsid w:val="00291001"/>
    <w:rsid w:val="002B0CEA"/>
    <w:rsid w:val="002C2D46"/>
    <w:rsid w:val="002D2B04"/>
    <w:rsid w:val="002D3E71"/>
    <w:rsid w:val="003334D8"/>
    <w:rsid w:val="00343E74"/>
    <w:rsid w:val="00350329"/>
    <w:rsid w:val="003525E8"/>
    <w:rsid w:val="00360B34"/>
    <w:rsid w:val="003619F4"/>
    <w:rsid w:val="00372BDF"/>
    <w:rsid w:val="0039374D"/>
    <w:rsid w:val="003A1E97"/>
    <w:rsid w:val="003B472C"/>
    <w:rsid w:val="003D2223"/>
    <w:rsid w:val="003E4281"/>
    <w:rsid w:val="003F2DBD"/>
    <w:rsid w:val="003F6F54"/>
    <w:rsid w:val="00400046"/>
    <w:rsid w:val="00403AF1"/>
    <w:rsid w:val="00422631"/>
    <w:rsid w:val="004270FC"/>
    <w:rsid w:val="00434B00"/>
    <w:rsid w:val="00436B03"/>
    <w:rsid w:val="004517A5"/>
    <w:rsid w:val="004557A0"/>
    <w:rsid w:val="004566EA"/>
    <w:rsid w:val="00470884"/>
    <w:rsid w:val="00472A8B"/>
    <w:rsid w:val="00491109"/>
    <w:rsid w:val="004A243D"/>
    <w:rsid w:val="004A42FD"/>
    <w:rsid w:val="004C0BA2"/>
    <w:rsid w:val="004C11EB"/>
    <w:rsid w:val="004E0DA3"/>
    <w:rsid w:val="004E150A"/>
    <w:rsid w:val="004F4E21"/>
    <w:rsid w:val="004F6CCF"/>
    <w:rsid w:val="004F7E50"/>
    <w:rsid w:val="0050069D"/>
    <w:rsid w:val="005035B6"/>
    <w:rsid w:val="00546F85"/>
    <w:rsid w:val="00553868"/>
    <w:rsid w:val="0055400C"/>
    <w:rsid w:val="0056379F"/>
    <w:rsid w:val="00563EF8"/>
    <w:rsid w:val="00577C1D"/>
    <w:rsid w:val="005B5D47"/>
    <w:rsid w:val="005B66CE"/>
    <w:rsid w:val="005E1A12"/>
    <w:rsid w:val="00603D40"/>
    <w:rsid w:val="006163D2"/>
    <w:rsid w:val="006217CC"/>
    <w:rsid w:val="00633DB4"/>
    <w:rsid w:val="00636E9D"/>
    <w:rsid w:val="00644682"/>
    <w:rsid w:val="00650D05"/>
    <w:rsid w:val="00661BB1"/>
    <w:rsid w:val="006859BE"/>
    <w:rsid w:val="006B6E67"/>
    <w:rsid w:val="006C07D3"/>
    <w:rsid w:val="006D53C6"/>
    <w:rsid w:val="006F1E4B"/>
    <w:rsid w:val="00720E4C"/>
    <w:rsid w:val="00726939"/>
    <w:rsid w:val="00744560"/>
    <w:rsid w:val="007502DA"/>
    <w:rsid w:val="007570BD"/>
    <w:rsid w:val="0076491B"/>
    <w:rsid w:val="00771749"/>
    <w:rsid w:val="00781C38"/>
    <w:rsid w:val="00787FD2"/>
    <w:rsid w:val="0079171C"/>
    <w:rsid w:val="007953AB"/>
    <w:rsid w:val="007A188D"/>
    <w:rsid w:val="007B2482"/>
    <w:rsid w:val="007E444A"/>
    <w:rsid w:val="00807F06"/>
    <w:rsid w:val="00816EB8"/>
    <w:rsid w:val="0084381D"/>
    <w:rsid w:val="00874DC4"/>
    <w:rsid w:val="008815C2"/>
    <w:rsid w:val="00886928"/>
    <w:rsid w:val="008A0F2E"/>
    <w:rsid w:val="008B066F"/>
    <w:rsid w:val="008B54E3"/>
    <w:rsid w:val="008C0897"/>
    <w:rsid w:val="008C2341"/>
    <w:rsid w:val="008C6F79"/>
    <w:rsid w:val="008E47F5"/>
    <w:rsid w:val="008F467F"/>
    <w:rsid w:val="009071CF"/>
    <w:rsid w:val="009346B6"/>
    <w:rsid w:val="00934CDF"/>
    <w:rsid w:val="00940A2A"/>
    <w:rsid w:val="00961A81"/>
    <w:rsid w:val="00993724"/>
    <w:rsid w:val="009B0515"/>
    <w:rsid w:val="009B2828"/>
    <w:rsid w:val="009C7492"/>
    <w:rsid w:val="00A01211"/>
    <w:rsid w:val="00A05952"/>
    <w:rsid w:val="00A3146A"/>
    <w:rsid w:val="00A95314"/>
    <w:rsid w:val="00A96D24"/>
    <w:rsid w:val="00AA6E85"/>
    <w:rsid w:val="00AB26FA"/>
    <w:rsid w:val="00AC04A6"/>
    <w:rsid w:val="00AD07CF"/>
    <w:rsid w:val="00AE1C0D"/>
    <w:rsid w:val="00AF3EEB"/>
    <w:rsid w:val="00AF7925"/>
    <w:rsid w:val="00B03E5C"/>
    <w:rsid w:val="00B067C3"/>
    <w:rsid w:val="00B1443F"/>
    <w:rsid w:val="00B45715"/>
    <w:rsid w:val="00B46BAB"/>
    <w:rsid w:val="00B50DFE"/>
    <w:rsid w:val="00B90CCE"/>
    <w:rsid w:val="00B90DC4"/>
    <w:rsid w:val="00B9170B"/>
    <w:rsid w:val="00BB00EC"/>
    <w:rsid w:val="00BD577C"/>
    <w:rsid w:val="00BE2299"/>
    <w:rsid w:val="00BE707B"/>
    <w:rsid w:val="00C06241"/>
    <w:rsid w:val="00C074CB"/>
    <w:rsid w:val="00C12259"/>
    <w:rsid w:val="00C20186"/>
    <w:rsid w:val="00C27D30"/>
    <w:rsid w:val="00C37FDC"/>
    <w:rsid w:val="00C4409A"/>
    <w:rsid w:val="00C46331"/>
    <w:rsid w:val="00C51B18"/>
    <w:rsid w:val="00C51DD0"/>
    <w:rsid w:val="00C55D42"/>
    <w:rsid w:val="00C5617D"/>
    <w:rsid w:val="00C610D2"/>
    <w:rsid w:val="00C75BAB"/>
    <w:rsid w:val="00C76B54"/>
    <w:rsid w:val="00C90C71"/>
    <w:rsid w:val="00C9187A"/>
    <w:rsid w:val="00CA0CFC"/>
    <w:rsid w:val="00CB1797"/>
    <w:rsid w:val="00CC189F"/>
    <w:rsid w:val="00CD7858"/>
    <w:rsid w:val="00CE6D08"/>
    <w:rsid w:val="00D002C6"/>
    <w:rsid w:val="00D00C1B"/>
    <w:rsid w:val="00D01C6F"/>
    <w:rsid w:val="00D14DF4"/>
    <w:rsid w:val="00D257E0"/>
    <w:rsid w:val="00D30385"/>
    <w:rsid w:val="00D37EE7"/>
    <w:rsid w:val="00D52673"/>
    <w:rsid w:val="00D626AE"/>
    <w:rsid w:val="00D65F97"/>
    <w:rsid w:val="00D84289"/>
    <w:rsid w:val="00D97729"/>
    <w:rsid w:val="00DA6C3D"/>
    <w:rsid w:val="00DB1C85"/>
    <w:rsid w:val="00DC33FC"/>
    <w:rsid w:val="00DC6DDD"/>
    <w:rsid w:val="00DD1679"/>
    <w:rsid w:val="00DF0857"/>
    <w:rsid w:val="00E115F5"/>
    <w:rsid w:val="00E16E66"/>
    <w:rsid w:val="00E27B39"/>
    <w:rsid w:val="00E527BA"/>
    <w:rsid w:val="00E605F3"/>
    <w:rsid w:val="00E6413E"/>
    <w:rsid w:val="00E660A2"/>
    <w:rsid w:val="00E91CEE"/>
    <w:rsid w:val="00EB37AB"/>
    <w:rsid w:val="00EC2349"/>
    <w:rsid w:val="00EE410A"/>
    <w:rsid w:val="00F268A4"/>
    <w:rsid w:val="00F27490"/>
    <w:rsid w:val="00F44D26"/>
    <w:rsid w:val="00F5127D"/>
    <w:rsid w:val="00F62843"/>
    <w:rsid w:val="00F630CB"/>
    <w:rsid w:val="00F67FDB"/>
    <w:rsid w:val="00F80A1A"/>
    <w:rsid w:val="00F81F2A"/>
    <w:rsid w:val="00F86A89"/>
    <w:rsid w:val="00FA396D"/>
    <w:rsid w:val="00FB04D3"/>
    <w:rsid w:val="00FB72E9"/>
    <w:rsid w:val="00FD0C6C"/>
    <w:rsid w:val="00FD20BC"/>
    <w:rsid w:val="00FD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18465C"/>
  <w15:chartTrackingRefBased/>
  <w15:docId w15:val="{08973D3B-3D2D-4C93-ABEF-6DD14A0C5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907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9071CF"/>
  </w:style>
  <w:style w:type="character" w:customStyle="1" w:styleId="eop">
    <w:name w:val="eop"/>
    <w:basedOn w:val="DefaultParagraphFont"/>
    <w:rsid w:val="009071CF"/>
  </w:style>
  <w:style w:type="paragraph" w:styleId="FootnoteText">
    <w:name w:val="footnote text"/>
    <w:basedOn w:val="Normal"/>
    <w:link w:val="FootnoteTextChar"/>
    <w:uiPriority w:val="99"/>
    <w:semiHidden/>
    <w:unhideWhenUsed/>
    <w:rsid w:val="00BE2299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E2299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E229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B917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9170B"/>
    <w:pPr>
      <w:spacing w:before="100" w:beforeAutospacing="1" w:after="100" w:afterAutospacing="1" w:line="240" w:lineRule="auto"/>
    </w:pPr>
    <w:rPr>
      <w:rFonts w:ascii="Segoe UI" w:eastAsia="Times New Roman" w:hAnsi="Segoe UI" w:cs="Segoe UI"/>
      <w:color w:val="313131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9170B"/>
    <w:rPr>
      <w:rFonts w:ascii="Segoe UI" w:eastAsia="Times New Roman" w:hAnsi="Segoe UI" w:cs="Segoe UI"/>
      <w:color w:val="313131"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B9170B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F268A4"/>
    <w:rPr>
      <w:color w:val="6D6D7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02C6"/>
    <w:pPr>
      <w:spacing w:before="120" w:beforeAutospacing="0" w:after="120" w:afterAutospacing="0"/>
    </w:pPr>
    <w:rPr>
      <w:rFonts w:ascii="Arial" w:eastAsiaTheme="minorHAnsi" w:hAnsi="Arial" w:cstheme="minorBidi"/>
      <w:b/>
      <w:bCs/>
      <w:color w:val="auto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02C6"/>
    <w:rPr>
      <w:rFonts w:ascii="Arial" w:eastAsia="Times New Roman" w:hAnsi="Arial" w:cs="Segoe UI"/>
      <w:b/>
      <w:bCs/>
      <w:color w:val="313131"/>
      <w:sz w:val="20"/>
      <w:szCs w:val="20"/>
      <w:lang w:eastAsia="en-AU"/>
    </w:rPr>
  </w:style>
  <w:style w:type="paragraph" w:customStyle="1" w:styleId="nobottommargin">
    <w:name w:val="nobottommargin"/>
    <w:basedOn w:val="Normal"/>
    <w:rsid w:val="00771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hyperlink" Target="http://www.safeworkaustralia.gov.au/safety-topic/managing-health-and-safety/volunteers" TargetMode="External"/><Relationship Id="rId39" Type="http://schemas.openxmlformats.org/officeDocument/2006/relationships/hyperlink" Target="https://mealsonwheels.org.au/get-involved/volunteer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agedcarequality.gov.au/resources/volunteers-aged-care" TargetMode="External"/><Relationship Id="rId34" Type="http://schemas.openxmlformats.org/officeDocument/2006/relationships/hyperlink" Target="https://www.volunteeringact.org.au/" TargetMode="External"/><Relationship Id="rId42" Type="http://schemas.openxmlformats.org/officeDocument/2006/relationships/hyperlink" Target="mailto:agedcarevolunteer@health.gov.au" TargetMode="External"/><Relationship Id="rId47" Type="http://schemas.openxmlformats.org/officeDocument/2006/relationships/image" Target="media/image12.emf"/><Relationship Id="rId50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hyperlink" Target="https://www.legislation.gov.au/Details/C2023C00359" TargetMode="External"/><Relationship Id="rId33" Type="http://schemas.openxmlformats.org/officeDocument/2006/relationships/hyperlink" Target="https://volunteeringtas.org.au/" TargetMode="External"/><Relationship Id="rId38" Type="http://schemas.openxmlformats.org/officeDocument/2006/relationships/hyperlink" Target="https://www.health.gov.au/our-work/aged-care-volunteer-visitors-scheme-acvvs/stories" TargetMode="External"/><Relationship Id="rId46" Type="http://schemas.openxmlformats.org/officeDocument/2006/relationships/hyperlink" Target="http://www.health.gov.au/topics/aged-care/volunteer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10.svg"/><Relationship Id="rId29" Type="http://schemas.openxmlformats.org/officeDocument/2006/relationships/hyperlink" Target="https://www.volunteeringvictoria.org.au/" TargetMode="External"/><Relationship Id="rId41" Type="http://schemas.openxmlformats.org/officeDocument/2006/relationships/hyperlink" Target="https://www.lgbtiqhealth.org.au/voluntee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health.gov.au/resources/publications/aged-care-worker-screening-guidelines?language=en" TargetMode="External"/><Relationship Id="rId32" Type="http://schemas.openxmlformats.org/officeDocument/2006/relationships/hyperlink" Target="https://www.volunteeringwa.org.au/" TargetMode="External"/><Relationship Id="rId37" Type="http://schemas.openxmlformats.org/officeDocument/2006/relationships/hyperlink" Target="https://www.myagedcare.gov.au/find-a-provider" TargetMode="External"/><Relationship Id="rId40" Type="http://schemas.openxmlformats.org/officeDocument/2006/relationships/hyperlink" Target="https://www.dementia.org.au/volunteerin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ndiscommission.gov.au/workers/worker-screening/applying-worker-screening-check" TargetMode="External"/><Relationship Id="rId28" Type="http://schemas.openxmlformats.org/officeDocument/2006/relationships/hyperlink" Target="https://makeadifference.volunteering.nsw.gov.au/seniors-aged-care-volunteering/in-all-canberra-act" TargetMode="External"/><Relationship Id="rId36" Type="http://schemas.openxmlformats.org/officeDocument/2006/relationships/hyperlink" Target="https://www.volunteer.com.au/seniors-aged-care-volunteering" TargetMode="External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volunteeringqld.org.au/" TargetMode="External"/><Relationship Id="rId44" Type="http://schemas.openxmlformats.org/officeDocument/2006/relationships/image" Target="media/image11.emf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hyperlink" Target="https://immi.homeaffairs.gov.au/visas/already-have-a-visa/check-visa-details-and-conditions/overview" TargetMode="External"/><Relationship Id="rId27" Type="http://schemas.openxmlformats.org/officeDocument/2006/relationships/hyperlink" Target="http://www.safeworkaustralia.gov.au/" TargetMode="External"/><Relationship Id="rId30" Type="http://schemas.openxmlformats.org/officeDocument/2006/relationships/hyperlink" Target="https://www.volunteeringsa-nt.org.au/" TargetMode="External"/><Relationship Id="rId35" Type="http://schemas.openxmlformats.org/officeDocument/2006/relationships/hyperlink" Target="https://govolunteer.com.au/volunteering?interest=2" TargetMode="External"/><Relationship Id="rId43" Type="http://schemas.openxmlformats.org/officeDocument/2006/relationships/hyperlink" Target="http://www.health.gov.au/topics/aged-care/volunteers" TargetMode="External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volunteeringaustralia.org/wp-content/uploads/FAQs-Launch-of-Definition-280715-final.pdf" TargetMode="External"/><Relationship Id="rId1" Type="http://schemas.openxmlformats.org/officeDocument/2006/relationships/hyperlink" Target="https://www.volunteeringaustralia.org/resources/definition-of-volunteerin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KATHL\OneDrive%20-%20Department%20of%20Health\Desktop\Volunteering%20Policy%20and%20Training\Training%20and%20Resources\Aged_Care_Teal_factsheet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Description="Create a new document." ma:contentTypeID="0x010100655AB8119B1D0B40B9C97E64BEA9C356" ma:contentTypeName="Document" ma:contentTypeScope="" ma:contentTypeVersion="13" ma:versionID="057f384d14ef458ca9edb026bab91646">
  <xsd:schema xmlns:xsd="http://www.w3.org/2001/XMLSchema" xmlns:ns2="1caad870-3340-4911-bc92-c3989ba6ea87" xmlns:ns3="50d51488-8d6c-408c-8e2e-448ce4e05758" xmlns:p="http://schemas.microsoft.com/office/2006/metadata/properties" xmlns:xs="http://www.w3.org/2001/XMLSchema" ma:fieldsID="14fe3208d732054515a4a875ebae6c71" ma:root="true" ns2:_="" ns3:_="" targetNamespace="http://schemas.microsoft.com/office/2006/metadata/properties">
    <xsd:import namespace="1caad870-3340-4911-bc92-c3989ba6ea87"/>
    <xsd:import namespace="50d51488-8d6c-408c-8e2e-448ce4e05758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KeyPoints"/>
                <xsd:element minOccurs="0" ref="ns2:MediaServiceKeyPoints"/>
                <xsd:element minOccurs="0" ref="ns2:MediaServiceDateTaken"/>
                <xsd:element minOccurs="0" ref="ns2:MediaServiceAutoTags"/>
                <xsd:element minOccurs="0" ref="ns2:MediaServiceGenerationTime"/>
                <xsd:element minOccurs="0" ref="ns2:MediaServiceEventHashCode"/>
                <xsd:element minOccurs="0" ref="ns2:MediaLengthInSeconds"/>
                <xsd:element minOccurs="0" ref="ns3:SharedWithUsers"/>
                <xsd:element minOccurs="0" ref="ns3:SharedWithDetails"/>
                <xsd:element minOccurs="0" ref="ns2:Category"/>
                <xsd:element minOccurs="0" ref="ns2:MediaServiceObjectDetectorVersions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1caad870-3340-4911-bc92-c3989ba6ea87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MediaServiceAutoKeyPoints" ma:hidden="true" ma:index="10" ma:internalName="MediaServiceAutoKeyPoints" ma:readOnly="true" name="MediaServiceAutoKeyPoints" nillable="true">
      <xsd:simpleType>
        <xsd:restriction base="dms:Note"/>
      </xsd:simpleType>
    </xsd:element>
    <xsd:element ma:displayName="KeyPoints" ma:index="11" ma:internalName="MediaServiceKeyPoints" ma:readOnly="true" name="MediaServiceKeyPoints" nillable="true">
      <xsd:simpleType>
        <xsd:restriction base="dms:Note">
          <xsd:maxLength value="255"/>
        </xsd:restriction>
      </xsd:simpleType>
    </xsd:element>
    <xsd:element ma:displayName="MediaServiceDateTaken" ma:hidden="true" ma:index="12" ma:internalName="MediaServiceDateTaken" ma:readOnly="true" name="MediaServiceDateTaken" nillable="true">
      <xsd:simpleType>
        <xsd:restriction base="dms:Text"/>
      </xsd:simpleType>
    </xsd:element>
    <xsd:element ma:displayName="Tags" ma:index="13" ma:internalName="MediaServiceAutoTags" ma:readOnly="true" name="MediaServiceAutoTags" nillable="true">
      <xsd:simpleType>
        <xsd:restriction base="dms:Text"/>
      </xsd:simpleType>
    </xsd:element>
    <xsd:element ma:displayName="MediaServiceGenerationTime" ma:hidden="true" ma:index="14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5" ma:internalName="MediaServiceEventHashCode" ma:readOnly="true" name="MediaServiceEventHashCode" nillable="true">
      <xsd:simpleType>
        <xsd:restriction base="dms:Text"/>
      </xsd:simpleType>
    </xsd:element>
    <xsd:element ma:displayName="MediaLengthInSeconds" ma:hidden="true" ma:index="16" ma:internalName="MediaLengthInSeconds" ma:readOnly="true" name="MediaLengthInSeconds" nillable="true">
      <xsd:simpleType>
        <xsd:restriction base="dms:Unknown"/>
      </xsd:simpleType>
    </xsd:element>
    <xsd:element ma:displayName="Category" ma:format="Dropdown" ma:index="19" ma:internalName="Category" name="Category" nillable="true">
      <xsd:simpleType>
        <xsd:restriction base="dms:Text">
          <xsd:maxLength value="255"/>
        </xsd:restriction>
      </xsd:simpleType>
    </xsd:element>
    <xsd:element ma:displayName="MediaServiceObjectDetectorVersions" ma:hidden="true" ma:index="20" ma:indexed="true" ma:internalName="MediaServiceObjectDetectorVersions" ma:readOnly="true" name="MediaServiceObjectDetectorVersions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50d51488-8d6c-408c-8e2e-448ce4e05758">
    <xsd:import namespace="http://schemas.microsoft.com/office/2006/documentManagement/types"/>
    <xsd:import namespace="http://schemas.microsoft.com/office/infopath/2007/PartnerControls"/>
    <xsd:element ma:displayName="Shared With" ma:index="17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Shared With Details" ma:index="18" ma:internalName="SharedWithDetails" ma:readOnly="true" name="SharedWithDetails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Content Type" ma:index="0" maxOccurs="1" minOccurs="0" name="contentType" type="xsd:string"/>
        <xsd:element ma:displayName="Title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/APASixthEditionOfficeOnline.xsl" StyleName="APA"/>
</file>

<file path=customXml/item4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Category xmlns="1caad870-3340-4911-bc92-c3989ba6ea87">Template</Category>
  </documentManagement>
</p:properties>
</file>

<file path=customXml/itemProps1.xml><?xml version="1.0" encoding="utf-8"?>
<ds:datastoreItem xmlns:ds="http://schemas.openxmlformats.org/officeDocument/2006/customXml" ds:itemID="{6ED6EBB4-4870-4754-9524-5354F26898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1caad870-3340-4911-bc92-c3989ba6ea87"/>
    <ds:schemaRef ds:uri="50d51488-8d6c-408c-8e2e-448ce4e05758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BF3291-9B48-0A45-B0DA-D92CB654D195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customXml/itemProps4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1caad870-3340-4911-bc92-c3989ba6ea8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Aged_Care_Teal_factsheet.dotx</Template>
  <TotalTime>23</TotalTime>
  <Pages>8</Pages>
  <Words>2192</Words>
  <Characters>12495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Frequently asked questions for potential volunteers in aged care</dc:title>
  <dc:subject/>
  <dc:creator>Australian Government Department of Health and Aged Care</dc:creator>
  <cp:keywords>Aged Care, Senior Australians</cp:keywords>
  <dc:description/>
  <cp:lastModifiedBy>TAN, Kathleen</cp:lastModifiedBy>
  <cp:revision>9</cp:revision>
  <dcterms:created xsi:type="dcterms:W3CDTF">2023-11-21T06:08:00Z</dcterms:created>
  <dcterms:modified xsi:type="dcterms:W3CDTF">2024-05-29T01:55:00Z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0x010100655AB8119B1D0B40B9C97E64BEA9C356</vt:lpwstr>
  </property>
</Properties>
</file>