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1F972" w14:textId="77777777" w:rsidR="00397CDF" w:rsidRDefault="00397CDF" w:rsidP="00FD7BF7">
      <w:pPr>
        <w:spacing w:before="0" w:after="0" w:line="240" w:lineRule="auto"/>
        <w:rPr>
          <w:rFonts w:eastAsia="Times New Roman" w:cs="Times New Roman"/>
          <w:color w:val="1E1544" w:themeColor="text1"/>
          <w:u w:val="single"/>
          <w:lang w:eastAsia="en-AU"/>
        </w:rPr>
      </w:pPr>
    </w:p>
    <w:p w14:paraId="70A14804" w14:textId="77777777" w:rsidR="00397CDF" w:rsidRDefault="00397CDF" w:rsidP="00FD7BF7">
      <w:pPr>
        <w:spacing w:before="0" w:after="0" w:line="240" w:lineRule="auto"/>
        <w:rPr>
          <w:rFonts w:eastAsia="Times New Roman" w:cs="Times New Roman"/>
          <w:color w:val="1E1544" w:themeColor="text1"/>
          <w:u w:val="single"/>
          <w:lang w:eastAsia="en-AU"/>
        </w:rPr>
      </w:pPr>
    </w:p>
    <w:p w14:paraId="2D5F52BA" w14:textId="77777777" w:rsidR="00397CDF" w:rsidRDefault="00397CDF" w:rsidP="00FD7BF7">
      <w:pPr>
        <w:spacing w:before="0" w:after="0" w:line="240" w:lineRule="auto"/>
        <w:rPr>
          <w:rFonts w:eastAsia="Times New Roman" w:cs="Times New Roman"/>
          <w:color w:val="1E1544" w:themeColor="text1"/>
          <w:u w:val="single"/>
          <w:lang w:eastAsia="en-AU"/>
        </w:rPr>
      </w:pPr>
    </w:p>
    <w:p w14:paraId="2FBF7BD6" w14:textId="77777777" w:rsidR="00397CDF" w:rsidRDefault="00397CDF" w:rsidP="00FD7BF7">
      <w:pPr>
        <w:spacing w:before="0" w:after="0" w:line="240" w:lineRule="auto"/>
        <w:rPr>
          <w:rFonts w:eastAsia="Times New Roman" w:cs="Times New Roman"/>
          <w:color w:val="1E1544" w:themeColor="text1"/>
          <w:u w:val="single"/>
          <w:lang w:eastAsia="en-AU"/>
        </w:rPr>
      </w:pPr>
    </w:p>
    <w:p w14:paraId="461E108F" w14:textId="77777777" w:rsidR="00397CDF" w:rsidRDefault="00397CDF" w:rsidP="00FD7BF7">
      <w:pPr>
        <w:spacing w:before="0" w:after="0" w:line="240" w:lineRule="auto"/>
        <w:rPr>
          <w:rFonts w:eastAsia="Times New Roman" w:cs="Times New Roman"/>
          <w:color w:val="1E1544" w:themeColor="text1"/>
          <w:u w:val="single"/>
          <w:lang w:eastAsia="en-AU"/>
        </w:rPr>
      </w:pPr>
    </w:p>
    <w:p w14:paraId="3C6B33DE" w14:textId="77777777" w:rsidR="00397CDF" w:rsidRDefault="00397CDF" w:rsidP="00FD7BF7">
      <w:pPr>
        <w:spacing w:before="0" w:after="0" w:line="240" w:lineRule="auto"/>
        <w:rPr>
          <w:rFonts w:eastAsia="Times New Roman" w:cs="Times New Roman"/>
          <w:color w:val="1E1544" w:themeColor="text1"/>
          <w:u w:val="single"/>
          <w:lang w:eastAsia="en-AU"/>
        </w:rPr>
      </w:pPr>
    </w:p>
    <w:p w14:paraId="723B1FB4" w14:textId="77777777" w:rsidR="00397CDF" w:rsidRDefault="00397CDF" w:rsidP="00FD7BF7">
      <w:pPr>
        <w:spacing w:before="0" w:after="0" w:line="240" w:lineRule="auto"/>
        <w:rPr>
          <w:rFonts w:eastAsia="Times New Roman" w:cs="Times New Roman"/>
          <w:color w:val="1E1544" w:themeColor="text1"/>
          <w:u w:val="single"/>
          <w:lang w:eastAsia="en-AU"/>
        </w:rPr>
      </w:pPr>
    </w:p>
    <w:p w14:paraId="5E7A6A23" w14:textId="77777777" w:rsidR="00397CDF" w:rsidRDefault="00397CDF" w:rsidP="00FD7BF7">
      <w:pPr>
        <w:spacing w:before="0" w:after="0" w:line="240" w:lineRule="auto"/>
        <w:rPr>
          <w:rFonts w:eastAsia="Times New Roman" w:cs="Times New Roman"/>
          <w:color w:val="1E1544" w:themeColor="text1"/>
          <w:u w:val="single"/>
          <w:lang w:eastAsia="en-AU"/>
        </w:rPr>
      </w:pPr>
    </w:p>
    <w:p w14:paraId="47530C59" w14:textId="77777777" w:rsidR="00397CDF" w:rsidRDefault="00397CDF" w:rsidP="00FD7BF7">
      <w:pPr>
        <w:spacing w:before="0" w:after="0" w:line="240" w:lineRule="auto"/>
        <w:rPr>
          <w:rFonts w:eastAsia="Times New Roman" w:cs="Times New Roman"/>
          <w:color w:val="1E1544" w:themeColor="text1"/>
          <w:u w:val="single"/>
          <w:lang w:eastAsia="en-AU"/>
        </w:rPr>
      </w:pPr>
    </w:p>
    <w:p w14:paraId="359D6132" w14:textId="77777777" w:rsidR="00397CDF" w:rsidRDefault="00397CDF" w:rsidP="00397CDF">
      <w:pPr>
        <w:pStyle w:val="Heading1"/>
        <w:spacing w:before="0" w:after="0" w:line="240" w:lineRule="auto"/>
      </w:pPr>
    </w:p>
    <w:p w14:paraId="0C325E21" w14:textId="04A1288D" w:rsidR="00397CDF" w:rsidRPr="00031D16" w:rsidRDefault="00397CDF" w:rsidP="00397CDF">
      <w:pPr>
        <w:pStyle w:val="Heading1"/>
        <w:spacing w:before="0" w:after="0" w:line="240" w:lineRule="auto"/>
      </w:pPr>
      <w:r w:rsidRPr="00031D16">
        <w:t xml:space="preserve">COVID-19 vaccination information for residents of aged care </w:t>
      </w:r>
      <w:r>
        <w:t>homes</w:t>
      </w:r>
    </w:p>
    <w:p w14:paraId="0351C27A" w14:textId="77777777" w:rsidR="00397CDF" w:rsidRDefault="00397CDF" w:rsidP="00397CDF">
      <w:pPr>
        <w:spacing w:before="0" w:after="0" w:line="240" w:lineRule="auto"/>
      </w:pPr>
    </w:p>
    <w:p w14:paraId="729E756B" w14:textId="77777777" w:rsidR="00397CDF" w:rsidRPr="0000602A" w:rsidRDefault="00397CDF" w:rsidP="00397CDF">
      <w:pPr>
        <w:spacing w:before="0" w:after="0" w:line="240" w:lineRule="auto"/>
      </w:pPr>
      <w:r>
        <w:t xml:space="preserve">Information current </w:t>
      </w:r>
      <w:r w:rsidRPr="00056715">
        <w:t xml:space="preserve">as at </w:t>
      </w:r>
      <w:r>
        <w:t>23</w:t>
      </w:r>
      <w:r w:rsidRPr="00056715">
        <w:t xml:space="preserve"> April 2024</w:t>
      </w:r>
    </w:p>
    <w:p w14:paraId="440B856E" w14:textId="77777777" w:rsidR="00397CDF" w:rsidRDefault="00397CDF" w:rsidP="00397CDF">
      <w:pPr>
        <w:spacing w:before="0" w:after="0" w:line="240" w:lineRule="auto"/>
      </w:pPr>
    </w:p>
    <w:p w14:paraId="090AAB99" w14:textId="6D0825AD" w:rsidR="00397CDF" w:rsidRDefault="00397CDF" w:rsidP="00397CDF">
      <w:pPr>
        <w:spacing w:before="0" w:after="160" w:line="240" w:lineRule="auto"/>
      </w:pPr>
      <w:r>
        <w:t xml:space="preserve">Residents in aged care homes are strongly encouraged to continue to receive COVID-19 vaccinations to protect yourself from COVID-19. </w:t>
      </w:r>
      <w:r w:rsidRPr="481C3BD0">
        <w:t xml:space="preserve">Older age continues to be </w:t>
      </w:r>
      <w:r>
        <w:t>the biggest</w:t>
      </w:r>
      <w:r w:rsidRPr="481C3BD0">
        <w:t xml:space="preserve"> risk factor for severe COVID-19. </w:t>
      </w:r>
    </w:p>
    <w:p w14:paraId="7965CFDD" w14:textId="77777777" w:rsidR="00397CDF" w:rsidRDefault="00397CDF" w:rsidP="00397CDF">
      <w:pPr>
        <w:spacing w:before="0" w:after="160" w:line="240" w:lineRule="auto"/>
        <w:rPr>
          <w:rFonts w:cs="Arial"/>
          <w:color w:val="1D1444"/>
        </w:rPr>
      </w:pPr>
      <w:r>
        <w:rPr>
          <w:rFonts w:cs="Arial"/>
          <w:color w:val="1D1444"/>
        </w:rPr>
        <w:t>You are eligible for a dose every 6 months if you are: </w:t>
      </w:r>
    </w:p>
    <w:p w14:paraId="51E455D5" w14:textId="77777777" w:rsidR="00397CDF" w:rsidRDefault="00397CDF" w:rsidP="00397CDF">
      <w:pPr>
        <w:numPr>
          <w:ilvl w:val="0"/>
          <w:numId w:val="21"/>
        </w:numPr>
        <w:spacing w:before="0" w:after="160" w:line="240" w:lineRule="auto"/>
        <w:rPr>
          <w:rFonts w:eastAsia="Times New Roman" w:cs="Arial"/>
          <w:color w:val="1D1444"/>
        </w:rPr>
      </w:pPr>
      <w:r>
        <w:rPr>
          <w:rFonts w:eastAsia="Times New Roman" w:cs="Arial"/>
          <w:color w:val="1D1444"/>
        </w:rPr>
        <w:t>aged 65 years and over; or</w:t>
      </w:r>
    </w:p>
    <w:p w14:paraId="3FBDB2A8" w14:textId="77777777" w:rsidR="00397CDF" w:rsidRDefault="00397CDF" w:rsidP="00397CDF">
      <w:pPr>
        <w:numPr>
          <w:ilvl w:val="0"/>
          <w:numId w:val="21"/>
        </w:numPr>
        <w:spacing w:before="0" w:after="160" w:line="240" w:lineRule="auto"/>
        <w:rPr>
          <w:rFonts w:eastAsia="Times New Roman" w:cs="Arial"/>
          <w:color w:val="1D1444"/>
        </w:rPr>
      </w:pPr>
      <w:r>
        <w:rPr>
          <w:rFonts w:eastAsia="Times New Roman" w:cs="Arial"/>
          <w:color w:val="1D1444"/>
        </w:rPr>
        <w:t>aged 18 to 64 years and severely immunocompromised.</w:t>
      </w:r>
    </w:p>
    <w:p w14:paraId="6B7BAE8C" w14:textId="7DDEF273" w:rsidR="00397CDF" w:rsidRDefault="00397CDF" w:rsidP="00397CDF">
      <w:pPr>
        <w:spacing w:before="0" w:after="160" w:line="240" w:lineRule="auto"/>
      </w:pPr>
      <w:r w:rsidRPr="004552EB">
        <w:t>Those age</w:t>
      </w:r>
      <w:r>
        <w:t>d 75 years and over are recommended to receive a dose every 6 months.</w:t>
      </w:r>
      <w:r w:rsidRPr="004552EB">
        <w:t xml:space="preserve"> </w:t>
      </w:r>
      <w:r w:rsidRPr="00056715">
        <w:t>All other adults are eligible to get a dose every 12 months. </w:t>
      </w:r>
    </w:p>
    <w:p w14:paraId="02E410B2" w14:textId="77777777" w:rsidR="00397CDF" w:rsidRDefault="00397CDF" w:rsidP="00397CDF">
      <w:pPr>
        <w:spacing w:before="0" w:after="160" w:line="240" w:lineRule="auto"/>
      </w:pPr>
      <w:r>
        <w:t xml:space="preserve">The protection offered by COVID-19 vaccines reduce over time. Regular COVID-19 vaccinations will strengthen your immune system and reduce the risk of severe illness, hospitalisation or death from COVID-19. </w:t>
      </w:r>
    </w:p>
    <w:p w14:paraId="02613C6F" w14:textId="77777777" w:rsidR="00397CDF" w:rsidRDefault="00397CDF" w:rsidP="00397CDF">
      <w:pPr>
        <w:spacing w:before="0" w:after="160" w:line="240" w:lineRule="auto"/>
        <w:rPr>
          <w:rFonts w:cs="Arial"/>
        </w:rPr>
      </w:pPr>
      <w:r w:rsidRPr="00056715">
        <w:rPr>
          <w:rFonts w:cs="Arial"/>
        </w:rPr>
        <w:t xml:space="preserve">The COVID-19 vaccines can be administered </w:t>
      </w:r>
      <w:r>
        <w:rPr>
          <w:rFonts w:cs="Arial"/>
        </w:rPr>
        <w:t xml:space="preserve">on the same day </w:t>
      </w:r>
      <w:r w:rsidRPr="00056715">
        <w:rPr>
          <w:rFonts w:cs="Arial"/>
        </w:rPr>
        <w:t xml:space="preserve">as the annual influenza </w:t>
      </w:r>
      <w:r>
        <w:rPr>
          <w:rFonts w:cs="Arial"/>
        </w:rPr>
        <w:t>vaccine</w:t>
      </w:r>
      <w:r w:rsidRPr="00056715">
        <w:rPr>
          <w:rFonts w:cs="Arial"/>
        </w:rPr>
        <w:t>.</w:t>
      </w:r>
    </w:p>
    <w:p w14:paraId="6758118A" w14:textId="77777777" w:rsidR="00397CDF" w:rsidRDefault="00397CDF" w:rsidP="00397CDF">
      <w:pPr>
        <w:spacing w:before="0" w:after="160" w:line="240" w:lineRule="auto"/>
      </w:pPr>
      <w:r w:rsidRPr="00056715">
        <w:t>If you have not yet been vaccinated</w:t>
      </w:r>
      <w:r>
        <w:t xml:space="preserve"> against COVID-19</w:t>
      </w:r>
      <w:r w:rsidRPr="00007D67">
        <w:t xml:space="preserve">, </w:t>
      </w:r>
      <w:r>
        <w:t>ask y</w:t>
      </w:r>
      <w:r w:rsidRPr="00007D67">
        <w:t>our</w:t>
      </w:r>
      <w:r>
        <w:t xml:space="preserve"> residential aged care home</w:t>
      </w:r>
      <w:r w:rsidRPr="00007D67">
        <w:t xml:space="preserve"> </w:t>
      </w:r>
      <w:r>
        <w:t xml:space="preserve">to </w:t>
      </w:r>
      <w:r w:rsidRPr="00007D67">
        <w:t xml:space="preserve">arrange your </w:t>
      </w:r>
      <w:r>
        <w:t xml:space="preserve">vaccination as soon as possible. </w:t>
      </w:r>
    </w:p>
    <w:p w14:paraId="38A5DA35" w14:textId="77777777" w:rsidR="00397CDF" w:rsidRDefault="00397CDF" w:rsidP="00397CDF">
      <w:pPr>
        <w:spacing w:before="0" w:after="160" w:line="240" w:lineRule="auto"/>
      </w:pPr>
    </w:p>
    <w:p w14:paraId="4DB0F7D9" w14:textId="77777777" w:rsidR="00397CDF" w:rsidRPr="00060345" w:rsidRDefault="00397CDF" w:rsidP="00397CDF">
      <w:pPr>
        <w:spacing w:before="0" w:after="160" w:line="240" w:lineRule="auto"/>
        <w:rPr>
          <w:rFonts w:eastAsiaTheme="majorEastAsia" w:cstheme="majorBidi"/>
          <w:b/>
          <w:color w:val="1E1544" w:themeColor="text1"/>
          <w:sz w:val="32"/>
          <w:szCs w:val="26"/>
        </w:rPr>
      </w:pPr>
      <w:r>
        <w:rPr>
          <w:rFonts w:eastAsiaTheme="majorEastAsia" w:cstheme="majorBidi"/>
          <w:b/>
          <w:color w:val="1E1544" w:themeColor="text1"/>
          <w:sz w:val="32"/>
          <w:szCs w:val="26"/>
        </w:rPr>
        <w:t>How to get the recommended</w:t>
      </w:r>
      <w:r w:rsidRPr="00056715">
        <w:rPr>
          <w:rFonts w:eastAsiaTheme="majorEastAsia" w:cstheme="majorBidi"/>
          <w:b/>
          <w:color w:val="1E1544" w:themeColor="text1"/>
          <w:sz w:val="32"/>
          <w:szCs w:val="26"/>
        </w:rPr>
        <w:t xml:space="preserve"> vaccin</w:t>
      </w:r>
      <w:r>
        <w:rPr>
          <w:rFonts w:eastAsiaTheme="majorEastAsia" w:cstheme="majorBidi"/>
          <w:b/>
          <w:color w:val="1E1544" w:themeColor="text1"/>
          <w:sz w:val="32"/>
          <w:szCs w:val="26"/>
        </w:rPr>
        <w:t>e</w:t>
      </w:r>
    </w:p>
    <w:p w14:paraId="19211C72" w14:textId="77777777" w:rsidR="00397CDF" w:rsidRDefault="00397CDF" w:rsidP="00397CDF">
      <w:pPr>
        <w:spacing w:before="0" w:after="160" w:line="240" w:lineRule="auto"/>
      </w:pPr>
      <w:r w:rsidRPr="00056715">
        <w:t>Your home is responsible for</w:t>
      </w:r>
      <w:r>
        <w:t xml:space="preserve"> ensuring you </w:t>
      </w:r>
      <w:r w:rsidRPr="00C54E23">
        <w:t xml:space="preserve">have access to the recommended COVID-19 vaccine dose as soon as </w:t>
      </w:r>
      <w:r>
        <w:t>you</w:t>
      </w:r>
      <w:r w:rsidRPr="00C54E23">
        <w:t xml:space="preserve"> are eligible.</w:t>
      </w:r>
      <w:r w:rsidRPr="00056715">
        <w:t xml:space="preserve"> </w:t>
      </w:r>
    </w:p>
    <w:p w14:paraId="264D0860" w14:textId="77777777" w:rsidR="00397CDF" w:rsidRDefault="00397CDF" w:rsidP="00397CDF">
      <w:pPr>
        <w:spacing w:before="0" w:after="160" w:line="240" w:lineRule="auto"/>
      </w:pPr>
      <w:r w:rsidRPr="00056715">
        <w:rPr>
          <w:rFonts w:cs="Arial"/>
          <w:color w:val="313131"/>
          <w:shd w:val="clear" w:color="auto" w:fill="FFFFFF"/>
        </w:rPr>
        <w:t>Your home can</w:t>
      </w:r>
      <w:r>
        <w:t xml:space="preserve"> arrange</w:t>
      </w:r>
      <w:r w:rsidRPr="00443A8E">
        <w:t xml:space="preserve"> for you to get vaccinated</w:t>
      </w:r>
      <w:r>
        <w:t xml:space="preserve"> </w:t>
      </w:r>
      <w:r w:rsidRPr="00443A8E">
        <w:t>by a visiting GP</w:t>
      </w:r>
      <w:r>
        <w:t>, pharmacist or another primary care vaccination provider</w:t>
      </w:r>
      <w:r w:rsidRPr="00E53F97">
        <w:t xml:space="preserve"> as soon as you are</w:t>
      </w:r>
      <w:r>
        <w:t xml:space="preserve"> eligible</w:t>
      </w:r>
      <w:r w:rsidRPr="00443A8E">
        <w:t>.</w:t>
      </w:r>
    </w:p>
    <w:p w14:paraId="7446FEDF" w14:textId="77777777" w:rsidR="00397CDF" w:rsidRDefault="00397CDF" w:rsidP="00397CDF">
      <w:pPr>
        <w:spacing w:before="0" w:after="160" w:line="240" w:lineRule="auto"/>
      </w:pPr>
    </w:p>
    <w:p w14:paraId="62ACB376" w14:textId="77777777" w:rsidR="00397CDF" w:rsidRDefault="00397CDF" w:rsidP="00397CDF">
      <w:pPr>
        <w:spacing w:before="0" w:after="160" w:line="240" w:lineRule="auto"/>
        <w:rPr>
          <w:rFonts w:eastAsiaTheme="majorEastAsia" w:cstheme="majorBidi"/>
          <w:b/>
          <w:color w:val="1E1544" w:themeColor="text1"/>
          <w:sz w:val="32"/>
          <w:szCs w:val="26"/>
        </w:rPr>
      </w:pPr>
      <w:r w:rsidRPr="00056715">
        <w:rPr>
          <w:rFonts w:eastAsiaTheme="majorEastAsia" w:cstheme="majorBidi"/>
          <w:b/>
          <w:color w:val="1E1544" w:themeColor="text1"/>
          <w:sz w:val="32"/>
          <w:szCs w:val="26"/>
        </w:rPr>
        <w:lastRenderedPageBreak/>
        <w:t>Providing consent</w:t>
      </w:r>
    </w:p>
    <w:p w14:paraId="166D98DA" w14:textId="77777777" w:rsidR="00397CDF" w:rsidRDefault="00397CDF" w:rsidP="00397CDF">
      <w:pPr>
        <w:spacing w:before="0" w:after="160" w:line="240" w:lineRule="auto"/>
      </w:pPr>
      <w:r w:rsidRPr="00007D67">
        <w:t xml:space="preserve">All </w:t>
      </w:r>
      <w:r>
        <w:t>residential aged care residents</w:t>
      </w:r>
      <w:r w:rsidRPr="00007D67">
        <w:t xml:space="preserve"> must provide valid consent before receiving a COVID-19 vaccine</w:t>
      </w:r>
      <w:r>
        <w:t>.</w:t>
      </w:r>
    </w:p>
    <w:p w14:paraId="058D94A7" w14:textId="77777777" w:rsidR="00397CDF" w:rsidRDefault="00397CDF" w:rsidP="00397CDF">
      <w:pPr>
        <w:spacing w:before="0" w:after="160" w:line="240" w:lineRule="auto"/>
      </w:pPr>
      <w:r w:rsidRPr="00007D67">
        <w:t xml:space="preserve">Your </w:t>
      </w:r>
      <w:r>
        <w:t>home</w:t>
      </w:r>
      <w:r w:rsidRPr="00007D67">
        <w:t xml:space="preserve"> is responsible for obtaining your consent to </w:t>
      </w:r>
      <w:r>
        <w:t xml:space="preserve">be </w:t>
      </w:r>
      <w:r w:rsidRPr="00007D67">
        <w:t>vaccinat</w:t>
      </w:r>
      <w:r>
        <w:t>ed</w:t>
      </w:r>
      <w:r w:rsidRPr="00007D67">
        <w:t xml:space="preserve">. </w:t>
      </w:r>
    </w:p>
    <w:p w14:paraId="238C79A6" w14:textId="77777777" w:rsidR="00397CDF" w:rsidRDefault="00397CDF" w:rsidP="00397CDF">
      <w:pPr>
        <w:spacing w:before="0" w:after="160" w:line="240" w:lineRule="auto"/>
      </w:pPr>
      <w:r w:rsidRPr="00007D67">
        <w:t xml:space="preserve">Aged care providers keep a record of </w:t>
      </w:r>
      <w:r>
        <w:t xml:space="preserve">a </w:t>
      </w:r>
      <w:r w:rsidRPr="00007D67">
        <w:t>resident’s consent to share with those who administer the vaccine for recording on the Australian Immunisation Register</w:t>
      </w:r>
      <w:r>
        <w:t xml:space="preserve"> (AIR)</w:t>
      </w:r>
      <w:r w:rsidRPr="00007D67">
        <w:t>. </w:t>
      </w:r>
    </w:p>
    <w:p w14:paraId="5F23AADF" w14:textId="77777777" w:rsidR="00397CDF" w:rsidRDefault="00397CDF" w:rsidP="00397CDF">
      <w:pPr>
        <w:spacing w:before="0" w:after="160" w:line="240" w:lineRule="auto"/>
      </w:pPr>
      <w:r>
        <w:t>The staff at your home</w:t>
      </w:r>
      <w:r w:rsidRPr="00007D67">
        <w:t xml:space="preserve"> will discuss with you</w:t>
      </w:r>
      <w:r w:rsidRPr="00045909">
        <w:t xml:space="preserve">, your </w:t>
      </w:r>
      <w:r>
        <w:t xml:space="preserve">guardian or </w:t>
      </w:r>
      <w:r w:rsidRPr="00045909">
        <w:t>substitute</w:t>
      </w:r>
      <w:r w:rsidRPr="00007D67">
        <w:t xml:space="preserve"> decision maker, whether you consent to receive a COVID-19 vaccine and they will assist you to complete a consent form. </w:t>
      </w:r>
    </w:p>
    <w:p w14:paraId="765F177B" w14:textId="77777777" w:rsidR="00397CDF" w:rsidRPr="00007D67" w:rsidRDefault="00397CDF" w:rsidP="00397CDF">
      <w:pPr>
        <w:spacing w:before="0" w:after="160" w:line="240" w:lineRule="auto"/>
      </w:pPr>
    </w:p>
    <w:p w14:paraId="3914CE28" w14:textId="77777777" w:rsidR="00397CDF" w:rsidRPr="00060345" w:rsidRDefault="00397CDF" w:rsidP="00397CDF">
      <w:pPr>
        <w:pStyle w:val="Heading2"/>
        <w:spacing w:before="0" w:after="160" w:line="240" w:lineRule="auto"/>
      </w:pPr>
      <w:r w:rsidRPr="00007D67">
        <w:t>Consent by a guardian or substitute decision-maker</w:t>
      </w:r>
    </w:p>
    <w:p w14:paraId="6E35B3C3" w14:textId="77777777" w:rsidR="00397CDF" w:rsidRDefault="00397CDF" w:rsidP="00397CDF">
      <w:pPr>
        <w:spacing w:before="0" w:after="160" w:line="240" w:lineRule="auto"/>
      </w:pPr>
      <w:r w:rsidRPr="00007D67">
        <w:t xml:space="preserve">In some cases, a guardian or substitute decision maker will be responsible for consenting to vaccination on behalf of a resident in aged care. </w:t>
      </w:r>
    </w:p>
    <w:p w14:paraId="1D3E3AE0" w14:textId="77777777" w:rsidR="00397CDF" w:rsidRDefault="00397CDF" w:rsidP="00397CDF">
      <w:pPr>
        <w:spacing w:before="0" w:after="160" w:line="240" w:lineRule="auto"/>
      </w:pPr>
      <w:r w:rsidRPr="00007D67">
        <w:t>Some</w:t>
      </w:r>
      <w:r>
        <w:t xml:space="preserve"> states and territories</w:t>
      </w:r>
      <w:r w:rsidRPr="00007D67">
        <w:t xml:space="preserve"> have specific requirements relevant to guardians or substitute decision make</w:t>
      </w:r>
      <w:r>
        <w:t>r</w:t>
      </w:r>
      <w:r w:rsidRPr="00007D67">
        <w:t xml:space="preserve">s who are consenting on behalf of another person. If consenting to COVID-19 vaccination on behalf of a resident living in an aged care </w:t>
      </w:r>
      <w:r>
        <w:t>home</w:t>
      </w:r>
      <w:r w:rsidRPr="00007D67">
        <w:t>, please refer to the enduring guardianship legislation in your state or territory.</w:t>
      </w:r>
    </w:p>
    <w:p w14:paraId="776560BD" w14:textId="77777777" w:rsidR="00397CDF" w:rsidRPr="00007D67" w:rsidRDefault="00397CDF" w:rsidP="00397CDF">
      <w:pPr>
        <w:spacing w:before="0" w:after="160" w:line="240" w:lineRule="auto"/>
      </w:pPr>
    </w:p>
    <w:p w14:paraId="073D29CD" w14:textId="77777777" w:rsidR="00397CDF" w:rsidRPr="00060345" w:rsidRDefault="00397CDF" w:rsidP="00397CDF">
      <w:pPr>
        <w:pStyle w:val="Heading2"/>
        <w:spacing w:before="0" w:after="160" w:line="240" w:lineRule="auto"/>
      </w:pPr>
      <w:bookmarkStart w:id="0" w:name="_Hlk86085939"/>
      <w:r w:rsidRPr="00007D67">
        <w:t>S</w:t>
      </w:r>
      <w:r>
        <w:t>ide effects</w:t>
      </w:r>
      <w:r w:rsidRPr="00007D67">
        <w:t xml:space="preserve"> of </w:t>
      </w:r>
      <w:r>
        <w:t xml:space="preserve">the </w:t>
      </w:r>
      <w:r w:rsidRPr="00007D67">
        <w:t xml:space="preserve">COVID-19 </w:t>
      </w:r>
      <w:r>
        <w:t>vaccine</w:t>
      </w:r>
    </w:p>
    <w:p w14:paraId="507949C1" w14:textId="77777777" w:rsidR="00397CDF" w:rsidRDefault="00397CDF" w:rsidP="00397CDF">
      <w:pPr>
        <w:spacing w:before="0" w:after="160" w:line="240" w:lineRule="auto"/>
      </w:pPr>
      <w:r w:rsidRPr="00007D67">
        <w:t xml:space="preserve">Common, mild side effects </w:t>
      </w:r>
      <w:r>
        <w:t xml:space="preserve">of </w:t>
      </w:r>
      <w:r w:rsidRPr="00007D67">
        <w:t>COVID-19 vaccinations include a headache or mild fever and generally do not last more than 24 hours.</w:t>
      </w:r>
    </w:p>
    <w:p w14:paraId="580F585D" w14:textId="77777777" w:rsidR="00397CDF" w:rsidRDefault="00397CDF" w:rsidP="00397CDF">
      <w:pPr>
        <w:spacing w:before="0" w:after="160" w:line="240" w:lineRule="auto"/>
      </w:pPr>
      <w:r w:rsidRPr="00007D67">
        <w:t>If you have any concerns, please speak with your GP or other health professional.</w:t>
      </w:r>
    </w:p>
    <w:p w14:paraId="5FBDCD29" w14:textId="77777777" w:rsidR="00397CDF" w:rsidRPr="00007D67" w:rsidRDefault="00397CDF" w:rsidP="00397CDF">
      <w:pPr>
        <w:spacing w:before="0" w:after="160" w:line="240" w:lineRule="auto"/>
      </w:pPr>
    </w:p>
    <w:p w14:paraId="0F7494E2" w14:textId="77777777" w:rsidR="00397CDF" w:rsidRPr="00060345" w:rsidRDefault="00397CDF" w:rsidP="00397CDF">
      <w:pPr>
        <w:pStyle w:val="Heading2"/>
        <w:spacing w:before="0" w:after="160" w:line="240" w:lineRule="auto"/>
      </w:pPr>
      <w:r w:rsidRPr="00EA6D02">
        <w:t>Type</w:t>
      </w:r>
      <w:r>
        <w:t>s</w:t>
      </w:r>
      <w:r w:rsidRPr="00EA6D02">
        <w:t xml:space="preserve"> of vaccine </w:t>
      </w:r>
    </w:p>
    <w:p w14:paraId="068066AA" w14:textId="77777777" w:rsidR="00397CDF" w:rsidRDefault="00397CDF" w:rsidP="00397CDF">
      <w:pPr>
        <w:spacing w:before="0" w:after="160" w:line="240" w:lineRule="auto"/>
      </w:pPr>
      <w:r>
        <w:t xml:space="preserve">All vaccines available in Australia have been approved by the Therapeutic Goods Administration (TGA) following a rigorous evaluation process. </w:t>
      </w:r>
    </w:p>
    <w:p w14:paraId="06EF42F4" w14:textId="77777777" w:rsidR="00397CDF" w:rsidRDefault="00397CDF" w:rsidP="00397CDF">
      <w:pPr>
        <w:spacing w:before="0" w:after="160" w:line="240" w:lineRule="auto"/>
      </w:pPr>
      <w:r>
        <w:t xml:space="preserve">Your vaccine provider can discuss the vaccine options available to you. </w:t>
      </w:r>
    </w:p>
    <w:p w14:paraId="0DF5E4C2" w14:textId="350CF69B" w:rsidR="00811A33" w:rsidRPr="00397CDF" w:rsidRDefault="00397CDF" w:rsidP="00397CDF">
      <w:pPr>
        <w:spacing w:before="0" w:after="160" w:line="240" w:lineRule="auto"/>
        <w:rPr>
          <w:lang w:eastAsia="en-AU"/>
        </w:rPr>
      </w:pPr>
      <w:r>
        <w:t>F</w:t>
      </w:r>
      <w:r w:rsidRPr="00007D67">
        <w:t xml:space="preserve">or more information visit the Department of Health </w:t>
      </w:r>
      <w:r>
        <w:t xml:space="preserve">and Aged Care </w:t>
      </w:r>
      <w:r w:rsidRPr="00007D67">
        <w:t>web</w:t>
      </w:r>
      <w:r>
        <w:t>page</w:t>
      </w:r>
      <w:r w:rsidRPr="00007D67">
        <w:t xml:space="preserve"> for </w:t>
      </w:r>
      <w:hyperlink r:id="rId11" w:history="1">
        <w:r w:rsidRPr="00007D67">
          <w:rPr>
            <w:rStyle w:val="Hyperlink"/>
          </w:rPr>
          <w:t>residents in aged</w:t>
        </w:r>
        <w:r>
          <w:rPr>
            <w:rStyle w:val="Hyperlink"/>
          </w:rPr>
          <w:t xml:space="preserve"> </w:t>
        </w:r>
        <w:r w:rsidRPr="00007D67">
          <w:rPr>
            <w:rStyle w:val="Hyperlink"/>
          </w:rPr>
          <w:t>care</w:t>
        </w:r>
      </w:hyperlink>
      <w:r w:rsidRPr="00007D67">
        <w:t>.</w:t>
      </w:r>
      <w:bookmarkEnd w:id="0"/>
      <w:r w:rsidR="000A7F78" w:rsidRPr="00AC0B59">
        <w:rPr>
          <w:i/>
          <w:iCs/>
          <w:noProof/>
          <w:color w:val="1E1544" w:themeColor="text1"/>
        </w:rPr>
        <mc:AlternateContent>
          <mc:Choice Requires="wpg">
            <w:drawing>
              <wp:anchor distT="0" distB="0" distL="114300" distR="114300" simplePos="0" relativeHeight="251659264" behindDoc="0" locked="1" layoutInCell="1" allowOverlap="0" wp14:anchorId="2D559E13" wp14:editId="25A6A1FD">
                <wp:simplePos x="0" y="0"/>
                <wp:positionH relativeFrom="page">
                  <wp:posOffset>971550</wp:posOffset>
                </wp:positionH>
                <wp:positionV relativeFrom="page">
                  <wp:posOffset>8401050</wp:posOffset>
                </wp:positionV>
                <wp:extent cx="6979920" cy="232537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0" cy="2325370"/>
                          <a:chOff x="-95257" y="-9526"/>
                          <a:chExt cx="6980400" cy="2325600"/>
                        </a:xfrm>
                      </wpg:grpSpPr>
                      <wpg:grpSp>
                        <wpg:cNvPr id="37" name="Group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-95257" y="-9526"/>
                            <a:ext cx="6980400" cy="2325600"/>
                            <a:chOff x="-95276" y="-9520"/>
                            <a:chExt cx="6981825" cy="2324100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-95276" y="-952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142861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841290" w14:textId="77777777" w:rsidR="00CD3460" w:rsidRPr="00AC0B59" w:rsidRDefault="00CD3460" w:rsidP="00CD3460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</w:pPr>
                                <w:r w:rsidRPr="00AC0B59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  <w:t xml:space="preserve">Let’s change aged care together </w:t>
                                </w:r>
                              </w:p>
                              <w:p w14:paraId="19C8E7F8" w14:textId="77777777" w:rsidR="00CD3460" w:rsidRPr="00AC0B59" w:rsidRDefault="00CD3460" w:rsidP="00CD3460">
                                <w:pPr>
                                  <w:spacing w:beforeLines="100" w:before="240" w:afterLines="40" w:after="96"/>
                                  <w:ind w:right="323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AC0B5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We invite Australians to continue to have their say about the aged care reforms.</w:t>
                                </w:r>
                              </w:p>
                              <w:p w14:paraId="4B77DDC6" w14:textId="77777777" w:rsidR="00CD3460" w:rsidRPr="00AC0B59" w:rsidRDefault="00CD3460" w:rsidP="00CD3460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AC0B5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r w:rsidRPr="00AC0B59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agedcareengagement.health.gov.au</w:t>
                                </w:r>
                              </w:p>
                              <w:p w14:paraId="5083D61C" w14:textId="77777777" w:rsidR="00CD3460" w:rsidRPr="00AC0B59" w:rsidRDefault="00CD3460" w:rsidP="00CD3460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AC0B5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Phone </w:t>
                                </w:r>
                                <w:r w:rsidRPr="00AC0B59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1800 318 209</w:t>
                                </w:r>
                                <w:r w:rsidRPr="00AC0B5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(Aged care reform free-call phone line)</w:t>
                                </w:r>
                              </w:p>
                              <w:p w14:paraId="6CB9E090" w14:textId="77777777" w:rsidR="00CD3460" w:rsidRPr="00AC0B59" w:rsidRDefault="00CD3460" w:rsidP="00CD3460">
                                <w:pPr>
                                  <w:ind w:left="567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AC0B5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For translating and interpreting services, call 131 450 and ask for 1800 318 209. </w:t>
                                </w:r>
                                <w:r w:rsidRPr="00AC0B5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br/>
                                  <w:t>To use the National Relay Service, visit nrschat.nrscall.gov.au/</w:t>
                                </w:r>
                                <w:proofErr w:type="spellStart"/>
                                <w:r w:rsidRPr="00AC0B5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nrs</w:t>
                                </w:r>
                                <w:proofErr w:type="spellEnd"/>
                                <w:r w:rsidRPr="00AC0B5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to choose your preferred access point on their website, or call the NRS Helpdesk on 1800 555 660.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65" cy="260350"/>
                            <a:chOff x="-21762" y="-103418"/>
                            <a:chExt cx="270001" cy="270000"/>
                          </a:xfrm>
                          <a:solidFill>
                            <a:schemeClr val="accent6"/>
                          </a:solidFill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43" name="Group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65" cy="259080"/>
                            <a:chOff x="-21762" y="-140945"/>
                            <a:chExt cx="270000" cy="270000"/>
                          </a:xfrm>
                          <a:solidFill>
                            <a:schemeClr val="accent6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559E13" id="Group 1" o:spid="_x0000_s1026" style="position:absolute;margin-left:76.5pt;margin-top:661.5pt;width:549.6pt;height:183.1pt;z-index:251659264;mso-position-horizontal-relative:page;mso-position-vertical-relative:page;mso-width-relative:margin;mso-height-relative:margin" coordorigin="-952,-95" coordsize="69804,232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" o:allowoverlap="f">
                <v:group id="Group 37" o:spid="_x0000_s1027" alt="&quot;&quot;" style="position:absolute;left:-952;top:-95;width:69803;height:23255" coordorigin="-952,-95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o:spid="_x0000_s1028" style="position:absolute;left:-952;top:-95;width:69817;height:23240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" path="m,l6594467,v213932,,387358,173426,387358,387358l6981825,2324100,,2324100,,xe" fillcolor="#f1f2f2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9" type="#_x0000_t202" alt="&quot;&quot;" style="position:absolute;left:2285;top:1428;width:62389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44841290" w14:textId="77777777" w:rsidR="00CD3460" w:rsidRPr="00AC0B59" w:rsidRDefault="00CD3460" w:rsidP="00CD3460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</w:pPr>
                          <w:r w:rsidRPr="00AC0B59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  <w:t xml:space="preserve">Let’s change aged care together </w:t>
                          </w:r>
                        </w:p>
                        <w:p w14:paraId="19C8E7F8" w14:textId="77777777" w:rsidR="00CD3460" w:rsidRPr="00AC0B59" w:rsidRDefault="00CD3460" w:rsidP="00CD3460">
                          <w:pPr>
                            <w:spacing w:beforeLines="100" w:before="240" w:afterLines="40" w:after="96"/>
                            <w:ind w:right="323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AC0B5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We invite Australians to continue to have their say about the aged care reforms.</w:t>
                          </w:r>
                        </w:p>
                        <w:p w14:paraId="4B77DDC6" w14:textId="77777777" w:rsidR="00CD3460" w:rsidRPr="00AC0B59" w:rsidRDefault="00CD3460" w:rsidP="00CD3460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AC0B5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Visit </w:t>
                          </w:r>
                          <w:r w:rsidRPr="00AC0B59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  <w:t>agedcareengagement.health.gov.au</w:t>
                          </w:r>
                        </w:p>
                        <w:p w14:paraId="5083D61C" w14:textId="77777777" w:rsidR="00CD3460" w:rsidRPr="00AC0B59" w:rsidRDefault="00CD3460" w:rsidP="00CD3460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AC0B5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Phone </w:t>
                          </w:r>
                          <w:r w:rsidRPr="00AC0B59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  <w:t>1800 318 209</w:t>
                          </w:r>
                          <w:r w:rsidRPr="00AC0B5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(Aged care reform free-call phone line)</w:t>
                          </w:r>
                        </w:p>
                        <w:p w14:paraId="6CB9E090" w14:textId="77777777" w:rsidR="00CD3460" w:rsidRPr="00AC0B59" w:rsidRDefault="00CD3460" w:rsidP="00CD3460">
                          <w:pPr>
                            <w:ind w:left="567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AC0B5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For translating and interpreting services, call 131 450 and ask for 1800 318 209. </w:t>
                          </w:r>
                          <w:r w:rsidRPr="00AC0B5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br/>
                            <w:t>To use the National Relay Service, visit nrschat.nrscall.gov.au/</w:t>
                          </w:r>
                          <w:proofErr w:type="spellStart"/>
                          <w:r w:rsidRPr="00AC0B5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nrs</w:t>
                          </w:r>
                          <w:proofErr w:type="spellEnd"/>
                          <w:r w:rsidRPr="00AC0B5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to choose your preferred access point on their website, or call the NRS Helpdesk on 1800 555 660. </w:t>
                          </w:r>
                        </w:p>
                      </w:txbxContent>
                    </v:textbox>
                  </v:shape>
                </v:group>
                <v:group id="Group 40" o:spid="_x0000_s1030" alt="&quot;&quot;" style="position:absolute;left:2571;top:12382;width:2661;height:2604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41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2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  <v:imagedata r:id="rId14" o:title=""/>
                  </v:shape>
                </v:group>
                <v:group id="Group 43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 id="Picture 45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  <v:imagedata r:id="rId15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sectPr w:rsidR="00811A33" w:rsidRPr="00397CDF" w:rsidSect="0091338A">
      <w:headerReference w:type="first" r:id="rId16"/>
      <w:pgSz w:w="11906" w:h="16838"/>
      <w:pgMar w:top="1440" w:right="851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7EDA5" w14:textId="77777777" w:rsidR="0091338A" w:rsidRDefault="0091338A" w:rsidP="0076491B">
      <w:pPr>
        <w:spacing w:before="0" w:after="0" w:line="240" w:lineRule="auto"/>
      </w:pPr>
      <w:r>
        <w:separator/>
      </w:r>
    </w:p>
  </w:endnote>
  <w:endnote w:type="continuationSeparator" w:id="0">
    <w:p w14:paraId="120B14E0" w14:textId="77777777" w:rsidR="0091338A" w:rsidRDefault="0091338A" w:rsidP="0076491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AA4F40" w14:textId="77777777" w:rsidR="0091338A" w:rsidRDefault="0091338A" w:rsidP="0076491B">
      <w:pPr>
        <w:spacing w:before="0" w:after="0" w:line="240" w:lineRule="auto"/>
      </w:pPr>
      <w:r>
        <w:separator/>
      </w:r>
    </w:p>
  </w:footnote>
  <w:footnote w:type="continuationSeparator" w:id="0">
    <w:p w14:paraId="5A48AE22" w14:textId="77777777" w:rsidR="0091338A" w:rsidRDefault="0091338A" w:rsidP="0076491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EEB8E" w14:textId="77777777" w:rsidR="0076491B" w:rsidRDefault="00E653B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623B391" wp14:editId="12ACA077">
          <wp:simplePos x="0" y="0"/>
          <wp:positionH relativeFrom="page">
            <wp:posOffset>-344032</wp:posOffset>
          </wp:positionH>
          <wp:positionV relativeFrom="page">
            <wp:posOffset>-153909</wp:posOffset>
          </wp:positionV>
          <wp:extent cx="8230235" cy="3549015"/>
          <wp:effectExtent l="0" t="0" r="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" r="307"/>
                  <a:stretch>
                    <a:fillRect/>
                  </a:stretch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51ACF">
      <w:rPr>
        <w:noProof/>
      </w:rPr>
      <w:drawing>
        <wp:anchor distT="0" distB="0" distL="114300" distR="114300" simplePos="0" relativeHeight="251657216" behindDoc="0" locked="0" layoutInCell="1" allowOverlap="1" wp14:anchorId="0394A018" wp14:editId="77CE684C">
          <wp:simplePos x="0" y="0"/>
          <wp:positionH relativeFrom="page">
            <wp:posOffset>18107</wp:posOffset>
          </wp:positionH>
          <wp:positionV relativeFrom="page">
            <wp:posOffset>0</wp:posOffset>
          </wp:positionV>
          <wp:extent cx="7531200" cy="1974566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200" cy="1974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043CC6"/>
    <w:multiLevelType w:val="hybridMultilevel"/>
    <w:tmpl w:val="54025700"/>
    <w:lvl w:ilvl="0" w:tplc="9AECB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524A64"/>
    <w:multiLevelType w:val="hybridMultilevel"/>
    <w:tmpl w:val="27C2ABEA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F43590"/>
    <w:multiLevelType w:val="hybridMultilevel"/>
    <w:tmpl w:val="A02E721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CD54F54"/>
    <w:multiLevelType w:val="hybridMultilevel"/>
    <w:tmpl w:val="4E2C7D84"/>
    <w:lvl w:ilvl="0" w:tplc="7B8882BE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9B95FCA"/>
    <w:multiLevelType w:val="hybridMultilevel"/>
    <w:tmpl w:val="14F202D8"/>
    <w:lvl w:ilvl="0" w:tplc="0C090001">
      <w:start w:val="1"/>
      <w:numFmt w:val="bullet"/>
      <w:lvlText w:val=""/>
      <w:lvlJc w:val="left"/>
      <w:pPr>
        <w:ind w:left="1582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ADB104B"/>
    <w:multiLevelType w:val="multilevel"/>
    <w:tmpl w:val="89D4F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2920CB2"/>
    <w:multiLevelType w:val="hybridMultilevel"/>
    <w:tmpl w:val="396E8FE8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0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336225801">
    <w:abstractNumId w:val="18"/>
  </w:num>
  <w:num w:numId="2" w16cid:durableId="1841508674">
    <w:abstractNumId w:val="5"/>
  </w:num>
  <w:num w:numId="3" w16cid:durableId="1439108642">
    <w:abstractNumId w:val="14"/>
  </w:num>
  <w:num w:numId="4" w16cid:durableId="2020425316">
    <w:abstractNumId w:val="16"/>
  </w:num>
  <w:num w:numId="5" w16cid:durableId="1447046202">
    <w:abstractNumId w:val="12"/>
  </w:num>
  <w:num w:numId="6" w16cid:durableId="1016152554">
    <w:abstractNumId w:val="9"/>
  </w:num>
  <w:num w:numId="7" w16cid:durableId="195505353">
    <w:abstractNumId w:val="4"/>
  </w:num>
  <w:num w:numId="8" w16cid:durableId="569389015">
    <w:abstractNumId w:val="1"/>
  </w:num>
  <w:num w:numId="9" w16cid:durableId="1399480652">
    <w:abstractNumId w:val="0"/>
  </w:num>
  <w:num w:numId="10" w16cid:durableId="36663721">
    <w:abstractNumId w:val="10"/>
  </w:num>
  <w:num w:numId="11" w16cid:durableId="1686595006">
    <w:abstractNumId w:val="8"/>
  </w:num>
  <w:num w:numId="12" w16cid:durableId="284966456">
    <w:abstractNumId w:val="20"/>
  </w:num>
  <w:num w:numId="13" w16cid:durableId="1613053519">
    <w:abstractNumId w:val="19"/>
  </w:num>
  <w:num w:numId="14" w16cid:durableId="136843437">
    <w:abstractNumId w:val="3"/>
  </w:num>
  <w:num w:numId="15" w16cid:durableId="1253856591">
    <w:abstractNumId w:val="17"/>
  </w:num>
  <w:num w:numId="16" w16cid:durableId="727190665">
    <w:abstractNumId w:val="2"/>
  </w:num>
  <w:num w:numId="17" w16cid:durableId="784689433">
    <w:abstractNumId w:val="11"/>
  </w:num>
  <w:num w:numId="18" w16cid:durableId="1064988609">
    <w:abstractNumId w:val="7"/>
  </w:num>
  <w:num w:numId="19" w16cid:durableId="1047224235">
    <w:abstractNumId w:val="13"/>
  </w:num>
  <w:num w:numId="20" w16cid:durableId="459808821">
    <w:abstractNumId w:val="6"/>
  </w:num>
  <w:num w:numId="21" w16cid:durableId="17153454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CDF"/>
    <w:rsid w:val="000A7F78"/>
    <w:rsid w:val="001D430C"/>
    <w:rsid w:val="002819F0"/>
    <w:rsid w:val="002852B8"/>
    <w:rsid w:val="00360B34"/>
    <w:rsid w:val="00397CDF"/>
    <w:rsid w:val="004557A0"/>
    <w:rsid w:val="004C11EB"/>
    <w:rsid w:val="005035B6"/>
    <w:rsid w:val="00577C30"/>
    <w:rsid w:val="00633DB4"/>
    <w:rsid w:val="00651ACF"/>
    <w:rsid w:val="00670FFE"/>
    <w:rsid w:val="006F4500"/>
    <w:rsid w:val="00726939"/>
    <w:rsid w:val="0076491B"/>
    <w:rsid w:val="00811A33"/>
    <w:rsid w:val="00836595"/>
    <w:rsid w:val="00873D8F"/>
    <w:rsid w:val="0091338A"/>
    <w:rsid w:val="009346B6"/>
    <w:rsid w:val="00941E85"/>
    <w:rsid w:val="0098293A"/>
    <w:rsid w:val="00992524"/>
    <w:rsid w:val="009B2828"/>
    <w:rsid w:val="009F67AE"/>
    <w:rsid w:val="00A25DE9"/>
    <w:rsid w:val="00AC0B59"/>
    <w:rsid w:val="00BD7B2E"/>
    <w:rsid w:val="00C1036B"/>
    <w:rsid w:val="00C46331"/>
    <w:rsid w:val="00C76B54"/>
    <w:rsid w:val="00C9187A"/>
    <w:rsid w:val="00CA0CFC"/>
    <w:rsid w:val="00CD281E"/>
    <w:rsid w:val="00CD3460"/>
    <w:rsid w:val="00D372BE"/>
    <w:rsid w:val="00D41508"/>
    <w:rsid w:val="00D45F24"/>
    <w:rsid w:val="00D75DFE"/>
    <w:rsid w:val="00D96247"/>
    <w:rsid w:val="00DF476F"/>
    <w:rsid w:val="00E653B5"/>
    <w:rsid w:val="00E7171E"/>
    <w:rsid w:val="00E73258"/>
    <w:rsid w:val="00E97EA5"/>
    <w:rsid w:val="00FD7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8D141A"/>
  <w15:chartTrackingRefBased/>
  <w15:docId w15:val="{902B8986-504C-4976-A7F0-ED27596FC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A33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0FFE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87A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811A33"/>
    <w:pPr>
      <w:keepNext/>
      <w:keepLines/>
      <w:spacing w:before="40" w:after="0"/>
      <w:outlineLvl w:val="4"/>
    </w:pPr>
    <w:rPr>
      <w:rFonts w:eastAsiaTheme="majorEastAsia" w:cstheme="majorBidi"/>
      <w:color w:val="171919" w:themeColor="background1" w:themeShade="1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0FFE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C9187A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basedOn w:val="TableNormal"/>
    <w:uiPriority w:val="39"/>
    <w:rsid w:val="00CD3460"/>
    <w:tblPr>
      <w:tblBorders>
        <w:top w:val="single" w:sz="4" w:space="0" w:color="F3B223" w:themeColor="accent6"/>
        <w:bottom w:val="single" w:sz="4" w:space="0" w:color="F3B223" w:themeColor="accent6"/>
        <w:insideH w:val="single" w:sz="4" w:space="0" w:color="F3B223" w:themeColor="accent6"/>
      </w:tblBorders>
    </w:tblPr>
  </w:style>
  <w:style w:type="paragraph" w:customStyle="1" w:styleId="boxtext">
    <w:name w:val="box text"/>
    <w:basedOn w:val="IntenseQuote"/>
    <w:qFormat/>
    <w:rsid w:val="00CD3460"/>
    <w:pPr>
      <w:pBdr>
        <w:left w:val="single" w:sz="4" w:space="4" w:color="F3B223" w:themeColor="accent6"/>
        <w:right w:val="single" w:sz="4" w:space="4" w:color="F3B223" w:themeColor="accent6"/>
      </w:pBdr>
      <w:spacing w:before="120" w:after="120"/>
      <w:ind w:left="862" w:right="862"/>
      <w:jc w:val="left"/>
    </w:pPr>
    <w:rPr>
      <w:bCs/>
      <w:i/>
      <w:color w:val="auto"/>
    </w:rPr>
  </w:style>
  <w:style w:type="paragraph" w:customStyle="1" w:styleId="Boxtexthead">
    <w:name w:val="Box text head"/>
    <w:basedOn w:val="IntenseQuote"/>
    <w:qFormat/>
    <w:rsid w:val="00CD3460"/>
    <w:pPr>
      <w:pBdr>
        <w:left w:val="single" w:sz="4" w:space="4" w:color="F3B223" w:themeColor="accent6"/>
        <w:right w:val="single" w:sz="4" w:space="4" w:color="F3B223" w:themeColor="accent6"/>
      </w:pBdr>
      <w:spacing w:before="120" w:after="120"/>
      <w:ind w:left="862" w:right="862"/>
      <w:jc w:val="left"/>
    </w:pPr>
    <w:rPr>
      <w:b/>
      <w:i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1A33"/>
    <w:pPr>
      <w:pBdr>
        <w:top w:val="single" w:sz="4" w:space="10" w:color="F3B223" w:themeColor="accent6"/>
        <w:bottom w:val="single" w:sz="4" w:space="10" w:color="F3B223" w:themeColor="accent6"/>
      </w:pBdr>
      <w:spacing w:before="360" w:after="360"/>
      <w:ind w:left="864" w:right="864"/>
      <w:jc w:val="center"/>
    </w:pPr>
    <w:rPr>
      <w:iCs/>
      <w:color w:val="171919" w:themeColor="background1" w:themeShade="1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1A33"/>
    <w:rPr>
      <w:rFonts w:ascii="Arial" w:hAnsi="Arial"/>
      <w:iCs/>
      <w:color w:val="171919" w:themeColor="background1" w:themeShade="1A"/>
    </w:rPr>
  </w:style>
  <w:style w:type="paragraph" w:customStyle="1" w:styleId="TableHeading">
    <w:name w:val="TableHeading"/>
    <w:qFormat/>
    <w:rsid w:val="00FD7BF7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1A33"/>
    <w:rPr>
      <w:rFonts w:ascii="Arial" w:eastAsiaTheme="majorEastAsia" w:hAnsi="Arial" w:cstheme="majorBidi"/>
      <w:color w:val="171919" w:themeColor="background1" w:themeShade="1A"/>
    </w:rPr>
  </w:style>
  <w:style w:type="character" w:styleId="Hyperlink">
    <w:name w:val="Hyperlink"/>
    <w:basedOn w:val="DefaultParagraphFont"/>
    <w:uiPriority w:val="99"/>
    <w:unhideWhenUsed/>
    <w:qFormat/>
    <w:rsid w:val="00397CDF"/>
    <w:rPr>
      <w:color w:val="1E154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initiatives-and-programs/covid-19-vaccines/information-for-aged-care-providers-workers-and-residents-about-covid-19-vaccines/residential-aged-care-residents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KOJ\Downloads\Aged_Care_Mustard_factsheet_web_March24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62AF7893665842A01102235E717449" ma:contentTypeVersion="17" ma:contentTypeDescription="Create a new document." ma:contentTypeScope="" ma:versionID="78d9cf997d4a032080ed4e5a77c03130">
  <xsd:schema xmlns:xsd="http://www.w3.org/2001/XMLSchema" xmlns:xs="http://www.w3.org/2001/XMLSchema" xmlns:p="http://schemas.microsoft.com/office/2006/metadata/properties" xmlns:ns2="f942a808-b688-4696-9b9d-26a601ca2ce3" xmlns:ns3="0248287d-23c7-4a2a-a3e0-c0447c1b254b" targetNamespace="http://schemas.microsoft.com/office/2006/metadata/properties" ma:root="true" ma:fieldsID="b9dd1dfc4e700113e9ab12feee308aa6" ns2:_="" ns3:_="">
    <xsd:import namespace="f942a808-b688-4696-9b9d-26a601ca2ce3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AssignedTo" minOccurs="0"/>
                <xsd:element ref="ns2:Status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42a808-b688-4696-9b9d-26a601ca2ce3" elementFormDefault="qualified">
    <xsd:import namespace="http://schemas.microsoft.com/office/2006/documentManagement/types"/>
    <xsd:import namespace="http://schemas.microsoft.com/office/infopath/2007/PartnerControls"/>
    <xsd:element name="AssignedTo" ma:index="8" nillable="true" ma:displayName="Assigned To" ma:format="Dropdown" ma:list="UserInfo" ma:SharePointGroup="0" ma:internalName="Assigned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9" nillable="true" ma:displayName="Status" ma:format="Dropdown" ma:internalName="Status">
      <xsd:simpleType>
        <xsd:restriction base="dms:Choice">
          <xsd:enumeration value="Draft"/>
          <xsd:enumeration value="Review"/>
          <xsd:enumeration value="Approved"/>
          <xsd:enumeration value="Proof"/>
          <xsd:enumeration value="Final"/>
        </xsd:restriction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f942a808-b688-4696-9b9d-26a601ca2ce3">
      <Terms xmlns="http://schemas.microsoft.com/office/infopath/2007/PartnerControls"/>
    </lcf76f155ced4ddcb4097134ff3c332f>
    <Status xmlns="f942a808-b688-4696-9b9d-26a601ca2ce3" xsi:nil="true"/>
    <AssignedTo xmlns="f942a808-b688-4696-9b9d-26a601ca2ce3">
      <UserInfo>
        <DisplayName/>
        <AccountId xsi:nil="true"/>
        <AccountType/>
      </UserInfo>
    </AssignedTo>
    <SharedWithUsers xmlns="0248287d-23c7-4a2a-a3e0-c0447c1b254b">
      <UserInfo>
        <DisplayName/>
        <AccountId xsi:nil="true"/>
        <AccountType/>
      </UserInfo>
    </SharedWithUsers>
    <MediaLengthInSeconds xmlns="f942a808-b688-4696-9b9d-26a601ca2ce3" xsi:nil="true"/>
  </documentManagement>
</p:properties>
</file>

<file path=customXml/itemProps1.xml><?xml version="1.0" encoding="utf-8"?>
<ds:datastoreItem xmlns:ds="http://schemas.openxmlformats.org/officeDocument/2006/customXml" ds:itemID="{69A38A35-C2F0-4E5D-89F7-068DC4961F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42a808-b688-4696-9b9d-26a601ca2ce3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567955-B411-41D7-B170-CB4D123D8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43C7D3C-FEF4-4BE4-AC84-F6E3432EE3FA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f942a808-b688-4696-9b9d-26a601ca2ce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Aged_Care_Mustard_factsheet_web_March24.dotx</Template>
  <TotalTime>30</TotalTime>
  <Pages>2</Pages>
  <Words>479</Words>
  <Characters>2731</Characters>
  <Application>Microsoft Office Word</Application>
  <DocSecurity>0</DocSecurity>
  <Lines>136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COVID-19 vaccination information for residents of aged care homes</dc:title>
  <dc:subject/>
  <dc:creator>Australian Government Department of Health and Aged Care</dc:creator>
  <cp:keywords>Aged Care, Aged Care Reforms</cp:keywords>
  <dc:description/>
  <cp:lastModifiedBy>ARNOLD, Max</cp:lastModifiedBy>
  <cp:revision>2</cp:revision>
  <dcterms:created xsi:type="dcterms:W3CDTF">2024-04-24T01:55:00Z</dcterms:created>
  <dcterms:modified xsi:type="dcterms:W3CDTF">2024-04-30T02:56:00Z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0x0101008462AF7893665842A01102235E717449</vt:lpwstr>
  </property>
  <property fmtid="{D5CDD505-2E9C-101B-9397-08002B2CF9AE}" pid="3" name="MediaServiceImageTags">
    <vt:lpwstr/>
  </property>
  <property fmtid="{D5CDD505-2E9C-101B-9397-08002B2CF9AE}" pid="4" name="Order">
    <vt:r8>796300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